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61A5" w14:textId="5188058A" w:rsidR="00C96F00" w:rsidDel="00AA793C" w:rsidRDefault="001818C8">
      <w:r w:rsidDel="00AA793C">
        <w:rPr>
          <w:rFonts w:hint="eastAsia"/>
          <w:noProof/>
          <w:sz w:val="20"/>
          <w:szCs w:val="20"/>
        </w:rPr>
        <w:drawing>
          <wp:anchor distT="0" distB="0" distL="114300" distR="114300" simplePos="0" relativeHeight="251658244" behindDoc="1" locked="0" layoutInCell="1" allowOverlap="1" wp14:anchorId="15AC69B3" wp14:editId="0EE4BC5D">
            <wp:simplePos x="0" y="0"/>
            <wp:positionH relativeFrom="column">
              <wp:posOffset>87630</wp:posOffset>
            </wp:positionH>
            <wp:positionV relativeFrom="paragraph">
              <wp:posOffset>7942580</wp:posOffset>
            </wp:positionV>
            <wp:extent cx="6492240" cy="1473200"/>
            <wp:effectExtent l="57150" t="38100" r="22860" b="50800"/>
            <wp:wrapThrough wrapText="bothSides">
              <wp:wrapPolygon edited="0">
                <wp:start x="-127" y="-559"/>
                <wp:lineTo x="-190" y="20948"/>
                <wp:lineTo x="-63" y="22066"/>
                <wp:lineTo x="21613" y="22066"/>
                <wp:lineTo x="21613" y="-559"/>
                <wp:lineTo x="-127" y="-559"/>
              </wp:wrapPolygon>
            </wp:wrapThrough>
            <wp:docPr id="7" name="図表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2" w:rightFromText="142" w:vertAnchor="text" w:tblpY="1"/>
        <w:tblOverlap w:val="never"/>
        <w:tblW w:w="4999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410"/>
        <w:gridCol w:w="5245"/>
        <w:gridCol w:w="2809"/>
      </w:tblGrid>
      <w:tr w:rsidR="00CB3692" w:rsidRPr="000F0A26" w14:paraId="4A262DCE" w14:textId="77777777" w:rsidTr="003055D5">
        <w:trPr>
          <w:trHeight w:val="714"/>
        </w:trPr>
        <w:tc>
          <w:tcPr>
            <w:tcW w:w="10464" w:type="dxa"/>
            <w:gridSpan w:val="3"/>
            <w:shd w:val="clear" w:color="auto" w:fill="F2F2F2" w:themeFill="background1" w:themeFillShade="F2"/>
            <w:vAlign w:val="center"/>
          </w:tcPr>
          <w:p w14:paraId="4528D2A7" w14:textId="699CA849" w:rsidR="00CB3692" w:rsidRPr="007B0600" w:rsidRDefault="00DE1F5A" w:rsidP="003E5DB5">
            <w:pPr>
              <w:pStyle w:val="Title"/>
              <w:rPr>
                <w:sz w:val="44"/>
                <w:szCs w:val="44"/>
              </w:rPr>
            </w:pPr>
            <w:bookmarkStart w:id="0" w:name="_Hlk94175665"/>
            <w:bookmarkEnd w:id="0"/>
            <w:r>
              <w:rPr>
                <w:sz w:val="44"/>
                <w:szCs w:val="44"/>
              </w:rPr>
              <w:lastRenderedPageBreak/>
              <w:t xml:space="preserve">UMC ELECTRONICS </w:t>
            </w:r>
            <w:proofErr w:type="gramStart"/>
            <w:r>
              <w:rPr>
                <w:sz w:val="44"/>
                <w:szCs w:val="44"/>
              </w:rPr>
              <w:t>CO.,LTD</w:t>
            </w:r>
            <w:proofErr w:type="gramEnd"/>
            <w:r>
              <w:rPr>
                <w:sz w:val="44"/>
                <w:szCs w:val="44"/>
              </w:rPr>
              <w:t xml:space="preserve"> </w:t>
            </w:r>
          </w:p>
        </w:tc>
      </w:tr>
      <w:tr w:rsidR="00F90C48" w:rsidRPr="000F0A26" w14:paraId="61D8473D" w14:textId="77777777" w:rsidTr="008E120C">
        <w:trPr>
          <w:trHeight w:val="2398"/>
        </w:trPr>
        <w:tc>
          <w:tcPr>
            <w:tcW w:w="2410" w:type="dxa"/>
            <w:shd w:val="clear" w:color="auto" w:fill="F2F2F2" w:themeFill="background1" w:themeFillShade="F2"/>
            <w:tcMar>
              <w:top w:w="144" w:type="dxa"/>
              <w:left w:w="0" w:type="dxa"/>
              <w:bottom w:w="144" w:type="dxa"/>
            </w:tcMar>
          </w:tcPr>
          <w:p w14:paraId="35B80936" w14:textId="2417BBCE" w:rsidR="00C9488C" w:rsidRDefault="00C9488C" w:rsidP="003E5DB5">
            <w:pPr>
              <w:jc w:val="center"/>
            </w:pPr>
          </w:p>
          <w:p w14:paraId="5E29B6E1" w14:textId="77777777" w:rsidR="00C9488C" w:rsidRDefault="00C9488C" w:rsidP="003E5DB5">
            <w:pPr>
              <w:jc w:val="center"/>
            </w:pPr>
          </w:p>
          <w:p w14:paraId="1F41740F" w14:textId="7D9C2287" w:rsidR="00CB3692" w:rsidRDefault="00C9488C" w:rsidP="003E5DB5">
            <w:pPr>
              <w:jc w:val="center"/>
            </w:pPr>
            <w:r w:rsidRPr="000F0A26">
              <w:rPr>
                <w:rFonts w:hint="eastAsia"/>
                <w:noProof/>
              </w:rPr>
              <mc:AlternateContent>
                <mc:Choice Requires="wps">
                  <w:drawing>
                    <wp:inline distT="0" distB="0" distL="0" distR="0" wp14:anchorId="69E5982A" wp14:editId="280B7EAB">
                      <wp:extent cx="2269160" cy="132550"/>
                      <wp:effectExtent l="0" t="0" r="0" b="1270"/>
                      <wp:docPr id="1" name="四角形: 角を丸くする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9160" cy="132550"/>
                              </a:xfrm>
                              <a:prstGeom prst="roundRect">
                                <a:avLst>
                                  <a:gd name="adj" fmla="val 2858"/>
                                </a:avLst>
                              </a:prstGeom>
                              <a:pattFill prst="dkDnDiag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noFill/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B1A88E" w14:textId="77777777" w:rsidR="00FC37CC" w:rsidRDefault="00FC37CC" w:rsidP="00C9488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E5982A" id="四角形: 角を丸くする 1" o:spid="_x0000_s1026" alt="&quot;&quot;" style="width:178.65pt;height:1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8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" fillcolor="#0a249b [3204]" stroked="f" strokeweight=".25pt">
                      <v:fill r:id="rId17" o:title="" color2="white [3212]" type="pattern"/>
                      <v:stroke joinstyle="miter"/>
                      <v:textbox>
                        <w:txbxContent>
                          <w:p w14:paraId="1FB1A88E" w14:textId="77777777" w:rsidR="00FC37CC" w:rsidRDefault="00FC37CC" w:rsidP="00C9488C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6C6396F6" w14:textId="77777777" w:rsidR="00C9488C" w:rsidRDefault="00C9488C" w:rsidP="003E5DB5">
            <w:pPr>
              <w:jc w:val="center"/>
            </w:pPr>
          </w:p>
          <w:p w14:paraId="60D515DC" w14:textId="46D67853" w:rsidR="00C9488C" w:rsidRPr="00C9488C" w:rsidRDefault="00C9488C" w:rsidP="003E5DB5">
            <w:pPr>
              <w:jc w:val="center"/>
            </w:pPr>
          </w:p>
        </w:tc>
        <w:tc>
          <w:tcPr>
            <w:tcW w:w="5245" w:type="dxa"/>
            <w:shd w:val="clear" w:color="auto" w:fill="F2F2F2" w:themeFill="background1" w:themeFillShade="F2"/>
            <w:tcMar>
              <w:top w:w="144" w:type="dxa"/>
              <w:bottom w:w="144" w:type="dxa"/>
            </w:tcMar>
            <w:vAlign w:val="center"/>
          </w:tcPr>
          <w:p w14:paraId="70461A21" w14:textId="3E1C0E8D" w:rsidR="009F7A27" w:rsidRPr="00DE1F5A" w:rsidRDefault="00157B7B" w:rsidP="003E5DB5">
            <w:pPr>
              <w:pStyle w:val="Subtitle"/>
              <w:rPr>
                <w:rFonts w:ascii="Arial Unicode MS" w:eastAsia="Arial Unicode MS" w:hAnsi="Arial Unicode MS" w:cs="Arial Unicode MS"/>
                <w:color w:val="3C5CF2" w:themeColor="accent1" w:themeTint="99"/>
                <w:sz w:val="56"/>
                <w:szCs w:val="56"/>
              </w:rPr>
            </w:pPr>
            <w:sdt>
              <w:sdtPr>
                <w:rPr>
                  <w:rFonts w:ascii="Arial Unicode MS" w:eastAsia="Arial Unicode MS" w:hAnsi="Arial Unicode MS" w:cs="Arial Unicode MS" w:hint="eastAsia"/>
                  <w:color w:val="3C5CF2" w:themeColor="accent1" w:themeTint="99"/>
                  <w:sz w:val="56"/>
                  <w:szCs w:val="56"/>
                </w:rPr>
                <w:alias w:val="タイトル​​"/>
                <w:tag w:val=""/>
                <w:id w:val="1485432090"/>
                <w:placeholder>
                  <w:docPart w:val="A0C9F7FC264F402B80B48C60C1062438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15:appearance w15:val="hidden"/>
                <w:text/>
              </w:sdtPr>
              <w:sdtEndPr/>
              <w:sdtContent>
                <w:r w:rsidR="00DE1F5A" w:rsidRPr="00DE1F5A">
                  <w:rPr>
                    <w:rFonts w:ascii="Arial Unicode MS" w:eastAsia="Arial Unicode MS" w:hAnsi="Arial Unicode MS" w:cs="Arial Unicode MS"/>
                    <w:color w:val="3C5CF2" w:themeColor="accent1" w:themeTint="99"/>
                    <w:sz w:val="56"/>
                    <w:szCs w:val="56"/>
                  </w:rPr>
                  <w:t xml:space="preserve">Bản tin tuân Thủ </w:t>
                </w:r>
              </w:sdtContent>
            </w:sdt>
          </w:p>
          <w:p w14:paraId="4C65690F" w14:textId="66106048" w:rsidR="006A57DD" w:rsidRPr="00D27EB9" w:rsidRDefault="00DE1F5A" w:rsidP="003E5DB5">
            <w:pPr>
              <w:pStyle w:val="a0"/>
              <w:jc w:val="center"/>
              <w:rPr>
                <w:sz w:val="32"/>
                <w:szCs w:val="32"/>
                <w:lang w:val="es-MX"/>
              </w:rPr>
            </w:pPr>
            <w:proofErr w:type="spellStart"/>
            <w:proofErr w:type="gramStart"/>
            <w:r>
              <w:rPr>
                <w:sz w:val="24"/>
                <w:szCs w:val="32"/>
                <w:lang w:val="es-MX"/>
              </w:rPr>
              <w:t>S</w:t>
            </w:r>
            <w:r>
              <w:rPr>
                <w:rFonts w:ascii="Calibri" w:hAnsi="Calibri" w:cs="Calibri"/>
                <w:sz w:val="24"/>
                <w:szCs w:val="32"/>
                <w:lang w:val="es-MX"/>
              </w:rPr>
              <w:t>ố</w:t>
            </w:r>
            <w:proofErr w:type="spellEnd"/>
            <w:r>
              <w:rPr>
                <w:rFonts w:ascii="Calibri" w:hAnsi="Calibri" w:cs="Calibri"/>
                <w:sz w:val="24"/>
                <w:szCs w:val="32"/>
                <w:lang w:val="es-MX"/>
              </w:rPr>
              <w:t xml:space="preserve"> </w:t>
            </w:r>
            <w:r w:rsidR="007B0600" w:rsidRPr="00D27EB9">
              <w:rPr>
                <w:rFonts w:hint="eastAsia"/>
                <w:sz w:val="24"/>
                <w:szCs w:val="32"/>
                <w:lang w:val="es-MX"/>
              </w:rPr>
              <w:t>.</w:t>
            </w:r>
            <w:proofErr w:type="gramEnd"/>
            <w:sdt>
              <w:sdtPr>
                <w:rPr>
                  <w:rFonts w:hint="eastAsia"/>
                  <w:sz w:val="24"/>
                  <w:szCs w:val="32"/>
                  <w:lang w:val="es-MX"/>
                </w:rPr>
                <w:alias w:val="発行日と日付"/>
                <w:tag w:val=""/>
                <w:id w:val="1873802889"/>
                <w:placeholder>
                  <w:docPart w:val="E6C5FFF0149E49B4A11FAF9F7EF09653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15:appearance w15:val="hidden"/>
                <w:text/>
              </w:sdtPr>
              <w:sdtEndPr/>
              <w:sdtContent>
                <w:r w:rsidR="009C46FF">
                  <w:rPr>
                    <w:rFonts w:hint="eastAsia"/>
                    <w:sz w:val="24"/>
                    <w:szCs w:val="32"/>
                    <w:lang w:val="es-MX"/>
                  </w:rPr>
                  <w:t xml:space="preserve">CP26-039   </w:t>
                </w:r>
                <w:proofErr w:type="spellStart"/>
                <w:r w:rsidR="009C46FF">
                  <w:rPr>
                    <w:rFonts w:hint="eastAsia"/>
                    <w:sz w:val="24"/>
                    <w:szCs w:val="32"/>
                    <w:lang w:val="es-MX"/>
                  </w:rPr>
                  <w:t>Phát</w:t>
                </w:r>
                <w:proofErr w:type="spellEnd"/>
                <w:r w:rsidR="009C46FF">
                  <w:rPr>
                    <w:rFonts w:hint="eastAsia"/>
                    <w:sz w:val="24"/>
                    <w:szCs w:val="32"/>
                    <w:lang w:val="es-MX"/>
                  </w:rPr>
                  <w:t xml:space="preserve"> </w:t>
                </w:r>
                <w:proofErr w:type="spellStart"/>
                <w:r w:rsidR="009C46FF">
                  <w:rPr>
                    <w:rFonts w:hint="eastAsia"/>
                    <w:sz w:val="24"/>
                    <w:szCs w:val="32"/>
                    <w:lang w:val="es-MX"/>
                  </w:rPr>
                  <w:t>hành</w:t>
                </w:r>
                <w:proofErr w:type="spellEnd"/>
                <w:r w:rsidR="009C46FF">
                  <w:rPr>
                    <w:rFonts w:hint="eastAsia"/>
                    <w:sz w:val="24"/>
                    <w:szCs w:val="32"/>
                    <w:lang w:val="es-MX"/>
                  </w:rPr>
                  <w:t xml:space="preserve"> 1/4/2026</w:t>
                </w:r>
              </w:sdtContent>
            </w:sdt>
          </w:p>
        </w:tc>
        <w:tc>
          <w:tcPr>
            <w:tcW w:w="2809" w:type="dxa"/>
            <w:shd w:val="clear" w:color="auto" w:fill="F2F2F2" w:themeFill="background1" w:themeFillShade="F2"/>
            <w:tcMar>
              <w:top w:w="144" w:type="dxa"/>
              <w:left w:w="0" w:type="dxa"/>
              <w:bottom w:w="144" w:type="dxa"/>
            </w:tcMar>
          </w:tcPr>
          <w:p w14:paraId="722AFB2A" w14:textId="77777777" w:rsidR="00C9488C" w:rsidRPr="00D27EB9" w:rsidRDefault="00C9488C" w:rsidP="003E5DB5">
            <w:pPr>
              <w:jc w:val="center"/>
              <w:rPr>
                <w:lang w:val="es-MX"/>
              </w:rPr>
            </w:pPr>
          </w:p>
          <w:p w14:paraId="041FE8E8" w14:textId="758C37DB" w:rsidR="00C9488C" w:rsidRPr="00D27EB9" w:rsidRDefault="00C9488C" w:rsidP="003E5DB5">
            <w:pPr>
              <w:jc w:val="center"/>
              <w:rPr>
                <w:lang w:val="es-MX"/>
              </w:rPr>
            </w:pPr>
          </w:p>
          <w:p w14:paraId="697C5510" w14:textId="13A51F8D" w:rsidR="00C9488C" w:rsidRDefault="00CB3692" w:rsidP="003E5DB5">
            <w:pPr>
              <w:jc w:val="center"/>
            </w:pPr>
            <w:r w:rsidRPr="000F0A26">
              <w:rPr>
                <w:rFonts w:hint="eastAsia"/>
                <w:noProof/>
              </w:rPr>
              <mc:AlternateContent>
                <mc:Choice Requires="wps">
                  <w:drawing>
                    <wp:inline distT="0" distB="0" distL="0" distR="0" wp14:anchorId="085513A2" wp14:editId="36F261CB">
                      <wp:extent cx="2476171" cy="132391"/>
                      <wp:effectExtent l="0" t="0" r="635" b="1270"/>
                      <wp:docPr id="3" name="四角形: 角を丸くする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171" cy="132391"/>
                              </a:xfrm>
                              <a:prstGeom prst="roundRect">
                                <a:avLst>
                                  <a:gd name="adj" fmla="val 2858"/>
                                </a:avLst>
                              </a:prstGeom>
                              <a:pattFill prst="dkDnDiag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noFill/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B9BB4F" w14:textId="77777777" w:rsidR="00FC37CC" w:rsidRDefault="00FC37CC" w:rsidP="000D1E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85513A2" id="四角形: 角を丸くする 3" o:spid="_x0000_s1027" alt="&quot;&quot;" style="width:194.95pt;height: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8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" fillcolor="#0a249b [3204]" stroked="f" strokeweight=".25pt">
                      <v:fill r:id="rId17" o:title="" color2="white [3212]" type="pattern"/>
                      <v:stroke joinstyle="miter"/>
                      <v:textbox>
                        <w:txbxContent>
                          <w:p w14:paraId="22B9BB4F" w14:textId="77777777" w:rsidR="00FC37CC" w:rsidRDefault="00FC37CC" w:rsidP="000D1ED8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9E1055B" w14:textId="67508A32" w:rsidR="00C9488C" w:rsidRDefault="00961FFD" w:rsidP="003E5DB5">
            <w:pPr>
              <w:jc w:val="center"/>
            </w:pPr>
            <w:r w:rsidRPr="008272AD">
              <w:rPr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609B119" wp14:editId="5A5003B2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172720</wp:posOffset>
                      </wp:positionV>
                      <wp:extent cx="1598295" cy="624840"/>
                      <wp:effectExtent l="0" t="0" r="20955" b="22860"/>
                      <wp:wrapNone/>
                      <wp:docPr id="24" name="正方形/長方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8295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B0825C" w14:textId="4E67E9D6" w:rsidR="00FC37CC" w:rsidRDefault="00DE1F5A" w:rsidP="00DE1F5A">
                                  <w:pPr>
                                    <w:tabs>
                                      <w:tab w:val="left" w:pos="896"/>
                                    </w:tabs>
                                    <w:spacing w:after="0" w:line="0" w:lineRule="atLeast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ộ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phận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ban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hành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: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Nhóm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pháp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lý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,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phòng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pháp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chế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4208A047" w14:textId="469D196E" w:rsidR="00DE1F5A" w:rsidRPr="00DE1F5A" w:rsidRDefault="00DE1F5A" w:rsidP="00DE1F5A">
                                  <w:pPr>
                                    <w:tabs>
                                      <w:tab w:val="left" w:pos="896"/>
                                    </w:tabs>
                                    <w:spacing w:after="0" w:line="0" w:lineRule="atLeast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Ủy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viên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phụ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trách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tuân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>thủ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)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9B119" id="正方形/長方形 24" o:spid="_x0000_s1028" style="position:absolute;left:0;text-align:left;margin-left:7.05pt;margin-top:13.6pt;width:125.85pt;height:49.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" fillcolor="white [3212]" strokecolor="#05114d [1604]" strokeweight="1pt">
                      <v:textbox>
                        <w:txbxContent>
                          <w:p w14:paraId="79B0825C" w14:textId="4E67E9D6" w:rsidR="00FC37CC" w:rsidRDefault="00DE1F5A" w:rsidP="00DE1F5A">
                            <w:pPr>
                              <w:tabs>
                                <w:tab w:val="left" w:pos="896"/>
                              </w:tabs>
                              <w:spacing w:after="0" w:line="0" w:lineRule="atLeast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B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</w:rPr>
                              <w:t xml:space="preserve">ộ phận ban hành: Nhóm pháp lý , phòng pháp chế </w:t>
                            </w:r>
                          </w:p>
                          <w:p w14:paraId="4208A047" w14:textId="469D196E" w:rsidR="00DE1F5A" w:rsidRPr="00DE1F5A" w:rsidRDefault="00DE1F5A" w:rsidP="00DE1F5A">
                            <w:pPr>
                              <w:tabs>
                                <w:tab w:val="left" w:pos="896"/>
                              </w:tabs>
                              <w:spacing w:after="0" w:line="0" w:lineRule="atLeast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</w:rPr>
                              <w:t xml:space="preserve">(Ủy viên phụ trách tuân thủ 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E332053" w14:textId="0121B6E9" w:rsidR="00C9488C" w:rsidRDefault="00C9488C" w:rsidP="003E5DB5">
            <w:pPr>
              <w:jc w:val="center"/>
            </w:pPr>
          </w:p>
          <w:p w14:paraId="6BC4CB53" w14:textId="1F9DFAEC" w:rsidR="00CB3692" w:rsidRPr="00C9488C" w:rsidRDefault="00CB3692" w:rsidP="003E5DB5">
            <w:pPr>
              <w:jc w:val="center"/>
              <w:rPr>
                <w:sz w:val="24"/>
                <w:szCs w:val="24"/>
              </w:rPr>
            </w:pPr>
          </w:p>
        </w:tc>
      </w:tr>
      <w:tr w:rsidR="009D47A6" w:rsidRPr="000732A4" w14:paraId="7912AF49" w14:textId="77777777" w:rsidTr="008E120C">
        <w:trPr>
          <w:trHeight w:val="8531"/>
        </w:trPr>
        <w:tc>
          <w:tcPr>
            <w:tcW w:w="2410" w:type="dxa"/>
            <w:shd w:val="clear" w:color="auto" w:fill="F2F2F2" w:themeFill="background1" w:themeFillShade="F2"/>
            <w:tcMar>
              <w:bottom w:w="0" w:type="dxa"/>
            </w:tcMar>
            <w:vAlign w:val="bottom"/>
          </w:tcPr>
          <w:p w14:paraId="4131D5BD" w14:textId="2CA3B96E" w:rsidR="009D47A6" w:rsidRPr="000F0A26" w:rsidRDefault="009D47A6" w:rsidP="003E5DB5"/>
        </w:tc>
        <w:tc>
          <w:tcPr>
            <w:tcW w:w="8054" w:type="dxa"/>
            <w:gridSpan w:val="2"/>
            <w:shd w:val="clear" w:color="auto" w:fill="F2F2F2" w:themeFill="background1" w:themeFillShade="F2"/>
            <w:tcMar>
              <w:bottom w:w="57" w:type="dxa"/>
            </w:tcMar>
          </w:tcPr>
          <w:p w14:paraId="57F37E4B" w14:textId="3F812B17" w:rsidR="00D26AA8" w:rsidRDefault="00001E0A" w:rsidP="003E5DB5">
            <w:pPr>
              <w:pStyle w:val="Heading2"/>
              <w:ind w:firstLineChars="1700" w:firstLine="7480"/>
              <w:jc w:val="both"/>
              <w:rPr>
                <w:sz w:val="32"/>
                <w:szCs w:val="36"/>
              </w:rPr>
            </w:pPr>
            <w:r>
              <w:rPr>
                <w:rFonts w:hint="eastAsia"/>
                <w:noProof/>
                <w:lang w:val="ja-JP"/>
              </w:rPr>
              <w:drawing>
                <wp:anchor distT="0" distB="0" distL="114300" distR="114300" simplePos="0" relativeHeight="251669529" behindDoc="0" locked="0" layoutInCell="1" allowOverlap="1" wp14:anchorId="16B1824D" wp14:editId="63266322">
                  <wp:simplePos x="0" y="0"/>
                  <wp:positionH relativeFrom="column">
                    <wp:posOffset>-1316990</wp:posOffset>
                  </wp:positionH>
                  <wp:positionV relativeFrom="paragraph">
                    <wp:posOffset>343535</wp:posOffset>
                  </wp:positionV>
                  <wp:extent cx="3654642" cy="4866640"/>
                  <wp:effectExtent l="152400" t="114300" r="155575" b="143510"/>
                  <wp:wrapNone/>
                  <wp:docPr id="694482521" name="図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4642" cy="48666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FDE300" w14:textId="0D09795A" w:rsidR="00BC6B59" w:rsidRDefault="00BC6B59" w:rsidP="00BB3B95">
            <w:pPr>
              <w:pStyle w:val="Heading2"/>
              <w:ind w:leftChars="3050" w:left="4880"/>
              <w:rPr>
                <w:sz w:val="32"/>
                <w:szCs w:val="36"/>
              </w:rPr>
            </w:pPr>
          </w:p>
          <w:p w14:paraId="3005C1B1" w14:textId="21F56843" w:rsidR="003203A4" w:rsidRPr="00BB3B95" w:rsidRDefault="00C9488C" w:rsidP="00BB3B95">
            <w:pPr>
              <w:pStyle w:val="Heading2"/>
              <w:ind w:leftChars="3050" w:left="4880"/>
            </w:pPr>
            <w:r w:rsidRPr="00104D14">
              <w:rPr>
                <w:rFonts w:hint="eastAsia"/>
                <w:sz w:val="32"/>
                <w:szCs w:val="36"/>
              </w:rPr>
              <w:t xml:space="preserve">【 </w:t>
            </w:r>
            <w:proofErr w:type="spellStart"/>
            <w:r w:rsidR="00DE1F5A">
              <w:rPr>
                <w:sz w:val="32"/>
                <w:szCs w:val="36"/>
              </w:rPr>
              <w:t>S</w:t>
            </w:r>
            <w:r w:rsidR="00DE1F5A">
              <w:rPr>
                <w:rFonts w:ascii="Calibri" w:hAnsi="Calibri" w:cs="Calibri"/>
                <w:sz w:val="32"/>
                <w:szCs w:val="36"/>
              </w:rPr>
              <w:t>ố</w:t>
            </w:r>
            <w:proofErr w:type="spellEnd"/>
            <w:r w:rsidR="00DE1F5A">
              <w:rPr>
                <w:rFonts w:ascii="Calibri" w:hAnsi="Calibri" w:cs="Calibri"/>
                <w:sz w:val="32"/>
                <w:szCs w:val="36"/>
              </w:rPr>
              <w:t xml:space="preserve"> </w:t>
            </w:r>
            <w:r w:rsidR="00FB763D">
              <w:rPr>
                <w:rFonts w:ascii="Calibri" w:hAnsi="Calibri" w:cs="Calibri"/>
                <w:sz w:val="32"/>
                <w:szCs w:val="36"/>
              </w:rPr>
              <w:t xml:space="preserve">39 </w:t>
            </w:r>
            <w:r w:rsidRPr="00104D14">
              <w:rPr>
                <w:rFonts w:hint="eastAsia"/>
                <w:sz w:val="32"/>
                <w:szCs w:val="36"/>
              </w:rPr>
              <w:t>】</w:t>
            </w:r>
          </w:p>
          <w:p w14:paraId="41DCEAFD" w14:textId="20DA92BC" w:rsidR="00531245" w:rsidRDefault="00531245" w:rsidP="001B4163">
            <w:pPr>
              <w:spacing w:after="0" w:line="240" w:lineRule="auto"/>
              <w:ind w:leftChars="2655" w:left="4248" w:firstLine="247"/>
              <w:jc w:val="both"/>
              <w:rPr>
                <w:rFonts w:ascii="Calibri" w:eastAsia="UD Digi Kyokasho NP-R" w:hAnsi="Calibri" w:cs="Calibri"/>
                <w:sz w:val="21"/>
                <w:szCs w:val="21"/>
              </w:rPr>
            </w:pPr>
          </w:p>
          <w:p w14:paraId="23BBD910" w14:textId="4739B28A" w:rsidR="00CA3868" w:rsidRDefault="00CA3868" w:rsidP="001B4163">
            <w:pPr>
              <w:spacing w:after="0" w:line="240" w:lineRule="auto"/>
              <w:ind w:leftChars="2655" w:left="4248" w:firstLine="247"/>
              <w:jc w:val="both"/>
              <w:rPr>
                <w:rFonts w:ascii="Calibri" w:eastAsia="UD Digi Kyokasho NP-R" w:hAnsi="Calibri" w:cs="Calibri"/>
                <w:sz w:val="21"/>
                <w:szCs w:val="21"/>
              </w:rPr>
            </w:pPr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Năm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tài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chính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2026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đã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bắt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UD Digi Kyokasho NP-R" w:hAnsi="Calibri" w:cs="Calibri"/>
                <w:sz w:val="21"/>
                <w:szCs w:val="21"/>
              </w:rPr>
              <w:t>đầu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Ở Nhật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Bản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cũng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có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ngày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tuyết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rơi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vào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tháng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3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nhưng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những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ngày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ấm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áp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mang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không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khí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mùa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xuân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tăng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lên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nhiều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. </w:t>
            </w:r>
          </w:p>
          <w:p w14:paraId="70AD7126" w14:textId="1C17D804" w:rsidR="00B67766" w:rsidRDefault="00B67766" w:rsidP="001B4163">
            <w:pPr>
              <w:spacing w:after="0" w:line="240" w:lineRule="auto"/>
              <w:ind w:leftChars="2655" w:left="4248" w:firstLine="247"/>
              <w:jc w:val="both"/>
              <w:rPr>
                <w:rFonts w:ascii="Calibri" w:eastAsia="UD Digi Kyokasho NP-R" w:hAnsi="Calibri" w:cs="Calibri"/>
                <w:sz w:val="21"/>
                <w:szCs w:val="21"/>
              </w:rPr>
            </w:pPr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“Trong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bản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thông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tin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về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tuân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thủ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lần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này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chúng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tôi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sẽ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thông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báo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về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phướng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hướng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cho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năm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tài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chính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2026.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Đồng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thời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chúng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tôi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sẽ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trình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bày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kết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quả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sử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dụng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đường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dây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nóng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UMC Group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trong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năm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tài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 w:rsidR="00B5214B">
              <w:rPr>
                <w:rFonts w:ascii="Calibri" w:eastAsia="UD Digi Kyokasho NP-R" w:hAnsi="Calibri" w:cs="Calibri"/>
                <w:sz w:val="21"/>
                <w:szCs w:val="21"/>
              </w:rPr>
              <w:t>chính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2025,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cùng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với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chuyên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đề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về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quấy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rối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Lần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này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chúng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tôi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giới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thiệu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về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quấy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rối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từ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khách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hàng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(Customer harassment)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dựa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trên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trải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nghiệm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thực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tế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Chúng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tôi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hi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vọng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mọi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người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sẽ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nhận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thức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rằng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quấy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rối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không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chỉ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xảy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ra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trong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môi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trường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làm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việc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mà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còn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xuất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hiện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trong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đời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sống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hằng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ngày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” </w:t>
            </w:r>
          </w:p>
          <w:p w14:paraId="066B26D7" w14:textId="544A0362" w:rsidR="00B67766" w:rsidRDefault="00B67766" w:rsidP="001B4163">
            <w:pPr>
              <w:spacing w:after="0" w:line="240" w:lineRule="auto"/>
              <w:ind w:leftChars="2655" w:left="4248" w:firstLine="247"/>
              <w:jc w:val="both"/>
              <w:rPr>
                <w:rFonts w:ascii="Calibri" w:eastAsia="UD Digi Kyokasho NP-R" w:hAnsi="Calibri" w:cs="Calibri"/>
                <w:sz w:val="21"/>
                <w:szCs w:val="21"/>
              </w:rPr>
            </w:pPr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“Ở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trang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cuối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của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bản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thông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tin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về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tuân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thủ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chúng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tôi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đang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thu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thập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phản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hồi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từ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các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bạn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. Xin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vui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lòng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gửi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cảm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UD Digi Kyokasho NP-R" w:hAnsi="Calibri" w:cs="Calibri"/>
                <w:sz w:val="21"/>
                <w:szCs w:val="21"/>
              </w:rPr>
              <w:t>nhận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những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thông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tin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mà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các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bạn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muốn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được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đăng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tải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hoặc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các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câu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chuyện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xung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quanh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cuộc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sống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của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chính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 các </w:t>
            </w:r>
            <w:proofErr w:type="spellStart"/>
            <w:r>
              <w:rPr>
                <w:rFonts w:ascii="Calibri" w:eastAsia="UD Digi Kyokasho NP-R" w:hAnsi="Calibri" w:cs="Calibri"/>
                <w:sz w:val="21"/>
                <w:szCs w:val="21"/>
              </w:rPr>
              <w:t>bạn</w:t>
            </w:r>
            <w:proofErr w:type="spellEnd"/>
            <w:r>
              <w:rPr>
                <w:rFonts w:ascii="Calibri" w:eastAsia="UD Digi Kyokasho NP-R" w:hAnsi="Calibri" w:cs="Calibri"/>
                <w:sz w:val="21"/>
                <w:szCs w:val="21"/>
              </w:rPr>
              <w:t xml:space="preserve">” </w:t>
            </w:r>
          </w:p>
          <w:p w14:paraId="65395F80" w14:textId="77777777" w:rsidR="00B67766" w:rsidRPr="00CA3868" w:rsidRDefault="00B67766" w:rsidP="00B67766">
            <w:pPr>
              <w:spacing w:after="0" w:line="240" w:lineRule="auto"/>
              <w:jc w:val="both"/>
              <w:rPr>
                <w:rFonts w:ascii="Calibri" w:eastAsia="UD Digi Kyokasho NP-R" w:hAnsi="Calibri" w:cs="Calibri"/>
                <w:sz w:val="21"/>
                <w:szCs w:val="21"/>
              </w:rPr>
            </w:pPr>
          </w:p>
          <w:p w14:paraId="5BA78101" w14:textId="0D036D16" w:rsidR="004721B3" w:rsidRPr="00B67766" w:rsidRDefault="00CA3868" w:rsidP="00B67766">
            <w:pPr>
              <w:spacing w:after="0" w:line="240" w:lineRule="auto"/>
              <w:jc w:val="both"/>
              <w:rPr>
                <w:rFonts w:asciiTheme="minorHAnsi" w:eastAsia="UD Digi Kyokasho NP-R" w:hAnsiTheme="minorHAnsi"/>
                <w:sz w:val="21"/>
                <w:szCs w:val="21"/>
              </w:rPr>
            </w:pPr>
            <w:r>
              <w:rPr>
                <w:rFonts w:asciiTheme="minorHAnsi" w:eastAsia="UD Digi Kyokasho NP-R" w:hAnsiTheme="minorHAnsi"/>
                <w:sz w:val="21"/>
                <w:szCs w:val="21"/>
              </w:rPr>
              <w:t xml:space="preserve"> </w:t>
            </w:r>
            <w:r w:rsidR="00B67766">
              <w:rPr>
                <w:rFonts w:asciiTheme="minorHAnsi" w:eastAsia="UD Digi Kyokasho NP-R" w:hAnsiTheme="minorHAnsi"/>
                <w:sz w:val="21"/>
                <w:szCs w:val="21"/>
              </w:rPr>
              <w:t>\</w:t>
            </w:r>
          </w:p>
          <w:p w14:paraId="7D4ED767" w14:textId="77777777" w:rsidR="008D533F" w:rsidRDefault="008D533F" w:rsidP="00404E55">
            <w:pPr>
              <w:spacing w:after="0" w:line="240" w:lineRule="auto"/>
              <w:ind w:leftChars="2655" w:left="4248" w:firstLine="247"/>
              <w:jc w:val="both"/>
              <w:rPr>
                <w:rFonts w:ascii="UD Digi Kyokasho NP-R" w:eastAsia="UD Digi Kyokasho NP-R"/>
                <w:sz w:val="21"/>
                <w:szCs w:val="21"/>
              </w:rPr>
            </w:pPr>
          </w:p>
          <w:p w14:paraId="2FE180B0" w14:textId="1DA7DE7F" w:rsidR="001E4DC9" w:rsidRPr="00B67766" w:rsidRDefault="001E4DC9" w:rsidP="00B67766">
            <w:pPr>
              <w:spacing w:after="0" w:line="240" w:lineRule="auto"/>
              <w:jc w:val="both"/>
              <w:rPr>
                <w:rFonts w:asciiTheme="minorHAnsi" w:eastAsia="UD Digi Kyokasho NP-R" w:hAnsiTheme="minorHAnsi"/>
                <w:sz w:val="21"/>
                <w:szCs w:val="21"/>
              </w:rPr>
            </w:pPr>
          </w:p>
        </w:tc>
      </w:tr>
      <w:tr w:rsidR="00353609" w:rsidRPr="000F0A26" w14:paraId="0254174A" w14:textId="77777777" w:rsidTr="003055D5">
        <w:trPr>
          <w:trHeight w:val="2041"/>
        </w:trPr>
        <w:tc>
          <w:tcPr>
            <w:tcW w:w="10464" w:type="dxa"/>
            <w:gridSpan w:val="3"/>
            <w:tcBorders>
              <w:right w:val="single" w:sz="2" w:space="0" w:color="D9D9D9" w:themeColor="background1" w:themeShade="D9"/>
            </w:tcBorders>
            <w:tcMar>
              <w:bottom w:w="432" w:type="dxa"/>
              <w:right w:w="360" w:type="dxa"/>
            </w:tcMar>
          </w:tcPr>
          <w:p w14:paraId="5CDB6B12" w14:textId="7DC4730C" w:rsidR="00353609" w:rsidRPr="00236B24" w:rsidRDefault="00353609" w:rsidP="003E5DB5">
            <w:pPr>
              <w:pStyle w:val="a"/>
              <w:rPr>
                <w:sz w:val="20"/>
                <w:szCs w:val="20"/>
                <w:lang w:val="it-IT"/>
              </w:rPr>
            </w:pPr>
          </w:p>
        </w:tc>
      </w:tr>
    </w:tbl>
    <w:p w14:paraId="7123C493" w14:textId="77777777" w:rsidR="00552821" w:rsidRDefault="00552821" w:rsidP="00DE1F5A">
      <w:pPr>
        <w:framePr w:hSpace="142" w:wrap="around" w:vAnchor="text" w:hAnchor="page" w:x="684" w:y="-431"/>
        <w:spacing w:after="0" w:line="240" w:lineRule="auto"/>
        <w:suppressOverlap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38CB81EF" w14:textId="77777777" w:rsidR="00C4400E" w:rsidRDefault="00C4400E" w:rsidP="00DE1F5A">
      <w:pPr>
        <w:framePr w:hSpace="142" w:wrap="around" w:vAnchor="text" w:hAnchor="page" w:x="684" w:y="-431"/>
        <w:spacing w:after="0" w:line="240" w:lineRule="auto"/>
        <w:ind w:firstLineChars="100" w:firstLine="200"/>
        <w:suppressOverlap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46E7DB07" w14:textId="77777777" w:rsidR="00C4400E" w:rsidRDefault="00C4400E" w:rsidP="00DE1F5A">
      <w:pPr>
        <w:framePr w:hSpace="142" w:wrap="around" w:vAnchor="text" w:hAnchor="page" w:x="684" w:y="-431"/>
        <w:spacing w:after="0" w:line="240" w:lineRule="auto"/>
        <w:ind w:firstLineChars="100" w:firstLine="200"/>
        <w:suppressOverlap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3F44E869" w14:textId="77777777" w:rsidR="00C4400E" w:rsidRPr="00270F02" w:rsidRDefault="00C4400E" w:rsidP="00DE1F5A">
      <w:pPr>
        <w:framePr w:hSpace="142" w:wrap="around" w:vAnchor="text" w:hAnchor="page" w:x="684" w:y="-431"/>
        <w:spacing w:after="0" w:line="240" w:lineRule="auto"/>
        <w:ind w:firstLineChars="100" w:firstLine="200"/>
        <w:suppressOverlap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17A5147E" w14:textId="26F32C3E" w:rsidR="00DE1F5A" w:rsidRPr="00B41C69" w:rsidRDefault="0098476F" w:rsidP="00215035">
      <w:pPr>
        <w:widowControl w:val="0"/>
        <w:spacing w:after="120" w:line="240" w:lineRule="auto"/>
        <w:jc w:val="both"/>
        <w:rPr>
          <w:rFonts w:ascii="Arial Narrow" w:hAnsi="Arial Narrow" w:cs="Arial"/>
          <w:b/>
          <w:bCs/>
          <w:color w:val="000099"/>
          <w:sz w:val="32"/>
          <w:szCs w:val="32"/>
        </w:rPr>
        <w:sectPr w:rsidR="00DE1F5A" w:rsidRPr="00B41C69" w:rsidSect="00215035"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  <w:r w:rsidRPr="00B41C69">
        <w:rPr>
          <w:rFonts w:ascii="Arial Narrow" w:eastAsia="UD Digi Kyokasho N-R" w:hAnsi="Arial Narrow" w:cs="Arial"/>
          <w:noProof/>
          <w:sz w:val="32"/>
          <w:szCs w:val="32"/>
          <w:lang w:val="es-MX"/>
        </w:rPr>
        <mc:AlternateContent>
          <mc:Choice Requires="wps">
            <w:drawing>
              <wp:anchor distT="0" distB="0" distL="114300" distR="114300" simplePos="0" relativeHeight="251660313" behindDoc="0" locked="0" layoutInCell="1" allowOverlap="1" wp14:anchorId="35CF620A" wp14:editId="5D07F148">
                <wp:simplePos x="0" y="0"/>
                <wp:positionH relativeFrom="margin">
                  <wp:posOffset>9525</wp:posOffset>
                </wp:positionH>
                <wp:positionV relativeFrom="paragraph">
                  <wp:posOffset>563880</wp:posOffset>
                </wp:positionV>
                <wp:extent cx="3429000" cy="19050"/>
                <wp:effectExtent l="0" t="19050" r="38100" b="38100"/>
                <wp:wrapNone/>
                <wp:docPr id="114453757" name="直線コネクタ 114453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29000" cy="1905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rgbClr val="0A249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FB6BC" id="直線コネクタ 114453757" o:spid="_x0000_s1026" style="position:absolute;flip:y;z-index:2516603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44.4pt" to="270.7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" strokecolor="#0a249b" strokeweight="5pt">
                <v:stroke linestyle="thickThin" joinstyle="miter"/>
                <o:lock v:ext="edit" shapetype="f"/>
                <w10:wrap anchorx="margin"/>
              </v:line>
            </w:pict>
          </mc:Fallback>
        </mc:AlternateContent>
      </w:r>
      <w:r w:rsidR="00215035" w:rsidRPr="00B41C69">
        <w:rPr>
          <w:rFonts w:ascii="Arial Narrow" w:hAnsi="Arial Narrow" w:cs="Arial"/>
          <w:b/>
          <w:bCs/>
          <w:noProof/>
          <w:color w:val="0000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37" behindDoc="0" locked="0" layoutInCell="1" allowOverlap="1" wp14:anchorId="159D237C" wp14:editId="24F49C6F">
                <wp:simplePos x="0" y="0"/>
                <wp:positionH relativeFrom="column">
                  <wp:posOffset>-5715</wp:posOffset>
                </wp:positionH>
                <wp:positionV relativeFrom="paragraph">
                  <wp:posOffset>-47625</wp:posOffset>
                </wp:positionV>
                <wp:extent cx="6629400" cy="6985"/>
                <wp:effectExtent l="0" t="0" r="19050" b="31115"/>
                <wp:wrapNone/>
                <wp:docPr id="929305723" name="直線コネクタ 9293057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6985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4728BC" id="直線コネクタ 929305723" o:spid="_x0000_s1026" alt="&quot;&quot;" style="position:absolute;z-index:2516613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-3.75pt" to="521.55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" strokecolor="#595959" strokeweight="2pt">
                <v:stroke linestyle="thinThin" joinstyle="miter"/>
                <o:lock v:ext="edit" shapetype="f"/>
              </v:line>
            </w:pict>
          </mc:Fallback>
        </mc:AlternateContent>
      </w:r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>Ph</w:t>
      </w:r>
      <w:r w:rsidR="00DE1F5A" w:rsidRPr="00B41C69">
        <w:rPr>
          <w:rFonts w:ascii="Calibri" w:hAnsi="Calibri" w:cs="Calibri"/>
          <w:b/>
          <w:bCs/>
          <w:color w:val="000099"/>
          <w:sz w:val="32"/>
          <w:szCs w:val="32"/>
          <w:lang w:val="vi-VN"/>
        </w:rPr>
        <w:t>ư</w:t>
      </w:r>
      <w:proofErr w:type="spellStart"/>
      <w:r w:rsidR="00DE1F5A" w:rsidRPr="00B41C69">
        <w:rPr>
          <w:rFonts w:ascii="Calibri" w:hAnsi="Calibri" w:cs="Calibri"/>
          <w:b/>
          <w:bCs/>
          <w:color w:val="000099"/>
          <w:sz w:val="32"/>
          <w:szCs w:val="32"/>
        </w:rPr>
        <w:t>ơ</w:t>
      </w:r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>n</w:t>
      </w:r>
      <w:r w:rsidR="00B41C69">
        <w:rPr>
          <w:rFonts w:ascii="Arial Narrow" w:hAnsi="Arial Narrow" w:cs="Arial"/>
          <w:b/>
          <w:bCs/>
          <w:color w:val="000099"/>
          <w:sz w:val="32"/>
          <w:szCs w:val="32"/>
        </w:rPr>
        <w:t>g</w:t>
      </w:r>
      <w:proofErr w:type="spellEnd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 xml:space="preserve"> </w:t>
      </w:r>
      <w:proofErr w:type="spellStart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>châm</w:t>
      </w:r>
      <w:proofErr w:type="spellEnd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 xml:space="preserve"> </w:t>
      </w:r>
      <w:proofErr w:type="spellStart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>c</w:t>
      </w:r>
      <w:r w:rsidR="00DE1F5A" w:rsidRPr="00B41C69">
        <w:rPr>
          <w:rFonts w:ascii="Calibri" w:hAnsi="Calibri" w:cs="Calibri"/>
          <w:b/>
          <w:bCs/>
          <w:color w:val="000099"/>
          <w:sz w:val="32"/>
          <w:szCs w:val="32"/>
        </w:rPr>
        <w:t>ủ</w:t>
      </w:r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>a</w:t>
      </w:r>
      <w:proofErr w:type="spellEnd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 xml:space="preserve"> </w:t>
      </w:r>
      <w:proofErr w:type="spellStart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>công</w:t>
      </w:r>
      <w:proofErr w:type="spellEnd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 xml:space="preserve"> ty </w:t>
      </w:r>
      <w:proofErr w:type="spellStart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>trong</w:t>
      </w:r>
      <w:proofErr w:type="spellEnd"/>
      <w:r w:rsidR="00DE1F5A" w:rsidRPr="00B41C69">
        <w:rPr>
          <w:rFonts w:ascii="Arial Narrow" w:hAnsi="Arial Narrow" w:cs="Arial"/>
          <w:b/>
          <w:bCs/>
          <w:color w:val="000099"/>
          <w:sz w:val="32"/>
          <w:szCs w:val="32"/>
        </w:rPr>
        <w:t xml:space="preserve"> năm 2026</w:t>
      </w:r>
    </w:p>
    <w:p w14:paraId="39DFE8F3" w14:textId="157AE6C1" w:rsidR="00215035" w:rsidRPr="00130E7C" w:rsidRDefault="00ED02F2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  <w:r>
        <w:rPr>
          <w:rFonts w:ascii="Arial" w:eastAsia="UD Digi Kyokasho N-R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1666457" behindDoc="0" locked="0" layoutInCell="1" allowOverlap="1" wp14:anchorId="33E47CB5" wp14:editId="04D19FC3">
                <wp:simplePos x="0" y="0"/>
                <wp:positionH relativeFrom="column">
                  <wp:posOffset>146050</wp:posOffset>
                </wp:positionH>
                <wp:positionV relativeFrom="paragraph">
                  <wp:posOffset>9525</wp:posOffset>
                </wp:positionV>
                <wp:extent cx="5588000" cy="349250"/>
                <wp:effectExtent l="0" t="0" r="0" b="12700"/>
                <wp:wrapNone/>
                <wp:docPr id="705318233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B19B3" w14:textId="4234F830" w:rsidR="00045EE1" w:rsidRPr="0069458B" w:rsidRDefault="0069458B" w:rsidP="002B35C6">
                            <w:pPr>
                              <w:spacing w:line="360" w:lineRule="exact"/>
                              <w:rPr>
                                <w:rFonts w:ascii="Calibri" w:eastAsia="BIZ UDPGothic" w:hAnsi="Calibri" w:cs="Calibri"/>
                                <w:b/>
                                <w:bCs/>
                                <w:sz w:val="32"/>
                                <w:szCs w:val="32"/>
                                <w:lang w:val="vi-VN"/>
                              </w:rPr>
                            </w:pPr>
                            <w:r>
                              <w:rPr>
                                <w:rFonts w:ascii="BIZ UDPGothic" w:eastAsia="BIZ UDPGothic" w:hAnsi="BIZ UDPGothic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Ph</w:t>
                            </w:r>
                            <w:r>
                              <w:rPr>
                                <w:rFonts w:ascii="Calibri" w:eastAsia="BIZ UDPGothic" w:hAnsi="Calibri" w:cs="Calibri"/>
                                <w:b/>
                                <w:bCs/>
                                <w:sz w:val="32"/>
                                <w:szCs w:val="32"/>
                                <w:lang w:val="vi-VN"/>
                              </w:rPr>
                              <w:t>ươ</w:t>
                            </w:r>
                            <w:r>
                              <w:rPr>
                                <w:rFonts w:ascii="Calibri" w:eastAsia="BIZ UDPGothic" w:hAnsi="Calibri" w:cs="Calibri" w:hint="eastAsia"/>
                                <w:b/>
                                <w:bCs/>
                                <w:sz w:val="32"/>
                                <w:szCs w:val="32"/>
                                <w:lang w:val="vi-VN"/>
                              </w:rPr>
                              <w:t>ng châm năm tài chính 2026 c</w:t>
                            </w:r>
                            <w:r>
                              <w:rPr>
                                <w:rFonts w:ascii="Calibri" w:eastAsia="BIZ UDPGothic" w:hAnsi="Calibri" w:cs="Calibri"/>
                                <w:b/>
                                <w:bCs/>
                                <w:sz w:val="32"/>
                                <w:szCs w:val="32"/>
                                <w:lang w:val="vi-VN"/>
                              </w:rPr>
                              <w:t>ủ</w:t>
                            </w:r>
                            <w:r>
                              <w:rPr>
                                <w:rFonts w:ascii="Calibri" w:eastAsia="BIZ UDPGothic" w:hAnsi="Calibri" w:cs="Calibri" w:hint="eastAsia"/>
                                <w:b/>
                                <w:bCs/>
                                <w:sz w:val="32"/>
                                <w:szCs w:val="32"/>
                                <w:lang w:val="vi-VN"/>
                              </w:rPr>
                              <w:t xml:space="preserve">a công 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47C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29" type="#_x0000_t202" style="position:absolute;left:0;text-align:left;margin-left:11.5pt;margin-top:.75pt;width:440pt;height:27.5pt;z-index:251666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" filled="f" stroked="f">
                <v:textbox inset=",2mm,,0">
                  <w:txbxContent>
                    <w:p w14:paraId="493B19B3" w14:textId="4234F830" w:rsidR="00045EE1" w:rsidRPr="0069458B" w:rsidRDefault="0069458B" w:rsidP="002B35C6">
                      <w:pPr>
                        <w:spacing w:line="360" w:lineRule="exact"/>
                        <w:rPr>
                          <w:rFonts w:ascii="Calibri" w:eastAsia="BIZ UDPGothic" w:hAnsi="Calibri" w:cs="Calibri"/>
                          <w:b/>
                          <w:bCs/>
                          <w:sz w:val="32"/>
                          <w:szCs w:val="32"/>
                          <w:lang w:val="vi-VN"/>
                        </w:rPr>
                      </w:pPr>
                      <w:r>
                        <w:rPr>
                          <w:rFonts w:ascii="BIZ UDPGothic" w:eastAsia="BIZ UDPGothic" w:hAnsi="BIZ UDPGothic" w:hint="eastAsia"/>
                          <w:b/>
                          <w:bCs/>
                          <w:sz w:val="32"/>
                          <w:szCs w:val="32"/>
                        </w:rPr>
                        <w:t>Ph</w:t>
                      </w:r>
                      <w:r>
                        <w:rPr>
                          <w:rFonts w:ascii="Calibri" w:eastAsia="BIZ UDPGothic" w:hAnsi="Calibri" w:cs="Calibri"/>
                          <w:b/>
                          <w:bCs/>
                          <w:sz w:val="32"/>
                          <w:szCs w:val="32"/>
                          <w:lang w:val="vi-VN"/>
                        </w:rPr>
                        <w:t>ươ</w:t>
                      </w:r>
                      <w:r>
                        <w:rPr>
                          <w:rFonts w:ascii="Calibri" w:eastAsia="BIZ UDPGothic" w:hAnsi="Calibri" w:cs="Calibri" w:hint="eastAsia"/>
                          <w:b/>
                          <w:bCs/>
                          <w:sz w:val="32"/>
                          <w:szCs w:val="32"/>
                          <w:lang w:val="vi-VN"/>
                        </w:rPr>
                        <w:t>ng châm năm tài chính 2026 c</w:t>
                      </w:r>
                      <w:r>
                        <w:rPr>
                          <w:rFonts w:ascii="Calibri" w:eastAsia="BIZ UDPGothic" w:hAnsi="Calibri" w:cs="Calibri"/>
                          <w:b/>
                          <w:bCs/>
                          <w:sz w:val="32"/>
                          <w:szCs w:val="32"/>
                          <w:lang w:val="vi-VN"/>
                        </w:rPr>
                        <w:t>ủ</w:t>
                      </w:r>
                      <w:r>
                        <w:rPr>
                          <w:rFonts w:ascii="Calibri" w:eastAsia="BIZ UDPGothic" w:hAnsi="Calibri" w:cs="Calibri" w:hint="eastAsia"/>
                          <w:b/>
                          <w:bCs/>
                          <w:sz w:val="32"/>
                          <w:szCs w:val="32"/>
                          <w:lang w:val="vi-VN"/>
                        </w:rPr>
                        <w:t xml:space="preserve">a công ty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UD Digi Kyokasho N-R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9103B6C" wp14:editId="2576E8A5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6619875" cy="3371850"/>
                <wp:effectExtent l="19050" t="19050" r="28575" b="19050"/>
                <wp:wrapNone/>
                <wp:docPr id="716585988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371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FBF38" w14:textId="6B4E2837" w:rsidR="009C5102" w:rsidRDefault="009C5102" w:rsidP="009C51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03B6C" id="正方形/長方形 33" o:spid="_x0000_s1030" style="position:absolute;left:0;text-align:left;margin-left:470.05pt;margin-top:3.45pt;width:521.25pt;height:265.5pt;z-index:2516572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" fillcolor="white [3201]" strokecolor="black [3200]" strokeweight="2.25pt">
                <v:textbox inset=",0">
                  <w:txbxContent>
                    <w:p w14:paraId="058FBF38" w14:textId="6B4E2837" w:rsidR="009C5102" w:rsidRDefault="009C5102" w:rsidP="009C51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575AC3" w14:textId="55F34F45" w:rsidR="00215035" w:rsidRDefault="00215035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11CDF163" w14:textId="72D10BA6" w:rsidR="00FF61FD" w:rsidRDefault="0069458B" w:rsidP="00215035">
      <w:pPr>
        <w:spacing w:after="0" w:line="240" w:lineRule="auto"/>
        <w:ind w:firstLineChars="100" w:firstLine="36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  <w:r w:rsidRPr="003C0382">
        <w:rPr>
          <w:b/>
          <w:bCs/>
          <w:noProof/>
          <w:color w:val="000099"/>
          <w:sz w:val="36"/>
          <w:szCs w:val="29"/>
        </w:rPr>
        <mc:AlternateContent>
          <mc:Choice Requires="wpg">
            <w:drawing>
              <wp:anchor distT="0" distB="0" distL="114300" distR="114300" simplePos="0" relativeHeight="251665433" behindDoc="0" locked="0" layoutInCell="1" allowOverlap="1" wp14:anchorId="4781F59C" wp14:editId="23CD2F2E">
                <wp:simplePos x="0" y="0"/>
                <wp:positionH relativeFrom="margin">
                  <wp:posOffset>38100</wp:posOffset>
                </wp:positionH>
                <wp:positionV relativeFrom="paragraph">
                  <wp:posOffset>18415</wp:posOffset>
                </wp:positionV>
                <wp:extent cx="6153150" cy="3057525"/>
                <wp:effectExtent l="0" t="0" r="0" b="0"/>
                <wp:wrapNone/>
                <wp:docPr id="87935355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3057525"/>
                          <a:chOff x="16388" y="334716"/>
                          <a:chExt cx="11224838" cy="6105756"/>
                        </a:xfrm>
                      </wpg:grpSpPr>
                      <wps:wsp>
                        <wps:cNvPr id="2098997099" name="四角形: 角を丸くする 2098997099"/>
                        <wps:cNvSpPr/>
                        <wps:spPr>
                          <a:xfrm>
                            <a:off x="16388" y="334716"/>
                            <a:ext cx="11062448" cy="1654831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B6712" w14:textId="77777777" w:rsidR="00ED02F2" w:rsidRDefault="003C0382" w:rsidP="002B35C6">
                              <w:pPr>
                                <w:spacing w:after="120" w:line="320" w:lineRule="exact"/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</w:pPr>
                              <w:r w:rsidRPr="000A27E7">
                                <w:rPr>
                                  <w:rFonts w:ascii="BIZ UDPGothic" w:eastAsia="BIZ UDPGothic" w:hAnsi="BIZ UDPGothic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proofErr w:type="spellStart"/>
                              <w:r w:rsidR="0069458B" w:rsidRPr="00ED02F2">
                                <w:rPr>
                                  <w:rFonts w:ascii="BIZ UDPGothic" w:eastAsia="BIZ UDPGothic" w:hAnsi="BIZ UDPGothic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T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ầ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m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nhìn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mà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công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 xml:space="preserve"> ty </w:t>
                              </w:r>
                              <w:proofErr w:type="spellStart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chúng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tôi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 xml:space="preserve"> h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ướ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ng t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ớ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 xml:space="preserve">i </w:t>
                              </w:r>
                            </w:p>
                            <w:p w14:paraId="6174D474" w14:textId="5C11A247" w:rsidR="0069458B" w:rsidRPr="00ED02F2" w:rsidRDefault="0069458B" w:rsidP="002B35C6">
                              <w:pPr>
                                <w:spacing w:after="120" w:line="320" w:lineRule="exact"/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</w:pP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. Tr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ở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 xml:space="preserve"> thành công ty d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ẫ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n đ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ầ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u trong ngành EMS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br/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 xml:space="preserve">. 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Đồ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ng th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ờ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i thâm nh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ậ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p vào l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ĩ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nh v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ự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c m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>ớ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vi-VN"/>
                                </w:rPr>
                                <w:t xml:space="preserve">i </w:t>
                              </w:r>
                            </w:p>
                          </w:txbxContent>
                        </wps:txbx>
                        <wps:bodyPr tIns="36000" bIns="0" rtlCol="0" anchor="b" anchorCtr="0"/>
                      </wps:wsp>
                      <wps:wsp>
                        <wps:cNvPr id="956642460" name="タイトル 1"/>
                        <wps:cNvSpPr txBox="1">
                          <a:spLocks/>
                        </wps:cNvSpPr>
                        <wps:spPr>
                          <a:xfrm>
                            <a:off x="65561" y="2052423"/>
                            <a:ext cx="11175665" cy="43880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738C92" w14:textId="064B0B8A" w:rsidR="003C0382" w:rsidRPr="00ED02F2" w:rsidRDefault="007E16D4" w:rsidP="003C0382">
                              <w:pPr>
                                <w:spacing w:line="216" w:lineRule="auto"/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Ph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ươ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ng châm</w:t>
                              </w:r>
                              <w:r w:rsidR="0069458B"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3C0382"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① </w:t>
                              </w:r>
                              <w:proofErr w:type="spellStart"/>
                              <w:r w:rsidR="0069458B"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Thúc</w:t>
                              </w:r>
                              <w:proofErr w:type="spellEnd"/>
                              <w:r w:rsidR="0069458B"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69458B"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đ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ẩ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y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tuân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th</w:t>
                              </w:r>
                              <w:r w:rsidR="0069458B"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ủ</w:t>
                              </w:r>
                              <w:proofErr w:type="spell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( Compliance</w:t>
                              </w:r>
                              <w:proofErr w:type="gramEnd"/>
                              <w:r w:rsidR="0069458B"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) </w:t>
                              </w:r>
                            </w:p>
                            <w:p w14:paraId="48E4687F" w14:textId="0182E020" w:rsidR="003C0382" w:rsidRPr="00ED02F2" w:rsidRDefault="003C0382" w:rsidP="003C0382">
                              <w:pPr>
                                <w:spacing w:line="216" w:lineRule="auto"/>
                                <w:rPr>
                                  <w:rFonts w:ascii="BIZ UDPGothic" w:eastAsia="BIZ UDPGothic" w:hAnsi="BIZ UDPGothic" w:cstheme="majorBid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　 　　～　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Đị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nh </w:t>
                              </w:r>
                              <w:proofErr w:type="spellStart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hình</w:t>
                              </w:r>
                              <w:proofErr w:type="spellEnd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hành</w:t>
                              </w:r>
                              <w:proofErr w:type="spellEnd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vi </w:t>
                              </w:r>
                              <w:proofErr w:type="spellStart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và</w:t>
                              </w:r>
                              <w:proofErr w:type="spellEnd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nh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ậ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n</w:t>
                              </w:r>
                              <w:proofErr w:type="spellEnd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th</w:t>
                              </w:r>
                              <w:proofErr w:type="spellEnd"/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ứ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c đ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ượ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c tin t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ưở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ng b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ở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i t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ấ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t c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ả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m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ọ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i ng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ườ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i. </w:t>
                              </w: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　～</w:t>
                              </w:r>
                            </w:p>
                            <w:p w14:paraId="7D89B776" w14:textId="64FA44F2" w:rsidR="003C0382" w:rsidRPr="00ED02F2" w:rsidRDefault="007E16D4" w:rsidP="003C0382">
                              <w:pPr>
                                <w:spacing w:line="216" w:lineRule="auto"/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</w:pP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Ph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ươ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ng châm </w:t>
                              </w:r>
                              <w:r w:rsidR="003C0382"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② </w:t>
                              </w:r>
                              <w:proofErr w:type="spellStart"/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Nâng</w:t>
                              </w:r>
                              <w:proofErr w:type="spellEnd"/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cao</w:t>
                              </w:r>
                              <w:proofErr w:type="spellEnd"/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an </w:t>
                              </w:r>
                              <w:proofErr w:type="spellStart"/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toàn</w:t>
                              </w:r>
                              <w:proofErr w:type="spellEnd"/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và</w:t>
                              </w:r>
                              <w:proofErr w:type="spellEnd"/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s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ự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hài lòng c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ủ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a nhân viên </w:t>
                              </w:r>
                            </w:p>
                            <w:p w14:paraId="57CB5626" w14:textId="77777777" w:rsidR="007E16D4" w:rsidRPr="00ED02F2" w:rsidRDefault="003C0382" w:rsidP="003C0382">
                              <w:pPr>
                                <w:spacing w:line="216" w:lineRule="auto"/>
                                <w:rPr>
                                  <w:rFonts w:ascii="BIZ UDPGothic" w:eastAsia="BIZ UDPGothic" w:hAnsi="BIZ UDPGothic" w:cstheme="majorBid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</w:pP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　 　　～　</w:t>
                              </w:r>
                              <w:r w:rsidR="007E16D4"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Nâng cao s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ự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hài lòng t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ừ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hai phía công ty và nhân viên </w:t>
                              </w: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　～</w:t>
                              </w:r>
                            </w:p>
                            <w:p w14:paraId="4828D4C5" w14:textId="4AF89C2C" w:rsidR="003C0382" w:rsidRPr="00ED02F2" w:rsidRDefault="007E16D4" w:rsidP="003C0382">
                              <w:pPr>
                                <w:spacing w:line="216" w:lineRule="auto"/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</w:pP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Ph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ươ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ng châm </w:t>
                              </w:r>
                              <w:r w:rsidR="003C0382"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③ </w:t>
                              </w: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Nâng cao giá tr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ị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doanh nghi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ệ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p </w:t>
                              </w:r>
                            </w:p>
                            <w:p w14:paraId="61776B1F" w14:textId="5FFA47AE" w:rsidR="003C0382" w:rsidRPr="00ED02F2" w:rsidRDefault="003C0382" w:rsidP="003C0382">
                              <w:pPr>
                                <w:spacing w:line="216" w:lineRule="auto"/>
                                <w:rPr>
                                  <w:rFonts w:ascii="BIZ UDPGothic" w:eastAsia="BIZ UDPGothic" w:hAnsi="BIZ UDPGothic" w:cstheme="majorBid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</w:pP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　 　　～</w:t>
                              </w:r>
                              <w:r w:rsidR="007E16D4"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Th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ự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c hi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ệ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n trách nhi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ệ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m xã h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ộ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i và thúc đ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ẩ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y các ho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ạ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t đ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ộ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ng b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ề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n v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ữ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ng </w:t>
                              </w: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～</w:t>
                              </w:r>
                            </w:p>
                            <w:p w14:paraId="3D557122" w14:textId="5F220504" w:rsidR="003C0382" w:rsidRPr="00ED02F2" w:rsidRDefault="007E16D4" w:rsidP="003C0382">
                              <w:pPr>
                                <w:spacing w:line="216" w:lineRule="auto"/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</w:pP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Ph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ươ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ng châm </w:t>
                              </w:r>
                              <w:r w:rsidR="003C0382" w:rsidRPr="00ED02F2">
                                <w:rPr>
                                  <w:rFonts w:ascii="BIZ UDPGothic" w:eastAsia="BIZ UDPGothic" w:hAnsi="BIZ UDPGothic" w:cstheme="maj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④ 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Đ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óng góp cho t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ấ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t c</w:t>
                              </w:r>
                              <w:r w:rsidRPr="00ED02F2">
                                <w:rPr>
                                  <w:rFonts w:ascii="Calibri" w:eastAsia="BIZ UDPGothic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ả</w:t>
                              </w:r>
                              <w:r w:rsidRPr="00ED02F2">
                                <w:rPr>
                                  <w:rFonts w:ascii="Calibri" w:eastAsia="BIZ UDPGothic" w:hAnsi="Calibri" w:cs="Calibr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các bên liên quan </w:t>
                              </w:r>
                            </w:p>
                            <w:p w14:paraId="11E1FC46" w14:textId="3C6575EB" w:rsidR="003C0382" w:rsidRPr="00ED02F2" w:rsidRDefault="003C0382" w:rsidP="003C0382">
                              <w:pPr>
                                <w:spacing w:line="216" w:lineRule="auto"/>
                                <w:rPr>
                                  <w:rFonts w:ascii="BIZ UDPGothic" w:eastAsia="BIZ UDPGothic" w:hAnsi="BIZ UDPGothic" w:cstheme="majorBid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</w:pP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　 　　～　</w:t>
                              </w:r>
                              <w:r w:rsidR="007E16D4"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Ho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ạ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t </w:t>
                              </w:r>
                              <w:r w:rsidR="0098476F" w:rsidRPr="0098476F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động 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ph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ố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i </w:t>
                              </w:r>
                              <w:r w:rsidR="0098476F" w:rsidRPr="0098476F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hợp 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v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ớ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i UMC nh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ằ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m đ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ạ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t đ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ượ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c m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ụ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c tiêu tăng tr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ưở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ng hi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ệ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u qu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ả</w:t>
                              </w:r>
                              <w:r w:rsidR="007E16D4" w:rsidRPr="00ED02F2">
                                <w:rPr>
                                  <w:rFonts w:ascii="Calibri" w:eastAsia="BIZ UDPGothic" w:hAnsi="Calibri" w:cs="Calibr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 xml:space="preserve"> kinh doanh </w:t>
                              </w:r>
                              <w:r w:rsidRPr="00ED02F2">
                                <w:rPr>
                                  <w:rFonts w:ascii="BIZ UDPGothic" w:eastAsia="BIZ UDPGothic" w:hAnsi="BIZ UDPGothic" w:cstheme="majorBidi" w:hint="eastAsia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vi-VN"/>
                                </w:rPr>
                                <w:t>～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rm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1F59C" id="グループ化 2" o:spid="_x0000_s1031" style="position:absolute;left:0;text-align:left;margin-left:3pt;margin-top:1.45pt;width:484.5pt;height:240.75pt;z-index:251665433;mso-position-horizontal-relative:margin;mso-position-vertical-relative:text;mso-width-relative:margin;mso-height-relative:margin" coordorigin="163,3347" coordsize="112248,6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">
                <v:roundrect id="四角形: 角を丸くする 2098997099" o:spid="_x0000_s1032" style="position:absolute;left:163;top:3347;width:110625;height:16548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" fillcolor="#002060" strokecolor="#010516 [484]" strokeweight="1pt">
                  <v:stroke joinstyle="miter"/>
                  <v:textbox inset=",1mm,,0">
                    <w:txbxContent>
                      <w:p w14:paraId="2B8B6712" w14:textId="77777777" w:rsidR="00ED02F2" w:rsidRDefault="003C0382" w:rsidP="002B35C6">
                        <w:pPr>
                          <w:spacing w:after="120" w:line="320" w:lineRule="exact"/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</w:pPr>
                        <w:r w:rsidRPr="000A27E7">
                          <w:rPr>
                            <w:rFonts w:ascii="BIZ UDPGothic" w:eastAsia="BIZ UDPGothic" w:hAnsi="BIZ UDPGothic" w:hint="eastAsia"/>
                            <w:b/>
                            <w:bCs/>
                            <w:color w:val="FFFFFF" w:themeColor="light1"/>
                            <w:kern w:val="24"/>
                            <w:sz w:val="28"/>
                            <w:szCs w:val="28"/>
                          </w:rPr>
                          <w:t xml:space="preserve">　</w:t>
                        </w:r>
                        <w:r w:rsidR="0069458B" w:rsidRPr="00ED02F2">
                          <w:rPr>
                            <w:rFonts w:ascii="BIZ UDPGothic" w:eastAsia="BIZ UDPGothic" w:hAnsi="BIZ UDPGothic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T</w:t>
                        </w:r>
                        <w:r w:rsidR="0069458B"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ầ</w:t>
                        </w:r>
                        <w:r w:rsidR="0069458B"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m nhìn mà công ty chúng tôi h</w:t>
                        </w:r>
                        <w:r w:rsidR="0069458B"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ướ</w:t>
                        </w:r>
                        <w:r w:rsidR="0069458B"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ng t</w:t>
                        </w:r>
                        <w:r w:rsidR="0069458B"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ớ</w:t>
                        </w:r>
                        <w:r w:rsidR="0069458B"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 xml:space="preserve">i </w:t>
                        </w:r>
                      </w:p>
                      <w:p w14:paraId="6174D474" w14:textId="5C11A247" w:rsidR="0069458B" w:rsidRPr="00ED02F2" w:rsidRDefault="0069458B" w:rsidP="002B35C6">
                        <w:pPr>
                          <w:spacing w:after="120" w:line="320" w:lineRule="exact"/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</w:pP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. Tr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ở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 xml:space="preserve"> thành công ty d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ẫ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n đ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ầ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u trong ngành EMS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br/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 xml:space="preserve">. 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Đồ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ng th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ờ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i thâm nh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ậ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p vào l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ĩ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nh v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ự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c m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>ớ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vi-VN"/>
                          </w:rPr>
                          <w:t xml:space="preserve">i </w:t>
                        </w:r>
                      </w:p>
                    </w:txbxContent>
                  </v:textbox>
                </v:roundrect>
                <v:shape id="タイトル 1" o:spid="_x0000_s1033" type="#_x0000_t202" style="position:absolute;left:655;top:20524;width:111757;height:43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" filled="f" stroked="f">
                  <v:textbox>
                    <w:txbxContent>
                      <w:p w14:paraId="01738C92" w14:textId="064B0B8A" w:rsidR="003C0382" w:rsidRPr="00ED02F2" w:rsidRDefault="007E16D4" w:rsidP="003C0382">
                        <w:pPr>
                          <w:spacing w:line="216" w:lineRule="auto"/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Ph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ươ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ng châm</w:t>
                        </w:r>
                        <w:r w:rsidR="0069458B"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r w:rsidR="003C0382"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① </w:t>
                        </w:r>
                        <w:r w:rsidR="0069458B"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Thúc đ</w:t>
                        </w:r>
                        <w:r w:rsidR="0069458B"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ẩ</w:t>
                        </w:r>
                        <w:r w:rsidR="0069458B"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y tuân th</w:t>
                        </w:r>
                        <w:r w:rsidR="0069458B"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ủ</w:t>
                        </w:r>
                        <w:r w:rsidR="0069458B"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 ( Compliance) </w:t>
                        </w:r>
                      </w:p>
                      <w:p w14:paraId="48E4687F" w14:textId="0182E020" w:rsidR="003C0382" w:rsidRPr="00ED02F2" w:rsidRDefault="003C0382" w:rsidP="003C0382">
                        <w:pPr>
                          <w:spacing w:line="216" w:lineRule="auto"/>
                          <w:rPr>
                            <w:rFonts w:ascii="BIZ UDPGothic" w:eastAsia="BIZ UDPGothic" w:hAnsi="BIZ UDPGothic" w:cstheme="majorBidi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　 　　～　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Đị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nh hình hành vi và nh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ậ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n th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ứ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c đ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ượ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c tin t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ưở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ng b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ở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i t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ấ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t c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ả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m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ọ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i ng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ườ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i. </w:t>
                        </w: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　～</w:t>
                        </w:r>
                      </w:p>
                      <w:p w14:paraId="7D89B776" w14:textId="64FA44F2" w:rsidR="003C0382" w:rsidRPr="00ED02F2" w:rsidRDefault="007E16D4" w:rsidP="003C0382">
                        <w:pPr>
                          <w:spacing w:line="216" w:lineRule="auto"/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</w:pPr>
                        <w:r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Ph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ươ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ng châm </w:t>
                        </w:r>
                        <w:r w:rsidR="003C0382"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② </w:t>
                        </w:r>
                        <w:r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Nâng cao an toàn và s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ự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hài lòng c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ủ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a nhân viên </w:t>
                        </w:r>
                      </w:p>
                      <w:p w14:paraId="57CB5626" w14:textId="77777777" w:rsidR="007E16D4" w:rsidRPr="00ED02F2" w:rsidRDefault="003C0382" w:rsidP="003C0382">
                        <w:pPr>
                          <w:spacing w:line="216" w:lineRule="auto"/>
                          <w:rPr>
                            <w:rFonts w:ascii="BIZ UDPGothic" w:eastAsia="BIZ UDPGothic" w:hAnsi="BIZ UDPGothic" w:cstheme="majorBid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</w:pP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　 　　～　</w:t>
                        </w:r>
                        <w:r w:rsidR="007E16D4"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Nâng cao s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ự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hài lòng t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ừ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hai phía công ty và nhân viên </w:t>
                        </w: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　～</w:t>
                        </w:r>
                      </w:p>
                      <w:p w14:paraId="4828D4C5" w14:textId="4AF89C2C" w:rsidR="003C0382" w:rsidRPr="00ED02F2" w:rsidRDefault="007E16D4" w:rsidP="003C0382">
                        <w:pPr>
                          <w:spacing w:line="216" w:lineRule="auto"/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</w:pP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Ph</w:t>
                        </w:r>
                        <w:r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ươ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ng châm </w:t>
                        </w:r>
                        <w:r w:rsidR="003C0382"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③ </w:t>
                        </w:r>
                        <w:r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Nâng cao giá tr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ị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doanh nghi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ệ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p </w:t>
                        </w:r>
                      </w:p>
                      <w:p w14:paraId="61776B1F" w14:textId="5FFA47AE" w:rsidR="003C0382" w:rsidRPr="00ED02F2" w:rsidRDefault="003C0382" w:rsidP="003C0382">
                        <w:pPr>
                          <w:spacing w:line="216" w:lineRule="auto"/>
                          <w:rPr>
                            <w:rFonts w:ascii="BIZ UDPGothic" w:eastAsia="BIZ UDPGothic" w:hAnsi="BIZ UDPGothic" w:cstheme="majorBid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</w:pP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　 　　～</w:t>
                        </w:r>
                        <w:r w:rsidR="007E16D4"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Th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ự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c hi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ệ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n trách nhi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ệ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m xã h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ộ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i và thúc đ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ẩ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y các ho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ạ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t đ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ộ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ng b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ề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n v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ữ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ng </w:t>
                        </w: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～</w:t>
                        </w:r>
                      </w:p>
                      <w:p w14:paraId="3D557122" w14:textId="5F220504" w:rsidR="003C0382" w:rsidRPr="00ED02F2" w:rsidRDefault="007E16D4" w:rsidP="003C0382">
                        <w:pPr>
                          <w:spacing w:line="216" w:lineRule="auto"/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</w:pPr>
                        <w:r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Ph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ươ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ng châm </w:t>
                        </w:r>
                        <w:r w:rsidR="003C0382" w:rsidRPr="00ED02F2">
                          <w:rPr>
                            <w:rFonts w:ascii="BIZ UDPGothic" w:eastAsia="BIZ UDPGothic" w:hAnsi="BIZ UDPGothic" w:cstheme="majorBid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④ 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Đ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óng góp cho t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ấ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t c</w:t>
                        </w:r>
                        <w:r w:rsidRPr="00ED02F2">
                          <w:rPr>
                            <w:rFonts w:ascii="Calibri" w:eastAsia="BIZ UDPGothic" w:hAnsi="Calibri" w:cs="Calibr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ả</w:t>
                        </w:r>
                        <w:r w:rsidRPr="00ED02F2">
                          <w:rPr>
                            <w:rFonts w:ascii="Calibri" w:eastAsia="BIZ UDPGothic" w:hAnsi="Calibri" w:cs="Calibri" w:hint="eastAsia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các bên liên quan </w:t>
                        </w:r>
                      </w:p>
                      <w:p w14:paraId="11E1FC46" w14:textId="3C6575EB" w:rsidR="003C0382" w:rsidRPr="00ED02F2" w:rsidRDefault="003C0382" w:rsidP="003C0382">
                        <w:pPr>
                          <w:spacing w:line="216" w:lineRule="auto"/>
                          <w:rPr>
                            <w:rFonts w:ascii="BIZ UDPGothic" w:eastAsia="BIZ UDPGothic" w:hAnsi="BIZ UDPGothic" w:cstheme="majorBid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</w:pP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　 　　～　</w:t>
                        </w:r>
                        <w:r w:rsidR="007E16D4"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Ho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ạ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t </w:t>
                        </w:r>
                        <w:r w:rsidR="0098476F" w:rsidRPr="0098476F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động 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ph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ố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i </w:t>
                        </w:r>
                        <w:r w:rsidR="0098476F" w:rsidRPr="0098476F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hợp 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v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ớ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i UMC nh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ằ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m đ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ạ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t đ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ượ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c m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ụ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c tiêu tăng tr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ưở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ng hi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ệ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u qu</w:t>
                        </w:r>
                        <w:r w:rsidR="007E16D4" w:rsidRPr="00ED02F2">
                          <w:rPr>
                            <w:rFonts w:ascii="Calibri" w:eastAsia="BIZ UDPGothic" w:hAnsi="Calibri" w:cs="Calibri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ả</w:t>
                        </w:r>
                        <w:r w:rsidR="007E16D4" w:rsidRPr="00ED02F2">
                          <w:rPr>
                            <w:rFonts w:ascii="Calibri" w:eastAsia="BIZ UDPGothic" w:hAnsi="Calibri" w:cs="Calibr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 xml:space="preserve"> kinh doanh </w:t>
                        </w:r>
                        <w:r w:rsidRPr="00ED02F2">
                          <w:rPr>
                            <w:rFonts w:ascii="BIZ UDPGothic" w:eastAsia="BIZ UDPGothic" w:hAnsi="BIZ UDPGothic" w:cstheme="majorBidi" w:hint="eastAsia"/>
                            <w:color w:val="000000" w:themeColor="text1"/>
                            <w:kern w:val="24"/>
                            <w:sz w:val="21"/>
                            <w:szCs w:val="21"/>
                            <w:lang w:val="vi-VN"/>
                          </w:rPr>
                          <w:t>～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1A0B7FE" w14:textId="2D5A0DD2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419FA654" w14:textId="3BD12CA3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792CEBBA" w14:textId="3C36B9BF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2A2962FA" w14:textId="17D8D510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3559BE4A" w14:textId="50A45733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66651251" w14:textId="21089AA8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1F23B66A" w14:textId="79E5DC09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4F06261A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5FF83232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5AEB564D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600F36ED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1E2E6C05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7D85DC06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0208EB6D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465A9F1F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4EDB3099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566516EB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00344AB4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580312F9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3D06C4D9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5BB0A11F" w14:textId="77777777" w:rsidR="00FF61FD" w:rsidRDefault="00FF61FD" w:rsidP="00215035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53222150" w14:textId="77777777" w:rsidR="00DE4060" w:rsidRPr="00E5052C" w:rsidRDefault="00ED02F2" w:rsidP="00215035">
      <w:pPr>
        <w:spacing w:after="0" w:line="240" w:lineRule="auto"/>
        <w:ind w:firstLineChars="100" w:firstLine="210"/>
        <w:jc w:val="both"/>
        <w:rPr>
          <w:rFonts w:ascii="Calibri" w:eastAsia="UD Digi Kyokasho N-R" w:hAnsi="Calibri" w:cs="Calibri"/>
          <w:sz w:val="21"/>
          <w:szCs w:val="21"/>
          <w:lang w:val="vi-VN"/>
        </w:rPr>
      </w:pP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ương châm 1 đến 4 nội dung giống như năm trước. </w:t>
      </w:r>
      <w:r w:rsidR="00584405"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Đây là mục rất quan trọng </w:t>
      </w:r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 đối với UMC </w:t>
      </w:r>
      <w:r w:rsidR="00584405" w:rsidRPr="00E5052C">
        <w:rPr>
          <w:rFonts w:ascii="Calibri" w:eastAsia="UD Digi Kyokasho N-R" w:hAnsi="Calibri" w:cs="Calibri"/>
          <w:sz w:val="21"/>
          <w:szCs w:val="21"/>
          <w:lang w:val="vi-VN"/>
        </w:rPr>
        <w:t>vì vậy tiếp tục triển khai.</w:t>
      </w:r>
    </w:p>
    <w:p w14:paraId="5DC133ED" w14:textId="4D95C119" w:rsidR="006535F0" w:rsidRPr="00E5052C" w:rsidRDefault="00DE4060" w:rsidP="00215035">
      <w:pPr>
        <w:spacing w:after="0" w:line="240" w:lineRule="auto"/>
        <w:ind w:firstLineChars="100" w:firstLine="210"/>
        <w:jc w:val="both"/>
        <w:rPr>
          <w:rFonts w:ascii="Calibri" w:eastAsia="UD Digi Kyokasho N-R" w:hAnsi="Calibri" w:cs="Calibri"/>
          <w:sz w:val="21"/>
          <w:szCs w:val="21"/>
          <w:lang w:val="vi-VN"/>
        </w:rPr>
      </w:pPr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Phương châm 1 :   </w:t>
      </w:r>
      <w:r w:rsidR="00A64EA3"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Chủ đề là nắm bắt sớm các vấn đề tiềm ẩn về tuân thủ , xóa bỏ các phạm vi tuân thủ , đồng thời xây dựng và duy trì văn hóa doanh nghiệp coi trọng tuân thủ </w:t>
      </w:r>
      <w:r w:rsidR="00584405"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 </w:t>
      </w:r>
    </w:p>
    <w:p w14:paraId="28A3A3DB" w14:textId="311C5345" w:rsidR="00A64EA3" w:rsidRPr="00E5052C" w:rsidRDefault="00A64EA3" w:rsidP="006535F0">
      <w:pPr>
        <w:spacing w:after="0" w:line="240" w:lineRule="auto"/>
        <w:ind w:firstLineChars="100" w:firstLine="210"/>
        <w:jc w:val="both"/>
        <w:rPr>
          <w:rFonts w:ascii="Calibri" w:eastAsia="UD Digi Kyokasho N-R" w:hAnsi="Calibri" w:cs="Calibri"/>
          <w:sz w:val="21"/>
          <w:szCs w:val="21"/>
          <w:lang w:val="vi-VN"/>
        </w:rPr>
      </w:pP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ương châm 2: Vẫn tập chung vào việc tạo ra môi trường làm việc an toàn và nâng cao nhận thức cũng như hành vi an toàn. Ngoài ra, cần lưu ý một lần nữa đến việc ngăn chặn các vụ tai nạn giao thông gây thiệt hại bên ngoài công ty. </w:t>
      </w:r>
    </w:p>
    <w:p w14:paraId="4A38055B" w14:textId="2C960079" w:rsidR="006535F0" w:rsidRPr="00E5052C" w:rsidRDefault="00A64EA3" w:rsidP="00A64EA3">
      <w:p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vi-VN"/>
        </w:rPr>
      </w:pP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ương châm 3: Phương châm 3 và 4 dựa trên nội dung được Giám đốc Otoshi trình bày tại buổi lễ </w:t>
      </w:r>
      <w:r w:rsidR="0094594F"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công bố phương hướng diễn ra tại công ty Nhật Bản vào ngày 27/3, xin ghi lại các điểm chính sau: </w:t>
      </w:r>
    </w:p>
    <w:p w14:paraId="3D53B434" w14:textId="33F5199F" w:rsidR="006535F0" w:rsidRPr="00E5052C" w:rsidRDefault="0094594F" w:rsidP="001C714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Thu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hút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các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d</w:t>
      </w:r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ự án kinh doanh mới </w:t>
      </w:r>
    </w:p>
    <w:p w14:paraId="4F3505A8" w14:textId="4A21E492" w:rsidR="006535F0" w:rsidRPr="00E5052C" w:rsidRDefault="0094594F" w:rsidP="001C714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Thúc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đẩy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t</w:t>
      </w:r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ự chủ trong việc cung ứng linh kiện, giảm chi phí linh kiện mua vào (lợi nhuận từ linh kiện) </w:t>
      </w:r>
    </w:p>
    <w:p w14:paraId="4026E4E8" w14:textId="478739C4" w:rsidR="006535F0" w:rsidRPr="00E5052C" w:rsidRDefault="004431BE" w:rsidP="001C714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Giảm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loss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chất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l</w:t>
      </w:r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ượng, lỗi lọt là zero </w:t>
      </w:r>
    </w:p>
    <w:p w14:paraId="2F28812F" w14:textId="3D924EF0" w:rsidR="006535F0" w:rsidRPr="00E5052C" w:rsidRDefault="004431BE" w:rsidP="001C714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Không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phát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sinh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m</w:t>
      </w:r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ới dự phòng tồn kho, duy trì tồn kho hợp lý- Kiểm soát nợ vay </w:t>
      </w:r>
    </w:p>
    <w:p w14:paraId="49533D0F" w14:textId="3C776DDD" w:rsidR="004431BE" w:rsidRPr="00E5052C" w:rsidRDefault="004431BE" w:rsidP="001C714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Hiển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thị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l</w:t>
      </w:r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ợi nhuận theo từng sản phẩm, từng khách hàng- Lập kế hoạch chiến lược kinh doanh trung -dài hạn </w:t>
      </w:r>
    </w:p>
    <w:p w14:paraId="0E412E3E" w14:textId="4CBE7EC4" w:rsidR="006535F0" w:rsidRPr="00E5052C" w:rsidRDefault="004431BE" w:rsidP="001C714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Hiển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thị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rõ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ràng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luồng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công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việc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(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áp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dụng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tất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cả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phòng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ban)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phát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hiện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lãng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phí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và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ực hiện tiêu chuẩn hóa. </w:t>
      </w:r>
    </w:p>
    <w:p w14:paraId="1A3A5635" w14:textId="431209FB" w:rsidR="004431BE" w:rsidRPr="00E5052C" w:rsidRDefault="004431BE" w:rsidP="001C714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Kiểm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soát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l</w:t>
      </w:r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ượng sử dụng dữ liệu- Cần quản lý như xóa dữ liệu không dùng nữa, (sau khi kết thúc dự án, chuyển dữ liệu từ dịch vụ đám mây về máy chủ công ty) </w:t>
      </w:r>
    </w:p>
    <w:p w14:paraId="55ED0C2C" w14:textId="6FDC45F9" w:rsidR="006535F0" w:rsidRPr="00E5052C" w:rsidRDefault="009E5BBD" w:rsidP="001C714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lastRenderedPageBreak/>
        <w:t xml:space="preserve">Chia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sẻ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kiến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vi-VN"/>
        </w:rPr>
        <w:t xml:space="preserve">ức sản xuất – Nâng cao chương trình đào tạo/ khóa học </w:t>
      </w:r>
    </w:p>
    <w:p w14:paraId="44E53C52" w14:textId="6B091CD9" w:rsidR="006535F0" w:rsidRPr="00E5052C" w:rsidRDefault="004B526E" w:rsidP="00B41C69">
      <w:p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proofErr w:type="gram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“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Bằng</w:t>
      </w:r>
      <w:proofErr w:type="spellEnd"/>
      <w:proofErr w:type="gram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cách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nâng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cao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tỷ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suất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lợi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nhuận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và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thu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được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nhiều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lợi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nhuận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hơn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,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chúng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ta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sẽ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gia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tăng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mức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đọ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tự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do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trong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quản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lý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hoạt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động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kinh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doanh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,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mở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rộng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phạm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vi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công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việc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của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mình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và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có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thể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thực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hiện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những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công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việc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tích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cực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hơn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.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Việc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nâng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cao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tỷ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suất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lợi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nhuận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phụ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thuộc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vào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hành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proofErr w:type="gramStart"/>
      <w:r w:rsidR="0098476F">
        <w:rPr>
          <w:rFonts w:ascii="Calibri" w:eastAsia="UD Digi Kyokasho N-R" w:hAnsi="Calibri" w:cs="Calibri"/>
          <w:sz w:val="21"/>
          <w:szCs w:val="21"/>
          <w:lang w:val="es-MX"/>
        </w:rPr>
        <w:t>động</w:t>
      </w:r>
      <w:proofErr w:type="spellEnd"/>
      <w:r w:rsidR="0098476F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hàng</w:t>
      </w:r>
      <w:proofErr w:type="spellEnd"/>
      <w:proofErr w:type="gram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ngày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của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từng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nhân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viên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,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vì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vậy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hãy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cùng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nhau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hợp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tác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và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nỗ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lực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giải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quyết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các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vấn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đề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nếu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trên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. “</w:t>
      </w:r>
    </w:p>
    <w:p w14:paraId="457C3649" w14:textId="1E9E5C8E" w:rsidR="006535F0" w:rsidRPr="00E5052C" w:rsidRDefault="004B526E" w:rsidP="004B526E">
      <w:p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Năm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tài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chính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2026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cũng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xin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được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sự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giúp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đỡ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hỗ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trợ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của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mọi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người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. </w:t>
      </w:r>
    </w:p>
    <w:p w14:paraId="5D162ED9" w14:textId="46931816" w:rsidR="002B35C6" w:rsidRPr="00E5052C" w:rsidRDefault="006B2694" w:rsidP="006535F0">
      <w:pPr>
        <w:spacing w:after="0" w:line="240" w:lineRule="auto"/>
        <w:ind w:firstLineChars="100" w:firstLine="210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Phòng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kế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hoạch</w:t>
      </w:r>
      <w:proofErr w:type="spellEnd"/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</w:p>
    <w:p w14:paraId="3BED264A" w14:textId="77777777" w:rsidR="00215035" w:rsidRPr="00D07CAD" w:rsidRDefault="00215035" w:rsidP="00215035">
      <w:pPr>
        <w:pStyle w:val="NoSpacing"/>
        <w:tabs>
          <w:tab w:val="left" w:pos="880"/>
        </w:tabs>
        <w:ind w:firstLine="200"/>
        <w:rPr>
          <w:rFonts w:ascii="Calibri" w:hAnsi="Calibri" w:cs="Calibri"/>
          <w:sz w:val="21"/>
          <w:szCs w:val="21"/>
          <w:lang w:val="es-MX"/>
        </w:rPr>
        <w:sectPr w:rsidR="00215035" w:rsidRPr="00D07CAD" w:rsidSect="00215035">
          <w:type w:val="continuous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5052C">
        <w:rPr>
          <w:rFonts w:ascii="Calibri" w:hAnsi="Calibri" w:cs="Calibri"/>
          <w:b/>
          <w:bCs/>
          <w:noProof/>
          <w:color w:val="000099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61" behindDoc="0" locked="0" layoutInCell="1" allowOverlap="1" wp14:anchorId="34E05F9E" wp14:editId="1BF5CBBC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6660000" cy="0"/>
                <wp:effectExtent l="0" t="0" r="0" b="0"/>
                <wp:wrapNone/>
                <wp:docPr id="727607265" name="直線コネクタ 727607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000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6AF807" id="直線コネクタ 727607265" o:spid="_x0000_s1026" alt="&quot;&quot;" style="position:absolute;z-index:25166236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95pt" to="524.4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" strokecolor="#595959" strokeweight="2pt">
                <v:stroke linestyle="thinThin" joinstyle="miter"/>
                <o:lock v:ext="edit" shapetype="f"/>
                <w10:wrap anchorx="margin"/>
              </v:line>
            </w:pict>
          </mc:Fallback>
        </mc:AlternateContent>
      </w:r>
    </w:p>
    <w:p w14:paraId="448EB290" w14:textId="17834B8E" w:rsidR="003F5DB5" w:rsidRPr="00D07CAD" w:rsidRDefault="006B2694" w:rsidP="0096383F">
      <w:pPr>
        <w:widowControl w:val="0"/>
        <w:spacing w:after="120" w:line="240" w:lineRule="auto"/>
        <w:jc w:val="both"/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sectPr w:rsidR="003F5DB5" w:rsidRPr="00D07CAD" w:rsidSect="00882D96">
          <w:headerReference w:type="even" r:id="rId24"/>
          <w:headerReference w:type="default" r:id="rId25"/>
          <w:footerReference w:type="even" r:id="rId26"/>
          <w:footerReference w:type="default" r:id="rId27"/>
          <w:footerReference w:type="first" r:id="rId28"/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  <w:r w:rsidRPr="00B64E4E">
        <w:rPr>
          <w:rFonts w:ascii="Arial" w:eastAsia="UD Digi Kyokasho N-R" w:hAnsi="Arial" w:cs="Arial"/>
          <w:noProof/>
          <w:sz w:val="20"/>
          <w:szCs w:val="20"/>
          <w:lang w:val="es-MX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2BD2CE" wp14:editId="0E489BDC">
                <wp:simplePos x="0" y="0"/>
                <wp:positionH relativeFrom="margin">
                  <wp:posOffset>28575</wp:posOffset>
                </wp:positionH>
                <wp:positionV relativeFrom="paragraph">
                  <wp:posOffset>333375</wp:posOffset>
                </wp:positionV>
                <wp:extent cx="5048250" cy="9525"/>
                <wp:effectExtent l="0" t="19050" r="38100" b="47625"/>
                <wp:wrapNone/>
                <wp:docPr id="87" name="直線コネクタ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48250" cy="9525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rgbClr val="0A249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CBFAC3" id="直線コネクタ 8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26.25pt" to="399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" strokecolor="#0a249b" strokeweight="5pt">
                <v:stroke linestyle="thickThin" joinstyle="miter"/>
                <o:lock v:ext="edit" shapetype="f"/>
                <w10:wrap anchorx="margin"/>
              </v:line>
            </w:pict>
          </mc:Fallback>
        </mc:AlternateContent>
      </w:r>
      <w:r w:rsidR="009B670B" w:rsidRPr="00EC1AEB">
        <w:rPr>
          <w:rFonts w:hint="eastAsia"/>
          <w:b/>
          <w:bCs/>
          <w:noProof/>
          <w:color w:val="000099"/>
          <w:sz w:val="36"/>
          <w:szCs w:val="29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95F965" wp14:editId="7F421AA8">
                <wp:simplePos x="0" y="0"/>
                <wp:positionH relativeFrom="column">
                  <wp:posOffset>-5715</wp:posOffset>
                </wp:positionH>
                <wp:positionV relativeFrom="paragraph">
                  <wp:posOffset>-19050</wp:posOffset>
                </wp:positionV>
                <wp:extent cx="6629400" cy="6985"/>
                <wp:effectExtent l="0" t="0" r="19050" b="31115"/>
                <wp:wrapNone/>
                <wp:docPr id="89" name="直線コネクタ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6985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5F6486" id="直線コネクタ 89" o:spid="_x0000_s1026" alt="&quot;&quot;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-1.5pt" to="521.5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" strokecolor="#595959" strokeweight="2pt">
                <v:stroke linestyle="thinThin" joinstyle="miter"/>
                <o:lock v:ext="edit" shapetype="f"/>
              </v:line>
            </w:pict>
          </mc:Fallback>
        </mc:AlternateContent>
      </w:r>
      <w:r w:rsidR="006A6D10">
        <w:rPr>
          <w:rFonts w:hint="eastAsia"/>
          <w:b/>
          <w:bCs/>
          <w:noProof/>
          <w:color w:val="000099"/>
          <w:sz w:val="36"/>
          <w:szCs w:val="29"/>
        </w:rPr>
        <w:drawing>
          <wp:anchor distT="0" distB="0" distL="114300" distR="114300" simplePos="0" relativeHeight="251658265" behindDoc="0" locked="0" layoutInCell="1" allowOverlap="1" wp14:anchorId="7A16D43B" wp14:editId="1978F31E">
            <wp:simplePos x="0" y="0"/>
            <wp:positionH relativeFrom="column">
              <wp:posOffset>5313045</wp:posOffset>
            </wp:positionH>
            <wp:positionV relativeFrom="paragraph">
              <wp:posOffset>0</wp:posOffset>
            </wp:positionV>
            <wp:extent cx="1024890" cy="1038860"/>
            <wp:effectExtent l="0" t="0" r="0" b="8890"/>
            <wp:wrapSquare wrapText="bothSides"/>
            <wp:docPr id="1319662160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62160" name="図 131966216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Pr="00D07CAD">
        <w:rPr>
          <w:b/>
          <w:bCs/>
          <w:color w:val="000099"/>
          <w:sz w:val="36"/>
          <w:szCs w:val="29"/>
          <w:lang w:val="es-MX"/>
        </w:rPr>
        <w:t>V</w:t>
      </w:r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ề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thành</w:t>
      </w:r>
      <w:proofErr w:type="spellEnd"/>
      <w:proofErr w:type="gram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tích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/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hiệu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quả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đường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dây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thông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báo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nội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bộ</w:t>
      </w:r>
      <w:proofErr w:type="spellEnd"/>
      <w:r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</w:p>
    <w:p w14:paraId="4BBA9788" w14:textId="0DD0E8E1" w:rsidR="00333AA1" w:rsidRPr="00D07CAD" w:rsidRDefault="00333AA1" w:rsidP="00333AA1">
      <w:pPr>
        <w:pStyle w:val="NoSpacing"/>
        <w:jc w:val="both"/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</w:pPr>
      <w:r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▶</w:t>
      </w:r>
      <w:r w:rsidR="006B2694"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 xml:space="preserve">Thành </w:t>
      </w:r>
      <w:proofErr w:type="spellStart"/>
      <w:r w:rsidR="006B2694"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tích</w:t>
      </w:r>
      <w:proofErr w:type="spellEnd"/>
      <w:r w:rsidR="006B2694"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 xml:space="preserve">/ </w:t>
      </w:r>
      <w:proofErr w:type="spellStart"/>
      <w:r w:rsidR="006B2694"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hi</w:t>
      </w:r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ệu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quả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sử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dụng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UMC Group </w:t>
      </w:r>
      <w:proofErr w:type="spellStart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Hotline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đến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năm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tài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chính</w:t>
      </w:r>
      <w:proofErr w:type="spellEnd"/>
      <w:r w:rsidR="006B269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2025 </w:t>
      </w:r>
      <w:r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◀</w:t>
      </w:r>
    </w:p>
    <w:p w14:paraId="470E27BA" w14:textId="5BCFA484" w:rsidR="00333AA1" w:rsidRDefault="006B2694" w:rsidP="006B2694">
      <w:pPr>
        <w:spacing w:after="0" w:line="240" w:lineRule="auto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Chúng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tôi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xin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thông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báo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về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kết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quả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sử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dụng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đường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dây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thông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báo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nội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bộ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.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Bất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kỳ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ai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</w:p>
    <w:p w14:paraId="0C5ADAAC" w14:textId="743CF820" w:rsidR="006B2694" w:rsidRDefault="006B2694" w:rsidP="006B2694">
      <w:pPr>
        <w:spacing w:after="0" w:line="240" w:lineRule="auto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="00F07CFF">
        <w:rPr>
          <w:rFonts w:ascii="Arial" w:eastAsia="UD Digi Kyokasho N-R" w:hAnsi="Arial" w:cs="Arial"/>
          <w:sz w:val="20"/>
          <w:szCs w:val="20"/>
          <w:lang w:val="es-MX"/>
        </w:rPr>
        <w:t>t</w:t>
      </w:r>
      <w:r>
        <w:rPr>
          <w:rFonts w:ascii="Arial" w:eastAsia="UD Digi Kyokasho N-R" w:hAnsi="Arial" w:cs="Arial"/>
          <w:sz w:val="20"/>
          <w:szCs w:val="20"/>
          <w:lang w:val="es-MX"/>
        </w:rPr>
        <w:t>huộc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nhóm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UMC,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không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phân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biệt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hình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thức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lao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động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,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đều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có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thể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sử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dụng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. </w:t>
      </w:r>
    </w:p>
    <w:p w14:paraId="2ADC9A2B" w14:textId="77777777" w:rsidR="00F07CFF" w:rsidRDefault="00333AA1" w:rsidP="00F07CFF">
      <w:pPr>
        <w:spacing w:after="0" w:line="240" w:lineRule="auto"/>
        <w:ind w:firstLineChars="50" w:firstLine="1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  <w:r>
        <w:rPr>
          <w:rFonts w:ascii="Arial" w:eastAsia="UD Digi Kyokasho N-R" w:hAnsi="Arial" w:cs="Arial" w:hint="eastAsia"/>
          <w:sz w:val="20"/>
          <w:szCs w:val="20"/>
          <w:lang w:val="es-MX"/>
        </w:rPr>
        <w:t xml:space="preserve">　　　　　　　　　　　　　　　　　　　　　　　　　　　　　　　　　　　　　　</w:t>
      </w:r>
      <w:r w:rsidR="00F07CFF">
        <w:rPr>
          <w:rFonts w:ascii="Arial" w:eastAsia="UD Digi Kyokasho N-R" w:hAnsi="Arial" w:cs="Arial"/>
          <w:sz w:val="20"/>
          <w:szCs w:val="20"/>
          <w:lang w:val="es-MX"/>
        </w:rPr>
        <w:t>2</w:t>
      </w:r>
    </w:p>
    <w:p w14:paraId="0516F25A" w14:textId="4D54DAFE" w:rsidR="00333AA1" w:rsidRDefault="00F07CFF" w:rsidP="00F07CFF">
      <w:pPr>
        <w:spacing w:after="0" w:line="240" w:lineRule="auto"/>
        <w:ind w:firstLineChars="50" w:firstLine="1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  <w:r>
        <w:rPr>
          <w:rFonts w:ascii="Arial" w:eastAsia="UD Digi Kyokasho N-R" w:hAnsi="Arial" w:cs="Arial"/>
          <w:sz w:val="20"/>
          <w:szCs w:val="20"/>
          <w:lang w:val="es-MX"/>
        </w:rPr>
        <w:t xml:space="preserve">Tính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đến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ngày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31/03/2026 </w:t>
      </w:r>
      <w:proofErr w:type="gramStart"/>
      <w:r>
        <w:rPr>
          <w:rFonts w:ascii="Arial" w:eastAsia="UD Digi Kyokasho N-R" w:hAnsi="Arial" w:cs="Arial"/>
          <w:sz w:val="20"/>
          <w:szCs w:val="20"/>
          <w:lang w:val="es-MX"/>
        </w:rPr>
        <w:t xml:space="preserve">(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số</w:t>
      </w:r>
      <w:proofErr w:type="spellEnd"/>
      <w:proofErr w:type="gram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>
        <w:rPr>
          <w:rFonts w:ascii="Arial" w:eastAsia="UD Digi Kyokasho N-R" w:hAnsi="Arial" w:cs="Arial"/>
          <w:sz w:val="20"/>
          <w:szCs w:val="20"/>
          <w:lang w:val="es-MX"/>
        </w:rPr>
        <w:t>vụ</w:t>
      </w:r>
      <w:proofErr w:type="spell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/ </w:t>
      </w:r>
      <w:proofErr w:type="gramStart"/>
      <w:r>
        <w:rPr>
          <w:rFonts w:ascii="Arial" w:eastAsia="UD Digi Kyokasho N-R" w:hAnsi="Arial" w:cs="Arial"/>
          <w:sz w:val="20"/>
          <w:szCs w:val="20"/>
          <w:lang w:val="es-MX"/>
        </w:rPr>
        <w:t>ca )</w:t>
      </w:r>
      <w:proofErr w:type="gramEnd"/>
      <w:r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r w:rsidR="00333AA1">
        <w:rPr>
          <w:rFonts w:ascii="Arial" w:eastAsia="UD Digi Kyokasho N-R" w:hAnsi="Arial" w:cs="Arial" w:hint="eastAsia"/>
          <w:sz w:val="20"/>
          <w:szCs w:val="20"/>
          <w:lang w:val="es-MX"/>
        </w:rPr>
        <w:t xml:space="preserve">　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1555"/>
        <w:gridCol w:w="1250"/>
        <w:gridCol w:w="1971"/>
        <w:gridCol w:w="1420"/>
        <w:gridCol w:w="1420"/>
        <w:gridCol w:w="1420"/>
        <w:gridCol w:w="1420"/>
      </w:tblGrid>
      <w:tr w:rsidR="00333AA1" w14:paraId="4528F8D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5C09C3" w14:textId="77777777" w:rsidR="00333AA1" w:rsidRDefault="00333AA1">
            <w:pPr>
              <w:spacing w:line="240" w:lineRule="auto"/>
              <w:jc w:val="center"/>
              <w:rPr>
                <w:rFonts w:ascii="Arial" w:eastAsia="UD Digi Kyokasho N-R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50" w:type="dxa"/>
          </w:tcPr>
          <w:p w14:paraId="51EF57FA" w14:textId="61C81238" w:rsidR="00333AA1" w:rsidRPr="00F07CFF" w:rsidRDefault="00F07CF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Cs w:val="16"/>
                <w:lang w:val="es-MX" w:eastAsia="zh-CN"/>
              </w:rPr>
            </w:pPr>
            <w:r w:rsidRPr="00F07CFF">
              <w:rPr>
                <w:rFonts w:ascii="Arial" w:eastAsiaTheme="minorEastAsia" w:hAnsi="Arial" w:cs="Arial"/>
                <w:szCs w:val="16"/>
                <w:lang w:val="es-MX" w:eastAsia="zh-CN"/>
              </w:rPr>
              <w:t xml:space="preserve">Gian </w:t>
            </w:r>
            <w:proofErr w:type="spellStart"/>
            <w:r w:rsidRPr="00F07CFF">
              <w:rPr>
                <w:rFonts w:ascii="Arial" w:eastAsiaTheme="minorEastAsia" w:hAnsi="Arial" w:cs="Arial"/>
                <w:szCs w:val="16"/>
                <w:lang w:val="es-MX" w:eastAsia="zh-CN"/>
              </w:rPr>
              <w:t>lận</w:t>
            </w:r>
            <w:proofErr w:type="spellEnd"/>
            <w:r w:rsidRPr="00F07CFF">
              <w:rPr>
                <w:rFonts w:ascii="Arial" w:eastAsiaTheme="minorEastAsia" w:hAnsi="Arial" w:cs="Arial"/>
                <w:szCs w:val="16"/>
                <w:lang w:val="es-MX" w:eastAsia="zh-CN"/>
              </w:rPr>
              <w:t xml:space="preserve"> </w:t>
            </w:r>
            <w:proofErr w:type="spellStart"/>
            <w:r w:rsidRPr="00F07CFF">
              <w:rPr>
                <w:rFonts w:ascii="Arial" w:eastAsiaTheme="minorEastAsia" w:hAnsi="Arial" w:cs="Arial"/>
                <w:szCs w:val="16"/>
                <w:lang w:val="es-MX" w:eastAsia="zh-CN"/>
              </w:rPr>
              <w:t>kế</w:t>
            </w:r>
            <w:proofErr w:type="spellEnd"/>
            <w:r w:rsidRPr="00F07CFF">
              <w:rPr>
                <w:rFonts w:ascii="Arial" w:eastAsiaTheme="minorEastAsia" w:hAnsi="Arial" w:cs="Arial"/>
                <w:szCs w:val="16"/>
                <w:lang w:val="es-MX" w:eastAsia="zh-CN"/>
              </w:rPr>
              <w:t xml:space="preserve"> </w:t>
            </w:r>
            <w:proofErr w:type="spellStart"/>
            <w:r w:rsidRPr="00F07CFF">
              <w:rPr>
                <w:rFonts w:ascii="Arial" w:eastAsiaTheme="minorEastAsia" w:hAnsi="Arial" w:cs="Arial"/>
                <w:szCs w:val="16"/>
                <w:lang w:val="es-MX" w:eastAsia="zh-CN"/>
              </w:rPr>
              <w:t>toán</w:t>
            </w:r>
            <w:proofErr w:type="spellEnd"/>
            <w:r w:rsidRPr="00F07CFF">
              <w:rPr>
                <w:rFonts w:ascii="Arial" w:eastAsiaTheme="minorEastAsia" w:hAnsi="Arial" w:cs="Arial"/>
                <w:szCs w:val="16"/>
                <w:lang w:val="es-MX" w:eastAsia="zh-CN"/>
              </w:rPr>
              <w:t xml:space="preserve"> </w:t>
            </w:r>
          </w:p>
        </w:tc>
        <w:tc>
          <w:tcPr>
            <w:tcW w:w="1971" w:type="dxa"/>
          </w:tcPr>
          <w:p w14:paraId="660EFF5D" w14:textId="59B415A7" w:rsidR="00333AA1" w:rsidRPr="00F07CFF" w:rsidRDefault="00F07CF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R" w:hAnsi="Arial" w:cs="Arial"/>
                <w:szCs w:val="16"/>
                <w:lang w:val="es-MX"/>
              </w:rPr>
            </w:pP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Lạm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dụng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quyền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hạn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</w:p>
        </w:tc>
        <w:tc>
          <w:tcPr>
            <w:tcW w:w="1420" w:type="dxa"/>
          </w:tcPr>
          <w:p w14:paraId="6867820D" w14:textId="6B696A05" w:rsidR="00333AA1" w:rsidRPr="00F07CFF" w:rsidRDefault="00F07CF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R" w:hAnsi="Arial" w:cs="Arial"/>
                <w:szCs w:val="16"/>
                <w:lang w:val="es-MX"/>
              </w:rPr>
            </w:pP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Quấy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rối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</w:p>
        </w:tc>
        <w:tc>
          <w:tcPr>
            <w:tcW w:w="1420" w:type="dxa"/>
          </w:tcPr>
          <w:p w14:paraId="65F522CF" w14:textId="5A78F023" w:rsidR="00333AA1" w:rsidRPr="00F07CFF" w:rsidRDefault="00F07CF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R" w:hAnsi="Arial" w:cs="Arial"/>
                <w:szCs w:val="16"/>
                <w:lang w:val="es-MX"/>
              </w:rPr>
            </w:pP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Môi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trường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làm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việc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</w:p>
        </w:tc>
        <w:tc>
          <w:tcPr>
            <w:tcW w:w="1420" w:type="dxa"/>
          </w:tcPr>
          <w:p w14:paraId="0845433B" w14:textId="6A71ACC5" w:rsidR="00333AA1" w:rsidRPr="00F07CFF" w:rsidRDefault="00F07CF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R" w:hAnsi="Arial" w:cs="Arial"/>
                <w:szCs w:val="16"/>
                <w:lang w:val="es-MX"/>
              </w:rPr>
            </w:pP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Khác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</w:p>
        </w:tc>
        <w:tc>
          <w:tcPr>
            <w:tcW w:w="1420" w:type="dxa"/>
          </w:tcPr>
          <w:p w14:paraId="6430F4B7" w14:textId="414CC2AF" w:rsidR="00333AA1" w:rsidRPr="00F07CFF" w:rsidRDefault="00F07CF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R" w:hAnsi="Arial" w:cs="Arial"/>
                <w:szCs w:val="16"/>
                <w:lang w:val="es-MX"/>
              </w:rPr>
            </w:pP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Tổng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>cộng</w:t>
            </w:r>
            <w:proofErr w:type="spellEnd"/>
            <w:r w:rsidRPr="00F07CFF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</w:p>
        </w:tc>
      </w:tr>
      <w:tr w:rsidR="00333AA1" w14:paraId="4D6376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DFC45F" w14:textId="24378B82" w:rsidR="00333AA1" w:rsidRDefault="008F1584">
            <w:pPr>
              <w:spacing w:line="240" w:lineRule="auto"/>
              <w:jc w:val="center"/>
              <w:rPr>
                <w:rFonts w:ascii="Arial" w:eastAsia="UD Digi Kyokasho N-R" w:hAnsi="Arial" w:cs="Arial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>Năm</w:t>
            </w:r>
            <w:proofErr w:type="spellEnd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 xml:space="preserve"> </w:t>
            </w:r>
            <w:r w:rsidR="00333AA1">
              <w:rPr>
                <w:rFonts w:ascii="Arial" w:eastAsia="UD Digi Kyokasho N-R" w:hAnsi="Arial" w:cs="Arial" w:hint="eastAsia"/>
                <w:sz w:val="20"/>
                <w:szCs w:val="20"/>
                <w:lang w:val="es-MX"/>
              </w:rPr>
              <w:t>２０１９</w:t>
            </w:r>
          </w:p>
        </w:tc>
        <w:tc>
          <w:tcPr>
            <w:tcW w:w="1250" w:type="dxa"/>
          </w:tcPr>
          <w:p w14:paraId="567D500B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２</w:t>
            </w:r>
          </w:p>
        </w:tc>
        <w:tc>
          <w:tcPr>
            <w:tcW w:w="1971" w:type="dxa"/>
          </w:tcPr>
          <w:p w14:paraId="2074A68A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</w:p>
        </w:tc>
        <w:tc>
          <w:tcPr>
            <w:tcW w:w="1420" w:type="dxa"/>
          </w:tcPr>
          <w:p w14:paraId="3625CF3B" w14:textId="78145F24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３</w:t>
            </w:r>
          </w:p>
        </w:tc>
        <w:tc>
          <w:tcPr>
            <w:tcW w:w="1420" w:type="dxa"/>
          </w:tcPr>
          <w:p w14:paraId="638BCEC4" w14:textId="1BAE6D10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</w:p>
        </w:tc>
        <w:tc>
          <w:tcPr>
            <w:tcW w:w="1420" w:type="dxa"/>
          </w:tcPr>
          <w:p w14:paraId="05882839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</w:p>
        </w:tc>
        <w:tc>
          <w:tcPr>
            <w:tcW w:w="1420" w:type="dxa"/>
          </w:tcPr>
          <w:p w14:paraId="537BBF37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８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</w:tr>
      <w:tr w:rsidR="00333AA1" w14:paraId="55A49C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BD062F1" w14:textId="6BFCF20D" w:rsidR="00333AA1" w:rsidRDefault="008F1584">
            <w:pPr>
              <w:spacing w:line="240" w:lineRule="auto"/>
              <w:jc w:val="center"/>
              <w:rPr>
                <w:rFonts w:ascii="Arial" w:eastAsia="UD Digi Kyokasho N-R" w:hAnsi="Arial" w:cs="Arial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>Năm</w:t>
            </w:r>
            <w:proofErr w:type="spellEnd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 xml:space="preserve"> </w:t>
            </w:r>
            <w:r w:rsidR="00333AA1">
              <w:rPr>
                <w:rFonts w:ascii="Arial" w:eastAsia="UD Digi Kyokasho N-R" w:hAnsi="Arial" w:cs="Arial" w:hint="eastAsia"/>
                <w:sz w:val="20"/>
                <w:szCs w:val="20"/>
                <w:lang w:val="es-MX"/>
              </w:rPr>
              <w:t>２０２０</w:t>
            </w:r>
          </w:p>
        </w:tc>
        <w:tc>
          <w:tcPr>
            <w:tcW w:w="1250" w:type="dxa"/>
          </w:tcPr>
          <w:p w14:paraId="0470AFAA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971" w:type="dxa"/>
          </w:tcPr>
          <w:p w14:paraId="720FC6D3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</w:tcPr>
          <w:p w14:paraId="624B8416" w14:textId="1508B2DD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３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</w:tcPr>
          <w:p w14:paraId="06172E84" w14:textId="5A594FDB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５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（２）</w:t>
            </w:r>
          </w:p>
        </w:tc>
        <w:tc>
          <w:tcPr>
            <w:tcW w:w="1420" w:type="dxa"/>
          </w:tcPr>
          <w:p w14:paraId="42602E5B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</w:tcPr>
          <w:p w14:paraId="7EDF3FEE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１１（２）</w:t>
            </w:r>
          </w:p>
        </w:tc>
      </w:tr>
      <w:tr w:rsidR="00333AA1" w14:paraId="076023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1D4A70" w14:textId="3B6D18E9" w:rsidR="00333AA1" w:rsidRPr="00DE12E5" w:rsidRDefault="008F1584">
            <w:pPr>
              <w:spacing w:line="240" w:lineRule="auto"/>
              <w:jc w:val="center"/>
              <w:rPr>
                <w:rFonts w:ascii="Arial" w:eastAsia="UD Digi Kyokasho N-R" w:hAnsi="Arial" w:cs="Arial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>Năm</w:t>
            </w:r>
            <w:proofErr w:type="spellEnd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 xml:space="preserve"> </w:t>
            </w:r>
            <w:r w:rsidR="00333AA1">
              <w:rPr>
                <w:rFonts w:ascii="Arial" w:eastAsia="UD Digi Kyokasho N-R" w:hAnsi="Arial" w:cs="Arial" w:hint="eastAsia"/>
                <w:sz w:val="20"/>
                <w:szCs w:val="20"/>
                <w:lang w:val="es-MX"/>
              </w:rPr>
              <w:t>２０２１</w:t>
            </w:r>
          </w:p>
        </w:tc>
        <w:tc>
          <w:tcPr>
            <w:tcW w:w="1250" w:type="dxa"/>
          </w:tcPr>
          <w:p w14:paraId="29BD6D60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０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971" w:type="dxa"/>
          </w:tcPr>
          <w:p w14:paraId="6319C8AD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０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</w:tcPr>
          <w:p w14:paraId="6F3475A7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３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（２）</w:t>
            </w:r>
          </w:p>
        </w:tc>
        <w:tc>
          <w:tcPr>
            <w:tcW w:w="1420" w:type="dxa"/>
          </w:tcPr>
          <w:p w14:paraId="4A927B95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４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（１）</w:t>
            </w:r>
          </w:p>
        </w:tc>
        <w:tc>
          <w:tcPr>
            <w:tcW w:w="1420" w:type="dxa"/>
          </w:tcPr>
          <w:p w14:paraId="709BDCF7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３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（１）</w:t>
            </w:r>
          </w:p>
        </w:tc>
        <w:tc>
          <w:tcPr>
            <w:tcW w:w="1420" w:type="dxa"/>
          </w:tcPr>
          <w:p w14:paraId="2678E7C4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１０（４）</w:t>
            </w:r>
          </w:p>
        </w:tc>
      </w:tr>
      <w:tr w:rsidR="00333AA1" w14:paraId="2B4D00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9CC2E5" w:themeColor="accent5" w:themeTint="99"/>
            </w:tcBorders>
          </w:tcPr>
          <w:p w14:paraId="0E480C30" w14:textId="17879844" w:rsidR="00333AA1" w:rsidRDefault="008F1584">
            <w:pPr>
              <w:spacing w:line="240" w:lineRule="auto"/>
              <w:jc w:val="center"/>
              <w:rPr>
                <w:rFonts w:ascii="Arial" w:eastAsia="UD Digi Kyokasho N-R" w:hAnsi="Arial" w:cs="Arial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>Năm</w:t>
            </w:r>
            <w:proofErr w:type="spellEnd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 xml:space="preserve"> </w:t>
            </w:r>
            <w:r w:rsidR="00333AA1">
              <w:rPr>
                <w:rFonts w:ascii="Arial" w:eastAsia="UD Digi Kyokasho N-R" w:hAnsi="Arial" w:cs="Arial" w:hint="eastAsia"/>
                <w:sz w:val="20"/>
                <w:szCs w:val="20"/>
                <w:lang w:val="es-MX"/>
              </w:rPr>
              <w:t>２０２２</w:t>
            </w:r>
          </w:p>
        </w:tc>
        <w:tc>
          <w:tcPr>
            <w:tcW w:w="1250" w:type="dxa"/>
            <w:tcBorders>
              <w:bottom w:val="single" w:sz="4" w:space="0" w:color="9CC2E5" w:themeColor="accent5" w:themeTint="99"/>
            </w:tcBorders>
          </w:tcPr>
          <w:p w14:paraId="7D0850F2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０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971" w:type="dxa"/>
            <w:tcBorders>
              <w:bottom w:val="single" w:sz="4" w:space="0" w:color="9CC2E5" w:themeColor="accent5" w:themeTint="99"/>
            </w:tcBorders>
          </w:tcPr>
          <w:p w14:paraId="43164701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２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  <w:tcBorders>
              <w:bottom w:val="single" w:sz="4" w:space="0" w:color="9CC2E5" w:themeColor="accent5" w:themeTint="99"/>
            </w:tcBorders>
          </w:tcPr>
          <w:p w14:paraId="48AECB34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  <w:tcBorders>
              <w:bottom w:val="single" w:sz="4" w:space="0" w:color="9CC2E5" w:themeColor="accent5" w:themeTint="99"/>
            </w:tcBorders>
          </w:tcPr>
          <w:p w14:paraId="74B65B8F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９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（６）</w:t>
            </w:r>
          </w:p>
        </w:tc>
        <w:tc>
          <w:tcPr>
            <w:tcW w:w="1420" w:type="dxa"/>
            <w:tcBorders>
              <w:bottom w:val="single" w:sz="4" w:space="0" w:color="9CC2E5" w:themeColor="accent5" w:themeTint="99"/>
            </w:tcBorders>
          </w:tcPr>
          <w:p w14:paraId="12E37CB4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０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  <w:tcBorders>
              <w:bottom w:val="single" w:sz="4" w:space="0" w:color="9CC2E5" w:themeColor="accent5" w:themeTint="99"/>
            </w:tcBorders>
          </w:tcPr>
          <w:p w14:paraId="3C33D3B1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１２（６）</w:t>
            </w:r>
          </w:p>
        </w:tc>
      </w:tr>
      <w:tr w:rsidR="00333AA1" w14:paraId="748D5B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BDD6EE" w:themeColor="accent5" w:themeTint="66"/>
            </w:tcBorders>
          </w:tcPr>
          <w:p w14:paraId="4406AE09" w14:textId="539F8770" w:rsidR="00333AA1" w:rsidRDefault="008F1584">
            <w:pPr>
              <w:spacing w:line="240" w:lineRule="auto"/>
              <w:jc w:val="center"/>
              <w:rPr>
                <w:rFonts w:ascii="Arial" w:eastAsia="UD Digi Kyokasho N-R" w:hAnsi="Arial" w:cs="Arial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>Năm</w:t>
            </w:r>
            <w:proofErr w:type="spellEnd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 xml:space="preserve"> </w:t>
            </w:r>
            <w:r w:rsidR="00333AA1">
              <w:rPr>
                <w:rFonts w:ascii="Arial" w:eastAsia="UD Digi Kyokasho N-R" w:hAnsi="Arial" w:cs="Arial" w:hint="eastAsia"/>
                <w:sz w:val="20"/>
                <w:szCs w:val="20"/>
                <w:lang w:val="es-MX"/>
              </w:rPr>
              <w:t>２０２３</w:t>
            </w:r>
          </w:p>
        </w:tc>
        <w:tc>
          <w:tcPr>
            <w:tcW w:w="1250" w:type="dxa"/>
            <w:tcBorders>
              <w:bottom w:val="single" w:sz="4" w:space="0" w:color="BDD6EE" w:themeColor="accent5" w:themeTint="66"/>
            </w:tcBorders>
          </w:tcPr>
          <w:p w14:paraId="4F4F7087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０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971" w:type="dxa"/>
            <w:tcBorders>
              <w:bottom w:val="single" w:sz="4" w:space="0" w:color="BDD6EE" w:themeColor="accent5" w:themeTint="66"/>
            </w:tcBorders>
          </w:tcPr>
          <w:p w14:paraId="359CBC0B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０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  <w:tcBorders>
              <w:bottom w:val="single" w:sz="4" w:space="0" w:color="BDD6EE" w:themeColor="accent5" w:themeTint="66"/>
            </w:tcBorders>
          </w:tcPr>
          <w:p w14:paraId="58E6B308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７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２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bottom w:val="single" w:sz="4" w:space="0" w:color="BDD6EE" w:themeColor="accent5" w:themeTint="66"/>
            </w:tcBorders>
          </w:tcPr>
          <w:p w14:paraId="256F2D39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１１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５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bottom w:val="single" w:sz="4" w:space="0" w:color="BDD6EE" w:themeColor="accent5" w:themeTint="66"/>
            </w:tcBorders>
          </w:tcPr>
          <w:p w14:paraId="3526AC17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１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bottom w:val="single" w:sz="4" w:space="0" w:color="BDD6EE" w:themeColor="accent5" w:themeTint="66"/>
            </w:tcBorders>
          </w:tcPr>
          <w:p w14:paraId="27A4B3AA" w14:textId="77777777" w:rsidR="00333AA1" w:rsidRPr="00BF3CEA" w:rsidRDefault="00333A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１９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８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</w:tr>
      <w:tr w:rsidR="00333AA1" w14:paraId="0C6A1709" w14:textId="77777777" w:rsidTr="00E95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BDD6EE" w:themeColor="accent5" w:themeTint="66"/>
              <w:bottom w:val="single" w:sz="4" w:space="0" w:color="9CC2E5" w:themeColor="accent5" w:themeTint="99"/>
            </w:tcBorders>
          </w:tcPr>
          <w:p w14:paraId="6DF35016" w14:textId="6B648F9F" w:rsidR="00333AA1" w:rsidRDefault="008F1584">
            <w:pPr>
              <w:spacing w:line="240" w:lineRule="auto"/>
              <w:jc w:val="center"/>
              <w:rPr>
                <w:rFonts w:ascii="Arial" w:eastAsia="UD Digi Kyokasho N-R" w:hAnsi="Arial" w:cs="Arial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>Năm</w:t>
            </w:r>
            <w:proofErr w:type="spellEnd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 xml:space="preserve"> </w:t>
            </w:r>
            <w:r w:rsidR="00333AA1">
              <w:rPr>
                <w:rFonts w:ascii="Arial" w:eastAsia="UD Digi Kyokasho N-R" w:hAnsi="Arial" w:cs="Arial" w:hint="eastAsia"/>
                <w:sz w:val="20"/>
                <w:szCs w:val="20"/>
                <w:lang w:val="es-MX"/>
              </w:rPr>
              <w:t>２０２４</w:t>
            </w:r>
          </w:p>
        </w:tc>
        <w:tc>
          <w:tcPr>
            <w:tcW w:w="1250" w:type="dxa"/>
            <w:tcBorders>
              <w:top w:val="single" w:sz="4" w:space="0" w:color="BDD6EE" w:themeColor="accent5" w:themeTint="66"/>
              <w:bottom w:val="single" w:sz="4" w:space="0" w:color="9CC2E5" w:themeColor="accent5" w:themeTint="99"/>
            </w:tcBorders>
          </w:tcPr>
          <w:p w14:paraId="2A545D18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０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971" w:type="dxa"/>
            <w:tcBorders>
              <w:top w:val="single" w:sz="4" w:space="0" w:color="BDD6EE" w:themeColor="accent5" w:themeTint="66"/>
              <w:bottom w:val="single" w:sz="4" w:space="0" w:color="9CC2E5" w:themeColor="accent5" w:themeTint="99"/>
            </w:tcBorders>
          </w:tcPr>
          <w:p w14:paraId="01843A5D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０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420" w:type="dxa"/>
            <w:tcBorders>
              <w:top w:val="single" w:sz="4" w:space="0" w:color="BDD6EE" w:themeColor="accent5" w:themeTint="66"/>
              <w:bottom w:val="single" w:sz="4" w:space="0" w:color="9CC2E5" w:themeColor="accent5" w:themeTint="99"/>
            </w:tcBorders>
          </w:tcPr>
          <w:p w14:paraId="48BFB0B1" w14:textId="486E59D6" w:rsidR="00333AA1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６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２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top w:val="single" w:sz="4" w:space="0" w:color="BDD6EE" w:themeColor="accent5" w:themeTint="66"/>
              <w:bottom w:val="single" w:sz="4" w:space="0" w:color="9CC2E5" w:themeColor="accent5" w:themeTint="99"/>
            </w:tcBorders>
          </w:tcPr>
          <w:p w14:paraId="7CEA44E6" w14:textId="4675F4BA" w:rsidR="00333AA1" w:rsidRDefault="0076187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６</w:t>
            </w:r>
            <w:r w:rsidR="00333AA1"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３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top w:val="single" w:sz="4" w:space="0" w:color="BDD6EE" w:themeColor="accent5" w:themeTint="66"/>
              <w:bottom w:val="single" w:sz="4" w:space="0" w:color="9CC2E5" w:themeColor="accent5" w:themeTint="99"/>
            </w:tcBorders>
          </w:tcPr>
          <w:p w14:paraId="4262259D" w14:textId="77777777" w:rsidR="00333AA1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３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３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top w:val="single" w:sz="4" w:space="0" w:color="BDD6EE" w:themeColor="accent5" w:themeTint="66"/>
              <w:bottom w:val="single" w:sz="4" w:space="0" w:color="9CC2E5" w:themeColor="accent5" w:themeTint="99"/>
            </w:tcBorders>
          </w:tcPr>
          <w:p w14:paraId="4A49CDD4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４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７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</w:tr>
      <w:tr w:rsidR="002C0B42" w14:paraId="1C159FD6" w14:textId="77777777" w:rsidTr="00E9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9CC2E5" w:themeColor="accent5" w:themeTint="99"/>
              <w:bottom w:val="double" w:sz="4" w:space="0" w:color="auto"/>
            </w:tcBorders>
          </w:tcPr>
          <w:p w14:paraId="63B65095" w14:textId="074C11E6" w:rsidR="002C0B42" w:rsidRDefault="008F1584">
            <w:pPr>
              <w:spacing w:line="240" w:lineRule="auto"/>
              <w:jc w:val="center"/>
              <w:rPr>
                <w:rFonts w:ascii="Arial" w:eastAsia="UD Digi Kyokasho N-R" w:hAnsi="Arial" w:cs="Arial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>Năm</w:t>
            </w:r>
            <w:proofErr w:type="spellEnd"/>
            <w:r>
              <w:rPr>
                <w:rFonts w:ascii="Arial" w:eastAsia="UD Digi Kyokasho N-R" w:hAnsi="Arial" w:cs="Arial"/>
                <w:sz w:val="20"/>
                <w:szCs w:val="20"/>
                <w:lang w:val="es-MX"/>
              </w:rPr>
              <w:t xml:space="preserve"> </w:t>
            </w:r>
            <w:r w:rsidR="007C744A">
              <w:rPr>
                <w:rFonts w:ascii="Arial" w:eastAsia="UD Digi Kyokasho N-R" w:hAnsi="Arial" w:cs="Arial" w:hint="eastAsia"/>
                <w:sz w:val="20"/>
                <w:szCs w:val="20"/>
                <w:lang w:val="es-MX"/>
              </w:rPr>
              <w:t>２０２５</w:t>
            </w:r>
          </w:p>
        </w:tc>
        <w:tc>
          <w:tcPr>
            <w:tcW w:w="1250" w:type="dxa"/>
            <w:tcBorders>
              <w:top w:val="single" w:sz="4" w:space="0" w:color="9CC2E5" w:themeColor="accent5" w:themeTint="99"/>
              <w:bottom w:val="double" w:sz="4" w:space="0" w:color="auto"/>
            </w:tcBorders>
          </w:tcPr>
          <w:p w14:paraId="643E6202" w14:textId="1BE890B3" w:rsidR="002C0B42" w:rsidRPr="00BF3CEA" w:rsidRDefault="006D006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０　（０）</w:t>
            </w:r>
          </w:p>
        </w:tc>
        <w:tc>
          <w:tcPr>
            <w:tcW w:w="1971" w:type="dxa"/>
            <w:tcBorders>
              <w:top w:val="single" w:sz="4" w:space="0" w:color="9CC2E5" w:themeColor="accent5" w:themeTint="99"/>
              <w:bottom w:val="double" w:sz="4" w:space="0" w:color="auto"/>
            </w:tcBorders>
          </w:tcPr>
          <w:p w14:paraId="4842C68F" w14:textId="5EA5B306" w:rsidR="002C0B42" w:rsidRPr="00BF3CEA" w:rsidRDefault="00FB2D6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２</w:t>
            </w:r>
            <w:r w:rsidR="00EC5753">
              <w:rPr>
                <w:rFonts w:ascii="UD Digi Kyokasho N-R" w:eastAsia="UD Digi Kyokasho N-R" w:hint="eastAsia"/>
                <w:sz w:val="18"/>
                <w:szCs w:val="20"/>
              </w:rPr>
              <w:t xml:space="preserve">　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 w:rsidR="00EC5753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top w:val="single" w:sz="4" w:space="0" w:color="9CC2E5" w:themeColor="accent5" w:themeTint="99"/>
              <w:bottom w:val="double" w:sz="4" w:space="0" w:color="auto"/>
            </w:tcBorders>
          </w:tcPr>
          <w:p w14:paraId="44C84200" w14:textId="1BF90703" w:rsidR="002C0B42" w:rsidRDefault="00EC575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３　（１）</w:t>
            </w:r>
          </w:p>
        </w:tc>
        <w:tc>
          <w:tcPr>
            <w:tcW w:w="1420" w:type="dxa"/>
            <w:tcBorders>
              <w:top w:val="single" w:sz="4" w:space="0" w:color="9CC2E5" w:themeColor="accent5" w:themeTint="99"/>
              <w:bottom w:val="double" w:sz="4" w:space="0" w:color="auto"/>
            </w:tcBorders>
          </w:tcPr>
          <w:p w14:paraId="5198E2F9" w14:textId="5FAE7A60" w:rsidR="002C0B42" w:rsidRDefault="00EC575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１０（５）</w:t>
            </w:r>
          </w:p>
        </w:tc>
        <w:tc>
          <w:tcPr>
            <w:tcW w:w="1420" w:type="dxa"/>
            <w:tcBorders>
              <w:top w:val="single" w:sz="4" w:space="0" w:color="9CC2E5" w:themeColor="accent5" w:themeTint="99"/>
              <w:bottom w:val="double" w:sz="4" w:space="0" w:color="auto"/>
            </w:tcBorders>
          </w:tcPr>
          <w:p w14:paraId="714856A7" w14:textId="31D37F19" w:rsidR="002C0B42" w:rsidRDefault="00D748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４　（２）</w:t>
            </w:r>
          </w:p>
        </w:tc>
        <w:tc>
          <w:tcPr>
            <w:tcW w:w="1420" w:type="dxa"/>
            <w:tcBorders>
              <w:top w:val="single" w:sz="4" w:space="0" w:color="9CC2E5" w:themeColor="accent5" w:themeTint="99"/>
              <w:bottom w:val="double" w:sz="4" w:space="0" w:color="auto"/>
            </w:tcBorders>
          </w:tcPr>
          <w:p w14:paraId="7F312998" w14:textId="75A2342E" w:rsidR="002C0B42" w:rsidRPr="00BF3CEA" w:rsidRDefault="00D748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 w:rsidR="00FE6E95">
              <w:rPr>
                <w:rFonts w:ascii="UD Digi Kyokasho N-R" w:eastAsia="UD Digi Kyokasho N-R" w:hint="eastAsia"/>
                <w:sz w:val="18"/>
                <w:szCs w:val="20"/>
              </w:rPr>
              <w:t>９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 w:rsidR="00FB2D65">
              <w:rPr>
                <w:rFonts w:ascii="UD Digi Kyokasho N-R" w:eastAsia="UD Digi Kyokasho N-R" w:hint="eastAsia"/>
                <w:sz w:val="18"/>
                <w:szCs w:val="20"/>
              </w:rPr>
              <w:t>９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</w:tr>
      <w:tr w:rsidR="00333AA1" w14:paraId="050F6D2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double" w:sz="4" w:space="0" w:color="auto"/>
            </w:tcBorders>
          </w:tcPr>
          <w:p w14:paraId="5D025FA7" w14:textId="2EED04D3" w:rsidR="00333AA1" w:rsidRPr="008F1584" w:rsidRDefault="008F1584">
            <w:pPr>
              <w:spacing w:line="240" w:lineRule="auto"/>
              <w:jc w:val="center"/>
              <w:rPr>
                <w:rFonts w:ascii="Arial" w:eastAsia="UD Digi Kyokasho N-R" w:hAnsi="Arial" w:cs="Arial"/>
                <w:szCs w:val="16"/>
                <w:lang w:val="es-MX"/>
              </w:rPr>
            </w:pPr>
            <w:proofErr w:type="spellStart"/>
            <w:r w:rsidRPr="008F1584">
              <w:rPr>
                <w:rFonts w:ascii="Arial" w:eastAsia="UD Digi Kyokasho N-R" w:hAnsi="Arial" w:cs="Arial"/>
                <w:szCs w:val="16"/>
                <w:lang w:val="es-MX"/>
              </w:rPr>
              <w:t>Kế</w:t>
            </w:r>
            <w:proofErr w:type="spellEnd"/>
            <w:r w:rsidRPr="008F1584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  <w:proofErr w:type="spellStart"/>
            <w:r w:rsidRPr="008F1584">
              <w:rPr>
                <w:rFonts w:ascii="Arial" w:eastAsia="UD Digi Kyokasho N-R" w:hAnsi="Arial" w:cs="Arial"/>
                <w:szCs w:val="16"/>
                <w:lang w:val="es-MX"/>
              </w:rPr>
              <w:t>hoạch</w:t>
            </w:r>
            <w:proofErr w:type="spellEnd"/>
            <w:r w:rsidRPr="008F1584">
              <w:rPr>
                <w:rFonts w:ascii="Arial" w:eastAsia="UD Digi Kyokasho N-R" w:hAnsi="Arial" w:cs="Arial"/>
                <w:szCs w:val="16"/>
                <w:lang w:val="es-MX"/>
              </w:rPr>
              <w:t xml:space="preserve"> 7 </w:t>
            </w:r>
            <w:proofErr w:type="spellStart"/>
            <w:r w:rsidRPr="008F1584">
              <w:rPr>
                <w:rFonts w:ascii="Arial" w:eastAsia="UD Digi Kyokasho N-R" w:hAnsi="Arial" w:cs="Arial"/>
                <w:szCs w:val="16"/>
                <w:lang w:val="es-MX"/>
              </w:rPr>
              <w:t>năm</w:t>
            </w:r>
            <w:proofErr w:type="spellEnd"/>
            <w:r w:rsidRPr="008F1584">
              <w:rPr>
                <w:rFonts w:ascii="Arial" w:eastAsia="UD Digi Kyokasho N-R" w:hAnsi="Arial" w:cs="Arial"/>
                <w:szCs w:val="16"/>
                <w:lang w:val="es-MX"/>
              </w:rPr>
              <w:t xml:space="preserve"> </w:t>
            </w:r>
          </w:p>
        </w:tc>
        <w:tc>
          <w:tcPr>
            <w:tcW w:w="1250" w:type="dxa"/>
            <w:tcBorders>
              <w:top w:val="double" w:sz="4" w:space="0" w:color="auto"/>
            </w:tcBorders>
          </w:tcPr>
          <w:p w14:paraId="3F1C6A07" w14:textId="77777777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３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（０）</w:t>
            </w:r>
          </w:p>
        </w:tc>
        <w:tc>
          <w:tcPr>
            <w:tcW w:w="1971" w:type="dxa"/>
            <w:tcBorders>
              <w:top w:val="double" w:sz="4" w:space="0" w:color="auto"/>
            </w:tcBorders>
          </w:tcPr>
          <w:p w14:paraId="401C58A6" w14:textId="71AE3688" w:rsidR="00333AA1" w:rsidRPr="00BF3CEA" w:rsidRDefault="00FB2D6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６</w:t>
            </w:r>
            <w:r w:rsidR="00333AA1">
              <w:rPr>
                <w:rFonts w:ascii="UD Digi Kyokasho N-R" w:eastAsia="UD Digi Kyokasho N-R" w:hint="eastAsia"/>
                <w:sz w:val="18"/>
                <w:szCs w:val="20"/>
              </w:rPr>
              <w:t xml:space="preserve">　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１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top w:val="double" w:sz="4" w:space="0" w:color="auto"/>
            </w:tcBorders>
          </w:tcPr>
          <w:p w14:paraId="1A81A46F" w14:textId="0BBCF1F0" w:rsidR="00333AA1" w:rsidRPr="00BF3CEA" w:rsidRDefault="00333A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２</w:t>
            </w:r>
            <w:r w:rsidR="00922C54">
              <w:rPr>
                <w:rFonts w:ascii="UD Digi Kyokasho N-R" w:eastAsia="UD Digi Kyokasho N-R" w:hint="eastAsia"/>
                <w:sz w:val="18"/>
                <w:szCs w:val="20"/>
              </w:rPr>
              <w:t>６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 w:rsidR="00922C54">
              <w:rPr>
                <w:rFonts w:ascii="UD Digi Kyokasho N-R" w:eastAsia="UD Digi Kyokasho N-R" w:hint="eastAsia"/>
                <w:sz w:val="18"/>
                <w:szCs w:val="20"/>
              </w:rPr>
              <w:t>７</w:t>
            </w:r>
            <w:r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top w:val="double" w:sz="4" w:space="0" w:color="auto"/>
            </w:tcBorders>
          </w:tcPr>
          <w:p w14:paraId="7A8DFEC7" w14:textId="60B312C0" w:rsidR="00333AA1" w:rsidRPr="00BF3CEA" w:rsidRDefault="0076187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４６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２２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top w:val="double" w:sz="4" w:space="0" w:color="auto"/>
            </w:tcBorders>
          </w:tcPr>
          <w:p w14:paraId="34740AEF" w14:textId="59845631" w:rsidR="00333AA1" w:rsidRPr="00BF3CEA" w:rsidRDefault="0076187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 w:hAnsi="Arial" w:cs="Arial"/>
                <w:sz w:val="18"/>
                <w:szCs w:val="20"/>
                <w:lang w:val="es-MX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１２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>
              <w:rPr>
                <w:rFonts w:ascii="UD Digi Kyokasho N-R" w:eastAsia="UD Digi Kyokasho N-R" w:hint="eastAsia"/>
                <w:sz w:val="18"/>
                <w:szCs w:val="20"/>
              </w:rPr>
              <w:t>６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  <w:tc>
          <w:tcPr>
            <w:tcW w:w="1420" w:type="dxa"/>
            <w:tcBorders>
              <w:top w:val="double" w:sz="4" w:space="0" w:color="auto"/>
            </w:tcBorders>
          </w:tcPr>
          <w:p w14:paraId="62D4495D" w14:textId="2B901871" w:rsidR="00333AA1" w:rsidRPr="00961DFB" w:rsidRDefault="0076187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Digi Kyokasho N-R" w:eastAsia="UD Digi Kyokasho N-R"/>
                <w:sz w:val="18"/>
                <w:szCs w:val="20"/>
              </w:rPr>
            </w:pPr>
            <w:r>
              <w:rPr>
                <w:rFonts w:ascii="UD Digi Kyokasho N-R" w:eastAsia="UD Digi Kyokasho N-R" w:hint="eastAsia"/>
                <w:sz w:val="18"/>
                <w:szCs w:val="20"/>
              </w:rPr>
              <w:t>９</w:t>
            </w:r>
            <w:r w:rsidR="00FE6E95">
              <w:rPr>
                <w:rFonts w:ascii="UD Digi Kyokasho N-R" w:eastAsia="UD Digi Kyokasho N-R" w:hint="eastAsia"/>
                <w:sz w:val="18"/>
                <w:szCs w:val="20"/>
              </w:rPr>
              <w:t>３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（</w:t>
            </w:r>
            <w:r w:rsidR="00FE6E95">
              <w:rPr>
                <w:rFonts w:ascii="UD Digi Kyokasho N-R" w:eastAsia="UD Digi Kyokasho N-R" w:hint="eastAsia"/>
                <w:sz w:val="18"/>
                <w:szCs w:val="20"/>
              </w:rPr>
              <w:t>３６</w:t>
            </w:r>
            <w:r w:rsidR="00333AA1" w:rsidRPr="00BF3CEA">
              <w:rPr>
                <w:rFonts w:ascii="UD Digi Kyokasho N-R" w:eastAsia="UD Digi Kyokasho N-R" w:hint="eastAsia"/>
                <w:sz w:val="18"/>
                <w:szCs w:val="20"/>
              </w:rPr>
              <w:t>）</w:t>
            </w:r>
          </w:p>
        </w:tc>
      </w:tr>
    </w:tbl>
    <w:p w14:paraId="3BDA0D29" w14:textId="585D3754" w:rsidR="00333AA1" w:rsidRPr="00E5052C" w:rsidRDefault="00333AA1" w:rsidP="00333AA1">
      <w:pPr>
        <w:spacing w:after="0" w:line="240" w:lineRule="auto"/>
        <w:ind w:firstLineChars="71" w:firstLine="149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r w:rsidRPr="00E5052C">
        <w:rPr>
          <w:rFonts w:ascii="MS Gothic" w:eastAsia="MS Gothic" w:hAnsi="MS Gothic" w:cs="MS Gothic" w:hint="eastAsia"/>
          <w:sz w:val="21"/>
          <w:szCs w:val="21"/>
          <w:lang w:val="es-MX"/>
        </w:rPr>
        <w:t>※</w:t>
      </w: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Năm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tài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chính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2019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là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số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lượng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tiếp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nhận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qua UMC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Hotline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(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hệ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thống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cũ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) </w:t>
      </w:r>
    </w:p>
    <w:p w14:paraId="3737C200" w14:textId="49143CEE" w:rsidR="00333AA1" w:rsidRPr="00E5052C" w:rsidRDefault="00333AA1" w:rsidP="00333AA1">
      <w:pPr>
        <w:spacing w:after="0" w:line="240" w:lineRule="auto"/>
        <w:ind w:firstLineChars="100" w:firstLine="210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r w:rsidRPr="00E5052C">
        <w:rPr>
          <w:rFonts w:ascii="MS Gothic" w:eastAsia="MS Gothic" w:hAnsi="MS Gothic" w:cs="MS Gothic" w:hint="eastAsia"/>
          <w:sz w:val="21"/>
          <w:szCs w:val="21"/>
          <w:lang w:val="es-MX"/>
        </w:rPr>
        <w:t>※</w:t>
      </w: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（</w:t>
      </w: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 </w:t>
      </w:r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）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Là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số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lượng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tiếp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nhận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thông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qua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cửa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sổ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tiếp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nhận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bên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ngoài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= Fail Links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Consulting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=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Và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được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tính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trong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tổng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số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</w:p>
    <w:p w14:paraId="2A965AFF" w14:textId="71E2CD77" w:rsidR="00130E7C" w:rsidRPr="00E5052C" w:rsidRDefault="00333AA1" w:rsidP="00145874">
      <w:pPr>
        <w:spacing w:after="0" w:line="240" w:lineRule="auto"/>
        <w:jc w:val="both"/>
        <w:rPr>
          <w:rFonts w:ascii="Calibri" w:eastAsia="UD Digi Kyokasho N-R" w:hAnsi="Calibri" w:cs="Calibri"/>
          <w:sz w:val="21"/>
          <w:szCs w:val="21"/>
          <w:lang w:val="es-MX"/>
        </w:rPr>
      </w:pP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（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Bắt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đầu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vận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hành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từ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>năm</w:t>
      </w:r>
      <w:proofErr w:type="spellEnd"/>
      <w:r w:rsidR="008F158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2020 </w:t>
      </w:r>
      <w:r w:rsidRPr="00E5052C">
        <w:rPr>
          <w:rFonts w:ascii="Calibri" w:eastAsia="UD Digi Kyokasho N-R" w:hAnsi="Calibri" w:cs="Calibri"/>
          <w:sz w:val="21"/>
          <w:szCs w:val="21"/>
          <w:lang w:val="es-MX"/>
        </w:rPr>
        <w:t>）</w:t>
      </w:r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Trong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năm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tài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chính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2025,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số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vụ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thông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báo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nội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bộ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đạt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tổng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cộng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19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vụ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. Khi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xem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xét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chi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tiết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có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thể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thấy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rằng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các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nội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dung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liên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quan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đến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quấy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rối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và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môi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trường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làm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việc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chiếm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khoảng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3/4. Thông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tin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chi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tiết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về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UMC Group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Hotline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được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đăng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ở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trang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cuối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của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bản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tin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này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và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quy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tắc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ứng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xử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của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tập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đoàn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UMC.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Nếu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bạn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cảm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thấy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bị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quấy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rối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/ </w:t>
      </w:r>
      <w:proofErr w:type="spellStart"/>
      <w:r w:rsidR="0098476F">
        <w:rPr>
          <w:rFonts w:ascii="Calibri" w:eastAsia="UD Digi Kyokasho N-R" w:hAnsi="Calibri" w:cs="Calibri"/>
          <w:sz w:val="21"/>
          <w:szCs w:val="21"/>
          <w:lang w:val="es-MX"/>
        </w:rPr>
        <w:t>chứng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kiến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hành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vi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có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thể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là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quấy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rối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hoặc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có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thể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đang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vi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phạm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quy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định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nội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bộ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hay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pháp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luật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,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vui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lòng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thực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hiện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báo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cáo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hoặc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tham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 </w:t>
      </w:r>
      <w:proofErr w:type="spellStart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>vấn</w:t>
      </w:r>
      <w:proofErr w:type="spellEnd"/>
      <w:r w:rsidR="00145874" w:rsidRPr="00E5052C">
        <w:rPr>
          <w:rFonts w:ascii="Calibri" w:eastAsia="UD Digi Kyokasho N-R" w:hAnsi="Calibri" w:cs="Calibri"/>
          <w:sz w:val="21"/>
          <w:szCs w:val="21"/>
          <w:lang w:val="es-MX"/>
        </w:rPr>
        <w:t xml:space="preserve">. </w:t>
      </w:r>
    </w:p>
    <w:p w14:paraId="4948420A" w14:textId="1E94F0D1" w:rsidR="00930094" w:rsidRPr="00145874" w:rsidRDefault="002F4FAF" w:rsidP="00D07EA9">
      <w:pPr>
        <w:spacing w:after="0" w:line="240" w:lineRule="auto"/>
        <w:ind w:firstLineChars="100" w:firstLine="36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  <w:r w:rsidRPr="00EB2B61">
        <w:rPr>
          <w:rFonts w:ascii="UD Digi Kyokasho NK-R" w:hint="eastAsia"/>
          <w:b/>
          <w:bCs/>
          <w:noProof/>
          <w:color w:val="000099"/>
          <w:sz w:val="36"/>
          <w:szCs w:val="29"/>
        </w:rPr>
        <mc:AlternateContent>
          <mc:Choice Requires="wps">
            <w:drawing>
              <wp:anchor distT="0" distB="0" distL="114300" distR="114300" simplePos="0" relativeHeight="251668505" behindDoc="0" locked="0" layoutInCell="1" allowOverlap="1" wp14:anchorId="67FD5266" wp14:editId="0D9C03B4">
                <wp:simplePos x="0" y="0"/>
                <wp:positionH relativeFrom="margin">
                  <wp:posOffset>9525</wp:posOffset>
                </wp:positionH>
                <wp:positionV relativeFrom="paragraph">
                  <wp:posOffset>83185</wp:posOffset>
                </wp:positionV>
                <wp:extent cx="6659880" cy="0"/>
                <wp:effectExtent l="0" t="0" r="0" b="0"/>
                <wp:wrapNone/>
                <wp:docPr id="881184441" name="直線コネクタ 8811844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545650" id="直線コネクタ 881184441" o:spid="_x0000_s1026" alt="&quot;&quot;" style="position:absolute;z-index:2516685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6.55pt" to="525.1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" strokecolor="#595959" strokeweight="2pt">
                <v:stroke linestyle="thinThin" joinstyle="miter"/>
                <o:lock v:ext="edit" shapetype="f"/>
                <w10:wrap anchorx="margin"/>
              </v:line>
            </w:pict>
          </mc:Fallback>
        </mc:AlternateContent>
      </w:r>
    </w:p>
    <w:p w14:paraId="6196575C" w14:textId="77777777" w:rsidR="002F4FAF" w:rsidRPr="00145874" w:rsidRDefault="002F4FAF" w:rsidP="00D07EA9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  <w:sectPr w:rsidR="002F4FAF" w:rsidRPr="00145874" w:rsidSect="00F01947">
          <w:type w:val="continuous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272E894F" w14:textId="76536052" w:rsidR="002B6647" w:rsidRPr="00145874" w:rsidRDefault="00732980" w:rsidP="00D07EA9">
      <w:pPr>
        <w:spacing w:after="0" w:line="240" w:lineRule="auto"/>
        <w:ind w:firstLineChars="100" w:firstLine="210"/>
        <w:jc w:val="both"/>
        <w:rPr>
          <w:rFonts w:cs="Segoe UI Symbol"/>
          <w:b/>
          <w:color w:val="3333FF"/>
          <w:sz w:val="21"/>
          <w:szCs w:val="21"/>
          <w:u w:val="single"/>
          <w:lang w:val="es-MX"/>
        </w:rPr>
      </w:pPr>
      <w:r w:rsidRPr="00145874">
        <w:rPr>
          <w:rFonts w:cs="Segoe UI Symbol"/>
          <w:b/>
          <w:color w:val="3333FF"/>
          <w:sz w:val="21"/>
          <w:szCs w:val="21"/>
          <w:u w:val="single"/>
          <w:lang w:val="es-MX"/>
        </w:rPr>
        <w:t>▶</w:t>
      </w:r>
      <w:proofErr w:type="spellStart"/>
      <w:r w:rsidR="00145874" w:rsidRPr="00145874">
        <w:rPr>
          <w:rFonts w:cs="Segoe UI Symbol"/>
          <w:b/>
          <w:color w:val="3333FF"/>
          <w:sz w:val="20"/>
          <w:szCs w:val="20"/>
          <w:u w:val="single"/>
          <w:lang w:val="es-MX"/>
        </w:rPr>
        <w:t>Hãy</w:t>
      </w:r>
      <w:proofErr w:type="spellEnd"/>
      <w:r w:rsidR="00145874" w:rsidRPr="00145874">
        <w:rPr>
          <w:rFonts w:cs="Segoe UI Symbol"/>
          <w:b/>
          <w:color w:val="3333FF"/>
          <w:sz w:val="20"/>
          <w:szCs w:val="20"/>
          <w:u w:val="single"/>
          <w:lang w:val="es-MX"/>
        </w:rPr>
        <w:t xml:space="preserve"> </w:t>
      </w:r>
      <w:proofErr w:type="spellStart"/>
      <w:r w:rsidR="00145874" w:rsidRPr="00145874">
        <w:rPr>
          <w:rFonts w:cs="Segoe UI Symbol"/>
          <w:b/>
          <w:color w:val="3333FF"/>
          <w:sz w:val="20"/>
          <w:szCs w:val="20"/>
          <w:u w:val="single"/>
          <w:lang w:val="es-MX"/>
        </w:rPr>
        <w:t>cùng</w:t>
      </w:r>
      <w:proofErr w:type="spellEnd"/>
      <w:r w:rsidR="00145874" w:rsidRPr="00145874">
        <w:rPr>
          <w:rFonts w:cs="Segoe UI Symbol"/>
          <w:b/>
          <w:color w:val="3333FF"/>
          <w:sz w:val="20"/>
          <w:szCs w:val="20"/>
          <w:u w:val="single"/>
          <w:lang w:val="es-MX"/>
        </w:rPr>
        <w:t xml:space="preserve"> </w:t>
      </w:r>
      <w:proofErr w:type="spellStart"/>
      <w:r w:rsidR="00145874" w:rsidRPr="00145874">
        <w:rPr>
          <w:rFonts w:cs="Segoe UI Symbol"/>
          <w:b/>
          <w:color w:val="3333FF"/>
          <w:sz w:val="20"/>
          <w:szCs w:val="20"/>
          <w:u w:val="single"/>
          <w:lang w:val="es-MX"/>
        </w:rPr>
        <w:t>ôn</w:t>
      </w:r>
      <w:proofErr w:type="spellEnd"/>
      <w:r w:rsidR="00145874" w:rsidRPr="00145874">
        <w:rPr>
          <w:rFonts w:cs="Segoe UI Symbol"/>
          <w:b/>
          <w:color w:val="3333FF"/>
          <w:sz w:val="20"/>
          <w:szCs w:val="20"/>
          <w:u w:val="single"/>
          <w:lang w:val="es-MX"/>
        </w:rPr>
        <w:t xml:space="preserve"> </w:t>
      </w:r>
      <w:proofErr w:type="spellStart"/>
      <w:r w:rsidR="00145874" w:rsidRPr="00145874">
        <w:rPr>
          <w:rFonts w:cs="Segoe UI Symbol"/>
          <w:b/>
          <w:color w:val="3333FF"/>
          <w:sz w:val="20"/>
          <w:szCs w:val="20"/>
          <w:u w:val="single"/>
          <w:lang w:val="es-MX"/>
        </w:rPr>
        <w:t>l</w:t>
      </w:r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>ại</w:t>
      </w:r>
      <w:proofErr w:type="spellEnd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 xml:space="preserve"> </w:t>
      </w:r>
      <w:proofErr w:type="spellStart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>về</w:t>
      </w:r>
      <w:proofErr w:type="spellEnd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 xml:space="preserve"> </w:t>
      </w:r>
      <w:proofErr w:type="spellStart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>vấn</w:t>
      </w:r>
      <w:proofErr w:type="spellEnd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 xml:space="preserve"> </w:t>
      </w:r>
      <w:proofErr w:type="spellStart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>đề</w:t>
      </w:r>
      <w:proofErr w:type="spellEnd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 xml:space="preserve"> </w:t>
      </w:r>
      <w:proofErr w:type="spellStart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>quấy</w:t>
      </w:r>
      <w:proofErr w:type="spellEnd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 xml:space="preserve"> </w:t>
      </w:r>
      <w:proofErr w:type="spellStart"/>
      <w:proofErr w:type="gramStart"/>
      <w:r w:rsidR="00145874" w:rsidRPr="00145874">
        <w:rPr>
          <w:rFonts w:ascii="Calibri" w:hAnsi="Calibri" w:cs="Calibri"/>
          <w:b/>
          <w:color w:val="3333FF"/>
          <w:sz w:val="20"/>
          <w:szCs w:val="20"/>
          <w:u w:val="single"/>
          <w:lang w:val="es-MX"/>
        </w:rPr>
        <w:t>rối</w:t>
      </w:r>
      <w:proofErr w:type="spellEnd"/>
      <w:r w:rsidR="00145874" w:rsidRPr="00145874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r w:rsidR="00145874" w:rsidRPr="00145874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r w:rsidRPr="00145874">
        <w:rPr>
          <w:rFonts w:cs="Segoe UI Symbol"/>
          <w:b/>
          <w:color w:val="3333FF"/>
          <w:sz w:val="21"/>
          <w:szCs w:val="21"/>
          <w:u w:val="single"/>
          <w:lang w:val="es-MX"/>
        </w:rPr>
        <w:t>◀</w:t>
      </w:r>
      <w:proofErr w:type="gramEnd"/>
    </w:p>
    <w:p w14:paraId="3F841769" w14:textId="418B8020" w:rsidR="0061757C" w:rsidRPr="00E5052C" w:rsidRDefault="001E4975" w:rsidP="00433EB6">
      <w:pPr>
        <w:spacing w:after="0" w:line="240" w:lineRule="auto"/>
        <w:ind w:firstLineChars="100" w:firstLine="180"/>
        <w:jc w:val="both"/>
        <w:rPr>
          <w:rFonts w:ascii="Arial" w:eastAsia="UD Digi Kyokasho N-R" w:hAnsi="Arial" w:cs="Arial"/>
          <w:sz w:val="18"/>
          <w:lang w:val="es-MX"/>
        </w:rPr>
      </w:pPr>
      <w:r w:rsidRPr="00E5052C">
        <w:rPr>
          <w:rFonts w:ascii="Arial" w:hAnsi="Arial" w:cs="Arial"/>
          <w:sz w:val="18"/>
          <w:lang w:val="es-MX"/>
        </w:rPr>
        <w:t>“</w:t>
      </w:r>
      <w:proofErr w:type="spellStart"/>
      <w:r w:rsidRPr="00E5052C">
        <w:rPr>
          <w:rFonts w:ascii="Arial" w:hAnsi="Arial" w:cs="Arial"/>
          <w:sz w:val="18"/>
          <w:lang w:val="es-MX"/>
        </w:rPr>
        <w:t>Từ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tình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hình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các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báo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cáo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tư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vấn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18"/>
          <w:lang w:val="es-MX"/>
        </w:rPr>
        <w:t>có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thể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thấy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rằng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những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vấn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đề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liên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quan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đến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quấy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rối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môi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trường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làm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việc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vẫn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tồn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tại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dai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dẳng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. </w:t>
      </w:r>
      <w:proofErr w:type="spellStart"/>
      <w:r w:rsidRPr="00E5052C">
        <w:rPr>
          <w:rFonts w:ascii="Arial" w:hAnsi="Arial" w:cs="Arial"/>
          <w:sz w:val="18"/>
          <w:lang w:val="es-MX"/>
        </w:rPr>
        <w:t>Mặt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khác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18"/>
          <w:lang w:val="es-MX"/>
        </w:rPr>
        <w:t>ngay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cả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những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người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chưa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từng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bị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quấy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rối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cũng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thể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cảm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thấy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lo </w:t>
      </w:r>
      <w:proofErr w:type="spellStart"/>
      <w:r w:rsidRPr="00E5052C">
        <w:rPr>
          <w:rFonts w:ascii="Arial" w:hAnsi="Arial" w:cs="Arial"/>
          <w:sz w:val="18"/>
          <w:lang w:val="es-MX"/>
        </w:rPr>
        <w:t>lắng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như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: ‘Liệu </w:t>
      </w:r>
      <w:proofErr w:type="spellStart"/>
      <w:r w:rsidRPr="00E5052C">
        <w:rPr>
          <w:rFonts w:ascii="Arial" w:hAnsi="Arial" w:cs="Arial"/>
          <w:sz w:val="18"/>
          <w:lang w:val="es-MX"/>
        </w:rPr>
        <w:t>những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hành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động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nhỏ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của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mình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trở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thành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quấy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rối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không</w:t>
      </w:r>
      <w:proofErr w:type="spellEnd"/>
      <w:r w:rsidRPr="00E5052C">
        <w:rPr>
          <w:rFonts w:ascii="Arial" w:hAnsi="Arial" w:cs="Arial"/>
          <w:sz w:val="18"/>
          <w:lang w:val="es-MX"/>
        </w:rPr>
        <w:t>…’ hay ‘</w:t>
      </w:r>
      <w:proofErr w:type="spellStart"/>
      <w:r w:rsidRPr="00E5052C">
        <w:rPr>
          <w:rFonts w:ascii="Arial" w:hAnsi="Arial" w:cs="Arial"/>
          <w:sz w:val="18"/>
          <w:lang w:val="es-MX"/>
        </w:rPr>
        <w:t>Nếu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vô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tình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mình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đã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thực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hiện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hành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18"/>
          <w:lang w:val="es-MX"/>
        </w:rPr>
        <w:t>quấy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rối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thì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phải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làm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sao…’.”</w:t>
      </w:r>
    </w:p>
    <w:p w14:paraId="29B126F2" w14:textId="78FA8231" w:rsidR="001E4975" w:rsidRPr="00E5052C" w:rsidRDefault="001E4975" w:rsidP="001E4975">
      <w:pPr>
        <w:spacing w:after="0" w:line="240" w:lineRule="auto"/>
        <w:jc w:val="both"/>
        <w:rPr>
          <w:rFonts w:ascii="Arial" w:eastAsia="UD Digi Kyokasho N-R" w:hAnsi="Arial" w:cs="Arial"/>
          <w:sz w:val="18"/>
          <w:lang w:val="es-MX"/>
        </w:rPr>
      </w:pPr>
      <w:r w:rsidRPr="00E5052C">
        <w:rPr>
          <w:rFonts w:ascii="Arial" w:hAnsi="Arial" w:cs="Arial"/>
          <w:sz w:val="18"/>
          <w:lang w:val="es-MX"/>
        </w:rPr>
        <w:t>“</w:t>
      </w:r>
      <w:proofErr w:type="spellStart"/>
      <w:r w:rsidRPr="00E5052C">
        <w:rPr>
          <w:rFonts w:ascii="Arial" w:hAnsi="Arial" w:cs="Arial"/>
          <w:sz w:val="18"/>
          <w:lang w:val="es-MX"/>
        </w:rPr>
        <w:t>Trước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hết</w:t>
      </w:r>
      <w:proofErr w:type="spellEnd"/>
      <w:r w:rsidRPr="00E5052C">
        <w:rPr>
          <w:rFonts w:ascii="Arial" w:hAnsi="Arial" w:cs="Arial"/>
          <w:sz w:val="18"/>
          <w:lang w:val="es-MX"/>
        </w:rPr>
        <w:t>, ‘</w:t>
      </w:r>
      <w:proofErr w:type="spellStart"/>
      <w:r w:rsidRPr="00E5052C">
        <w:rPr>
          <w:rFonts w:ascii="Arial" w:hAnsi="Arial" w:cs="Arial"/>
          <w:sz w:val="18"/>
          <w:lang w:val="es-MX"/>
        </w:rPr>
        <w:t>harassment</w:t>
      </w:r>
      <w:proofErr w:type="spellEnd"/>
      <w:r w:rsidRPr="00E5052C">
        <w:rPr>
          <w:rFonts w:ascii="Arial" w:hAnsi="Arial" w:cs="Arial"/>
          <w:sz w:val="18"/>
          <w:lang w:val="es-MX"/>
        </w:rPr>
        <w:t>’ (</w:t>
      </w:r>
      <w:proofErr w:type="spellStart"/>
      <w:r w:rsidRPr="00E5052C">
        <w:rPr>
          <w:rFonts w:ascii="Arial" w:hAnsi="Arial" w:cs="Arial"/>
          <w:sz w:val="18"/>
          <w:lang w:val="es-MX"/>
        </w:rPr>
        <w:t>quấy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rối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) </w:t>
      </w:r>
      <w:proofErr w:type="spellStart"/>
      <w:r w:rsidRPr="00E5052C">
        <w:rPr>
          <w:rFonts w:ascii="Arial" w:hAnsi="Arial" w:cs="Arial"/>
          <w:sz w:val="18"/>
          <w:lang w:val="es-MX"/>
        </w:rPr>
        <w:t>là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những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hành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18"/>
          <w:lang w:val="es-MX"/>
        </w:rPr>
        <w:t>như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thế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proofErr w:type="gramStart"/>
      <w:r w:rsidRPr="00E5052C">
        <w:rPr>
          <w:rFonts w:ascii="Arial" w:hAnsi="Arial" w:cs="Arial"/>
          <w:sz w:val="18"/>
          <w:lang w:val="es-MX"/>
        </w:rPr>
        <w:t>nào?Trong</w:t>
      </w:r>
      <w:proofErr w:type="spellEnd"/>
      <w:proofErr w:type="gram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định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nghĩa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của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quấy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rối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quyền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lực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(</w:t>
      </w:r>
      <w:proofErr w:type="spellStart"/>
      <w:r w:rsidRPr="00E5052C">
        <w:rPr>
          <w:rFonts w:ascii="Arial" w:hAnsi="Arial" w:cs="Arial"/>
          <w:sz w:val="18"/>
          <w:lang w:val="es-MX"/>
        </w:rPr>
        <w:t>power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harassment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), </w:t>
      </w:r>
      <w:proofErr w:type="spellStart"/>
      <w:r w:rsidRPr="00E5052C">
        <w:rPr>
          <w:rFonts w:ascii="Arial" w:hAnsi="Arial" w:cs="Arial"/>
          <w:sz w:val="18"/>
          <w:lang w:val="es-MX"/>
        </w:rPr>
        <w:t>có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một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tiêu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chí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‘</w:t>
      </w:r>
      <w:proofErr w:type="spellStart"/>
      <w:r w:rsidRPr="00E5052C">
        <w:rPr>
          <w:rFonts w:ascii="Arial" w:hAnsi="Arial" w:cs="Arial"/>
          <w:sz w:val="18"/>
          <w:lang w:val="es-MX"/>
        </w:rPr>
        <w:t>những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lời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nói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hành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18"/>
          <w:lang w:val="es-MX"/>
        </w:rPr>
        <w:t>vượt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quá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mức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cần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thiết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hợp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lý</w:t>
      </w:r>
      <w:proofErr w:type="spellEnd"/>
      <w:r w:rsidRPr="00E5052C">
        <w:rPr>
          <w:rFonts w:ascii="Arial" w:hAnsi="Arial" w:cs="Arial"/>
          <w:sz w:val="18"/>
          <w:lang w:val="es-MX"/>
        </w:rPr>
        <w:t>’.”</w:t>
      </w:r>
    </w:p>
    <w:p w14:paraId="39044FBD" w14:textId="77777777" w:rsidR="00E5052C" w:rsidRDefault="00E5052C" w:rsidP="008F1584">
      <w:pPr>
        <w:spacing w:after="0" w:line="240" w:lineRule="auto"/>
        <w:ind w:firstLineChars="100" w:firstLine="180"/>
        <w:jc w:val="both"/>
        <w:rPr>
          <w:rFonts w:ascii="Arial" w:hAnsi="Arial" w:cs="Arial"/>
          <w:sz w:val="18"/>
          <w:lang w:val="es-MX"/>
        </w:rPr>
      </w:pPr>
    </w:p>
    <w:p w14:paraId="09E45C13" w14:textId="7770AF5C" w:rsidR="00BD6671" w:rsidRPr="00E5052C" w:rsidRDefault="001E4975" w:rsidP="008F1584">
      <w:pPr>
        <w:spacing w:after="0" w:line="240" w:lineRule="auto"/>
        <w:ind w:firstLineChars="100" w:firstLine="180"/>
        <w:jc w:val="both"/>
        <w:rPr>
          <w:rFonts w:ascii="Arial" w:eastAsia="UD Digi Kyokasho N-R" w:hAnsi="Arial" w:cs="Arial"/>
          <w:sz w:val="18"/>
          <w:lang w:val="es-MX"/>
        </w:rPr>
      </w:pPr>
      <w:r w:rsidRPr="00E5052C">
        <w:rPr>
          <w:rFonts w:ascii="Arial" w:hAnsi="Arial" w:cs="Arial"/>
          <w:sz w:val="18"/>
          <w:lang w:val="es-MX"/>
        </w:rPr>
        <w:t>“</w:t>
      </w:r>
      <w:proofErr w:type="spellStart"/>
      <w:r w:rsidRPr="00E5052C">
        <w:rPr>
          <w:rFonts w:ascii="Arial" w:hAnsi="Arial" w:cs="Arial"/>
          <w:sz w:val="18"/>
          <w:lang w:val="es-MX"/>
        </w:rPr>
        <w:t>Khái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niệm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‘</w:t>
      </w:r>
      <w:proofErr w:type="spellStart"/>
      <w:r w:rsidRPr="00E5052C">
        <w:rPr>
          <w:rFonts w:ascii="Arial" w:hAnsi="Arial" w:cs="Arial"/>
          <w:sz w:val="18"/>
          <w:lang w:val="es-MX"/>
        </w:rPr>
        <w:t>lời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nói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hành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18"/>
          <w:lang w:val="es-MX"/>
        </w:rPr>
        <w:t>vượt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quá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phạm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18"/>
          <w:lang w:val="es-MX"/>
        </w:rPr>
        <w:t>cần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thiết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hợp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lý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’ </w:t>
      </w:r>
      <w:proofErr w:type="spellStart"/>
      <w:r w:rsidRPr="00E5052C">
        <w:rPr>
          <w:rFonts w:ascii="Arial" w:hAnsi="Arial" w:cs="Arial"/>
          <w:sz w:val="18"/>
          <w:lang w:val="es-MX"/>
        </w:rPr>
        <w:t>có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thể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dễ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hiểu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hơn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nếu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chia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ra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để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xem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xét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: </w:t>
      </w:r>
      <w:proofErr w:type="spellStart"/>
      <w:r w:rsidRPr="00E5052C">
        <w:rPr>
          <w:rFonts w:ascii="Arial" w:hAnsi="Arial" w:cs="Arial"/>
          <w:sz w:val="18"/>
          <w:lang w:val="es-MX"/>
        </w:rPr>
        <w:t>đó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phải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sự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chỉ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đạo</w:t>
      </w:r>
      <w:proofErr w:type="spellEnd"/>
      <w:r w:rsidRPr="00E5052C">
        <w:rPr>
          <w:rFonts w:ascii="Arial" w:hAnsi="Arial" w:cs="Arial"/>
          <w:sz w:val="18"/>
          <w:lang w:val="es-MX"/>
        </w:rPr>
        <w:t>/</w:t>
      </w:r>
      <w:proofErr w:type="spellStart"/>
      <w:r w:rsidRPr="00E5052C">
        <w:rPr>
          <w:rFonts w:ascii="Arial" w:hAnsi="Arial" w:cs="Arial"/>
          <w:sz w:val="18"/>
          <w:lang w:val="es-MX"/>
        </w:rPr>
        <w:t>hướng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dẫn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cần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thiết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để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đạt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mục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đích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hay </w:t>
      </w:r>
      <w:proofErr w:type="spellStart"/>
      <w:r w:rsidRPr="00E5052C">
        <w:rPr>
          <w:rFonts w:ascii="Arial" w:hAnsi="Arial" w:cs="Arial"/>
          <w:sz w:val="18"/>
          <w:lang w:val="es-MX"/>
        </w:rPr>
        <w:t>không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18"/>
          <w:lang w:val="es-MX"/>
        </w:rPr>
        <w:t>và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liệu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vượt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quá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mức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phù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hợp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cho </w:t>
      </w:r>
      <w:proofErr w:type="spellStart"/>
      <w:r w:rsidRPr="00E5052C">
        <w:rPr>
          <w:rFonts w:ascii="Arial" w:hAnsi="Arial" w:cs="Arial"/>
          <w:sz w:val="18"/>
          <w:lang w:val="es-MX"/>
        </w:rPr>
        <w:t>mục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đích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hay </w:t>
      </w:r>
      <w:proofErr w:type="spellStart"/>
      <w:r w:rsidRPr="00E5052C">
        <w:rPr>
          <w:rFonts w:ascii="Arial" w:hAnsi="Arial" w:cs="Arial"/>
          <w:sz w:val="18"/>
          <w:lang w:val="es-MX"/>
        </w:rPr>
        <w:t>không</w:t>
      </w:r>
      <w:proofErr w:type="spellEnd"/>
      <w:r w:rsidRPr="00E5052C">
        <w:rPr>
          <w:rFonts w:ascii="Arial" w:hAnsi="Arial" w:cs="Arial"/>
          <w:sz w:val="18"/>
          <w:lang w:val="es-MX"/>
        </w:rPr>
        <w:t>.</w:t>
      </w:r>
      <w:r w:rsidRPr="00E5052C">
        <w:rPr>
          <w:rFonts w:ascii="Arial" w:hAnsi="Arial" w:cs="Arial"/>
          <w:sz w:val="18"/>
          <w:lang w:val="es-MX"/>
        </w:rPr>
        <w:br/>
      </w:r>
      <w:proofErr w:type="spellStart"/>
      <w:r w:rsidRPr="00E5052C">
        <w:rPr>
          <w:rFonts w:ascii="Arial" w:hAnsi="Arial" w:cs="Arial"/>
          <w:sz w:val="18"/>
          <w:lang w:val="es-MX"/>
        </w:rPr>
        <w:t>Ví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dụ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18"/>
          <w:lang w:val="es-MX"/>
        </w:rPr>
        <w:t>trong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trường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hợp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ép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buộc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một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nhân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viên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làm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muộn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phải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xuống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xin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lỗi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lớn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tiếng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18"/>
          <w:lang w:val="es-MX"/>
        </w:rPr>
        <w:t>thì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việc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nhắc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nhở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để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sửa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lỗi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đi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muộn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là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cần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thiết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18"/>
          <w:lang w:val="es-MX"/>
        </w:rPr>
        <w:t>nhưng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hành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18"/>
          <w:lang w:val="es-MX"/>
        </w:rPr>
        <w:t>đó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rõ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ràng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đã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vượt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quá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phạm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18"/>
          <w:lang w:val="es-MX"/>
        </w:rPr>
        <w:t>hợp</w:t>
      </w:r>
      <w:proofErr w:type="spellEnd"/>
      <w:r w:rsidRPr="00E5052C">
        <w:rPr>
          <w:rFonts w:ascii="Arial" w:hAnsi="Arial" w:cs="Arial"/>
          <w:sz w:val="18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18"/>
          <w:lang w:val="es-MX"/>
        </w:rPr>
        <w:t>lý</w:t>
      </w:r>
      <w:proofErr w:type="spellEnd"/>
      <w:r w:rsidRPr="00E5052C">
        <w:rPr>
          <w:rFonts w:ascii="Arial" w:hAnsi="Arial" w:cs="Arial"/>
          <w:sz w:val="18"/>
          <w:lang w:val="es-MX"/>
        </w:rPr>
        <w:t>.”</w:t>
      </w:r>
    </w:p>
    <w:p w14:paraId="2B295F22" w14:textId="55EBA801" w:rsidR="005F05B4" w:rsidRPr="001E4975" w:rsidRDefault="00BD6671" w:rsidP="001E4975">
      <w:pPr>
        <w:spacing w:after="0" w:line="240" w:lineRule="auto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  <w:r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▶</w:t>
      </w:r>
      <w:r w:rsidR="001E4975" w:rsidRPr="001E4975">
        <w:rPr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Nh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ữ</w:t>
      </w:r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ng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đi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ề</w:t>
      </w:r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u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b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ạ</w:t>
      </w:r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n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c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ả</w:t>
      </w:r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m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th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ấ</w:t>
      </w:r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y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không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ổ</w:t>
      </w:r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n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thì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đ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ừ</w:t>
      </w:r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ng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đ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ể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nguyên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nh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ư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proofErr w:type="gramStart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v</w:t>
      </w:r>
      <w:r w:rsidR="001E4975" w:rsidRPr="001E4975">
        <w:rPr>
          <w:rFonts w:ascii="Calibri" w:hAnsi="Calibri" w:cs="Calibri"/>
          <w:b/>
          <w:color w:val="3333FF"/>
          <w:sz w:val="21"/>
          <w:szCs w:val="21"/>
          <w:u w:val="single"/>
          <w:lang w:val="es-MX"/>
        </w:rPr>
        <w:t>ậ</w:t>
      </w:r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y</w:t>
      </w:r>
      <w:proofErr w:type="spellEnd"/>
      <w:r w:rsidR="001E4975"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.</w:t>
      </w:r>
      <w:r w:rsidR="001E4975" w:rsidRPr="001E4975">
        <w:rPr>
          <w:lang w:val="es-MX"/>
        </w:rPr>
        <w:t>.</w:t>
      </w:r>
      <w:proofErr w:type="gramEnd"/>
      <w:r w:rsidRPr="001E4975">
        <w:rPr>
          <w:rFonts w:cs="Segoe UI Symbol"/>
          <w:b/>
          <w:color w:val="3333FF"/>
          <w:sz w:val="21"/>
          <w:szCs w:val="21"/>
          <w:u w:val="single"/>
          <w:lang w:val="es-MX"/>
        </w:rPr>
        <w:t>◀</w:t>
      </w:r>
    </w:p>
    <w:p w14:paraId="1D22A740" w14:textId="5CDB862D" w:rsidR="00E62A94" w:rsidRPr="00E5052C" w:rsidRDefault="00E62A94" w:rsidP="00E62A94">
      <w:pPr>
        <w:spacing w:after="0" w:line="240" w:lineRule="auto"/>
        <w:rPr>
          <w:rFonts w:ascii="Arial" w:eastAsia="UD Digi Kyokasho N-R" w:hAnsi="Arial" w:cs="Arial"/>
          <w:sz w:val="20"/>
          <w:szCs w:val="20"/>
          <w:lang w:val="es-MX"/>
        </w:rPr>
      </w:pP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Một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yếu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tố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quan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trọng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để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đánh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giá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xem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hành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vi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có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thuộc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phạm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vi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quấy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rối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hay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là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“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tính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lặp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lặp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lại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”. Ngay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cả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chỉ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xảy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một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lần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có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vẻ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nghiêm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trọng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Nếu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lặp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lặp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lại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trong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môi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trường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làm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việc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sẽ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là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một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vấn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đề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lớn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.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Tổng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thể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có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thể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được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đánh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giá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quấy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rối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quyền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lực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mang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tính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thiếu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hợp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lý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. </w:t>
      </w:r>
    </w:p>
    <w:p w14:paraId="69266BAD" w14:textId="6EB7DA2A" w:rsidR="00E62A94" w:rsidRPr="00E5052C" w:rsidRDefault="00E62A94" w:rsidP="00E62A94">
      <w:pPr>
        <w:spacing w:after="0" w:line="240" w:lineRule="auto"/>
        <w:rPr>
          <w:rFonts w:ascii="Arial" w:eastAsia="UD Digi Kyokasho N-R" w:hAnsi="Arial" w:cs="Arial"/>
          <w:sz w:val="20"/>
          <w:szCs w:val="20"/>
          <w:lang w:val="es-MX"/>
        </w:rPr>
      </w:pP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Gần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đây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trong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tin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tức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có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đưa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báo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cáo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về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một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trường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hợp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tại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nơi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làm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việc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khi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một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lãnh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đạo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trong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tổ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chức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được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nói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điều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khác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với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ý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kiến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của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họ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người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này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đã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ngắt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lời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hoặc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thể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hiện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thái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độ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vui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.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Tổ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chức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đó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đã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kết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luận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rằng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hành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vi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này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thuộc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phạm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vi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quấy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rối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quyền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lực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>.</w:t>
      </w:r>
    </w:p>
    <w:p w14:paraId="54C443A1" w14:textId="77777777" w:rsidR="00E5052C" w:rsidRDefault="00E5052C" w:rsidP="00E62A94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14:paraId="68950E42" w14:textId="77777777" w:rsidR="00E5052C" w:rsidRDefault="00E5052C" w:rsidP="00E62A94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14:paraId="0C97DA99" w14:textId="42E2C847" w:rsidR="00E62A94" w:rsidRDefault="00B86A6E" w:rsidP="00E62A94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E5052C">
        <w:rPr>
          <w:rFonts w:ascii="Arial" w:hAnsi="Arial" w:cs="Arial"/>
          <w:sz w:val="20"/>
          <w:szCs w:val="20"/>
          <w:lang w:val="es-MX"/>
        </w:rPr>
        <w:t xml:space="preserve">Tuy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nhiên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hành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này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được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xác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định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là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‘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quấy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rối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do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thái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độ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khó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chịu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>’ (Fuki-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hara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),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và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người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đó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đã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bị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khiển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trách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. Trong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trường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hợp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này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thái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độ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vui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gây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ra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căng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thẳng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tinh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thần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cho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những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người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xung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quanh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làm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cho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cấp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dưới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trở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nên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e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dè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và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trở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thành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nguyên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nhân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làm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xấu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môi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trường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làm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việc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>.</w:t>
      </w:r>
    </w:p>
    <w:p w14:paraId="170A7704" w14:textId="77777777" w:rsidR="00552AAC" w:rsidRPr="00E5052C" w:rsidRDefault="00552AAC" w:rsidP="00E62A94">
      <w:pPr>
        <w:spacing w:after="0" w:line="240" w:lineRule="auto"/>
        <w:rPr>
          <w:rFonts w:ascii="Arial" w:eastAsia="UD Digi Kyokasho N-R" w:hAnsi="Arial" w:cs="Arial"/>
          <w:sz w:val="20"/>
          <w:szCs w:val="20"/>
          <w:lang w:val="es-MX"/>
        </w:rPr>
      </w:pPr>
    </w:p>
    <w:p w14:paraId="416213EB" w14:textId="7DF57F8A" w:rsidR="00E62A94" w:rsidRPr="00E5052C" w:rsidRDefault="00B86A6E" w:rsidP="00B86A6E">
      <w:pPr>
        <w:spacing w:after="0" w:line="240" w:lineRule="auto"/>
        <w:rPr>
          <w:rFonts w:ascii="Arial" w:eastAsia="UD Digi Kyokasho N-R" w:hAnsi="Arial" w:cs="Arial"/>
          <w:sz w:val="20"/>
          <w:szCs w:val="20"/>
          <w:lang w:val="es-MX"/>
        </w:rPr>
      </w:pPr>
      <w:r w:rsidRPr="00E5052C">
        <w:rPr>
          <w:rFonts w:ascii="Arial" w:hAnsi="Arial" w:cs="Arial"/>
          <w:sz w:val="20"/>
          <w:szCs w:val="20"/>
          <w:lang w:val="es-MX"/>
        </w:rPr>
        <w:t xml:space="preserve">Do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việc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duy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trì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thái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độ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khó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chịu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hằng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ngày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kéo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dài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trong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vài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năm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nên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có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yếu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tố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‘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tính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lặp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lặp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lại</w:t>
      </w:r>
      <w:proofErr w:type="spellEnd"/>
      <w:proofErr w:type="gramStart"/>
      <w:r w:rsidRPr="00E5052C">
        <w:rPr>
          <w:rFonts w:ascii="Arial" w:hAnsi="Arial" w:cs="Arial"/>
          <w:sz w:val="20"/>
          <w:szCs w:val="20"/>
          <w:lang w:val="es-MX"/>
        </w:rPr>
        <w:t>’ ,</w:t>
      </w:r>
      <w:proofErr w:type="gram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và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có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thể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yếu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tố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này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đã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được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coi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trọng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trong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việc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đánh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giá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. </w:t>
      </w:r>
    </w:p>
    <w:p w14:paraId="36CC754C" w14:textId="16A383D3" w:rsidR="00B86A6E" w:rsidRPr="00E5052C" w:rsidRDefault="00B86A6E" w:rsidP="00B86A6E">
      <w:pPr>
        <w:spacing w:after="0" w:line="240" w:lineRule="auto"/>
        <w:rPr>
          <w:rFonts w:ascii="Arial" w:eastAsia="UD Digi Kyokasho N-R" w:hAnsi="Arial" w:cs="Arial"/>
          <w:sz w:val="20"/>
          <w:szCs w:val="20"/>
          <w:lang w:val="es-MX"/>
        </w:rPr>
      </w:pPr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“Trong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trường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hợp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này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hành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vi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được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công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nhận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là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quấy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rối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quyền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lực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(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power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harassment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),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nhưng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Fuki-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hara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(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quấy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rối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do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thái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độ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khó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chịu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)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tùy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theo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mức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độ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và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nội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dung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cũng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có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thể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thuộc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phạm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vi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power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eastAsia="UD Digi Kyokasho N-R" w:hAnsi="Arial" w:cs="Arial"/>
          <w:sz w:val="20"/>
          <w:szCs w:val="20"/>
          <w:lang w:val="es-MX"/>
        </w:rPr>
        <w:t>harassment</w:t>
      </w:r>
      <w:proofErr w:type="spellEnd"/>
      <w:r w:rsidRPr="00E5052C">
        <w:rPr>
          <w:rFonts w:ascii="Arial" w:eastAsia="UD Digi Kyokasho N-R" w:hAnsi="Arial" w:cs="Arial"/>
          <w:sz w:val="20"/>
          <w:szCs w:val="20"/>
          <w:lang w:val="es-MX"/>
        </w:rPr>
        <w:t>.”</w:t>
      </w:r>
    </w:p>
    <w:p w14:paraId="77006049" w14:textId="6A47CD6E" w:rsidR="00B86A6E" w:rsidRDefault="00B86A6E" w:rsidP="00B86A6E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Bất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kỳ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ai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nếu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liên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tục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gặp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phải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hành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vi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như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tỏ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thái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độ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khó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chịu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ý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kiến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của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họ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trùng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với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ý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kiến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của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người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khác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thì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sẽ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cảm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thấy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e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ngại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muốn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bày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tỏ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ý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kiến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của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bản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thân</w:t>
      </w:r>
      <w:proofErr w:type="spellEnd"/>
    </w:p>
    <w:p w14:paraId="68993FDD" w14:textId="77777777" w:rsidR="00552AAC" w:rsidRPr="00E5052C" w:rsidRDefault="00552AAC" w:rsidP="00B86A6E">
      <w:pPr>
        <w:spacing w:after="0" w:line="240" w:lineRule="auto"/>
        <w:rPr>
          <w:rFonts w:ascii="Arial" w:eastAsia="UD Digi Kyokasho N-R" w:hAnsi="Arial" w:cs="Arial"/>
          <w:sz w:val="20"/>
          <w:szCs w:val="20"/>
          <w:lang w:val="es-MX"/>
        </w:rPr>
      </w:pPr>
    </w:p>
    <w:p w14:paraId="589411F0" w14:textId="1CCB1FFB" w:rsidR="000326C4" w:rsidRPr="00E5052C" w:rsidRDefault="000326C4" w:rsidP="00B86A6E">
      <w:pPr>
        <w:spacing w:after="0" w:line="240" w:lineRule="auto"/>
        <w:rPr>
          <w:rFonts w:ascii="Arial" w:eastAsia="UD Digi Kyokasho N-R" w:hAnsi="Arial" w:cs="Arial"/>
          <w:sz w:val="20"/>
          <w:szCs w:val="20"/>
          <w:lang w:val="es-MX"/>
        </w:rPr>
      </w:pP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Cuối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cùng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để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làm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người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khác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mất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vui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người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ta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có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thể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đưa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ra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các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báo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cáo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không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đúng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sự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thật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dẫn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đến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việc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phát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hiện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sai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sót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hoặc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vấn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đề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bị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chậm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trễ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hoặc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thậm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chí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là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báo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cáo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gian</w:t>
      </w:r>
      <w:proofErr w:type="spellEnd"/>
      <w:r w:rsidRPr="00E5052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 w:val="20"/>
          <w:szCs w:val="20"/>
          <w:lang w:val="es-MX"/>
        </w:rPr>
        <w:t>dối</w:t>
      </w:r>
      <w:proofErr w:type="spellEnd"/>
    </w:p>
    <w:p w14:paraId="09D98145" w14:textId="6E82189C" w:rsidR="000326C4" w:rsidRPr="001C7949" w:rsidRDefault="000326C4" w:rsidP="000326C4">
      <w:pPr>
        <w:pStyle w:val="NoSpacing"/>
        <w:tabs>
          <w:tab w:val="left" w:pos="880"/>
        </w:tabs>
        <w:rPr>
          <w:rFonts w:ascii="Arial" w:hAnsi="Arial" w:cs="Arial"/>
          <w:szCs w:val="20"/>
          <w:lang w:val="es-MX"/>
        </w:rPr>
        <w:sectPr w:rsidR="000326C4" w:rsidRPr="001C7949" w:rsidSect="009B670B">
          <w:type w:val="continuous"/>
          <w:pgSz w:w="11906" w:h="16838" w:code="9"/>
          <w:pgMar w:top="720" w:right="720" w:bottom="720" w:left="720" w:header="709" w:footer="709" w:gutter="0"/>
          <w:cols w:num="2" w:space="708"/>
          <w:docGrid w:linePitch="360"/>
        </w:sectPr>
      </w:pPr>
      <w:proofErr w:type="spellStart"/>
      <w:r w:rsidRPr="00E5052C">
        <w:rPr>
          <w:rFonts w:ascii="Arial" w:hAnsi="Arial" w:cs="Arial"/>
          <w:szCs w:val="20"/>
          <w:lang w:val="es-MX"/>
        </w:rPr>
        <w:t>Nhiều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người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có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lẽ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đã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từng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cau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mày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một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chút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hoặc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thậm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chí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bấm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E5052C">
        <w:rPr>
          <w:rFonts w:ascii="Arial" w:hAnsi="Arial" w:cs="Arial"/>
          <w:szCs w:val="20"/>
          <w:lang w:val="es-MX"/>
        </w:rPr>
        <w:t>lưỡi</w:t>
      </w:r>
      <w:proofErr w:type="spellEnd"/>
      <w:r w:rsidRPr="00E5052C">
        <w:rPr>
          <w:rFonts w:ascii="Arial" w:hAnsi="Arial" w:cs="Arial"/>
          <w:szCs w:val="20"/>
          <w:lang w:val="es-MX"/>
        </w:rPr>
        <w:t xml:space="preserve">. </w:t>
      </w:r>
      <w:proofErr w:type="spellStart"/>
      <w:r w:rsidRPr="001C7949">
        <w:rPr>
          <w:rFonts w:ascii="Arial" w:hAnsi="Arial" w:cs="Arial"/>
          <w:szCs w:val="20"/>
          <w:lang w:val="es-MX"/>
        </w:rPr>
        <w:t>Chỉ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vậy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thôi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thì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chưa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đủ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để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trở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thành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power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harassment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, </w:t>
      </w:r>
      <w:proofErr w:type="spellStart"/>
      <w:r w:rsidRPr="001C7949">
        <w:rPr>
          <w:rFonts w:ascii="Arial" w:hAnsi="Arial" w:cs="Arial"/>
          <w:szCs w:val="20"/>
          <w:lang w:val="es-MX"/>
        </w:rPr>
        <w:t>nhưng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việc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duy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trì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thái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độ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khó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chịu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không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phải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là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điều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tốt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. </w:t>
      </w:r>
      <w:proofErr w:type="spellStart"/>
      <w:r w:rsidRPr="001C7949">
        <w:rPr>
          <w:rFonts w:ascii="Arial" w:hAnsi="Arial" w:cs="Arial"/>
          <w:szCs w:val="20"/>
          <w:lang w:val="es-MX"/>
        </w:rPr>
        <w:t>Hãy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tự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xem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xét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liệu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trạng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thái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xấu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đó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có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đang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trở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thành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điều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bình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thường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r w:rsidRPr="001C7949">
        <w:rPr>
          <w:rFonts w:ascii="Arial" w:hAnsi="Arial" w:cs="Arial"/>
          <w:szCs w:val="20"/>
          <w:lang w:val="es-MX"/>
        </w:rPr>
        <w:lastRenderedPageBreak/>
        <w:t xml:space="preserve">hay </w:t>
      </w:r>
      <w:proofErr w:type="spellStart"/>
      <w:r w:rsidRPr="001C7949">
        <w:rPr>
          <w:rFonts w:ascii="Arial" w:hAnsi="Arial" w:cs="Arial"/>
          <w:szCs w:val="20"/>
          <w:lang w:val="es-MX"/>
        </w:rPr>
        <w:t>không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, </w:t>
      </w:r>
      <w:proofErr w:type="spellStart"/>
      <w:r w:rsidRPr="001C7949">
        <w:rPr>
          <w:rFonts w:ascii="Arial" w:hAnsi="Arial" w:cs="Arial"/>
          <w:szCs w:val="20"/>
          <w:lang w:val="es-MX"/>
        </w:rPr>
        <w:t>và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tạo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cơ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hội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để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nhìn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lại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nhằm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tránh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để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hành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vi </w:t>
      </w:r>
      <w:proofErr w:type="spellStart"/>
      <w:r w:rsidRPr="001C7949">
        <w:rPr>
          <w:rFonts w:ascii="Arial" w:hAnsi="Arial" w:cs="Arial"/>
          <w:szCs w:val="20"/>
          <w:lang w:val="es-MX"/>
        </w:rPr>
        <w:t>đó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lặp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đi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lặp</w:t>
      </w:r>
      <w:proofErr w:type="spellEnd"/>
      <w:r w:rsidRPr="001C7949">
        <w:rPr>
          <w:rFonts w:ascii="Arial" w:hAnsi="Arial" w:cs="Arial"/>
          <w:szCs w:val="20"/>
          <w:lang w:val="es-MX"/>
        </w:rPr>
        <w:t xml:space="preserve"> </w:t>
      </w:r>
      <w:proofErr w:type="spellStart"/>
      <w:r w:rsidRPr="001C7949">
        <w:rPr>
          <w:rFonts w:ascii="Arial" w:hAnsi="Arial" w:cs="Arial"/>
          <w:szCs w:val="20"/>
          <w:lang w:val="es-MX"/>
        </w:rPr>
        <w:t>lại</w:t>
      </w:r>
      <w:proofErr w:type="spellEnd"/>
    </w:p>
    <w:p w14:paraId="71C5107C" w14:textId="361DDE8E" w:rsidR="005640D0" w:rsidRPr="00D07CAD" w:rsidRDefault="00155ED9" w:rsidP="0096383F">
      <w:pPr>
        <w:spacing w:line="240" w:lineRule="auto"/>
        <w:rPr>
          <w:rFonts w:ascii="Calibri" w:eastAsia="UD Digi Kyokasho N-R" w:hAnsi="Calibri" w:cs="Calibri"/>
          <w:sz w:val="20"/>
          <w:szCs w:val="20"/>
          <w:lang w:val="es-MX"/>
        </w:rPr>
        <w:sectPr w:rsidR="005640D0" w:rsidRPr="00D07CAD" w:rsidSect="0096383F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B64E4E">
        <w:rPr>
          <w:rFonts w:ascii="Arial" w:eastAsia="UD Digi Kyokasho N-R" w:hAnsi="Arial" w:cs="Arial"/>
          <w:noProof/>
          <w:szCs w:val="20"/>
          <w:lang w:val="es-MX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CD15D6F" wp14:editId="20B47DA6">
                <wp:simplePos x="0" y="0"/>
                <wp:positionH relativeFrom="margin">
                  <wp:posOffset>23495</wp:posOffset>
                </wp:positionH>
                <wp:positionV relativeFrom="paragraph">
                  <wp:posOffset>359600</wp:posOffset>
                </wp:positionV>
                <wp:extent cx="5383530" cy="0"/>
                <wp:effectExtent l="0" t="19050" r="45720" b="38100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3530" cy="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rgbClr val="0A249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B30B6" id="直線コネクタ 14" o:spid="_x0000_s1026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85pt,28.3pt" to="425.7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" strokecolor="#0a249b" strokeweight="5pt">
                <v:stroke linestyle="thickThin" joinstyle="miter"/>
                <o:lock v:ext="edit" shapetype="f"/>
                <w10:wrap anchorx="margin"/>
              </v:line>
            </w:pict>
          </mc:Fallback>
        </mc:AlternateContent>
      </w:r>
      <w:r w:rsidR="00B13B1D" w:rsidRPr="00EC1AEB">
        <w:rPr>
          <w:rFonts w:hint="eastAsia"/>
          <w:b/>
          <w:bCs/>
          <w:noProof/>
          <w:color w:val="000099"/>
          <w:sz w:val="36"/>
          <w:szCs w:val="29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4BB01D3" wp14:editId="4535108C">
                <wp:simplePos x="0" y="0"/>
                <wp:positionH relativeFrom="margin">
                  <wp:posOffset>-19050</wp:posOffset>
                </wp:positionH>
                <wp:positionV relativeFrom="paragraph">
                  <wp:posOffset>-59690</wp:posOffset>
                </wp:positionV>
                <wp:extent cx="6660000" cy="0"/>
                <wp:effectExtent l="0" t="0" r="0" b="0"/>
                <wp:wrapNone/>
                <wp:docPr id="151" name="直線コネクタ 1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000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24B16" id="直線コネクタ 15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-4.7pt" to="522.9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" strokecolor="#595959" strokeweight="2pt">
                <v:stroke linestyle="thinThin" joinstyle="miter"/>
                <o:lock v:ext="edit" shapetype="f"/>
                <w10:wrap anchorx="margin"/>
              </v:line>
            </w:pict>
          </mc:Fallback>
        </mc:AlternateContent>
      </w:r>
      <w:r w:rsidR="000326C4" w:rsidRPr="00D07CAD">
        <w:rPr>
          <w:b/>
          <w:bCs/>
          <w:color w:val="000099"/>
          <w:sz w:val="36"/>
          <w:szCs w:val="29"/>
          <w:lang w:val="es-MX"/>
        </w:rPr>
        <w:t xml:space="preserve">Chuyên </w:t>
      </w:r>
      <w:proofErr w:type="spellStart"/>
      <w:r w:rsidR="000326C4" w:rsidRPr="00D07CAD">
        <w:rPr>
          <w:b/>
          <w:bCs/>
          <w:color w:val="000099"/>
          <w:sz w:val="36"/>
          <w:szCs w:val="29"/>
          <w:lang w:val="es-MX"/>
        </w:rPr>
        <w:t>m</w:t>
      </w:r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ục</w:t>
      </w:r>
      <w:proofErr w:type="spellEnd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: </w:t>
      </w:r>
      <w:proofErr w:type="spellStart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Câu</w:t>
      </w:r>
      <w:proofErr w:type="spellEnd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chuyện</w:t>
      </w:r>
      <w:proofErr w:type="spellEnd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nhỏ</w:t>
      </w:r>
      <w:proofErr w:type="spellEnd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quấy</w:t>
      </w:r>
      <w:proofErr w:type="spellEnd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rối</w:t>
      </w:r>
      <w:proofErr w:type="spellEnd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từ</w:t>
      </w:r>
      <w:proofErr w:type="spellEnd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</w:t>
      </w:r>
      <w:proofErr w:type="spellStart"/>
      <w:proofErr w:type="gramStart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khách</w:t>
      </w:r>
      <w:proofErr w:type="spellEnd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 xml:space="preserve">  </w:t>
      </w:r>
      <w:proofErr w:type="spellStart"/>
      <w:r w:rsidR="000326C4" w:rsidRPr="00D07CAD">
        <w:rPr>
          <w:rFonts w:ascii="Calibri" w:hAnsi="Calibri" w:cs="Calibri"/>
          <w:b/>
          <w:bCs/>
          <w:color w:val="000099"/>
          <w:sz w:val="36"/>
          <w:szCs w:val="29"/>
          <w:lang w:val="es-MX"/>
        </w:rPr>
        <w:t>hàng</w:t>
      </w:r>
      <w:proofErr w:type="spellEnd"/>
      <w:proofErr w:type="gramEnd"/>
    </w:p>
    <w:p w14:paraId="20C70C3E" w14:textId="7531D21A" w:rsidR="00A8266E" w:rsidRPr="00D07CAD" w:rsidRDefault="00A8266E" w:rsidP="00A8266E">
      <w:pPr>
        <w:pStyle w:val="NoSpacing"/>
        <w:jc w:val="both"/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</w:pPr>
      <w:r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▶</w:t>
      </w:r>
      <w:proofErr w:type="spellStart"/>
      <w:r w:rsidR="000326C4"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Nhi</w:t>
      </w:r>
      <w:r w:rsidR="000326C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ều</w:t>
      </w:r>
      <w:proofErr w:type="spellEnd"/>
      <w:r w:rsidR="000326C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0326C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loại</w:t>
      </w:r>
      <w:proofErr w:type="spellEnd"/>
      <w:r w:rsidR="000326C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0326C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quấy</w:t>
      </w:r>
      <w:proofErr w:type="spellEnd"/>
      <w:r w:rsidR="000326C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0326C4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rối</w:t>
      </w:r>
      <w:proofErr w:type="spellEnd"/>
      <w:r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◀</w:t>
      </w:r>
    </w:p>
    <w:p w14:paraId="51688DAD" w14:textId="5507F05A" w:rsidR="005178F0" w:rsidRPr="00D07CAD" w:rsidRDefault="000326C4" w:rsidP="002F7B27">
      <w:pPr>
        <w:pStyle w:val="NoSpacing"/>
        <w:ind w:firstLineChars="100" w:firstLine="200"/>
        <w:jc w:val="both"/>
        <w:rPr>
          <w:rFonts w:ascii="Arial" w:hAnsi="Arial" w:cs="Arial"/>
          <w:lang w:val="es-MX"/>
        </w:rPr>
      </w:pPr>
      <w:proofErr w:type="spellStart"/>
      <w:r w:rsidRPr="00D07CAD">
        <w:rPr>
          <w:rFonts w:ascii="Arial" w:hAnsi="Arial" w:cs="Arial"/>
          <w:lang w:val="es-MX"/>
        </w:rPr>
        <w:t>Số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báo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lần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này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bài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viết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về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harassment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trong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nơi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làm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việc</w:t>
      </w:r>
      <w:proofErr w:type="spellEnd"/>
      <w:r w:rsidRPr="00D07CAD">
        <w:rPr>
          <w:rFonts w:ascii="Arial" w:hAnsi="Arial" w:cs="Arial"/>
          <w:lang w:val="es-MX"/>
        </w:rPr>
        <w:t xml:space="preserve">. </w:t>
      </w:r>
      <w:proofErr w:type="spellStart"/>
      <w:r w:rsidRPr="00D07CAD">
        <w:rPr>
          <w:rFonts w:ascii="Arial" w:hAnsi="Arial" w:cs="Arial"/>
          <w:lang w:val="es-MX"/>
        </w:rPr>
        <w:t>Một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trong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các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loại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gramStart"/>
      <w:r w:rsidRPr="00D07CAD">
        <w:rPr>
          <w:rFonts w:ascii="Arial" w:hAnsi="Arial" w:cs="Arial"/>
          <w:lang w:val="es-MX"/>
        </w:rPr>
        <w:t xml:space="preserve">‘ </w:t>
      </w:r>
      <w:proofErr w:type="spellStart"/>
      <w:r w:rsidRPr="00D07CAD">
        <w:rPr>
          <w:rFonts w:ascii="Arial" w:hAnsi="Arial" w:cs="Arial"/>
          <w:lang w:val="es-MX"/>
        </w:rPr>
        <w:t>harassment</w:t>
      </w:r>
      <w:proofErr w:type="spellEnd"/>
      <w:proofErr w:type="gramEnd"/>
      <w:r w:rsidRPr="00D07CAD">
        <w:rPr>
          <w:rFonts w:ascii="Arial" w:hAnsi="Arial" w:cs="Arial"/>
          <w:lang w:val="es-MX"/>
        </w:rPr>
        <w:t xml:space="preserve">’ </w:t>
      </w:r>
      <w:proofErr w:type="spellStart"/>
      <w:r w:rsidRPr="00D07CAD">
        <w:rPr>
          <w:rFonts w:ascii="Arial" w:hAnsi="Arial" w:cs="Arial"/>
          <w:lang w:val="es-MX"/>
        </w:rPr>
        <w:t>được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giới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thiệu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</w:t>
      </w:r>
      <w:proofErr w:type="spellEnd"/>
      <w:r w:rsidRPr="00D07CAD">
        <w:rPr>
          <w:rFonts w:ascii="Arial" w:hAnsi="Arial" w:cs="Arial"/>
          <w:lang w:val="es-MX"/>
        </w:rPr>
        <w:t xml:space="preserve"> ‘Fuki-</w:t>
      </w:r>
      <w:proofErr w:type="spellStart"/>
      <w:r w:rsidRPr="00D07CAD">
        <w:rPr>
          <w:rFonts w:ascii="Arial" w:hAnsi="Arial" w:cs="Arial"/>
          <w:lang w:val="es-MX"/>
        </w:rPr>
        <w:t>hara</w:t>
      </w:r>
      <w:proofErr w:type="spellEnd"/>
      <w:r w:rsidRPr="00D07CAD">
        <w:rPr>
          <w:rFonts w:ascii="Arial" w:hAnsi="Arial" w:cs="Arial"/>
          <w:lang w:val="es-MX"/>
        </w:rPr>
        <w:t>’ (</w:t>
      </w:r>
      <w:proofErr w:type="spellStart"/>
      <w:r w:rsidRPr="00D07CAD">
        <w:rPr>
          <w:rFonts w:ascii="Arial" w:hAnsi="Arial" w:cs="Arial"/>
          <w:lang w:val="es-MX"/>
        </w:rPr>
        <w:t>quấy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rối</w:t>
      </w:r>
      <w:proofErr w:type="spellEnd"/>
      <w:r w:rsidRPr="00D07CAD">
        <w:rPr>
          <w:rFonts w:ascii="Arial" w:hAnsi="Arial" w:cs="Arial"/>
          <w:lang w:val="es-MX"/>
        </w:rPr>
        <w:t xml:space="preserve"> do </w:t>
      </w:r>
      <w:proofErr w:type="spellStart"/>
      <w:r w:rsidRPr="00D07CAD">
        <w:rPr>
          <w:rFonts w:ascii="Arial" w:hAnsi="Arial" w:cs="Arial"/>
          <w:lang w:val="es-MX"/>
        </w:rPr>
        <w:t>thái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độ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chịu</w:t>
      </w:r>
      <w:proofErr w:type="spellEnd"/>
      <w:r w:rsidRPr="00D07CAD">
        <w:rPr>
          <w:rFonts w:ascii="Arial" w:hAnsi="Arial" w:cs="Arial"/>
          <w:lang w:val="es-MX"/>
        </w:rPr>
        <w:t xml:space="preserve">). Ở Nhật, </w:t>
      </w:r>
      <w:proofErr w:type="spellStart"/>
      <w:r w:rsidRPr="00D07CAD">
        <w:rPr>
          <w:rFonts w:ascii="Arial" w:hAnsi="Arial" w:cs="Arial"/>
          <w:lang w:val="es-MX"/>
        </w:rPr>
        <w:t>từ</w:t>
      </w:r>
      <w:proofErr w:type="spellEnd"/>
      <w:r w:rsidRPr="00D07CAD">
        <w:rPr>
          <w:rFonts w:ascii="Arial" w:hAnsi="Arial" w:cs="Arial"/>
          <w:lang w:val="es-MX"/>
        </w:rPr>
        <w:t xml:space="preserve"> ‘</w:t>
      </w:r>
      <w:proofErr w:type="spellStart"/>
      <w:r w:rsidRPr="00D07CAD">
        <w:rPr>
          <w:rFonts w:ascii="Arial" w:hAnsi="Arial" w:cs="Arial"/>
          <w:lang w:val="es-MX"/>
        </w:rPr>
        <w:t>harassment</w:t>
      </w:r>
      <w:proofErr w:type="spellEnd"/>
      <w:r w:rsidRPr="00D07CAD">
        <w:rPr>
          <w:rFonts w:ascii="Arial" w:hAnsi="Arial" w:cs="Arial"/>
          <w:lang w:val="es-MX"/>
        </w:rPr>
        <w:t xml:space="preserve">’ </w:t>
      </w:r>
      <w:proofErr w:type="spellStart"/>
      <w:r w:rsidRPr="00D07CAD">
        <w:rPr>
          <w:rFonts w:ascii="Arial" w:hAnsi="Arial" w:cs="Arial"/>
          <w:lang w:val="es-MX"/>
        </w:rPr>
        <w:t>được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công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nhận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thuật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ngữ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phổ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biến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từ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khoảng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năm</w:t>
      </w:r>
      <w:proofErr w:type="spellEnd"/>
      <w:r w:rsidRPr="00D07CAD">
        <w:rPr>
          <w:rFonts w:ascii="Arial" w:hAnsi="Arial" w:cs="Arial"/>
          <w:lang w:val="es-MX"/>
        </w:rPr>
        <w:t xml:space="preserve"> 1990, </w:t>
      </w:r>
      <w:proofErr w:type="spellStart"/>
      <w:r w:rsidRPr="00D07CAD">
        <w:rPr>
          <w:rFonts w:ascii="Arial" w:hAnsi="Arial" w:cs="Arial"/>
          <w:lang w:val="es-MX"/>
        </w:rPr>
        <w:t>và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trong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khoảng</w:t>
      </w:r>
      <w:proofErr w:type="spellEnd"/>
      <w:r w:rsidRPr="00D07CAD">
        <w:rPr>
          <w:rFonts w:ascii="Arial" w:hAnsi="Arial" w:cs="Arial"/>
          <w:lang w:val="es-MX"/>
        </w:rPr>
        <w:t xml:space="preserve"> 30 </w:t>
      </w:r>
      <w:proofErr w:type="spellStart"/>
      <w:r w:rsidRPr="00D07CAD">
        <w:rPr>
          <w:rFonts w:ascii="Arial" w:hAnsi="Arial" w:cs="Arial"/>
          <w:lang w:val="es-MX"/>
        </w:rPr>
        <w:t>năm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đã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được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cụ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thể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hóa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từng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trường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hợp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và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trở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nên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nghiêm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ngặt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hơn</w:t>
      </w:r>
      <w:proofErr w:type="spellEnd"/>
      <w:r w:rsidRPr="00D07CAD">
        <w:rPr>
          <w:rFonts w:ascii="Arial" w:hAnsi="Arial" w:cs="Arial"/>
          <w:lang w:val="es-MX"/>
        </w:rPr>
        <w:t xml:space="preserve">. </w:t>
      </w:r>
      <w:proofErr w:type="spellStart"/>
      <w:r w:rsidRPr="00D07CAD">
        <w:rPr>
          <w:rFonts w:ascii="Arial" w:hAnsi="Arial" w:cs="Arial"/>
          <w:lang w:val="es-MX"/>
        </w:rPr>
        <w:t>Cụ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thể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hóa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từng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trường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hợp</w:t>
      </w:r>
      <w:proofErr w:type="spellEnd"/>
      <w:r w:rsidRPr="00D07CAD">
        <w:rPr>
          <w:rFonts w:ascii="Arial" w:hAnsi="Arial" w:cs="Arial"/>
          <w:lang w:val="es-MX"/>
        </w:rPr>
        <w:t xml:space="preserve">… </w:t>
      </w:r>
      <w:proofErr w:type="spellStart"/>
      <w:r w:rsidRPr="00D07CAD">
        <w:rPr>
          <w:rFonts w:ascii="Arial" w:hAnsi="Arial" w:cs="Arial"/>
          <w:lang w:val="es-MX"/>
        </w:rPr>
        <w:t>đúng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thật</w:t>
      </w:r>
      <w:proofErr w:type="spellEnd"/>
      <w:r w:rsidRPr="00D07CAD">
        <w:rPr>
          <w:rFonts w:ascii="Arial" w:hAnsi="Arial" w:cs="Arial"/>
          <w:lang w:val="es-MX"/>
        </w:rPr>
        <w:t xml:space="preserve">… Khi </w:t>
      </w:r>
      <w:proofErr w:type="spellStart"/>
      <w:r w:rsidRPr="00D07CAD">
        <w:rPr>
          <w:rFonts w:ascii="Arial" w:hAnsi="Arial" w:cs="Arial"/>
          <w:lang w:val="es-MX"/>
        </w:rPr>
        <w:t>nghĩ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lại</w:t>
      </w:r>
      <w:proofErr w:type="spellEnd"/>
      <w:r w:rsidRPr="00D07CAD">
        <w:rPr>
          <w:rFonts w:ascii="Arial" w:hAnsi="Arial" w:cs="Arial"/>
          <w:lang w:val="es-MX"/>
        </w:rPr>
        <w:t xml:space="preserve">, </w:t>
      </w:r>
      <w:proofErr w:type="spellStart"/>
      <w:r w:rsidRPr="00D07CAD">
        <w:rPr>
          <w:rFonts w:ascii="Arial" w:hAnsi="Arial" w:cs="Arial"/>
          <w:lang w:val="es-MX"/>
        </w:rPr>
        <w:t>tôi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cũng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thể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nghĩ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ra</w:t>
      </w:r>
      <w:proofErr w:type="spellEnd"/>
      <w:r w:rsidRPr="00D07CAD">
        <w:rPr>
          <w:rFonts w:ascii="Arial" w:hAnsi="Arial" w:cs="Arial"/>
          <w:lang w:val="es-MX"/>
        </w:rPr>
        <w:t xml:space="preserve"> 7–8 </w:t>
      </w:r>
      <w:proofErr w:type="spellStart"/>
      <w:r w:rsidRPr="00D07CAD">
        <w:rPr>
          <w:rFonts w:ascii="Arial" w:hAnsi="Arial" w:cs="Arial"/>
          <w:lang w:val="es-MX"/>
        </w:rPr>
        <w:t>loại</w:t>
      </w:r>
      <w:proofErr w:type="spellEnd"/>
      <w:r w:rsidRPr="00D07CAD">
        <w:rPr>
          <w:rFonts w:ascii="Arial" w:hAnsi="Arial" w:cs="Arial"/>
          <w:lang w:val="es-MX"/>
        </w:rPr>
        <w:t xml:space="preserve">, </w:t>
      </w:r>
      <w:proofErr w:type="spellStart"/>
      <w:r w:rsidRPr="00D07CAD">
        <w:rPr>
          <w:rFonts w:ascii="Arial" w:hAnsi="Arial" w:cs="Arial"/>
          <w:lang w:val="es-MX"/>
        </w:rPr>
        <w:t>nhưng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tìm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hiểu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thì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tôi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mới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biết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khá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nhiều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loại</w:t>
      </w:r>
      <w:proofErr w:type="spellEnd"/>
      <w:r w:rsidRPr="00D07CAD">
        <w:rPr>
          <w:rFonts w:ascii="Arial" w:hAnsi="Arial" w:cs="Arial"/>
          <w:lang w:val="es-MX"/>
        </w:rPr>
        <w:t xml:space="preserve"> (</w:t>
      </w:r>
      <w:proofErr w:type="spellStart"/>
      <w:r w:rsidRPr="00D07CAD">
        <w:rPr>
          <w:rFonts w:ascii="Arial" w:hAnsi="Arial" w:cs="Arial"/>
          <w:lang w:val="es-MX"/>
        </w:rPr>
        <w:t>cách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phân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loại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cũng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nhiều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quan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điểm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khác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nhau</w:t>
      </w:r>
      <w:proofErr w:type="spellEnd"/>
      <w:r w:rsidRPr="00D07CAD">
        <w:rPr>
          <w:rFonts w:ascii="Arial" w:hAnsi="Arial" w:cs="Arial"/>
          <w:lang w:val="es-MX"/>
        </w:rPr>
        <w:t xml:space="preserve">…), </w:t>
      </w:r>
      <w:proofErr w:type="spellStart"/>
      <w:r w:rsidRPr="00D07CAD">
        <w:rPr>
          <w:rFonts w:ascii="Arial" w:hAnsi="Arial" w:cs="Arial"/>
          <w:lang w:val="es-MX"/>
        </w:rPr>
        <w:t>điều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này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thật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khiến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tôi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ngạc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nhiên</w:t>
      </w:r>
      <w:proofErr w:type="spellEnd"/>
      <w:r w:rsidRPr="00D07CAD">
        <w:rPr>
          <w:rFonts w:ascii="Arial" w:hAnsi="Arial" w:cs="Arial"/>
          <w:lang w:val="es-MX"/>
        </w:rPr>
        <w:t>.</w:t>
      </w:r>
    </w:p>
    <w:p w14:paraId="02255588" w14:textId="77777777" w:rsidR="00552AAC" w:rsidRPr="00D07CAD" w:rsidRDefault="00552AAC" w:rsidP="002F7B27">
      <w:pPr>
        <w:pStyle w:val="NoSpacing"/>
        <w:ind w:firstLineChars="100" w:firstLine="200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</w:p>
    <w:p w14:paraId="4536AA77" w14:textId="5721FB6F" w:rsidR="00DF4C1F" w:rsidRPr="00D07CAD" w:rsidRDefault="00206BA8" w:rsidP="00206BA8">
      <w:pPr>
        <w:pStyle w:val="NoSpacing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r w:rsidRPr="00D07CAD">
        <w:rPr>
          <w:rFonts w:ascii="Arial" w:hAnsi="Arial" w:cs="Arial"/>
          <w:lang w:val="es-MX"/>
        </w:rPr>
        <w:t xml:space="preserve">Trong </w:t>
      </w:r>
      <w:proofErr w:type="spellStart"/>
      <w:r w:rsidRPr="00D07CAD">
        <w:rPr>
          <w:rFonts w:ascii="Arial" w:hAnsi="Arial" w:cs="Arial"/>
          <w:lang w:val="es-MX"/>
        </w:rPr>
        <w:t>đó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loại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gọi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</w:t>
      </w:r>
      <w:proofErr w:type="spellEnd"/>
      <w:r w:rsidRPr="00D07CAD">
        <w:rPr>
          <w:rFonts w:ascii="Arial" w:hAnsi="Arial" w:cs="Arial"/>
          <w:lang w:val="es-MX"/>
        </w:rPr>
        <w:t xml:space="preserve"> ‘</w:t>
      </w:r>
      <w:proofErr w:type="spellStart"/>
      <w:r w:rsidRPr="00D07CAD">
        <w:rPr>
          <w:rFonts w:ascii="Arial" w:hAnsi="Arial" w:cs="Arial"/>
          <w:lang w:val="es-MX"/>
        </w:rPr>
        <w:t>Hara-Hara</w:t>
      </w:r>
      <w:proofErr w:type="spellEnd"/>
      <w:r w:rsidRPr="00D07CAD">
        <w:rPr>
          <w:rFonts w:ascii="Arial" w:hAnsi="Arial" w:cs="Arial"/>
          <w:lang w:val="es-MX"/>
        </w:rPr>
        <w:t xml:space="preserve"> (</w:t>
      </w:r>
      <w:proofErr w:type="spellStart"/>
      <w:r w:rsidRPr="00D07CAD">
        <w:rPr>
          <w:rFonts w:ascii="Arial" w:hAnsi="Arial" w:cs="Arial"/>
          <w:lang w:val="es-MX"/>
        </w:rPr>
        <w:t>Harassment-Harassment</w:t>
      </w:r>
      <w:proofErr w:type="spellEnd"/>
      <w:r w:rsidRPr="00D07CAD">
        <w:rPr>
          <w:rFonts w:ascii="Arial" w:hAnsi="Arial" w:cs="Arial"/>
          <w:lang w:val="es-MX"/>
        </w:rPr>
        <w:t xml:space="preserve">)’, </w:t>
      </w:r>
      <w:proofErr w:type="spellStart"/>
      <w:r w:rsidRPr="00D07CAD">
        <w:rPr>
          <w:rFonts w:ascii="Arial" w:hAnsi="Arial" w:cs="Arial"/>
          <w:lang w:val="es-MX"/>
        </w:rPr>
        <w:t>và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trước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đọc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phần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giải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thích</w:t>
      </w:r>
      <w:proofErr w:type="spellEnd"/>
      <w:r w:rsidRPr="00D07CAD">
        <w:rPr>
          <w:rFonts w:ascii="Arial" w:hAnsi="Arial" w:cs="Arial"/>
          <w:lang w:val="es-MX"/>
        </w:rPr>
        <w:t xml:space="preserve">, </w:t>
      </w:r>
      <w:proofErr w:type="spellStart"/>
      <w:r w:rsidRPr="00D07CAD">
        <w:rPr>
          <w:rFonts w:ascii="Arial" w:hAnsi="Arial" w:cs="Arial"/>
          <w:lang w:val="es-MX"/>
        </w:rPr>
        <w:t>tôi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còn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băn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khoăn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không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hiểu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gì</w:t>
      </w:r>
      <w:proofErr w:type="spellEnd"/>
      <w:r w:rsidRPr="00D07CAD">
        <w:rPr>
          <w:rFonts w:ascii="Arial" w:hAnsi="Arial" w:cs="Arial"/>
          <w:lang w:val="es-MX"/>
        </w:rPr>
        <w:t xml:space="preserve">. </w:t>
      </w:r>
      <w:proofErr w:type="spellStart"/>
      <w:r w:rsidRPr="00D07CAD">
        <w:rPr>
          <w:rFonts w:ascii="Arial" w:hAnsi="Arial" w:cs="Arial"/>
          <w:lang w:val="es-MX"/>
        </w:rPr>
        <w:t>Đây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hành</w:t>
      </w:r>
      <w:proofErr w:type="spellEnd"/>
      <w:r w:rsidRPr="00D07CAD">
        <w:rPr>
          <w:rFonts w:ascii="Arial" w:hAnsi="Arial" w:cs="Arial"/>
          <w:lang w:val="es-MX"/>
        </w:rPr>
        <w:t xml:space="preserve"> vi </w:t>
      </w:r>
      <w:proofErr w:type="spellStart"/>
      <w:r w:rsidRPr="00D07CAD">
        <w:rPr>
          <w:rFonts w:ascii="Arial" w:hAnsi="Arial" w:cs="Arial"/>
          <w:lang w:val="es-MX"/>
        </w:rPr>
        <w:t>quấy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rối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quyết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định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rằng</w:t>
      </w:r>
      <w:proofErr w:type="spellEnd"/>
      <w:r w:rsidRPr="00D07CAD">
        <w:rPr>
          <w:rFonts w:ascii="Arial" w:hAnsi="Arial" w:cs="Arial"/>
          <w:lang w:val="es-MX"/>
        </w:rPr>
        <w:t xml:space="preserve"> ‘</w:t>
      </w:r>
      <w:proofErr w:type="spellStart"/>
      <w:r w:rsidRPr="00D07CAD">
        <w:rPr>
          <w:rFonts w:ascii="Arial" w:hAnsi="Arial" w:cs="Arial"/>
          <w:lang w:val="es-MX"/>
        </w:rPr>
        <w:t>mọi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thứ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đều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harassment</w:t>
      </w:r>
      <w:proofErr w:type="spellEnd"/>
      <w:r w:rsidRPr="00D07CAD">
        <w:rPr>
          <w:rFonts w:ascii="Arial" w:hAnsi="Arial" w:cs="Arial"/>
          <w:lang w:val="es-MX"/>
        </w:rPr>
        <w:t xml:space="preserve">!’.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những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loại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harassment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mà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chúng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ta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thể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hiểu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phần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nào</w:t>
      </w:r>
      <w:proofErr w:type="spellEnd"/>
      <w:r w:rsidRPr="00D07CAD">
        <w:rPr>
          <w:rFonts w:ascii="Arial" w:hAnsi="Arial" w:cs="Arial"/>
          <w:lang w:val="es-MX"/>
        </w:rPr>
        <w:t xml:space="preserve"> qua </w:t>
      </w:r>
      <w:proofErr w:type="spellStart"/>
      <w:r w:rsidRPr="00D07CAD">
        <w:rPr>
          <w:rFonts w:ascii="Arial" w:hAnsi="Arial" w:cs="Arial"/>
          <w:lang w:val="es-MX"/>
        </w:rPr>
        <w:t>chữ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viết</w:t>
      </w:r>
      <w:proofErr w:type="spellEnd"/>
      <w:r w:rsidRPr="00D07CAD">
        <w:rPr>
          <w:rFonts w:ascii="Arial" w:hAnsi="Arial" w:cs="Arial"/>
          <w:lang w:val="es-MX"/>
        </w:rPr>
        <w:t xml:space="preserve">, </w:t>
      </w:r>
      <w:proofErr w:type="spellStart"/>
      <w:r w:rsidRPr="00D07CAD">
        <w:rPr>
          <w:rFonts w:ascii="Arial" w:hAnsi="Arial" w:cs="Arial"/>
          <w:lang w:val="es-MX"/>
        </w:rPr>
        <w:t>nhưng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cũng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rất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nhiều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loại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mà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không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thể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tưởng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tượng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được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quấy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rối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về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cái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gì</w:t>
      </w:r>
      <w:proofErr w:type="spellEnd"/>
      <w:r w:rsidRPr="00D07CAD">
        <w:rPr>
          <w:rFonts w:ascii="Arial" w:hAnsi="Arial" w:cs="Arial"/>
          <w:lang w:val="es-MX"/>
        </w:rPr>
        <w:t xml:space="preserve">, </w:t>
      </w:r>
      <w:proofErr w:type="spellStart"/>
      <w:r w:rsidRPr="00D07CAD">
        <w:rPr>
          <w:rFonts w:ascii="Arial" w:hAnsi="Arial" w:cs="Arial"/>
          <w:lang w:val="es-MX"/>
        </w:rPr>
        <w:t>khiến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tôi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nghĩ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rằng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bản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thân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cần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cẩn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thận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vì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không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biết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sẽ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bị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coi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harassment</w:t>
      </w:r>
      <w:proofErr w:type="spellEnd"/>
      <w:r w:rsidRPr="00D07CAD">
        <w:rPr>
          <w:rFonts w:ascii="Arial" w:hAnsi="Arial" w:cs="Arial"/>
          <w:lang w:val="es-MX"/>
        </w:rPr>
        <w:t xml:space="preserve"> ở </w:t>
      </w:r>
      <w:proofErr w:type="spellStart"/>
      <w:r w:rsidRPr="00D07CAD">
        <w:rPr>
          <w:rFonts w:ascii="Arial" w:hAnsi="Arial" w:cs="Arial"/>
          <w:lang w:val="es-MX"/>
        </w:rPr>
        <w:t>đâu</w:t>
      </w:r>
      <w:proofErr w:type="spellEnd"/>
      <w:r w:rsidRPr="00D07CAD">
        <w:rPr>
          <w:rFonts w:ascii="Arial" w:hAnsi="Arial" w:cs="Arial"/>
          <w:lang w:val="es-MX"/>
        </w:rPr>
        <w:t xml:space="preserve">. Trong </w:t>
      </w:r>
      <w:proofErr w:type="spellStart"/>
      <w:r w:rsidRPr="00D07CAD">
        <w:rPr>
          <w:rFonts w:ascii="Arial" w:hAnsi="Arial" w:cs="Arial"/>
          <w:lang w:val="es-MX"/>
        </w:rPr>
        <w:t>bối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cảnh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đó</w:t>
      </w:r>
      <w:proofErr w:type="spellEnd"/>
      <w:r w:rsidRPr="00D07CAD">
        <w:rPr>
          <w:rFonts w:ascii="Arial" w:hAnsi="Arial" w:cs="Arial"/>
          <w:lang w:val="es-MX"/>
        </w:rPr>
        <w:t xml:space="preserve">, </w:t>
      </w:r>
      <w:proofErr w:type="spellStart"/>
      <w:r w:rsidRPr="00D07CAD">
        <w:rPr>
          <w:rFonts w:ascii="Arial" w:hAnsi="Arial" w:cs="Arial"/>
          <w:lang w:val="es-MX"/>
        </w:rPr>
        <w:t>bản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thân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tôi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cũng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từng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gặp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một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tình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huống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mà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nếu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sơ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suất</w:t>
      </w:r>
      <w:proofErr w:type="spellEnd"/>
      <w:r w:rsidRPr="00D07CAD">
        <w:rPr>
          <w:rFonts w:ascii="Arial" w:hAnsi="Arial" w:cs="Arial"/>
          <w:lang w:val="es-MX"/>
        </w:rPr>
        <w:t xml:space="preserve">, </w:t>
      </w:r>
      <w:proofErr w:type="spellStart"/>
      <w:r w:rsidRPr="00D07CAD">
        <w:rPr>
          <w:rFonts w:ascii="Arial" w:hAnsi="Arial" w:cs="Arial"/>
          <w:lang w:val="es-MX"/>
        </w:rPr>
        <w:t>có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thể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đã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bị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xử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lý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như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quấy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rối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từ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khách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hàng</w:t>
      </w:r>
      <w:proofErr w:type="spellEnd"/>
      <w:r w:rsidRPr="00D07CAD">
        <w:rPr>
          <w:rFonts w:ascii="Arial" w:hAnsi="Arial" w:cs="Arial"/>
          <w:lang w:val="es-MX"/>
        </w:rPr>
        <w:t xml:space="preserve"> (</w:t>
      </w:r>
      <w:proofErr w:type="spellStart"/>
      <w:r w:rsidRPr="00D07CAD">
        <w:rPr>
          <w:rFonts w:ascii="Arial" w:hAnsi="Arial" w:cs="Arial"/>
          <w:lang w:val="es-MX"/>
        </w:rPr>
        <w:t>customer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harassment</w:t>
      </w:r>
      <w:proofErr w:type="spellEnd"/>
      <w:r w:rsidRPr="00D07CAD">
        <w:rPr>
          <w:rFonts w:ascii="Arial" w:hAnsi="Arial" w:cs="Arial"/>
          <w:lang w:val="es-MX"/>
        </w:rPr>
        <w:t xml:space="preserve">), </w:t>
      </w:r>
      <w:proofErr w:type="spellStart"/>
      <w:r w:rsidRPr="00D07CAD">
        <w:rPr>
          <w:rFonts w:ascii="Arial" w:hAnsi="Arial" w:cs="Arial"/>
          <w:lang w:val="es-MX"/>
        </w:rPr>
        <w:t>nên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tôi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muốn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chia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sẻ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câu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chuyện</w:t>
      </w:r>
      <w:proofErr w:type="spellEnd"/>
      <w:r w:rsidRPr="00D07CAD">
        <w:rPr>
          <w:rFonts w:ascii="Arial" w:hAnsi="Arial" w:cs="Arial"/>
          <w:lang w:val="es-MX"/>
        </w:rPr>
        <w:t xml:space="preserve"> </w:t>
      </w:r>
      <w:proofErr w:type="spellStart"/>
      <w:r w:rsidRPr="00D07CAD">
        <w:rPr>
          <w:rFonts w:ascii="Arial" w:hAnsi="Arial" w:cs="Arial"/>
          <w:lang w:val="es-MX"/>
        </w:rPr>
        <w:t>đó</w:t>
      </w:r>
      <w:proofErr w:type="spellEnd"/>
    </w:p>
    <w:p w14:paraId="26266987" w14:textId="52A3AFEA" w:rsidR="00224611" w:rsidRPr="00D07CAD" w:rsidRDefault="00224611" w:rsidP="00224611">
      <w:pPr>
        <w:pStyle w:val="NoSpacing"/>
        <w:jc w:val="both"/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</w:pPr>
      <w:r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▶</w:t>
      </w:r>
      <w:proofErr w:type="spellStart"/>
      <w:r w:rsidR="00206BA8"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Tr</w:t>
      </w:r>
      <w:r w:rsidR="00206BA8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ải</w:t>
      </w:r>
      <w:proofErr w:type="spellEnd"/>
      <w:r w:rsidR="00206BA8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206BA8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nghiệm</w:t>
      </w:r>
      <w:proofErr w:type="spellEnd"/>
      <w:r w:rsidR="00206BA8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206BA8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thực</w:t>
      </w:r>
      <w:proofErr w:type="spellEnd"/>
      <w:r w:rsidR="00206BA8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206BA8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tế</w:t>
      </w:r>
      <w:proofErr w:type="spellEnd"/>
      <w:r w:rsidR="00206BA8" w:rsidRPr="00D07CAD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r w:rsidRPr="00D07CAD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◀</w:t>
      </w:r>
    </w:p>
    <w:p w14:paraId="1299E0F6" w14:textId="77777777" w:rsidR="001C7949" w:rsidRPr="00D07CAD" w:rsidRDefault="001C7949" w:rsidP="00224611">
      <w:pPr>
        <w:pStyle w:val="NoSpacing"/>
        <w:jc w:val="both"/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</w:pPr>
    </w:p>
    <w:p w14:paraId="64F69B94" w14:textId="4B1CC66F" w:rsidR="00AC12B4" w:rsidRPr="00D07CAD" w:rsidRDefault="00AC12B4" w:rsidP="00AC12B4">
      <w:pPr>
        <w:pStyle w:val="NoSpacing"/>
        <w:ind w:firstLine="200"/>
        <w:jc w:val="both"/>
        <w:rPr>
          <w:rFonts w:ascii="Arial" w:eastAsia="UD Digi Kyokasho N-R" w:hAnsi="Arial" w:cs="Arial"/>
          <w:szCs w:val="20"/>
          <w:lang w:val="es-MX"/>
        </w:rPr>
      </w:pP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đặt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mua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một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thùng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500ml (1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thùng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gồm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24 chai)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trên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một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trang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web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thương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mại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điện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tử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phổ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biến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.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Vì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đồ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uống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nặng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nên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ghi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chú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không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được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giao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vào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hộp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thư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tự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động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bắt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buộc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phải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có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người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ở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nhà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từ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19h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đến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21h</w:t>
      </w:r>
      <w:r w:rsidRPr="00D07CAD">
        <w:rPr>
          <w:rFonts w:ascii="Arial" w:eastAsia="UD Digi Kyokasho N-R" w:hAnsi="Arial" w:cs="Arial"/>
          <w:szCs w:val="20"/>
          <w:lang w:val="es-MX"/>
        </w:rPr>
        <w:t xml:space="preserve">.Vài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ngày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sau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khi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kiểm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tra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trạng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thái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giao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hàng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sau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22h,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thấy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trạng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thái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được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ghi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“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giao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”</w:t>
      </w:r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được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đánh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dấu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giao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trực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tiếp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cho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cư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dân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…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Nhưng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chuông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cửa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thậm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chí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còn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không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reo</w:t>
      </w:r>
      <w:r w:rsidRPr="00D07CAD">
        <w:rPr>
          <w:rFonts w:ascii="Arial" w:eastAsia="UD Digi Kyokasho N-R" w:hAnsi="Arial" w:cs="Arial"/>
          <w:szCs w:val="20"/>
          <w:lang w:val="es-MX"/>
        </w:rPr>
        <w:t>.</w:t>
      </w:r>
    </w:p>
    <w:p w14:paraId="63BB7300" w14:textId="77777777" w:rsidR="00AC12B4" w:rsidRPr="00D07CAD" w:rsidRDefault="00AC12B4" w:rsidP="00AC12B4">
      <w:pPr>
        <w:pStyle w:val="NoSpacing"/>
        <w:ind w:firstLine="200"/>
        <w:jc w:val="both"/>
        <w:rPr>
          <w:rFonts w:ascii="Arial" w:eastAsia="UD Digi Kyokasho N-R" w:hAnsi="Arial" w:cs="Arial"/>
          <w:szCs w:val="20"/>
          <w:lang w:val="es-MX"/>
        </w:rPr>
      </w:pP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Để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chắc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chắn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kiểm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tra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hộp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thư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tự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động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đúng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hàng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được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đặt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vào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đó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nên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đành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phải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mang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thùng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carton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nặng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vào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phòng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>.</w:t>
      </w:r>
    </w:p>
    <w:p w14:paraId="6AED8366" w14:textId="6F18FF00" w:rsidR="00AC12B4" w:rsidRPr="00D07CAD" w:rsidRDefault="00AC12B4" w:rsidP="00AC12B4">
      <w:pPr>
        <w:pStyle w:val="NoSpacing"/>
        <w:ind w:firstLine="200"/>
        <w:jc w:val="both"/>
        <w:rPr>
          <w:rFonts w:ascii="Arial" w:eastAsia="UD Digi Kyokasho N-R" w:hAnsi="Arial" w:cs="Arial"/>
          <w:szCs w:val="20"/>
          <w:lang w:val="es-MX"/>
        </w:rPr>
      </w:pP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Thực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ra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đây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không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phải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lần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đầu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tiên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gặp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phải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tình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trạng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như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vậy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.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Trước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đây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nhiều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lần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phải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chịu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trải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nghiệm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khó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chịu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tương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tự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nên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lần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này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quyết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định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không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thể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bỏ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qua</w:t>
      </w:r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gọi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điện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đến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bộ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phận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chăm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sóc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khách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hàng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.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Người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trực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điện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thoại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phục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vụ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rất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lịch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sự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khiến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cảm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thấy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được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trọng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. Tuy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nhiên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vì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đây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vấn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đề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lặp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lặp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lại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với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nhiều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lần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giao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hàng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sai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muốn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biết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rõ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biện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pháp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cải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thiện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cụ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thể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như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thế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nào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nhưng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họ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chỉ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nói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đại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loại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như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“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chúng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sẽ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chú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ý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hơn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”</w:t>
      </w:r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hoặc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“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sẽ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phạt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đơn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vị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vận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chuyển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”</w:t>
      </w:r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sau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đó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lại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cố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gắng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kết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thúc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cuộc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gọi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bằng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câu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“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chúng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sẽ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gửi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bạn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phiếu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quà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tặng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500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yên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”</w:t>
      </w:r>
      <w:r w:rsidRPr="00D07CAD">
        <w:rPr>
          <w:rFonts w:ascii="Arial" w:eastAsia="UD Digi Kyokasho N-R" w:hAnsi="Arial" w:cs="Arial"/>
          <w:szCs w:val="20"/>
          <w:lang w:val="es-MX"/>
        </w:rPr>
        <w:t>.</w:t>
      </w:r>
    </w:p>
    <w:p w14:paraId="34D6BF37" w14:textId="77777777" w:rsidR="00AC12B4" w:rsidRPr="00D07CAD" w:rsidRDefault="00AC12B4" w:rsidP="00AC12B4">
      <w:pPr>
        <w:pStyle w:val="NoSpacing"/>
        <w:ind w:firstLine="200"/>
        <w:jc w:val="both"/>
        <w:rPr>
          <w:rFonts w:ascii="Arial" w:eastAsia="UD Digi Kyokasho N-R" w:hAnsi="Arial" w:cs="Arial"/>
          <w:szCs w:val="20"/>
          <w:lang w:val="es-MX"/>
        </w:rPr>
      </w:pP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nói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rằng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“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Tôi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không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cần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kiểu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xử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lý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đó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hãy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cải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thiện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dịch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vụ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”</w:t>
      </w:r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và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kết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thúc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cuộc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gọi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nhưng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vẫn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không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cảm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thấy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thỏa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đáng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chỉ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còn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lại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cảm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szCs w:val="20"/>
          <w:lang w:val="es-MX"/>
        </w:rPr>
        <w:t>giác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không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hài</w:t>
      </w:r>
      <w:proofErr w:type="spellEnd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 xml:space="preserve"> </w:t>
      </w:r>
      <w:proofErr w:type="spellStart"/>
      <w:r w:rsidRPr="00D07CAD">
        <w:rPr>
          <w:rFonts w:ascii="Arial" w:eastAsia="UD Digi Kyokasho N-R" w:hAnsi="Arial" w:cs="Arial"/>
          <w:b/>
          <w:bCs/>
          <w:szCs w:val="20"/>
          <w:lang w:val="es-MX"/>
        </w:rPr>
        <w:t>lòng</w:t>
      </w:r>
      <w:proofErr w:type="spellEnd"/>
      <w:r w:rsidRPr="00D07CAD">
        <w:rPr>
          <w:rFonts w:ascii="Arial" w:eastAsia="UD Digi Kyokasho N-R" w:hAnsi="Arial" w:cs="Arial"/>
          <w:szCs w:val="20"/>
          <w:lang w:val="es-MX"/>
        </w:rPr>
        <w:t>.</w:t>
      </w:r>
    </w:p>
    <w:p w14:paraId="6D66553E" w14:textId="5940111F" w:rsidR="00D97A29" w:rsidRPr="00D07CAD" w:rsidRDefault="00096EC5" w:rsidP="00AC12B4">
      <w:pPr>
        <w:pStyle w:val="NoSpacing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r w:rsidRPr="005C4998">
        <w:rPr>
          <w:rFonts w:ascii="Arial" w:eastAsia="UD Digi Kyokasho N-R" w:hAnsi="Arial" w:cs="Arial"/>
          <w:noProof/>
          <w:kern w:val="0"/>
          <w:szCs w:val="20"/>
        </w:rPr>
        <w:drawing>
          <wp:anchor distT="0" distB="0" distL="114300" distR="114300" simplePos="0" relativeHeight="251658260" behindDoc="1" locked="0" layoutInCell="1" allowOverlap="1" wp14:anchorId="16049FC9" wp14:editId="5AA1251E">
            <wp:simplePos x="0" y="0"/>
            <wp:positionH relativeFrom="column">
              <wp:posOffset>-19050</wp:posOffset>
            </wp:positionH>
            <wp:positionV relativeFrom="paragraph">
              <wp:posOffset>1200150</wp:posOffset>
            </wp:positionV>
            <wp:extent cx="1275080" cy="1172210"/>
            <wp:effectExtent l="0" t="0" r="1270" b="8890"/>
            <wp:wrapTight wrapText="bothSides">
              <wp:wrapPolygon edited="0">
                <wp:start x="0" y="0"/>
                <wp:lineTo x="0" y="21413"/>
                <wp:lineTo x="21299" y="21413"/>
                <wp:lineTo x="21299" y="0"/>
                <wp:lineTo x="0" y="0"/>
              </wp:wrapPolygon>
            </wp:wrapTight>
            <wp:docPr id="10073948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39486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4EA07" w14:textId="5699F03F" w:rsidR="00AC12B4" w:rsidRPr="00AC12B4" w:rsidRDefault="009D0ED7" w:rsidP="00AC12B4">
      <w:pPr>
        <w:pStyle w:val="NoSpacing"/>
        <w:jc w:val="both"/>
        <w:rPr>
          <w:rFonts w:ascii="Arial" w:eastAsia="UD Digi Kyokasho N-R" w:hAnsi="Arial" w:cs="Arial"/>
          <w:szCs w:val="20"/>
        </w:rPr>
      </w:pPr>
      <w:r>
        <w:rPr>
          <w:rFonts w:ascii="Arial" w:eastAsia="UD Digi Kyokasho N-R" w:hAnsi="Arial" w:cs="Arial" w:hint="eastAsia"/>
          <w:kern w:val="0"/>
          <w:szCs w:val="20"/>
        </w:rPr>
        <w:t xml:space="preserve">　</w:t>
      </w:r>
      <w:r w:rsidR="00AC12B4" w:rsidRPr="00AC12B4">
        <w:rPr>
          <w:rFonts w:ascii="Arial" w:eastAsia="UD Digi Kyokasho N-R" w:hAnsi="Arial" w:cs="Arial"/>
          <w:szCs w:val="20"/>
        </w:rPr>
        <w:t xml:space="preserve">Khi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thực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hiện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khiếu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nại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các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cuộc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gọi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cũng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được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ghi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âm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nếu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lúc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đó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tôi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giữ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cuộc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gọi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lâu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,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nổi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giận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,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dùng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lời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lẽ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thô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tục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hoặc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đưa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ra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yêu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cầu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quá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mức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thì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thật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sự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đáng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sợ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khi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nghĩ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rằng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có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thể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bị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coi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szCs w:val="20"/>
        </w:rPr>
        <w:t>là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quấy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rối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nhân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viên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chăm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sóc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khách</w:t>
      </w:r>
      <w:proofErr w:type="spellEnd"/>
      <w:r w:rsidR="00AC12B4"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="00AC12B4" w:rsidRPr="00AC12B4">
        <w:rPr>
          <w:rFonts w:ascii="Arial" w:eastAsia="UD Digi Kyokasho N-R" w:hAnsi="Arial" w:cs="Arial"/>
          <w:b/>
          <w:bCs/>
          <w:szCs w:val="20"/>
        </w:rPr>
        <w:t>hàng</w:t>
      </w:r>
      <w:proofErr w:type="spellEnd"/>
      <w:r w:rsidR="00AC12B4" w:rsidRPr="00AC12B4">
        <w:rPr>
          <w:rFonts w:ascii="Arial" w:eastAsia="UD Digi Kyokasho N-R" w:hAnsi="Arial" w:cs="Arial"/>
          <w:szCs w:val="20"/>
        </w:rPr>
        <w:t>.</w:t>
      </w:r>
    </w:p>
    <w:p w14:paraId="2DE2D401" w14:textId="77777777" w:rsidR="00AC12B4" w:rsidRPr="00AC12B4" w:rsidRDefault="00AC12B4" w:rsidP="00AC12B4">
      <w:pPr>
        <w:pStyle w:val="NoSpacing"/>
        <w:jc w:val="both"/>
        <w:rPr>
          <w:rFonts w:ascii="Arial" w:eastAsia="UD Digi Kyokasho N-R" w:hAnsi="Arial" w:cs="Arial"/>
          <w:szCs w:val="20"/>
        </w:rPr>
      </w:pPr>
      <w:r w:rsidRPr="00AC12B4">
        <w:rPr>
          <w:rFonts w:ascii="Arial" w:eastAsia="UD Digi Kyokasho N-R" w:hAnsi="Arial" w:cs="Arial"/>
          <w:szCs w:val="20"/>
        </w:rPr>
        <w:t xml:space="preserve">Tuy </w:t>
      </w:r>
      <w:proofErr w:type="spellStart"/>
      <w:r w:rsidRPr="00AC12B4">
        <w:rPr>
          <w:rFonts w:ascii="Arial" w:eastAsia="UD Digi Kyokasho N-R" w:hAnsi="Arial" w:cs="Arial"/>
          <w:szCs w:val="20"/>
        </w:rPr>
        <w:t>nhiên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đồng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thời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tôi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cũng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thật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sự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cảm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phục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những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người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làm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công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việc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chăm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sóc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khách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hàng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dù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tôi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là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người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khiếu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nại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bởi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công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việc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của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họ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thật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sự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khó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khăn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và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vất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vả</w:t>
      </w:r>
      <w:proofErr w:type="spellEnd"/>
      <w:r w:rsidRPr="00AC12B4">
        <w:rPr>
          <w:rFonts w:ascii="Arial" w:eastAsia="UD Digi Kyokasho N-R" w:hAnsi="Arial" w:cs="Arial"/>
          <w:szCs w:val="20"/>
        </w:rPr>
        <w:t>.</w:t>
      </w:r>
    </w:p>
    <w:p w14:paraId="71EBEC73" w14:textId="77777777" w:rsidR="00AC12B4" w:rsidRPr="00AC12B4" w:rsidRDefault="00AC12B4" w:rsidP="00AC12B4">
      <w:pPr>
        <w:pStyle w:val="NoSpacing"/>
        <w:jc w:val="both"/>
        <w:rPr>
          <w:rFonts w:ascii="Arial" w:eastAsia="UD Digi Kyokasho N-R" w:hAnsi="Arial" w:cs="Arial"/>
          <w:szCs w:val="20"/>
        </w:rPr>
      </w:pPr>
      <w:r w:rsidRPr="00AC12B4">
        <w:rPr>
          <w:rFonts w:ascii="Arial" w:eastAsia="UD Digi Kyokasho N-R" w:hAnsi="Arial" w:cs="Arial"/>
          <w:szCs w:val="20"/>
        </w:rPr>
        <w:t>(</w:t>
      </w:r>
      <w:proofErr w:type="spellStart"/>
      <w:r w:rsidRPr="00AC12B4">
        <w:rPr>
          <w:rFonts w:ascii="Arial" w:eastAsia="UD Digi Kyokasho N-R" w:hAnsi="Arial" w:cs="Arial"/>
          <w:szCs w:val="20"/>
        </w:rPr>
        <w:t>Tất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nhiên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tôi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chỉ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gọi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khoảng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r w:rsidRPr="00AC12B4">
        <w:rPr>
          <w:rFonts w:ascii="Arial" w:eastAsia="UD Digi Kyokasho N-R" w:hAnsi="Arial" w:cs="Arial"/>
          <w:b/>
          <w:bCs/>
          <w:szCs w:val="20"/>
        </w:rPr>
        <w:t xml:space="preserve">5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phút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giọng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bình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tĩnh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không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nói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lời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thô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tục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và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từ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chối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quà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xin</w:t>
      </w:r>
      <w:proofErr w:type="spellEnd"/>
      <w:r w:rsidRPr="00AC12B4">
        <w:rPr>
          <w:rFonts w:ascii="Arial" w:eastAsia="UD Digi Kyokasho N-R" w:hAnsi="Arial" w:cs="Arial"/>
          <w:b/>
          <w:bCs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b/>
          <w:bCs/>
          <w:szCs w:val="20"/>
        </w:rPr>
        <w:t>lỗi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của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họ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, </w:t>
      </w:r>
      <w:proofErr w:type="spellStart"/>
      <w:r w:rsidRPr="00AC12B4">
        <w:rPr>
          <w:rFonts w:ascii="Arial" w:eastAsia="UD Digi Kyokasho N-R" w:hAnsi="Arial" w:cs="Arial"/>
          <w:szCs w:val="20"/>
        </w:rPr>
        <w:t>nên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tôi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nghĩ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rằng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cách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xử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lý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của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mình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**</w:t>
      </w:r>
      <w:proofErr w:type="spellStart"/>
      <w:r w:rsidRPr="00AC12B4">
        <w:rPr>
          <w:rFonts w:ascii="Arial" w:eastAsia="UD Digi Kyokasho N-R" w:hAnsi="Arial" w:cs="Arial"/>
          <w:szCs w:val="20"/>
        </w:rPr>
        <w:t>không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có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vấn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đề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gì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… </w:t>
      </w:r>
      <w:proofErr w:type="spellStart"/>
      <w:r w:rsidRPr="00AC12B4">
        <w:rPr>
          <w:rFonts w:ascii="Arial" w:eastAsia="UD Digi Kyokasho N-R" w:hAnsi="Arial" w:cs="Arial"/>
          <w:szCs w:val="20"/>
        </w:rPr>
        <w:t>Có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lẽ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… </w:t>
      </w:r>
      <w:proofErr w:type="spellStart"/>
      <w:r w:rsidRPr="00AC12B4">
        <w:rPr>
          <w:rFonts w:ascii="Arial" w:eastAsia="UD Digi Kyokasho N-R" w:hAnsi="Arial" w:cs="Arial"/>
          <w:szCs w:val="20"/>
        </w:rPr>
        <w:t>Có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lẽ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là</w:t>
      </w:r>
      <w:proofErr w:type="spellEnd"/>
      <w:r w:rsidRPr="00AC12B4">
        <w:rPr>
          <w:rFonts w:ascii="Arial" w:eastAsia="UD Digi Kyokasho N-R" w:hAnsi="Arial" w:cs="Arial"/>
          <w:szCs w:val="20"/>
        </w:rPr>
        <w:t xml:space="preserve"> </w:t>
      </w:r>
      <w:proofErr w:type="spellStart"/>
      <w:r w:rsidRPr="00AC12B4">
        <w:rPr>
          <w:rFonts w:ascii="Arial" w:eastAsia="UD Digi Kyokasho N-R" w:hAnsi="Arial" w:cs="Arial"/>
          <w:szCs w:val="20"/>
        </w:rPr>
        <w:t>vậy</w:t>
      </w:r>
      <w:proofErr w:type="spellEnd"/>
      <w:r w:rsidRPr="00AC12B4">
        <w:rPr>
          <w:rFonts w:ascii="Arial" w:eastAsia="UD Digi Kyokasho N-R" w:hAnsi="Arial" w:cs="Arial"/>
          <w:szCs w:val="20"/>
        </w:rPr>
        <w:t>…</w:t>
      </w:r>
    </w:p>
    <w:p w14:paraId="75006B16" w14:textId="02DAD990" w:rsidR="009D0ED7" w:rsidRDefault="009D0ED7" w:rsidP="00AC12B4">
      <w:pPr>
        <w:pStyle w:val="NoSpacing"/>
        <w:jc w:val="both"/>
        <w:rPr>
          <w:rFonts w:ascii="Arial" w:eastAsia="UD Digi Kyokasho N-R" w:hAnsi="Arial" w:cs="Arial"/>
          <w:kern w:val="0"/>
          <w:szCs w:val="20"/>
        </w:rPr>
      </w:pPr>
    </w:p>
    <w:p w14:paraId="68B347C0" w14:textId="21C5DCC5" w:rsidR="00696816" w:rsidRPr="00576E35" w:rsidRDefault="00696816" w:rsidP="00696816">
      <w:pPr>
        <w:pStyle w:val="NoSpacing"/>
        <w:jc w:val="both"/>
        <w:rPr>
          <w:rFonts w:eastAsia="Meiryo UI" w:cs="Segoe UI Symbol"/>
          <w:b/>
          <w:color w:val="3333FF"/>
          <w:sz w:val="21"/>
          <w:szCs w:val="21"/>
          <w:u w:val="single"/>
        </w:rPr>
      </w:pPr>
      <w:r w:rsidRPr="00C732E5">
        <w:rPr>
          <w:rFonts w:eastAsia="Meiryo UI" w:cs="Segoe UI Symbol"/>
          <w:b/>
          <w:color w:val="3333FF"/>
          <w:sz w:val="21"/>
          <w:szCs w:val="21"/>
          <w:u w:val="single"/>
        </w:rPr>
        <w:t>▶</w:t>
      </w:r>
      <w:proofErr w:type="spellStart"/>
      <w:r w:rsidR="00AC12B4">
        <w:rPr>
          <w:rFonts w:eastAsia="Meiryo UI" w:cs="Segoe UI Symbol"/>
          <w:b/>
          <w:color w:val="3333FF"/>
          <w:sz w:val="21"/>
          <w:szCs w:val="21"/>
          <w:u w:val="single"/>
        </w:rPr>
        <w:t>Tìm</w:t>
      </w:r>
      <w:proofErr w:type="spellEnd"/>
      <w:r w:rsidR="00AC12B4">
        <w:rPr>
          <w:rFonts w:eastAsia="Meiryo UI" w:cs="Segoe UI Symbol"/>
          <w:b/>
          <w:color w:val="3333FF"/>
          <w:sz w:val="21"/>
          <w:szCs w:val="21"/>
          <w:u w:val="single"/>
        </w:rPr>
        <w:t xml:space="preserve"> </w:t>
      </w:r>
      <w:proofErr w:type="spellStart"/>
      <w:r w:rsidR="00AC12B4">
        <w:rPr>
          <w:rFonts w:eastAsia="Meiryo UI" w:cs="Segoe UI Symbol"/>
          <w:b/>
          <w:color w:val="3333FF"/>
          <w:sz w:val="21"/>
          <w:szCs w:val="21"/>
          <w:u w:val="single"/>
        </w:rPr>
        <w:t>hi</w:t>
      </w:r>
      <w:r w:rsidR="00AC12B4">
        <w:rPr>
          <w:rFonts w:ascii="Calibri" w:eastAsia="Meiryo UI" w:hAnsi="Calibri" w:cs="Calibri"/>
          <w:b/>
          <w:color w:val="3333FF"/>
          <w:sz w:val="21"/>
          <w:szCs w:val="21"/>
          <w:u w:val="single"/>
        </w:rPr>
        <w:t>ểu</w:t>
      </w:r>
      <w:proofErr w:type="spellEnd"/>
      <w:r w:rsidR="00AC12B4">
        <w:rPr>
          <w:rFonts w:ascii="Calibri" w:eastAsia="Meiryo UI" w:hAnsi="Calibri" w:cs="Calibri"/>
          <w:b/>
          <w:color w:val="3333FF"/>
          <w:sz w:val="21"/>
          <w:szCs w:val="21"/>
          <w:u w:val="single"/>
        </w:rPr>
        <w:t xml:space="preserve"> </w:t>
      </w:r>
      <w:proofErr w:type="spellStart"/>
      <w:proofErr w:type="gramStart"/>
      <w:r w:rsidR="00AC12B4">
        <w:rPr>
          <w:rFonts w:ascii="Calibri" w:eastAsia="Meiryo UI" w:hAnsi="Calibri" w:cs="Calibri"/>
          <w:b/>
          <w:color w:val="3333FF"/>
          <w:sz w:val="21"/>
          <w:szCs w:val="21"/>
          <w:u w:val="single"/>
        </w:rPr>
        <w:t>thử</w:t>
      </w:r>
      <w:proofErr w:type="spellEnd"/>
      <w:r w:rsidR="00AC12B4">
        <w:rPr>
          <w:rFonts w:ascii="Calibri" w:eastAsia="Meiryo UI" w:hAnsi="Calibri" w:cs="Calibri"/>
          <w:b/>
          <w:color w:val="3333FF"/>
          <w:sz w:val="21"/>
          <w:szCs w:val="21"/>
          <w:u w:val="single"/>
        </w:rPr>
        <w:t xml:space="preserve"> </w:t>
      </w:r>
      <w:r w:rsidR="00AC12B4" w:rsidRPr="00C732E5">
        <w:rPr>
          <w:rFonts w:eastAsia="Meiryo UI" w:cs="Segoe UI Symbol"/>
          <w:b/>
          <w:color w:val="3333FF"/>
          <w:sz w:val="21"/>
          <w:szCs w:val="21"/>
          <w:u w:val="single"/>
        </w:rPr>
        <w:t xml:space="preserve"> </w:t>
      </w:r>
      <w:r w:rsidRPr="00C732E5">
        <w:rPr>
          <w:rFonts w:eastAsia="Meiryo UI" w:cs="Segoe UI Symbol"/>
          <w:b/>
          <w:color w:val="3333FF"/>
          <w:sz w:val="21"/>
          <w:szCs w:val="21"/>
          <w:u w:val="single"/>
        </w:rPr>
        <w:t>◀</w:t>
      </w:r>
      <w:proofErr w:type="gramEnd"/>
    </w:p>
    <w:p w14:paraId="00D69FDE" w14:textId="77777777" w:rsidR="002B6917" w:rsidRPr="002B6917" w:rsidRDefault="002B6917" w:rsidP="002B6917">
      <w:pPr>
        <w:pStyle w:val="NoSpacing"/>
        <w:ind w:firstLine="200"/>
        <w:jc w:val="both"/>
        <w:rPr>
          <w:rFonts w:ascii="Arial" w:eastAsia="UD Digi Kyokasho N-R" w:hAnsi="Arial" w:cs="Arial"/>
          <w:kern w:val="0"/>
          <w:szCs w:val="20"/>
        </w:rPr>
      </w:pPr>
      <w:r w:rsidRPr="002B6917">
        <w:rPr>
          <w:rFonts w:ascii="Arial" w:eastAsia="UD Digi Kyokasho N-R" w:hAnsi="Arial" w:cs="Arial"/>
          <w:kern w:val="0"/>
          <w:szCs w:val="20"/>
        </w:rPr>
        <w:t xml:space="preserve">Nhân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sự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việc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lần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này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,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tôi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đã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tìm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hiểu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một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chút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về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quấy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rối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nhân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viên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chăm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sóc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khách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hàng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(customer harassment),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và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tình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cờ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thấy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một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bài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viết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rằng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vào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ngày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4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tháng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6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năm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2025,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Luật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sửa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đổi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một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phần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Luật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tổng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hợp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thúc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đẩy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chính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sách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lao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động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(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sau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đây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gọi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là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“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Luật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phòng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chống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quấy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rối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khách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hàng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”)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đã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đ</w:t>
      </w:r>
      <w:r w:rsidRPr="002B6917">
        <w:rPr>
          <w:rFonts w:ascii="Arial" w:eastAsia="UD Digi Kyokasho N-R" w:hAnsi="Arial" w:cs="Arial" w:hint="cs"/>
          <w:kern w:val="0"/>
          <w:szCs w:val="20"/>
        </w:rPr>
        <w:t>ư</w:t>
      </w:r>
      <w:r w:rsidRPr="002B6917">
        <w:rPr>
          <w:rFonts w:ascii="Arial" w:eastAsia="UD Digi Kyokasho N-R" w:hAnsi="Arial" w:cs="Arial"/>
          <w:kern w:val="0"/>
          <w:szCs w:val="20"/>
        </w:rPr>
        <w:t>ợc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Th</w:t>
      </w:r>
      <w:r w:rsidRPr="002B6917">
        <w:rPr>
          <w:rFonts w:ascii="Arial" w:eastAsia="UD Digi Kyokasho N-R" w:hAnsi="Arial" w:cs="Arial" w:hint="cs"/>
          <w:kern w:val="0"/>
          <w:szCs w:val="20"/>
        </w:rPr>
        <w:t>ư</w:t>
      </w:r>
      <w:r w:rsidRPr="002B6917">
        <w:rPr>
          <w:rFonts w:ascii="Arial" w:eastAsia="UD Digi Kyokasho N-R" w:hAnsi="Arial" w:cs="Arial"/>
          <w:kern w:val="0"/>
          <w:szCs w:val="20"/>
        </w:rPr>
        <w:t>ợng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viện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Nhật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Bản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thông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qua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và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ban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hành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>.</w:t>
      </w:r>
    </w:p>
    <w:p w14:paraId="44BFC95C" w14:textId="77777777" w:rsidR="002B6917" w:rsidRPr="002B6917" w:rsidRDefault="002B6917" w:rsidP="002B6917">
      <w:pPr>
        <w:pStyle w:val="NoSpacing"/>
        <w:ind w:firstLine="200"/>
        <w:jc w:val="both"/>
        <w:rPr>
          <w:rFonts w:ascii="Arial" w:eastAsia="UD Digi Kyokasho N-R" w:hAnsi="Arial" w:cs="Arial"/>
          <w:kern w:val="0"/>
          <w:szCs w:val="20"/>
        </w:rPr>
      </w:pPr>
    </w:p>
    <w:p w14:paraId="187192E8" w14:textId="0C9CB3BB" w:rsidR="00126124" w:rsidRDefault="002B6917" w:rsidP="002B6917">
      <w:pPr>
        <w:pStyle w:val="NoSpacing"/>
        <w:ind w:firstLine="200"/>
        <w:jc w:val="both"/>
        <w:rPr>
          <w:rFonts w:ascii="Arial" w:eastAsia="UD Digi Kyokasho N-R" w:hAnsi="Arial" w:cs="Arial"/>
          <w:kern w:val="0"/>
          <w:szCs w:val="20"/>
        </w:rPr>
      </w:pP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Luật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này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sẽ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có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hiệu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lực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từ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ngày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1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tháng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10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năm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2026,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và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bất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kể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quy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mô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doanh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nghiệp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,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tất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cả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các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công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ty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đều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bắt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buộc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phải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thực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hiện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các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biện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pháp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phòng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chống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quấy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rối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khách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2B6917">
        <w:rPr>
          <w:rFonts w:ascii="Arial" w:eastAsia="UD Digi Kyokasho N-R" w:hAnsi="Arial" w:cs="Arial"/>
          <w:kern w:val="0"/>
          <w:szCs w:val="20"/>
        </w:rPr>
        <w:t>hàng</w:t>
      </w:r>
      <w:proofErr w:type="spellEnd"/>
      <w:r w:rsidRPr="002B6917">
        <w:rPr>
          <w:rFonts w:ascii="Arial" w:eastAsia="UD Digi Kyokasho N-R" w:hAnsi="Arial" w:cs="Arial"/>
          <w:kern w:val="0"/>
          <w:szCs w:val="20"/>
        </w:rPr>
        <w:t>.</w:t>
      </w:r>
    </w:p>
    <w:p w14:paraId="43A76D38" w14:textId="381CE5EC" w:rsidR="00DF7AF4" w:rsidRDefault="00DF7AF4" w:rsidP="00FB437B">
      <w:pPr>
        <w:pStyle w:val="NoSpacing"/>
        <w:ind w:firstLineChars="100" w:firstLine="200"/>
        <w:jc w:val="both"/>
        <w:rPr>
          <w:rFonts w:ascii="Arial" w:eastAsia="UD Digi Kyokasho N-R" w:hAnsi="Arial" w:cs="Arial"/>
          <w:kern w:val="0"/>
          <w:szCs w:val="20"/>
        </w:rPr>
      </w:pPr>
      <w:r w:rsidRPr="00DF7AF4">
        <w:rPr>
          <w:rFonts w:ascii="Arial" w:eastAsia="UD Digi Kyokasho N-R" w:hAnsi="Arial" w:cs="Arial"/>
          <w:kern w:val="0"/>
          <w:szCs w:val="20"/>
        </w:rPr>
        <w:t xml:space="preserve">Định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nghĩa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về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quấy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rối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khách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hàng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nh</w:t>
      </w:r>
      <w:r w:rsidRPr="00DF7AF4">
        <w:rPr>
          <w:rFonts w:ascii="Arial" w:eastAsia="UD Digi Kyokasho N-R" w:hAnsi="Arial" w:cs="Arial" w:hint="cs"/>
          <w:kern w:val="0"/>
          <w:szCs w:val="20"/>
        </w:rPr>
        <w:t>ư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sau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>:</w:t>
      </w:r>
    </w:p>
    <w:p w14:paraId="53BC0D95" w14:textId="28C5F650" w:rsidR="00DF7AF4" w:rsidRDefault="00DF7AF4" w:rsidP="00FB437B">
      <w:pPr>
        <w:pStyle w:val="NoSpacing"/>
        <w:ind w:firstLineChars="100" w:firstLine="200"/>
        <w:jc w:val="both"/>
        <w:rPr>
          <w:rFonts w:ascii="Arial" w:eastAsia="UD Digi Kyokasho N-R" w:hAnsi="Arial" w:cs="Arial"/>
          <w:kern w:val="0"/>
          <w:szCs w:val="20"/>
        </w:rPr>
      </w:pPr>
      <w:r>
        <w:rPr>
          <w:rFonts w:ascii="Arial" w:eastAsia="UD Digi Kyokasho N-R" w:hAnsi="Arial" w:cs="Arial"/>
          <w:kern w:val="0"/>
          <w:szCs w:val="20"/>
        </w:rPr>
        <w:t xml:space="preserve">1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Là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lời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nói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và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hành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vi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của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khách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hàng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,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đối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tác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kinh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doanh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,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ng</w:t>
      </w:r>
      <w:r w:rsidRPr="00DF7AF4">
        <w:rPr>
          <w:rFonts w:ascii="Arial" w:eastAsia="UD Digi Kyokasho N-R" w:hAnsi="Arial" w:cs="Arial" w:hint="cs"/>
          <w:kern w:val="0"/>
          <w:szCs w:val="20"/>
        </w:rPr>
        <w:t>ư</w:t>
      </w:r>
      <w:r w:rsidRPr="00DF7AF4">
        <w:rPr>
          <w:rFonts w:ascii="Arial" w:eastAsia="UD Digi Kyokasho N-R" w:hAnsi="Arial" w:cs="Arial"/>
          <w:kern w:val="0"/>
          <w:szCs w:val="20"/>
        </w:rPr>
        <w:t>ời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sử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dụng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</w:t>
      </w:r>
      <w:r w:rsidRPr="00DF7AF4">
        <w:rPr>
          <w:rFonts w:ascii="Arial" w:eastAsia="UD Digi Kyokasho N-R" w:hAnsi="Arial" w:cs="Arial" w:hint="cs"/>
          <w:kern w:val="0"/>
          <w:szCs w:val="20"/>
        </w:rPr>
        <w:t>ơ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sở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hoặc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những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ng</w:t>
      </w:r>
      <w:r w:rsidRPr="00DF7AF4">
        <w:rPr>
          <w:rFonts w:ascii="Arial" w:eastAsia="UD Digi Kyokasho N-R" w:hAnsi="Arial" w:cs="Arial" w:hint="cs"/>
          <w:kern w:val="0"/>
          <w:szCs w:val="20"/>
        </w:rPr>
        <w:t>ư</w:t>
      </w:r>
      <w:r w:rsidRPr="00DF7AF4">
        <w:rPr>
          <w:rFonts w:ascii="Arial" w:eastAsia="UD Digi Kyokasho N-R" w:hAnsi="Arial" w:cs="Arial"/>
          <w:kern w:val="0"/>
          <w:szCs w:val="20"/>
        </w:rPr>
        <w:t>ời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có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liên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quan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đến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hoạt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động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kinh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doanh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của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doanh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nghiệp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đ</w:t>
      </w:r>
      <w:r w:rsidRPr="00DF7AF4">
        <w:rPr>
          <w:rFonts w:ascii="Arial" w:eastAsia="UD Digi Kyokasho N-R" w:hAnsi="Arial" w:cs="Arial" w:hint="cs"/>
          <w:kern w:val="0"/>
          <w:szCs w:val="20"/>
        </w:rPr>
        <w:t>ư</w:t>
      </w:r>
      <w:r w:rsidRPr="00DF7AF4">
        <w:rPr>
          <w:rFonts w:ascii="Arial" w:eastAsia="UD Digi Kyokasho N-R" w:hAnsi="Arial" w:cs="Arial"/>
          <w:kern w:val="0"/>
          <w:szCs w:val="20"/>
        </w:rPr>
        <w:t>ợc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thực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hiện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tại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</w:t>
      </w:r>
      <w:r w:rsidRPr="00DF7AF4">
        <w:rPr>
          <w:rFonts w:ascii="Arial" w:eastAsia="UD Digi Kyokasho N-R" w:hAnsi="Arial" w:cs="Arial" w:hint="cs"/>
          <w:kern w:val="0"/>
          <w:szCs w:val="20"/>
        </w:rPr>
        <w:t>ơ</w:t>
      </w:r>
      <w:r w:rsidRPr="00DF7AF4">
        <w:rPr>
          <w:rFonts w:ascii="Arial" w:eastAsia="UD Digi Kyokasho N-R" w:hAnsi="Arial" w:cs="Arial"/>
          <w:kern w:val="0"/>
          <w:szCs w:val="20"/>
        </w:rPr>
        <w:t>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làm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việc</w:t>
      </w:r>
      <w:proofErr w:type="spellEnd"/>
    </w:p>
    <w:p w14:paraId="5395BB2A" w14:textId="567FDAC1" w:rsidR="00DF7AF4" w:rsidRDefault="00DF7AF4" w:rsidP="00FB437B">
      <w:pPr>
        <w:pStyle w:val="NoSpacing"/>
        <w:ind w:firstLineChars="100" w:firstLine="200"/>
        <w:jc w:val="both"/>
        <w:rPr>
          <w:rFonts w:ascii="Arial" w:eastAsia="UD Digi Kyokasho N-R" w:hAnsi="Arial" w:cs="Arial"/>
          <w:kern w:val="0"/>
          <w:szCs w:val="20"/>
        </w:rPr>
      </w:pPr>
      <w:r>
        <w:rPr>
          <w:rFonts w:ascii="Arial" w:eastAsia="UD Digi Kyokasho N-R" w:hAnsi="Arial" w:cs="Arial"/>
          <w:kern w:val="0"/>
          <w:szCs w:val="20"/>
        </w:rPr>
        <w:t xml:space="preserve">2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Mà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dựa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theo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tính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chất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công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việc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của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ng</w:t>
      </w:r>
      <w:r w:rsidRPr="00DF7AF4">
        <w:rPr>
          <w:rFonts w:ascii="Arial" w:eastAsia="UD Digi Kyokasho N-R" w:hAnsi="Arial" w:cs="Arial" w:hint="cs"/>
          <w:kern w:val="0"/>
          <w:szCs w:val="20"/>
        </w:rPr>
        <w:t>ư</w:t>
      </w:r>
      <w:r w:rsidRPr="00DF7AF4">
        <w:rPr>
          <w:rFonts w:ascii="Arial" w:eastAsia="UD Digi Kyokasho N-R" w:hAnsi="Arial" w:cs="Arial"/>
          <w:kern w:val="0"/>
          <w:szCs w:val="20"/>
        </w:rPr>
        <w:t>ời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lao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động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và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các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hoàn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cảnh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khác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,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v</w:t>
      </w:r>
      <w:r w:rsidRPr="00DF7AF4">
        <w:rPr>
          <w:rFonts w:ascii="Arial" w:eastAsia="UD Digi Kyokasho N-R" w:hAnsi="Arial" w:cs="Arial" w:hint="cs"/>
          <w:kern w:val="0"/>
          <w:szCs w:val="20"/>
        </w:rPr>
        <w:t>ư</w:t>
      </w:r>
      <w:r w:rsidRPr="00DF7AF4">
        <w:rPr>
          <w:rFonts w:ascii="Arial" w:eastAsia="UD Digi Kyokasho N-R" w:hAnsi="Arial" w:cs="Arial"/>
          <w:kern w:val="0"/>
          <w:szCs w:val="20"/>
        </w:rPr>
        <w:t>ợt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quá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giới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hạn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mà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xã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hội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chấp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nhận</w:t>
      </w:r>
      <w:proofErr w:type="spellEnd"/>
    </w:p>
    <w:p w14:paraId="21EA3210" w14:textId="2BD922D6" w:rsidR="00DF7AF4" w:rsidRDefault="00DF7AF4" w:rsidP="00FB437B">
      <w:pPr>
        <w:pStyle w:val="NoSpacing"/>
        <w:ind w:firstLineChars="100" w:firstLine="200"/>
        <w:jc w:val="both"/>
        <w:rPr>
          <w:rFonts w:ascii="Arial" w:eastAsia="UD Digi Kyokasho N-R" w:hAnsi="Arial" w:cs="Arial"/>
          <w:kern w:val="0"/>
          <w:szCs w:val="20"/>
        </w:rPr>
      </w:pPr>
      <w:r>
        <w:rPr>
          <w:rFonts w:ascii="Arial" w:eastAsia="UD Digi Kyokasho N-R" w:hAnsi="Arial" w:cs="Arial"/>
          <w:kern w:val="0"/>
          <w:szCs w:val="20"/>
        </w:rPr>
        <w:lastRenderedPageBreak/>
        <w:t xml:space="preserve">3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Và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làm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tổn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hại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đến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môi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tr</w:t>
      </w:r>
      <w:r w:rsidRPr="00DF7AF4">
        <w:rPr>
          <w:rFonts w:ascii="Arial" w:eastAsia="UD Digi Kyokasho N-R" w:hAnsi="Arial" w:cs="Arial" w:hint="cs"/>
          <w:kern w:val="0"/>
          <w:szCs w:val="20"/>
        </w:rPr>
        <w:t>ư</w:t>
      </w:r>
      <w:r w:rsidRPr="00DF7AF4">
        <w:rPr>
          <w:rFonts w:ascii="Arial" w:eastAsia="UD Digi Kyokasho N-R" w:hAnsi="Arial" w:cs="Arial"/>
          <w:kern w:val="0"/>
          <w:szCs w:val="20"/>
        </w:rPr>
        <w:t>ờng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làm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việc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của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ng</w:t>
      </w:r>
      <w:r w:rsidRPr="00DF7AF4">
        <w:rPr>
          <w:rFonts w:ascii="Arial" w:eastAsia="UD Digi Kyokasho N-R" w:hAnsi="Arial" w:cs="Arial" w:hint="cs"/>
          <w:kern w:val="0"/>
          <w:szCs w:val="20"/>
        </w:rPr>
        <w:t>ư</w:t>
      </w:r>
      <w:r w:rsidRPr="00DF7AF4">
        <w:rPr>
          <w:rFonts w:ascii="Arial" w:eastAsia="UD Digi Kyokasho N-R" w:hAnsi="Arial" w:cs="Arial"/>
          <w:kern w:val="0"/>
          <w:szCs w:val="20"/>
        </w:rPr>
        <w:t>ời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lao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F7AF4">
        <w:rPr>
          <w:rFonts w:ascii="Arial" w:eastAsia="UD Digi Kyokasho N-R" w:hAnsi="Arial" w:cs="Arial"/>
          <w:kern w:val="0"/>
          <w:szCs w:val="20"/>
        </w:rPr>
        <w:t>động</w:t>
      </w:r>
      <w:proofErr w:type="spellEnd"/>
      <w:r w:rsidRPr="00DF7AF4">
        <w:rPr>
          <w:rFonts w:ascii="Arial" w:eastAsia="UD Digi Kyokasho N-R" w:hAnsi="Arial" w:cs="Arial"/>
          <w:kern w:val="0"/>
          <w:szCs w:val="20"/>
        </w:rPr>
        <w:t>.</w:t>
      </w:r>
    </w:p>
    <w:p w14:paraId="53401306" w14:textId="5CEEF415" w:rsidR="00FB437B" w:rsidRDefault="00FB437B" w:rsidP="001C7949">
      <w:pPr>
        <w:pStyle w:val="NoSpacing"/>
        <w:jc w:val="both"/>
        <w:rPr>
          <w:rFonts w:ascii="Arial" w:eastAsia="UD Digi Kyokasho N-R" w:hAnsi="Arial" w:cs="Arial"/>
          <w:kern w:val="0"/>
          <w:szCs w:val="20"/>
        </w:rPr>
      </w:pPr>
      <w:r>
        <w:rPr>
          <w:rFonts w:ascii="Arial" w:eastAsia="UD Digi Kyokasho N-R" w:hAnsi="Arial" w:cs="Arial" w:hint="eastAsia"/>
          <w:kern w:val="0"/>
          <w:szCs w:val="20"/>
        </w:rPr>
        <w:t>①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Không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chỉ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áp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dụng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cho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khách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hàng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khi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mua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sắm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hay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sử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dụng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dịch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vụ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mà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còn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bao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gồm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những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phát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ngôn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đối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với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đối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tác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kinh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doanh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.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Quấy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rối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khách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hàng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kern w:val="0"/>
          <w:szCs w:val="20"/>
        </w:rPr>
        <w:t>cũng</w:t>
      </w:r>
      <w:proofErr w:type="spellEnd"/>
      <w:r w:rsidR="00D02564"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áp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dụng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trong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mối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quan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hệ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giữa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các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công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 xml:space="preserve"> ty (</w:t>
      </w:r>
      <w:proofErr w:type="spellStart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BtoB</w:t>
      </w:r>
      <w:proofErr w:type="spellEnd"/>
      <w:r w:rsidR="00D02564" w:rsidRPr="00D02564">
        <w:rPr>
          <w:rFonts w:ascii="Arial" w:eastAsia="UD Digi Kyokasho N-R" w:hAnsi="Arial" w:cs="Arial"/>
          <w:b/>
          <w:bCs/>
          <w:kern w:val="0"/>
          <w:szCs w:val="20"/>
        </w:rPr>
        <w:t>)</w:t>
      </w:r>
      <w:r w:rsidR="00D02564" w:rsidRPr="00D02564">
        <w:rPr>
          <w:rFonts w:ascii="Arial" w:eastAsia="UD Digi Kyokasho N-R" w:hAnsi="Arial" w:cs="Arial"/>
          <w:kern w:val="0"/>
          <w:szCs w:val="20"/>
        </w:rPr>
        <w:t>.</w:t>
      </w:r>
    </w:p>
    <w:p w14:paraId="4245D865" w14:textId="4CFD6D42" w:rsidR="00094710" w:rsidRDefault="00D02564" w:rsidP="00D02564">
      <w:pPr>
        <w:pStyle w:val="NoSpacing"/>
        <w:jc w:val="both"/>
        <w:rPr>
          <w:rFonts w:ascii="Arial" w:eastAsia="UD Digi Kyokasho N-R" w:hAnsi="Arial" w:cs="Arial"/>
          <w:kern w:val="0"/>
          <w:szCs w:val="20"/>
        </w:rPr>
      </w:pPr>
      <w:r>
        <w:rPr>
          <w:rFonts w:ascii="Arial" w:eastAsia="UD Digi Kyokasho N-R" w:hAnsi="Arial" w:cs="Arial"/>
          <w:kern w:val="0"/>
          <w:szCs w:val="20"/>
        </w:rPr>
        <w:t xml:space="preserve">  </w:t>
      </w:r>
      <w:r w:rsidRPr="00D02564">
        <w:rPr>
          <w:rFonts w:ascii="Cambria Math" w:eastAsia="UD Digi Kyokasho N-R" w:hAnsi="Cambria Math" w:cs="Cambria Math"/>
          <w:kern w:val="0"/>
          <w:szCs w:val="20"/>
        </w:rPr>
        <w:t>②</w:t>
      </w:r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Áp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dụng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khi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yêu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cầu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hoặc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ph</w:t>
      </w:r>
      <w:r w:rsidRPr="00D02564">
        <w:rPr>
          <w:rFonts w:ascii="Arial" w:eastAsia="UD Digi Kyokasho N-R" w:hAnsi="Arial" w:cs="Arial" w:hint="cs"/>
          <w:kern w:val="0"/>
          <w:szCs w:val="20"/>
        </w:rPr>
        <w:t>ươ</w:t>
      </w:r>
      <w:r w:rsidRPr="00D02564">
        <w:rPr>
          <w:rFonts w:ascii="Arial" w:eastAsia="UD Digi Kyokasho N-R" w:hAnsi="Arial" w:cs="Arial"/>
          <w:kern w:val="0"/>
          <w:szCs w:val="20"/>
        </w:rPr>
        <w:t>ng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pháp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thực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hiện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yêu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cầu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không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hợp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 xml:space="preserve"> </w:t>
      </w:r>
      <w:proofErr w:type="spellStart"/>
      <w:r w:rsidRPr="00D02564">
        <w:rPr>
          <w:rFonts w:ascii="Arial" w:eastAsia="UD Digi Kyokasho N-R" w:hAnsi="Arial" w:cs="Arial"/>
          <w:kern w:val="0"/>
          <w:szCs w:val="20"/>
        </w:rPr>
        <w:t>lý</w:t>
      </w:r>
      <w:proofErr w:type="spellEnd"/>
      <w:r w:rsidRPr="00D02564">
        <w:rPr>
          <w:rFonts w:ascii="Arial" w:eastAsia="UD Digi Kyokasho N-R" w:hAnsi="Arial" w:cs="Arial"/>
          <w:kern w:val="0"/>
          <w:szCs w:val="20"/>
        </w:rPr>
        <w:t>.</w:t>
      </w:r>
    </w:p>
    <w:p w14:paraId="1F197431" w14:textId="77777777" w:rsidR="00D02564" w:rsidRPr="00D02564" w:rsidRDefault="00D02564" w:rsidP="00D02564">
      <w:pPr>
        <w:pStyle w:val="NoSpacing"/>
        <w:jc w:val="both"/>
        <w:rPr>
          <w:rFonts w:ascii="Arial" w:eastAsia="UD Digi Kyokasho N-R" w:hAnsi="Arial" w:cs="Arial"/>
          <w:szCs w:val="20"/>
          <w:lang w:val="es-MX"/>
        </w:rPr>
      </w:pP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Ví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dụ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nếu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một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cái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đĩa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bị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sứt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mẻ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yêu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cầu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</w:t>
      </w:r>
      <w:r w:rsidRPr="00D02564">
        <w:rPr>
          <w:rFonts w:ascii="Arial" w:eastAsia="UD Digi Kyokasho N-R" w:hAnsi="Arial" w:cs="Arial" w:hint="cs"/>
          <w:szCs w:val="20"/>
          <w:lang w:val="es-MX"/>
        </w:rPr>
        <w:t>ư</w:t>
      </w:r>
      <w:r w:rsidRPr="00D02564">
        <w:rPr>
          <w:rFonts w:ascii="Arial" w:eastAsia="UD Digi Kyokasho N-R" w:hAnsi="Arial" w:cs="Arial"/>
          <w:szCs w:val="20"/>
          <w:lang w:val="es-MX"/>
        </w:rPr>
        <w:t>ợc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trả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lại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là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hợp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lý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>.</w:t>
      </w:r>
    </w:p>
    <w:p w14:paraId="28D9939F" w14:textId="2E8B5125" w:rsidR="00D02564" w:rsidRDefault="00D02564" w:rsidP="00D02564">
      <w:pPr>
        <w:pStyle w:val="NoSpacing"/>
        <w:jc w:val="both"/>
        <w:rPr>
          <w:rFonts w:ascii="Arial" w:eastAsia="UD Digi Kyokasho N-R" w:hAnsi="Arial" w:cs="Arial"/>
          <w:szCs w:val="20"/>
          <w:lang w:val="es-MX"/>
        </w:rPr>
      </w:pP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Nh</w:t>
      </w:r>
      <w:r w:rsidRPr="00D02564">
        <w:rPr>
          <w:rFonts w:ascii="Arial" w:eastAsia="UD Digi Kyokasho N-R" w:hAnsi="Arial" w:cs="Arial" w:hint="cs"/>
          <w:szCs w:val="20"/>
          <w:lang w:val="es-MX"/>
        </w:rPr>
        <w:t>ư</w:t>
      </w:r>
      <w:r w:rsidRPr="00D02564">
        <w:rPr>
          <w:rFonts w:ascii="Arial" w:eastAsia="UD Digi Kyokasho N-R" w:hAnsi="Arial" w:cs="Arial"/>
          <w:szCs w:val="20"/>
          <w:lang w:val="es-MX"/>
        </w:rPr>
        <w:t>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nếu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dựa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vào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lý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do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đó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mà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ngồi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lâu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tại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cửa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hàng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và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lăng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mạ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nhân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viên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thì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hành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vi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này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cản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trở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công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việc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và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</w:t>
      </w:r>
      <w:r w:rsidRPr="00D02564">
        <w:rPr>
          <w:rFonts w:ascii="Arial" w:eastAsia="UD Digi Kyokasho N-R" w:hAnsi="Arial" w:cs="Arial" w:hint="cs"/>
          <w:szCs w:val="20"/>
          <w:lang w:val="es-MX"/>
        </w:rPr>
        <w:t>ư</w:t>
      </w:r>
      <w:r w:rsidRPr="00D02564">
        <w:rPr>
          <w:rFonts w:ascii="Arial" w:eastAsia="UD Digi Kyokasho N-R" w:hAnsi="Arial" w:cs="Arial"/>
          <w:szCs w:val="20"/>
          <w:lang w:val="es-MX"/>
        </w:rPr>
        <w:t>ợc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xem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là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ph</w:t>
      </w:r>
      <w:r w:rsidRPr="00D02564">
        <w:rPr>
          <w:rFonts w:ascii="Arial" w:eastAsia="UD Digi Kyokasho N-R" w:hAnsi="Arial" w:cs="Arial" w:hint="cs"/>
          <w:szCs w:val="20"/>
          <w:lang w:val="es-MX"/>
        </w:rPr>
        <w:t>ươ</w:t>
      </w:r>
      <w:r w:rsidRPr="00D02564">
        <w:rPr>
          <w:rFonts w:ascii="Arial" w:eastAsia="UD Digi Kyokasho N-R" w:hAnsi="Arial" w:cs="Arial"/>
          <w:szCs w:val="20"/>
          <w:lang w:val="es-MX"/>
        </w:rPr>
        <w:t>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pháp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không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phù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hợp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>.</w:t>
      </w:r>
    </w:p>
    <w:p w14:paraId="688D88C6" w14:textId="77777777" w:rsidR="00D02564" w:rsidRPr="00D02564" w:rsidRDefault="00D02564" w:rsidP="00D02564">
      <w:pPr>
        <w:pStyle w:val="NoSpacing"/>
        <w:jc w:val="both"/>
        <w:rPr>
          <w:rFonts w:ascii="Arial" w:eastAsia="UD Digi Kyokasho N-R" w:hAnsi="Arial" w:cs="Arial"/>
          <w:szCs w:val="20"/>
          <w:lang w:val="es-MX"/>
        </w:rPr>
      </w:pPr>
      <w:r w:rsidRPr="00D02564">
        <w:rPr>
          <w:rFonts w:ascii="Cambria Math" w:eastAsia="UD Digi Kyokasho N-R" w:hAnsi="Cambria Math" w:cs="Cambria Math"/>
          <w:szCs w:val="20"/>
          <w:lang w:val="es-MX"/>
        </w:rPr>
        <w:t>③</w:t>
      </w:r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Là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khi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hành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vi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tại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điểm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r w:rsidRPr="00D02564">
        <w:rPr>
          <w:rFonts w:ascii="Cambria Math" w:eastAsia="UD Digi Kyokasho N-R" w:hAnsi="Cambria Math" w:cs="Cambria Math"/>
          <w:szCs w:val="20"/>
          <w:lang w:val="es-MX"/>
        </w:rPr>
        <w:t>②</w:t>
      </w:r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làm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xấu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môi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tr</w:t>
      </w:r>
      <w:r w:rsidRPr="00D02564">
        <w:rPr>
          <w:rFonts w:ascii="Arial" w:eastAsia="UD Digi Kyokasho N-R" w:hAnsi="Arial" w:cs="Arial" w:hint="cs"/>
          <w:szCs w:val="20"/>
          <w:lang w:val="es-MX"/>
        </w:rPr>
        <w:t>ư</w:t>
      </w:r>
      <w:r w:rsidRPr="00D02564">
        <w:rPr>
          <w:rFonts w:ascii="Arial" w:eastAsia="UD Digi Kyokasho N-R" w:hAnsi="Arial" w:cs="Arial"/>
          <w:szCs w:val="20"/>
          <w:lang w:val="es-MX"/>
        </w:rPr>
        <w:t>ờng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làm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việc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của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ng</w:t>
      </w:r>
      <w:r w:rsidRPr="00D02564">
        <w:rPr>
          <w:rFonts w:ascii="Arial" w:eastAsia="UD Digi Kyokasho N-R" w:hAnsi="Arial" w:cs="Arial" w:hint="cs"/>
          <w:szCs w:val="20"/>
          <w:lang w:val="es-MX"/>
        </w:rPr>
        <w:t>ư</w:t>
      </w:r>
      <w:r w:rsidRPr="00D02564">
        <w:rPr>
          <w:rFonts w:ascii="Arial" w:eastAsia="UD Digi Kyokasho N-R" w:hAnsi="Arial" w:cs="Arial"/>
          <w:szCs w:val="20"/>
          <w:lang w:val="es-MX"/>
        </w:rPr>
        <w:t>ời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lao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động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>.</w:t>
      </w:r>
    </w:p>
    <w:p w14:paraId="00500D34" w14:textId="4B534975" w:rsidR="00D02564" w:rsidRDefault="00D02564" w:rsidP="00D02564">
      <w:pPr>
        <w:pStyle w:val="NoSpacing"/>
        <w:jc w:val="both"/>
        <w:rPr>
          <w:rFonts w:ascii="Arial" w:eastAsia="UD Digi Kyokasho N-R" w:hAnsi="Arial" w:cs="Arial"/>
          <w:szCs w:val="20"/>
          <w:lang w:val="es-MX"/>
        </w:rPr>
      </w:pP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Ví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dụ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ng</w:t>
      </w:r>
      <w:r w:rsidRPr="00D02564">
        <w:rPr>
          <w:rFonts w:ascii="Arial" w:eastAsia="UD Digi Kyokasho N-R" w:hAnsi="Arial" w:cs="Arial" w:hint="cs"/>
          <w:szCs w:val="20"/>
          <w:lang w:val="es-MX"/>
        </w:rPr>
        <w:t>ư</w:t>
      </w:r>
      <w:r w:rsidRPr="00D02564">
        <w:rPr>
          <w:rFonts w:ascii="Arial" w:eastAsia="UD Digi Kyokasho N-R" w:hAnsi="Arial" w:cs="Arial"/>
          <w:szCs w:val="20"/>
          <w:lang w:val="es-MX"/>
        </w:rPr>
        <w:t>ời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lao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động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bị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tổn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th</w:t>
      </w:r>
      <w:r w:rsidRPr="00D02564">
        <w:rPr>
          <w:rFonts w:ascii="Arial" w:eastAsia="UD Digi Kyokasho N-R" w:hAnsi="Arial" w:cs="Arial" w:hint="cs"/>
          <w:szCs w:val="20"/>
          <w:lang w:val="es-MX"/>
        </w:rPr>
        <w:t>ươ</w:t>
      </w:r>
      <w:r w:rsidRPr="00D02564">
        <w:rPr>
          <w:rFonts w:ascii="Arial" w:eastAsia="UD Digi Kyokasho N-R" w:hAnsi="Arial" w:cs="Arial"/>
          <w:szCs w:val="20"/>
          <w:lang w:val="es-MX"/>
        </w:rPr>
        <w:t>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hoặc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cảm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thấy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sợ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hãi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do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hành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vi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đó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,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dẫn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đến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giảm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động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lực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làm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 xml:space="preserve"> </w:t>
      </w:r>
      <w:proofErr w:type="spellStart"/>
      <w:r w:rsidRPr="00D02564">
        <w:rPr>
          <w:rFonts w:ascii="Arial" w:eastAsia="UD Digi Kyokasho N-R" w:hAnsi="Arial" w:cs="Arial"/>
          <w:szCs w:val="20"/>
          <w:lang w:val="es-MX"/>
        </w:rPr>
        <w:t>việc</w:t>
      </w:r>
      <w:proofErr w:type="spellEnd"/>
      <w:r w:rsidRPr="00D02564">
        <w:rPr>
          <w:rFonts w:ascii="Arial" w:eastAsia="UD Digi Kyokasho N-R" w:hAnsi="Arial" w:cs="Arial"/>
          <w:szCs w:val="20"/>
          <w:lang w:val="es-MX"/>
        </w:rPr>
        <w:t>.</w:t>
      </w:r>
    </w:p>
    <w:p w14:paraId="0921D1E7" w14:textId="77777777" w:rsidR="001C7949" w:rsidRDefault="001C7949" w:rsidP="00D02564">
      <w:pPr>
        <w:pStyle w:val="NoSpacing"/>
        <w:jc w:val="both"/>
        <w:rPr>
          <w:rFonts w:ascii="Arial" w:eastAsia="UD Digi Kyokasho N-R" w:hAnsi="Arial" w:cs="Arial"/>
          <w:szCs w:val="20"/>
          <w:lang w:val="es-MX"/>
        </w:rPr>
      </w:pPr>
    </w:p>
    <w:p w14:paraId="0E00D5A5" w14:textId="2B2C2D0C" w:rsidR="00AD13DF" w:rsidRDefault="00AD13DF" w:rsidP="00AD13DF">
      <w:pPr>
        <w:pStyle w:val="NoSpacing"/>
        <w:jc w:val="both"/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</w:pPr>
      <w:r w:rsidRPr="007C4935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▶</w:t>
      </w:r>
      <w:r w:rsidR="00D02564" w:rsidRPr="007C4935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Nguy c</w:t>
      </w:r>
      <w:r w:rsidR="00D02564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vi-VN"/>
        </w:rPr>
        <w:t>ơ</w:t>
      </w:r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cấp</w:t>
      </w:r>
      <w:proofErr w:type="spellEnd"/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bách</w:t>
      </w:r>
      <w:proofErr w:type="spellEnd"/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hiện</w:t>
      </w:r>
      <w:proofErr w:type="spellEnd"/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proofErr w:type="spellStart"/>
      <w:proofErr w:type="gramStart"/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>tại</w:t>
      </w:r>
      <w:proofErr w:type="spellEnd"/>
      <w:r w:rsidR="00D02564" w:rsidRPr="007C4935">
        <w:rPr>
          <w:rFonts w:ascii="Calibri" w:eastAsia="Meiryo UI" w:hAnsi="Calibri" w:cs="Calibri"/>
          <w:b/>
          <w:color w:val="3333FF"/>
          <w:sz w:val="21"/>
          <w:szCs w:val="21"/>
          <w:u w:val="single"/>
          <w:lang w:val="es-MX"/>
        </w:rPr>
        <w:t xml:space="preserve"> </w:t>
      </w:r>
      <w:r w:rsidR="00D02564" w:rsidRPr="007C4935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 xml:space="preserve"> </w:t>
      </w:r>
      <w:r w:rsidRPr="007C4935"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  <w:t>◀</w:t>
      </w:r>
      <w:proofErr w:type="gramEnd"/>
    </w:p>
    <w:p w14:paraId="0AA70997" w14:textId="77777777" w:rsidR="005B7EB8" w:rsidRPr="007C4935" w:rsidRDefault="005B7EB8" w:rsidP="00AD13DF">
      <w:pPr>
        <w:pStyle w:val="NoSpacing"/>
        <w:jc w:val="both"/>
        <w:rPr>
          <w:rFonts w:eastAsia="Meiryo UI" w:cs="Segoe UI Symbol"/>
          <w:b/>
          <w:color w:val="3333FF"/>
          <w:sz w:val="21"/>
          <w:szCs w:val="21"/>
          <w:u w:val="single"/>
          <w:lang w:val="es-MX"/>
        </w:rPr>
      </w:pPr>
    </w:p>
    <w:p w14:paraId="7F0B73D7" w14:textId="5B243280" w:rsidR="007C4935" w:rsidRPr="00D07CAD" w:rsidRDefault="007C4935" w:rsidP="007C4935">
      <w:pPr>
        <w:pStyle w:val="NoSpacing"/>
        <w:ind w:firstLine="200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Theo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sửa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đổi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luật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không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chỉ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nhà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ớc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doanh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nghiệp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mà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cả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ời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lao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động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khách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hàng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cũng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có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nghĩa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vụ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nỗ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lực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>:</w:t>
      </w:r>
      <w:r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ời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lao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động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ợc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yêu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cầu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hợp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tác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trong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các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biện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pháp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phòng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chống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quấy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rối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khách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hàng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</w:p>
    <w:p w14:paraId="039CDA0D" w14:textId="75680E4A" w:rsidR="007C4935" w:rsidRDefault="007C4935" w:rsidP="007C4935">
      <w:pPr>
        <w:pStyle w:val="NoSpacing"/>
        <w:ind w:firstLine="200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Khách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hàng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ợc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yêu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cầu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chú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ý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đến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lời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nói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hành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vi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phù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hợp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>.</w:t>
      </w:r>
    </w:p>
    <w:p w14:paraId="20092410" w14:textId="77777777" w:rsidR="007C4935" w:rsidRPr="007C4935" w:rsidRDefault="007C4935" w:rsidP="007C4935">
      <w:pPr>
        <w:pStyle w:val="NoSpacing"/>
        <w:ind w:firstLine="200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</w:p>
    <w:p w14:paraId="2523414D" w14:textId="0D80DF23" w:rsidR="00BA1DFD" w:rsidRPr="007C4935" w:rsidRDefault="007C4935" w:rsidP="00AD13DF">
      <w:pPr>
        <w:pStyle w:val="NoSpacing"/>
        <w:ind w:firstLine="200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ời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lao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động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làm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việc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tại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công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chúng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tôi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không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chỉ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cần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hợp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tác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với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các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biện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pháp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mà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công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đã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quy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định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mà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còn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phải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cẩn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trọng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trong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cách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xử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lý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với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các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đối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tác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kinh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doanh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vì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họ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vừa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khách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hàng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vừa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nhà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cung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cấp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>.</w:t>
      </w:r>
    </w:p>
    <w:p w14:paraId="071F637E" w14:textId="77777777" w:rsidR="007C4935" w:rsidRPr="007C4935" w:rsidRDefault="007C4935" w:rsidP="007C4935">
      <w:pPr>
        <w:pStyle w:val="NoSpacing"/>
        <w:ind w:firstLine="200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Ngoài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ra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trong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tr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ờng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hợp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đời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sống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cá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nhân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hầu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hết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chúng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ta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sẽ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nhiều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lần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ở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vị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trí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khách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hàng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>.</w:t>
      </w:r>
    </w:p>
    <w:p w14:paraId="4546F1FC" w14:textId="77777777" w:rsidR="007C4935" w:rsidRDefault="007C4935" w:rsidP="007C4935">
      <w:pPr>
        <w:pStyle w:val="NoSpacing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Khi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mua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sắm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có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thể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bạn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gặp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nhân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viên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cửa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hàng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phục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vụ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thiếu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lịch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sự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hoặc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thực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phẩm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mua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về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đã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hết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hạn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sử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dụng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gặp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phải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nhiều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tr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ờng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hợp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cần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khiếu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nại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>.</w:t>
      </w:r>
    </w:p>
    <w:p w14:paraId="70EE5756" w14:textId="77777777" w:rsidR="007C4935" w:rsidRPr="007C4935" w:rsidRDefault="007C4935" w:rsidP="007C4935">
      <w:pPr>
        <w:pStyle w:val="NoSpacing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</w:p>
    <w:p w14:paraId="127E5460" w14:textId="77777777" w:rsidR="007C4935" w:rsidRPr="001C7949" w:rsidRDefault="007C4935" w:rsidP="007C4935">
      <w:pPr>
        <w:pStyle w:val="NoSpacing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Có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thể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suy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nghĩ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quá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mức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nh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trong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thời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buổi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hiện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nay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ngay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cả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không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có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ý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quấy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rối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chúng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ta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vẫn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có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thể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vô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tình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làm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</w:t>
      </w:r>
      <w:r w:rsidRPr="007C4935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7C4935">
        <w:rPr>
          <w:rFonts w:ascii="Arial" w:eastAsia="UD Digi Kyokasho N-R" w:hAnsi="Arial" w:cs="Arial"/>
          <w:kern w:val="0"/>
          <w:szCs w:val="20"/>
          <w:lang w:val="es-MX"/>
        </w:rPr>
        <w:t>ời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khác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cảm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thấy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khó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chịu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và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luôn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tồn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tại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khả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năng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bị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kiện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tụng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bất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7C4935">
        <w:rPr>
          <w:rFonts w:ascii="Arial" w:eastAsia="UD Digi Kyokasho N-R" w:hAnsi="Arial" w:cs="Arial"/>
          <w:kern w:val="0"/>
          <w:szCs w:val="20"/>
          <w:lang w:val="es-MX"/>
        </w:rPr>
        <w:t>ngờ</w:t>
      </w:r>
      <w:proofErr w:type="spellEnd"/>
      <w:r w:rsidRPr="007C4935">
        <w:rPr>
          <w:rFonts w:ascii="Arial" w:eastAsia="UD Digi Kyokasho N-R" w:hAnsi="Arial" w:cs="Arial"/>
          <w:kern w:val="0"/>
          <w:szCs w:val="20"/>
          <w:lang w:val="es-MX"/>
        </w:rPr>
        <w:t xml:space="preserve">.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Điều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này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khiến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tôi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cảm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thấy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h</w:t>
      </w:r>
      <w:r w:rsidRPr="001C7949">
        <w:rPr>
          <w:rFonts w:ascii="Arial" w:eastAsia="UD Digi Kyokasho N-R" w:hAnsi="Arial" w:cs="Arial" w:hint="cs"/>
          <w:kern w:val="0"/>
          <w:szCs w:val="20"/>
          <w:lang w:val="es-MX"/>
        </w:rPr>
        <w:t>ơ</w:t>
      </w:r>
      <w:r w:rsidRPr="001C7949">
        <w:rPr>
          <w:rFonts w:ascii="Arial" w:eastAsia="UD Digi Kyokasho N-R" w:hAnsi="Arial" w:cs="Arial"/>
          <w:kern w:val="0"/>
          <w:szCs w:val="20"/>
          <w:lang w:val="es-MX"/>
        </w:rPr>
        <w:t>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lo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sợ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>.</w:t>
      </w:r>
    </w:p>
    <w:p w14:paraId="6DDC66B4" w14:textId="77777777" w:rsidR="007C4935" w:rsidRPr="001C7949" w:rsidRDefault="007C4935" w:rsidP="007C4935">
      <w:pPr>
        <w:pStyle w:val="NoSpacing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Tự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bảo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vệ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bản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thân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là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điều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tất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nhiên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nh</w:t>
      </w:r>
      <w:r w:rsidRPr="001C7949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1C7949">
        <w:rPr>
          <w:rFonts w:ascii="Arial" w:eastAsia="UD Digi Kyokasho N-R" w:hAnsi="Arial" w:cs="Arial"/>
          <w:kern w:val="0"/>
          <w:szCs w:val="20"/>
          <w:lang w:val="es-MX"/>
        </w:rPr>
        <w:t>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cũng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đồng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thời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bảo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vệ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gia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đình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và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uy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tín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công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ty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.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Vì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vậy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khi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gặp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các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tình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huống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cần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khiếu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nại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tôi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nghĩ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mình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nên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thử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tập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luyện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hình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ảnh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trong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đầu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: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hít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thở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sâu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bình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tĩnh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và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ứng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xử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một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cách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sáng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suốt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điềm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tĩnh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>.</w:t>
      </w:r>
    </w:p>
    <w:p w14:paraId="5110E173" w14:textId="76AC356B" w:rsidR="00AD13DF" w:rsidRPr="001C7949" w:rsidRDefault="007C4935" w:rsidP="007C4935">
      <w:pPr>
        <w:pStyle w:val="NoSpacing"/>
        <w:jc w:val="both"/>
        <w:rPr>
          <w:rFonts w:ascii="Arial" w:eastAsia="UD Digi Kyokasho N-R" w:hAnsi="Arial" w:cs="Arial"/>
          <w:kern w:val="0"/>
          <w:szCs w:val="20"/>
          <w:lang w:val="es-MX"/>
        </w:rPr>
      </w:pP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Là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con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ng</w:t>
      </w:r>
      <w:r w:rsidRPr="001C7949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1C7949">
        <w:rPr>
          <w:rFonts w:ascii="Arial" w:eastAsia="UD Digi Kyokasho N-R" w:hAnsi="Arial" w:cs="Arial"/>
          <w:kern w:val="0"/>
          <w:szCs w:val="20"/>
          <w:lang w:val="es-MX"/>
        </w:rPr>
        <w:t>ời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cảm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giác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bực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bội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là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điều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không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thể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tránh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khỏi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nh</w:t>
      </w:r>
      <w:r w:rsidRPr="001C7949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1C7949">
        <w:rPr>
          <w:rFonts w:ascii="Arial" w:eastAsia="UD Digi Kyokasho N-R" w:hAnsi="Arial" w:cs="Arial"/>
          <w:kern w:val="0"/>
          <w:szCs w:val="20"/>
          <w:lang w:val="es-MX"/>
        </w:rPr>
        <w:t>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tôi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muốn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trở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thành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một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ng</w:t>
      </w:r>
      <w:r w:rsidRPr="001C7949">
        <w:rPr>
          <w:rFonts w:ascii="Arial" w:eastAsia="UD Digi Kyokasho N-R" w:hAnsi="Arial" w:cs="Arial" w:hint="cs"/>
          <w:kern w:val="0"/>
          <w:szCs w:val="20"/>
          <w:lang w:val="es-MX"/>
        </w:rPr>
        <w:t>ư</w:t>
      </w:r>
      <w:r w:rsidRPr="001C7949">
        <w:rPr>
          <w:rFonts w:ascii="Arial" w:eastAsia="UD Digi Kyokasho N-R" w:hAnsi="Arial" w:cs="Arial"/>
          <w:kern w:val="0"/>
          <w:szCs w:val="20"/>
          <w:lang w:val="es-MX"/>
        </w:rPr>
        <w:t>ời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có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khả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năng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kiểm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soát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c</w:t>
      </w:r>
      <w:r w:rsidRPr="001C7949">
        <w:rPr>
          <w:rFonts w:ascii="Arial" w:eastAsia="UD Digi Kyokasho N-R" w:hAnsi="Arial" w:cs="Arial" w:hint="cs"/>
          <w:kern w:val="0"/>
          <w:szCs w:val="20"/>
          <w:lang w:val="es-MX"/>
        </w:rPr>
        <w:t>ơ</w:t>
      </w:r>
      <w:r w:rsidRPr="001C7949">
        <w:rPr>
          <w:rFonts w:ascii="Arial" w:eastAsia="UD Digi Kyokasho N-R" w:hAnsi="Arial" w:cs="Arial"/>
          <w:kern w:val="0"/>
          <w:szCs w:val="20"/>
          <w:lang w:val="es-MX"/>
        </w:rPr>
        <w:t>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</w:t>
      </w:r>
      <w:proofErr w:type="spellStart"/>
      <w:r w:rsidRPr="001C7949">
        <w:rPr>
          <w:rFonts w:ascii="Arial" w:eastAsia="UD Digi Kyokasho N-R" w:hAnsi="Arial" w:cs="Arial"/>
          <w:kern w:val="0"/>
          <w:szCs w:val="20"/>
          <w:lang w:val="es-MX"/>
        </w:rPr>
        <w:t>giận</w:t>
      </w:r>
      <w:proofErr w:type="spellEnd"/>
      <w:r w:rsidRPr="001C7949">
        <w:rPr>
          <w:rFonts w:ascii="Arial" w:eastAsia="UD Digi Kyokasho N-R" w:hAnsi="Arial" w:cs="Arial"/>
          <w:kern w:val="0"/>
          <w:szCs w:val="20"/>
          <w:lang w:val="es-MX"/>
        </w:rPr>
        <w:t xml:space="preserve"> (Anger Management).</w:t>
      </w:r>
      <w:r w:rsidR="00096EC5" w:rsidRPr="00FA3B06">
        <w:rPr>
          <w:rFonts w:ascii="Arial" w:eastAsia="UD Digi Kyokasho N-R" w:hAnsi="Arial" w:cs="Arial"/>
          <w:noProof/>
          <w:szCs w:val="20"/>
        </w:rPr>
        <w:drawing>
          <wp:anchor distT="0" distB="0" distL="114300" distR="114300" simplePos="0" relativeHeight="251658261" behindDoc="1" locked="0" layoutInCell="1" allowOverlap="1" wp14:anchorId="4F38A84D" wp14:editId="1F96CD60">
            <wp:simplePos x="0" y="0"/>
            <wp:positionH relativeFrom="column">
              <wp:posOffset>5537200</wp:posOffset>
            </wp:positionH>
            <wp:positionV relativeFrom="paragraph">
              <wp:posOffset>436880</wp:posOffset>
            </wp:positionV>
            <wp:extent cx="1016000" cy="1078865"/>
            <wp:effectExtent l="0" t="0" r="0" b="6985"/>
            <wp:wrapTight wrapText="bothSides">
              <wp:wrapPolygon edited="0">
                <wp:start x="0" y="0"/>
                <wp:lineTo x="0" y="21358"/>
                <wp:lineTo x="21060" y="21358"/>
                <wp:lineTo x="21060" y="0"/>
                <wp:lineTo x="0" y="0"/>
              </wp:wrapPolygon>
            </wp:wrapTight>
            <wp:docPr id="2635564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56462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3DF" w:rsidRPr="001C7949">
        <w:rPr>
          <w:rFonts w:ascii="Arial" w:eastAsia="UD Digi Kyokasho N-R" w:hAnsi="Arial" w:cs="Arial" w:hint="eastAsia"/>
          <w:kern w:val="0"/>
          <w:szCs w:val="20"/>
          <w:lang w:val="es-MX"/>
        </w:rPr>
        <w:t>…</w:t>
      </w:r>
      <w:r w:rsidR="00AD13DF">
        <w:rPr>
          <w:rFonts w:ascii="Arial" w:eastAsia="UD Digi Kyokasho N-R" w:hAnsi="Arial" w:cs="Arial" w:hint="eastAsia"/>
          <w:kern w:val="0"/>
          <w:szCs w:val="20"/>
        </w:rPr>
        <w:t>。</w:t>
      </w:r>
    </w:p>
    <w:p w14:paraId="7975DAA8" w14:textId="55C2B61C" w:rsidR="00DF4C1F" w:rsidRPr="001C7949" w:rsidRDefault="00DF4C1F" w:rsidP="00492673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  <w:lang w:val="es-MX"/>
        </w:rPr>
      </w:pPr>
    </w:p>
    <w:p w14:paraId="0FDAE38E" w14:textId="77777777" w:rsidR="00466270" w:rsidRPr="00D07CAD" w:rsidRDefault="00443C0D" w:rsidP="00466270">
      <w:pPr>
        <w:pStyle w:val="NoSpacing"/>
        <w:rPr>
          <w:rFonts w:eastAsia="Meiryo UI" w:cs="Cambria Math"/>
          <w:b/>
          <w:bCs/>
          <w:color w:val="3333FF"/>
          <w:sz w:val="21"/>
          <w:szCs w:val="20"/>
          <w:u w:val="single"/>
          <w:lang w:val="es-MX"/>
        </w:rPr>
      </w:pPr>
      <w:r w:rsidRPr="00D07CAD">
        <w:rPr>
          <w:rFonts w:eastAsia="Meiryo UI" w:cs="Cambria Math"/>
          <w:b/>
          <w:bCs/>
          <w:color w:val="3333FF"/>
          <w:sz w:val="21"/>
          <w:szCs w:val="20"/>
          <w:u w:val="single"/>
          <w:lang w:val="es-MX"/>
        </w:rPr>
        <w:t>▶</w:t>
      </w:r>
      <w:proofErr w:type="spellStart"/>
      <w:r w:rsidR="007C4935" w:rsidRPr="00D07CAD">
        <w:rPr>
          <w:rFonts w:eastAsia="Meiryo UI"/>
          <w:b/>
          <w:bCs/>
          <w:color w:val="3333FF"/>
          <w:sz w:val="21"/>
          <w:szCs w:val="20"/>
          <w:u w:val="single"/>
          <w:lang w:val="es-MX"/>
        </w:rPr>
        <w:t>T</w:t>
      </w:r>
      <w:r w:rsidR="007C4935" w:rsidRPr="00D07CAD">
        <w:rPr>
          <w:rFonts w:ascii="Calibri" w:eastAsia="Meiryo UI" w:hAnsi="Calibri" w:cs="Calibri"/>
          <w:b/>
          <w:bCs/>
          <w:color w:val="3333FF"/>
          <w:sz w:val="21"/>
          <w:szCs w:val="20"/>
          <w:u w:val="single"/>
          <w:lang w:val="es-MX"/>
        </w:rPr>
        <w:t>ổng</w:t>
      </w:r>
      <w:proofErr w:type="spellEnd"/>
      <w:r w:rsidR="007C4935" w:rsidRPr="00D07CAD">
        <w:rPr>
          <w:rFonts w:ascii="Calibri" w:eastAsia="Meiryo UI" w:hAnsi="Calibri" w:cs="Calibri"/>
          <w:b/>
          <w:bCs/>
          <w:color w:val="3333FF"/>
          <w:sz w:val="21"/>
          <w:szCs w:val="20"/>
          <w:u w:val="single"/>
          <w:lang w:val="es-MX"/>
        </w:rPr>
        <w:t xml:space="preserve"> </w:t>
      </w:r>
      <w:proofErr w:type="spellStart"/>
      <w:r w:rsidR="007C4935" w:rsidRPr="00D07CAD">
        <w:rPr>
          <w:rFonts w:ascii="Calibri" w:eastAsia="Meiryo UI" w:hAnsi="Calibri" w:cs="Calibri"/>
          <w:b/>
          <w:bCs/>
          <w:color w:val="3333FF"/>
          <w:sz w:val="21"/>
          <w:szCs w:val="20"/>
          <w:u w:val="single"/>
          <w:lang w:val="es-MX"/>
        </w:rPr>
        <w:t>hợp</w:t>
      </w:r>
      <w:proofErr w:type="spellEnd"/>
      <w:r w:rsidR="007C4935" w:rsidRPr="00D07CAD">
        <w:rPr>
          <w:rFonts w:ascii="Calibri" w:eastAsia="Meiryo UI" w:hAnsi="Calibri" w:cs="Calibri"/>
          <w:b/>
          <w:bCs/>
          <w:color w:val="3333FF"/>
          <w:sz w:val="21"/>
          <w:szCs w:val="20"/>
          <w:u w:val="single"/>
          <w:lang w:val="es-MX"/>
        </w:rPr>
        <w:t xml:space="preserve"> </w:t>
      </w:r>
      <w:r w:rsidRPr="00D07CAD">
        <w:rPr>
          <w:rFonts w:eastAsia="Meiryo UI" w:cs="Cambria Math"/>
          <w:b/>
          <w:bCs/>
          <w:color w:val="3333FF"/>
          <w:sz w:val="21"/>
          <w:szCs w:val="20"/>
          <w:u w:val="single"/>
          <w:lang w:val="es-MX"/>
        </w:rPr>
        <w:t>◀</w:t>
      </w:r>
    </w:p>
    <w:p w14:paraId="6D0AAEEF" w14:textId="77777777" w:rsidR="001C7949" w:rsidRPr="00D07CAD" w:rsidRDefault="001C7949" w:rsidP="00466270">
      <w:pPr>
        <w:pStyle w:val="NoSpacing"/>
        <w:rPr>
          <w:rFonts w:eastAsia="Meiryo UI" w:cs="Cambria Math"/>
          <w:b/>
          <w:bCs/>
          <w:color w:val="3333FF"/>
          <w:sz w:val="21"/>
          <w:szCs w:val="20"/>
          <w:u w:val="single"/>
          <w:lang w:val="es-MX"/>
        </w:rPr>
      </w:pPr>
    </w:p>
    <w:p w14:paraId="1FEB8E2E" w14:textId="01573C7C" w:rsidR="00466270" w:rsidRPr="00D07CAD" w:rsidRDefault="00466270" w:rsidP="00466270">
      <w:pPr>
        <w:pStyle w:val="NoSpacing"/>
        <w:rPr>
          <w:rFonts w:ascii="Arial" w:eastAsia="Meiryo UI" w:hAnsi="Arial" w:cs="Arial"/>
          <w:color w:val="3333FF"/>
          <w:szCs w:val="20"/>
          <w:u w:val="single"/>
          <w:lang w:val="es-MX"/>
        </w:rPr>
      </w:pPr>
      <w:r w:rsidRPr="00D07CAD">
        <w:rPr>
          <w:rFonts w:ascii="Arial" w:eastAsia="Times New Roman" w:hAnsi="Arial" w:cs="Arial"/>
          <w:szCs w:val="20"/>
          <w:lang w:val="es-MX"/>
        </w:rPr>
        <w:t xml:space="preserve">Trong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bài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viết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lần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này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chúng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tôi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tập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trung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vào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quấy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rối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khách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proofErr w:type="gramStart"/>
      <w:r w:rsidRPr="00D07CAD">
        <w:rPr>
          <w:rFonts w:ascii="Arial" w:eastAsia="Times New Roman" w:hAnsi="Arial" w:cs="Arial"/>
          <w:szCs w:val="20"/>
          <w:lang w:val="es-MX"/>
        </w:rPr>
        <w:t>hàng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trong</w:t>
      </w:r>
      <w:proofErr w:type="spellEnd"/>
      <w:proofErr w:type="gram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số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các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loại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harassment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>.</w:t>
      </w:r>
      <w:r w:rsidR="005B7EB8"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Bắt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đầu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từ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tháng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10,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các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biện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pháp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phòng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chống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="005B7EB8" w:rsidRPr="00D07CAD">
        <w:rPr>
          <w:rFonts w:ascii="Arial" w:eastAsia="MS Mincho" w:hAnsi="Arial" w:cs="Arial"/>
          <w:szCs w:val="20"/>
          <w:lang w:val="es-MX"/>
        </w:rPr>
        <w:t>quấy</w:t>
      </w:r>
      <w:proofErr w:type="spellEnd"/>
      <w:r w:rsidR="005B7EB8" w:rsidRPr="00D07CAD">
        <w:rPr>
          <w:rFonts w:ascii="Arial" w:eastAsia="MS Mincho" w:hAnsi="Arial" w:cs="Arial"/>
          <w:szCs w:val="20"/>
          <w:lang w:val="es-MX"/>
        </w:rPr>
        <w:t xml:space="preserve"> </w:t>
      </w:r>
      <w:proofErr w:type="spellStart"/>
      <w:r w:rsidR="005B7EB8" w:rsidRPr="00D07CAD">
        <w:rPr>
          <w:rFonts w:ascii="Arial" w:eastAsia="MS Mincho" w:hAnsi="Arial" w:cs="Arial"/>
          <w:szCs w:val="20"/>
          <w:lang w:val="es-MX"/>
        </w:rPr>
        <w:t>rối</w:t>
      </w:r>
      <w:proofErr w:type="spellEnd"/>
      <w:r w:rsidR="005B7EB8" w:rsidRPr="00D07CAD">
        <w:rPr>
          <w:rFonts w:ascii="Arial" w:eastAsia="MS Mincho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sẽ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trở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thành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nghĩa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vụ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bắt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buộc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.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Trước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đó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có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các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sửa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đổi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luật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nhằm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bổ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sung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nghĩa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vụ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cho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doanh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nghiệp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trong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việc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phòng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chống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quấy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rối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quyền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proofErr w:type="gramStart"/>
      <w:r w:rsidRPr="00D07CAD">
        <w:rPr>
          <w:rFonts w:ascii="Arial" w:eastAsia="Times New Roman" w:hAnsi="Arial" w:cs="Arial"/>
          <w:szCs w:val="20"/>
          <w:lang w:val="es-MX"/>
        </w:rPr>
        <w:t>lực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r w:rsidR="005B7EB8" w:rsidRPr="00D07CAD">
        <w:rPr>
          <w:rFonts w:ascii="Arial" w:eastAsia="Times New Roman" w:hAnsi="Arial" w:cs="Arial"/>
          <w:szCs w:val="20"/>
          <w:lang w:val="es-MX"/>
        </w:rPr>
        <w:t>,</w:t>
      </w:r>
      <w:proofErr w:type="gramEnd"/>
      <w:r w:rsidR="005B7EB8"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quấy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rối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tình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proofErr w:type="gramStart"/>
      <w:r w:rsidRPr="00D07CAD">
        <w:rPr>
          <w:rFonts w:ascii="Arial" w:eastAsia="Times New Roman" w:hAnsi="Arial" w:cs="Arial"/>
          <w:szCs w:val="20"/>
          <w:lang w:val="es-MX"/>
        </w:rPr>
        <w:t>dục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,</w:t>
      </w:r>
      <w:proofErr w:type="gram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cũng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như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quấy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rối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liên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quan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đến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thai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sản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nuôi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con,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chăm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sóc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người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proofErr w:type="gramStart"/>
      <w:r w:rsidRPr="00D07CAD">
        <w:rPr>
          <w:rFonts w:ascii="Arial" w:eastAsia="Times New Roman" w:hAnsi="Arial" w:cs="Arial"/>
          <w:szCs w:val="20"/>
          <w:lang w:val="es-MX"/>
        </w:rPr>
        <w:t>thân.Để</w:t>
      </w:r>
      <w:proofErr w:type="spellEnd"/>
      <w:proofErr w:type="gram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bảo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vệ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người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lao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động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,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các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biện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pháp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cần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thiết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mà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doanh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nghiệp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phải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thực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hiện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đã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được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quy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định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sau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 </w:t>
      </w:r>
      <w:proofErr w:type="spellStart"/>
      <w:r w:rsidRPr="00D07CAD">
        <w:rPr>
          <w:rFonts w:ascii="Arial" w:eastAsia="Times New Roman" w:hAnsi="Arial" w:cs="Arial"/>
          <w:szCs w:val="20"/>
          <w:lang w:val="es-MX"/>
        </w:rPr>
        <w:t>đây</w:t>
      </w:r>
      <w:proofErr w:type="spellEnd"/>
      <w:r w:rsidRPr="00D07CAD">
        <w:rPr>
          <w:rFonts w:ascii="Arial" w:eastAsia="Times New Roman" w:hAnsi="Arial" w:cs="Arial"/>
          <w:szCs w:val="20"/>
          <w:lang w:val="es-MX"/>
        </w:rPr>
        <w:t xml:space="preserve">: </w:t>
      </w:r>
    </w:p>
    <w:p w14:paraId="6AEB91D5" w14:textId="77777777" w:rsidR="00466270" w:rsidRPr="00D07CAD" w:rsidRDefault="00466270" w:rsidP="00C00805">
      <w:pPr>
        <w:pStyle w:val="NoSpacing"/>
        <w:rPr>
          <w:rFonts w:eastAsia="Meiryo UI"/>
          <w:b/>
          <w:bCs/>
          <w:color w:val="3333FF"/>
          <w:szCs w:val="20"/>
          <w:u w:val="single"/>
          <w:lang w:val="es-MX"/>
        </w:rPr>
      </w:pPr>
    </w:p>
    <w:p w14:paraId="05AC01CE" w14:textId="3A53CFF4" w:rsidR="00EA7B6F" w:rsidRDefault="00EA7B6F" w:rsidP="00FA272D">
      <w:pPr>
        <w:pStyle w:val="NoSpacing"/>
        <w:ind w:firstLine="199"/>
        <w:rPr>
          <w:rFonts w:ascii="UD Digi Kyokasho N-R" w:eastAsia="UD Digi Kyokasho N-R"/>
          <w:bCs/>
          <w:szCs w:val="20"/>
        </w:rPr>
      </w:pPr>
      <w:r>
        <w:rPr>
          <w:rFonts w:ascii="UD Digi Kyokasho N-R" w:eastAsia="UD Digi Kyokasho N-R"/>
          <w:bCs/>
          <w:noProof/>
          <w:szCs w:val="20"/>
        </w:rPr>
        <w:lastRenderedPageBreak/>
        <mc:AlternateContent>
          <mc:Choice Requires="wps">
            <w:drawing>
              <wp:inline distT="0" distB="0" distL="0" distR="0" wp14:anchorId="672A8758" wp14:editId="3B355BED">
                <wp:extent cx="6705600" cy="2219325"/>
                <wp:effectExtent l="0" t="0" r="19050" b="28575"/>
                <wp:docPr id="1908201815" name="四角形: 角を丸くす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22193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0EAB2" w14:textId="7C16AFE1" w:rsidR="00EA7B6F" w:rsidRDefault="00466270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Ví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dụ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về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các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biện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pháp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cần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thiết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mà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doanh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nghiệp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phải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thực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hiện</w:t>
                            </w:r>
                            <w:proofErr w:type="spellEnd"/>
                            <w:r w:rsidRPr="00552AAC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14:paraId="3A2FC42B" w14:textId="77777777" w:rsidR="001C7949" w:rsidRPr="00552AAC" w:rsidRDefault="001C7949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0D8AD24" w14:textId="131AA5DF" w:rsidR="00EA7B6F" w:rsidRDefault="0090158B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</w:pPr>
                            <w:r w:rsidRPr="00552AAC">
                              <w:rPr>
                                <w:rFonts w:ascii="Cambria Math" w:eastAsia="UD Digi Kyokasho N-R" w:hAnsi="Cambria Math" w:cs="Cambria Math"/>
                                <w:sz w:val="20"/>
                                <w:szCs w:val="20"/>
                              </w:rPr>
                              <w:t>①</w:t>
                            </w:r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Làm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rõ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chính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sách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và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tuyên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truyền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nâng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cao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nhận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thức</w:t>
                            </w:r>
                            <w:proofErr w:type="spellEnd"/>
                            <w:r w:rsidR="00466270" w:rsidRPr="00552A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→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Xây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dựng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hoàn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thiện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quy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định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nội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bộ</w:t>
                            </w:r>
                            <w:proofErr w:type="spellEnd"/>
                            <w:r w:rsidR="005B7EB8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thực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hiện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các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hoạt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động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tuyên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truyền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nâng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cao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nhận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thức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cho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người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lao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động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EDD541" w14:textId="77777777" w:rsidR="001C7949" w:rsidRPr="00552AAC" w:rsidRDefault="001C7949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772F4C" w14:textId="0FB9E7B1" w:rsidR="00EA7B6F" w:rsidRDefault="0090158B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</w:pPr>
                            <w:r w:rsidRPr="00552AAC">
                              <w:rPr>
                                <w:rFonts w:ascii="Cambria Math" w:eastAsia="UD Digi Kyokasho N-R" w:hAnsi="Cambria Math" w:cs="Cambria Math"/>
                                <w:sz w:val="20"/>
                                <w:szCs w:val="20"/>
                              </w:rPr>
                              <w:t>②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Thiết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lập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cơ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cấu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cần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thiết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để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tiếp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nhận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tư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vấn</w:t>
                            </w:r>
                            <w:proofErr w:type="spellEnd"/>
                            <w:r w:rsidR="00466270" w:rsidRPr="00552A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→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Thiết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lập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đầu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mối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tư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vấn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phòng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giải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đáp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thắc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mắc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FC7FD21" w14:textId="77777777" w:rsidR="001C7949" w:rsidRPr="00552AAC" w:rsidRDefault="001C7949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5E3BB2" w14:textId="5836D266" w:rsidR="00EA7B6F" w:rsidRDefault="00EA7B6F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</w:pPr>
                            <w:r w:rsidRPr="00552AAC">
                              <w:rPr>
                                <w:rFonts w:ascii="Cambria Math" w:eastAsia="UD Digi Kyokasho N-R" w:hAnsi="Cambria Math" w:cs="Cambria Math"/>
                                <w:sz w:val="20"/>
                                <w:szCs w:val="20"/>
                              </w:rPr>
                              <w:t>③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Ứng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xử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nhanh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chóng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và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phù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hợp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đối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với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D7946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quấy</w:t>
                            </w:r>
                            <w:proofErr w:type="spellEnd"/>
                            <w:r w:rsidR="000D7946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D7946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rối</w:t>
                            </w:r>
                            <w:proofErr w:type="spellEnd"/>
                            <w:r w:rsidR="000D7946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→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Xác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minh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sự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thật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thực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hiện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các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biện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pháp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cần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thiết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và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triển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khai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các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hoạt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động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phòng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ngừa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tái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phạm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16F7C2B" w14:textId="77777777" w:rsidR="00552AAC" w:rsidRPr="00552AAC" w:rsidRDefault="00552AAC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9CDB2" w14:textId="5E792879" w:rsidR="00EA7B6F" w:rsidRPr="00552AAC" w:rsidRDefault="00EA7B6F" w:rsidP="00EA7B6F">
                            <w:pPr>
                              <w:spacing w:after="0" w:line="240" w:lineRule="auto"/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</w:pPr>
                            <w:r w:rsidRPr="00552AAC">
                              <w:rPr>
                                <w:rFonts w:ascii="Cambria Math" w:eastAsia="UD Digi Kyokasho N-R" w:hAnsi="Cambria Math" w:cs="Cambria Math"/>
                                <w:sz w:val="20"/>
                                <w:szCs w:val="20"/>
                              </w:rPr>
                              <w:t>④</w:t>
                            </w:r>
                            <w:r w:rsidR="0048239A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Các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biện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pháp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thực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hiện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song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song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với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6270" w:rsidRPr="00552AAC">
                              <w:rPr>
                                <w:rFonts w:ascii="Cambria Math" w:eastAsia="UD Digi Kyokasho N-R" w:hAnsi="Cambria Math" w:cs="Cambria Math"/>
                                <w:sz w:val="20"/>
                                <w:szCs w:val="20"/>
                              </w:rPr>
                              <w:t>①</w:t>
                            </w:r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–</w:t>
                            </w:r>
                            <w:r w:rsidR="00466270" w:rsidRPr="00552AAC">
                              <w:rPr>
                                <w:rFonts w:ascii="Cambria Math" w:eastAsia="UD Digi Kyokasho N-R" w:hAnsi="Cambria Math" w:cs="Cambria Math"/>
                                <w:sz w:val="20"/>
                                <w:szCs w:val="20"/>
                              </w:rPr>
                              <w:t>③</w:t>
                            </w:r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→ Bảo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vệ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quyền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riêng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tư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đảm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bảo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người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lao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động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không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D7946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chịu</w:t>
                            </w:r>
                            <w:proofErr w:type="spellEnd"/>
                            <w:r w:rsidR="000D7946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0D7946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thiệt</w:t>
                            </w:r>
                            <w:proofErr w:type="spellEnd"/>
                            <w:r w:rsidR="000D7946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hại</w:t>
                            </w:r>
                            <w:proofErr w:type="spellEnd"/>
                            <w:proofErr w:type="gram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vì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đã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tư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vấn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hoặc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báo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cáo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thông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qua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các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hoạt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động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tuyên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truyền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và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nâng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cao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nhận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thức</w:t>
                            </w:r>
                            <w:proofErr w:type="spellEnd"/>
                            <w:r w:rsidR="00466270" w:rsidRPr="00552AAC">
                              <w:rPr>
                                <w:rFonts w:ascii="Arial" w:eastAsia="UD Digi Kyokasho N-R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949F5A5" w14:textId="77777777" w:rsidR="00466270" w:rsidRDefault="00466270" w:rsidP="00EA7B6F">
                            <w:pPr>
                              <w:spacing w:after="0" w:line="240" w:lineRule="auto"/>
                              <w:rPr>
                                <w:rFonts w:asciiTheme="minorHAnsi" w:eastAsia="UD Digi Kyokasho N-R" w:hAnsiTheme="minorHAnsi"/>
                                <w:sz w:val="20"/>
                                <w:szCs w:val="21"/>
                              </w:rPr>
                            </w:pPr>
                          </w:p>
                          <w:p w14:paraId="0C5345CC" w14:textId="77777777" w:rsidR="00466270" w:rsidRDefault="00466270" w:rsidP="00EA7B6F">
                            <w:pPr>
                              <w:spacing w:after="0" w:line="240" w:lineRule="auto"/>
                              <w:rPr>
                                <w:rFonts w:asciiTheme="minorHAnsi" w:eastAsia="UD Digi Kyokasho N-R" w:hAnsiTheme="minorHAnsi"/>
                                <w:sz w:val="20"/>
                                <w:szCs w:val="21"/>
                              </w:rPr>
                            </w:pPr>
                          </w:p>
                          <w:p w14:paraId="07D610E5" w14:textId="77777777" w:rsidR="00466270" w:rsidRDefault="00466270" w:rsidP="00EA7B6F">
                            <w:pPr>
                              <w:spacing w:after="0" w:line="240" w:lineRule="auto"/>
                              <w:rPr>
                                <w:rFonts w:asciiTheme="minorHAnsi" w:eastAsia="UD Digi Kyokasho N-R" w:hAnsiTheme="minorHAnsi"/>
                                <w:sz w:val="20"/>
                                <w:szCs w:val="21"/>
                              </w:rPr>
                            </w:pPr>
                          </w:p>
                          <w:p w14:paraId="15A83CCA" w14:textId="77777777" w:rsidR="00466270" w:rsidRPr="00466270" w:rsidRDefault="00466270" w:rsidP="00EA7B6F">
                            <w:pPr>
                              <w:spacing w:after="0" w:line="240" w:lineRule="auto"/>
                              <w:rPr>
                                <w:rFonts w:asciiTheme="minorHAnsi" w:eastAsia="UD Digi Kyokasho N-R" w:hAnsiTheme="minorHAnsi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2A8758" id="四角形: 角を丸くする 34" o:spid="_x0000_s1034" style="width:528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" filled="f" strokecolor="black [3200]">
                <v:textbox>
                  <w:txbxContent>
                    <w:p w14:paraId="7320EAB2" w14:textId="7C16AFE1" w:rsidR="00EA7B6F" w:rsidRDefault="00466270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552AAC">
                        <w:rPr>
                          <w:rFonts w:ascii="Arial" w:eastAsia="UD Digi Kyokasho N-R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Ví dụ về các biện pháp cần thiết mà doanh nghiệp phải thực hiện:</w:t>
                      </w:r>
                    </w:p>
                    <w:p w14:paraId="3A2FC42B" w14:textId="77777777" w:rsidR="001C7949" w:rsidRPr="00552AAC" w:rsidRDefault="001C7949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50D8AD24" w14:textId="131AA5DF" w:rsidR="00EA7B6F" w:rsidRDefault="0090158B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</w:pPr>
                      <w:r w:rsidRPr="00552AAC">
                        <w:rPr>
                          <w:rFonts w:ascii="Cambria Math" w:eastAsia="UD Digi Kyokasho N-R" w:hAnsi="Cambria Math" w:cs="Cambria Math"/>
                          <w:sz w:val="20"/>
                          <w:szCs w:val="20"/>
                        </w:rPr>
                        <w:t>①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>Làm rõ chính sách và tuyên truyền – nâng cao nhận thức</w:t>
                      </w:r>
                      <w:r w:rsidR="00466270" w:rsidRPr="00552AA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>→ Xây dựng, hoàn thiện quy định nội bộ</w:t>
                      </w:r>
                      <w:r w:rsidR="005B7EB8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>thực hiện các hoạt động tuyên truyền, nâng cao nhận thức cho người lao động.</w:t>
                      </w:r>
                    </w:p>
                    <w:p w14:paraId="7BEDD541" w14:textId="77777777" w:rsidR="001C7949" w:rsidRPr="00552AAC" w:rsidRDefault="001C7949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</w:pPr>
                    </w:p>
                    <w:p w14:paraId="23772F4C" w14:textId="0FB9E7B1" w:rsidR="00EA7B6F" w:rsidRDefault="0090158B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</w:pPr>
                      <w:r w:rsidRPr="00552AAC">
                        <w:rPr>
                          <w:rFonts w:ascii="Cambria Math" w:eastAsia="UD Digi Kyokasho N-R" w:hAnsi="Cambria Math" w:cs="Cambria Math"/>
                          <w:sz w:val="20"/>
                          <w:szCs w:val="20"/>
                        </w:rPr>
                        <w:t>②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>Thiết lập cơ cấu cần thiết để tiếp nhận tư vấn</w:t>
                      </w:r>
                      <w:r w:rsidR="00466270" w:rsidRPr="00552AA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>→ Thiết lập đầu mối tư vấn / phòng giải đáp thắc mắc.</w:t>
                      </w:r>
                    </w:p>
                    <w:p w14:paraId="1FC7FD21" w14:textId="77777777" w:rsidR="001C7949" w:rsidRPr="00552AAC" w:rsidRDefault="001C7949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</w:pPr>
                    </w:p>
                    <w:p w14:paraId="2E5E3BB2" w14:textId="5836D266" w:rsidR="00EA7B6F" w:rsidRDefault="00EA7B6F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</w:pPr>
                      <w:r w:rsidRPr="00552AAC">
                        <w:rPr>
                          <w:rFonts w:ascii="Cambria Math" w:eastAsia="UD Digi Kyokasho N-R" w:hAnsi="Cambria Math" w:cs="Cambria Math"/>
                          <w:sz w:val="20"/>
                          <w:szCs w:val="20"/>
                        </w:rPr>
                        <w:t>③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 xml:space="preserve">Ứng xử nhanh chóng và phù hợp đối với </w:t>
                      </w:r>
                      <w:r w:rsidR="000D7946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 xml:space="preserve">quấy rối 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>→ Xác minh sự thật, thực hiện các biện pháp cần thiết, và triển khai các hoạt động phòng ngừa tái phạm.</w:t>
                      </w:r>
                    </w:p>
                    <w:p w14:paraId="216F7C2B" w14:textId="77777777" w:rsidR="00552AAC" w:rsidRPr="00552AAC" w:rsidRDefault="00552AAC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</w:pPr>
                    </w:p>
                    <w:p w14:paraId="5F59CDB2" w14:textId="5E792879" w:rsidR="00EA7B6F" w:rsidRPr="00552AAC" w:rsidRDefault="00EA7B6F" w:rsidP="00EA7B6F">
                      <w:pPr>
                        <w:spacing w:after="0" w:line="240" w:lineRule="auto"/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</w:pPr>
                      <w:r w:rsidRPr="00552AAC">
                        <w:rPr>
                          <w:rFonts w:ascii="Cambria Math" w:eastAsia="UD Digi Kyokasho N-R" w:hAnsi="Cambria Math" w:cs="Cambria Math"/>
                          <w:sz w:val="20"/>
                          <w:szCs w:val="20"/>
                        </w:rPr>
                        <w:t>④</w:t>
                      </w:r>
                      <w:r w:rsidR="0048239A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 xml:space="preserve">Các biện pháp thực hiện song song với </w:t>
                      </w:r>
                      <w:r w:rsidR="00466270" w:rsidRPr="00552AAC">
                        <w:rPr>
                          <w:rFonts w:ascii="Cambria Math" w:eastAsia="UD Digi Kyokasho N-R" w:hAnsi="Cambria Math" w:cs="Cambria Math"/>
                          <w:sz w:val="20"/>
                          <w:szCs w:val="20"/>
                        </w:rPr>
                        <w:t>①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>–</w:t>
                      </w:r>
                      <w:r w:rsidR="00466270" w:rsidRPr="00552AAC">
                        <w:rPr>
                          <w:rFonts w:ascii="Cambria Math" w:eastAsia="UD Digi Kyokasho N-R" w:hAnsi="Cambria Math" w:cs="Cambria Math"/>
                          <w:sz w:val="20"/>
                          <w:szCs w:val="20"/>
                        </w:rPr>
                        <w:t>③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 xml:space="preserve">→ Bảo vệ quyền riêng tư, đảm bảo người lao động không </w:t>
                      </w:r>
                      <w:r w:rsidR="000D7946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 xml:space="preserve">chịu thiệt </w:t>
                      </w:r>
                      <w:r w:rsidR="00466270" w:rsidRPr="00552AAC">
                        <w:rPr>
                          <w:rFonts w:ascii="Arial" w:eastAsia="UD Digi Kyokasho N-R" w:hAnsi="Arial" w:cs="Arial"/>
                          <w:sz w:val="20"/>
                          <w:szCs w:val="20"/>
                        </w:rPr>
                        <w:t xml:space="preserve"> hại vì đã tư vấn hoặc báo cáo, thông qua các hoạt động tuyên truyền và nâng cao nhận thức.</w:t>
                      </w:r>
                    </w:p>
                    <w:p w14:paraId="5949F5A5" w14:textId="77777777" w:rsidR="00466270" w:rsidRDefault="00466270" w:rsidP="00EA7B6F">
                      <w:pPr>
                        <w:spacing w:after="0" w:line="240" w:lineRule="auto"/>
                        <w:rPr>
                          <w:rFonts w:asciiTheme="minorHAnsi" w:eastAsia="UD Digi Kyokasho N-R" w:hAnsiTheme="minorHAnsi"/>
                          <w:sz w:val="20"/>
                          <w:szCs w:val="21"/>
                        </w:rPr>
                      </w:pPr>
                    </w:p>
                    <w:p w14:paraId="0C5345CC" w14:textId="77777777" w:rsidR="00466270" w:rsidRDefault="00466270" w:rsidP="00EA7B6F">
                      <w:pPr>
                        <w:spacing w:after="0" w:line="240" w:lineRule="auto"/>
                        <w:rPr>
                          <w:rFonts w:asciiTheme="minorHAnsi" w:eastAsia="UD Digi Kyokasho N-R" w:hAnsiTheme="minorHAnsi"/>
                          <w:sz w:val="20"/>
                          <w:szCs w:val="21"/>
                        </w:rPr>
                      </w:pPr>
                    </w:p>
                    <w:p w14:paraId="07D610E5" w14:textId="77777777" w:rsidR="00466270" w:rsidRDefault="00466270" w:rsidP="00EA7B6F">
                      <w:pPr>
                        <w:spacing w:after="0" w:line="240" w:lineRule="auto"/>
                        <w:rPr>
                          <w:rFonts w:asciiTheme="minorHAnsi" w:eastAsia="UD Digi Kyokasho N-R" w:hAnsiTheme="minorHAnsi"/>
                          <w:sz w:val="20"/>
                          <w:szCs w:val="21"/>
                        </w:rPr>
                      </w:pPr>
                    </w:p>
                    <w:p w14:paraId="15A83CCA" w14:textId="77777777" w:rsidR="00466270" w:rsidRPr="00466270" w:rsidRDefault="00466270" w:rsidP="00EA7B6F">
                      <w:pPr>
                        <w:spacing w:after="0" w:line="240" w:lineRule="auto"/>
                        <w:rPr>
                          <w:rFonts w:asciiTheme="minorHAnsi" w:eastAsia="UD Digi Kyokasho N-R" w:hAnsiTheme="minorHAnsi"/>
                          <w:sz w:val="20"/>
                          <w:szCs w:val="2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F1FFAD" w14:textId="77777777" w:rsidR="00333A9D" w:rsidRDefault="002577B5" w:rsidP="00A03A09">
      <w:pPr>
        <w:pStyle w:val="NoSpacing"/>
        <w:rPr>
          <w:rFonts w:ascii="Calibri" w:hAnsi="Calibri" w:cs="Calibri"/>
        </w:rPr>
      </w:pPr>
      <w:r w:rsidRPr="001C7949">
        <w:rPr>
          <w:rFonts w:ascii="Calibri" w:eastAsia="UD Digi Kyokasho N-R" w:hAnsi="Calibri" w:cs="Calibri"/>
          <w:bCs/>
          <w:noProof/>
          <w:szCs w:val="20"/>
          <w:lang w:val="ja-JP"/>
        </w:rPr>
        <w:drawing>
          <wp:anchor distT="0" distB="0" distL="114300" distR="114300" simplePos="0" relativeHeight="251658262" behindDoc="1" locked="0" layoutInCell="1" allowOverlap="1" wp14:anchorId="2BCC263F" wp14:editId="76CDA6CE">
            <wp:simplePos x="0" y="0"/>
            <wp:positionH relativeFrom="column">
              <wp:posOffset>4057650</wp:posOffset>
            </wp:positionH>
            <wp:positionV relativeFrom="paragraph">
              <wp:posOffset>68580</wp:posOffset>
            </wp:positionV>
            <wp:extent cx="2936875" cy="1825625"/>
            <wp:effectExtent l="57150" t="57150" r="15875" b="60325"/>
            <wp:wrapSquare wrapText="bothSides"/>
            <wp:docPr id="110240090" name="図表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737" w:rsidRPr="001C7949">
        <w:rPr>
          <w:rFonts w:ascii="Calibri" w:eastAsia="UD Digi Kyokasho N-R" w:hAnsi="Calibri" w:cs="Calibri"/>
          <w:bCs/>
          <w:szCs w:val="20"/>
        </w:rPr>
        <w:t xml:space="preserve">　</w:t>
      </w:r>
      <w:r w:rsidR="00A03A09" w:rsidRPr="001C7949">
        <w:rPr>
          <w:rFonts w:ascii="Calibri" w:hAnsi="Calibri" w:cs="Calibri"/>
        </w:rPr>
        <w:t xml:space="preserve"> </w:t>
      </w:r>
    </w:p>
    <w:p w14:paraId="337DE97F" w14:textId="5E3BA9E8" w:rsidR="00A03A09" w:rsidRPr="001C7949" w:rsidRDefault="00A03A09" w:rsidP="00A03A09">
      <w:pPr>
        <w:pStyle w:val="NoSpacing"/>
        <w:rPr>
          <w:rFonts w:ascii="Arial" w:eastAsia="UD Digi Kyokasho N-R" w:hAnsi="Arial" w:cs="Arial"/>
          <w:bCs/>
          <w:szCs w:val="20"/>
        </w:rPr>
      </w:pPr>
      <w:proofErr w:type="spellStart"/>
      <w:r w:rsidRPr="001C7949">
        <w:rPr>
          <w:rFonts w:ascii="Arial" w:eastAsia="UD Digi Kyokasho N-R" w:hAnsi="Arial" w:cs="Arial"/>
          <w:bCs/>
          <w:szCs w:val="20"/>
        </w:rPr>
        <w:t>Việc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tạo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ra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môi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trường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làm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việc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cởi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mở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dễ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trao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đổi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được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kỳ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vọng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sẽ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giảm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thiểu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sự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phát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sinh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các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hành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vi </w:t>
      </w:r>
      <w:proofErr w:type="spellStart"/>
      <w:r w:rsidR="000D7946">
        <w:rPr>
          <w:rFonts w:ascii="Arial" w:eastAsia="UD Digi Kyokasho N-R" w:hAnsi="Arial" w:cs="Arial"/>
          <w:bCs/>
          <w:szCs w:val="20"/>
        </w:rPr>
        <w:t>quấy</w:t>
      </w:r>
      <w:proofErr w:type="spellEnd"/>
      <w:r w:rsidR="000D7946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="000D7946">
        <w:rPr>
          <w:rFonts w:ascii="Arial" w:eastAsia="UD Digi Kyokasho N-R" w:hAnsi="Arial" w:cs="Arial"/>
          <w:bCs/>
          <w:szCs w:val="20"/>
        </w:rPr>
        <w:t>rối</w:t>
      </w:r>
      <w:proofErr w:type="spellEnd"/>
      <w:r w:rsidR="000D7946">
        <w:rPr>
          <w:rFonts w:ascii="Arial" w:eastAsia="UD Digi Kyokasho N-R" w:hAnsi="Arial" w:cs="Arial"/>
          <w:bCs/>
          <w:szCs w:val="20"/>
        </w:rPr>
        <w:t xml:space="preserve">. </w:t>
      </w:r>
    </w:p>
    <w:p w14:paraId="5D17A675" w14:textId="77777777" w:rsidR="00A03A09" w:rsidRDefault="00A03A09" w:rsidP="00A03A09">
      <w:pPr>
        <w:pStyle w:val="NoSpacing"/>
        <w:rPr>
          <w:rFonts w:ascii="Arial" w:eastAsia="UD Digi Kyokasho N-R" w:hAnsi="Arial" w:cs="Arial"/>
          <w:bCs/>
          <w:szCs w:val="20"/>
        </w:rPr>
      </w:pPr>
      <w:proofErr w:type="spellStart"/>
      <w:r w:rsidRPr="001C7949">
        <w:rPr>
          <w:rFonts w:ascii="Arial" w:eastAsia="UD Digi Kyokasho N-R" w:hAnsi="Arial" w:cs="Arial"/>
          <w:bCs/>
          <w:szCs w:val="20"/>
        </w:rPr>
        <w:t>Một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trong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những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biện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pháp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quan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trọng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để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xây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dựng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môi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trường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làm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việc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cởi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mở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,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giúp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giảm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harassment,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đó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là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giao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tiếp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hằng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 xml:space="preserve"> </w:t>
      </w:r>
      <w:proofErr w:type="spellStart"/>
      <w:r w:rsidRPr="001C7949">
        <w:rPr>
          <w:rFonts w:ascii="Arial" w:eastAsia="UD Digi Kyokasho N-R" w:hAnsi="Arial" w:cs="Arial"/>
          <w:bCs/>
          <w:szCs w:val="20"/>
        </w:rPr>
        <w:t>ngày</w:t>
      </w:r>
      <w:proofErr w:type="spellEnd"/>
      <w:r w:rsidRPr="001C7949">
        <w:rPr>
          <w:rFonts w:ascii="Arial" w:eastAsia="UD Digi Kyokasho N-R" w:hAnsi="Arial" w:cs="Arial"/>
          <w:bCs/>
          <w:szCs w:val="20"/>
        </w:rPr>
        <w:t>.</w:t>
      </w:r>
    </w:p>
    <w:p w14:paraId="17B8E6FE" w14:textId="77777777" w:rsidR="001C7949" w:rsidRPr="001C7949" w:rsidRDefault="001C7949" w:rsidP="00A03A09">
      <w:pPr>
        <w:pStyle w:val="NoSpacing"/>
        <w:rPr>
          <w:rFonts w:ascii="Arial" w:eastAsia="UD Digi Kyokasho N-R" w:hAnsi="Arial" w:cs="Arial"/>
          <w:bCs/>
          <w:szCs w:val="20"/>
        </w:rPr>
      </w:pPr>
    </w:p>
    <w:p w14:paraId="0671A118" w14:textId="7E13EA7D" w:rsidR="00A03A09" w:rsidRPr="000D7946" w:rsidRDefault="00A03A09" w:rsidP="00A03A09">
      <w:pPr>
        <w:pStyle w:val="NoSpacing"/>
        <w:rPr>
          <w:rFonts w:ascii="Arial" w:eastAsia="UD Digi Kyokasho N-R" w:hAnsi="Arial" w:cs="Arial"/>
          <w:szCs w:val="20"/>
        </w:rPr>
      </w:pPr>
      <w:proofErr w:type="spellStart"/>
      <w:r w:rsidRPr="000D7946">
        <w:rPr>
          <w:rFonts w:ascii="Arial" w:eastAsia="Times New Roman" w:hAnsi="Arial" w:cs="Arial"/>
          <w:szCs w:val="20"/>
        </w:rPr>
        <w:t>Việc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giao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tiếp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thường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xuyên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với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những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người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xung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quanh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sẽ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tạo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ra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một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bầu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không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khí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dễ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nói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chuyện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, </w:t>
      </w:r>
      <w:proofErr w:type="spellStart"/>
      <w:r w:rsidRPr="000D7946">
        <w:rPr>
          <w:rFonts w:ascii="Arial" w:eastAsia="Times New Roman" w:hAnsi="Arial" w:cs="Arial"/>
          <w:szCs w:val="20"/>
        </w:rPr>
        <w:t>giúp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mọi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người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hiểu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nhau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proofErr w:type="gramStart"/>
      <w:r w:rsidRPr="000D7946">
        <w:rPr>
          <w:rFonts w:ascii="Arial" w:eastAsia="Times New Roman" w:hAnsi="Arial" w:cs="Arial"/>
          <w:szCs w:val="20"/>
        </w:rPr>
        <w:t>hơn.Ngoài</w:t>
      </w:r>
      <w:proofErr w:type="spellEnd"/>
      <w:proofErr w:type="gram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ra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, </w:t>
      </w:r>
      <w:proofErr w:type="spellStart"/>
      <w:r w:rsidRPr="000D7946">
        <w:rPr>
          <w:rFonts w:ascii="Arial" w:eastAsia="Times New Roman" w:hAnsi="Arial" w:cs="Arial"/>
          <w:szCs w:val="20"/>
        </w:rPr>
        <w:t>khi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có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ý </w:t>
      </w:r>
      <w:proofErr w:type="spellStart"/>
      <w:r w:rsidRPr="000D7946">
        <w:rPr>
          <w:rFonts w:ascii="Arial" w:eastAsia="Times New Roman" w:hAnsi="Arial" w:cs="Arial"/>
          <w:szCs w:val="20"/>
        </w:rPr>
        <w:t>kiến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khác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nhau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, </w:t>
      </w:r>
      <w:proofErr w:type="spellStart"/>
      <w:r w:rsidRPr="000D7946">
        <w:rPr>
          <w:rFonts w:ascii="Arial" w:eastAsia="Times New Roman" w:hAnsi="Arial" w:cs="Arial"/>
          <w:szCs w:val="20"/>
        </w:rPr>
        <w:t>nếu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thảo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luận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với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tinh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thần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tôn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trọng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quan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điểm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của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đối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phương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, </w:t>
      </w:r>
      <w:proofErr w:type="spellStart"/>
      <w:r w:rsidRPr="000D7946">
        <w:rPr>
          <w:rFonts w:ascii="Arial" w:eastAsia="Times New Roman" w:hAnsi="Arial" w:cs="Arial"/>
          <w:szCs w:val="20"/>
        </w:rPr>
        <w:t>sẽ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hạ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thấp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rào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cản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trong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việc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trao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đổi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ý </w:t>
      </w:r>
      <w:proofErr w:type="spellStart"/>
      <w:r w:rsidRPr="000D7946">
        <w:rPr>
          <w:rFonts w:ascii="Arial" w:eastAsia="Times New Roman" w:hAnsi="Arial" w:cs="Arial"/>
          <w:szCs w:val="20"/>
        </w:rPr>
        <w:t>kiến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và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tư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vấn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. </w:t>
      </w:r>
      <w:proofErr w:type="spellStart"/>
      <w:r w:rsidRPr="000D7946">
        <w:rPr>
          <w:rFonts w:ascii="Arial" w:eastAsia="Times New Roman" w:hAnsi="Arial" w:cs="Arial"/>
          <w:szCs w:val="20"/>
        </w:rPr>
        <w:t>Nhờ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đó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, </w:t>
      </w:r>
      <w:proofErr w:type="spellStart"/>
      <w:r w:rsidRPr="000D7946">
        <w:rPr>
          <w:rFonts w:ascii="Arial" w:eastAsia="Times New Roman" w:hAnsi="Arial" w:cs="Arial"/>
          <w:szCs w:val="20"/>
        </w:rPr>
        <w:t>ngay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cả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với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các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chủ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đề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tiêu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cực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như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rủi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ro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hay </w:t>
      </w:r>
      <w:proofErr w:type="spellStart"/>
      <w:r w:rsidRPr="000D7946">
        <w:rPr>
          <w:rFonts w:ascii="Arial" w:eastAsia="Times New Roman" w:hAnsi="Arial" w:cs="Arial"/>
          <w:szCs w:val="20"/>
        </w:rPr>
        <w:t>sự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cố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, </w:t>
      </w:r>
      <w:proofErr w:type="spellStart"/>
      <w:r w:rsidRPr="000D7946">
        <w:rPr>
          <w:rFonts w:ascii="Arial" w:eastAsia="Times New Roman" w:hAnsi="Arial" w:cs="Arial"/>
          <w:szCs w:val="20"/>
        </w:rPr>
        <w:t>mọi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người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cũng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sẽ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dễ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dàng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trao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đổi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hơn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. </w:t>
      </w:r>
      <w:proofErr w:type="spellStart"/>
      <w:r w:rsidRPr="000D7946">
        <w:rPr>
          <w:rFonts w:ascii="Arial" w:eastAsia="Times New Roman" w:hAnsi="Arial" w:cs="Arial"/>
          <w:szCs w:val="20"/>
        </w:rPr>
        <w:t>Đây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tạo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thành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một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chu </w:t>
      </w:r>
      <w:proofErr w:type="spellStart"/>
      <w:r w:rsidRPr="000D7946">
        <w:rPr>
          <w:rFonts w:ascii="Arial" w:eastAsia="Times New Roman" w:hAnsi="Arial" w:cs="Arial"/>
          <w:szCs w:val="20"/>
        </w:rPr>
        <w:t>trình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giúp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giải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quyết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vấn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đề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sớm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và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cải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thiện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môi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trường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làm</w:t>
      </w:r>
      <w:proofErr w:type="spellEnd"/>
      <w:r w:rsidRPr="000D7946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Cs w:val="20"/>
        </w:rPr>
        <w:t>việc</w:t>
      </w:r>
      <w:proofErr w:type="spellEnd"/>
      <w:r w:rsidRPr="000D7946">
        <w:rPr>
          <w:rFonts w:ascii="Arial" w:eastAsia="Times New Roman" w:hAnsi="Arial" w:cs="Arial"/>
          <w:szCs w:val="20"/>
        </w:rPr>
        <w:t>.</w:t>
      </w:r>
    </w:p>
    <w:p w14:paraId="503DC5AC" w14:textId="0DEE1BFC" w:rsidR="00A03A09" w:rsidRPr="000D7946" w:rsidRDefault="00A03A09" w:rsidP="00A03A0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0D7946">
        <w:rPr>
          <w:rFonts w:ascii="Arial" w:eastAsia="Times New Roman" w:hAnsi="Arial" w:cs="Arial"/>
          <w:sz w:val="20"/>
          <w:szCs w:val="20"/>
        </w:rPr>
        <w:t>Bước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sang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năm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tài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chính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mới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sẽ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là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thời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điểm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tăng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cường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tương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tác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với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những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người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mới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do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chuyển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công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tác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hoặc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phân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công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Mỗi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cá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nhân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hãy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hành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động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với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tinh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thần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quan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tâm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lẫn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nhau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nhằm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hướng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tới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một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môi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trường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làm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việc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an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toàn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và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D7946">
        <w:rPr>
          <w:rFonts w:ascii="Arial" w:eastAsia="Times New Roman" w:hAnsi="Arial" w:cs="Arial"/>
          <w:sz w:val="20"/>
          <w:szCs w:val="20"/>
        </w:rPr>
        <w:t>thoải</w:t>
      </w:r>
      <w:proofErr w:type="spellEnd"/>
      <w:r w:rsidRPr="000D7946">
        <w:rPr>
          <w:rFonts w:ascii="Arial" w:eastAsia="Times New Roman" w:hAnsi="Arial" w:cs="Arial"/>
          <w:sz w:val="20"/>
          <w:szCs w:val="20"/>
        </w:rPr>
        <w:t xml:space="preserve"> mái.</w:t>
      </w:r>
    </w:p>
    <w:p w14:paraId="6D9DE005" w14:textId="768D95BF" w:rsidR="004D4737" w:rsidRDefault="004D4737" w:rsidP="0027659B">
      <w:pPr>
        <w:pStyle w:val="a6"/>
        <w:spacing w:before="0" w:after="0"/>
        <w:rPr>
          <w:b/>
          <w:bCs/>
          <w:color w:val="000099"/>
          <w:sz w:val="36"/>
          <w:szCs w:val="29"/>
        </w:rPr>
        <w:sectPr w:rsidR="004D4737" w:rsidSect="00096EC5">
          <w:type w:val="continuous"/>
          <w:pgSz w:w="11906" w:h="16838" w:code="9"/>
          <w:pgMar w:top="720" w:right="720" w:bottom="720" w:left="720" w:header="709" w:footer="709" w:gutter="0"/>
          <w:cols w:sep="1" w:space="425"/>
          <w:docGrid w:linePitch="360"/>
        </w:sectPr>
      </w:pPr>
    </w:p>
    <w:tbl>
      <w:tblPr>
        <w:tblpPr w:leftFromText="142" w:rightFromText="142" w:vertAnchor="text" w:horzAnchor="margin" w:tblpY="392"/>
        <w:tblOverlap w:val="never"/>
        <w:tblW w:w="5011" w:type="pct"/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0489"/>
      </w:tblGrid>
      <w:tr w:rsidR="0027659B" w:rsidRPr="000D7946" w14:paraId="10EC6207" w14:textId="77777777" w:rsidTr="0027659B">
        <w:tc>
          <w:tcPr>
            <w:tcW w:w="10489" w:type="dxa"/>
            <w:tcBorders>
              <w:top w:val="dashSmallGap" w:sz="4" w:space="0" w:color="auto"/>
              <w:bottom w:val="dotted" w:sz="4" w:space="0" w:color="auto"/>
            </w:tcBorders>
          </w:tcPr>
          <w:p w14:paraId="2F71411B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49A0E07C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52534685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2B2BB4AC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2566E03F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2DEB66B7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63C43088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625B966F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1B27BD45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0DFCFC07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4031625E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6C259122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734F7BA9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221A560B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72D0AD76" w14:textId="77777777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4BDF8AF0" w14:textId="47DE4712" w:rsidR="001C7949" w:rsidRPr="000D7946" w:rsidRDefault="001C7949" w:rsidP="0027659B">
            <w:pPr>
              <w:pStyle w:val="a6"/>
              <w:spacing w:before="0" w:after="0"/>
              <w:rPr>
                <w:color w:val="000099"/>
                <w:sz w:val="36"/>
                <w:szCs w:val="29"/>
              </w:rPr>
            </w:pPr>
          </w:p>
          <w:p w14:paraId="738B67A4" w14:textId="3559532F" w:rsidR="0027659B" w:rsidRPr="000D7946" w:rsidRDefault="000D7946" w:rsidP="0027659B">
            <w:pPr>
              <w:pStyle w:val="a6"/>
              <w:spacing w:before="0" w:after="0"/>
              <w:rPr>
                <w:noProof/>
              </w:rPr>
            </w:pPr>
            <w:r w:rsidRPr="000D7946">
              <w:rPr>
                <w:rFonts w:hint="eastAsia"/>
                <w:noProof/>
                <w:color w:val="000099"/>
                <w:sz w:val="36"/>
                <w:szCs w:val="29"/>
              </w:rPr>
              <mc:AlternateContent>
                <mc:Choice Requires="wpg">
                  <w:drawing>
                    <wp:anchor distT="0" distB="0" distL="114300" distR="114300" simplePos="0" relativeHeight="251658249" behindDoc="0" locked="0" layoutInCell="1" allowOverlap="1" wp14:anchorId="21678A2B" wp14:editId="0BCC730C">
                      <wp:simplePos x="0" y="0"/>
                      <wp:positionH relativeFrom="column">
                        <wp:posOffset>-285750</wp:posOffset>
                      </wp:positionH>
                      <wp:positionV relativeFrom="paragraph">
                        <wp:posOffset>93345</wp:posOffset>
                      </wp:positionV>
                      <wp:extent cx="7141210" cy="2213610"/>
                      <wp:effectExtent l="0" t="0" r="0" b="0"/>
                      <wp:wrapNone/>
                      <wp:docPr id="351163061" name="グループ化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41210" cy="2213610"/>
                                <a:chOff x="0" y="0"/>
                                <a:chExt cx="7141210" cy="2213610"/>
                              </a:xfrm>
                            </wpg:grpSpPr>
                            <wps:wsp>
                              <wps:cNvPr id="556828722" name="正方形/長方形 556828722"/>
                              <wps:cNvSpPr/>
                              <wps:spPr>
                                <a:xfrm>
                                  <a:off x="184935" y="328773"/>
                                  <a:ext cx="1805940" cy="495300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E7E6E6">
                                        <a:tint val="93000"/>
                                        <a:satMod val="150000"/>
                                        <a:shade val="98000"/>
                                        <a:lumMod val="102000"/>
                                      </a:srgbClr>
                                    </a:gs>
                                    <a:gs pos="50000">
                                      <a:srgbClr val="E7E6E6">
                                        <a:tint val="98000"/>
                                        <a:satMod val="130000"/>
                                        <a:shade val="90000"/>
                                        <a:lumMod val="103000"/>
                                      </a:srgbClr>
                                    </a:gs>
                                    <a:gs pos="100000">
                                      <a:srgbClr val="E7E6E6">
                                        <a:shade val="63000"/>
                                        <a:satMod val="120000"/>
                                      </a:srgb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5114A7FB" w14:textId="2C37CAE6" w:rsidR="00376C4D" w:rsidRPr="009A0EF9" w:rsidRDefault="009A0EF9" w:rsidP="00376C4D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Calibri" w:hAnsi="Calibri" w:cs="Calibri"/>
                                        <w:b/>
                                        <w:color w:val="262626" w:themeColor="text1" w:themeTint="D9"/>
                                        <w:sz w:val="40"/>
                                        <w:szCs w:val="40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9A0EF9">
                                      <w:rPr>
                                        <w:rFonts w:hint="eastAsia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Vi </w:t>
                                    </w:r>
                                    <w:proofErr w:type="spellStart"/>
                                    <w:r w:rsidRPr="009A0EF9">
                                      <w:rPr>
                                        <w:rFonts w:hint="eastAsia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ph</w:t>
                                    </w:r>
                                    <w:r w:rsidRPr="009A0EF9">
                                      <w:rPr>
                                        <w:rFonts w:ascii="Calibri" w:hAnsi="Calibri" w:cs="Calibri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ạ</w:t>
                                    </w:r>
                                    <w:r w:rsidRPr="009A0EF9">
                                      <w:rPr>
                                        <w:rFonts w:ascii="Calibri" w:hAnsi="Calibri" w:cs="Calibri" w:hint="eastAsia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m</w:t>
                                    </w:r>
                                    <w:proofErr w:type="spellEnd"/>
                                    <w:r w:rsidRPr="009A0EF9">
                                      <w:rPr>
                                        <w:rFonts w:ascii="Calibri" w:hAnsi="Calibri" w:cs="Calibri" w:hint="eastAsia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A0EF9">
                                      <w:rPr>
                                        <w:rFonts w:ascii="Calibri" w:hAnsi="Calibri" w:cs="Calibri" w:hint="eastAsia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quy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 w:cs="Calibri" w:hint="eastAsia"/>
                                        <w:b/>
                                        <w:color w:val="262626" w:themeColor="text1" w:themeTint="D9"/>
                                        <w:sz w:val="40"/>
                                        <w:szCs w:val="40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A0EF9">
                                      <w:rPr>
                                        <w:rFonts w:ascii="Calibri" w:hAnsi="Calibri" w:cs="Calibri" w:hint="eastAsia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đ</w:t>
                                    </w:r>
                                    <w:r w:rsidRPr="009A0EF9">
                                      <w:rPr>
                                        <w:rFonts w:ascii="Calibri" w:hAnsi="Calibri" w:cs="Calibri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ị</w:t>
                                    </w:r>
                                    <w:r w:rsidRPr="009A0EF9">
                                      <w:rPr>
                                        <w:rFonts w:ascii="Calibri" w:hAnsi="Calibri" w:cs="Calibri" w:hint="eastAsia"/>
                                        <w:b/>
                                        <w:color w:val="262626" w:themeColor="text1" w:themeTint="D9"/>
                                        <w:sz w:val="28"/>
                                        <w:szCs w:val="28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nh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 w:cs="Calibri" w:hint="eastAsia"/>
                                        <w:b/>
                                        <w:color w:val="262626" w:themeColor="text1" w:themeTint="D9"/>
                                        <w:sz w:val="40"/>
                                        <w:szCs w:val="40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911281" name="グループ化 29911281"/>
                              <wpg:cNvGrpSpPr/>
                              <wpg:grpSpPr>
                                <a:xfrm>
                                  <a:off x="0" y="0"/>
                                  <a:ext cx="7141210" cy="2213610"/>
                                  <a:chOff x="0" y="-377825"/>
                                  <a:chExt cx="7141210" cy="221361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71407669" name="図 671407669" descr="C:\Users\s-hagiya\OneDrive - UMC ELECTRONICS CO.,LTD\デスクトップ\コンプライアンス再構築\画像フォルダ\businesswoman2_think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251075" y="101600"/>
                                    <a:ext cx="962025" cy="12760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37386463" name="図 1137386463" descr="C:\Users\s-hagiya\OneDrive - UMC ELECTRONICS CO.,LTD\デスクトップ\コンプライアンス再構築\画像フォルダ\kaisya_komaru_man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378200" y="-12700"/>
                                    <a:ext cx="1638300" cy="1638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1168389545" name="正方形/長方形 1168389545"/>
                                <wps:cNvSpPr/>
                                <wps:spPr>
                                  <a:xfrm>
                                    <a:off x="196850" y="488950"/>
                                    <a:ext cx="1805940" cy="495300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E7E6E6">
                                          <a:tint val="93000"/>
                                          <a:satMod val="150000"/>
                                          <a:shade val="98000"/>
                                          <a:lumMod val="102000"/>
                                        </a:srgbClr>
                                      </a:gs>
                                      <a:gs pos="50000">
                                        <a:srgbClr val="E7E6E6">
                                          <a:tint val="98000"/>
                                          <a:satMod val="130000"/>
                                          <a:shade val="90000"/>
                                          <a:lumMod val="103000"/>
                                        </a:srgbClr>
                                      </a:gs>
                                      <a:gs pos="100000">
                                        <a:srgbClr val="E7E6E6">
                                          <a:shade val="63000"/>
                                          <a:satMod val="120000"/>
                                        </a:srgb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207D19B5" w14:textId="057CAB1E" w:rsidR="00376C4D" w:rsidRPr="009A0EF9" w:rsidRDefault="009A0EF9" w:rsidP="00376C4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proofErr w:type="spellStart"/>
                                      <w:r w:rsidRPr="009A0EF9">
                                        <w:rPr>
                                          <w:rFonts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Qu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ấ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y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r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ố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i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21657795" name="正方形/長方形 2021657795"/>
                                <wps:cNvSpPr/>
                                <wps:spPr>
                                  <a:xfrm>
                                    <a:off x="196850" y="1019175"/>
                                    <a:ext cx="1805940" cy="495300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E7E6E6">
                                          <a:tint val="93000"/>
                                          <a:satMod val="150000"/>
                                          <a:shade val="98000"/>
                                          <a:lumMod val="102000"/>
                                        </a:srgbClr>
                                      </a:gs>
                                      <a:gs pos="50000">
                                        <a:srgbClr val="E7E6E6">
                                          <a:tint val="98000"/>
                                          <a:satMod val="130000"/>
                                          <a:shade val="90000"/>
                                          <a:lumMod val="103000"/>
                                        </a:srgbClr>
                                      </a:gs>
                                      <a:gs pos="100000">
                                        <a:srgbClr val="E7E6E6">
                                          <a:shade val="63000"/>
                                          <a:satMod val="120000"/>
                                        </a:srgb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7A500034" w14:textId="4F842A3D" w:rsidR="00376C4D" w:rsidRPr="009A0EF9" w:rsidRDefault="009A0EF9" w:rsidP="00376C4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proofErr w:type="spellStart"/>
                                      <w:r w:rsidRPr="009A0EF9">
                                        <w:rPr>
                                          <w:rFonts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K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ế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toán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gian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l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ậ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n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3484699" name="正方形/長方形 133484699"/>
                                <wps:cNvSpPr/>
                                <wps:spPr>
                                  <a:xfrm>
                                    <a:off x="5140325" y="-60325"/>
                                    <a:ext cx="1805940" cy="495300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E7E6E6">
                                          <a:tint val="93000"/>
                                          <a:satMod val="150000"/>
                                          <a:shade val="98000"/>
                                          <a:lumMod val="102000"/>
                                        </a:srgbClr>
                                      </a:gs>
                                      <a:gs pos="50000">
                                        <a:srgbClr val="E7E6E6">
                                          <a:tint val="98000"/>
                                          <a:satMod val="130000"/>
                                          <a:shade val="90000"/>
                                          <a:lumMod val="103000"/>
                                        </a:srgbClr>
                                      </a:gs>
                                      <a:gs pos="100000">
                                        <a:srgbClr val="E7E6E6">
                                          <a:shade val="63000"/>
                                          <a:satMod val="120000"/>
                                        </a:srgb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6A24C7B8" w14:textId="3979DC85" w:rsidR="00376C4D" w:rsidRPr="009A0EF9" w:rsidRDefault="009A0EF9" w:rsidP="00376C4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:lang w:val="vi-VN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9A0EF9">
                                        <w:rPr>
                                          <w:rFonts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Tham ô, l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:lang w:val="vi-VN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ừ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:lang w:val="vi-VN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a d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:lang w:val="vi-VN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ả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:lang w:val="vi-VN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o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51343914" name="正方形/長方形 951343914"/>
                                <wps:cNvSpPr/>
                                <wps:spPr>
                                  <a:xfrm>
                                    <a:off x="5140325" y="482600"/>
                                    <a:ext cx="1805940" cy="495300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E7E6E6">
                                          <a:tint val="93000"/>
                                          <a:satMod val="150000"/>
                                          <a:shade val="98000"/>
                                          <a:lumMod val="102000"/>
                                        </a:srgbClr>
                                      </a:gs>
                                      <a:gs pos="50000">
                                        <a:srgbClr val="E7E6E6">
                                          <a:tint val="98000"/>
                                          <a:satMod val="130000"/>
                                          <a:shade val="90000"/>
                                          <a:lumMod val="103000"/>
                                        </a:srgbClr>
                                      </a:gs>
                                      <a:gs pos="100000">
                                        <a:srgbClr val="E7E6E6">
                                          <a:shade val="63000"/>
                                          <a:satMod val="120000"/>
                                        </a:srgb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200ECF5D" w14:textId="38B09D19" w:rsidR="00376C4D" w:rsidRPr="009A0EF9" w:rsidRDefault="009A0EF9" w:rsidP="00376C4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40"/>
                                          <w:szCs w:val="40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proofErr w:type="spellStart"/>
                                      <w:r w:rsidRPr="009A0EF9">
                                        <w:rPr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R</w:t>
                                      </w:r>
                                      <w:r w:rsidRPr="009A0EF9">
                                        <w:rPr>
                                          <w:rFonts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ò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A0EF9">
                                        <w:rPr>
                                          <w:rFonts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r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ỉ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thông</w:t>
                                      </w:r>
                                      <w:proofErr w:type="spellEnd"/>
                                      <w:r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40"/>
                                          <w:szCs w:val="40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tin</w:t>
                                      </w:r>
                                      <w:r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40"/>
                                          <w:szCs w:val="40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18420543" name="正方形/長方形 1418420543"/>
                                <wps:cNvSpPr/>
                                <wps:spPr>
                                  <a:xfrm>
                                    <a:off x="5143500" y="1031875"/>
                                    <a:ext cx="1805940" cy="495300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E7E6E6">
                                          <a:tint val="93000"/>
                                          <a:satMod val="150000"/>
                                          <a:shade val="98000"/>
                                          <a:lumMod val="102000"/>
                                        </a:srgbClr>
                                      </a:gs>
                                      <a:gs pos="50000">
                                        <a:srgbClr val="E7E6E6">
                                          <a:tint val="98000"/>
                                          <a:satMod val="130000"/>
                                          <a:shade val="90000"/>
                                          <a:lumMod val="103000"/>
                                        </a:srgbClr>
                                      </a:gs>
                                      <a:gs pos="100000">
                                        <a:srgbClr val="E7E6E6">
                                          <a:shade val="63000"/>
                                          <a:satMod val="120000"/>
                                        </a:srgb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7335DD60" w14:textId="2C7C28A4" w:rsidR="00376C4D" w:rsidRPr="009A0EF9" w:rsidRDefault="009A0EF9" w:rsidP="00376C4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:lang w:val="vi-VN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proofErr w:type="spellStart"/>
                                      <w:r w:rsidRPr="009A0EF9">
                                        <w:rPr>
                                          <w:rFonts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Gi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ả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m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ạ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o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ch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ấ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t</w:t>
                                      </w:r>
                                      <w:proofErr w:type="spellEnd"/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l</w:t>
                                      </w:r>
                                      <w:r w:rsidRPr="009A0EF9">
                                        <w:rPr>
                                          <w:rFonts w:ascii="Calibri" w:hAnsi="Calibri" w:cs="Calibri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:lang w:val="vi-VN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ượ</w:t>
                                      </w:r>
                                      <w:r w:rsidRPr="009A0EF9">
                                        <w:rPr>
                                          <w:rFonts w:ascii="Calibri" w:hAnsi="Calibri" w:cs="Calibri" w:hint="eastAsia"/>
                                          <w:b/>
                                          <w:color w:val="262626" w:themeColor="text1" w:themeTint="D9"/>
                                          <w:sz w:val="28"/>
                                          <w:szCs w:val="28"/>
                                          <w:lang w:val="vi-VN"/>
                                          <w14:shadow w14:blurRad="0" w14:dist="38100" w14:dir="2700000" w14:sx="100000" w14:sy="100000" w14:kx="0" w14:ky="0" w14:algn="bl">
                                            <w14:schemeClr w14:val="accent5"/>
                                          </w14:shadow>
                                          <w14:textOutline w14:w="6731" w14:cap="flat" w14:cmpd="sng" w14:algn="ctr">
                                            <w14:solidFill>
                                              <w14:schemeClr w14:val="bg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ng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01321466" name="十字形 801321466"/>
                                <wps:cNvSpPr/>
                                <wps:spPr>
                                  <a:xfrm rot="2734024">
                                    <a:off x="4935537" y="-379412"/>
                                    <a:ext cx="2204085" cy="2207260"/>
                                  </a:xfrm>
                                  <a:prstGeom prst="plus">
                                    <a:avLst>
                                      <a:gd name="adj" fmla="val 48199"/>
                                    </a:avLst>
                                  </a:prstGeom>
                                  <a:solidFill>
                                    <a:srgbClr val="F2F2F2">
                                      <a:alpha val="61176"/>
                                    </a:srgbClr>
                                  </a:solidFill>
                                  <a:ln w="1905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62688088" name="十字形 362688088"/>
                                <wps:cNvSpPr/>
                                <wps:spPr>
                                  <a:xfrm rot="2747548">
                                    <a:off x="1587" y="-369887"/>
                                    <a:ext cx="2204085" cy="2207260"/>
                                  </a:xfrm>
                                  <a:prstGeom prst="plus">
                                    <a:avLst>
                                      <a:gd name="adj" fmla="val 48199"/>
                                    </a:avLst>
                                  </a:prstGeom>
                                  <a:solidFill>
                                    <a:srgbClr val="F2F2F2">
                                      <a:alpha val="61176"/>
                                    </a:srgbClr>
                                  </a:solidFill>
                                  <a:ln w="1905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78A2B" id="グループ化 50" o:spid="_x0000_s1035" style="position:absolute;margin-left:-22.5pt;margin-top:7.35pt;width:562.3pt;height:174.3pt;z-index:251658249;mso-position-horizontal-relative:text;mso-position-vertical-relative:text" coordsize="71412,22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">
                      <v:rect id="正方形/長方形 556828722" o:spid="_x0000_s1036" style="position:absolute;left:1849;top:3287;width:1805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" fillcolor="#ebeaea" stroked="f">
                        <v:fill color2="#bcbbbb" rotate="t" colors="0 #ebeaea;.5 #e4e3e3;1 #bcbbbb" focus="100%" type="gradient">
                          <o:fill v:ext="view" type="gradientUnscaled"/>
                        </v:fill>
                        <v:textbox>
                          <w:txbxContent>
                            <w:p w14:paraId="5114A7FB" w14:textId="2C37CAE6" w:rsidR="00376C4D" w:rsidRPr="009A0EF9" w:rsidRDefault="009A0EF9" w:rsidP="00376C4D">
                              <w:pPr>
                                <w:spacing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262626" w:themeColor="text1" w:themeTint="D9"/>
                                  <w:sz w:val="40"/>
                                  <w:szCs w:val="40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A0EF9">
                                <w:rPr>
                                  <w:rFonts w:hint="eastAsia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Vi ph</w:t>
                              </w:r>
                              <w:r w:rsidRPr="009A0EF9">
                                <w:rPr>
                                  <w:rFonts w:ascii="Calibri" w:hAnsi="Calibri" w:cs="Calibri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ạ</w:t>
                              </w:r>
                              <w:r w:rsidRPr="009A0EF9">
                                <w:rPr>
                                  <w:rFonts w:ascii="Calibri" w:hAnsi="Calibri" w:cs="Calibri" w:hint="eastAsia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m quy</w:t>
                              </w:r>
                              <w:r>
                                <w:rPr>
                                  <w:rFonts w:ascii="Calibri" w:hAnsi="Calibri" w:cs="Calibri" w:hint="eastAsia"/>
                                  <w:b/>
                                  <w:color w:val="262626" w:themeColor="text1" w:themeTint="D9"/>
                                  <w:sz w:val="40"/>
                                  <w:szCs w:val="40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9A0EF9">
                                <w:rPr>
                                  <w:rFonts w:ascii="Calibri" w:hAnsi="Calibri" w:cs="Calibri" w:hint="eastAsia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đ</w:t>
                              </w:r>
                              <w:r w:rsidRPr="009A0EF9">
                                <w:rPr>
                                  <w:rFonts w:ascii="Calibri" w:hAnsi="Calibri" w:cs="Calibri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ị</w:t>
                              </w:r>
                              <w:r w:rsidRPr="009A0EF9">
                                <w:rPr>
                                  <w:rFonts w:ascii="Calibri" w:hAnsi="Calibri" w:cs="Calibri" w:hint="eastAsia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nh</w:t>
                              </w:r>
                              <w:r>
                                <w:rPr>
                                  <w:rFonts w:ascii="Calibri" w:hAnsi="Calibri" w:cs="Calibri" w:hint="eastAsia"/>
                                  <w:b/>
                                  <w:color w:val="262626" w:themeColor="text1" w:themeTint="D9"/>
                                  <w:sz w:val="40"/>
                                  <w:szCs w:val="40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group id="グループ化 29911281" o:spid="_x0000_s1037" style="position:absolute;width:71412;height:22136" coordorigin=",-3778" coordsize="71412,2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図 671407669" o:spid="_x0000_s1038" type="#_x0000_t75" style="position:absolute;left:22510;top:1016;width:9621;height:12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">
                          <v:imagedata r:id="rId39" o:title="businesswoman2_think"/>
                        </v:shape>
                        <v:shape id="図 1137386463" o:spid="_x0000_s1039" type="#_x0000_t75" style="position:absolute;left:33782;top:-127;width:16383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">
                          <v:imagedata r:id="rId40" o:title="kaisya_komaru_man"/>
                        </v:shape>
                        <v:rect id="正方形/長方形 1168389545" o:spid="_x0000_s1040" style="position:absolute;left:1968;top:4889;width:1805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" fillcolor="#ebeaea" stroked="f">
                          <v:fill color2="#bcbbbb" rotate="t" colors="0 #ebeaea;.5 #e4e3e3;1 #bcbbbb" focus="100%" type="gradient">
                            <o:fill v:ext="view" type="gradientUnscaled"/>
                          </v:fill>
                          <v:textbox>
                            <w:txbxContent>
                              <w:p w14:paraId="207D19B5" w14:textId="057CAB1E" w:rsidR="00376C4D" w:rsidRPr="009A0EF9" w:rsidRDefault="009A0EF9" w:rsidP="00376C4D">
                                <w:pPr>
                                  <w:spacing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A0EF9">
                                  <w:rPr>
                                    <w:rFonts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Qu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ấ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y r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ố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i </w:t>
                                </w:r>
                              </w:p>
                            </w:txbxContent>
                          </v:textbox>
                        </v:rect>
                        <v:rect id="正方形/長方形 2021657795" o:spid="_x0000_s1041" style="position:absolute;left:1968;top:10191;width:1805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" fillcolor="#ebeaea" stroked="f">
                          <v:fill color2="#bcbbbb" rotate="t" colors="0 #ebeaea;.5 #e4e3e3;1 #bcbbbb" focus="100%" type="gradient">
                            <o:fill v:ext="view" type="gradientUnscaled"/>
                          </v:fill>
                          <v:textbox>
                            <w:txbxContent>
                              <w:p w14:paraId="7A500034" w14:textId="4F842A3D" w:rsidR="00376C4D" w:rsidRPr="009A0EF9" w:rsidRDefault="009A0EF9" w:rsidP="00376C4D">
                                <w:pPr>
                                  <w:spacing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A0EF9">
                                  <w:rPr>
                                    <w:rFonts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K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ế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toán gian l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ậ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n </w:t>
                                </w:r>
                              </w:p>
                            </w:txbxContent>
                          </v:textbox>
                        </v:rect>
                        <v:rect id="正方形/長方形 133484699" o:spid="_x0000_s1042" style="position:absolute;left:51403;top:-603;width:18059;height:4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" fillcolor="#ebeaea" stroked="f">
                          <v:fill color2="#bcbbbb" rotate="t" colors="0 #ebeaea;.5 #e4e3e3;1 #bcbbbb" focus="100%" type="gradient">
                            <o:fill v:ext="view" type="gradientUnscaled"/>
                          </v:fill>
                          <v:textbox>
                            <w:txbxContent>
                              <w:p w14:paraId="6A24C7B8" w14:textId="3979DC85" w:rsidR="00376C4D" w:rsidRPr="009A0EF9" w:rsidRDefault="009A0EF9" w:rsidP="00376C4D">
                                <w:pPr>
                                  <w:spacing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:lang w:val="vi-VN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A0EF9">
                                  <w:rPr>
                                    <w:rFonts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Tham ô, l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:lang w:val="vi-VN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ừ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:lang w:val="vi-VN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a d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:lang w:val="vi-VN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ả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:lang w:val="vi-VN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o </w:t>
                                </w:r>
                              </w:p>
                            </w:txbxContent>
                          </v:textbox>
                        </v:rect>
                        <v:rect id="正方形/長方形 951343914" o:spid="_x0000_s1043" style="position:absolute;left:51403;top:4826;width:1805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" fillcolor="#ebeaea" stroked="f">
                          <v:fill color2="#bcbbbb" rotate="t" colors="0 #ebeaea;.5 #e4e3e3;1 #bcbbbb" focus="100%" type="gradient">
                            <o:fill v:ext="view" type="gradientUnscaled"/>
                          </v:fill>
                          <v:textbox>
                            <w:txbxContent>
                              <w:p w14:paraId="200ECF5D" w14:textId="38B09D19" w:rsidR="00376C4D" w:rsidRPr="009A0EF9" w:rsidRDefault="009A0EF9" w:rsidP="00376C4D">
                                <w:pPr>
                                  <w:spacing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40"/>
                                    <w:szCs w:val="40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A0EF9">
                                  <w:rPr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R</w:t>
                                </w:r>
                                <w:r w:rsidRPr="009A0EF9">
                                  <w:rPr>
                                    <w:rFonts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ò r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ỉ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thông</w:t>
                                </w:r>
                                <w:r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40"/>
                                    <w:szCs w:val="40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tin</w:t>
                                </w:r>
                                <w:r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40"/>
                                    <w:szCs w:val="40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rect id="正方形/長方形 1418420543" o:spid="_x0000_s1044" style="position:absolute;left:51435;top:10318;width:1805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" fillcolor="#ebeaea" stroked="f">
                          <v:fill color2="#bcbbbb" rotate="t" colors="0 #ebeaea;.5 #e4e3e3;1 #bcbbbb" focus="100%" type="gradient">
                            <o:fill v:ext="view" type="gradientUnscaled"/>
                          </v:fill>
                          <v:textbox>
                            <w:txbxContent>
                              <w:p w14:paraId="7335DD60" w14:textId="2C7C28A4" w:rsidR="00376C4D" w:rsidRPr="009A0EF9" w:rsidRDefault="009A0EF9" w:rsidP="00376C4D">
                                <w:pPr>
                                  <w:spacing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:lang w:val="vi-VN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A0EF9">
                                  <w:rPr>
                                    <w:rFonts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Gi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ả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m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ạ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o ch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ấ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 l</w:t>
                                </w:r>
                                <w:r w:rsidRPr="009A0EF9">
                                  <w:rPr>
                                    <w:rFonts w:ascii="Calibri" w:hAnsi="Calibri" w:cs="Calibri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:lang w:val="vi-VN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ượ</w:t>
                                </w:r>
                                <w:r w:rsidRPr="009A0EF9">
                                  <w:rPr>
                                    <w:rFonts w:ascii="Calibri" w:hAnsi="Calibri" w:cs="Calibri" w:hint="eastAsia"/>
                                    <w:b/>
                                    <w:color w:val="262626" w:themeColor="text1" w:themeTint="D9"/>
                                    <w:sz w:val="28"/>
                                    <w:szCs w:val="28"/>
                                    <w:lang w:val="vi-VN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ng </w:t>
                                </w:r>
                              </w:p>
                            </w:txbxContent>
                          </v:textbox>
                        </v:rect>
                        <v:shapetype id="_x0000_t11" coordsize="21600,21600" o:spt="11" adj="5400" path="m@0,l@0@0,0@0,0@2@0@2@0,21600@1,21600@1@2,21600@2,21600@0@1@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0,0,21600,21600;5400,5400,16200,16200;10800,10800,10800,10800"/>
                          <v:handles>
                            <v:h position="#0,topLeft" switch="" xrange="0,10800"/>
                          </v:handles>
                        </v:shapetype>
                        <v:shape id="十字形 801321466" o:spid="_x0000_s1045" type="#_x0000_t11" style="position:absolute;left:49356;top:-3795;width:22040;height:22073;rotation:298628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" adj="10411" fillcolor="#f2f2f2" strokecolor="red" strokeweight="1.5pt">
                          <v:fill opacity="40092f"/>
                        </v:shape>
                        <v:shape id="十字形 362688088" o:spid="_x0000_s1046" type="#_x0000_t11" style="position:absolute;left:16;top:-3699;width:22040;height:22072;rotation:30010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" adj="10411" fillcolor="#f2f2f2" strokecolor="red" strokeweight="1.5pt">
                          <v:fill opacity="40092f"/>
                        </v:shape>
                      </v:group>
                    </v:group>
                  </w:pict>
                </mc:Fallback>
              </mc:AlternateContent>
            </w:r>
            <w:r w:rsidR="009A0EF9" w:rsidRPr="000D79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6B15B8B" wp14:editId="3B33221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346075</wp:posOffset>
                      </wp:positionV>
                      <wp:extent cx="4019550" cy="9525"/>
                      <wp:effectExtent l="0" t="19050" r="38100" b="47625"/>
                      <wp:wrapNone/>
                      <wp:docPr id="645584468" name="直線​​コネクタ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0195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0" cap="flat" cmpd="thickThin" algn="ctr">
                                <a:solidFill>
                                  <a:srgbClr val="0A249B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7CDAB" id="直線​​コネクタ 175" o:spid="_x0000_s1026" style="position:absolute;flip: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7.25pt" to="317.5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" strokecolor="#0a249b" strokeweight="5pt">
                      <v:stroke linestyle="thickThin" joinstyle="miter"/>
                      <o:lock v:ext="edit" shapetype="f"/>
                    </v:line>
                  </w:pict>
                </mc:Fallback>
              </mc:AlternateContent>
            </w:r>
            <w:r w:rsidR="009A0EF9" w:rsidRPr="000D7946">
              <w:rPr>
                <w:rFonts w:hint="eastAsia"/>
                <w:color w:val="000099"/>
                <w:sz w:val="36"/>
                <w:szCs w:val="29"/>
              </w:rPr>
              <w:t>C</w:t>
            </w:r>
            <w:r w:rsidR="009A0EF9" w:rsidRPr="000D7946">
              <w:rPr>
                <w:rFonts w:ascii="Calibri" w:hAnsi="Calibri" w:cs="Calibri"/>
                <w:color w:val="000099"/>
                <w:sz w:val="36"/>
                <w:szCs w:val="29"/>
                <w:lang w:val="vi-VN"/>
              </w:rPr>
              <w:t>ử</w:t>
            </w:r>
            <w:r w:rsidR="009A0EF9" w:rsidRPr="000D7946">
              <w:rPr>
                <w:rFonts w:ascii="Calibri" w:hAnsi="Calibri" w:cs="Calibri" w:hint="eastAsia"/>
                <w:color w:val="000099"/>
                <w:sz w:val="36"/>
                <w:szCs w:val="29"/>
                <w:lang w:val="vi-VN"/>
              </w:rPr>
              <w:t>a s</w:t>
            </w:r>
            <w:r w:rsidR="009A0EF9" w:rsidRPr="000D7946">
              <w:rPr>
                <w:rFonts w:ascii="Calibri" w:hAnsi="Calibri" w:cs="Calibri"/>
                <w:color w:val="000099"/>
                <w:sz w:val="36"/>
                <w:szCs w:val="29"/>
                <w:lang w:val="vi-VN"/>
              </w:rPr>
              <w:t>ổ</w:t>
            </w:r>
            <w:r w:rsidR="009A0EF9" w:rsidRPr="000D7946">
              <w:rPr>
                <w:rFonts w:ascii="Calibri" w:hAnsi="Calibri" w:cs="Calibri" w:hint="eastAsia"/>
                <w:color w:val="000099"/>
                <w:sz w:val="36"/>
                <w:szCs w:val="29"/>
                <w:lang w:val="vi-VN"/>
              </w:rPr>
              <w:t xml:space="preserve"> h</w:t>
            </w:r>
            <w:r w:rsidR="009A0EF9" w:rsidRPr="000D7946">
              <w:rPr>
                <w:rFonts w:ascii="Calibri" w:hAnsi="Calibri" w:cs="Calibri"/>
                <w:color w:val="000099"/>
                <w:sz w:val="36"/>
                <w:szCs w:val="29"/>
                <w:lang w:val="vi-VN"/>
              </w:rPr>
              <w:t>ướ</w:t>
            </w:r>
            <w:r w:rsidR="009A0EF9" w:rsidRPr="000D7946">
              <w:rPr>
                <w:rFonts w:ascii="Calibri" w:hAnsi="Calibri" w:cs="Calibri" w:hint="eastAsia"/>
                <w:color w:val="000099"/>
                <w:sz w:val="36"/>
                <w:szCs w:val="29"/>
                <w:lang w:val="vi-VN"/>
              </w:rPr>
              <w:t>ng d</w:t>
            </w:r>
            <w:r w:rsidR="009A0EF9" w:rsidRPr="000D7946">
              <w:rPr>
                <w:rFonts w:ascii="Calibri" w:hAnsi="Calibri" w:cs="Calibri"/>
                <w:color w:val="000099"/>
                <w:sz w:val="36"/>
                <w:szCs w:val="29"/>
                <w:lang w:val="vi-VN"/>
              </w:rPr>
              <w:t>ẫ</w:t>
            </w:r>
            <w:r w:rsidR="009A0EF9" w:rsidRPr="000D7946">
              <w:rPr>
                <w:rFonts w:ascii="Calibri" w:hAnsi="Calibri" w:cs="Calibri" w:hint="eastAsia"/>
                <w:color w:val="000099"/>
                <w:sz w:val="36"/>
                <w:szCs w:val="29"/>
                <w:lang w:val="vi-VN"/>
              </w:rPr>
              <w:t>n thông báo trong n</w:t>
            </w:r>
            <w:r w:rsidR="009A0EF9" w:rsidRPr="000D7946">
              <w:rPr>
                <w:rFonts w:ascii="Calibri" w:hAnsi="Calibri" w:cs="Calibri"/>
                <w:color w:val="000099"/>
                <w:sz w:val="36"/>
                <w:szCs w:val="29"/>
                <w:lang w:val="vi-VN"/>
              </w:rPr>
              <w:t>ộ</w:t>
            </w:r>
            <w:r w:rsidR="009A0EF9" w:rsidRPr="000D7946">
              <w:rPr>
                <w:rFonts w:ascii="Calibri" w:hAnsi="Calibri" w:cs="Calibri" w:hint="eastAsia"/>
                <w:color w:val="000099"/>
                <w:sz w:val="36"/>
                <w:szCs w:val="29"/>
                <w:lang w:val="vi-VN"/>
              </w:rPr>
              <w:t>i b</w:t>
            </w:r>
            <w:r w:rsidR="009A0EF9" w:rsidRPr="000D7946">
              <w:rPr>
                <w:rFonts w:ascii="Calibri" w:hAnsi="Calibri" w:cs="Calibri"/>
                <w:color w:val="000099"/>
                <w:sz w:val="36"/>
                <w:szCs w:val="29"/>
                <w:lang w:val="vi-VN"/>
              </w:rPr>
              <w:t>ộ</w:t>
            </w:r>
            <w:r w:rsidR="009A0EF9" w:rsidRPr="000D7946">
              <w:rPr>
                <w:rFonts w:ascii="Calibri" w:hAnsi="Calibri" w:cs="Calibri" w:hint="eastAsia"/>
                <w:color w:val="000099"/>
                <w:sz w:val="36"/>
                <w:szCs w:val="29"/>
                <w:lang w:val="vi-VN"/>
              </w:rPr>
              <w:t xml:space="preserve"> </w:t>
            </w:r>
            <w:r w:rsidR="0027659B" w:rsidRPr="000D7946">
              <w:rPr>
                <w:noProof/>
              </w:rPr>
              <w:t xml:space="preserve"> </w:t>
            </w:r>
          </w:p>
          <w:p w14:paraId="2FFAF435" w14:textId="30DAE481" w:rsidR="006F6537" w:rsidRPr="000D7946" w:rsidRDefault="006F6537" w:rsidP="0027659B">
            <w:pPr>
              <w:pStyle w:val="a6"/>
              <w:spacing w:before="0" w:after="0"/>
              <w:rPr>
                <w:noProof/>
              </w:rPr>
            </w:pPr>
          </w:p>
          <w:p w14:paraId="013393D7" w14:textId="70D63ED0" w:rsidR="006F6537" w:rsidRPr="000D7946" w:rsidRDefault="006F6537" w:rsidP="0027659B">
            <w:pPr>
              <w:pStyle w:val="a6"/>
              <w:spacing w:before="0" w:after="0"/>
              <w:rPr>
                <w:noProof/>
              </w:rPr>
            </w:pPr>
          </w:p>
          <w:p w14:paraId="429186DF" w14:textId="6432624B" w:rsidR="00376C4D" w:rsidRPr="000D7946" w:rsidRDefault="00376C4D" w:rsidP="0027659B">
            <w:pPr>
              <w:pStyle w:val="a6"/>
              <w:spacing w:before="0" w:after="0"/>
              <w:rPr>
                <w:noProof/>
              </w:rPr>
            </w:pPr>
          </w:p>
          <w:p w14:paraId="59710584" w14:textId="77777777" w:rsidR="00376C4D" w:rsidRPr="000D7946" w:rsidRDefault="00376C4D" w:rsidP="0027659B">
            <w:pPr>
              <w:pStyle w:val="a6"/>
              <w:spacing w:before="0" w:after="0"/>
              <w:rPr>
                <w:noProof/>
              </w:rPr>
            </w:pPr>
          </w:p>
          <w:p w14:paraId="35E62A10" w14:textId="77777777" w:rsidR="00376C4D" w:rsidRPr="000D7946" w:rsidRDefault="00376C4D" w:rsidP="0027659B">
            <w:pPr>
              <w:pStyle w:val="a6"/>
              <w:spacing w:before="0" w:after="0"/>
              <w:rPr>
                <w:noProof/>
              </w:rPr>
            </w:pPr>
          </w:p>
          <w:p w14:paraId="457B2F98" w14:textId="0B08D4FC" w:rsidR="00376C4D" w:rsidRPr="000D7946" w:rsidRDefault="00376C4D" w:rsidP="0027659B">
            <w:pPr>
              <w:pStyle w:val="a6"/>
              <w:spacing w:before="0" w:after="0"/>
              <w:rPr>
                <w:noProof/>
              </w:rPr>
            </w:pPr>
          </w:p>
          <w:p w14:paraId="5023A2B3" w14:textId="77777777" w:rsidR="00376C4D" w:rsidRPr="000D7946" w:rsidRDefault="00376C4D" w:rsidP="0027659B">
            <w:pPr>
              <w:pStyle w:val="a6"/>
              <w:spacing w:before="0" w:after="0"/>
              <w:rPr>
                <w:noProof/>
              </w:rPr>
            </w:pPr>
          </w:p>
          <w:p w14:paraId="071750CC" w14:textId="75798041" w:rsidR="00376C4D" w:rsidRPr="000D7946" w:rsidRDefault="00376C4D" w:rsidP="0027659B">
            <w:pPr>
              <w:pStyle w:val="a6"/>
              <w:spacing w:before="0" w:after="0"/>
              <w:rPr>
                <w:noProof/>
              </w:rPr>
            </w:pPr>
          </w:p>
          <w:p w14:paraId="1CCE0B43" w14:textId="77777777" w:rsidR="00D80CFE" w:rsidRPr="000D7946" w:rsidRDefault="00D80CFE" w:rsidP="009A0EF9">
            <w:pPr>
              <w:pStyle w:val="a6"/>
              <w:spacing w:before="0" w:after="0"/>
              <w:rPr>
                <w:rFonts w:ascii="HGPGothicE" w:eastAsia="HGPGothicE" w:hAnsi="HGPGothicE"/>
                <w:color w:val="000000" w:themeColor="text1"/>
                <w:sz w:val="24"/>
              </w:rPr>
            </w:pPr>
          </w:p>
          <w:p w14:paraId="49CE9A21" w14:textId="77777777" w:rsidR="001C7949" w:rsidRPr="000D7946" w:rsidRDefault="001C7949" w:rsidP="009A0EF9">
            <w:pPr>
              <w:pStyle w:val="a6"/>
              <w:spacing w:before="0" w:after="0"/>
              <w:rPr>
                <w:rFonts w:ascii="HGPGothicE" w:eastAsia="HGPGothicE" w:hAnsi="HGPGothicE"/>
                <w:color w:val="000000" w:themeColor="text1"/>
                <w:sz w:val="24"/>
              </w:rPr>
            </w:pPr>
          </w:p>
          <w:p w14:paraId="176E4DBA" w14:textId="34FD31D2" w:rsidR="009A0EF9" w:rsidRPr="000D7946" w:rsidRDefault="001C7949" w:rsidP="009A0EF9">
            <w:pPr>
              <w:pStyle w:val="a6"/>
              <w:spacing w:before="0" w:after="0"/>
              <w:rPr>
                <w:rFonts w:ascii="Arial" w:eastAsia="HGPGothicE" w:hAnsi="Arial" w:cs="Arial"/>
                <w:color w:val="000000" w:themeColor="text1"/>
                <w:szCs w:val="20"/>
              </w:rPr>
            </w:pPr>
            <w:r w:rsidRPr="000D7946">
              <w:rPr>
                <w:rFonts w:ascii="Arial" w:eastAsia="HGPGothicE" w:hAnsi="Arial" w:cs="Arial"/>
                <w:noProof/>
                <w:color w:val="000000" w:themeColor="text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1CA027DB" wp14:editId="5365E374">
                      <wp:simplePos x="0" y="0"/>
                      <wp:positionH relativeFrom="column">
                        <wp:posOffset>3969384</wp:posOffset>
                      </wp:positionH>
                      <wp:positionV relativeFrom="paragraph">
                        <wp:posOffset>245110</wp:posOffset>
                      </wp:positionV>
                      <wp:extent cx="2564765" cy="762000"/>
                      <wp:effectExtent l="0" t="0" r="64135" b="19050"/>
                      <wp:wrapSquare wrapText="bothSides"/>
                      <wp:docPr id="1312530738" name="メ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4765" cy="762000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0A249B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FFA8F0" w14:textId="6C1BF845" w:rsidR="00D24F01" w:rsidRPr="001C7949" w:rsidRDefault="00D80CFE" w:rsidP="00D80CFE">
                                  <w:pPr>
                                    <w:spacing w:after="0" w:line="240" w:lineRule="auto"/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Nếu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bạn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cảm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thấy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lo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lắng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khi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tư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vấn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tại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nội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bộ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bạn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có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thể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sử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dụng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“t</w:t>
                                  </w:r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vi-VN"/>
                                    </w:rPr>
                                    <w:t>ư vấn</w:t>
                                  </w:r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tiếp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nhận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bên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ngoài</w:t>
                                  </w:r>
                                  <w:proofErr w:type="spellEnd"/>
                                  <w:r w:rsidRPr="001C7949">
                                    <w:rPr>
                                      <w:rFonts w:ascii="Arial" w:eastAsia="HGSoeiKakupoptai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”.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A027DB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メモ 19" o:spid="_x0000_s1047" type="#_x0000_t65" style="position:absolute;margin-left:312.55pt;margin-top:19.3pt;width:201.95pt;height:60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" adj="18000" fillcolor="#deebf7" strokecolor="#051771" strokeweight="1pt">
                      <v:stroke joinstyle="miter"/>
                      <v:textbox>
                        <w:txbxContent>
                          <w:p w14:paraId="12FFA8F0" w14:textId="6C1BF845" w:rsidR="00D24F01" w:rsidRPr="001C7949" w:rsidRDefault="00D80CFE" w:rsidP="00D80CFE">
                            <w:pPr>
                              <w:spacing w:after="0" w:line="240" w:lineRule="auto"/>
                              <w:rPr>
                                <w:rFonts w:ascii="Arial" w:eastAsia="HGSoeiKakupoptai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C7949">
                              <w:rPr>
                                <w:rFonts w:ascii="Arial" w:eastAsia="HGSoeiKakupoptai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Nếu bạn cảm thấy lo lắng khi tư vấn tại nội bộ, bạn có thể sử dụng “t</w:t>
                            </w:r>
                            <w:r w:rsidRPr="001C7949">
                              <w:rPr>
                                <w:rFonts w:ascii="Arial" w:eastAsia="HGSoeiKakupoptai" w:hAnsi="Arial" w:cs="Arial"/>
                                <w:color w:val="000000" w:themeColor="text1"/>
                                <w:sz w:val="22"/>
                                <w:szCs w:val="22"/>
                                <w:lang w:val="vi-VN"/>
                              </w:rPr>
                              <w:t>ư vấn</w:t>
                            </w:r>
                            <w:r w:rsidRPr="001C7949">
                              <w:rPr>
                                <w:rFonts w:ascii="Arial" w:eastAsia="HGSoeiKakupoptai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tiếp nhận bên ngoài</w:t>
                            </w:r>
                            <w:r w:rsidRPr="001C7949">
                              <w:rPr>
                                <w:rFonts w:ascii="Arial" w:eastAsia="HGSoeiKakupoptai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”.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Nếu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bạn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đang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gặp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khó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khăn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với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các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hành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vi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vi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phạm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pháp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luật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, vi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phạm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quy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định</w:t>
            </w:r>
            <w:proofErr w:type="spellEnd"/>
            <w:r w:rsidR="000D7946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0D7946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về</w:t>
            </w:r>
            <w:proofErr w:type="spellEnd"/>
            <w:r w:rsidR="000D7946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0D7946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quấy</w:t>
            </w:r>
            <w:proofErr w:type="spellEnd"/>
            <w:r w:rsidR="000D7946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0D7946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rối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br/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hoặc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nếu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bạn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phát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hiện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những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hành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vi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này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,</w:t>
            </w:r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br/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hãy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liên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hệ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với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“UMC Group Hotline”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để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được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tư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vấn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.</w:t>
            </w:r>
          </w:p>
          <w:p w14:paraId="3F30E7B6" w14:textId="479E87E2" w:rsidR="001C7949" w:rsidRPr="000D7946" w:rsidRDefault="001C7949" w:rsidP="009A0EF9">
            <w:pPr>
              <w:pStyle w:val="a6"/>
              <w:spacing w:before="0" w:after="0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7DA8854D" w14:textId="6AAAD9BD" w:rsidR="009A0EF9" w:rsidRPr="000D7946" w:rsidRDefault="000D7946" w:rsidP="000D7946">
            <w:pPr>
              <w:pStyle w:val="a6"/>
              <w:spacing w:before="0" w:after="0"/>
              <w:rPr>
                <w:rFonts w:ascii="Arial" w:eastAsia="HGPGothicE" w:hAnsi="Arial" w:cs="Arial"/>
                <w:color w:val="000000" w:themeColor="text1"/>
                <w:szCs w:val="20"/>
              </w:rPr>
            </w:pPr>
            <w:r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. 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Tất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cả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cán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bộ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,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nhân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viên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của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UMC Group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đều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có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thể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sử</w:t>
            </w:r>
            <w:proofErr w:type="spellEnd"/>
            <w:r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dụng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. </w:t>
            </w:r>
          </w:p>
          <w:p w14:paraId="450EC5AC" w14:textId="3787E70D" w:rsidR="009A0EF9" w:rsidRPr="000D7946" w:rsidRDefault="001C7949" w:rsidP="000D7946">
            <w:pPr>
              <w:pStyle w:val="a6"/>
              <w:spacing w:before="0" w:after="0"/>
              <w:rPr>
                <w:rFonts w:ascii="Arial" w:eastAsia="HGPGothicE" w:hAnsi="Arial" w:cs="Arial"/>
                <w:color w:val="000000" w:themeColor="text1"/>
                <w:szCs w:val="20"/>
              </w:rPr>
            </w:pPr>
            <w:r w:rsidRPr="000D7946"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0" relativeHeight="251658257" behindDoc="0" locked="0" layoutInCell="1" allowOverlap="1" wp14:anchorId="0CD92FB2" wp14:editId="613A7E3F">
                  <wp:simplePos x="0" y="0"/>
                  <wp:positionH relativeFrom="margin">
                    <wp:posOffset>5242561</wp:posOffset>
                  </wp:positionH>
                  <wp:positionV relativeFrom="paragraph">
                    <wp:posOffset>165735</wp:posOffset>
                  </wp:positionV>
                  <wp:extent cx="1162050" cy="1009650"/>
                  <wp:effectExtent l="0" t="0" r="0" b="0"/>
                  <wp:wrapNone/>
                  <wp:docPr id="850035571" name="図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255399" name="図 2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09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7946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.  </w:t>
            </w:r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Quyền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riêng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tư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của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người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tư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vấn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sẽ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được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bảo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>đảm</w:t>
            </w:r>
            <w:proofErr w:type="spellEnd"/>
            <w:r w:rsidR="009A0EF9" w:rsidRPr="000D7946">
              <w:rPr>
                <w:rFonts w:ascii="Arial" w:eastAsia="HGPGothicE" w:hAnsi="Arial" w:cs="Arial"/>
                <w:color w:val="000000" w:themeColor="text1"/>
                <w:szCs w:val="20"/>
              </w:rPr>
              <w:t xml:space="preserve">. </w:t>
            </w:r>
          </w:p>
          <w:p w14:paraId="48D8D376" w14:textId="520280D8" w:rsidR="00D24F01" w:rsidRPr="000D7946" w:rsidRDefault="00D24F01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66D49E93" w14:textId="77777777" w:rsidR="001C7949" w:rsidRPr="000D7946" w:rsidRDefault="001C7949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3DCECF66" w14:textId="77777777" w:rsidR="001C7949" w:rsidRPr="000D7946" w:rsidRDefault="001C7949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49EEB51F" w14:textId="77777777" w:rsidR="001C7949" w:rsidRPr="000D7946" w:rsidRDefault="001C7949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5AD78830" w14:textId="77777777" w:rsidR="001C7949" w:rsidRPr="000D7946" w:rsidRDefault="001C7949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569A7157" w14:textId="77777777" w:rsidR="001C7949" w:rsidRPr="000D7946" w:rsidRDefault="001C7949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2336E56D" w14:textId="77777777" w:rsidR="001C7949" w:rsidRPr="000D7946" w:rsidRDefault="001C7949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50610B6E" w14:textId="77777777" w:rsidR="001C7949" w:rsidRPr="000D7946" w:rsidRDefault="001C7949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p w14:paraId="46B94306" w14:textId="0CA6D5CA" w:rsidR="001C7949" w:rsidRPr="000D7946" w:rsidRDefault="001C7949" w:rsidP="009A0EF9">
            <w:pPr>
              <w:pStyle w:val="a6"/>
              <w:rPr>
                <w:rFonts w:ascii="Arial" w:eastAsia="HGPGothicE" w:hAnsi="Arial" w:cs="Arial"/>
                <w:color w:val="000000" w:themeColor="text1"/>
                <w:szCs w:val="20"/>
              </w:rPr>
            </w:pPr>
          </w:p>
          <w:tbl>
            <w:tblPr>
              <w:tblpPr w:leftFromText="142" w:rightFromText="142" w:vertAnchor="text" w:horzAnchor="margin" w:tblpY="392"/>
              <w:tblOverlap w:val="never"/>
              <w:tblW w:w="5011" w:type="pct"/>
              <w:tblLayout w:type="fixed"/>
              <w:tblCellMar>
                <w:left w:w="99" w:type="dxa"/>
                <w:right w:w="99" w:type="dxa"/>
              </w:tblCellMar>
              <w:tblLook w:val="0600" w:firstRow="0" w:lastRow="0" w:firstColumn="0" w:lastColumn="0" w:noHBand="1" w:noVBand="1"/>
            </w:tblPr>
            <w:tblGrid>
              <w:gridCol w:w="10314"/>
            </w:tblGrid>
            <w:tr w:rsidR="00D24F01" w:rsidRPr="000D7946" w14:paraId="2211B6D7" w14:textId="77777777">
              <w:tc>
                <w:tcPr>
                  <w:tcW w:w="10489" w:type="dxa"/>
                  <w:tcBorders>
                    <w:top w:val="dashSmallGap" w:sz="4" w:space="0" w:color="auto"/>
                    <w:bottom w:val="dotted" w:sz="4" w:space="0" w:color="auto"/>
                  </w:tcBorders>
                </w:tcPr>
                <w:p w14:paraId="413526A4" w14:textId="2DE8A274" w:rsidR="00D24F01" w:rsidRPr="000D7946" w:rsidRDefault="00D24F01" w:rsidP="00B2016B">
                  <w:pPr>
                    <w:pStyle w:val="a6"/>
                    <w:spacing w:before="0" w:after="0"/>
                    <w:rPr>
                      <w:noProof/>
                      <w:sz w:val="12"/>
                      <w:szCs w:val="16"/>
                    </w:rPr>
                  </w:pPr>
                  <w:r w:rsidRPr="000D7946">
                    <w:rPr>
                      <w:noProof/>
                    </w:rPr>
                    <w:t xml:space="preserve"> </w:t>
                  </w:r>
                </w:p>
                <w:p w14:paraId="6899A999" w14:textId="5E024178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6A0C48D1" w14:textId="1C23C3DB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74526BE4" w14:textId="77777777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52D28C97" w14:textId="77777777" w:rsidR="001C7949" w:rsidRPr="000D7946" w:rsidRDefault="001C7949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1901EE3C" w14:textId="7AB108C7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7A1D368E" w14:textId="7736A428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4DC2DFB8" w14:textId="30828C0A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480D72AE" w14:textId="5B5E4241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46F55913" w14:textId="622CAC6E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4D66FBE7" w14:textId="691F8630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02DAAA22" w14:textId="1DBEB33C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19BD8C55" w14:textId="53BE80ED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17BD5247" w14:textId="77777777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550A3D84" w14:textId="2B2660F5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04E6D4FC" w14:textId="3A97F7EA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26858DD5" w14:textId="22C42EB1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6C9EE663" w14:textId="15D9CB61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26F96525" w14:textId="6F58F2DF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48A9F59D" w14:textId="781E46BD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3B405237" w14:textId="2E36FAFF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2D9EDB14" w14:textId="28709D14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4247529A" w14:textId="7685F158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  <w:p w14:paraId="4A9A71EF" w14:textId="5F465558" w:rsidR="00D24F01" w:rsidRPr="000D7946" w:rsidRDefault="00D24F01" w:rsidP="00B2016B">
                  <w:pPr>
                    <w:pStyle w:val="NoSpacing"/>
                    <w:jc w:val="both"/>
                    <w:rPr>
                      <w:noProof/>
                      <w:sz w:val="12"/>
                      <w:szCs w:val="16"/>
                    </w:rPr>
                  </w:pPr>
                </w:p>
              </w:tc>
            </w:tr>
          </w:tbl>
          <w:p w14:paraId="5D7A0D09" w14:textId="28988918" w:rsidR="00376C4D" w:rsidRPr="000D7946" w:rsidRDefault="000D7946" w:rsidP="0027659B">
            <w:pPr>
              <w:pStyle w:val="a6"/>
              <w:spacing w:before="0" w:after="0"/>
              <w:rPr>
                <w:noProof/>
              </w:rPr>
            </w:pPr>
            <w:r w:rsidRPr="000D7946">
              <w:rPr>
                <w:rFonts w:ascii="Arial" w:eastAsia="UD Digi Kyokasho N-R" w:hAnsi="Arial" w:cs="Arial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4" behindDoc="1" locked="0" layoutInCell="1" allowOverlap="1" wp14:anchorId="08E10F67" wp14:editId="08BE4CAC">
                      <wp:simplePos x="0" y="0"/>
                      <wp:positionH relativeFrom="margin">
                        <wp:posOffset>-72390</wp:posOffset>
                      </wp:positionH>
                      <wp:positionV relativeFrom="paragraph">
                        <wp:posOffset>614680</wp:posOffset>
                      </wp:positionV>
                      <wp:extent cx="6753225" cy="1400175"/>
                      <wp:effectExtent l="0" t="0" r="28575" b="28575"/>
                      <wp:wrapNone/>
                      <wp:docPr id="2056544067" name="正方形/長方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3225" cy="1400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F0F9" id="正方形/長方形 34" o:spid="_x0000_s1026" style="position:absolute;margin-left:-5.7pt;margin-top:48.4pt;width:531.75pt;height:110.25pt;z-index:-2516582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" fillcolor="#fef7cc [663]" strokecolor="#feda02 [3207]" strokeweight="1pt">
                      <w10:wrap anchorx="margin"/>
                    </v:rect>
                  </w:pict>
                </mc:Fallback>
              </mc:AlternateContent>
            </w:r>
          </w:p>
          <w:p w14:paraId="605C03EB" w14:textId="0252411C" w:rsidR="005D0435" w:rsidRPr="000D7946" w:rsidRDefault="000473FC" w:rsidP="009473CA">
            <w:pPr>
              <w:pStyle w:val="NoSpacing"/>
              <w:jc w:val="both"/>
              <w:rPr>
                <w:rFonts w:eastAsia="Meiryo UI"/>
                <w:color w:val="000099"/>
                <w:sz w:val="24"/>
                <w:szCs w:val="24"/>
              </w:rPr>
            </w:pPr>
            <w:proofErr w:type="spellStart"/>
            <w:r w:rsidRPr="000D7946">
              <w:rPr>
                <w:rFonts w:eastAsia="Meiryo UI"/>
                <w:color w:val="000099"/>
                <w:sz w:val="21"/>
                <w:szCs w:val="21"/>
                <w:lang w:val="en-GB"/>
              </w:rPr>
              <w:t>Chúng</w:t>
            </w:r>
            <w:proofErr w:type="spellEnd"/>
            <w:r w:rsidRPr="000D7946">
              <w:rPr>
                <w:rFonts w:eastAsia="Meiryo UI"/>
                <w:color w:val="000099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0D7946">
              <w:rPr>
                <w:rFonts w:eastAsia="Meiryo UI"/>
                <w:color w:val="000099"/>
                <w:sz w:val="21"/>
                <w:szCs w:val="21"/>
                <w:lang w:val="en-GB"/>
              </w:rPr>
              <w:t>tôi</w:t>
            </w:r>
            <w:proofErr w:type="spellEnd"/>
            <w:r w:rsidRPr="000D7946">
              <w:rPr>
                <w:rFonts w:eastAsia="Meiryo UI"/>
                <w:color w:val="000099"/>
                <w:szCs w:val="20"/>
                <w:lang w:val="en-GB"/>
              </w:rPr>
              <w:t xml:space="preserve"> </w:t>
            </w:r>
            <w:proofErr w:type="spellStart"/>
            <w:r w:rsidRPr="000D7946">
              <w:rPr>
                <w:rFonts w:eastAsia="Meiryo UI"/>
                <w:color w:val="000099"/>
                <w:szCs w:val="20"/>
                <w:lang w:val="en-GB"/>
              </w:rPr>
              <w:t>mu</w:t>
            </w:r>
            <w:r w:rsidRPr="000D7946">
              <w:rPr>
                <w:rFonts w:ascii="Calibri" w:eastAsia="Meiryo UI" w:hAnsi="Calibri" w:cs="Calibri"/>
                <w:color w:val="000099"/>
                <w:szCs w:val="20"/>
                <w:lang w:val="en-GB"/>
              </w:rPr>
              <w:t>ốn</w:t>
            </w:r>
            <w:proofErr w:type="spellEnd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>nghe</w:t>
            </w:r>
            <w:proofErr w:type="spellEnd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>phản</w:t>
            </w:r>
            <w:proofErr w:type="spellEnd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>hồi</w:t>
            </w:r>
            <w:proofErr w:type="spellEnd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>từ</w:t>
            </w:r>
            <w:proofErr w:type="spellEnd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>các</w:t>
            </w:r>
            <w:proofErr w:type="spellEnd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>bạn</w:t>
            </w:r>
            <w:proofErr w:type="spellEnd"/>
            <w:r w:rsidRPr="000D7946">
              <w:rPr>
                <w:rFonts w:ascii="Calibri" w:eastAsia="Meiryo UI" w:hAnsi="Calibri" w:cs="Calibri"/>
                <w:color w:val="000099"/>
                <w:sz w:val="24"/>
                <w:szCs w:val="24"/>
                <w:lang w:val="en-GB"/>
              </w:rPr>
              <w:t xml:space="preserve">. </w:t>
            </w:r>
            <w:r w:rsidR="005D0435" w:rsidRPr="000D7946">
              <w:rPr>
                <w:rFonts w:eastAsia="Meiryo UI"/>
                <w:color w:val="000099"/>
                <w:sz w:val="24"/>
                <w:szCs w:val="24"/>
              </w:rPr>
              <w:t xml:space="preserve"> </w:t>
            </w:r>
          </w:p>
          <w:p w14:paraId="544281CE" w14:textId="2D5E0E03" w:rsidR="00D80CFE" w:rsidRPr="000D7946" w:rsidRDefault="00E5052C" w:rsidP="000473FC">
            <w:pPr>
              <w:pStyle w:val="NoSpacing"/>
              <w:rPr>
                <w:rFonts w:ascii="Arial" w:eastAsia="Meiryo UI" w:hAnsi="Arial" w:cs="Arial"/>
                <w:kern w:val="0"/>
                <w:sz w:val="21"/>
                <w:szCs w:val="21"/>
              </w:rPr>
            </w:pPr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Các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bạn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cảm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thấy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thế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nào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về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bài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viết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lần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này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?</w:t>
            </w:r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br/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Chúng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tôi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rất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mong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nhận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được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ý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kiến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của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các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bạn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.</w:t>
            </w:r>
            <w:proofErr w:type="gram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Chúng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tôi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đã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tạo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một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biểu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mẫu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để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thu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thập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ý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kiến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không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chỉ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về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bài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viết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lần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này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mà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còn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về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các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thông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tin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truyền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thông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về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tuân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thủ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trước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đây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mà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các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bạn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đã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nhận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.</w:t>
            </w:r>
          </w:p>
          <w:p w14:paraId="255B9231" w14:textId="77777777" w:rsidR="000473FC" w:rsidRPr="000D7946" w:rsidRDefault="000473FC" w:rsidP="000473FC">
            <w:pPr>
              <w:pStyle w:val="NoSpacing"/>
              <w:rPr>
                <w:rFonts w:ascii="Arial" w:eastAsia="Meiryo UI" w:hAnsi="Arial" w:cs="Arial"/>
                <w:kern w:val="0"/>
                <w:sz w:val="21"/>
                <w:szCs w:val="21"/>
              </w:rPr>
            </w:pPr>
          </w:p>
          <w:p w14:paraId="6710F74E" w14:textId="42AA6F44" w:rsidR="0027659B" w:rsidRPr="000D7946" w:rsidRDefault="00E5052C" w:rsidP="000473FC">
            <w:pPr>
              <w:pStyle w:val="NoSpacing"/>
              <w:rPr>
                <w:rFonts w:eastAsia="Meiryo UI"/>
                <w:kern w:val="0"/>
                <w:sz w:val="16"/>
              </w:rPr>
            </w:pP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Hoặc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các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bạn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cũng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có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thể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gửi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ý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kiến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cảm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nhận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qua </w:t>
            </w:r>
            <w:proofErr w:type="spell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liên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>kết</w:t>
            </w:r>
            <w:proofErr w:type="spell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:</w:t>
            </w:r>
            <w:proofErr w:type="gramEnd"/>
            <w:r w:rsidRPr="000D7946">
              <w:rPr>
                <w:rFonts w:ascii="Arial" w:eastAsia="Meiryo UI" w:hAnsi="Arial" w:cs="Arial"/>
                <w:kern w:val="0"/>
                <w:sz w:val="21"/>
                <w:szCs w:val="21"/>
              </w:rPr>
              <w:t xml:space="preserve"> </w:t>
            </w:r>
            <w:hyperlink r:id="rId42" w:history="1">
              <w:r w:rsidRPr="000D7946">
                <w:rPr>
                  <w:rStyle w:val="Hyperlink"/>
                  <w:rFonts w:ascii="Arial" w:eastAsia="UD Digi Kyokasho NK-R" w:hAnsi="Arial" w:cs="Arial"/>
                  <w:sz w:val="21"/>
                  <w:szCs w:val="21"/>
                  <w:lang w:val="vi-VN"/>
                </w:rPr>
                <w:t>https://forms.office.com/r/aNqW7uXaCd</w:t>
              </w:r>
            </w:hyperlink>
          </w:p>
        </w:tc>
      </w:tr>
    </w:tbl>
    <w:p w14:paraId="7BE24509" w14:textId="0C4C451C" w:rsidR="001C7949" w:rsidRPr="000D7946" w:rsidRDefault="000D7946" w:rsidP="00D24F01">
      <w:pPr>
        <w:spacing w:after="0" w:line="240" w:lineRule="auto"/>
        <w:ind w:firstLineChars="100" w:firstLine="160"/>
        <w:jc w:val="both"/>
        <w:rPr>
          <w:rFonts w:ascii="Arial" w:eastAsia="UD Digi Kyokasho N-R" w:hAnsi="Arial" w:cs="Arial"/>
          <w:sz w:val="20"/>
          <w:szCs w:val="20"/>
        </w:rPr>
      </w:pPr>
      <w:r w:rsidRPr="000D7946">
        <w:rPr>
          <w:rFonts w:ascii="Arial" w:eastAsia="UD Digi Kyokasho N-R" w:hAnsi="Arial" w:cs="Arial" w:hint="eastAsia"/>
          <w:noProof/>
          <w:szCs w:val="20"/>
          <w:lang w:val="es-MX"/>
        </w:rPr>
        <w:lastRenderedPageBreak/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0B38C86E" wp14:editId="2FC858CC">
                <wp:simplePos x="0" y="0"/>
                <wp:positionH relativeFrom="column">
                  <wp:posOffset>5509260</wp:posOffset>
                </wp:positionH>
                <wp:positionV relativeFrom="paragraph">
                  <wp:posOffset>1042670</wp:posOffset>
                </wp:positionV>
                <wp:extent cx="1400175" cy="1390650"/>
                <wp:effectExtent l="0" t="0" r="9525" b="0"/>
                <wp:wrapNone/>
                <wp:docPr id="1972693317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1390650"/>
                          <a:chOff x="167951" y="-30202"/>
                          <a:chExt cx="2057400" cy="2204720"/>
                        </a:xfrm>
                      </wpg:grpSpPr>
                      <pic:pic xmlns:pic="http://schemas.openxmlformats.org/drawingml/2006/picture">
                        <pic:nvPicPr>
                          <pic:cNvPr id="501648485" name="図 3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951" y="-30202"/>
                            <a:ext cx="2057400" cy="220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8217213" name="図 1" descr="QR コード&#10;&#10;自動的に生成された説明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1143000"/>
                            <a:ext cx="817245" cy="817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7870E" id="グループ化 39" o:spid="_x0000_s1026" style="position:absolute;margin-left:433.8pt;margin-top:82.1pt;width:110.25pt;height:109.5pt;z-index:251658258;mso-width-relative:margin;mso-height-relative:margin" coordorigin="1679,-302" coordsize="20574,22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">
                <v:shape id="図 33" o:spid="_x0000_s1027" type="#_x0000_t75" style="position:absolute;left:1679;top:-302;width:20574;height:2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">
                  <v:imagedata r:id="rId45" o:title=""/>
                </v:shape>
                <v:shape id="図 1" o:spid="_x0000_s1028" type="#_x0000_t75" alt="QR コード&#10;&#10;自動的に生成された説明" style="position:absolute;left:2438;top:11430;width:8172;height:8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">
                  <v:imagedata r:id="rId46" o:title="QR コード&#10;&#10;自動的に生成された説明"/>
                </v:shape>
              </v:group>
            </w:pict>
          </mc:Fallback>
        </mc:AlternateContent>
      </w:r>
    </w:p>
    <w:p w14:paraId="62C10F52" w14:textId="7444A0C3" w:rsidR="001C7949" w:rsidRPr="000D7946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7339F7F9" w14:textId="175CDFD4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00988AAB" w14:textId="3DA18D6E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30F78390" w14:textId="45C82583" w:rsidR="001C7949" w:rsidRDefault="009473CA" w:rsidP="00D24F01">
      <w:pPr>
        <w:spacing w:after="0" w:line="240" w:lineRule="auto"/>
        <w:ind w:firstLineChars="100" w:firstLine="360"/>
        <w:jc w:val="both"/>
        <w:rPr>
          <w:rFonts w:ascii="Arial" w:eastAsia="UD Digi Kyokasho N-R" w:hAnsi="Arial" w:cs="Arial"/>
          <w:sz w:val="20"/>
          <w:szCs w:val="20"/>
        </w:rPr>
      </w:pPr>
      <w:r w:rsidRPr="00EC1AEB">
        <w:rPr>
          <w:rFonts w:hint="eastAsia"/>
          <w:b/>
          <w:bCs/>
          <w:noProof/>
          <w:color w:val="000099"/>
          <w:sz w:val="36"/>
          <w:szCs w:val="29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0CE5FCC" wp14:editId="37A8DE65">
                <wp:simplePos x="0" y="0"/>
                <wp:positionH relativeFrom="margin">
                  <wp:posOffset>-104776</wp:posOffset>
                </wp:positionH>
                <wp:positionV relativeFrom="paragraph">
                  <wp:posOffset>69850</wp:posOffset>
                </wp:positionV>
                <wp:extent cx="6981825" cy="19050"/>
                <wp:effectExtent l="0" t="0" r="28575" b="19050"/>
                <wp:wrapNone/>
                <wp:docPr id="735358159" name="直線コネクタ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81825" cy="1905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5FE63" id="直線コネクタ 35" o:spid="_x0000_s1026" alt="&quot;&quot;" style="position:absolute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5.5pt" to="541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" strokecolor="#595959" strokeweight="2pt">
                <v:stroke linestyle="thinThin" joinstyle="miter"/>
                <o:lock v:ext="edit" shapetype="f"/>
                <w10:wrap anchorx="margin"/>
              </v:line>
            </w:pict>
          </mc:Fallback>
        </mc:AlternateContent>
      </w:r>
    </w:p>
    <w:p w14:paraId="7BC2142F" w14:textId="7EC6024C" w:rsidR="001C7949" w:rsidRDefault="001C7949" w:rsidP="00D24F01">
      <w:pPr>
        <w:spacing w:after="0" w:line="240" w:lineRule="auto"/>
        <w:ind w:firstLineChars="100" w:firstLine="280"/>
        <w:jc w:val="both"/>
        <w:rPr>
          <w:rFonts w:ascii="Arial" w:eastAsia="UD Digi Kyokasho N-R" w:hAnsi="Arial" w:cs="Arial"/>
          <w:sz w:val="20"/>
          <w:szCs w:val="20"/>
        </w:rPr>
      </w:pPr>
      <w:r w:rsidRPr="00041128">
        <w:rPr>
          <w:rFonts w:cs="Segoe UI Symbol" w:hint="eastAsia"/>
          <w:b/>
          <w:noProof/>
          <w:color w:val="3333FF"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72655D32" wp14:editId="2453A136">
                <wp:simplePos x="0" y="0"/>
                <wp:positionH relativeFrom="margin">
                  <wp:posOffset>-219075</wp:posOffset>
                </wp:positionH>
                <wp:positionV relativeFrom="paragraph">
                  <wp:posOffset>139700</wp:posOffset>
                </wp:positionV>
                <wp:extent cx="6915150" cy="2867025"/>
                <wp:effectExtent l="0" t="19050" r="38100" b="47625"/>
                <wp:wrapNone/>
                <wp:docPr id="1474987896" name="グループ化 147498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2867025"/>
                          <a:chOff x="-30173" y="685493"/>
                          <a:chExt cx="7106215" cy="2912207"/>
                        </a:xfrm>
                      </wpg:grpSpPr>
                      <wpg:grpSp>
                        <wpg:cNvPr id="1687825434" name="グループ化 1687825434"/>
                        <wpg:cNvGrpSpPr/>
                        <wpg:grpSpPr>
                          <a:xfrm>
                            <a:off x="-30173" y="685493"/>
                            <a:ext cx="7106215" cy="2912207"/>
                            <a:chOff x="-30173" y="775485"/>
                            <a:chExt cx="7106215" cy="3294534"/>
                          </a:xfrm>
                        </wpg:grpSpPr>
                        <wpg:grpSp>
                          <wpg:cNvPr id="1690074890" name="グループ化 1690074890"/>
                          <wpg:cNvGrpSpPr/>
                          <wpg:grpSpPr>
                            <a:xfrm>
                              <a:off x="58730" y="775485"/>
                              <a:ext cx="6705600" cy="563843"/>
                              <a:chOff x="58730" y="775485"/>
                              <a:chExt cx="6705600" cy="563843"/>
                            </a:xfrm>
                          </wpg:grpSpPr>
                          <wps:wsp>
                            <wps:cNvPr id="399613217" name="角丸四角形 21"/>
                            <wps:cNvSpPr/>
                            <wps:spPr>
                              <a:xfrm>
                                <a:off x="58730" y="775485"/>
                                <a:ext cx="6705600" cy="5130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57150" cap="flat" cmpd="sng" algn="ctr">
                                <a:solidFill>
                                  <a:srgbClr val="0A249B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820206" w14:textId="77777777" w:rsidR="00D24F01" w:rsidRPr="00F4148B" w:rsidRDefault="00D24F01" w:rsidP="00D24F01">
                                  <w:pPr>
                                    <w:rPr>
                                      <w:color w:val="F5F4F4" w:themeColor="background2" w:themeTint="66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632344634" name="グループ化 1632344634"/>
                            <wpg:cNvGrpSpPr/>
                            <wpg:grpSpPr>
                              <a:xfrm>
                                <a:off x="97074" y="840312"/>
                                <a:ext cx="6604594" cy="499016"/>
                                <a:chOff x="-64851" y="840312"/>
                                <a:chExt cx="6604594" cy="499016"/>
                              </a:xfrm>
                            </wpg:grpSpPr>
                            <wps:wsp>
                              <wps:cNvPr id="55047616" name="角丸四角形 24"/>
                              <wps:cNvSpPr/>
                              <wps:spPr>
                                <a:xfrm>
                                  <a:off x="1586743" y="840675"/>
                                  <a:ext cx="4953000" cy="498653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B946E7B" w14:textId="20AAF101" w:rsidR="00D24F01" w:rsidRPr="00E20CFF" w:rsidRDefault="00D80CFE" w:rsidP="00D24F01">
                                    <w:pPr>
                                      <w:spacing w:line="240" w:lineRule="auto"/>
                                      <w:rPr>
                                        <w:rFonts w:ascii="HGMaruGothicMPRO" w:eastAsia="HGMaruGothicMPRO" w:hAnsi="HGMaruGothicMPRO"/>
                                        <w:color w:val="05114D" w:themeColor="accent1" w:themeShade="80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D80CFE">
                                      <w:rPr>
                                        <w:rFonts w:ascii="HGMaruGothicMPRO" w:eastAsia="HGMaruGothicMPRO" w:hAnsi="HGMaruGothicMPRO" w:hint="eastAsia"/>
                                        <w:color w:val="FF0000"/>
                                        <w:sz w:val="28"/>
                                        <w:szCs w:val="28"/>
                                        <w:u w:val="single"/>
                                      </w:rPr>
                                      <w:t xml:space="preserve">Email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HGMaruGothicMPRO" w:eastAsia="HGMaruGothicMPRO" w:hAnsi="HGMaruGothicMPRO" w:hint="eastAsia"/>
                                        <w:color w:val="FF0000"/>
                                        <w:sz w:val="28"/>
                                        <w:szCs w:val="28"/>
                                        <w:u w:val="single"/>
                                      </w:rPr>
                                      <w:t>chuyên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HGMaruGothicMPRO" w:eastAsia="HGMaruGothicMPRO" w:hAnsi="HGMaruGothicMPRO" w:hint="eastAsia"/>
                                        <w:color w:val="FF0000"/>
                                        <w:sz w:val="28"/>
                                        <w:szCs w:val="28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HGMaruGothicMPRO" w:eastAsia="HGMaruGothicMPRO" w:hAnsi="HGMaruGothicMPRO" w:hint="eastAsia"/>
                                        <w:color w:val="FF0000"/>
                                        <w:sz w:val="28"/>
                                        <w:szCs w:val="28"/>
                                        <w:u w:val="single"/>
                                      </w:rPr>
                                      <w:t>d</w:t>
                                    </w:r>
                                    <w:r w:rsidRPr="00D80CFE">
                                      <w:rPr>
                                        <w:rFonts w:ascii="Calibri" w:eastAsia="HGMaruGothicMPRO" w:hAnsi="Calibri" w:cs="Calibri"/>
                                        <w:color w:val="FF0000"/>
                                        <w:sz w:val="28"/>
                                        <w:szCs w:val="28"/>
                                        <w:u w:val="single"/>
                                      </w:rPr>
                                      <w:t>ụ</w:t>
                                    </w:r>
                                    <w:r w:rsidRPr="00D80CFE">
                                      <w:rPr>
                                        <w:rFonts w:ascii="Calibri" w:eastAsia="HGMaruGothicMPRO" w:hAnsi="Calibri" w:cs="Calibri" w:hint="eastAsia"/>
                                        <w:color w:val="FF0000"/>
                                        <w:sz w:val="28"/>
                                        <w:szCs w:val="28"/>
                                        <w:u w:val="single"/>
                                      </w:rPr>
                                      <w:t>ng</w:t>
                                    </w:r>
                                    <w:proofErr w:type="spellEnd"/>
                                    <w:r>
                                      <w:rPr>
                                        <w:rFonts w:ascii="Calibri" w:eastAsia="HGMaruGothicMPRO" w:hAnsi="Calibri" w:cs="Calibri" w:hint="eastAsia"/>
                                        <w:color w:val="FF0000"/>
                                        <w:sz w:val="32"/>
                                        <w:szCs w:val="32"/>
                                        <w:u w:val="single"/>
                                      </w:rPr>
                                      <w:t xml:space="preserve"> </w:t>
                                    </w:r>
                                    <w:r w:rsidR="00D24F01" w:rsidRPr="008E265E">
                                      <w:rPr>
                                        <w:rFonts w:ascii="HGMaruGothicMPRO" w:eastAsia="HGMaruGothicMPRO" w:hAnsi="HGMaruGothicMPRO" w:hint="eastAsia"/>
                                        <w:color w:val="FF0000"/>
                                        <w:sz w:val="32"/>
                                        <w:szCs w:val="32"/>
                                        <w:u w:val="single"/>
                                      </w:rPr>
                                      <w:t>：</w:t>
                                    </w:r>
                                    <w:r w:rsidR="00D24F01" w:rsidRPr="008E265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32"/>
                                        <w:szCs w:val="32"/>
                                        <w:u w:val="single"/>
                                      </w:rPr>
                                      <w:t xml:space="preserve"> </w:t>
                                    </w:r>
                                    <w:r w:rsidR="00D24F01" w:rsidRPr="008E265E">
                                      <w:rPr>
                                        <w:rFonts w:ascii="Consolas" w:eastAsia="HGMaruGothicMPRO" w:hAnsi="Consolas"/>
                                        <w:color w:val="FF0000"/>
                                        <w:sz w:val="32"/>
                                        <w:szCs w:val="32"/>
                                        <w:u w:val="single"/>
                                      </w:rPr>
                                      <w:t>umchotline@umc.co.jp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5016987" name="角丸四角形 23"/>
                              <wps:cNvSpPr/>
                              <wps:spPr>
                                <a:xfrm>
                                  <a:off x="-64851" y="840312"/>
                                  <a:ext cx="1548965" cy="47007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7DD58A4" w14:textId="74B1CB00" w:rsidR="00D24F01" w:rsidRPr="001C7949" w:rsidRDefault="00D80CFE" w:rsidP="00D24F01">
                                    <w:pPr>
                                      <w:spacing w:line="240" w:lineRule="auto"/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</w:pPr>
                                    <w:r w:rsidRPr="001C7949"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Liên </w:t>
                                    </w:r>
                                    <w:proofErr w:type="spellStart"/>
                                    <w:proofErr w:type="gramStart"/>
                                    <w:r w:rsidRPr="001C7949"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hệ</w:t>
                                    </w:r>
                                    <w:proofErr w:type="spellEnd"/>
                                    <w:r w:rsidRPr="001C7949"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  <w:proofErr w:type="spellStart"/>
                                    <w:r w:rsidRPr="001C7949"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nội</w:t>
                                    </w:r>
                                    <w:proofErr w:type="spellEnd"/>
                                    <w:proofErr w:type="gramEnd"/>
                                    <w:r w:rsidRPr="001C7949"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  <w:proofErr w:type="spellStart"/>
                                    <w:r w:rsidRPr="001C7949"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bộ</w:t>
                                    </w:r>
                                    <w:proofErr w:type="spellEnd"/>
                                    <w:r w:rsidRPr="001C7949"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791300614" name="グループ化 1791300614"/>
                          <wpg:cNvGrpSpPr/>
                          <wpg:grpSpPr>
                            <a:xfrm>
                              <a:off x="-30173" y="1381492"/>
                              <a:ext cx="7106215" cy="2688527"/>
                              <a:chOff x="-30173" y="-85358"/>
                              <a:chExt cx="7106215" cy="2688527"/>
                            </a:xfrm>
                          </wpg:grpSpPr>
                          <wpg:grpSp>
                            <wpg:cNvPr id="916296763" name="グループ化 916296763"/>
                            <wpg:cNvGrpSpPr/>
                            <wpg:grpSpPr>
                              <a:xfrm>
                                <a:off x="53305" y="-85358"/>
                                <a:ext cx="7022737" cy="2688527"/>
                                <a:chOff x="53305" y="-85358"/>
                                <a:chExt cx="7022737" cy="2688527"/>
                              </a:xfrm>
                            </wpg:grpSpPr>
                            <wps:wsp>
                              <wps:cNvPr id="1488614233" name="角丸四角形 27"/>
                              <wps:cNvSpPr/>
                              <wps:spPr>
                                <a:xfrm>
                                  <a:off x="53305" y="-85358"/>
                                  <a:ext cx="7022737" cy="2688527"/>
                                </a:xfrm>
                                <a:prstGeom prst="roundRect">
                                  <a:avLst>
                                    <a:gd name="adj" fmla="val 4287"/>
                                  </a:avLst>
                                </a:prstGeom>
                                <a:solidFill>
                                  <a:srgbClr val="CCECFF"/>
                                </a:solidFill>
                                <a:ln w="57150" cap="flat" cmpd="sng" algn="ctr">
                                  <a:solidFill>
                                    <a:srgbClr val="0A249B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00260F4" w14:textId="77777777" w:rsidR="00D24F01" w:rsidRPr="00F4148B" w:rsidRDefault="00D24F01" w:rsidP="00D24F01">
                                    <w:pPr>
                                      <w:rPr>
                                        <w:color w:val="F5F4F4" w:themeColor="background2" w:themeTint="66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5256985" name="角丸四角形 30"/>
                              <wps:cNvSpPr/>
                              <wps:spPr>
                                <a:xfrm>
                                  <a:off x="156882" y="456744"/>
                                  <a:ext cx="6840855" cy="2102643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6D38E85" w14:textId="77777777" w:rsidR="00D80CFE" w:rsidRPr="00D80CFE" w:rsidRDefault="00D80CFE" w:rsidP="00D80CFE">
                                    <w:pPr>
                                      <w:spacing w:after="0" w:line="240" w:lineRule="auto"/>
                                      <w:ind w:left="3120" w:hanging="3120"/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</w:pPr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 xml:space="preserve">Trang Web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ti</w:t>
                                    </w:r>
                                    <w:r w:rsidRPr="00D80CFE">
                                      <w:rPr>
                                        <w:rFonts w:ascii="Calibri" w:eastAsia="HGMaruGothicMPRO" w:hAnsi="Calibri" w:cs="Calibri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ế</w:t>
                                    </w:r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p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nh</w:t>
                                    </w:r>
                                    <w:r w:rsidRPr="00D80CFE">
                                      <w:rPr>
                                        <w:rFonts w:ascii="Calibri" w:eastAsia="HGMaruGothicMPRO" w:hAnsi="Calibri" w:cs="Calibri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ậ</w:t>
                                    </w:r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 xml:space="preserve"> ： https://fairlinks.co.jp/umchotline/</w:t>
                                    </w:r>
                                  </w:p>
                                  <w:p w14:paraId="652B3A1E" w14:textId="4EA73C43" w:rsidR="00D80CFE" w:rsidRDefault="00D80CFE" w:rsidP="00D80CFE">
                                    <w:pPr>
                                      <w:spacing w:after="0" w:line="240" w:lineRule="auto"/>
                                      <w:ind w:left="3120" w:hanging="3120"/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</w:pPr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 xml:space="preserve">Email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chuyên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  <w:r w:rsidRPr="00D80CFE">
                                      <w:rPr>
                                        <w:rFonts w:ascii="Calibri" w:eastAsia="HGMaruGothicMPRO" w:hAnsi="Calibri" w:cs="Calibri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ụ</w:t>
                                    </w:r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ng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  <w:t xml:space="preserve"> ： </w:t>
                                    </w:r>
                                    <w:hyperlink r:id="rId47" w:history="1">
                                      <w:r w:rsidR="000473FC" w:rsidRPr="00E71CB2">
                                        <w:rPr>
                                          <w:rStyle w:val="Hyperlink"/>
                                          <w:rFonts w:ascii="HGMaruGothicMPRO" w:eastAsia="HGMaruGothicMPRO" w:hAnsi="HGMaruGothicMPRO"/>
                                          <w:sz w:val="21"/>
                                          <w:szCs w:val="21"/>
                                        </w:rPr>
                                        <w:t>umchotline@fairlinks.co.jp</w:t>
                                      </w:r>
                                    </w:hyperlink>
                                  </w:p>
                                  <w:p w14:paraId="0C03833C" w14:textId="77777777" w:rsidR="000473FC" w:rsidRPr="00D80CFE" w:rsidRDefault="000473FC" w:rsidP="00D80CFE">
                                    <w:pPr>
                                      <w:spacing w:after="0" w:line="240" w:lineRule="auto"/>
                                      <w:ind w:left="3120" w:hanging="3120"/>
                                      <w:rPr>
                                        <w:rFonts w:ascii="HGMaruGothicMPRO" w:eastAsia="HGMaruGothicMPRO" w:hAnsi="HGMaruGothicMPRO"/>
                                        <w:color w:val="FF000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14:paraId="36F3678B" w14:textId="77777777" w:rsidR="00D80CFE" w:rsidRPr="00D80CFE" w:rsidRDefault="00D80CFE" w:rsidP="00D80CFE">
                                    <w:pPr>
                                      <w:spacing w:after="0" w:line="240" w:lineRule="auto"/>
                                      <w:ind w:left="3120" w:hanging="3120"/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</w:pPr>
                                    <w:proofErr w:type="spellStart"/>
                                    <w:r w:rsidRPr="00D80CFE">
                                      <w:rPr>
                                        <w:rFonts w:ascii="Arial" w:eastAsia="HGMaruGothicMPRO" w:hAnsi="Arial" w:cs="Arial" w:hint="eastAsia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Đường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HGMaruGothicMPRO" w:hAnsi="Arial" w:cs="Arial" w:hint="eastAsia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HGMaruGothicMPRO" w:hAnsi="Arial" w:cs="Arial" w:hint="eastAsia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dây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HGMaruGothicMPRO" w:hAnsi="Arial" w:cs="Arial" w:hint="eastAsia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Pr="00D80CFE">
                                      <w:rPr>
                                        <w:rFonts w:ascii="Arial" w:eastAsia="HGMaruGothicMPRO" w:hAnsi="Arial" w:cs="Arial" w:hint="eastAsia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nóng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HGMaruGothicMPRO" w:hAnsi="Arial" w:cs="Arial" w:hint="eastAsia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(</w:t>
                                    </w:r>
                                    <w:proofErr w:type="spellStart"/>
                                    <w:proofErr w:type="gramEnd"/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Chỉ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ở Nhật </w:t>
                                    </w:r>
                                    <w:proofErr w:type="spellStart"/>
                                    <w:proofErr w:type="gramStart"/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Bản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)</w:t>
                                    </w:r>
                                    <w:proofErr w:type="gramEnd"/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：</w:t>
                                    </w:r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b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0120-911-705</w:t>
                                    </w:r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</w:p>
                                  <w:p w14:paraId="32D80EB2" w14:textId="77777777" w:rsidR="00D80CFE" w:rsidRPr="00D80CFE" w:rsidRDefault="00D80CFE" w:rsidP="00D80CFE">
                                    <w:pPr>
                                      <w:spacing w:after="0" w:line="240" w:lineRule="auto"/>
                                      <w:ind w:left="3120" w:hanging="3120"/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</w:pPr>
                                    <w:r w:rsidRPr="00D80CFE">
                                      <w:rPr>
                                        <w:rFonts w:ascii="Arial" w:eastAsia="HGMaruGothicMPRO" w:hAnsi="Arial" w:cs="Arial"/>
                                        <w:color w:val="000000" w:themeColor="text1"/>
                                        <w:sz w:val="21"/>
                                        <w:szCs w:val="21"/>
                                        <w:lang w:val="vi-VN"/>
                                      </w:rPr>
                                      <w:t xml:space="preserve">Thời gian tiếp nhận  :   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9:30 – 20:30 (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trừ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Thứ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Bảy,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Chủ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Nhật,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ngày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lễ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và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dịp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nghỉ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Tết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cuối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năm</w:t>
                                    </w:r>
                                    <w:proofErr w:type="spellEnd"/>
                                  </w:p>
                                  <w:p w14:paraId="25B89C48" w14:textId="77777777" w:rsidR="00D80CFE" w:rsidRPr="00D80CFE" w:rsidRDefault="00D80CFE" w:rsidP="00D80CFE">
                                    <w:pPr>
                                      <w:spacing w:after="0" w:line="240" w:lineRule="auto"/>
                                      <w:ind w:left="3120" w:hanging="3120"/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</w:pP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  <w:lang w:val="vi-VN"/>
                                      </w:rPr>
                                      <w:t xml:space="preserve">                                      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–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đầu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năm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</w:p>
                                  <w:p w14:paraId="3E819758" w14:textId="03853473" w:rsidR="00D80CFE" w:rsidRDefault="00D80CFE" w:rsidP="00D80CFE">
                                    <w:pPr>
                                      <w:spacing w:after="0" w:line="240" w:lineRule="auto"/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</w:pPr>
                                    <w:r w:rsidRPr="00D80CFE">
                                      <w:rPr>
                                        <w:rFonts w:ascii="Arial" w:eastAsia="MS 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  <w:lang w:val="vi-VN"/>
                                      </w:rPr>
                                      <w:t xml:space="preserve">Số bưu điện 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(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  <w:lang w:val="vi-VN"/>
                                      </w:rPr>
                                      <w:t xml:space="preserve">Chỉ ở Nhật 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：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 w:rsidRPr="00D80CFE">
                                      <w:rPr>
                                        <w:rFonts w:ascii="Arial" w:eastAsia="MS 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〒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102-0083 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Tầng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4,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Tòa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nhà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K-WING 5-2-1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Kojimachi,Quận</w:t>
                                    </w:r>
                                    <w:proofErr w:type="spellEnd"/>
                                    <w:r w:rsidR="000473FC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Chiyoda,Tokyo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BIZ UDPGothic" w:hAnsi="Arial" w:cs="Arial" w:hint="eastAsia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</w:p>
                                  <w:p w14:paraId="3DBE6D7D" w14:textId="193C6F2C" w:rsidR="00D80CFE" w:rsidRPr="00D80CFE" w:rsidRDefault="00D80CFE" w:rsidP="00D80CFE">
                                    <w:pPr>
                                      <w:spacing w:after="0" w:line="240" w:lineRule="auto"/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</w:pP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Công ty Fair Links Consulting Co., Ltd.</w:t>
                                    </w:r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br/>
                                      <w:t>(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Bộ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phận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phụ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>trách</w:t>
                                    </w:r>
                                    <w:proofErr w:type="spellEnd"/>
                                    <w:r w:rsidRPr="00D80CFE">
                                      <w:rPr>
                                        <w:rFonts w:ascii="Arial" w:eastAsia="BIZ UDPGothic" w:hAnsi="Arial" w:cs="Arial"/>
                                        <w:color w:val="000000" w:themeColor="text1"/>
                                        <w:sz w:val="21"/>
                                        <w:szCs w:val="21"/>
                                      </w:rPr>
                                      <w:t xml:space="preserve"> UMC Electronics)</w:t>
                                    </w:r>
                                  </w:p>
                                  <w:p w14:paraId="4D7B2183" w14:textId="77777777" w:rsidR="00D80CFE" w:rsidRPr="00D80CFE" w:rsidRDefault="00D80CFE" w:rsidP="00D80CFE">
                                    <w:pPr>
                                      <w:spacing w:after="0" w:line="240" w:lineRule="auto"/>
                                      <w:rPr>
                                        <w:rFonts w:ascii="HGMaruGothicMPRO" w:eastAsia="HGMaruGothicMPRO" w:hAnsi="HGMaruGothicMPRO"/>
                                        <w:color w:val="05114D" w:themeColor="accent1" w:themeShade="8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14:paraId="3D708AF1" w14:textId="7FCC575A" w:rsidR="00D24F01" w:rsidRPr="00B1058F" w:rsidRDefault="00D24F01" w:rsidP="00D24F01">
                                    <w:pPr>
                                      <w:spacing w:after="0" w:line="240" w:lineRule="auto"/>
                                      <w:ind w:firstLineChars="600" w:firstLine="1800"/>
                                      <w:rPr>
                                        <w:rFonts w:ascii="HGMaruGothicMPRO" w:eastAsia="HGMaruGothicMPRO" w:hAnsi="HGMaruGothicMPRO"/>
                                        <w:color w:val="05114D" w:themeColor="accent1" w:themeShade="80"/>
                                        <w:sz w:val="30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55600079" name="角丸四角形 28"/>
                            <wps:cNvSpPr/>
                            <wps:spPr>
                              <a:xfrm>
                                <a:off x="-30173" y="17184"/>
                                <a:ext cx="2171700" cy="6294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ED8195" w14:textId="3DD11CB3" w:rsidR="00D24F01" w:rsidRPr="00D80CFE" w:rsidRDefault="00D80CFE" w:rsidP="00D24F01">
                                  <w:pPr>
                                    <w:spacing w:line="240" w:lineRule="auto"/>
                                    <w:ind w:firstLineChars="100" w:firstLine="220"/>
                                    <w:rPr>
                                      <w:rFonts w:ascii="BIZ UDPGothic" w:eastAsia="BIZ UDPGothic" w:hAnsi="BIZ UDPGothic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80CFE">
                                    <w:rPr>
                                      <w:rFonts w:ascii="HGMaruGothicMPRO" w:eastAsia="HGMaruGothicMPRO" w:hAnsi="HGMaruGothicMPRO" w:hint="eastAsia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 w:rsidRPr="00D80CFE">
                                    <w:rPr>
                                      <w:rFonts w:ascii="Calibri" w:eastAsia="HGMaruGothicMPRO" w:hAnsi="Calibri" w:cs="Calibri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val="vi-VN"/>
                                    </w:rPr>
                                    <w:t>ư</w:t>
                                  </w:r>
                                  <w:r w:rsidRPr="00D80CFE">
                                    <w:rPr>
                                      <w:rFonts w:ascii="Calibri" w:eastAsia="HGMaruGothicMPRO" w:hAnsi="Calibri" w:cs="Calibri" w:hint="eastAsia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val="vi-VN"/>
                                    </w:rPr>
                                    <w:t xml:space="preserve"> v</w:t>
                                  </w:r>
                                  <w:r w:rsidRPr="00D80CFE">
                                    <w:rPr>
                                      <w:rFonts w:ascii="Calibri" w:eastAsia="HGMaruGothicMPRO" w:hAnsi="Calibri" w:cs="Calibri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val="vi-VN"/>
                                    </w:rPr>
                                    <w:t>ấ</w:t>
                                  </w:r>
                                  <w:r w:rsidRPr="00D80CFE">
                                    <w:rPr>
                                      <w:rFonts w:ascii="Calibri" w:eastAsia="HGMaruGothicMPRO" w:hAnsi="Calibri" w:cs="Calibri" w:hint="eastAsia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val="vi-VN"/>
                                    </w:rPr>
                                    <w:t>n ti</w:t>
                                  </w:r>
                                  <w:r w:rsidRPr="00D80CFE">
                                    <w:rPr>
                                      <w:rFonts w:ascii="Calibri" w:eastAsia="HGMaruGothicMPRO" w:hAnsi="Calibri" w:cs="Calibri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val="vi-VN"/>
                                    </w:rPr>
                                    <w:t>ế</w:t>
                                  </w:r>
                                  <w:r w:rsidRPr="00D80CFE">
                                    <w:rPr>
                                      <w:rFonts w:ascii="Calibri" w:eastAsia="HGMaruGothicMPRO" w:hAnsi="Calibri" w:cs="Calibri" w:hint="eastAsia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val="vi-VN"/>
                                    </w:rPr>
                                    <w:t xml:space="preserve">p nhân bên ngoài  </w:t>
                                  </w:r>
                                  <w:r w:rsidR="00D24F01" w:rsidRPr="00D80CFE">
                                    <w:rPr>
                                      <w:rFonts w:ascii="HGMaruGothicMPRO" w:eastAsia="HGMaruGothicMPRO" w:hAnsi="HGMaruGothicMPRO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7790DD2F" w14:textId="2735655F" w:rsidR="00D24F01" w:rsidRPr="009A0584" w:rsidRDefault="00D24F01" w:rsidP="00D24F01">
                                  <w:pPr>
                                    <w:spacing w:line="240" w:lineRule="auto"/>
                                    <w:rPr>
                                      <w:rFonts w:ascii="HGMaruGothicMPRO" w:eastAsia="HGMaruGothicMPRO" w:hAnsi="HGMaruGothicMPRO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61253523" name="テキスト ボックス 261253523"/>
                        <wps:cNvSpPr txBox="1"/>
                        <wps:spPr>
                          <a:xfrm>
                            <a:off x="1898097" y="1311848"/>
                            <a:ext cx="5129004" cy="556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73DB4F" w14:textId="77777777" w:rsidR="00D80CFE" w:rsidRPr="005F5D62" w:rsidRDefault="00D24F01" w:rsidP="00D80CFE">
                              <w:pPr>
                                <w:spacing w:line="240" w:lineRule="auto"/>
                                <w:ind w:left="220" w:hangingChars="100" w:hanging="220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BIZ UDPGothic" w:eastAsia="BIZ UDPGothic" w:hAnsi="BIZ UDPGothic"/>
                                  <w:sz w:val="22"/>
                                  <w:szCs w:val="30"/>
                                </w:rPr>
                                <w:t xml:space="preserve"> </w:t>
                              </w:r>
                              <w:r w:rsidR="00D80CFE" w:rsidRPr="007E66FC">
                                <w:rPr>
                                  <w:rFonts w:ascii="BIZ UDPGothic" w:eastAsia="BIZ UDPGothic" w:hAnsi="BIZ UDPGothic" w:hint="eastAsia"/>
                                  <w:color w:val="000000" w:themeColor="text1"/>
                                  <w:sz w:val="22"/>
                                  <w:szCs w:val="30"/>
                                </w:rPr>
                                <w:t>※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Kênh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tiếp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nhận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này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được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vận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hành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bởi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công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ty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bên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ngoài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80CFE" w:rsidRPr="000473FC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Fair Links Consulting Co., Ltd.</w:t>
                              </w:r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với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sự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chú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trọng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bảo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vệ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quyền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riêng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tư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của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người</w:t>
                              </w:r>
                              <w:proofErr w:type="spellEnd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0CFE" w:rsidRPr="000473F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báo</w:t>
                              </w:r>
                              <w:proofErr w:type="spellEnd"/>
                              <w:r w:rsidR="00D80CFE" w:rsidRPr="005F5D62">
                                <w:rPr>
                                  <w:rFonts w:ascii="Arial" w:hAnsi="Arial" w:cs="Arial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="00D80CFE" w:rsidRPr="005F5D62">
                                <w:rPr>
                                  <w:rFonts w:ascii="Arial" w:hAnsi="Arial" w:cs="Arial"/>
                                  <w:sz w:val="18"/>
                                </w:rPr>
                                <w:t>cáo</w:t>
                              </w:r>
                              <w:proofErr w:type="spellEnd"/>
                              <w:r w:rsidR="00D80CFE" w:rsidRPr="005F5D62">
                                <w:rPr>
                                  <w:rFonts w:ascii="Arial" w:hAnsi="Arial" w:cs="Arial"/>
                                  <w:sz w:val="18"/>
                                </w:rPr>
                                <w:t>.</w:t>
                              </w:r>
                            </w:p>
                            <w:p w14:paraId="20C88679" w14:textId="71B12F0D" w:rsidR="00D24F01" w:rsidRPr="007E66FC" w:rsidRDefault="00D24F01" w:rsidP="00D24F01">
                              <w:pPr>
                                <w:spacing w:line="240" w:lineRule="auto"/>
                                <w:ind w:left="160" w:hangingChars="100" w:hanging="16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655D32" id="グループ化 1474987896" o:spid="_x0000_s1048" style="position:absolute;left:0;text-align:left;margin-left:-17.25pt;margin-top:11pt;width:544.5pt;height:225.75pt;z-index:251658251;mso-position-horizontal-relative:margin;mso-position-vertical-relative:text;mso-width-relative:margin;mso-height-relative:margin" coordorigin="-301,6854" coordsize="71062,29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">
                <v:group id="グループ化 1687825434" o:spid="_x0000_s1049" style="position:absolute;left:-301;top:6854;width:71061;height:29123" coordorigin="-301,7754" coordsize="71062,3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">
                  <v:group id="グループ化 1690074890" o:spid="_x0000_s1050" style="position:absolute;left:587;top:7754;width:67056;height:5639" coordorigin="587,7754" coordsize="67056,5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">
                    <v:roundrect id="角丸四角形 21" o:spid="_x0000_s1051" style="position:absolute;left:587;top:7754;width:67056;height:51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" fillcolor="#ccecff" strokecolor="#081b74" strokeweight="4.5pt">
                      <v:stroke joinstyle="miter"/>
                      <v:textbox>
                        <w:txbxContent>
                          <w:p w14:paraId="39820206" w14:textId="77777777" w:rsidR="00D24F01" w:rsidRPr="00F4148B" w:rsidRDefault="00D24F01" w:rsidP="00D24F01">
                            <w:pPr>
                              <w:rPr>
                                <w:color w:val="F5F4F4" w:themeColor="background2" w:themeTint="6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oundrect>
                    <v:group id="グループ化 1632344634" o:spid="_x0000_s1052" style="position:absolute;left:970;top:8403;width:66046;height:4990" coordorigin="-648,8403" coordsize="66045,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">
                      <v:roundrect id="角丸四角形 24" o:spid="_x0000_s1053" style="position:absolute;left:15867;top:8406;width:49530;height:49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" filled="f" stroked="f" strokeweight="1pt">
                        <v:stroke joinstyle="miter"/>
                        <v:textbox>
                          <w:txbxContent>
                            <w:p w14:paraId="4B946E7B" w14:textId="20AAF101" w:rsidR="00D24F01" w:rsidRPr="00E20CFF" w:rsidRDefault="00D80CFE" w:rsidP="00D24F01">
                              <w:pPr>
                                <w:spacing w:line="240" w:lineRule="auto"/>
                                <w:rPr>
                                  <w:rFonts w:ascii="HGMaruGothicMPRO" w:eastAsia="HGMaruGothicMPRO" w:hAnsi="HGMaruGothicMPRO"/>
                                  <w:color w:val="05114D" w:themeColor="accent1" w:themeShade="8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D80CFE">
                                <w:rPr>
                                  <w:rFonts w:ascii="HGMaruGothicMPRO" w:eastAsia="HGMaruGothicMPRO" w:hAnsi="HGMaruGothicMPRO" w:hint="eastAsia"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  <w:t>Email chuyên d</w:t>
                              </w:r>
                              <w:r w:rsidRPr="00D80CFE">
                                <w:rPr>
                                  <w:rFonts w:ascii="Calibri" w:eastAsia="HGMaruGothicMPRO" w:hAnsi="Calibri" w:cs="Calibri"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  <w:t>ụ</w:t>
                              </w:r>
                              <w:r w:rsidRPr="00D80CFE">
                                <w:rPr>
                                  <w:rFonts w:ascii="Calibri" w:eastAsia="HGMaruGothicMPRO" w:hAnsi="Calibri" w:cs="Calibri" w:hint="eastAsia"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  <w:t>ng</w:t>
                              </w:r>
                              <w:r>
                                <w:rPr>
                                  <w:rFonts w:ascii="Calibri" w:eastAsia="HGMaruGothicMPRO" w:hAnsi="Calibri" w:cs="Calibri" w:hint="eastAsia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 xml:space="preserve"> </w:t>
                              </w:r>
                              <w:r w:rsidR="00D24F01" w:rsidRPr="008E265E">
                                <w:rPr>
                                  <w:rFonts w:ascii="HGMaruGothicMPRO" w:eastAsia="HGMaruGothicMPRO" w:hAnsi="HGMaruGothicMPRO" w:hint="eastAsia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：</w:t>
                              </w:r>
                              <w:r w:rsidR="00D24F01" w:rsidRPr="008E265E">
                                <w:rPr>
                                  <w:rFonts w:ascii="HGMaruGothicMPRO" w:eastAsia="HGMaruGothicMPRO" w:hAnsi="HGMaruGothicMPRO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 xml:space="preserve"> </w:t>
                              </w:r>
                              <w:r w:rsidR="00D24F01" w:rsidRPr="008E265E">
                                <w:rPr>
                                  <w:rFonts w:ascii="Consolas" w:eastAsia="HGMaruGothicMPRO" w:hAnsi="Consolas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umchotline@umc.co.jp</w:t>
                              </w:r>
                            </w:p>
                          </w:txbxContent>
                        </v:textbox>
                      </v:roundrect>
                      <v:roundrect id="角丸四角形 23" o:spid="_x0000_s1054" style="position:absolute;left:-648;top:8403;width:15489;height:47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" filled="f" stroked="f" strokeweight="1pt">
                        <v:stroke joinstyle="miter"/>
                        <v:textbox>
                          <w:txbxContent>
                            <w:p w14:paraId="17DD58A4" w14:textId="74B1CB00" w:rsidR="00D24F01" w:rsidRPr="001C7949" w:rsidRDefault="00D80CFE" w:rsidP="00D24F01">
                              <w:pPr>
                                <w:spacing w:line="240" w:lineRule="auto"/>
                                <w:rPr>
                                  <w:rFonts w:ascii="Arial" w:eastAsia="HGMaruGothicMPRO" w:hAnsi="Arial" w:cs="Arial"/>
                                  <w:b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1C7949">
                                <w:rPr>
                                  <w:rFonts w:ascii="Arial" w:eastAsia="HGMaruGothicMPRO" w:hAnsi="Arial"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Liên hệ</w:t>
                              </w:r>
                              <w:r w:rsidRPr="001C7949">
                                <w:rPr>
                                  <w:rFonts w:ascii="Arial" w:eastAsia="HGMaruGothicMPRO" w:hAnsi="Arial" w:cs="Arial"/>
                                  <w:b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 nội  bộ  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グループ化 1791300614" o:spid="_x0000_s1055" style="position:absolute;left:-301;top:13814;width:71061;height:26886" coordorigin="-301,-853" coordsize="71062,2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">
                    <v:group id="グループ化 916296763" o:spid="_x0000_s1056" style="position:absolute;left:533;top:-853;width:70227;height:26884" coordorigin="533,-853" coordsize="70227,2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">
                      <v:roundrect id="角丸四角形 27" o:spid="_x0000_s1057" style="position:absolute;left:533;top:-853;width:70227;height:26884;visibility:visible;mso-wrap-style:square;v-text-anchor:middle" arcsize="28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" fillcolor="#ccecff" strokecolor="#051771" strokeweight="4.5pt">
                        <v:stroke joinstyle="miter"/>
                        <v:textbox>
                          <w:txbxContent>
                            <w:p w14:paraId="500260F4" w14:textId="77777777" w:rsidR="00D24F01" w:rsidRPr="00F4148B" w:rsidRDefault="00D24F01" w:rsidP="00D24F01">
                              <w:pPr>
                                <w:rPr>
                                  <w:color w:val="F5F4F4" w:themeColor="background2" w:themeTint="66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roundrect>
                      <v:roundrect id="角丸四角形 30" o:spid="_x0000_s1058" style="position:absolute;left:1568;top:4567;width:68409;height:210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" filled="f" stroked="f" strokeweight="1pt">
                        <v:stroke joinstyle="miter"/>
                        <v:textbox>
                          <w:txbxContent>
                            <w:p w14:paraId="56D38E85" w14:textId="77777777" w:rsidR="00D80CFE" w:rsidRPr="00D80CFE" w:rsidRDefault="00D80CFE" w:rsidP="00D80CFE">
                              <w:pPr>
                                <w:spacing w:after="0" w:line="240" w:lineRule="auto"/>
                                <w:ind w:left="3120" w:hanging="3120"/>
                                <w:rPr>
                                  <w:rFonts w:ascii="HGMaruGothicMPRO" w:eastAsia="HGMaruGothicMPRO" w:hAnsi="HGMaruGothicMPRO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 w:rsidRPr="00D80CFE">
                                <w:rPr>
                                  <w:rFonts w:ascii="HGMaruGothicMPRO" w:eastAsia="HGMaruGothicMPRO" w:hAnsi="HGMaruGothicMPRO"/>
                                  <w:color w:val="FF0000"/>
                                  <w:sz w:val="21"/>
                                  <w:szCs w:val="21"/>
                                </w:rPr>
                                <w:t>Trang Web ti</w:t>
                              </w:r>
                              <w:r w:rsidRPr="00D80CFE">
                                <w:rPr>
                                  <w:rFonts w:ascii="Calibri" w:eastAsia="HGMaruGothicMPRO" w:hAnsi="Calibri" w:cs="Calibri"/>
                                  <w:color w:val="FF0000"/>
                                  <w:sz w:val="21"/>
                                  <w:szCs w:val="21"/>
                                </w:rPr>
                                <w:t>ế</w:t>
                              </w:r>
                              <w:r w:rsidRPr="00D80CFE">
                                <w:rPr>
                                  <w:rFonts w:ascii="HGMaruGothicMPRO" w:eastAsia="HGMaruGothicMPRO" w:hAnsi="HGMaruGothicMPRO"/>
                                  <w:color w:val="FF0000"/>
                                  <w:sz w:val="21"/>
                                  <w:szCs w:val="21"/>
                                </w:rPr>
                                <w:t>p nh</w:t>
                              </w:r>
                              <w:r w:rsidRPr="00D80CFE">
                                <w:rPr>
                                  <w:rFonts w:ascii="Calibri" w:eastAsia="HGMaruGothicMPRO" w:hAnsi="Calibri" w:cs="Calibri"/>
                                  <w:color w:val="FF0000"/>
                                  <w:sz w:val="21"/>
                                  <w:szCs w:val="21"/>
                                </w:rPr>
                                <w:t>ậ</w:t>
                              </w:r>
                              <w:r w:rsidRPr="00D80CFE">
                                <w:rPr>
                                  <w:rFonts w:ascii="HGMaruGothicMPRO" w:eastAsia="HGMaruGothicMPRO" w:hAnsi="HGMaruGothicMPRO"/>
                                  <w:color w:val="FF0000"/>
                                  <w:sz w:val="21"/>
                                  <w:szCs w:val="21"/>
                                </w:rPr>
                                <w:t>n ： https://fairlinks.co.jp/umchotline/</w:t>
                              </w:r>
                            </w:p>
                            <w:p w14:paraId="652B3A1E" w14:textId="4EA73C43" w:rsidR="00D80CFE" w:rsidRDefault="00D80CFE" w:rsidP="00D80CFE">
                              <w:pPr>
                                <w:spacing w:after="0" w:line="240" w:lineRule="auto"/>
                                <w:ind w:left="3120" w:hanging="3120"/>
                                <w:rPr>
                                  <w:rFonts w:ascii="HGMaruGothicMPRO" w:eastAsia="HGMaruGothicMPRO" w:hAnsi="HGMaruGothicMPRO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 w:rsidRPr="00D80CFE">
                                <w:rPr>
                                  <w:rFonts w:ascii="HGMaruGothicMPRO" w:eastAsia="HGMaruGothicMPRO" w:hAnsi="HGMaruGothicMPRO"/>
                                  <w:color w:val="FF0000"/>
                                  <w:sz w:val="21"/>
                                  <w:szCs w:val="21"/>
                                </w:rPr>
                                <w:t>Email chuyên d</w:t>
                              </w:r>
                              <w:r w:rsidRPr="00D80CFE">
                                <w:rPr>
                                  <w:rFonts w:ascii="Calibri" w:eastAsia="HGMaruGothicMPRO" w:hAnsi="Calibri" w:cs="Calibri"/>
                                  <w:color w:val="FF0000"/>
                                  <w:sz w:val="21"/>
                                  <w:szCs w:val="21"/>
                                </w:rPr>
                                <w:t>ụ</w:t>
                              </w:r>
                              <w:r w:rsidRPr="00D80CFE">
                                <w:rPr>
                                  <w:rFonts w:ascii="HGMaruGothicMPRO" w:eastAsia="HGMaruGothicMPRO" w:hAnsi="HGMaruGothicMPRO"/>
                                  <w:color w:val="FF0000"/>
                                  <w:sz w:val="21"/>
                                  <w:szCs w:val="21"/>
                                </w:rPr>
                                <w:t xml:space="preserve">ng ： </w:t>
                              </w:r>
                              <w:hyperlink r:id="rId48" w:history="1">
                                <w:r w:rsidR="000473FC" w:rsidRPr="00E71CB2">
                                  <w:rPr>
                                    <w:rStyle w:val="Hyperlink"/>
                                    <w:rFonts w:ascii="HGMaruGothicMPRO" w:eastAsia="HGMaruGothicMPRO" w:hAnsi="HGMaruGothicMPRO"/>
                                    <w:sz w:val="21"/>
                                    <w:szCs w:val="21"/>
                                  </w:rPr>
                                  <w:t>umchotline@fairlinks.co.jp</w:t>
                                </w:r>
                              </w:hyperlink>
                            </w:p>
                            <w:p w14:paraId="0C03833C" w14:textId="77777777" w:rsidR="000473FC" w:rsidRPr="00D80CFE" w:rsidRDefault="000473FC" w:rsidP="00D80CFE">
                              <w:pPr>
                                <w:spacing w:after="0" w:line="240" w:lineRule="auto"/>
                                <w:ind w:left="3120" w:hanging="3120"/>
                                <w:rPr>
                                  <w:rFonts w:ascii="HGMaruGothicMPRO" w:eastAsia="HGMaruGothicMPRO" w:hAnsi="HGMaruGothicMPRO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</w:p>
                            <w:p w14:paraId="36F3678B" w14:textId="77777777" w:rsidR="00D80CFE" w:rsidRPr="00D80CFE" w:rsidRDefault="00D80CFE" w:rsidP="00D80CFE">
                              <w:pPr>
                                <w:spacing w:after="0" w:line="240" w:lineRule="auto"/>
                                <w:ind w:left="3120" w:hanging="3120"/>
                                <w:rPr>
                                  <w:rFonts w:ascii="Arial" w:eastAsia="HGMaruGothicMPRO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D80CFE">
                                <w:rPr>
                                  <w:rFonts w:ascii="Arial" w:eastAsia="HGMaruGothicMPRO" w:hAnsi="Arial" w:cs="Arial" w:hint="eastAsia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Đường dây nóng </w:t>
                              </w:r>
                              <w:r w:rsidRPr="00D80CFE">
                                <w:rPr>
                                  <w:rFonts w:ascii="Arial" w:eastAsia="HGMaruGothicMPRO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(Chỉ ở Nhật Bản )</w:t>
                              </w:r>
                              <w:r w:rsidRPr="00D80CFE">
                                <w:rPr>
                                  <w:rFonts w:ascii="Arial" w:eastAsia="HGMaruGothicMPRO" w:hAnsi="Arial" w:cs="Arial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</w:rPr>
                                <w:t>：</w:t>
                              </w:r>
                              <w:r w:rsidRPr="00D80CFE">
                                <w:rPr>
                                  <w:rFonts w:ascii="Arial" w:eastAsia="HGMaruGothicMPRO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D80CFE">
                                <w:rPr>
                                  <w:rFonts w:ascii="Arial" w:eastAsia="HGMaruGothicMPRO" w:hAnsi="Arial" w:cs="Arial"/>
                                  <w:b/>
                                  <w:color w:val="000000" w:themeColor="text1"/>
                                  <w:sz w:val="21"/>
                                  <w:szCs w:val="21"/>
                                </w:rPr>
                                <w:t>0120-911-705</w:t>
                              </w:r>
                              <w:r w:rsidRPr="00D80CFE">
                                <w:rPr>
                                  <w:rFonts w:ascii="Arial" w:eastAsia="HGMaruGothicMPRO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</w:p>
                            <w:p w14:paraId="32D80EB2" w14:textId="77777777" w:rsidR="00D80CFE" w:rsidRPr="00D80CFE" w:rsidRDefault="00D80CFE" w:rsidP="00D80CFE">
                              <w:pPr>
                                <w:spacing w:after="0" w:line="240" w:lineRule="auto"/>
                                <w:ind w:left="3120" w:hanging="3120"/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D80CFE">
                                <w:rPr>
                                  <w:rFonts w:ascii="Arial" w:eastAsia="HGMaruGothicMPRO" w:hAnsi="Arial" w:cs="Arial"/>
                                  <w:color w:val="000000" w:themeColor="text1"/>
                                  <w:sz w:val="21"/>
                                  <w:szCs w:val="21"/>
                                  <w:lang w:val="vi-VN"/>
                                </w:rPr>
                                <w:t xml:space="preserve">Thời gian tiếp nhận  :   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>9:30 – 20:30 (trừ Thứ Bảy, Chủ Nhật, ngày lễ và dịp nghỉ Tết cuối năm</w:t>
                              </w:r>
                            </w:p>
                            <w:p w14:paraId="25B89C48" w14:textId="77777777" w:rsidR="00D80CFE" w:rsidRPr="00D80CFE" w:rsidRDefault="00D80CFE" w:rsidP="00D80CFE">
                              <w:pPr>
                                <w:spacing w:after="0" w:line="240" w:lineRule="auto"/>
                                <w:ind w:left="3120" w:hanging="3120"/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  <w:lang w:val="vi-VN"/>
                                </w:rPr>
                                <w:t xml:space="preserve">                                      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– đầu năm)</w:t>
                              </w:r>
                            </w:p>
                            <w:p w14:paraId="3E819758" w14:textId="03853473" w:rsidR="00D80CFE" w:rsidRDefault="00D80CFE" w:rsidP="00D80CFE">
                              <w:pPr>
                                <w:spacing w:after="0" w:line="240" w:lineRule="auto"/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D80CFE">
                                <w:rPr>
                                  <w:rFonts w:ascii="Arial" w:eastAsia="MS Gothic" w:hAnsi="Arial" w:cs="Arial"/>
                                  <w:color w:val="000000" w:themeColor="text1"/>
                                  <w:sz w:val="21"/>
                                  <w:szCs w:val="21"/>
                                  <w:lang w:val="vi-VN"/>
                                </w:rPr>
                                <w:t xml:space="preserve">Số bưu điện 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>(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  <w:lang w:val="vi-VN"/>
                                </w:rPr>
                                <w:t xml:space="preserve">Chỉ ở Nhật 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>)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>：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D80CFE">
                                <w:rPr>
                                  <w:rFonts w:ascii="Arial" w:eastAsia="MS 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>〒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>102-0083  Tầng 4, Tòa nhà K-WING 5-2-1 Kojimachi,Quận</w:t>
                              </w:r>
                              <w:r w:rsidR="000473FC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>Chiyoda,Tokyo</w:t>
                              </w:r>
                              <w:r>
                                <w:rPr>
                                  <w:rFonts w:ascii="Arial" w:eastAsia="BIZ UDPGothic" w:hAnsi="Arial" w:cs="Arial" w:hint="eastAsia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</w:p>
                            <w:p w14:paraId="3DBE6D7D" w14:textId="193C6F2C" w:rsidR="00D80CFE" w:rsidRPr="00D80CFE" w:rsidRDefault="00D80CFE" w:rsidP="00D80CFE">
                              <w:pPr>
                                <w:spacing w:after="0" w:line="240" w:lineRule="auto"/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t>Công ty Fair Links Consulting Co., Ltd.</w:t>
                              </w:r>
                              <w:r w:rsidRPr="00D80CFE">
                                <w:rPr>
                                  <w:rFonts w:ascii="Arial" w:eastAsia="BIZ UDPGothic" w:hAnsi="Arial" w:cs="Arial"/>
                                  <w:color w:val="000000" w:themeColor="text1"/>
                                  <w:sz w:val="21"/>
                                  <w:szCs w:val="21"/>
                                </w:rPr>
                                <w:br/>
                                <w:t>(Bộ phận phụ trách UMC Electronics)</w:t>
                              </w:r>
                            </w:p>
                            <w:p w14:paraId="4D7B2183" w14:textId="77777777" w:rsidR="00D80CFE" w:rsidRPr="00D80CFE" w:rsidRDefault="00D80CFE" w:rsidP="00D80CFE">
                              <w:pPr>
                                <w:spacing w:after="0" w:line="240" w:lineRule="auto"/>
                                <w:rPr>
                                  <w:rFonts w:ascii="HGMaruGothicMPRO" w:eastAsia="HGMaruGothicMPRO" w:hAnsi="HGMaruGothicMPRO"/>
                                  <w:color w:val="05114D" w:themeColor="accent1" w:themeShade="80"/>
                                  <w:sz w:val="21"/>
                                  <w:szCs w:val="21"/>
                                </w:rPr>
                              </w:pPr>
                            </w:p>
                            <w:p w14:paraId="3D708AF1" w14:textId="7FCC575A" w:rsidR="00D24F01" w:rsidRPr="00B1058F" w:rsidRDefault="00D24F01" w:rsidP="00D24F01">
                              <w:pPr>
                                <w:spacing w:after="0" w:line="240" w:lineRule="auto"/>
                                <w:ind w:firstLineChars="600" w:firstLine="1800"/>
                                <w:rPr>
                                  <w:rFonts w:ascii="HGMaruGothicMPRO" w:eastAsia="HGMaruGothicMPRO" w:hAnsi="HGMaruGothicMPRO"/>
                                  <w:color w:val="05114D" w:themeColor="accent1" w:themeShade="8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角丸四角形 28" o:spid="_x0000_s1059" style="position:absolute;left:-301;top:171;width:21716;height:62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" filled="f" stroked="f" strokeweight="1pt">
                      <v:stroke joinstyle="miter"/>
                      <v:textbox>
                        <w:txbxContent>
                          <w:p w14:paraId="09ED8195" w14:textId="3DD11CB3" w:rsidR="00D24F01" w:rsidRPr="00D80CFE" w:rsidRDefault="00D80CFE" w:rsidP="00D24F01">
                            <w:pPr>
                              <w:spacing w:line="240" w:lineRule="auto"/>
                              <w:ind w:firstLineChars="100" w:firstLine="220"/>
                              <w:rPr>
                                <w:rFonts w:ascii="BIZ UDPGothic" w:eastAsia="BIZ UDPGothic" w:hAnsi="BIZ UDP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80CFE">
                              <w:rPr>
                                <w:rFonts w:ascii="HGMaruGothicMPRO" w:eastAsia="HGMaruGothicMPRO" w:hAnsi="HGMaruGothicMPRO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T</w:t>
                            </w:r>
                            <w:r w:rsidRPr="00D80CFE">
                              <w:rPr>
                                <w:rFonts w:ascii="Calibri" w:eastAsia="HGMaruGothicMPRO" w:hAnsi="Calibri" w:cs="Calibri"/>
                                <w:b/>
                                <w:color w:val="000000" w:themeColor="text1"/>
                                <w:sz w:val="22"/>
                                <w:szCs w:val="22"/>
                                <w:lang w:val="vi-VN"/>
                              </w:rPr>
                              <w:t>ư</w:t>
                            </w:r>
                            <w:r w:rsidRPr="00D80CFE">
                              <w:rPr>
                                <w:rFonts w:ascii="Calibri" w:eastAsia="HGMaruGothicMPRO" w:hAnsi="Calibri" w:cs="Calibri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vi-VN"/>
                              </w:rPr>
                              <w:t xml:space="preserve"> v</w:t>
                            </w:r>
                            <w:r w:rsidRPr="00D80CFE">
                              <w:rPr>
                                <w:rFonts w:ascii="Calibri" w:eastAsia="HGMaruGothicMPRO" w:hAnsi="Calibri" w:cs="Calibri"/>
                                <w:b/>
                                <w:color w:val="000000" w:themeColor="text1"/>
                                <w:sz w:val="22"/>
                                <w:szCs w:val="22"/>
                                <w:lang w:val="vi-VN"/>
                              </w:rPr>
                              <w:t>ấ</w:t>
                            </w:r>
                            <w:r w:rsidRPr="00D80CFE">
                              <w:rPr>
                                <w:rFonts w:ascii="Calibri" w:eastAsia="HGMaruGothicMPRO" w:hAnsi="Calibri" w:cs="Calibri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vi-VN"/>
                              </w:rPr>
                              <w:t>n ti</w:t>
                            </w:r>
                            <w:r w:rsidRPr="00D80CFE">
                              <w:rPr>
                                <w:rFonts w:ascii="Calibri" w:eastAsia="HGMaruGothicMPRO" w:hAnsi="Calibri" w:cs="Calibri"/>
                                <w:b/>
                                <w:color w:val="000000" w:themeColor="text1"/>
                                <w:sz w:val="22"/>
                                <w:szCs w:val="22"/>
                                <w:lang w:val="vi-VN"/>
                              </w:rPr>
                              <w:t>ế</w:t>
                            </w:r>
                            <w:r w:rsidRPr="00D80CFE">
                              <w:rPr>
                                <w:rFonts w:ascii="Calibri" w:eastAsia="HGMaruGothicMPRO" w:hAnsi="Calibri" w:cs="Calibri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vi-VN"/>
                              </w:rPr>
                              <w:t xml:space="preserve">p nhân bên ngoài  </w:t>
                            </w:r>
                            <w:r w:rsidR="00D24F01" w:rsidRPr="00D80CFE">
                              <w:rPr>
                                <w:rFonts w:ascii="HGMaruGothicMPRO" w:eastAsia="HGMaruGothicMPRO" w:hAnsi="HGMaruGothicMPRO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790DD2F" w14:textId="2735655F" w:rsidR="00D24F01" w:rsidRPr="009A0584" w:rsidRDefault="00D24F01" w:rsidP="00D24F01">
                            <w:pPr>
                              <w:spacing w:line="240" w:lineRule="auto"/>
                              <w:rPr>
                                <w:rFonts w:ascii="HGMaruGothicMPRO" w:eastAsia="HGMaruGothicMPRO" w:hAnsi="HGMaruGothicM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</v:group>
                </v:group>
                <v:shape id="テキスト ボックス 261253523" o:spid="_x0000_s1060" type="#_x0000_t202" style="position:absolute;left:18980;top:13118;width:51291;height:5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" filled="f" stroked="f" strokeweight=".5pt">
                  <v:textbox>
                    <w:txbxContent>
                      <w:p w14:paraId="4273DB4F" w14:textId="77777777" w:rsidR="00D80CFE" w:rsidRPr="005F5D62" w:rsidRDefault="00D24F01" w:rsidP="00D80CFE">
                        <w:pPr>
                          <w:spacing w:line="240" w:lineRule="auto"/>
                          <w:ind w:left="220" w:hangingChars="100" w:hanging="220"/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BIZ UDPGothic" w:eastAsia="BIZ UDPGothic" w:hAnsi="BIZ UDPGothic"/>
                            <w:sz w:val="22"/>
                            <w:szCs w:val="30"/>
                          </w:rPr>
                          <w:t xml:space="preserve"> </w:t>
                        </w:r>
                        <w:r w:rsidR="00D80CFE" w:rsidRPr="007E66FC">
                          <w:rPr>
                            <w:rFonts w:ascii="BIZ UDPGothic" w:eastAsia="BIZ UDPGothic" w:hAnsi="BIZ UDPGothic" w:hint="eastAsia"/>
                            <w:color w:val="000000" w:themeColor="text1"/>
                            <w:sz w:val="22"/>
                            <w:szCs w:val="30"/>
                          </w:rPr>
                          <w:t>※</w:t>
                        </w:r>
                        <w:r w:rsidR="00D80CFE" w:rsidRPr="000473F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Kênh tiếp nhận này được vận hành bởi công ty bên ngoài </w:t>
                        </w:r>
                        <w:r w:rsidR="00D80CFE" w:rsidRPr="000473FC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Fair Links Consulting Co., Ltd.</w:t>
                        </w:r>
                        <w:r w:rsidR="00D80CFE" w:rsidRPr="000473F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 với sự chú trọng bảo vệ quyền riêng tư của người báo</w:t>
                        </w:r>
                        <w:r w:rsidR="00D80CFE" w:rsidRPr="005F5D62">
                          <w:rPr>
                            <w:rFonts w:ascii="Arial" w:hAnsi="Arial" w:cs="Arial"/>
                            <w:sz w:val="18"/>
                          </w:rPr>
                          <w:t xml:space="preserve"> cáo.</w:t>
                        </w:r>
                      </w:p>
                      <w:p w14:paraId="20C88679" w14:textId="71B12F0D" w:rsidR="00D24F01" w:rsidRPr="007E66FC" w:rsidRDefault="00D24F01" w:rsidP="00D24F01">
                        <w:pPr>
                          <w:spacing w:line="240" w:lineRule="auto"/>
                          <w:ind w:left="160" w:hangingChars="100" w:hanging="160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06C724" w14:textId="7F94A80F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0D4D790A" w14:textId="27E75929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76A3E3F4" w14:textId="3235967D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5696E076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7DE3524F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7C774A3B" w14:textId="21983D2C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2F526A85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70BF46C0" w14:textId="66A9DD4D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1FDD32FA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13F201EF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422157DE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47B6AB52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6E9CA6BA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60A77956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140E4405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72DB89C0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2398D87E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18C25AF1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4EEE68CD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03B915F3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7FDD1DE8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56CA747C" w14:textId="77777777" w:rsidR="001C7949" w:rsidRDefault="001C7949" w:rsidP="00D24F01">
      <w:pPr>
        <w:spacing w:after="0" w:line="240" w:lineRule="auto"/>
        <w:ind w:firstLineChars="100" w:firstLine="200"/>
        <w:jc w:val="both"/>
        <w:rPr>
          <w:rFonts w:ascii="Arial" w:eastAsia="UD Digi Kyokasho N-R" w:hAnsi="Arial" w:cs="Arial"/>
          <w:sz w:val="20"/>
          <w:szCs w:val="20"/>
        </w:rPr>
      </w:pPr>
    </w:p>
    <w:p w14:paraId="4A94E878" w14:textId="77777777" w:rsidR="001C7949" w:rsidRDefault="001C7949" w:rsidP="001C7949">
      <w:pPr>
        <w:spacing w:after="0" w:line="240" w:lineRule="auto"/>
        <w:ind w:firstLineChars="100" w:firstLine="200"/>
        <w:jc w:val="right"/>
        <w:rPr>
          <w:rFonts w:ascii="Arial" w:eastAsia="UD Digi Kyokasho N-R" w:hAnsi="Arial" w:cs="Arial"/>
          <w:sz w:val="20"/>
          <w:szCs w:val="20"/>
        </w:rPr>
      </w:pPr>
    </w:p>
    <w:p w14:paraId="5CC9AFD7" w14:textId="2FE3A099" w:rsidR="00167286" w:rsidRPr="00D24F01" w:rsidRDefault="001C7949" w:rsidP="00D24F01">
      <w:pPr>
        <w:spacing w:after="0" w:line="240" w:lineRule="auto"/>
        <w:ind w:firstLineChars="100" w:firstLine="160"/>
        <w:jc w:val="both"/>
        <w:rPr>
          <w:rFonts w:ascii="Arial" w:eastAsia="UD Digi Kyokasho N-R" w:hAnsi="Arial" w:cs="Arial"/>
          <w:sz w:val="20"/>
          <w:szCs w:val="20"/>
        </w:rPr>
      </w:pPr>
      <w:r w:rsidRPr="007F620E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C1E655A" wp14:editId="173EC71A">
                <wp:simplePos x="0" y="0"/>
                <wp:positionH relativeFrom="column">
                  <wp:posOffset>586740</wp:posOffset>
                </wp:positionH>
                <wp:positionV relativeFrom="paragraph">
                  <wp:posOffset>5356225</wp:posOffset>
                </wp:positionV>
                <wp:extent cx="2988000" cy="0"/>
                <wp:effectExtent l="0" t="19050" r="41275" b="38100"/>
                <wp:wrapNone/>
                <wp:docPr id="1839247006" name="直線コネクタ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88000" cy="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rgbClr val="0A249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0E5FA" id="直線コネクタ 36" o:spid="_x0000_s1026" style="position:absolute;flip:y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2pt,421.75pt" to="281.5pt,4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" strokecolor="#0a249b" strokeweight="5pt">
                <v:stroke linestyle="thickThin" joinstyle="miter"/>
                <o:lock v:ext="edit" shapetype="f"/>
              </v:line>
            </w:pict>
          </mc:Fallback>
        </mc:AlternateContent>
      </w:r>
      <w:r w:rsidR="00594275" w:rsidRPr="00EC1AEB">
        <w:rPr>
          <w:rFonts w:hint="eastAsia"/>
          <w:b/>
          <w:bCs/>
          <w:noProof/>
          <w:color w:val="000099"/>
          <w:sz w:val="36"/>
          <w:szCs w:val="29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349239D" wp14:editId="04C3C98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0000" cy="0"/>
                <wp:effectExtent l="0" t="0" r="0" b="0"/>
                <wp:wrapNone/>
                <wp:docPr id="590772405" name="直線コネクタ 5907724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000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6F305" id="直線コネクタ 590772405" o:spid="_x0000_s1026" alt="&quot;&quot;" style="position:absolute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524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" strokecolor="#595959" strokeweight="2pt">
                <v:stroke linestyle="thinThin" joinstyle="miter"/>
                <o:lock v:ext="edit" shapetype="f"/>
                <w10:wrap anchorx="margin"/>
              </v:line>
            </w:pict>
          </mc:Fallback>
        </mc:AlternateContent>
      </w:r>
    </w:p>
    <w:sectPr w:rsidR="00167286" w:rsidRPr="00D24F01" w:rsidSect="00F35491">
      <w:type w:val="continuous"/>
      <w:pgSz w:w="11906" w:h="16838" w:code="9"/>
      <w:pgMar w:top="720" w:right="720" w:bottom="720" w:left="720" w:header="709" w:footer="709" w:gutter="0"/>
      <w:cols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F4F8" w14:textId="77777777" w:rsidR="00157B7B" w:rsidRDefault="00157B7B" w:rsidP="009F7A27">
      <w:r>
        <w:separator/>
      </w:r>
    </w:p>
  </w:endnote>
  <w:endnote w:type="continuationSeparator" w:id="0">
    <w:p w14:paraId="5FEAA695" w14:textId="77777777" w:rsidR="00157B7B" w:rsidRDefault="00157B7B" w:rsidP="009F7A27">
      <w:r>
        <w:continuationSeparator/>
      </w:r>
    </w:p>
  </w:endnote>
  <w:endnote w:type="continuationNotice" w:id="1">
    <w:p w14:paraId="1A3473EF" w14:textId="77777777" w:rsidR="00157B7B" w:rsidRDefault="00157B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-OTF UD Shin Go Pro M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-OTF UD Shin Go Pro 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IZ UDPGothic">
    <w:altName w:val="Yu Gothic"/>
    <w:charset w:val="80"/>
    <w:family w:val="swiss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HGSoeiKakupoptai">
    <w:altName w:val="Yu Gothic"/>
    <w:charset w:val="80"/>
    <w:family w:val="modern"/>
    <w:pitch w:val="fixed"/>
    <w:sig w:usb0="E00002FF" w:usb1="6AC7FDFB" w:usb2="00000012" w:usb3="00000000" w:csb0="0002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0464"/>
    </w:tblGrid>
    <w:tr w:rsidR="00215035" w14:paraId="167EA0FF" w14:textId="77777777" w:rsidTr="007508DB">
      <w:tc>
        <w:tcPr>
          <w:tcW w:w="5000" w:type="pct"/>
          <w:vAlign w:val="center"/>
        </w:tcPr>
        <w:p w14:paraId="2E413442" w14:textId="77777777" w:rsidR="00215035" w:rsidRDefault="00215035" w:rsidP="007508DB">
          <w:pPr>
            <w:pStyle w:val="Footer"/>
            <w:jc w:val="left"/>
          </w:pPr>
          <w:r w:rsidRPr="005140DB">
            <w:rPr>
              <w:lang w:val="ja-JP" w:bidi="ja-JP"/>
            </w:rPr>
            <w:t xml:space="preserve">ページ </w:t>
          </w:r>
          <w:r w:rsidRPr="009C6C0C">
            <w:rPr>
              <w:lang w:val="ja-JP" w:bidi="ja-JP"/>
            </w:rPr>
            <w:fldChar w:fldCharType="begin"/>
          </w:r>
          <w:r w:rsidRPr="009C6C0C">
            <w:rPr>
              <w:lang w:val="ja-JP" w:bidi="ja-JP"/>
            </w:rPr>
            <w:instrText xml:space="preserve"> PAGE   \* MERGEFORMAT </w:instrText>
          </w:r>
          <w:r w:rsidRPr="009C6C0C">
            <w:rPr>
              <w:lang w:val="ja-JP" w:bidi="ja-JP"/>
            </w:rPr>
            <w:fldChar w:fldCharType="separate"/>
          </w:r>
          <w:r>
            <w:rPr>
              <w:noProof/>
              <w:lang w:val="ja-JP" w:bidi="ja-JP"/>
            </w:rPr>
            <w:t>3</w:t>
          </w:r>
          <w:r w:rsidRPr="009C6C0C">
            <w:rPr>
              <w:lang w:val="ja-JP" w:bidi="ja-JP"/>
            </w:rPr>
            <w:fldChar w:fldCharType="end"/>
          </w:r>
        </w:p>
      </w:tc>
    </w:tr>
  </w:tbl>
  <w:p w14:paraId="12F30206" w14:textId="77777777" w:rsidR="00215035" w:rsidRDefault="00215035" w:rsidP="009C6C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0464"/>
    </w:tblGrid>
    <w:tr w:rsidR="00215035" w:rsidRPr="000D1ED8" w14:paraId="62884044" w14:textId="77777777" w:rsidTr="005140DB">
      <w:tc>
        <w:tcPr>
          <w:tcW w:w="5000" w:type="pct"/>
          <w:vAlign w:val="center"/>
        </w:tcPr>
        <w:p w14:paraId="3C0D3A74" w14:textId="77777777" w:rsidR="00215035" w:rsidRPr="000D1ED8" w:rsidRDefault="00215035" w:rsidP="005140DB">
          <w:pPr>
            <w:pStyle w:val="Footer"/>
          </w:pPr>
          <w:r w:rsidRPr="000D1ED8">
            <w:rPr>
              <w:lang w:val="ja-JP" w:bidi="ja-JP"/>
            </w:rPr>
            <w:t xml:space="preserve">ページ </w:t>
          </w:r>
          <w:r w:rsidRPr="000D1ED8">
            <w:rPr>
              <w:lang w:val="ja-JP" w:bidi="ja-JP"/>
            </w:rPr>
            <w:fldChar w:fldCharType="begin"/>
          </w:r>
          <w:r w:rsidRPr="000D1ED8">
            <w:rPr>
              <w:lang w:val="ja-JP" w:bidi="ja-JP"/>
            </w:rPr>
            <w:instrText xml:space="preserve"> PAGE   \* MERGEFORMAT </w:instrText>
          </w:r>
          <w:r w:rsidRPr="000D1ED8">
            <w:rPr>
              <w:lang w:val="ja-JP" w:bidi="ja-JP"/>
            </w:rPr>
            <w:fldChar w:fldCharType="separate"/>
          </w:r>
          <w:r>
            <w:rPr>
              <w:noProof/>
              <w:lang w:val="ja-JP" w:bidi="ja-JP"/>
            </w:rPr>
            <w:t>3</w:t>
          </w:r>
          <w:r w:rsidRPr="000D1ED8">
            <w:rPr>
              <w:lang w:val="ja-JP" w:bidi="ja-JP"/>
            </w:rPr>
            <w:fldChar w:fldCharType="end"/>
          </w:r>
        </w:p>
      </w:tc>
    </w:tr>
  </w:tbl>
  <w:p w14:paraId="20165F86" w14:textId="77777777" w:rsidR="00215035" w:rsidRPr="000D1ED8" w:rsidRDefault="00215035" w:rsidP="003820E8">
    <w:pPr>
      <w:pStyle w:val="Footer"/>
      <w:ind w:right="64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0464"/>
    </w:tblGrid>
    <w:tr w:rsidR="00215035" w:rsidRPr="006C5465" w14:paraId="70E20116" w14:textId="77777777" w:rsidTr="005140DB">
      <w:tc>
        <w:tcPr>
          <w:tcW w:w="5000" w:type="pct"/>
          <w:vAlign w:val="center"/>
        </w:tcPr>
        <w:p w14:paraId="6E168465" w14:textId="77777777" w:rsidR="00215035" w:rsidRPr="006C5465" w:rsidRDefault="00215035" w:rsidP="006C5465">
          <w:pPr>
            <w:pStyle w:val="Footer"/>
          </w:pPr>
          <w:r w:rsidRPr="006C5465">
            <w:rPr>
              <w:lang w:val="ja-JP" w:bidi="ja-JP"/>
            </w:rPr>
            <w:t xml:space="preserve">ページ </w:t>
          </w:r>
          <w:r w:rsidRPr="006C5465">
            <w:rPr>
              <w:lang w:val="ja-JP" w:bidi="ja-JP"/>
            </w:rPr>
            <w:fldChar w:fldCharType="begin"/>
          </w:r>
          <w:r w:rsidRPr="006C5465">
            <w:rPr>
              <w:lang w:val="ja-JP" w:bidi="ja-JP"/>
            </w:rPr>
            <w:instrText xml:space="preserve"> PAGE   \* MERGEFORMAT </w:instrText>
          </w:r>
          <w:r w:rsidRPr="006C5465">
            <w:rPr>
              <w:lang w:val="ja-JP" w:bidi="ja-JP"/>
            </w:rPr>
            <w:fldChar w:fldCharType="separate"/>
          </w:r>
          <w:r>
            <w:rPr>
              <w:noProof/>
              <w:lang w:val="ja-JP" w:bidi="ja-JP"/>
            </w:rPr>
            <w:t>1</w:t>
          </w:r>
          <w:r w:rsidRPr="006C5465">
            <w:rPr>
              <w:lang w:val="ja-JP" w:bidi="ja-JP"/>
            </w:rPr>
            <w:fldChar w:fldCharType="end"/>
          </w:r>
        </w:p>
      </w:tc>
    </w:tr>
  </w:tbl>
  <w:p w14:paraId="2950A680" w14:textId="77777777" w:rsidR="00215035" w:rsidRPr="006C5465" w:rsidRDefault="00215035" w:rsidP="006C546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0464"/>
    </w:tblGrid>
    <w:tr w:rsidR="00FC37CC" w14:paraId="4084482E" w14:textId="77777777" w:rsidTr="007508DB">
      <w:tc>
        <w:tcPr>
          <w:tcW w:w="5000" w:type="pct"/>
          <w:vAlign w:val="center"/>
        </w:tcPr>
        <w:p w14:paraId="7BF9FDA3" w14:textId="4151CA09" w:rsidR="00FC37CC" w:rsidRDefault="00FC37CC" w:rsidP="007508DB">
          <w:pPr>
            <w:pStyle w:val="Footer"/>
            <w:jc w:val="left"/>
          </w:pPr>
          <w:r w:rsidRPr="005140DB">
            <w:rPr>
              <w:lang w:val="ja-JP" w:bidi="ja-JP"/>
            </w:rPr>
            <w:t xml:space="preserve">ページ </w:t>
          </w:r>
          <w:r w:rsidRPr="009C6C0C">
            <w:rPr>
              <w:lang w:val="ja-JP" w:bidi="ja-JP"/>
            </w:rPr>
            <w:fldChar w:fldCharType="begin"/>
          </w:r>
          <w:r w:rsidRPr="009C6C0C">
            <w:rPr>
              <w:lang w:val="ja-JP" w:bidi="ja-JP"/>
            </w:rPr>
            <w:instrText xml:space="preserve"> PAGE   \* MERGEFORMAT </w:instrText>
          </w:r>
          <w:r w:rsidRPr="009C6C0C">
            <w:rPr>
              <w:lang w:val="ja-JP" w:bidi="ja-JP"/>
            </w:rPr>
            <w:fldChar w:fldCharType="separate"/>
          </w:r>
          <w:r w:rsidR="001C2863">
            <w:rPr>
              <w:noProof/>
              <w:lang w:val="ja-JP" w:bidi="ja-JP"/>
            </w:rPr>
            <w:t>3</w:t>
          </w:r>
          <w:r w:rsidRPr="009C6C0C">
            <w:rPr>
              <w:lang w:val="ja-JP" w:bidi="ja-JP"/>
            </w:rPr>
            <w:fldChar w:fldCharType="end"/>
          </w:r>
        </w:p>
      </w:tc>
    </w:tr>
  </w:tbl>
  <w:p w14:paraId="2DD1F131" w14:textId="77777777" w:rsidR="00FC37CC" w:rsidRDefault="00FC37CC" w:rsidP="009C6C0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0464"/>
    </w:tblGrid>
    <w:tr w:rsidR="00FC37CC" w:rsidRPr="000D1ED8" w14:paraId="2DF06126" w14:textId="77777777" w:rsidTr="005140DB">
      <w:tc>
        <w:tcPr>
          <w:tcW w:w="5000" w:type="pct"/>
          <w:vAlign w:val="center"/>
        </w:tcPr>
        <w:p w14:paraId="361A670E" w14:textId="5FBF4AF2" w:rsidR="00FC37CC" w:rsidRPr="000D1ED8" w:rsidRDefault="00FC37CC" w:rsidP="005140DB">
          <w:pPr>
            <w:pStyle w:val="Footer"/>
          </w:pPr>
          <w:r w:rsidRPr="000D1ED8">
            <w:rPr>
              <w:lang w:val="ja-JP" w:bidi="ja-JP"/>
            </w:rPr>
            <w:t xml:space="preserve">ページ </w:t>
          </w:r>
          <w:r w:rsidRPr="000D1ED8">
            <w:rPr>
              <w:lang w:val="ja-JP" w:bidi="ja-JP"/>
            </w:rPr>
            <w:fldChar w:fldCharType="begin"/>
          </w:r>
          <w:r w:rsidRPr="000D1ED8">
            <w:rPr>
              <w:lang w:val="ja-JP" w:bidi="ja-JP"/>
            </w:rPr>
            <w:instrText xml:space="preserve"> PAGE   \* MERGEFORMAT </w:instrText>
          </w:r>
          <w:r w:rsidRPr="000D1ED8">
            <w:rPr>
              <w:lang w:val="ja-JP" w:bidi="ja-JP"/>
            </w:rPr>
            <w:fldChar w:fldCharType="separate"/>
          </w:r>
          <w:r w:rsidR="001C2863">
            <w:rPr>
              <w:noProof/>
              <w:lang w:val="ja-JP" w:bidi="ja-JP"/>
            </w:rPr>
            <w:t>3</w:t>
          </w:r>
          <w:r w:rsidRPr="000D1ED8">
            <w:rPr>
              <w:lang w:val="ja-JP" w:bidi="ja-JP"/>
            </w:rPr>
            <w:fldChar w:fldCharType="end"/>
          </w:r>
        </w:p>
      </w:tc>
    </w:tr>
  </w:tbl>
  <w:p w14:paraId="79CBB935" w14:textId="77777777" w:rsidR="00FC37CC" w:rsidRPr="000D1ED8" w:rsidRDefault="00FC37CC" w:rsidP="003820E8">
    <w:pPr>
      <w:pStyle w:val="Footer"/>
      <w:ind w:right="64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0464"/>
    </w:tblGrid>
    <w:tr w:rsidR="00FC37CC" w:rsidRPr="006C5465" w14:paraId="607F850D" w14:textId="77777777" w:rsidTr="005140DB">
      <w:tc>
        <w:tcPr>
          <w:tcW w:w="5000" w:type="pct"/>
          <w:vAlign w:val="center"/>
        </w:tcPr>
        <w:p w14:paraId="1968B1F3" w14:textId="4F6A36CF" w:rsidR="00FC37CC" w:rsidRPr="006C5465" w:rsidRDefault="00FC37CC" w:rsidP="006C5465">
          <w:pPr>
            <w:pStyle w:val="Footer"/>
          </w:pPr>
          <w:r w:rsidRPr="006C5465">
            <w:rPr>
              <w:lang w:val="ja-JP" w:bidi="ja-JP"/>
            </w:rPr>
            <w:t xml:space="preserve">ページ </w:t>
          </w:r>
          <w:r w:rsidRPr="006C5465">
            <w:rPr>
              <w:lang w:val="ja-JP" w:bidi="ja-JP"/>
            </w:rPr>
            <w:fldChar w:fldCharType="begin"/>
          </w:r>
          <w:r w:rsidRPr="006C5465">
            <w:rPr>
              <w:lang w:val="ja-JP" w:bidi="ja-JP"/>
            </w:rPr>
            <w:instrText xml:space="preserve"> PAGE   \* MERGEFORMAT </w:instrText>
          </w:r>
          <w:r w:rsidRPr="006C5465">
            <w:rPr>
              <w:lang w:val="ja-JP" w:bidi="ja-JP"/>
            </w:rPr>
            <w:fldChar w:fldCharType="separate"/>
          </w:r>
          <w:r w:rsidR="001C2863">
            <w:rPr>
              <w:noProof/>
              <w:lang w:val="ja-JP" w:bidi="ja-JP"/>
            </w:rPr>
            <w:t>1</w:t>
          </w:r>
          <w:r w:rsidRPr="006C5465">
            <w:rPr>
              <w:lang w:val="ja-JP" w:bidi="ja-JP"/>
            </w:rPr>
            <w:fldChar w:fldCharType="end"/>
          </w:r>
        </w:p>
      </w:tc>
    </w:tr>
  </w:tbl>
  <w:p w14:paraId="17203265" w14:textId="77777777" w:rsidR="00FC37CC" w:rsidRPr="006C5465" w:rsidRDefault="00FC37CC" w:rsidP="006C5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6DF4" w14:textId="77777777" w:rsidR="00157B7B" w:rsidRDefault="00157B7B" w:rsidP="009F7A27">
      <w:r>
        <w:separator/>
      </w:r>
    </w:p>
  </w:footnote>
  <w:footnote w:type="continuationSeparator" w:id="0">
    <w:p w14:paraId="34711948" w14:textId="77777777" w:rsidR="00157B7B" w:rsidRDefault="00157B7B" w:rsidP="009F7A27">
      <w:r>
        <w:continuationSeparator/>
      </w:r>
    </w:p>
  </w:footnote>
  <w:footnote w:type="continuationNotice" w:id="1">
    <w:p w14:paraId="44EFC655" w14:textId="77777777" w:rsidR="00157B7B" w:rsidRDefault="00157B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F2F2F2" w:themeFill="background1" w:themeFillShade="F2"/>
      <w:tblCellMar>
        <w:top w:w="29" w:type="dxa"/>
        <w:left w:w="115" w:type="dxa"/>
        <w:bottom w:w="29" w:type="dxa"/>
        <w:right w:w="115" w:type="dxa"/>
      </w:tblCellMar>
      <w:tblLook w:val="0600" w:firstRow="0" w:lastRow="0" w:firstColumn="0" w:lastColumn="0" w:noHBand="1" w:noVBand="1"/>
    </w:tblPr>
    <w:tblGrid>
      <w:gridCol w:w="3540"/>
      <w:gridCol w:w="3626"/>
      <w:gridCol w:w="3300"/>
    </w:tblGrid>
    <w:tr w:rsidR="00215035" w14:paraId="35C580DD" w14:textId="77777777" w:rsidTr="007508DB">
      <w:tc>
        <w:tcPr>
          <w:tcW w:w="4797" w:type="dxa"/>
          <w:shd w:val="clear" w:color="auto" w:fill="F2F2F2" w:themeFill="background1" w:themeFillShade="F2"/>
          <w:vAlign w:val="center"/>
        </w:tcPr>
        <w:p w14:paraId="6FEB4E0E" w14:textId="53C4251C" w:rsidR="00215035" w:rsidRPr="006C5465" w:rsidRDefault="00157B7B" w:rsidP="006C5465">
          <w:pPr>
            <w:pStyle w:val="Header"/>
          </w:pPr>
          <w:sdt>
            <w:sdtPr>
              <w:rPr>
                <w:rFonts w:hint="eastAsia"/>
              </w:rPr>
              <w:alias w:val="発行日と日付"/>
              <w:tag w:val=""/>
              <w:id w:val="-575358814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appearance w15:val="hidden"/>
              <w:text/>
            </w:sdtPr>
            <w:sdtEndPr/>
            <w:sdtContent>
              <w:r w:rsidR="009C46FF">
                <w:rPr>
                  <w:rFonts w:hint="eastAsia"/>
                </w:rPr>
                <w:t xml:space="preserve">CP26-039   </w:t>
              </w:r>
              <w:proofErr w:type="spellStart"/>
              <w:r w:rsidR="009C46FF">
                <w:rPr>
                  <w:rFonts w:hint="eastAsia"/>
                </w:rPr>
                <w:t>Phát</w:t>
              </w:r>
              <w:proofErr w:type="spellEnd"/>
              <w:r w:rsidR="009C46FF">
                <w:rPr>
                  <w:rFonts w:hint="eastAsia"/>
                </w:rPr>
                <w:t xml:space="preserve"> </w:t>
              </w:r>
              <w:proofErr w:type="spellStart"/>
              <w:r w:rsidR="009C46FF">
                <w:rPr>
                  <w:rFonts w:hint="eastAsia"/>
                </w:rPr>
                <w:t>hành</w:t>
              </w:r>
              <w:proofErr w:type="spellEnd"/>
              <w:r w:rsidR="009C46FF">
                <w:rPr>
                  <w:rFonts w:hint="eastAsia"/>
                </w:rPr>
                <w:t xml:space="preserve"> 1/4/2026</w:t>
              </w:r>
            </w:sdtContent>
          </w:sdt>
        </w:p>
      </w:tc>
      <w:tc>
        <w:tcPr>
          <w:tcW w:w="4797" w:type="dxa"/>
          <w:shd w:val="clear" w:color="auto" w:fill="F2F2F2" w:themeFill="background1" w:themeFillShade="F2"/>
          <w:vAlign w:val="center"/>
        </w:tcPr>
        <w:p w14:paraId="311E6A92" w14:textId="6C68771B" w:rsidR="00215035" w:rsidRPr="006C5465" w:rsidRDefault="00157B7B" w:rsidP="006C5465">
          <w:pPr>
            <w:pStyle w:val="a1"/>
          </w:pPr>
          <w:sdt>
            <w:sdtPr>
              <w:alias w:val="タイトル​​"/>
              <w:tag w:val=""/>
              <w:id w:val="1959445492"/>
              <w:placeholder>
                <w:docPart w:val="183E0D39C045404D84637AA6BFCEF2B6"/>
              </w:placeholder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EndPr/>
            <w:sdtContent>
              <w:r w:rsidR="00DE1F5A">
                <w:t>B</w:t>
              </w:r>
              <w:r w:rsidR="00DE1F5A">
                <w:rPr>
                  <w:rFonts w:ascii="Calibri" w:hAnsi="Calibri" w:cs="Calibri"/>
                </w:rPr>
                <w:t>ả</w:t>
              </w:r>
              <w:r w:rsidR="00DE1F5A">
                <w:t>n tin tuân Th</w:t>
              </w:r>
              <w:r w:rsidR="00DE1F5A">
                <w:rPr>
                  <w:rFonts w:ascii="Calibri" w:hAnsi="Calibri" w:cs="Calibri"/>
                </w:rPr>
                <w:t>ủ</w:t>
              </w:r>
              <w:r w:rsidR="00DE1F5A">
                <w:t xml:space="preserve"> </w:t>
              </w:r>
            </w:sdtContent>
          </w:sdt>
        </w:p>
      </w:tc>
      <w:tc>
        <w:tcPr>
          <w:tcW w:w="4798" w:type="dxa"/>
          <w:shd w:val="clear" w:color="auto" w:fill="F2F2F2" w:themeFill="background1" w:themeFillShade="F2"/>
          <w:vAlign w:val="center"/>
        </w:tcPr>
        <w:p w14:paraId="76EB23B3" w14:textId="77777777" w:rsidR="00215035" w:rsidRDefault="00215035" w:rsidP="009C6C0C">
          <w:pPr>
            <w:pStyle w:val="Header"/>
            <w:jc w:val="right"/>
          </w:pPr>
        </w:p>
      </w:tc>
    </w:tr>
  </w:tbl>
  <w:p w14:paraId="74ED7B6B" w14:textId="77777777" w:rsidR="00215035" w:rsidRDefault="00215035" w:rsidP="00024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F2F2F2" w:themeFill="background1" w:themeFillShade="F2"/>
      <w:tblCellMar>
        <w:top w:w="43" w:type="dxa"/>
        <w:left w:w="115" w:type="dxa"/>
        <w:bottom w:w="43" w:type="dxa"/>
        <w:right w:w="115" w:type="dxa"/>
      </w:tblCellMar>
      <w:tblLook w:val="0600" w:firstRow="0" w:lastRow="0" w:firstColumn="0" w:lastColumn="0" w:noHBand="1" w:noVBand="1"/>
    </w:tblPr>
    <w:tblGrid>
      <w:gridCol w:w="3299"/>
      <w:gridCol w:w="3626"/>
      <w:gridCol w:w="3541"/>
    </w:tblGrid>
    <w:tr w:rsidR="00215035" w:rsidRPr="000D1ED8" w14:paraId="66AB7B10" w14:textId="77777777" w:rsidTr="007508DB">
      <w:tc>
        <w:tcPr>
          <w:tcW w:w="4801" w:type="dxa"/>
          <w:shd w:val="clear" w:color="auto" w:fill="F2F2F2" w:themeFill="background1" w:themeFillShade="F2"/>
          <w:vAlign w:val="center"/>
        </w:tcPr>
        <w:p w14:paraId="261078E8" w14:textId="61C63857" w:rsidR="00215035" w:rsidRPr="000D1ED8" w:rsidRDefault="00215035" w:rsidP="00DD1D2A">
          <w:pPr>
            <w:pStyle w:val="Header"/>
          </w:pPr>
        </w:p>
      </w:tc>
      <w:tc>
        <w:tcPr>
          <w:tcW w:w="4800" w:type="dxa"/>
          <w:shd w:val="clear" w:color="auto" w:fill="F2F2F2" w:themeFill="background1" w:themeFillShade="F2"/>
          <w:vAlign w:val="center"/>
        </w:tcPr>
        <w:p w14:paraId="60FB2675" w14:textId="740648E4" w:rsidR="00215035" w:rsidRPr="000D1ED8" w:rsidRDefault="00157B7B" w:rsidP="00DD1D2A">
          <w:pPr>
            <w:pStyle w:val="a1"/>
          </w:pPr>
          <w:sdt>
            <w:sdtPr>
              <w:alias w:val="タイトル​​"/>
              <w:tag w:val=""/>
              <w:id w:val="1407414361"/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EndPr/>
            <w:sdtContent>
              <w:r w:rsidR="00DE1F5A">
                <w:t>B</w:t>
              </w:r>
              <w:r w:rsidR="00DE1F5A">
                <w:rPr>
                  <w:rFonts w:ascii="Calibri" w:hAnsi="Calibri" w:cs="Calibri"/>
                </w:rPr>
                <w:t>ả</w:t>
              </w:r>
              <w:r w:rsidR="00DE1F5A">
                <w:t>n tin tuân Th</w:t>
              </w:r>
              <w:r w:rsidR="00DE1F5A">
                <w:rPr>
                  <w:rFonts w:ascii="Calibri" w:hAnsi="Calibri" w:cs="Calibri"/>
                </w:rPr>
                <w:t>ủ</w:t>
              </w:r>
              <w:r w:rsidR="00DE1F5A">
                <w:t xml:space="preserve"> </w:t>
              </w:r>
            </w:sdtContent>
          </w:sdt>
        </w:p>
      </w:tc>
      <w:tc>
        <w:tcPr>
          <w:tcW w:w="4801" w:type="dxa"/>
          <w:shd w:val="clear" w:color="auto" w:fill="F2F2F2" w:themeFill="background1" w:themeFillShade="F2"/>
          <w:vAlign w:val="center"/>
        </w:tcPr>
        <w:p w14:paraId="1DFF4FF7" w14:textId="2B1302D4" w:rsidR="00215035" w:rsidRPr="000D1ED8" w:rsidRDefault="00157B7B" w:rsidP="007508DB">
          <w:pPr>
            <w:pStyle w:val="Header"/>
            <w:jc w:val="right"/>
            <w:rPr>
              <w:i/>
              <w:iCs w:val="0"/>
              <w:color w:val="auto"/>
            </w:rPr>
          </w:pPr>
          <w:sdt>
            <w:sdtPr>
              <w:alias w:val="発行日と日付"/>
              <w:tag w:val=""/>
              <w:id w:val="1802731183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appearance w15:val="hidden"/>
              <w:text/>
            </w:sdtPr>
            <w:sdtEndPr/>
            <w:sdtContent>
              <w:r w:rsidR="009C46FF">
                <w:t xml:space="preserve">CP26-039   </w:t>
              </w:r>
              <w:proofErr w:type="spellStart"/>
              <w:r w:rsidR="009C46FF">
                <w:t>Phát</w:t>
              </w:r>
              <w:proofErr w:type="spellEnd"/>
              <w:r w:rsidR="009C46FF">
                <w:t xml:space="preserve"> </w:t>
              </w:r>
              <w:proofErr w:type="spellStart"/>
              <w:r w:rsidR="009C46FF">
                <w:t>hành</w:t>
              </w:r>
              <w:proofErr w:type="spellEnd"/>
              <w:r w:rsidR="009C46FF">
                <w:t xml:space="preserve"> 1/4/2026</w:t>
              </w:r>
            </w:sdtContent>
          </w:sdt>
        </w:p>
      </w:tc>
    </w:tr>
  </w:tbl>
  <w:p w14:paraId="5B9D07D3" w14:textId="77777777" w:rsidR="00215035" w:rsidRPr="000D1ED8" w:rsidRDefault="00215035" w:rsidP="009C6C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F2F2F2" w:themeFill="background1" w:themeFillShade="F2"/>
      <w:tblCellMar>
        <w:top w:w="29" w:type="dxa"/>
        <w:left w:w="115" w:type="dxa"/>
        <w:bottom w:w="29" w:type="dxa"/>
        <w:right w:w="115" w:type="dxa"/>
      </w:tblCellMar>
      <w:tblLook w:val="0600" w:firstRow="0" w:lastRow="0" w:firstColumn="0" w:lastColumn="0" w:noHBand="1" w:noVBand="1"/>
    </w:tblPr>
    <w:tblGrid>
      <w:gridCol w:w="3540"/>
      <w:gridCol w:w="3626"/>
      <w:gridCol w:w="3300"/>
    </w:tblGrid>
    <w:tr w:rsidR="00FC37CC" w14:paraId="31DD1851" w14:textId="77777777" w:rsidTr="007508DB">
      <w:tc>
        <w:tcPr>
          <w:tcW w:w="4797" w:type="dxa"/>
          <w:shd w:val="clear" w:color="auto" w:fill="F2F2F2" w:themeFill="background1" w:themeFillShade="F2"/>
          <w:vAlign w:val="center"/>
        </w:tcPr>
        <w:p w14:paraId="5F9AE3B6" w14:textId="6E5B07FA" w:rsidR="00FC37CC" w:rsidRPr="006C5465" w:rsidRDefault="00157B7B" w:rsidP="006C5465">
          <w:pPr>
            <w:pStyle w:val="Header"/>
          </w:pPr>
          <w:sdt>
            <w:sdtPr>
              <w:rPr>
                <w:rFonts w:hint="eastAsia"/>
              </w:rPr>
              <w:alias w:val="発行日と日付"/>
              <w:tag w:val=""/>
              <w:id w:val="-1971274411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appearance w15:val="hidden"/>
              <w:text/>
            </w:sdtPr>
            <w:sdtEndPr/>
            <w:sdtContent>
              <w:r w:rsidR="009C46FF">
                <w:rPr>
                  <w:rFonts w:hint="eastAsia"/>
                </w:rPr>
                <w:t xml:space="preserve">CP26-039   </w:t>
              </w:r>
              <w:proofErr w:type="spellStart"/>
              <w:r w:rsidR="009C46FF">
                <w:rPr>
                  <w:rFonts w:hint="eastAsia"/>
                </w:rPr>
                <w:t>Phát</w:t>
              </w:r>
              <w:proofErr w:type="spellEnd"/>
              <w:r w:rsidR="009C46FF">
                <w:rPr>
                  <w:rFonts w:hint="eastAsia"/>
                </w:rPr>
                <w:t xml:space="preserve"> </w:t>
              </w:r>
              <w:proofErr w:type="spellStart"/>
              <w:r w:rsidR="009C46FF">
                <w:rPr>
                  <w:rFonts w:hint="eastAsia"/>
                </w:rPr>
                <w:t>hành</w:t>
              </w:r>
              <w:proofErr w:type="spellEnd"/>
              <w:r w:rsidR="009C46FF">
                <w:rPr>
                  <w:rFonts w:hint="eastAsia"/>
                </w:rPr>
                <w:t xml:space="preserve"> 1/4/2026</w:t>
              </w:r>
            </w:sdtContent>
          </w:sdt>
        </w:p>
      </w:tc>
      <w:tc>
        <w:tcPr>
          <w:tcW w:w="4797" w:type="dxa"/>
          <w:shd w:val="clear" w:color="auto" w:fill="F2F2F2" w:themeFill="background1" w:themeFillShade="F2"/>
          <w:vAlign w:val="center"/>
        </w:tcPr>
        <w:p w14:paraId="541E9588" w14:textId="161F2D16" w:rsidR="00FC37CC" w:rsidRPr="006C5465" w:rsidRDefault="00157B7B" w:rsidP="006C5465">
          <w:pPr>
            <w:pStyle w:val="a1"/>
          </w:pPr>
          <w:sdt>
            <w:sdtPr>
              <w:alias w:val="タイトル​​"/>
              <w:tag w:val=""/>
              <w:id w:val="-117845774"/>
              <w:placeholder>
                <w:docPart w:val="183E0D39C045404D84637AA6BFCEF2B6"/>
              </w:placeholder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EndPr/>
            <w:sdtContent>
              <w:r w:rsidR="00DE1F5A">
                <w:t>B</w:t>
              </w:r>
              <w:r w:rsidR="00DE1F5A">
                <w:rPr>
                  <w:rFonts w:ascii="Calibri" w:hAnsi="Calibri" w:cs="Calibri"/>
                </w:rPr>
                <w:t>ả</w:t>
              </w:r>
              <w:r w:rsidR="00DE1F5A">
                <w:t>n tin tuân Th</w:t>
              </w:r>
              <w:r w:rsidR="00DE1F5A">
                <w:rPr>
                  <w:rFonts w:ascii="Calibri" w:hAnsi="Calibri" w:cs="Calibri"/>
                </w:rPr>
                <w:t>ủ</w:t>
              </w:r>
              <w:r w:rsidR="00DE1F5A">
                <w:t xml:space="preserve"> </w:t>
              </w:r>
            </w:sdtContent>
          </w:sdt>
        </w:p>
      </w:tc>
      <w:tc>
        <w:tcPr>
          <w:tcW w:w="4798" w:type="dxa"/>
          <w:shd w:val="clear" w:color="auto" w:fill="F2F2F2" w:themeFill="background1" w:themeFillShade="F2"/>
          <w:vAlign w:val="center"/>
        </w:tcPr>
        <w:p w14:paraId="345B6922" w14:textId="77777777" w:rsidR="00FC37CC" w:rsidRDefault="00FC37CC" w:rsidP="009C6C0C">
          <w:pPr>
            <w:pStyle w:val="Header"/>
            <w:jc w:val="right"/>
          </w:pPr>
        </w:p>
      </w:tc>
    </w:tr>
  </w:tbl>
  <w:p w14:paraId="09FAA289" w14:textId="4E601BF9" w:rsidR="00FC37CC" w:rsidRDefault="00FC37CC" w:rsidP="000242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F2F2F2" w:themeFill="background1" w:themeFillShade="F2"/>
      <w:tblCellMar>
        <w:top w:w="43" w:type="dxa"/>
        <w:left w:w="115" w:type="dxa"/>
        <w:bottom w:w="43" w:type="dxa"/>
        <w:right w:w="115" w:type="dxa"/>
      </w:tblCellMar>
      <w:tblLook w:val="0600" w:firstRow="0" w:lastRow="0" w:firstColumn="0" w:lastColumn="0" w:noHBand="1" w:noVBand="1"/>
    </w:tblPr>
    <w:tblGrid>
      <w:gridCol w:w="3299"/>
      <w:gridCol w:w="3626"/>
      <w:gridCol w:w="3541"/>
    </w:tblGrid>
    <w:tr w:rsidR="00FC37CC" w:rsidRPr="000D1ED8" w14:paraId="6A34C83C" w14:textId="77777777" w:rsidTr="007508DB">
      <w:tc>
        <w:tcPr>
          <w:tcW w:w="4801" w:type="dxa"/>
          <w:shd w:val="clear" w:color="auto" w:fill="F2F2F2" w:themeFill="background1" w:themeFillShade="F2"/>
          <w:vAlign w:val="center"/>
        </w:tcPr>
        <w:p w14:paraId="2478AA9A" w14:textId="77777777" w:rsidR="00FC37CC" w:rsidRPr="000D1ED8" w:rsidRDefault="00FC37CC" w:rsidP="00DD1D2A">
          <w:pPr>
            <w:pStyle w:val="Header"/>
          </w:pPr>
        </w:p>
      </w:tc>
      <w:tc>
        <w:tcPr>
          <w:tcW w:w="4800" w:type="dxa"/>
          <w:shd w:val="clear" w:color="auto" w:fill="F2F2F2" w:themeFill="background1" w:themeFillShade="F2"/>
          <w:vAlign w:val="center"/>
        </w:tcPr>
        <w:p w14:paraId="44359350" w14:textId="108D99A7" w:rsidR="00FC37CC" w:rsidRPr="000D1ED8" w:rsidRDefault="00157B7B" w:rsidP="00DD1D2A">
          <w:pPr>
            <w:pStyle w:val="a1"/>
          </w:pPr>
          <w:sdt>
            <w:sdtPr>
              <w:alias w:val="タイトル​​"/>
              <w:tag w:val=""/>
              <w:id w:val="1392781283"/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EndPr/>
            <w:sdtContent>
              <w:r w:rsidR="00DE1F5A">
                <w:t>B</w:t>
              </w:r>
              <w:r w:rsidR="00DE1F5A">
                <w:rPr>
                  <w:rFonts w:ascii="Calibri" w:hAnsi="Calibri" w:cs="Calibri"/>
                </w:rPr>
                <w:t>ả</w:t>
              </w:r>
              <w:r w:rsidR="00DE1F5A">
                <w:t>n tin tuân Th</w:t>
              </w:r>
              <w:r w:rsidR="00DE1F5A">
                <w:rPr>
                  <w:rFonts w:ascii="Calibri" w:hAnsi="Calibri" w:cs="Calibri"/>
                </w:rPr>
                <w:t>ủ</w:t>
              </w:r>
              <w:r w:rsidR="00DE1F5A">
                <w:t xml:space="preserve"> </w:t>
              </w:r>
            </w:sdtContent>
          </w:sdt>
        </w:p>
      </w:tc>
      <w:tc>
        <w:tcPr>
          <w:tcW w:w="4801" w:type="dxa"/>
          <w:shd w:val="clear" w:color="auto" w:fill="F2F2F2" w:themeFill="background1" w:themeFillShade="F2"/>
          <w:vAlign w:val="center"/>
        </w:tcPr>
        <w:p w14:paraId="566134D6" w14:textId="07D6A9CD" w:rsidR="00FC37CC" w:rsidRPr="000D1ED8" w:rsidRDefault="00157B7B" w:rsidP="007508DB">
          <w:pPr>
            <w:pStyle w:val="Header"/>
            <w:jc w:val="right"/>
            <w:rPr>
              <w:i/>
              <w:iCs w:val="0"/>
              <w:color w:val="auto"/>
            </w:rPr>
          </w:pPr>
          <w:sdt>
            <w:sdtPr>
              <w:alias w:val="発行日と日付"/>
              <w:tag w:val=""/>
              <w:id w:val="-673187719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appearance w15:val="hidden"/>
              <w:text/>
            </w:sdtPr>
            <w:sdtEndPr/>
            <w:sdtContent>
              <w:r w:rsidR="009C46FF">
                <w:t xml:space="preserve">CP26-039   </w:t>
              </w:r>
              <w:proofErr w:type="spellStart"/>
              <w:r w:rsidR="009C46FF">
                <w:t>Phát</w:t>
              </w:r>
              <w:proofErr w:type="spellEnd"/>
              <w:r w:rsidR="009C46FF">
                <w:t xml:space="preserve"> </w:t>
              </w:r>
              <w:proofErr w:type="spellStart"/>
              <w:r w:rsidR="009C46FF">
                <w:t>hành</w:t>
              </w:r>
              <w:proofErr w:type="spellEnd"/>
              <w:r w:rsidR="009C46FF">
                <w:t xml:space="preserve"> 1/4/2026</w:t>
              </w:r>
            </w:sdtContent>
          </w:sdt>
        </w:p>
      </w:tc>
    </w:tr>
  </w:tbl>
  <w:p w14:paraId="05F2A57B" w14:textId="581E0F66" w:rsidR="00FC37CC" w:rsidRPr="000D1ED8" w:rsidRDefault="00FC37CC" w:rsidP="009C6C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E0CE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C0E96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122E50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A25C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252A71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D81D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202D8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C0187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5A13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BA74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D4808"/>
    <w:multiLevelType w:val="hybridMultilevel"/>
    <w:tmpl w:val="45E260DC"/>
    <w:lvl w:ilvl="0" w:tplc="5748D2A2">
      <w:numFmt w:val="bullet"/>
      <w:lvlText w:val="・"/>
      <w:lvlJc w:val="left"/>
      <w:pPr>
        <w:ind w:left="560" w:hanging="360"/>
      </w:pPr>
      <w:rPr>
        <w:rFonts w:ascii="UD Digi Kyokasho N-R" w:eastAsia="UD Digi Kyokasho N-R" w:hAnsi="Arial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1" w15:restartNumberingAfterBreak="0">
    <w:nsid w:val="2D9278DF"/>
    <w:multiLevelType w:val="multilevel"/>
    <w:tmpl w:val="D03A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1571A"/>
    <w:multiLevelType w:val="hybridMultilevel"/>
    <w:tmpl w:val="7CC05AB2"/>
    <w:lvl w:ilvl="0" w:tplc="04090001">
      <w:start w:val="1"/>
      <w:numFmt w:val="bullet"/>
      <w:lvlText w:val=""/>
      <w:lvlJc w:val="left"/>
      <w:pPr>
        <w:ind w:left="6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3" w15:restartNumberingAfterBreak="0">
    <w:nsid w:val="49492FB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97E2C20"/>
    <w:multiLevelType w:val="multilevel"/>
    <w:tmpl w:val="1B9E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52360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04542A"/>
    <w:multiLevelType w:val="hybridMultilevel"/>
    <w:tmpl w:val="11C61EE2"/>
    <w:lvl w:ilvl="0" w:tplc="36CCA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eiryo UI" w:hAnsi="Meiryo UI" w:hint="default"/>
      </w:rPr>
    </w:lvl>
    <w:lvl w:ilvl="1" w:tplc="D2BC1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eiryo UI" w:hAnsi="Meiryo UI" w:hint="default"/>
      </w:rPr>
    </w:lvl>
    <w:lvl w:ilvl="2" w:tplc="CAB07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eiryo UI" w:hAnsi="Meiryo UI" w:hint="default"/>
      </w:rPr>
    </w:lvl>
    <w:lvl w:ilvl="3" w:tplc="799CE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eiryo UI" w:hAnsi="Meiryo UI" w:hint="default"/>
      </w:rPr>
    </w:lvl>
    <w:lvl w:ilvl="4" w:tplc="E6AE56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eiryo UI" w:hAnsi="Meiryo UI" w:hint="default"/>
      </w:rPr>
    </w:lvl>
    <w:lvl w:ilvl="5" w:tplc="B7246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eiryo UI" w:hAnsi="Meiryo UI" w:hint="default"/>
      </w:rPr>
    </w:lvl>
    <w:lvl w:ilvl="6" w:tplc="DBAE6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eiryo UI" w:hAnsi="Meiryo UI" w:hint="default"/>
      </w:rPr>
    </w:lvl>
    <w:lvl w:ilvl="7" w:tplc="C8BA0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eiryo UI" w:hAnsi="Meiryo UI" w:hint="default"/>
      </w:rPr>
    </w:lvl>
    <w:lvl w:ilvl="8" w:tplc="211CB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eiryo UI" w:hAnsi="Meiryo UI" w:hint="default"/>
      </w:rPr>
    </w:lvl>
  </w:abstractNum>
  <w:abstractNum w:abstractNumId="17" w15:restartNumberingAfterBreak="0">
    <w:nsid w:val="5B6329D1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eastAsia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2D001E6"/>
    <w:multiLevelType w:val="multilevel"/>
    <w:tmpl w:val="0638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9198D"/>
    <w:multiLevelType w:val="multilevel"/>
    <w:tmpl w:val="F948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A72759"/>
    <w:multiLevelType w:val="hybridMultilevel"/>
    <w:tmpl w:val="852E9B4A"/>
    <w:lvl w:ilvl="0" w:tplc="D634113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44304587">
    <w:abstractNumId w:val="15"/>
  </w:num>
  <w:num w:numId="2" w16cid:durableId="538251280">
    <w:abstractNumId w:val="13"/>
  </w:num>
  <w:num w:numId="3" w16cid:durableId="1593128965">
    <w:abstractNumId w:val="8"/>
  </w:num>
  <w:num w:numId="4" w16cid:durableId="33581747">
    <w:abstractNumId w:val="3"/>
  </w:num>
  <w:num w:numId="5" w16cid:durableId="561671230">
    <w:abstractNumId w:val="2"/>
  </w:num>
  <w:num w:numId="6" w16cid:durableId="486944796">
    <w:abstractNumId w:val="1"/>
  </w:num>
  <w:num w:numId="7" w16cid:durableId="1855652006">
    <w:abstractNumId w:val="0"/>
  </w:num>
  <w:num w:numId="8" w16cid:durableId="2088309291">
    <w:abstractNumId w:val="9"/>
  </w:num>
  <w:num w:numId="9" w16cid:durableId="1646856083">
    <w:abstractNumId w:val="7"/>
  </w:num>
  <w:num w:numId="10" w16cid:durableId="586154915">
    <w:abstractNumId w:val="6"/>
  </w:num>
  <w:num w:numId="11" w16cid:durableId="2076973579">
    <w:abstractNumId w:val="5"/>
  </w:num>
  <w:num w:numId="12" w16cid:durableId="1897886289">
    <w:abstractNumId w:val="4"/>
  </w:num>
  <w:num w:numId="13" w16cid:durableId="163933794">
    <w:abstractNumId w:val="17"/>
  </w:num>
  <w:num w:numId="14" w16cid:durableId="814415949">
    <w:abstractNumId w:val="20"/>
  </w:num>
  <w:num w:numId="15" w16cid:durableId="863058462">
    <w:abstractNumId w:val="16"/>
  </w:num>
  <w:num w:numId="16" w16cid:durableId="53699776">
    <w:abstractNumId w:val="19"/>
  </w:num>
  <w:num w:numId="17" w16cid:durableId="248583144">
    <w:abstractNumId w:val="14"/>
  </w:num>
  <w:num w:numId="18" w16cid:durableId="2035421741">
    <w:abstractNumId w:val="18"/>
  </w:num>
  <w:num w:numId="19" w16cid:durableId="1511993681">
    <w:abstractNumId w:val="12"/>
  </w:num>
  <w:num w:numId="20" w16cid:durableId="1123116733">
    <w:abstractNumId w:val="10"/>
  </w:num>
  <w:num w:numId="21" w16cid:durableId="15027693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yNzQ0N7U0tDQzNzNS0lEKTi0uzszPAykwqwUApS0T/CwAAAA="/>
  </w:docVars>
  <w:rsids>
    <w:rsidRoot w:val="007B0600"/>
    <w:rsid w:val="000004AB"/>
    <w:rsid w:val="000008A3"/>
    <w:rsid w:val="00000ACE"/>
    <w:rsid w:val="00000C95"/>
    <w:rsid w:val="00000D66"/>
    <w:rsid w:val="00000D70"/>
    <w:rsid w:val="000016B3"/>
    <w:rsid w:val="00001E0A"/>
    <w:rsid w:val="00002554"/>
    <w:rsid w:val="00002886"/>
    <w:rsid w:val="00002B65"/>
    <w:rsid w:val="00002D8A"/>
    <w:rsid w:val="00003113"/>
    <w:rsid w:val="000031AC"/>
    <w:rsid w:val="00003259"/>
    <w:rsid w:val="00003284"/>
    <w:rsid w:val="00003326"/>
    <w:rsid w:val="00003699"/>
    <w:rsid w:val="000039ED"/>
    <w:rsid w:val="00003B9B"/>
    <w:rsid w:val="000048E3"/>
    <w:rsid w:val="00004DB8"/>
    <w:rsid w:val="0000512B"/>
    <w:rsid w:val="0000518B"/>
    <w:rsid w:val="000051AA"/>
    <w:rsid w:val="000053E3"/>
    <w:rsid w:val="00005821"/>
    <w:rsid w:val="00005E28"/>
    <w:rsid w:val="00006324"/>
    <w:rsid w:val="00006BB7"/>
    <w:rsid w:val="0000747B"/>
    <w:rsid w:val="00007666"/>
    <w:rsid w:val="000076B6"/>
    <w:rsid w:val="00007CB8"/>
    <w:rsid w:val="00007EFC"/>
    <w:rsid w:val="00010EAC"/>
    <w:rsid w:val="00010F7C"/>
    <w:rsid w:val="000117EA"/>
    <w:rsid w:val="0001186C"/>
    <w:rsid w:val="00011D92"/>
    <w:rsid w:val="00012375"/>
    <w:rsid w:val="00012737"/>
    <w:rsid w:val="00012AD7"/>
    <w:rsid w:val="0001346C"/>
    <w:rsid w:val="00013507"/>
    <w:rsid w:val="00013665"/>
    <w:rsid w:val="0001382E"/>
    <w:rsid w:val="000138BB"/>
    <w:rsid w:val="00013F0C"/>
    <w:rsid w:val="00013F2A"/>
    <w:rsid w:val="000147F4"/>
    <w:rsid w:val="00015147"/>
    <w:rsid w:val="00015199"/>
    <w:rsid w:val="0001550C"/>
    <w:rsid w:val="00015A4D"/>
    <w:rsid w:val="00015C68"/>
    <w:rsid w:val="0001620E"/>
    <w:rsid w:val="000163CC"/>
    <w:rsid w:val="0001666D"/>
    <w:rsid w:val="00016A80"/>
    <w:rsid w:val="00017130"/>
    <w:rsid w:val="000176CC"/>
    <w:rsid w:val="000179D1"/>
    <w:rsid w:val="00017D82"/>
    <w:rsid w:val="00017F32"/>
    <w:rsid w:val="0002093C"/>
    <w:rsid w:val="00020A3F"/>
    <w:rsid w:val="00020B3B"/>
    <w:rsid w:val="00020BED"/>
    <w:rsid w:val="00020CEA"/>
    <w:rsid w:val="00020F22"/>
    <w:rsid w:val="000212B9"/>
    <w:rsid w:val="000212E2"/>
    <w:rsid w:val="000216B7"/>
    <w:rsid w:val="000222A3"/>
    <w:rsid w:val="0002238A"/>
    <w:rsid w:val="00022629"/>
    <w:rsid w:val="00022789"/>
    <w:rsid w:val="00022994"/>
    <w:rsid w:val="00023592"/>
    <w:rsid w:val="0002412A"/>
    <w:rsid w:val="00024219"/>
    <w:rsid w:val="00024451"/>
    <w:rsid w:val="000244A2"/>
    <w:rsid w:val="000244A9"/>
    <w:rsid w:val="0002467A"/>
    <w:rsid w:val="00024C1E"/>
    <w:rsid w:val="00025445"/>
    <w:rsid w:val="0002562A"/>
    <w:rsid w:val="00025A1C"/>
    <w:rsid w:val="000260E1"/>
    <w:rsid w:val="00026730"/>
    <w:rsid w:val="00027447"/>
    <w:rsid w:val="0002762C"/>
    <w:rsid w:val="00030BB7"/>
    <w:rsid w:val="00030E1C"/>
    <w:rsid w:val="00031002"/>
    <w:rsid w:val="0003146A"/>
    <w:rsid w:val="00031700"/>
    <w:rsid w:val="0003188D"/>
    <w:rsid w:val="00031BD5"/>
    <w:rsid w:val="00031F64"/>
    <w:rsid w:val="00032116"/>
    <w:rsid w:val="00032175"/>
    <w:rsid w:val="000321D8"/>
    <w:rsid w:val="000322A3"/>
    <w:rsid w:val="000325AD"/>
    <w:rsid w:val="000326C4"/>
    <w:rsid w:val="0003278E"/>
    <w:rsid w:val="00032959"/>
    <w:rsid w:val="00032B1E"/>
    <w:rsid w:val="00033331"/>
    <w:rsid w:val="000333AF"/>
    <w:rsid w:val="00033446"/>
    <w:rsid w:val="00033998"/>
    <w:rsid w:val="00033FF9"/>
    <w:rsid w:val="0003411A"/>
    <w:rsid w:val="0003454E"/>
    <w:rsid w:val="0003459D"/>
    <w:rsid w:val="00034772"/>
    <w:rsid w:val="00034987"/>
    <w:rsid w:val="00034A5E"/>
    <w:rsid w:val="00034F9C"/>
    <w:rsid w:val="00035359"/>
    <w:rsid w:val="00035454"/>
    <w:rsid w:val="000357DB"/>
    <w:rsid w:val="0003580F"/>
    <w:rsid w:val="00035929"/>
    <w:rsid w:val="00035C96"/>
    <w:rsid w:val="00035D66"/>
    <w:rsid w:val="00035E1C"/>
    <w:rsid w:val="00035FDB"/>
    <w:rsid w:val="00036233"/>
    <w:rsid w:val="00036310"/>
    <w:rsid w:val="00036543"/>
    <w:rsid w:val="00036EA2"/>
    <w:rsid w:val="00037023"/>
    <w:rsid w:val="000371F8"/>
    <w:rsid w:val="00037825"/>
    <w:rsid w:val="000379AA"/>
    <w:rsid w:val="00037AD4"/>
    <w:rsid w:val="00037B4E"/>
    <w:rsid w:val="00037D41"/>
    <w:rsid w:val="00037E39"/>
    <w:rsid w:val="000406FA"/>
    <w:rsid w:val="00040746"/>
    <w:rsid w:val="0004080A"/>
    <w:rsid w:val="00040AA4"/>
    <w:rsid w:val="00040E68"/>
    <w:rsid w:val="000410ED"/>
    <w:rsid w:val="00041194"/>
    <w:rsid w:val="000415F8"/>
    <w:rsid w:val="00041ACB"/>
    <w:rsid w:val="00041C22"/>
    <w:rsid w:val="00042041"/>
    <w:rsid w:val="000420F2"/>
    <w:rsid w:val="00042861"/>
    <w:rsid w:val="00042D1B"/>
    <w:rsid w:val="0004325B"/>
    <w:rsid w:val="0004357C"/>
    <w:rsid w:val="0004362F"/>
    <w:rsid w:val="00043771"/>
    <w:rsid w:val="000439BF"/>
    <w:rsid w:val="00043A34"/>
    <w:rsid w:val="00043AD5"/>
    <w:rsid w:val="00043AFE"/>
    <w:rsid w:val="00043B3E"/>
    <w:rsid w:val="000443D3"/>
    <w:rsid w:val="0004485E"/>
    <w:rsid w:val="00044923"/>
    <w:rsid w:val="00044DC3"/>
    <w:rsid w:val="00045313"/>
    <w:rsid w:val="00045510"/>
    <w:rsid w:val="0004554A"/>
    <w:rsid w:val="00045858"/>
    <w:rsid w:val="000458DA"/>
    <w:rsid w:val="00045C2B"/>
    <w:rsid w:val="00045E2E"/>
    <w:rsid w:val="00045EE1"/>
    <w:rsid w:val="000464B6"/>
    <w:rsid w:val="00046CCA"/>
    <w:rsid w:val="000473F0"/>
    <w:rsid w:val="000473FC"/>
    <w:rsid w:val="00047472"/>
    <w:rsid w:val="000474F2"/>
    <w:rsid w:val="00047BA1"/>
    <w:rsid w:val="00047CE5"/>
    <w:rsid w:val="00047E49"/>
    <w:rsid w:val="00050209"/>
    <w:rsid w:val="00050ECF"/>
    <w:rsid w:val="00051CC0"/>
    <w:rsid w:val="00051FC9"/>
    <w:rsid w:val="0005224A"/>
    <w:rsid w:val="000524C5"/>
    <w:rsid w:val="00052555"/>
    <w:rsid w:val="000526CF"/>
    <w:rsid w:val="0005379F"/>
    <w:rsid w:val="000537B5"/>
    <w:rsid w:val="0005391F"/>
    <w:rsid w:val="00053C80"/>
    <w:rsid w:val="00053E54"/>
    <w:rsid w:val="00053F69"/>
    <w:rsid w:val="0005406A"/>
    <w:rsid w:val="000540D3"/>
    <w:rsid w:val="000541DC"/>
    <w:rsid w:val="000548FF"/>
    <w:rsid w:val="00055B42"/>
    <w:rsid w:val="00055B6E"/>
    <w:rsid w:val="00055C6F"/>
    <w:rsid w:val="00055ECF"/>
    <w:rsid w:val="00055F78"/>
    <w:rsid w:val="00055FC4"/>
    <w:rsid w:val="0005612E"/>
    <w:rsid w:val="000566DD"/>
    <w:rsid w:val="000567FE"/>
    <w:rsid w:val="00056902"/>
    <w:rsid w:val="00056945"/>
    <w:rsid w:val="00057343"/>
    <w:rsid w:val="00060CF9"/>
    <w:rsid w:val="00060D84"/>
    <w:rsid w:val="00060EC1"/>
    <w:rsid w:val="000612F8"/>
    <w:rsid w:val="00061530"/>
    <w:rsid w:val="000616CC"/>
    <w:rsid w:val="00061D35"/>
    <w:rsid w:val="00062302"/>
    <w:rsid w:val="000623B3"/>
    <w:rsid w:val="0006278C"/>
    <w:rsid w:val="00062AED"/>
    <w:rsid w:val="00062B88"/>
    <w:rsid w:val="00062FC5"/>
    <w:rsid w:val="0006324C"/>
    <w:rsid w:val="00063569"/>
    <w:rsid w:val="00063762"/>
    <w:rsid w:val="00063878"/>
    <w:rsid w:val="00063BE3"/>
    <w:rsid w:val="00063DD4"/>
    <w:rsid w:val="0006471B"/>
    <w:rsid w:val="00064C74"/>
    <w:rsid w:val="00064DB7"/>
    <w:rsid w:val="000654A9"/>
    <w:rsid w:val="00065839"/>
    <w:rsid w:val="000658AF"/>
    <w:rsid w:val="00065D70"/>
    <w:rsid w:val="00065DEC"/>
    <w:rsid w:val="000661C7"/>
    <w:rsid w:val="000661D0"/>
    <w:rsid w:val="00066338"/>
    <w:rsid w:val="000664EE"/>
    <w:rsid w:val="000665D3"/>
    <w:rsid w:val="00066CDE"/>
    <w:rsid w:val="00066E22"/>
    <w:rsid w:val="00067716"/>
    <w:rsid w:val="0006795C"/>
    <w:rsid w:val="00067992"/>
    <w:rsid w:val="00067CAE"/>
    <w:rsid w:val="00070108"/>
    <w:rsid w:val="000701EB"/>
    <w:rsid w:val="000707DD"/>
    <w:rsid w:val="00070BFE"/>
    <w:rsid w:val="00070F2C"/>
    <w:rsid w:val="00071186"/>
    <w:rsid w:val="000712CB"/>
    <w:rsid w:val="0007134B"/>
    <w:rsid w:val="00071492"/>
    <w:rsid w:val="000717EE"/>
    <w:rsid w:val="0007191E"/>
    <w:rsid w:val="00071B24"/>
    <w:rsid w:val="00071DA7"/>
    <w:rsid w:val="00071F36"/>
    <w:rsid w:val="00072216"/>
    <w:rsid w:val="0007221F"/>
    <w:rsid w:val="000728EC"/>
    <w:rsid w:val="00072D23"/>
    <w:rsid w:val="00072E5B"/>
    <w:rsid w:val="00072F84"/>
    <w:rsid w:val="00073029"/>
    <w:rsid w:val="0007304D"/>
    <w:rsid w:val="00073125"/>
    <w:rsid w:val="000732A4"/>
    <w:rsid w:val="0007373F"/>
    <w:rsid w:val="00073896"/>
    <w:rsid w:val="000738FD"/>
    <w:rsid w:val="000739CA"/>
    <w:rsid w:val="00073A78"/>
    <w:rsid w:val="00073A7D"/>
    <w:rsid w:val="000740C2"/>
    <w:rsid w:val="000741B5"/>
    <w:rsid w:val="00074666"/>
    <w:rsid w:val="000749AB"/>
    <w:rsid w:val="00074BC7"/>
    <w:rsid w:val="00074DC4"/>
    <w:rsid w:val="00075196"/>
    <w:rsid w:val="000756BF"/>
    <w:rsid w:val="000758B1"/>
    <w:rsid w:val="000758BA"/>
    <w:rsid w:val="00075BD0"/>
    <w:rsid w:val="00075E5D"/>
    <w:rsid w:val="00075FB1"/>
    <w:rsid w:val="0007630E"/>
    <w:rsid w:val="0007636A"/>
    <w:rsid w:val="0007698A"/>
    <w:rsid w:val="00076BFC"/>
    <w:rsid w:val="00077198"/>
    <w:rsid w:val="000774C4"/>
    <w:rsid w:val="000774F4"/>
    <w:rsid w:val="0007789C"/>
    <w:rsid w:val="000779C0"/>
    <w:rsid w:val="00077A13"/>
    <w:rsid w:val="00077B13"/>
    <w:rsid w:val="00077B75"/>
    <w:rsid w:val="00080AA2"/>
    <w:rsid w:val="00080CE9"/>
    <w:rsid w:val="00080E60"/>
    <w:rsid w:val="0008118F"/>
    <w:rsid w:val="0008130B"/>
    <w:rsid w:val="00081431"/>
    <w:rsid w:val="0008198A"/>
    <w:rsid w:val="000819D5"/>
    <w:rsid w:val="00081A98"/>
    <w:rsid w:val="00081DA3"/>
    <w:rsid w:val="0008210B"/>
    <w:rsid w:val="00082296"/>
    <w:rsid w:val="000824B2"/>
    <w:rsid w:val="000827B3"/>
    <w:rsid w:val="000829A4"/>
    <w:rsid w:val="00082C0B"/>
    <w:rsid w:val="00082CC1"/>
    <w:rsid w:val="0008378C"/>
    <w:rsid w:val="00083A2E"/>
    <w:rsid w:val="00083B32"/>
    <w:rsid w:val="0008435C"/>
    <w:rsid w:val="00084516"/>
    <w:rsid w:val="0008463A"/>
    <w:rsid w:val="00084ACA"/>
    <w:rsid w:val="00085086"/>
    <w:rsid w:val="00085143"/>
    <w:rsid w:val="00085B22"/>
    <w:rsid w:val="00085E98"/>
    <w:rsid w:val="00085F5D"/>
    <w:rsid w:val="0008603B"/>
    <w:rsid w:val="000860FE"/>
    <w:rsid w:val="0008690E"/>
    <w:rsid w:val="00086C5F"/>
    <w:rsid w:val="00086E86"/>
    <w:rsid w:val="000871E0"/>
    <w:rsid w:val="00087314"/>
    <w:rsid w:val="00087641"/>
    <w:rsid w:val="0009014E"/>
    <w:rsid w:val="000901C3"/>
    <w:rsid w:val="00090B96"/>
    <w:rsid w:val="000911B9"/>
    <w:rsid w:val="00091315"/>
    <w:rsid w:val="000915BC"/>
    <w:rsid w:val="00091B4C"/>
    <w:rsid w:val="00091C63"/>
    <w:rsid w:val="000926D2"/>
    <w:rsid w:val="00092723"/>
    <w:rsid w:val="000927F0"/>
    <w:rsid w:val="00092B5A"/>
    <w:rsid w:val="00092BBC"/>
    <w:rsid w:val="00092CF5"/>
    <w:rsid w:val="00092D24"/>
    <w:rsid w:val="00092D67"/>
    <w:rsid w:val="00092F26"/>
    <w:rsid w:val="00093D72"/>
    <w:rsid w:val="000942B8"/>
    <w:rsid w:val="000944CF"/>
    <w:rsid w:val="00094710"/>
    <w:rsid w:val="0009507E"/>
    <w:rsid w:val="00095188"/>
    <w:rsid w:val="000952B0"/>
    <w:rsid w:val="000956B0"/>
    <w:rsid w:val="00095A9C"/>
    <w:rsid w:val="0009679D"/>
    <w:rsid w:val="00096A8F"/>
    <w:rsid w:val="00096B3E"/>
    <w:rsid w:val="00096EC5"/>
    <w:rsid w:val="000977B2"/>
    <w:rsid w:val="000978D9"/>
    <w:rsid w:val="00097ECA"/>
    <w:rsid w:val="00097F97"/>
    <w:rsid w:val="000A035F"/>
    <w:rsid w:val="000A0631"/>
    <w:rsid w:val="000A0947"/>
    <w:rsid w:val="000A0C4F"/>
    <w:rsid w:val="000A12DB"/>
    <w:rsid w:val="000A1310"/>
    <w:rsid w:val="000A1BE7"/>
    <w:rsid w:val="000A1D51"/>
    <w:rsid w:val="000A20F0"/>
    <w:rsid w:val="000A20FA"/>
    <w:rsid w:val="000A21FC"/>
    <w:rsid w:val="000A23CA"/>
    <w:rsid w:val="000A266F"/>
    <w:rsid w:val="000A27E7"/>
    <w:rsid w:val="000A2A79"/>
    <w:rsid w:val="000A2AD9"/>
    <w:rsid w:val="000A2CA6"/>
    <w:rsid w:val="000A3337"/>
    <w:rsid w:val="000A3503"/>
    <w:rsid w:val="000A367E"/>
    <w:rsid w:val="000A3C00"/>
    <w:rsid w:val="000A3E86"/>
    <w:rsid w:val="000A4302"/>
    <w:rsid w:val="000A47CD"/>
    <w:rsid w:val="000A4A5A"/>
    <w:rsid w:val="000A4B6D"/>
    <w:rsid w:val="000A56B8"/>
    <w:rsid w:val="000A58DD"/>
    <w:rsid w:val="000A605E"/>
    <w:rsid w:val="000A6338"/>
    <w:rsid w:val="000A670A"/>
    <w:rsid w:val="000A6C30"/>
    <w:rsid w:val="000A7304"/>
    <w:rsid w:val="000A7F25"/>
    <w:rsid w:val="000B0075"/>
    <w:rsid w:val="000B012A"/>
    <w:rsid w:val="000B01C6"/>
    <w:rsid w:val="000B0873"/>
    <w:rsid w:val="000B0DB4"/>
    <w:rsid w:val="000B0FB0"/>
    <w:rsid w:val="000B1075"/>
    <w:rsid w:val="000B11DF"/>
    <w:rsid w:val="000B14AF"/>
    <w:rsid w:val="000B1580"/>
    <w:rsid w:val="000B15EB"/>
    <w:rsid w:val="000B1D78"/>
    <w:rsid w:val="000B1EC0"/>
    <w:rsid w:val="000B2002"/>
    <w:rsid w:val="000B2034"/>
    <w:rsid w:val="000B211F"/>
    <w:rsid w:val="000B23E1"/>
    <w:rsid w:val="000B248D"/>
    <w:rsid w:val="000B2865"/>
    <w:rsid w:val="000B2D68"/>
    <w:rsid w:val="000B347F"/>
    <w:rsid w:val="000B3E21"/>
    <w:rsid w:val="000B40A7"/>
    <w:rsid w:val="000B4555"/>
    <w:rsid w:val="000B4660"/>
    <w:rsid w:val="000B468B"/>
    <w:rsid w:val="000B47DE"/>
    <w:rsid w:val="000B4C4D"/>
    <w:rsid w:val="000B5191"/>
    <w:rsid w:val="000B57FE"/>
    <w:rsid w:val="000B59D4"/>
    <w:rsid w:val="000B5A97"/>
    <w:rsid w:val="000B5B52"/>
    <w:rsid w:val="000B5CC3"/>
    <w:rsid w:val="000B5EF6"/>
    <w:rsid w:val="000B62A0"/>
    <w:rsid w:val="000B66AD"/>
    <w:rsid w:val="000B671E"/>
    <w:rsid w:val="000B6771"/>
    <w:rsid w:val="000B6827"/>
    <w:rsid w:val="000B6867"/>
    <w:rsid w:val="000B6C4F"/>
    <w:rsid w:val="000B7027"/>
    <w:rsid w:val="000B7333"/>
    <w:rsid w:val="000B7852"/>
    <w:rsid w:val="000B7A44"/>
    <w:rsid w:val="000B7B32"/>
    <w:rsid w:val="000B7B60"/>
    <w:rsid w:val="000B7C01"/>
    <w:rsid w:val="000B7C8F"/>
    <w:rsid w:val="000C016A"/>
    <w:rsid w:val="000C02BD"/>
    <w:rsid w:val="000C03AE"/>
    <w:rsid w:val="000C0E97"/>
    <w:rsid w:val="000C0F7A"/>
    <w:rsid w:val="000C0FAE"/>
    <w:rsid w:val="000C0FBB"/>
    <w:rsid w:val="000C130B"/>
    <w:rsid w:val="000C18E8"/>
    <w:rsid w:val="000C1A17"/>
    <w:rsid w:val="000C21BB"/>
    <w:rsid w:val="000C249E"/>
    <w:rsid w:val="000C2679"/>
    <w:rsid w:val="000C27BF"/>
    <w:rsid w:val="000C2859"/>
    <w:rsid w:val="000C3313"/>
    <w:rsid w:val="000C3845"/>
    <w:rsid w:val="000C3BAA"/>
    <w:rsid w:val="000C3BB5"/>
    <w:rsid w:val="000C3F6D"/>
    <w:rsid w:val="000C4507"/>
    <w:rsid w:val="000C4A41"/>
    <w:rsid w:val="000C4BD5"/>
    <w:rsid w:val="000C5213"/>
    <w:rsid w:val="000C589E"/>
    <w:rsid w:val="000C59E1"/>
    <w:rsid w:val="000C60E1"/>
    <w:rsid w:val="000C6495"/>
    <w:rsid w:val="000C64D7"/>
    <w:rsid w:val="000C666D"/>
    <w:rsid w:val="000C66A7"/>
    <w:rsid w:val="000C6A82"/>
    <w:rsid w:val="000C786A"/>
    <w:rsid w:val="000C7A33"/>
    <w:rsid w:val="000C7B69"/>
    <w:rsid w:val="000C7C86"/>
    <w:rsid w:val="000D004A"/>
    <w:rsid w:val="000D00A4"/>
    <w:rsid w:val="000D01E4"/>
    <w:rsid w:val="000D045D"/>
    <w:rsid w:val="000D0850"/>
    <w:rsid w:val="000D0924"/>
    <w:rsid w:val="000D0B37"/>
    <w:rsid w:val="000D0DA2"/>
    <w:rsid w:val="000D1066"/>
    <w:rsid w:val="000D1127"/>
    <w:rsid w:val="000D13DE"/>
    <w:rsid w:val="000D15F5"/>
    <w:rsid w:val="000D1779"/>
    <w:rsid w:val="000D18F5"/>
    <w:rsid w:val="000D1B33"/>
    <w:rsid w:val="000D1ED8"/>
    <w:rsid w:val="000D25EE"/>
    <w:rsid w:val="000D268D"/>
    <w:rsid w:val="000D3018"/>
    <w:rsid w:val="000D3115"/>
    <w:rsid w:val="000D3522"/>
    <w:rsid w:val="000D36D7"/>
    <w:rsid w:val="000D39C5"/>
    <w:rsid w:val="000D3CFB"/>
    <w:rsid w:val="000D3E6C"/>
    <w:rsid w:val="000D3F17"/>
    <w:rsid w:val="000D441E"/>
    <w:rsid w:val="000D46C7"/>
    <w:rsid w:val="000D4C7C"/>
    <w:rsid w:val="000D54C5"/>
    <w:rsid w:val="000D555A"/>
    <w:rsid w:val="000D5864"/>
    <w:rsid w:val="000D5ADB"/>
    <w:rsid w:val="000D5B3D"/>
    <w:rsid w:val="000D6233"/>
    <w:rsid w:val="000D6336"/>
    <w:rsid w:val="000D6D3F"/>
    <w:rsid w:val="000D7584"/>
    <w:rsid w:val="000D75B7"/>
    <w:rsid w:val="000D75EF"/>
    <w:rsid w:val="000D76D6"/>
    <w:rsid w:val="000D7738"/>
    <w:rsid w:val="000D7946"/>
    <w:rsid w:val="000D7ACC"/>
    <w:rsid w:val="000D7CF0"/>
    <w:rsid w:val="000E087D"/>
    <w:rsid w:val="000E0BAC"/>
    <w:rsid w:val="000E0EDE"/>
    <w:rsid w:val="000E117C"/>
    <w:rsid w:val="000E12C0"/>
    <w:rsid w:val="000E12FF"/>
    <w:rsid w:val="000E1B7F"/>
    <w:rsid w:val="000E1DB8"/>
    <w:rsid w:val="000E1EBA"/>
    <w:rsid w:val="000E2633"/>
    <w:rsid w:val="000E29A8"/>
    <w:rsid w:val="000E2B1F"/>
    <w:rsid w:val="000E2BAE"/>
    <w:rsid w:val="000E2E26"/>
    <w:rsid w:val="000E2FAE"/>
    <w:rsid w:val="000E31A7"/>
    <w:rsid w:val="000E31D1"/>
    <w:rsid w:val="000E3339"/>
    <w:rsid w:val="000E3832"/>
    <w:rsid w:val="000E3EC8"/>
    <w:rsid w:val="000E3F95"/>
    <w:rsid w:val="000E4034"/>
    <w:rsid w:val="000E40D2"/>
    <w:rsid w:val="000E42B0"/>
    <w:rsid w:val="000E4308"/>
    <w:rsid w:val="000E4322"/>
    <w:rsid w:val="000E4525"/>
    <w:rsid w:val="000E4CD7"/>
    <w:rsid w:val="000E4DD6"/>
    <w:rsid w:val="000E4E25"/>
    <w:rsid w:val="000E51FB"/>
    <w:rsid w:val="000E53B5"/>
    <w:rsid w:val="000E57E5"/>
    <w:rsid w:val="000E5C49"/>
    <w:rsid w:val="000E5D22"/>
    <w:rsid w:val="000E5ED0"/>
    <w:rsid w:val="000E5F53"/>
    <w:rsid w:val="000E6142"/>
    <w:rsid w:val="000E6335"/>
    <w:rsid w:val="000E65D4"/>
    <w:rsid w:val="000E6CDC"/>
    <w:rsid w:val="000E6ECB"/>
    <w:rsid w:val="000E6F6E"/>
    <w:rsid w:val="000E6F88"/>
    <w:rsid w:val="000E716C"/>
    <w:rsid w:val="000E72CF"/>
    <w:rsid w:val="000E79FC"/>
    <w:rsid w:val="000F006A"/>
    <w:rsid w:val="000F041A"/>
    <w:rsid w:val="000F0520"/>
    <w:rsid w:val="000F08A9"/>
    <w:rsid w:val="000F0A26"/>
    <w:rsid w:val="000F0F34"/>
    <w:rsid w:val="000F1584"/>
    <w:rsid w:val="000F1D36"/>
    <w:rsid w:val="000F1D72"/>
    <w:rsid w:val="000F1D8F"/>
    <w:rsid w:val="000F20E9"/>
    <w:rsid w:val="000F2DA4"/>
    <w:rsid w:val="000F35B6"/>
    <w:rsid w:val="000F392D"/>
    <w:rsid w:val="000F3C9F"/>
    <w:rsid w:val="000F3D14"/>
    <w:rsid w:val="000F41E6"/>
    <w:rsid w:val="000F4480"/>
    <w:rsid w:val="000F451B"/>
    <w:rsid w:val="000F4755"/>
    <w:rsid w:val="000F4B84"/>
    <w:rsid w:val="000F5B7B"/>
    <w:rsid w:val="000F5D34"/>
    <w:rsid w:val="000F5ED0"/>
    <w:rsid w:val="000F6825"/>
    <w:rsid w:val="000F6B64"/>
    <w:rsid w:val="000F741D"/>
    <w:rsid w:val="000F7493"/>
    <w:rsid w:val="0010040D"/>
    <w:rsid w:val="001004C5"/>
    <w:rsid w:val="001006A8"/>
    <w:rsid w:val="0010107F"/>
    <w:rsid w:val="0010133D"/>
    <w:rsid w:val="001016CB"/>
    <w:rsid w:val="0010224E"/>
    <w:rsid w:val="00102714"/>
    <w:rsid w:val="00102CAC"/>
    <w:rsid w:val="00103A07"/>
    <w:rsid w:val="00103BE4"/>
    <w:rsid w:val="00103F4C"/>
    <w:rsid w:val="00104292"/>
    <w:rsid w:val="00104985"/>
    <w:rsid w:val="00104C89"/>
    <w:rsid w:val="00104D14"/>
    <w:rsid w:val="00104EAA"/>
    <w:rsid w:val="00104FCB"/>
    <w:rsid w:val="001056B9"/>
    <w:rsid w:val="00105BF0"/>
    <w:rsid w:val="00105D26"/>
    <w:rsid w:val="00105D7B"/>
    <w:rsid w:val="00105E2A"/>
    <w:rsid w:val="001061B3"/>
    <w:rsid w:val="001061C0"/>
    <w:rsid w:val="00106519"/>
    <w:rsid w:val="00106838"/>
    <w:rsid w:val="001068E6"/>
    <w:rsid w:val="00106C31"/>
    <w:rsid w:val="00106CC1"/>
    <w:rsid w:val="00106D29"/>
    <w:rsid w:val="00106F62"/>
    <w:rsid w:val="001071E9"/>
    <w:rsid w:val="0010786D"/>
    <w:rsid w:val="00107CC6"/>
    <w:rsid w:val="00107DE3"/>
    <w:rsid w:val="0011037D"/>
    <w:rsid w:val="00111014"/>
    <w:rsid w:val="0011108B"/>
    <w:rsid w:val="0011135F"/>
    <w:rsid w:val="00111441"/>
    <w:rsid w:val="00111678"/>
    <w:rsid w:val="00111C6A"/>
    <w:rsid w:val="00111E8B"/>
    <w:rsid w:val="00112861"/>
    <w:rsid w:val="00112EE3"/>
    <w:rsid w:val="00113469"/>
    <w:rsid w:val="00113A03"/>
    <w:rsid w:val="00114432"/>
    <w:rsid w:val="00114547"/>
    <w:rsid w:val="00114786"/>
    <w:rsid w:val="00114A6C"/>
    <w:rsid w:val="00114B9C"/>
    <w:rsid w:val="0011549C"/>
    <w:rsid w:val="001154E0"/>
    <w:rsid w:val="0011590E"/>
    <w:rsid w:val="001159E3"/>
    <w:rsid w:val="00115BE9"/>
    <w:rsid w:val="00116FCE"/>
    <w:rsid w:val="00117204"/>
    <w:rsid w:val="0011741D"/>
    <w:rsid w:val="00117565"/>
    <w:rsid w:val="001175A3"/>
    <w:rsid w:val="001176F1"/>
    <w:rsid w:val="00117CB4"/>
    <w:rsid w:val="00117D8D"/>
    <w:rsid w:val="00117DAC"/>
    <w:rsid w:val="00120266"/>
    <w:rsid w:val="001203D9"/>
    <w:rsid w:val="001204E7"/>
    <w:rsid w:val="001205BD"/>
    <w:rsid w:val="001206B7"/>
    <w:rsid w:val="00120F2C"/>
    <w:rsid w:val="00120FAD"/>
    <w:rsid w:val="0012112F"/>
    <w:rsid w:val="0012130E"/>
    <w:rsid w:val="001214B2"/>
    <w:rsid w:val="00121543"/>
    <w:rsid w:val="00121AAB"/>
    <w:rsid w:val="001221A6"/>
    <w:rsid w:val="00122286"/>
    <w:rsid w:val="0012248C"/>
    <w:rsid w:val="0012268B"/>
    <w:rsid w:val="00123477"/>
    <w:rsid w:val="00123981"/>
    <w:rsid w:val="00123C8C"/>
    <w:rsid w:val="00123E6E"/>
    <w:rsid w:val="00123E84"/>
    <w:rsid w:val="001246DE"/>
    <w:rsid w:val="00124C73"/>
    <w:rsid w:val="00125990"/>
    <w:rsid w:val="00125B38"/>
    <w:rsid w:val="00125CB2"/>
    <w:rsid w:val="00126004"/>
    <w:rsid w:val="00126124"/>
    <w:rsid w:val="001261EA"/>
    <w:rsid w:val="00126258"/>
    <w:rsid w:val="0012629C"/>
    <w:rsid w:val="00126487"/>
    <w:rsid w:val="00126548"/>
    <w:rsid w:val="00126AE1"/>
    <w:rsid w:val="00126DF5"/>
    <w:rsid w:val="001270D7"/>
    <w:rsid w:val="0012727B"/>
    <w:rsid w:val="00127295"/>
    <w:rsid w:val="001272A1"/>
    <w:rsid w:val="00127569"/>
    <w:rsid w:val="00127836"/>
    <w:rsid w:val="00127CBA"/>
    <w:rsid w:val="00130282"/>
    <w:rsid w:val="00130676"/>
    <w:rsid w:val="001306D7"/>
    <w:rsid w:val="001307AD"/>
    <w:rsid w:val="00130DCC"/>
    <w:rsid w:val="00130E7C"/>
    <w:rsid w:val="00131236"/>
    <w:rsid w:val="001314CF"/>
    <w:rsid w:val="001316D0"/>
    <w:rsid w:val="00131A49"/>
    <w:rsid w:val="00131F0F"/>
    <w:rsid w:val="00132006"/>
    <w:rsid w:val="001323C0"/>
    <w:rsid w:val="00132B77"/>
    <w:rsid w:val="00132C49"/>
    <w:rsid w:val="00132F3C"/>
    <w:rsid w:val="00132FF5"/>
    <w:rsid w:val="00133167"/>
    <w:rsid w:val="0013351E"/>
    <w:rsid w:val="001338AA"/>
    <w:rsid w:val="00134224"/>
    <w:rsid w:val="001343CB"/>
    <w:rsid w:val="0013480C"/>
    <w:rsid w:val="00134A93"/>
    <w:rsid w:val="00134E8B"/>
    <w:rsid w:val="00135296"/>
    <w:rsid w:val="001352ED"/>
    <w:rsid w:val="00135444"/>
    <w:rsid w:val="001356D8"/>
    <w:rsid w:val="0013580B"/>
    <w:rsid w:val="00135B3A"/>
    <w:rsid w:val="00135CE1"/>
    <w:rsid w:val="001363EC"/>
    <w:rsid w:val="00136676"/>
    <w:rsid w:val="001366B0"/>
    <w:rsid w:val="001366B1"/>
    <w:rsid w:val="00136AF7"/>
    <w:rsid w:val="0013705C"/>
    <w:rsid w:val="00137142"/>
    <w:rsid w:val="00137311"/>
    <w:rsid w:val="0013765F"/>
    <w:rsid w:val="00137688"/>
    <w:rsid w:val="0014037F"/>
    <w:rsid w:val="001404CD"/>
    <w:rsid w:val="00140619"/>
    <w:rsid w:val="00140AE6"/>
    <w:rsid w:val="0014109F"/>
    <w:rsid w:val="00141442"/>
    <w:rsid w:val="00141521"/>
    <w:rsid w:val="001415D7"/>
    <w:rsid w:val="0014179F"/>
    <w:rsid w:val="001417AF"/>
    <w:rsid w:val="001418A4"/>
    <w:rsid w:val="00141A5B"/>
    <w:rsid w:val="00141D60"/>
    <w:rsid w:val="00142294"/>
    <w:rsid w:val="0014244B"/>
    <w:rsid w:val="00142876"/>
    <w:rsid w:val="0014288F"/>
    <w:rsid w:val="001428A0"/>
    <w:rsid w:val="001429E9"/>
    <w:rsid w:val="00142EB4"/>
    <w:rsid w:val="00142F23"/>
    <w:rsid w:val="0014368D"/>
    <w:rsid w:val="001439A6"/>
    <w:rsid w:val="00143AC9"/>
    <w:rsid w:val="00143FD5"/>
    <w:rsid w:val="0014416D"/>
    <w:rsid w:val="00144288"/>
    <w:rsid w:val="001444A4"/>
    <w:rsid w:val="001451C2"/>
    <w:rsid w:val="00145425"/>
    <w:rsid w:val="00145874"/>
    <w:rsid w:val="001458B2"/>
    <w:rsid w:val="00145F34"/>
    <w:rsid w:val="00145F81"/>
    <w:rsid w:val="00146025"/>
    <w:rsid w:val="00146475"/>
    <w:rsid w:val="001465D7"/>
    <w:rsid w:val="001467AD"/>
    <w:rsid w:val="00146C74"/>
    <w:rsid w:val="00146E0A"/>
    <w:rsid w:val="00146E5E"/>
    <w:rsid w:val="001470E7"/>
    <w:rsid w:val="00147116"/>
    <w:rsid w:val="0014717E"/>
    <w:rsid w:val="00147730"/>
    <w:rsid w:val="00147C5B"/>
    <w:rsid w:val="00147D9B"/>
    <w:rsid w:val="00147DBA"/>
    <w:rsid w:val="001500E4"/>
    <w:rsid w:val="00150498"/>
    <w:rsid w:val="00150576"/>
    <w:rsid w:val="00150DE2"/>
    <w:rsid w:val="00150F5D"/>
    <w:rsid w:val="00151257"/>
    <w:rsid w:val="001513DC"/>
    <w:rsid w:val="001515A1"/>
    <w:rsid w:val="00151D6E"/>
    <w:rsid w:val="0015233B"/>
    <w:rsid w:val="001524EC"/>
    <w:rsid w:val="00152DED"/>
    <w:rsid w:val="0015305D"/>
    <w:rsid w:val="00153172"/>
    <w:rsid w:val="001537ED"/>
    <w:rsid w:val="00153CF4"/>
    <w:rsid w:val="00154347"/>
    <w:rsid w:val="001543F3"/>
    <w:rsid w:val="00154A0E"/>
    <w:rsid w:val="00154AC7"/>
    <w:rsid w:val="00154DAC"/>
    <w:rsid w:val="001552D8"/>
    <w:rsid w:val="00155DF5"/>
    <w:rsid w:val="00155ED9"/>
    <w:rsid w:val="00156320"/>
    <w:rsid w:val="0015662F"/>
    <w:rsid w:val="0015668E"/>
    <w:rsid w:val="00156BCB"/>
    <w:rsid w:val="00156E03"/>
    <w:rsid w:val="00156E83"/>
    <w:rsid w:val="00157212"/>
    <w:rsid w:val="0015730B"/>
    <w:rsid w:val="0015745D"/>
    <w:rsid w:val="0015758E"/>
    <w:rsid w:val="0015777A"/>
    <w:rsid w:val="00157ACA"/>
    <w:rsid w:val="00157B7B"/>
    <w:rsid w:val="00157F69"/>
    <w:rsid w:val="00160352"/>
    <w:rsid w:val="00160B62"/>
    <w:rsid w:val="00161822"/>
    <w:rsid w:val="001618C3"/>
    <w:rsid w:val="0016196A"/>
    <w:rsid w:val="001624BD"/>
    <w:rsid w:val="00162815"/>
    <w:rsid w:val="00162AAA"/>
    <w:rsid w:val="00162D56"/>
    <w:rsid w:val="00162E69"/>
    <w:rsid w:val="00162E9B"/>
    <w:rsid w:val="00162F8A"/>
    <w:rsid w:val="0016345D"/>
    <w:rsid w:val="00163848"/>
    <w:rsid w:val="00163889"/>
    <w:rsid w:val="00163B5C"/>
    <w:rsid w:val="0016469C"/>
    <w:rsid w:val="00164C91"/>
    <w:rsid w:val="00164CFD"/>
    <w:rsid w:val="00164DD3"/>
    <w:rsid w:val="00164E42"/>
    <w:rsid w:val="00164E46"/>
    <w:rsid w:val="00165110"/>
    <w:rsid w:val="00165114"/>
    <w:rsid w:val="00165870"/>
    <w:rsid w:val="00165959"/>
    <w:rsid w:val="00165D5E"/>
    <w:rsid w:val="00165FDE"/>
    <w:rsid w:val="001664A7"/>
    <w:rsid w:val="00166516"/>
    <w:rsid w:val="00166763"/>
    <w:rsid w:val="0016679E"/>
    <w:rsid w:val="001669B0"/>
    <w:rsid w:val="00166BAE"/>
    <w:rsid w:val="00166BF6"/>
    <w:rsid w:val="00166D30"/>
    <w:rsid w:val="00166DB6"/>
    <w:rsid w:val="00167181"/>
    <w:rsid w:val="00167286"/>
    <w:rsid w:val="001672A9"/>
    <w:rsid w:val="00167348"/>
    <w:rsid w:val="00167501"/>
    <w:rsid w:val="00167515"/>
    <w:rsid w:val="001676D6"/>
    <w:rsid w:val="00167BB3"/>
    <w:rsid w:val="00167E43"/>
    <w:rsid w:val="00167E8B"/>
    <w:rsid w:val="00167F04"/>
    <w:rsid w:val="001703DA"/>
    <w:rsid w:val="00170C0F"/>
    <w:rsid w:val="00170CE6"/>
    <w:rsid w:val="00171258"/>
    <w:rsid w:val="00171274"/>
    <w:rsid w:val="001715A6"/>
    <w:rsid w:val="00171716"/>
    <w:rsid w:val="00171CCB"/>
    <w:rsid w:val="00172126"/>
    <w:rsid w:val="00172793"/>
    <w:rsid w:val="00172BF3"/>
    <w:rsid w:val="00172DD6"/>
    <w:rsid w:val="0017310A"/>
    <w:rsid w:val="00174294"/>
    <w:rsid w:val="00174B8C"/>
    <w:rsid w:val="00174C6F"/>
    <w:rsid w:val="00175BE0"/>
    <w:rsid w:val="001769E3"/>
    <w:rsid w:val="00176C5D"/>
    <w:rsid w:val="0017751D"/>
    <w:rsid w:val="00177A9D"/>
    <w:rsid w:val="00177EA4"/>
    <w:rsid w:val="001800E5"/>
    <w:rsid w:val="0018012D"/>
    <w:rsid w:val="0018019E"/>
    <w:rsid w:val="00180C3D"/>
    <w:rsid w:val="00180E6B"/>
    <w:rsid w:val="00181086"/>
    <w:rsid w:val="001811BC"/>
    <w:rsid w:val="001815E8"/>
    <w:rsid w:val="001818C8"/>
    <w:rsid w:val="00181FC8"/>
    <w:rsid w:val="00182A4F"/>
    <w:rsid w:val="00182A54"/>
    <w:rsid w:val="00182C26"/>
    <w:rsid w:val="001831B3"/>
    <w:rsid w:val="00183335"/>
    <w:rsid w:val="00183B68"/>
    <w:rsid w:val="00183C18"/>
    <w:rsid w:val="00183D82"/>
    <w:rsid w:val="00183E59"/>
    <w:rsid w:val="00183E60"/>
    <w:rsid w:val="00183EE6"/>
    <w:rsid w:val="00184036"/>
    <w:rsid w:val="001841CC"/>
    <w:rsid w:val="00184B02"/>
    <w:rsid w:val="00184FCC"/>
    <w:rsid w:val="001858AB"/>
    <w:rsid w:val="00185A6E"/>
    <w:rsid w:val="00185E9C"/>
    <w:rsid w:val="00185F3B"/>
    <w:rsid w:val="0018626D"/>
    <w:rsid w:val="00186345"/>
    <w:rsid w:val="001876DC"/>
    <w:rsid w:val="00187937"/>
    <w:rsid w:val="00187ABF"/>
    <w:rsid w:val="00187D4C"/>
    <w:rsid w:val="00190049"/>
    <w:rsid w:val="001901B4"/>
    <w:rsid w:val="001906FA"/>
    <w:rsid w:val="00190AB5"/>
    <w:rsid w:val="00190D44"/>
    <w:rsid w:val="00190E67"/>
    <w:rsid w:val="00190EB7"/>
    <w:rsid w:val="00191865"/>
    <w:rsid w:val="00191889"/>
    <w:rsid w:val="00191D12"/>
    <w:rsid w:val="00191F3A"/>
    <w:rsid w:val="00191F3C"/>
    <w:rsid w:val="001922D3"/>
    <w:rsid w:val="00192828"/>
    <w:rsid w:val="00192985"/>
    <w:rsid w:val="00192CC1"/>
    <w:rsid w:val="00192E84"/>
    <w:rsid w:val="00192FD6"/>
    <w:rsid w:val="001930BD"/>
    <w:rsid w:val="001933F4"/>
    <w:rsid w:val="0019354E"/>
    <w:rsid w:val="0019363F"/>
    <w:rsid w:val="00193734"/>
    <w:rsid w:val="00193E14"/>
    <w:rsid w:val="00194885"/>
    <w:rsid w:val="001949C9"/>
    <w:rsid w:val="00194DD6"/>
    <w:rsid w:val="001951F5"/>
    <w:rsid w:val="00195403"/>
    <w:rsid w:val="00195A76"/>
    <w:rsid w:val="001967D4"/>
    <w:rsid w:val="001968AF"/>
    <w:rsid w:val="001968DA"/>
    <w:rsid w:val="00196C3C"/>
    <w:rsid w:val="001970F3"/>
    <w:rsid w:val="0019725B"/>
    <w:rsid w:val="00197422"/>
    <w:rsid w:val="001977F6"/>
    <w:rsid w:val="00197B9A"/>
    <w:rsid w:val="00197EFB"/>
    <w:rsid w:val="001A07DC"/>
    <w:rsid w:val="001A0DDF"/>
    <w:rsid w:val="001A0E21"/>
    <w:rsid w:val="001A0E97"/>
    <w:rsid w:val="001A0FD3"/>
    <w:rsid w:val="001A105C"/>
    <w:rsid w:val="001A12BC"/>
    <w:rsid w:val="001A1744"/>
    <w:rsid w:val="001A1931"/>
    <w:rsid w:val="001A198C"/>
    <w:rsid w:val="001A210B"/>
    <w:rsid w:val="001A21AF"/>
    <w:rsid w:val="001A2528"/>
    <w:rsid w:val="001A2956"/>
    <w:rsid w:val="001A29AF"/>
    <w:rsid w:val="001A2B17"/>
    <w:rsid w:val="001A2DFE"/>
    <w:rsid w:val="001A2E12"/>
    <w:rsid w:val="001A3052"/>
    <w:rsid w:val="001A35FD"/>
    <w:rsid w:val="001A36AA"/>
    <w:rsid w:val="001A3A90"/>
    <w:rsid w:val="001A3C90"/>
    <w:rsid w:val="001A4016"/>
    <w:rsid w:val="001A4550"/>
    <w:rsid w:val="001A4754"/>
    <w:rsid w:val="001A4977"/>
    <w:rsid w:val="001A5580"/>
    <w:rsid w:val="001A5F99"/>
    <w:rsid w:val="001A612B"/>
    <w:rsid w:val="001A6441"/>
    <w:rsid w:val="001A69FB"/>
    <w:rsid w:val="001A71A2"/>
    <w:rsid w:val="001A7576"/>
    <w:rsid w:val="001A7E29"/>
    <w:rsid w:val="001B01BE"/>
    <w:rsid w:val="001B0642"/>
    <w:rsid w:val="001B07A5"/>
    <w:rsid w:val="001B09CF"/>
    <w:rsid w:val="001B0D8F"/>
    <w:rsid w:val="001B10B6"/>
    <w:rsid w:val="001B216F"/>
    <w:rsid w:val="001B23EC"/>
    <w:rsid w:val="001B25EB"/>
    <w:rsid w:val="001B2718"/>
    <w:rsid w:val="001B2A54"/>
    <w:rsid w:val="001B2AB5"/>
    <w:rsid w:val="001B2FE3"/>
    <w:rsid w:val="001B34A6"/>
    <w:rsid w:val="001B39CF"/>
    <w:rsid w:val="001B3E00"/>
    <w:rsid w:val="001B4163"/>
    <w:rsid w:val="001B419E"/>
    <w:rsid w:val="001B45B7"/>
    <w:rsid w:val="001B4C20"/>
    <w:rsid w:val="001B4DB9"/>
    <w:rsid w:val="001B5BFC"/>
    <w:rsid w:val="001B67F6"/>
    <w:rsid w:val="001B6C70"/>
    <w:rsid w:val="001B6D66"/>
    <w:rsid w:val="001B6E38"/>
    <w:rsid w:val="001B700C"/>
    <w:rsid w:val="001B759A"/>
    <w:rsid w:val="001B7735"/>
    <w:rsid w:val="001B7E2E"/>
    <w:rsid w:val="001C03BE"/>
    <w:rsid w:val="001C0B55"/>
    <w:rsid w:val="001C0D74"/>
    <w:rsid w:val="001C1311"/>
    <w:rsid w:val="001C1349"/>
    <w:rsid w:val="001C134A"/>
    <w:rsid w:val="001C14F3"/>
    <w:rsid w:val="001C1828"/>
    <w:rsid w:val="001C1941"/>
    <w:rsid w:val="001C1ED5"/>
    <w:rsid w:val="001C23C0"/>
    <w:rsid w:val="001C2863"/>
    <w:rsid w:val="001C2BD3"/>
    <w:rsid w:val="001C39F2"/>
    <w:rsid w:val="001C3A3A"/>
    <w:rsid w:val="001C3ABB"/>
    <w:rsid w:val="001C4492"/>
    <w:rsid w:val="001C4991"/>
    <w:rsid w:val="001C4BCE"/>
    <w:rsid w:val="001C4E1E"/>
    <w:rsid w:val="001C4E36"/>
    <w:rsid w:val="001C4EBC"/>
    <w:rsid w:val="001C5057"/>
    <w:rsid w:val="001C51A4"/>
    <w:rsid w:val="001C52E1"/>
    <w:rsid w:val="001C5369"/>
    <w:rsid w:val="001C5563"/>
    <w:rsid w:val="001C5AC4"/>
    <w:rsid w:val="001C5CC3"/>
    <w:rsid w:val="001C6208"/>
    <w:rsid w:val="001C6A70"/>
    <w:rsid w:val="001C6ABA"/>
    <w:rsid w:val="001C6BDB"/>
    <w:rsid w:val="001C6C63"/>
    <w:rsid w:val="001C714D"/>
    <w:rsid w:val="001C7322"/>
    <w:rsid w:val="001C7393"/>
    <w:rsid w:val="001C7781"/>
    <w:rsid w:val="001C7949"/>
    <w:rsid w:val="001D0038"/>
    <w:rsid w:val="001D011A"/>
    <w:rsid w:val="001D01EC"/>
    <w:rsid w:val="001D02B9"/>
    <w:rsid w:val="001D02DE"/>
    <w:rsid w:val="001D0604"/>
    <w:rsid w:val="001D0FF8"/>
    <w:rsid w:val="001D1286"/>
    <w:rsid w:val="001D13A5"/>
    <w:rsid w:val="001D14D0"/>
    <w:rsid w:val="001D16B5"/>
    <w:rsid w:val="001D189E"/>
    <w:rsid w:val="001D197B"/>
    <w:rsid w:val="001D1DDE"/>
    <w:rsid w:val="001D21A9"/>
    <w:rsid w:val="001D2905"/>
    <w:rsid w:val="001D2AA2"/>
    <w:rsid w:val="001D2B0F"/>
    <w:rsid w:val="001D307B"/>
    <w:rsid w:val="001D3302"/>
    <w:rsid w:val="001D34BC"/>
    <w:rsid w:val="001D3559"/>
    <w:rsid w:val="001D3740"/>
    <w:rsid w:val="001D38CB"/>
    <w:rsid w:val="001D45C5"/>
    <w:rsid w:val="001D4B3F"/>
    <w:rsid w:val="001D4D02"/>
    <w:rsid w:val="001D4F99"/>
    <w:rsid w:val="001D51A1"/>
    <w:rsid w:val="001D54A2"/>
    <w:rsid w:val="001D56E9"/>
    <w:rsid w:val="001D570E"/>
    <w:rsid w:val="001D5823"/>
    <w:rsid w:val="001D5E99"/>
    <w:rsid w:val="001D6895"/>
    <w:rsid w:val="001D689A"/>
    <w:rsid w:val="001D68DF"/>
    <w:rsid w:val="001D68F7"/>
    <w:rsid w:val="001D6C07"/>
    <w:rsid w:val="001D6CD6"/>
    <w:rsid w:val="001D74A7"/>
    <w:rsid w:val="001D74AC"/>
    <w:rsid w:val="001D7EF2"/>
    <w:rsid w:val="001E04D5"/>
    <w:rsid w:val="001E0640"/>
    <w:rsid w:val="001E07B8"/>
    <w:rsid w:val="001E1476"/>
    <w:rsid w:val="001E1898"/>
    <w:rsid w:val="001E1CB4"/>
    <w:rsid w:val="001E2136"/>
    <w:rsid w:val="001E2218"/>
    <w:rsid w:val="001E2413"/>
    <w:rsid w:val="001E2532"/>
    <w:rsid w:val="001E2688"/>
    <w:rsid w:val="001E27AB"/>
    <w:rsid w:val="001E306B"/>
    <w:rsid w:val="001E3427"/>
    <w:rsid w:val="001E3479"/>
    <w:rsid w:val="001E357B"/>
    <w:rsid w:val="001E3707"/>
    <w:rsid w:val="001E3711"/>
    <w:rsid w:val="001E3D91"/>
    <w:rsid w:val="001E3FD9"/>
    <w:rsid w:val="001E4396"/>
    <w:rsid w:val="001E4948"/>
    <w:rsid w:val="001E4975"/>
    <w:rsid w:val="001E4A44"/>
    <w:rsid w:val="001E4DC9"/>
    <w:rsid w:val="001E508E"/>
    <w:rsid w:val="001E584D"/>
    <w:rsid w:val="001E5992"/>
    <w:rsid w:val="001E5A77"/>
    <w:rsid w:val="001E5C2A"/>
    <w:rsid w:val="001E63C7"/>
    <w:rsid w:val="001E681A"/>
    <w:rsid w:val="001E725E"/>
    <w:rsid w:val="001E7674"/>
    <w:rsid w:val="001E7A20"/>
    <w:rsid w:val="001E7C6F"/>
    <w:rsid w:val="001E7F06"/>
    <w:rsid w:val="001F06B6"/>
    <w:rsid w:val="001F070B"/>
    <w:rsid w:val="001F0E29"/>
    <w:rsid w:val="001F1BA3"/>
    <w:rsid w:val="001F1F72"/>
    <w:rsid w:val="001F227E"/>
    <w:rsid w:val="001F23CC"/>
    <w:rsid w:val="001F2497"/>
    <w:rsid w:val="001F24A9"/>
    <w:rsid w:val="001F24AE"/>
    <w:rsid w:val="001F24E6"/>
    <w:rsid w:val="001F2C80"/>
    <w:rsid w:val="001F2D06"/>
    <w:rsid w:val="001F2E9C"/>
    <w:rsid w:val="001F2F45"/>
    <w:rsid w:val="001F312E"/>
    <w:rsid w:val="001F3178"/>
    <w:rsid w:val="001F385D"/>
    <w:rsid w:val="001F39C8"/>
    <w:rsid w:val="001F3EF2"/>
    <w:rsid w:val="001F3F8D"/>
    <w:rsid w:val="001F460E"/>
    <w:rsid w:val="001F4BD5"/>
    <w:rsid w:val="001F4EA8"/>
    <w:rsid w:val="001F530A"/>
    <w:rsid w:val="001F55CF"/>
    <w:rsid w:val="001F5D40"/>
    <w:rsid w:val="001F61F2"/>
    <w:rsid w:val="001F6324"/>
    <w:rsid w:val="001F6668"/>
    <w:rsid w:val="001F66D2"/>
    <w:rsid w:val="001F6B0D"/>
    <w:rsid w:val="001F6D88"/>
    <w:rsid w:val="001F6F53"/>
    <w:rsid w:val="001F706E"/>
    <w:rsid w:val="001F70D6"/>
    <w:rsid w:val="001F7322"/>
    <w:rsid w:val="001F73D5"/>
    <w:rsid w:val="001F75ED"/>
    <w:rsid w:val="001F7772"/>
    <w:rsid w:val="001F7C32"/>
    <w:rsid w:val="002006B6"/>
    <w:rsid w:val="00200864"/>
    <w:rsid w:val="00200CC2"/>
    <w:rsid w:val="00200D89"/>
    <w:rsid w:val="0020120E"/>
    <w:rsid w:val="0020162C"/>
    <w:rsid w:val="00201B66"/>
    <w:rsid w:val="00202045"/>
    <w:rsid w:val="00202283"/>
    <w:rsid w:val="0020260C"/>
    <w:rsid w:val="00202D04"/>
    <w:rsid w:val="002034E1"/>
    <w:rsid w:val="00204105"/>
    <w:rsid w:val="0020436E"/>
    <w:rsid w:val="00204435"/>
    <w:rsid w:val="0020466D"/>
    <w:rsid w:val="00204CD6"/>
    <w:rsid w:val="00204E65"/>
    <w:rsid w:val="002052D5"/>
    <w:rsid w:val="002055FE"/>
    <w:rsid w:val="00205713"/>
    <w:rsid w:val="0020608B"/>
    <w:rsid w:val="00206627"/>
    <w:rsid w:val="002069FB"/>
    <w:rsid w:val="00206BA8"/>
    <w:rsid w:val="00206EB7"/>
    <w:rsid w:val="00207C69"/>
    <w:rsid w:val="00207F98"/>
    <w:rsid w:val="00210D2C"/>
    <w:rsid w:val="00210FEA"/>
    <w:rsid w:val="0021100F"/>
    <w:rsid w:val="002117DA"/>
    <w:rsid w:val="002120F2"/>
    <w:rsid w:val="00212B94"/>
    <w:rsid w:val="002132BC"/>
    <w:rsid w:val="002134D6"/>
    <w:rsid w:val="00213ACA"/>
    <w:rsid w:val="00213E41"/>
    <w:rsid w:val="00213F6B"/>
    <w:rsid w:val="00214262"/>
    <w:rsid w:val="0021431F"/>
    <w:rsid w:val="002145AE"/>
    <w:rsid w:val="00214A26"/>
    <w:rsid w:val="00214CAF"/>
    <w:rsid w:val="00215035"/>
    <w:rsid w:val="0021532F"/>
    <w:rsid w:val="0021542B"/>
    <w:rsid w:val="00215661"/>
    <w:rsid w:val="0021578E"/>
    <w:rsid w:val="002157A7"/>
    <w:rsid w:val="002158BD"/>
    <w:rsid w:val="00215902"/>
    <w:rsid w:val="00215A4D"/>
    <w:rsid w:val="00215AA8"/>
    <w:rsid w:val="00215B45"/>
    <w:rsid w:val="00215BCF"/>
    <w:rsid w:val="002163B7"/>
    <w:rsid w:val="002165B3"/>
    <w:rsid w:val="002166E1"/>
    <w:rsid w:val="00216A2F"/>
    <w:rsid w:val="00216B44"/>
    <w:rsid w:val="00216D17"/>
    <w:rsid w:val="00216D1B"/>
    <w:rsid w:val="00216DC8"/>
    <w:rsid w:val="00217093"/>
    <w:rsid w:val="002177D1"/>
    <w:rsid w:val="00217B51"/>
    <w:rsid w:val="0022004D"/>
    <w:rsid w:val="0022081F"/>
    <w:rsid w:val="00220A0A"/>
    <w:rsid w:val="0022110D"/>
    <w:rsid w:val="00221191"/>
    <w:rsid w:val="00221246"/>
    <w:rsid w:val="002212E6"/>
    <w:rsid w:val="002214E2"/>
    <w:rsid w:val="0022199E"/>
    <w:rsid w:val="00221BC3"/>
    <w:rsid w:val="00221D47"/>
    <w:rsid w:val="00222103"/>
    <w:rsid w:val="0022263C"/>
    <w:rsid w:val="0022277D"/>
    <w:rsid w:val="002228DB"/>
    <w:rsid w:val="00222AA1"/>
    <w:rsid w:val="00222E31"/>
    <w:rsid w:val="00222F38"/>
    <w:rsid w:val="00222F58"/>
    <w:rsid w:val="00223898"/>
    <w:rsid w:val="00223937"/>
    <w:rsid w:val="0022393F"/>
    <w:rsid w:val="00223ADD"/>
    <w:rsid w:val="00223B1F"/>
    <w:rsid w:val="00223B6B"/>
    <w:rsid w:val="00223C8A"/>
    <w:rsid w:val="00224093"/>
    <w:rsid w:val="002240F3"/>
    <w:rsid w:val="00224230"/>
    <w:rsid w:val="00224611"/>
    <w:rsid w:val="00224AFD"/>
    <w:rsid w:val="00224ED8"/>
    <w:rsid w:val="00225D18"/>
    <w:rsid w:val="00225D42"/>
    <w:rsid w:val="00225E82"/>
    <w:rsid w:val="00226B00"/>
    <w:rsid w:val="00226F32"/>
    <w:rsid w:val="00227133"/>
    <w:rsid w:val="0022757C"/>
    <w:rsid w:val="0022789E"/>
    <w:rsid w:val="002278A1"/>
    <w:rsid w:val="00227BDC"/>
    <w:rsid w:val="002300B0"/>
    <w:rsid w:val="002301F5"/>
    <w:rsid w:val="00230BA5"/>
    <w:rsid w:val="00230CD0"/>
    <w:rsid w:val="00230DF2"/>
    <w:rsid w:val="002316E8"/>
    <w:rsid w:val="002317D9"/>
    <w:rsid w:val="002318DD"/>
    <w:rsid w:val="002324EA"/>
    <w:rsid w:val="002324EF"/>
    <w:rsid w:val="0023279F"/>
    <w:rsid w:val="0023288F"/>
    <w:rsid w:val="00232BCA"/>
    <w:rsid w:val="00232C28"/>
    <w:rsid w:val="00233213"/>
    <w:rsid w:val="00233450"/>
    <w:rsid w:val="0023391A"/>
    <w:rsid w:val="00233DDC"/>
    <w:rsid w:val="002340A0"/>
    <w:rsid w:val="0023461A"/>
    <w:rsid w:val="002348C6"/>
    <w:rsid w:val="002348D6"/>
    <w:rsid w:val="0023493F"/>
    <w:rsid w:val="0023509F"/>
    <w:rsid w:val="00235101"/>
    <w:rsid w:val="00235292"/>
    <w:rsid w:val="0023555B"/>
    <w:rsid w:val="00235A9B"/>
    <w:rsid w:val="00236598"/>
    <w:rsid w:val="0023695E"/>
    <w:rsid w:val="00236B24"/>
    <w:rsid w:val="00236E3D"/>
    <w:rsid w:val="00236F88"/>
    <w:rsid w:val="00237099"/>
    <w:rsid w:val="002370B5"/>
    <w:rsid w:val="002370D1"/>
    <w:rsid w:val="002370FA"/>
    <w:rsid w:val="002372F4"/>
    <w:rsid w:val="00237813"/>
    <w:rsid w:val="00237A21"/>
    <w:rsid w:val="00237B45"/>
    <w:rsid w:val="00237B84"/>
    <w:rsid w:val="00237FDE"/>
    <w:rsid w:val="0024037F"/>
    <w:rsid w:val="0024076B"/>
    <w:rsid w:val="00240E21"/>
    <w:rsid w:val="002413A5"/>
    <w:rsid w:val="00241954"/>
    <w:rsid w:val="00241AA7"/>
    <w:rsid w:val="00241BC4"/>
    <w:rsid w:val="00241C2B"/>
    <w:rsid w:val="00241DB8"/>
    <w:rsid w:val="00241E07"/>
    <w:rsid w:val="00242E16"/>
    <w:rsid w:val="00242E6C"/>
    <w:rsid w:val="00243106"/>
    <w:rsid w:val="002434C5"/>
    <w:rsid w:val="0024371C"/>
    <w:rsid w:val="00244284"/>
    <w:rsid w:val="002446EF"/>
    <w:rsid w:val="002448AC"/>
    <w:rsid w:val="002448AF"/>
    <w:rsid w:val="00244CCF"/>
    <w:rsid w:val="00244CFD"/>
    <w:rsid w:val="00244F80"/>
    <w:rsid w:val="0024551D"/>
    <w:rsid w:val="0024582E"/>
    <w:rsid w:val="00245AC0"/>
    <w:rsid w:val="00245BBA"/>
    <w:rsid w:val="00245CAE"/>
    <w:rsid w:val="00245EBC"/>
    <w:rsid w:val="00246209"/>
    <w:rsid w:val="00246230"/>
    <w:rsid w:val="002464DC"/>
    <w:rsid w:val="002465BC"/>
    <w:rsid w:val="00246817"/>
    <w:rsid w:val="002468B3"/>
    <w:rsid w:val="002469BC"/>
    <w:rsid w:val="00246A15"/>
    <w:rsid w:val="00246A6A"/>
    <w:rsid w:val="00246ACB"/>
    <w:rsid w:val="00246B48"/>
    <w:rsid w:val="00246CA2"/>
    <w:rsid w:val="002478C5"/>
    <w:rsid w:val="00247E26"/>
    <w:rsid w:val="002501F8"/>
    <w:rsid w:val="0025034E"/>
    <w:rsid w:val="002509BA"/>
    <w:rsid w:val="00250A98"/>
    <w:rsid w:val="00250AC1"/>
    <w:rsid w:val="002515DD"/>
    <w:rsid w:val="0025164B"/>
    <w:rsid w:val="002518D6"/>
    <w:rsid w:val="00251934"/>
    <w:rsid w:val="00251CE1"/>
    <w:rsid w:val="0025259E"/>
    <w:rsid w:val="00252779"/>
    <w:rsid w:val="002528DC"/>
    <w:rsid w:val="00252DCE"/>
    <w:rsid w:val="00252FA6"/>
    <w:rsid w:val="002530DB"/>
    <w:rsid w:val="002535AA"/>
    <w:rsid w:val="00253AC7"/>
    <w:rsid w:val="00253BDE"/>
    <w:rsid w:val="00253EA5"/>
    <w:rsid w:val="00253ECA"/>
    <w:rsid w:val="00253FBF"/>
    <w:rsid w:val="002546AD"/>
    <w:rsid w:val="002546F6"/>
    <w:rsid w:val="00254CCC"/>
    <w:rsid w:val="0025504B"/>
    <w:rsid w:val="00255306"/>
    <w:rsid w:val="00255421"/>
    <w:rsid w:val="00255C11"/>
    <w:rsid w:val="00255F46"/>
    <w:rsid w:val="002560A1"/>
    <w:rsid w:val="002564D1"/>
    <w:rsid w:val="00256723"/>
    <w:rsid w:val="002567A2"/>
    <w:rsid w:val="00256B50"/>
    <w:rsid w:val="00256C5E"/>
    <w:rsid w:val="00256EC8"/>
    <w:rsid w:val="0025709D"/>
    <w:rsid w:val="002572DC"/>
    <w:rsid w:val="00257606"/>
    <w:rsid w:val="002577B5"/>
    <w:rsid w:val="00257C4C"/>
    <w:rsid w:val="00257EA7"/>
    <w:rsid w:val="00257EDD"/>
    <w:rsid w:val="002603C2"/>
    <w:rsid w:val="00260FFF"/>
    <w:rsid w:val="002612D4"/>
    <w:rsid w:val="002616BB"/>
    <w:rsid w:val="002619F9"/>
    <w:rsid w:val="00261B66"/>
    <w:rsid w:val="00261FA5"/>
    <w:rsid w:val="0026291E"/>
    <w:rsid w:val="00262B9D"/>
    <w:rsid w:val="0026305C"/>
    <w:rsid w:val="002635F1"/>
    <w:rsid w:val="0026367E"/>
    <w:rsid w:val="002642DE"/>
    <w:rsid w:val="00264860"/>
    <w:rsid w:val="002651A0"/>
    <w:rsid w:val="00266120"/>
    <w:rsid w:val="00266BCA"/>
    <w:rsid w:val="002674A5"/>
    <w:rsid w:val="002674C6"/>
    <w:rsid w:val="00267517"/>
    <w:rsid w:val="00267646"/>
    <w:rsid w:val="0026767C"/>
    <w:rsid w:val="00267E83"/>
    <w:rsid w:val="002701DA"/>
    <w:rsid w:val="0027027C"/>
    <w:rsid w:val="00270351"/>
    <w:rsid w:val="002703AE"/>
    <w:rsid w:val="00270402"/>
    <w:rsid w:val="0027078F"/>
    <w:rsid w:val="00270930"/>
    <w:rsid w:val="002709D7"/>
    <w:rsid w:val="00270ACB"/>
    <w:rsid w:val="00270C80"/>
    <w:rsid w:val="00270DCC"/>
    <w:rsid w:val="00270F02"/>
    <w:rsid w:val="00271781"/>
    <w:rsid w:val="00271A7E"/>
    <w:rsid w:val="00271C28"/>
    <w:rsid w:val="00271E2B"/>
    <w:rsid w:val="00271F26"/>
    <w:rsid w:val="002722CD"/>
    <w:rsid w:val="002728F8"/>
    <w:rsid w:val="00272B65"/>
    <w:rsid w:val="00272C4A"/>
    <w:rsid w:val="00272C96"/>
    <w:rsid w:val="00273094"/>
    <w:rsid w:val="0027311F"/>
    <w:rsid w:val="002738D3"/>
    <w:rsid w:val="00273A60"/>
    <w:rsid w:val="00274353"/>
    <w:rsid w:val="0027479F"/>
    <w:rsid w:val="0027483D"/>
    <w:rsid w:val="002748A3"/>
    <w:rsid w:val="00274C7F"/>
    <w:rsid w:val="00274F47"/>
    <w:rsid w:val="002753D7"/>
    <w:rsid w:val="0027589B"/>
    <w:rsid w:val="0027593D"/>
    <w:rsid w:val="00275A41"/>
    <w:rsid w:val="00275AF8"/>
    <w:rsid w:val="00275C95"/>
    <w:rsid w:val="00275D21"/>
    <w:rsid w:val="0027620B"/>
    <w:rsid w:val="00276272"/>
    <w:rsid w:val="00276500"/>
    <w:rsid w:val="0027659B"/>
    <w:rsid w:val="00276980"/>
    <w:rsid w:val="002769C9"/>
    <w:rsid w:val="002769F7"/>
    <w:rsid w:val="00276CB2"/>
    <w:rsid w:val="00276DE4"/>
    <w:rsid w:val="00276FCF"/>
    <w:rsid w:val="00277052"/>
    <w:rsid w:val="00277AC4"/>
    <w:rsid w:val="00277BE7"/>
    <w:rsid w:val="00277CE4"/>
    <w:rsid w:val="0028023D"/>
    <w:rsid w:val="0028128D"/>
    <w:rsid w:val="00281B00"/>
    <w:rsid w:val="00282541"/>
    <w:rsid w:val="002826B7"/>
    <w:rsid w:val="002826E4"/>
    <w:rsid w:val="00282AE5"/>
    <w:rsid w:val="0028302E"/>
    <w:rsid w:val="00283109"/>
    <w:rsid w:val="002833C3"/>
    <w:rsid w:val="0028384D"/>
    <w:rsid w:val="00283AE6"/>
    <w:rsid w:val="00283C70"/>
    <w:rsid w:val="00283CC0"/>
    <w:rsid w:val="00283FBE"/>
    <w:rsid w:val="00284335"/>
    <w:rsid w:val="002843C3"/>
    <w:rsid w:val="0028451F"/>
    <w:rsid w:val="002848AB"/>
    <w:rsid w:val="00284DB6"/>
    <w:rsid w:val="00284E96"/>
    <w:rsid w:val="002851B9"/>
    <w:rsid w:val="00285594"/>
    <w:rsid w:val="00285962"/>
    <w:rsid w:val="00285B54"/>
    <w:rsid w:val="00285E8E"/>
    <w:rsid w:val="002867D5"/>
    <w:rsid w:val="00286D2A"/>
    <w:rsid w:val="0028725A"/>
    <w:rsid w:val="00287294"/>
    <w:rsid w:val="00287517"/>
    <w:rsid w:val="0028751A"/>
    <w:rsid w:val="002876B6"/>
    <w:rsid w:val="00287E91"/>
    <w:rsid w:val="00287EB9"/>
    <w:rsid w:val="0029083D"/>
    <w:rsid w:val="0029098C"/>
    <w:rsid w:val="002909BA"/>
    <w:rsid w:val="00290BEC"/>
    <w:rsid w:val="00290CD2"/>
    <w:rsid w:val="00290D12"/>
    <w:rsid w:val="00291336"/>
    <w:rsid w:val="0029141E"/>
    <w:rsid w:val="00291588"/>
    <w:rsid w:val="0029195D"/>
    <w:rsid w:val="002919A0"/>
    <w:rsid w:val="00291C61"/>
    <w:rsid w:val="00291CDD"/>
    <w:rsid w:val="00291DA0"/>
    <w:rsid w:val="00292018"/>
    <w:rsid w:val="0029208B"/>
    <w:rsid w:val="00292B19"/>
    <w:rsid w:val="00292E6D"/>
    <w:rsid w:val="00293294"/>
    <w:rsid w:val="0029333B"/>
    <w:rsid w:val="002933D0"/>
    <w:rsid w:val="0029342A"/>
    <w:rsid w:val="00293489"/>
    <w:rsid w:val="00293540"/>
    <w:rsid w:val="0029393D"/>
    <w:rsid w:val="00293DC6"/>
    <w:rsid w:val="00294199"/>
    <w:rsid w:val="002941C7"/>
    <w:rsid w:val="00294294"/>
    <w:rsid w:val="0029435D"/>
    <w:rsid w:val="00294422"/>
    <w:rsid w:val="002946BC"/>
    <w:rsid w:val="002949BD"/>
    <w:rsid w:val="00294D4A"/>
    <w:rsid w:val="00294E7B"/>
    <w:rsid w:val="00295093"/>
    <w:rsid w:val="002953AD"/>
    <w:rsid w:val="00295543"/>
    <w:rsid w:val="00295572"/>
    <w:rsid w:val="002956F6"/>
    <w:rsid w:val="0029574B"/>
    <w:rsid w:val="0029579C"/>
    <w:rsid w:val="00295B13"/>
    <w:rsid w:val="002960FC"/>
    <w:rsid w:val="002967D0"/>
    <w:rsid w:val="00296896"/>
    <w:rsid w:val="0029738A"/>
    <w:rsid w:val="00297930"/>
    <w:rsid w:val="002A00A2"/>
    <w:rsid w:val="002A0383"/>
    <w:rsid w:val="002A0837"/>
    <w:rsid w:val="002A0D05"/>
    <w:rsid w:val="002A11BF"/>
    <w:rsid w:val="002A1BEC"/>
    <w:rsid w:val="002A1C89"/>
    <w:rsid w:val="002A1EBA"/>
    <w:rsid w:val="002A1EFA"/>
    <w:rsid w:val="002A2018"/>
    <w:rsid w:val="002A2231"/>
    <w:rsid w:val="002A2800"/>
    <w:rsid w:val="002A28F8"/>
    <w:rsid w:val="002A2B0B"/>
    <w:rsid w:val="002A3024"/>
    <w:rsid w:val="002A3267"/>
    <w:rsid w:val="002A3506"/>
    <w:rsid w:val="002A38F0"/>
    <w:rsid w:val="002A39D1"/>
    <w:rsid w:val="002A3A76"/>
    <w:rsid w:val="002A3B1D"/>
    <w:rsid w:val="002A3B49"/>
    <w:rsid w:val="002A3E3A"/>
    <w:rsid w:val="002A40B3"/>
    <w:rsid w:val="002A429A"/>
    <w:rsid w:val="002A4548"/>
    <w:rsid w:val="002A490A"/>
    <w:rsid w:val="002A4928"/>
    <w:rsid w:val="002A4A1A"/>
    <w:rsid w:val="002A4BDD"/>
    <w:rsid w:val="002A4C5D"/>
    <w:rsid w:val="002A4CFF"/>
    <w:rsid w:val="002A4D63"/>
    <w:rsid w:val="002A54C7"/>
    <w:rsid w:val="002A5522"/>
    <w:rsid w:val="002A55AD"/>
    <w:rsid w:val="002A5731"/>
    <w:rsid w:val="002A5F7E"/>
    <w:rsid w:val="002A5FC7"/>
    <w:rsid w:val="002A60A2"/>
    <w:rsid w:val="002A6F91"/>
    <w:rsid w:val="002A764D"/>
    <w:rsid w:val="002A76EB"/>
    <w:rsid w:val="002A7CCF"/>
    <w:rsid w:val="002A7DBC"/>
    <w:rsid w:val="002B020E"/>
    <w:rsid w:val="002B04C8"/>
    <w:rsid w:val="002B053A"/>
    <w:rsid w:val="002B0667"/>
    <w:rsid w:val="002B069D"/>
    <w:rsid w:val="002B0A1C"/>
    <w:rsid w:val="002B0A55"/>
    <w:rsid w:val="002B17D7"/>
    <w:rsid w:val="002B19A0"/>
    <w:rsid w:val="002B1B52"/>
    <w:rsid w:val="002B1B95"/>
    <w:rsid w:val="002B222B"/>
    <w:rsid w:val="002B238E"/>
    <w:rsid w:val="002B23D6"/>
    <w:rsid w:val="002B2488"/>
    <w:rsid w:val="002B24A1"/>
    <w:rsid w:val="002B2CBD"/>
    <w:rsid w:val="002B2FC5"/>
    <w:rsid w:val="002B302C"/>
    <w:rsid w:val="002B313A"/>
    <w:rsid w:val="002B3162"/>
    <w:rsid w:val="002B35C6"/>
    <w:rsid w:val="002B3AE5"/>
    <w:rsid w:val="002B3C35"/>
    <w:rsid w:val="002B413D"/>
    <w:rsid w:val="002B4930"/>
    <w:rsid w:val="002B4FD7"/>
    <w:rsid w:val="002B5C04"/>
    <w:rsid w:val="002B5CB3"/>
    <w:rsid w:val="002B600D"/>
    <w:rsid w:val="002B6647"/>
    <w:rsid w:val="002B66BA"/>
    <w:rsid w:val="002B66E5"/>
    <w:rsid w:val="002B6768"/>
    <w:rsid w:val="002B6917"/>
    <w:rsid w:val="002B6A1B"/>
    <w:rsid w:val="002B6BA0"/>
    <w:rsid w:val="002B6C55"/>
    <w:rsid w:val="002B726B"/>
    <w:rsid w:val="002B7F68"/>
    <w:rsid w:val="002C0151"/>
    <w:rsid w:val="002C050F"/>
    <w:rsid w:val="002C08C7"/>
    <w:rsid w:val="002C0B42"/>
    <w:rsid w:val="002C0C02"/>
    <w:rsid w:val="002C0DB1"/>
    <w:rsid w:val="002C0DC2"/>
    <w:rsid w:val="002C1035"/>
    <w:rsid w:val="002C14D7"/>
    <w:rsid w:val="002C166A"/>
    <w:rsid w:val="002C218E"/>
    <w:rsid w:val="002C234F"/>
    <w:rsid w:val="002C2488"/>
    <w:rsid w:val="002C286B"/>
    <w:rsid w:val="002C2A87"/>
    <w:rsid w:val="002C2D4E"/>
    <w:rsid w:val="002C2DC3"/>
    <w:rsid w:val="002C2E48"/>
    <w:rsid w:val="002C35BF"/>
    <w:rsid w:val="002C382F"/>
    <w:rsid w:val="002C3984"/>
    <w:rsid w:val="002C41B9"/>
    <w:rsid w:val="002C4688"/>
    <w:rsid w:val="002C5016"/>
    <w:rsid w:val="002C5212"/>
    <w:rsid w:val="002C5338"/>
    <w:rsid w:val="002C5F3E"/>
    <w:rsid w:val="002C63AC"/>
    <w:rsid w:val="002C66C5"/>
    <w:rsid w:val="002C6762"/>
    <w:rsid w:val="002C6952"/>
    <w:rsid w:val="002C6ACF"/>
    <w:rsid w:val="002C6FDA"/>
    <w:rsid w:val="002C7591"/>
    <w:rsid w:val="002C76A1"/>
    <w:rsid w:val="002C7B53"/>
    <w:rsid w:val="002C7B8E"/>
    <w:rsid w:val="002C7C7C"/>
    <w:rsid w:val="002C7EE8"/>
    <w:rsid w:val="002D0043"/>
    <w:rsid w:val="002D05DB"/>
    <w:rsid w:val="002D0659"/>
    <w:rsid w:val="002D09C1"/>
    <w:rsid w:val="002D0E3C"/>
    <w:rsid w:val="002D1136"/>
    <w:rsid w:val="002D137B"/>
    <w:rsid w:val="002D16B9"/>
    <w:rsid w:val="002D1C23"/>
    <w:rsid w:val="002D1E83"/>
    <w:rsid w:val="002D2197"/>
    <w:rsid w:val="002D2225"/>
    <w:rsid w:val="002D23E7"/>
    <w:rsid w:val="002D2520"/>
    <w:rsid w:val="002D28CB"/>
    <w:rsid w:val="002D2C41"/>
    <w:rsid w:val="002D2F29"/>
    <w:rsid w:val="002D30A4"/>
    <w:rsid w:val="002D3369"/>
    <w:rsid w:val="002D34CF"/>
    <w:rsid w:val="002D3D8F"/>
    <w:rsid w:val="002D3DA1"/>
    <w:rsid w:val="002D4104"/>
    <w:rsid w:val="002D42F8"/>
    <w:rsid w:val="002D49BB"/>
    <w:rsid w:val="002D532B"/>
    <w:rsid w:val="002D5591"/>
    <w:rsid w:val="002D5942"/>
    <w:rsid w:val="002D5A39"/>
    <w:rsid w:val="002D5E8C"/>
    <w:rsid w:val="002D5EEB"/>
    <w:rsid w:val="002D6091"/>
    <w:rsid w:val="002D6266"/>
    <w:rsid w:val="002D62DE"/>
    <w:rsid w:val="002D6874"/>
    <w:rsid w:val="002D710A"/>
    <w:rsid w:val="002D7371"/>
    <w:rsid w:val="002D79AE"/>
    <w:rsid w:val="002D7AC5"/>
    <w:rsid w:val="002D7CF3"/>
    <w:rsid w:val="002D7FB5"/>
    <w:rsid w:val="002E008A"/>
    <w:rsid w:val="002E0415"/>
    <w:rsid w:val="002E09B7"/>
    <w:rsid w:val="002E0A08"/>
    <w:rsid w:val="002E0B87"/>
    <w:rsid w:val="002E0CBA"/>
    <w:rsid w:val="002E0E98"/>
    <w:rsid w:val="002E11EB"/>
    <w:rsid w:val="002E166A"/>
    <w:rsid w:val="002E180A"/>
    <w:rsid w:val="002E1E14"/>
    <w:rsid w:val="002E2484"/>
    <w:rsid w:val="002E2581"/>
    <w:rsid w:val="002E2593"/>
    <w:rsid w:val="002E2757"/>
    <w:rsid w:val="002E295D"/>
    <w:rsid w:val="002E3517"/>
    <w:rsid w:val="002E3844"/>
    <w:rsid w:val="002E39E6"/>
    <w:rsid w:val="002E3AB2"/>
    <w:rsid w:val="002E3D07"/>
    <w:rsid w:val="002E41D7"/>
    <w:rsid w:val="002E4B3E"/>
    <w:rsid w:val="002E5892"/>
    <w:rsid w:val="002E594A"/>
    <w:rsid w:val="002E5AB1"/>
    <w:rsid w:val="002E62D0"/>
    <w:rsid w:val="002E6A4B"/>
    <w:rsid w:val="002E6D52"/>
    <w:rsid w:val="002E6EB4"/>
    <w:rsid w:val="002E6F9E"/>
    <w:rsid w:val="002E7478"/>
    <w:rsid w:val="002E7920"/>
    <w:rsid w:val="002E7996"/>
    <w:rsid w:val="002F0110"/>
    <w:rsid w:val="002F0824"/>
    <w:rsid w:val="002F0A29"/>
    <w:rsid w:val="002F0C86"/>
    <w:rsid w:val="002F118E"/>
    <w:rsid w:val="002F12ED"/>
    <w:rsid w:val="002F1824"/>
    <w:rsid w:val="002F1B06"/>
    <w:rsid w:val="002F1B07"/>
    <w:rsid w:val="002F1C03"/>
    <w:rsid w:val="002F2353"/>
    <w:rsid w:val="002F23DA"/>
    <w:rsid w:val="002F25F9"/>
    <w:rsid w:val="002F2D57"/>
    <w:rsid w:val="002F3511"/>
    <w:rsid w:val="002F3786"/>
    <w:rsid w:val="002F3AFD"/>
    <w:rsid w:val="002F3B93"/>
    <w:rsid w:val="002F3D5C"/>
    <w:rsid w:val="002F3E7E"/>
    <w:rsid w:val="002F3F80"/>
    <w:rsid w:val="002F409F"/>
    <w:rsid w:val="002F42E4"/>
    <w:rsid w:val="002F4ACF"/>
    <w:rsid w:val="002F4CB4"/>
    <w:rsid w:val="002F4CF1"/>
    <w:rsid w:val="002F4D38"/>
    <w:rsid w:val="002F4FAF"/>
    <w:rsid w:val="002F5127"/>
    <w:rsid w:val="002F51BA"/>
    <w:rsid w:val="002F57E0"/>
    <w:rsid w:val="002F5891"/>
    <w:rsid w:val="002F5DF7"/>
    <w:rsid w:val="002F6372"/>
    <w:rsid w:val="002F6C4C"/>
    <w:rsid w:val="002F6C9C"/>
    <w:rsid w:val="002F71C8"/>
    <w:rsid w:val="002F753F"/>
    <w:rsid w:val="002F78C2"/>
    <w:rsid w:val="002F79E4"/>
    <w:rsid w:val="002F7B27"/>
    <w:rsid w:val="002F7C75"/>
    <w:rsid w:val="002F7C96"/>
    <w:rsid w:val="002F7E28"/>
    <w:rsid w:val="002F7F41"/>
    <w:rsid w:val="00300029"/>
    <w:rsid w:val="00300084"/>
    <w:rsid w:val="00300423"/>
    <w:rsid w:val="00300A17"/>
    <w:rsid w:val="00300C14"/>
    <w:rsid w:val="00300D7F"/>
    <w:rsid w:val="00301429"/>
    <w:rsid w:val="00301619"/>
    <w:rsid w:val="00301D2E"/>
    <w:rsid w:val="0030250B"/>
    <w:rsid w:val="00302822"/>
    <w:rsid w:val="00302C10"/>
    <w:rsid w:val="00302E14"/>
    <w:rsid w:val="003030F8"/>
    <w:rsid w:val="00303903"/>
    <w:rsid w:val="00303D38"/>
    <w:rsid w:val="0030425E"/>
    <w:rsid w:val="003042D7"/>
    <w:rsid w:val="00304532"/>
    <w:rsid w:val="00304712"/>
    <w:rsid w:val="00304FD6"/>
    <w:rsid w:val="00305049"/>
    <w:rsid w:val="00305519"/>
    <w:rsid w:val="003055D5"/>
    <w:rsid w:val="00305834"/>
    <w:rsid w:val="00305899"/>
    <w:rsid w:val="00305BDE"/>
    <w:rsid w:val="00305C91"/>
    <w:rsid w:val="00305F04"/>
    <w:rsid w:val="00306144"/>
    <w:rsid w:val="003061E8"/>
    <w:rsid w:val="0030632B"/>
    <w:rsid w:val="003065C1"/>
    <w:rsid w:val="0030660A"/>
    <w:rsid w:val="003066DB"/>
    <w:rsid w:val="00307125"/>
    <w:rsid w:val="003077DB"/>
    <w:rsid w:val="00307C5E"/>
    <w:rsid w:val="0031076F"/>
    <w:rsid w:val="00310BAC"/>
    <w:rsid w:val="00310C09"/>
    <w:rsid w:val="00310C59"/>
    <w:rsid w:val="0031149A"/>
    <w:rsid w:val="003117EF"/>
    <w:rsid w:val="0031190E"/>
    <w:rsid w:val="00311CBD"/>
    <w:rsid w:val="0031266C"/>
    <w:rsid w:val="00312CCD"/>
    <w:rsid w:val="00312F3C"/>
    <w:rsid w:val="0031327B"/>
    <w:rsid w:val="00313429"/>
    <w:rsid w:val="00313785"/>
    <w:rsid w:val="00313A48"/>
    <w:rsid w:val="00313A52"/>
    <w:rsid w:val="00313CAF"/>
    <w:rsid w:val="003142C8"/>
    <w:rsid w:val="00314A85"/>
    <w:rsid w:val="00314BD2"/>
    <w:rsid w:val="00314FCF"/>
    <w:rsid w:val="00314FF3"/>
    <w:rsid w:val="00315158"/>
    <w:rsid w:val="003151D1"/>
    <w:rsid w:val="00315B50"/>
    <w:rsid w:val="00315B71"/>
    <w:rsid w:val="00315B86"/>
    <w:rsid w:val="00315DDA"/>
    <w:rsid w:val="00315EA0"/>
    <w:rsid w:val="00315EDF"/>
    <w:rsid w:val="00315FC8"/>
    <w:rsid w:val="00316388"/>
    <w:rsid w:val="003163DE"/>
    <w:rsid w:val="00316456"/>
    <w:rsid w:val="003164D3"/>
    <w:rsid w:val="003166EE"/>
    <w:rsid w:val="00316980"/>
    <w:rsid w:val="00316BE1"/>
    <w:rsid w:val="00316D29"/>
    <w:rsid w:val="00316D39"/>
    <w:rsid w:val="00316E31"/>
    <w:rsid w:val="00316F15"/>
    <w:rsid w:val="003173C0"/>
    <w:rsid w:val="00317482"/>
    <w:rsid w:val="0031797B"/>
    <w:rsid w:val="003179A0"/>
    <w:rsid w:val="00317A50"/>
    <w:rsid w:val="00317EB7"/>
    <w:rsid w:val="003202B4"/>
    <w:rsid w:val="0032034C"/>
    <w:rsid w:val="003203A4"/>
    <w:rsid w:val="003205E7"/>
    <w:rsid w:val="00320C5F"/>
    <w:rsid w:val="00320DF2"/>
    <w:rsid w:val="0032169E"/>
    <w:rsid w:val="00321843"/>
    <w:rsid w:val="00321C30"/>
    <w:rsid w:val="00322485"/>
    <w:rsid w:val="00322603"/>
    <w:rsid w:val="0032320A"/>
    <w:rsid w:val="0032363D"/>
    <w:rsid w:val="0032377E"/>
    <w:rsid w:val="00323C18"/>
    <w:rsid w:val="00323C58"/>
    <w:rsid w:val="00323FAF"/>
    <w:rsid w:val="0032429D"/>
    <w:rsid w:val="0032453D"/>
    <w:rsid w:val="00324689"/>
    <w:rsid w:val="00324F18"/>
    <w:rsid w:val="00324F1C"/>
    <w:rsid w:val="003250B5"/>
    <w:rsid w:val="003253FD"/>
    <w:rsid w:val="00325594"/>
    <w:rsid w:val="00325867"/>
    <w:rsid w:val="00325B67"/>
    <w:rsid w:val="00326487"/>
    <w:rsid w:val="003265B4"/>
    <w:rsid w:val="00326821"/>
    <w:rsid w:val="00326AFC"/>
    <w:rsid w:val="00326C08"/>
    <w:rsid w:val="003270AF"/>
    <w:rsid w:val="003273DA"/>
    <w:rsid w:val="00327F6B"/>
    <w:rsid w:val="00330499"/>
    <w:rsid w:val="00330686"/>
    <w:rsid w:val="0033074E"/>
    <w:rsid w:val="0033091F"/>
    <w:rsid w:val="003310AC"/>
    <w:rsid w:val="003314EA"/>
    <w:rsid w:val="003315BC"/>
    <w:rsid w:val="003316BD"/>
    <w:rsid w:val="003316F6"/>
    <w:rsid w:val="00331A7B"/>
    <w:rsid w:val="00332674"/>
    <w:rsid w:val="00332B18"/>
    <w:rsid w:val="00332C87"/>
    <w:rsid w:val="00332FB8"/>
    <w:rsid w:val="00333372"/>
    <w:rsid w:val="003335F4"/>
    <w:rsid w:val="00333743"/>
    <w:rsid w:val="00333748"/>
    <w:rsid w:val="00333787"/>
    <w:rsid w:val="0033393F"/>
    <w:rsid w:val="00333A9D"/>
    <w:rsid w:val="00333AA1"/>
    <w:rsid w:val="00333C46"/>
    <w:rsid w:val="003341F2"/>
    <w:rsid w:val="0033443C"/>
    <w:rsid w:val="00334C89"/>
    <w:rsid w:val="003354CC"/>
    <w:rsid w:val="00335DE0"/>
    <w:rsid w:val="00335DE8"/>
    <w:rsid w:val="00335F75"/>
    <w:rsid w:val="003363E3"/>
    <w:rsid w:val="0033646D"/>
    <w:rsid w:val="00336601"/>
    <w:rsid w:val="003366BB"/>
    <w:rsid w:val="00336BBB"/>
    <w:rsid w:val="00336D74"/>
    <w:rsid w:val="003372B6"/>
    <w:rsid w:val="003372FA"/>
    <w:rsid w:val="003374E9"/>
    <w:rsid w:val="0034016C"/>
    <w:rsid w:val="0034042A"/>
    <w:rsid w:val="0034067A"/>
    <w:rsid w:val="0034092B"/>
    <w:rsid w:val="00340B87"/>
    <w:rsid w:val="00340BC0"/>
    <w:rsid w:val="00340DA3"/>
    <w:rsid w:val="00340F3E"/>
    <w:rsid w:val="0034101A"/>
    <w:rsid w:val="00341234"/>
    <w:rsid w:val="003417D6"/>
    <w:rsid w:val="00342442"/>
    <w:rsid w:val="003426B0"/>
    <w:rsid w:val="0034298D"/>
    <w:rsid w:val="00342ADA"/>
    <w:rsid w:val="00342DF8"/>
    <w:rsid w:val="00342F00"/>
    <w:rsid w:val="00343735"/>
    <w:rsid w:val="003439E9"/>
    <w:rsid w:val="003448A5"/>
    <w:rsid w:val="003450EB"/>
    <w:rsid w:val="00345668"/>
    <w:rsid w:val="0034587F"/>
    <w:rsid w:val="0034596C"/>
    <w:rsid w:val="00345A29"/>
    <w:rsid w:val="00345CA4"/>
    <w:rsid w:val="00346051"/>
    <w:rsid w:val="0034607E"/>
    <w:rsid w:val="00346724"/>
    <w:rsid w:val="00346732"/>
    <w:rsid w:val="003469DA"/>
    <w:rsid w:val="00346D19"/>
    <w:rsid w:val="00346D34"/>
    <w:rsid w:val="00346F95"/>
    <w:rsid w:val="003472DA"/>
    <w:rsid w:val="0034736E"/>
    <w:rsid w:val="00347592"/>
    <w:rsid w:val="003500D5"/>
    <w:rsid w:val="00350641"/>
    <w:rsid w:val="003508D8"/>
    <w:rsid w:val="0035091D"/>
    <w:rsid w:val="00350ADC"/>
    <w:rsid w:val="003510F3"/>
    <w:rsid w:val="0035127C"/>
    <w:rsid w:val="003512CE"/>
    <w:rsid w:val="003519BD"/>
    <w:rsid w:val="00351CB7"/>
    <w:rsid w:val="00352CED"/>
    <w:rsid w:val="00352D97"/>
    <w:rsid w:val="003533A7"/>
    <w:rsid w:val="00353609"/>
    <w:rsid w:val="003539DC"/>
    <w:rsid w:val="00353DB1"/>
    <w:rsid w:val="003541D4"/>
    <w:rsid w:val="00354209"/>
    <w:rsid w:val="0035430E"/>
    <w:rsid w:val="0035467E"/>
    <w:rsid w:val="00354877"/>
    <w:rsid w:val="003549F7"/>
    <w:rsid w:val="003556CA"/>
    <w:rsid w:val="0035589A"/>
    <w:rsid w:val="003558D7"/>
    <w:rsid w:val="00355A93"/>
    <w:rsid w:val="00355E54"/>
    <w:rsid w:val="00355F68"/>
    <w:rsid w:val="00355FCE"/>
    <w:rsid w:val="003560BE"/>
    <w:rsid w:val="003560D4"/>
    <w:rsid w:val="00356152"/>
    <w:rsid w:val="00356301"/>
    <w:rsid w:val="00356745"/>
    <w:rsid w:val="00356C30"/>
    <w:rsid w:val="0035761D"/>
    <w:rsid w:val="00357637"/>
    <w:rsid w:val="003578FA"/>
    <w:rsid w:val="00357914"/>
    <w:rsid w:val="00357CCB"/>
    <w:rsid w:val="00357D00"/>
    <w:rsid w:val="00357FA3"/>
    <w:rsid w:val="003602CC"/>
    <w:rsid w:val="003607BD"/>
    <w:rsid w:val="00360827"/>
    <w:rsid w:val="003608BA"/>
    <w:rsid w:val="00360D2A"/>
    <w:rsid w:val="00361066"/>
    <w:rsid w:val="0036195C"/>
    <w:rsid w:val="0036198F"/>
    <w:rsid w:val="00361E81"/>
    <w:rsid w:val="00362243"/>
    <w:rsid w:val="003623AC"/>
    <w:rsid w:val="00362492"/>
    <w:rsid w:val="003628ED"/>
    <w:rsid w:val="00362CF3"/>
    <w:rsid w:val="00362DCA"/>
    <w:rsid w:val="00362E02"/>
    <w:rsid w:val="00363569"/>
    <w:rsid w:val="00363946"/>
    <w:rsid w:val="003639B6"/>
    <w:rsid w:val="00363ACB"/>
    <w:rsid w:val="00363DDA"/>
    <w:rsid w:val="00363E1B"/>
    <w:rsid w:val="003659E0"/>
    <w:rsid w:val="003669AD"/>
    <w:rsid w:val="00366C43"/>
    <w:rsid w:val="00366EA9"/>
    <w:rsid w:val="00367611"/>
    <w:rsid w:val="00367642"/>
    <w:rsid w:val="00367C7C"/>
    <w:rsid w:val="00367D15"/>
    <w:rsid w:val="00367EB2"/>
    <w:rsid w:val="00367FA7"/>
    <w:rsid w:val="003701CC"/>
    <w:rsid w:val="00370608"/>
    <w:rsid w:val="00370E6C"/>
    <w:rsid w:val="00370FFB"/>
    <w:rsid w:val="003713C4"/>
    <w:rsid w:val="0037154F"/>
    <w:rsid w:val="0037161F"/>
    <w:rsid w:val="00371BF5"/>
    <w:rsid w:val="003721B8"/>
    <w:rsid w:val="003729E1"/>
    <w:rsid w:val="00372D22"/>
    <w:rsid w:val="00372E51"/>
    <w:rsid w:val="00373033"/>
    <w:rsid w:val="00373168"/>
    <w:rsid w:val="00373236"/>
    <w:rsid w:val="00373493"/>
    <w:rsid w:val="003736A7"/>
    <w:rsid w:val="0037378F"/>
    <w:rsid w:val="00373A84"/>
    <w:rsid w:val="00373E32"/>
    <w:rsid w:val="00374059"/>
    <w:rsid w:val="00374095"/>
    <w:rsid w:val="00374293"/>
    <w:rsid w:val="003744A0"/>
    <w:rsid w:val="0037479C"/>
    <w:rsid w:val="00374B28"/>
    <w:rsid w:val="003752C7"/>
    <w:rsid w:val="003754C5"/>
    <w:rsid w:val="0037565E"/>
    <w:rsid w:val="0037589C"/>
    <w:rsid w:val="0037594B"/>
    <w:rsid w:val="00376C4D"/>
    <w:rsid w:val="00376C72"/>
    <w:rsid w:val="00376DEE"/>
    <w:rsid w:val="003773E6"/>
    <w:rsid w:val="00377891"/>
    <w:rsid w:val="00377899"/>
    <w:rsid w:val="00377A57"/>
    <w:rsid w:val="00380948"/>
    <w:rsid w:val="00380A5E"/>
    <w:rsid w:val="00380E3C"/>
    <w:rsid w:val="00380FFF"/>
    <w:rsid w:val="00381067"/>
    <w:rsid w:val="00381207"/>
    <w:rsid w:val="00381318"/>
    <w:rsid w:val="003815A9"/>
    <w:rsid w:val="00381FC6"/>
    <w:rsid w:val="003820E8"/>
    <w:rsid w:val="003828E0"/>
    <w:rsid w:val="003829DD"/>
    <w:rsid w:val="00382C8A"/>
    <w:rsid w:val="0038338C"/>
    <w:rsid w:val="003838B1"/>
    <w:rsid w:val="00383E12"/>
    <w:rsid w:val="00384260"/>
    <w:rsid w:val="003844CF"/>
    <w:rsid w:val="003845BD"/>
    <w:rsid w:val="00384924"/>
    <w:rsid w:val="003852AD"/>
    <w:rsid w:val="003856C6"/>
    <w:rsid w:val="00385940"/>
    <w:rsid w:val="00385F85"/>
    <w:rsid w:val="0038609B"/>
    <w:rsid w:val="00386107"/>
    <w:rsid w:val="003861DC"/>
    <w:rsid w:val="0038627B"/>
    <w:rsid w:val="00386C83"/>
    <w:rsid w:val="00386DDD"/>
    <w:rsid w:val="00386FD2"/>
    <w:rsid w:val="0038702A"/>
    <w:rsid w:val="0038703B"/>
    <w:rsid w:val="003874A8"/>
    <w:rsid w:val="00387600"/>
    <w:rsid w:val="003876C9"/>
    <w:rsid w:val="0038791D"/>
    <w:rsid w:val="00387CE2"/>
    <w:rsid w:val="00387DEE"/>
    <w:rsid w:val="00387F88"/>
    <w:rsid w:val="0039036C"/>
    <w:rsid w:val="003912C8"/>
    <w:rsid w:val="00391E16"/>
    <w:rsid w:val="00392134"/>
    <w:rsid w:val="0039219A"/>
    <w:rsid w:val="00392228"/>
    <w:rsid w:val="003922D3"/>
    <w:rsid w:val="003924E9"/>
    <w:rsid w:val="00392C66"/>
    <w:rsid w:val="00392F18"/>
    <w:rsid w:val="00393126"/>
    <w:rsid w:val="0039324D"/>
    <w:rsid w:val="003936BC"/>
    <w:rsid w:val="00393737"/>
    <w:rsid w:val="00393985"/>
    <w:rsid w:val="00393ED4"/>
    <w:rsid w:val="00393EF7"/>
    <w:rsid w:val="003941A1"/>
    <w:rsid w:val="0039473B"/>
    <w:rsid w:val="00394745"/>
    <w:rsid w:val="00394A56"/>
    <w:rsid w:val="00395536"/>
    <w:rsid w:val="0039590F"/>
    <w:rsid w:val="00395A2E"/>
    <w:rsid w:val="0039660C"/>
    <w:rsid w:val="0039661F"/>
    <w:rsid w:val="00396789"/>
    <w:rsid w:val="00396BE1"/>
    <w:rsid w:val="00396BF1"/>
    <w:rsid w:val="003976E3"/>
    <w:rsid w:val="003976E4"/>
    <w:rsid w:val="00397888"/>
    <w:rsid w:val="00397D34"/>
    <w:rsid w:val="00397E80"/>
    <w:rsid w:val="003A009A"/>
    <w:rsid w:val="003A02D3"/>
    <w:rsid w:val="003A0634"/>
    <w:rsid w:val="003A0BA5"/>
    <w:rsid w:val="003A0BF5"/>
    <w:rsid w:val="003A0CF6"/>
    <w:rsid w:val="003A11B6"/>
    <w:rsid w:val="003A12FB"/>
    <w:rsid w:val="003A16FF"/>
    <w:rsid w:val="003A2000"/>
    <w:rsid w:val="003A2016"/>
    <w:rsid w:val="003A2018"/>
    <w:rsid w:val="003A222A"/>
    <w:rsid w:val="003A2377"/>
    <w:rsid w:val="003A258A"/>
    <w:rsid w:val="003A2B3E"/>
    <w:rsid w:val="003A2D51"/>
    <w:rsid w:val="003A3790"/>
    <w:rsid w:val="003A37F9"/>
    <w:rsid w:val="003A3FCE"/>
    <w:rsid w:val="003A450E"/>
    <w:rsid w:val="003A4852"/>
    <w:rsid w:val="003A49BB"/>
    <w:rsid w:val="003A4AA8"/>
    <w:rsid w:val="003A4C8D"/>
    <w:rsid w:val="003A4E26"/>
    <w:rsid w:val="003A4FC3"/>
    <w:rsid w:val="003A5021"/>
    <w:rsid w:val="003A5456"/>
    <w:rsid w:val="003A564E"/>
    <w:rsid w:val="003A5776"/>
    <w:rsid w:val="003A59AB"/>
    <w:rsid w:val="003A5BD0"/>
    <w:rsid w:val="003A5D0D"/>
    <w:rsid w:val="003A5D6E"/>
    <w:rsid w:val="003A60AC"/>
    <w:rsid w:val="003A6175"/>
    <w:rsid w:val="003A6272"/>
    <w:rsid w:val="003A62BA"/>
    <w:rsid w:val="003A675B"/>
    <w:rsid w:val="003A6B02"/>
    <w:rsid w:val="003A6B04"/>
    <w:rsid w:val="003A6C98"/>
    <w:rsid w:val="003A6CD8"/>
    <w:rsid w:val="003A6E6D"/>
    <w:rsid w:val="003A7018"/>
    <w:rsid w:val="003A72C9"/>
    <w:rsid w:val="003A764A"/>
    <w:rsid w:val="003A7763"/>
    <w:rsid w:val="003A7B9B"/>
    <w:rsid w:val="003B05C9"/>
    <w:rsid w:val="003B0689"/>
    <w:rsid w:val="003B0912"/>
    <w:rsid w:val="003B0D09"/>
    <w:rsid w:val="003B19EC"/>
    <w:rsid w:val="003B1A80"/>
    <w:rsid w:val="003B1C83"/>
    <w:rsid w:val="003B2123"/>
    <w:rsid w:val="003B21A1"/>
    <w:rsid w:val="003B2548"/>
    <w:rsid w:val="003B2696"/>
    <w:rsid w:val="003B2973"/>
    <w:rsid w:val="003B2A22"/>
    <w:rsid w:val="003B2D82"/>
    <w:rsid w:val="003B302F"/>
    <w:rsid w:val="003B3123"/>
    <w:rsid w:val="003B31DB"/>
    <w:rsid w:val="003B3499"/>
    <w:rsid w:val="003B3592"/>
    <w:rsid w:val="003B37AB"/>
    <w:rsid w:val="003B3CB1"/>
    <w:rsid w:val="003B42B6"/>
    <w:rsid w:val="003B436F"/>
    <w:rsid w:val="003B4ACC"/>
    <w:rsid w:val="003B4BB8"/>
    <w:rsid w:val="003B5362"/>
    <w:rsid w:val="003B5723"/>
    <w:rsid w:val="003B5803"/>
    <w:rsid w:val="003B580B"/>
    <w:rsid w:val="003B5A53"/>
    <w:rsid w:val="003B5C4A"/>
    <w:rsid w:val="003B5D58"/>
    <w:rsid w:val="003B600E"/>
    <w:rsid w:val="003B60E4"/>
    <w:rsid w:val="003B6116"/>
    <w:rsid w:val="003B6383"/>
    <w:rsid w:val="003B6781"/>
    <w:rsid w:val="003B6EBD"/>
    <w:rsid w:val="003B75EE"/>
    <w:rsid w:val="003B7C86"/>
    <w:rsid w:val="003C00D4"/>
    <w:rsid w:val="003C0243"/>
    <w:rsid w:val="003C0382"/>
    <w:rsid w:val="003C062E"/>
    <w:rsid w:val="003C063D"/>
    <w:rsid w:val="003C0687"/>
    <w:rsid w:val="003C089B"/>
    <w:rsid w:val="003C0939"/>
    <w:rsid w:val="003C0BE2"/>
    <w:rsid w:val="003C0C14"/>
    <w:rsid w:val="003C0D8E"/>
    <w:rsid w:val="003C0E10"/>
    <w:rsid w:val="003C13FB"/>
    <w:rsid w:val="003C180F"/>
    <w:rsid w:val="003C192A"/>
    <w:rsid w:val="003C1A9B"/>
    <w:rsid w:val="003C1ABD"/>
    <w:rsid w:val="003C1F9D"/>
    <w:rsid w:val="003C1FD3"/>
    <w:rsid w:val="003C2466"/>
    <w:rsid w:val="003C2486"/>
    <w:rsid w:val="003C2DFA"/>
    <w:rsid w:val="003C2E89"/>
    <w:rsid w:val="003C313A"/>
    <w:rsid w:val="003C31C3"/>
    <w:rsid w:val="003C3628"/>
    <w:rsid w:val="003C3C69"/>
    <w:rsid w:val="003C40ED"/>
    <w:rsid w:val="003C4370"/>
    <w:rsid w:val="003C4405"/>
    <w:rsid w:val="003C46CA"/>
    <w:rsid w:val="003C4919"/>
    <w:rsid w:val="003C4A1F"/>
    <w:rsid w:val="003C4E76"/>
    <w:rsid w:val="003C4F74"/>
    <w:rsid w:val="003C4FAD"/>
    <w:rsid w:val="003C5594"/>
    <w:rsid w:val="003C571F"/>
    <w:rsid w:val="003C5725"/>
    <w:rsid w:val="003C5921"/>
    <w:rsid w:val="003C5B20"/>
    <w:rsid w:val="003C5E84"/>
    <w:rsid w:val="003C6047"/>
    <w:rsid w:val="003C6355"/>
    <w:rsid w:val="003C69D2"/>
    <w:rsid w:val="003C6C14"/>
    <w:rsid w:val="003C751A"/>
    <w:rsid w:val="003C753B"/>
    <w:rsid w:val="003C7805"/>
    <w:rsid w:val="003C7CF4"/>
    <w:rsid w:val="003C7E1B"/>
    <w:rsid w:val="003C7EC8"/>
    <w:rsid w:val="003C7FA2"/>
    <w:rsid w:val="003C7FEB"/>
    <w:rsid w:val="003D01AB"/>
    <w:rsid w:val="003D05B5"/>
    <w:rsid w:val="003D08EB"/>
    <w:rsid w:val="003D0A8E"/>
    <w:rsid w:val="003D17BE"/>
    <w:rsid w:val="003D1A62"/>
    <w:rsid w:val="003D2557"/>
    <w:rsid w:val="003D32B3"/>
    <w:rsid w:val="003D3420"/>
    <w:rsid w:val="003D37D7"/>
    <w:rsid w:val="003D3D60"/>
    <w:rsid w:val="003D3ED3"/>
    <w:rsid w:val="003D4448"/>
    <w:rsid w:val="003D4555"/>
    <w:rsid w:val="003D4964"/>
    <w:rsid w:val="003D50CD"/>
    <w:rsid w:val="003D50E9"/>
    <w:rsid w:val="003D686F"/>
    <w:rsid w:val="003D7191"/>
    <w:rsid w:val="003D7253"/>
    <w:rsid w:val="003D72CA"/>
    <w:rsid w:val="003D7A3B"/>
    <w:rsid w:val="003D7F4F"/>
    <w:rsid w:val="003D7F83"/>
    <w:rsid w:val="003D7FD9"/>
    <w:rsid w:val="003E05A4"/>
    <w:rsid w:val="003E066E"/>
    <w:rsid w:val="003E0AC5"/>
    <w:rsid w:val="003E0B0F"/>
    <w:rsid w:val="003E1014"/>
    <w:rsid w:val="003E154C"/>
    <w:rsid w:val="003E177F"/>
    <w:rsid w:val="003E1E9E"/>
    <w:rsid w:val="003E20CB"/>
    <w:rsid w:val="003E22A4"/>
    <w:rsid w:val="003E26A0"/>
    <w:rsid w:val="003E2720"/>
    <w:rsid w:val="003E2844"/>
    <w:rsid w:val="003E28A1"/>
    <w:rsid w:val="003E2B70"/>
    <w:rsid w:val="003E3424"/>
    <w:rsid w:val="003E3561"/>
    <w:rsid w:val="003E3571"/>
    <w:rsid w:val="003E39FB"/>
    <w:rsid w:val="003E3E34"/>
    <w:rsid w:val="003E3F44"/>
    <w:rsid w:val="003E3FC0"/>
    <w:rsid w:val="003E4785"/>
    <w:rsid w:val="003E4790"/>
    <w:rsid w:val="003E497E"/>
    <w:rsid w:val="003E4EE5"/>
    <w:rsid w:val="003E4F32"/>
    <w:rsid w:val="003E4FD0"/>
    <w:rsid w:val="003E50F3"/>
    <w:rsid w:val="003E515B"/>
    <w:rsid w:val="003E5311"/>
    <w:rsid w:val="003E562B"/>
    <w:rsid w:val="003E563E"/>
    <w:rsid w:val="003E56F8"/>
    <w:rsid w:val="003E5DB5"/>
    <w:rsid w:val="003E637A"/>
    <w:rsid w:val="003E63EB"/>
    <w:rsid w:val="003E64FE"/>
    <w:rsid w:val="003E650D"/>
    <w:rsid w:val="003E6855"/>
    <w:rsid w:val="003E6881"/>
    <w:rsid w:val="003E6BFA"/>
    <w:rsid w:val="003E6F55"/>
    <w:rsid w:val="003E72EA"/>
    <w:rsid w:val="003E74D9"/>
    <w:rsid w:val="003E7566"/>
    <w:rsid w:val="003E79EE"/>
    <w:rsid w:val="003E7A85"/>
    <w:rsid w:val="003E7E7A"/>
    <w:rsid w:val="003E7F4A"/>
    <w:rsid w:val="003F01F5"/>
    <w:rsid w:val="003F0AB8"/>
    <w:rsid w:val="003F0CB1"/>
    <w:rsid w:val="003F0D99"/>
    <w:rsid w:val="003F109C"/>
    <w:rsid w:val="003F130C"/>
    <w:rsid w:val="003F1CDC"/>
    <w:rsid w:val="003F1D21"/>
    <w:rsid w:val="003F1DA6"/>
    <w:rsid w:val="003F25E2"/>
    <w:rsid w:val="003F263B"/>
    <w:rsid w:val="003F2754"/>
    <w:rsid w:val="003F2A7E"/>
    <w:rsid w:val="003F2AAB"/>
    <w:rsid w:val="003F2BB7"/>
    <w:rsid w:val="003F2D5E"/>
    <w:rsid w:val="003F2E09"/>
    <w:rsid w:val="003F2E61"/>
    <w:rsid w:val="003F3076"/>
    <w:rsid w:val="003F3528"/>
    <w:rsid w:val="003F3E35"/>
    <w:rsid w:val="003F41D1"/>
    <w:rsid w:val="003F44CB"/>
    <w:rsid w:val="003F44F2"/>
    <w:rsid w:val="003F4F65"/>
    <w:rsid w:val="003F511F"/>
    <w:rsid w:val="003F526B"/>
    <w:rsid w:val="003F52AA"/>
    <w:rsid w:val="003F5DB5"/>
    <w:rsid w:val="003F5E4F"/>
    <w:rsid w:val="003F5F1A"/>
    <w:rsid w:val="003F5FEF"/>
    <w:rsid w:val="003F605A"/>
    <w:rsid w:val="003F609F"/>
    <w:rsid w:val="003F6100"/>
    <w:rsid w:val="003F67CD"/>
    <w:rsid w:val="003F752D"/>
    <w:rsid w:val="003F758A"/>
    <w:rsid w:val="003F7B0B"/>
    <w:rsid w:val="003F7B25"/>
    <w:rsid w:val="003F7FE4"/>
    <w:rsid w:val="00400016"/>
    <w:rsid w:val="00400132"/>
    <w:rsid w:val="00400220"/>
    <w:rsid w:val="004003A2"/>
    <w:rsid w:val="004003F6"/>
    <w:rsid w:val="004004C8"/>
    <w:rsid w:val="0040088D"/>
    <w:rsid w:val="00400BC7"/>
    <w:rsid w:val="00400C1C"/>
    <w:rsid w:val="00400C49"/>
    <w:rsid w:val="00400C97"/>
    <w:rsid w:val="00400E13"/>
    <w:rsid w:val="00401087"/>
    <w:rsid w:val="00401183"/>
    <w:rsid w:val="004011FA"/>
    <w:rsid w:val="00401288"/>
    <w:rsid w:val="004013C1"/>
    <w:rsid w:val="004015D2"/>
    <w:rsid w:val="0040208C"/>
    <w:rsid w:val="00402306"/>
    <w:rsid w:val="0040248D"/>
    <w:rsid w:val="00402709"/>
    <w:rsid w:val="0040287D"/>
    <w:rsid w:val="004034C7"/>
    <w:rsid w:val="00403949"/>
    <w:rsid w:val="00404321"/>
    <w:rsid w:val="0040444B"/>
    <w:rsid w:val="00404985"/>
    <w:rsid w:val="004049C7"/>
    <w:rsid w:val="00404A31"/>
    <w:rsid w:val="00404A3E"/>
    <w:rsid w:val="00404AFC"/>
    <w:rsid w:val="00404B8F"/>
    <w:rsid w:val="00404BD9"/>
    <w:rsid w:val="00404D21"/>
    <w:rsid w:val="00404E55"/>
    <w:rsid w:val="00404F1F"/>
    <w:rsid w:val="0040504C"/>
    <w:rsid w:val="00405168"/>
    <w:rsid w:val="004051EF"/>
    <w:rsid w:val="0040539D"/>
    <w:rsid w:val="004053C9"/>
    <w:rsid w:val="0040561D"/>
    <w:rsid w:val="00405F78"/>
    <w:rsid w:val="004063E0"/>
    <w:rsid w:val="0040649F"/>
    <w:rsid w:val="00406806"/>
    <w:rsid w:val="00406954"/>
    <w:rsid w:val="00406F54"/>
    <w:rsid w:val="00406FC6"/>
    <w:rsid w:val="004071F5"/>
    <w:rsid w:val="00407298"/>
    <w:rsid w:val="00407A27"/>
    <w:rsid w:val="00407EB5"/>
    <w:rsid w:val="004101FE"/>
    <w:rsid w:val="00410753"/>
    <w:rsid w:val="00410B04"/>
    <w:rsid w:val="00410C23"/>
    <w:rsid w:val="004110BE"/>
    <w:rsid w:val="00411794"/>
    <w:rsid w:val="0041262F"/>
    <w:rsid w:val="0041273D"/>
    <w:rsid w:val="004127CF"/>
    <w:rsid w:val="00412B9C"/>
    <w:rsid w:val="00412BBC"/>
    <w:rsid w:val="00412E0D"/>
    <w:rsid w:val="00412E23"/>
    <w:rsid w:val="00412E8A"/>
    <w:rsid w:val="00412F7B"/>
    <w:rsid w:val="004133D4"/>
    <w:rsid w:val="0041348A"/>
    <w:rsid w:val="00413AC8"/>
    <w:rsid w:val="00413B02"/>
    <w:rsid w:val="00413E9A"/>
    <w:rsid w:val="004141D5"/>
    <w:rsid w:val="00414356"/>
    <w:rsid w:val="00414B59"/>
    <w:rsid w:val="0041532F"/>
    <w:rsid w:val="00415418"/>
    <w:rsid w:val="004155F9"/>
    <w:rsid w:val="004157BF"/>
    <w:rsid w:val="0041618B"/>
    <w:rsid w:val="004162F1"/>
    <w:rsid w:val="00416767"/>
    <w:rsid w:val="00416AB8"/>
    <w:rsid w:val="00417085"/>
    <w:rsid w:val="004174F3"/>
    <w:rsid w:val="004176B4"/>
    <w:rsid w:val="0041774F"/>
    <w:rsid w:val="004178AD"/>
    <w:rsid w:val="004179F6"/>
    <w:rsid w:val="00417CC9"/>
    <w:rsid w:val="004201AA"/>
    <w:rsid w:val="0042031A"/>
    <w:rsid w:val="00420509"/>
    <w:rsid w:val="00420675"/>
    <w:rsid w:val="0042078C"/>
    <w:rsid w:val="00420E35"/>
    <w:rsid w:val="00421040"/>
    <w:rsid w:val="00421074"/>
    <w:rsid w:val="0042114C"/>
    <w:rsid w:val="004211EB"/>
    <w:rsid w:val="00421813"/>
    <w:rsid w:val="00421880"/>
    <w:rsid w:val="0042225E"/>
    <w:rsid w:val="004222CD"/>
    <w:rsid w:val="00422965"/>
    <w:rsid w:val="00422D66"/>
    <w:rsid w:val="00423002"/>
    <w:rsid w:val="00423094"/>
    <w:rsid w:val="00423387"/>
    <w:rsid w:val="0042353D"/>
    <w:rsid w:val="0042367C"/>
    <w:rsid w:val="00423830"/>
    <w:rsid w:val="00423B79"/>
    <w:rsid w:val="00423E56"/>
    <w:rsid w:val="00423F5B"/>
    <w:rsid w:val="00424424"/>
    <w:rsid w:val="004246DC"/>
    <w:rsid w:val="00424A08"/>
    <w:rsid w:val="0042530A"/>
    <w:rsid w:val="004253AD"/>
    <w:rsid w:val="0042577A"/>
    <w:rsid w:val="00425DC7"/>
    <w:rsid w:val="00425FD3"/>
    <w:rsid w:val="004261F5"/>
    <w:rsid w:val="00426368"/>
    <w:rsid w:val="0042686E"/>
    <w:rsid w:val="00426CBF"/>
    <w:rsid w:val="00426CC1"/>
    <w:rsid w:val="00426DC2"/>
    <w:rsid w:val="0042714C"/>
    <w:rsid w:val="00427176"/>
    <w:rsid w:val="004275EF"/>
    <w:rsid w:val="00427626"/>
    <w:rsid w:val="00427C0D"/>
    <w:rsid w:val="00427DD1"/>
    <w:rsid w:val="00430451"/>
    <w:rsid w:val="0043054B"/>
    <w:rsid w:val="0043064D"/>
    <w:rsid w:val="00430D14"/>
    <w:rsid w:val="0043127B"/>
    <w:rsid w:val="004317B7"/>
    <w:rsid w:val="00431DD5"/>
    <w:rsid w:val="00432003"/>
    <w:rsid w:val="0043264E"/>
    <w:rsid w:val="00432B33"/>
    <w:rsid w:val="00432D42"/>
    <w:rsid w:val="004331B3"/>
    <w:rsid w:val="0043323B"/>
    <w:rsid w:val="00433598"/>
    <w:rsid w:val="004335C9"/>
    <w:rsid w:val="00433D32"/>
    <w:rsid w:val="00433E9D"/>
    <w:rsid w:val="00433EB6"/>
    <w:rsid w:val="00433EC9"/>
    <w:rsid w:val="004348A9"/>
    <w:rsid w:val="00434A83"/>
    <w:rsid w:val="0043518F"/>
    <w:rsid w:val="00435317"/>
    <w:rsid w:val="00435452"/>
    <w:rsid w:val="004355FF"/>
    <w:rsid w:val="00435A0A"/>
    <w:rsid w:val="00435CB8"/>
    <w:rsid w:val="00435F94"/>
    <w:rsid w:val="004364C7"/>
    <w:rsid w:val="00436514"/>
    <w:rsid w:val="00436640"/>
    <w:rsid w:val="004369F0"/>
    <w:rsid w:val="00436F74"/>
    <w:rsid w:val="004379FB"/>
    <w:rsid w:val="00437A20"/>
    <w:rsid w:val="00437FFE"/>
    <w:rsid w:val="00440260"/>
    <w:rsid w:val="00440418"/>
    <w:rsid w:val="00440424"/>
    <w:rsid w:val="004408C0"/>
    <w:rsid w:val="004408D3"/>
    <w:rsid w:val="00440B2E"/>
    <w:rsid w:val="00441125"/>
    <w:rsid w:val="00441E97"/>
    <w:rsid w:val="00441F3E"/>
    <w:rsid w:val="0044217A"/>
    <w:rsid w:val="00442268"/>
    <w:rsid w:val="004424ED"/>
    <w:rsid w:val="00442E68"/>
    <w:rsid w:val="004431BE"/>
    <w:rsid w:val="004432D7"/>
    <w:rsid w:val="0044352D"/>
    <w:rsid w:val="004436AF"/>
    <w:rsid w:val="004439E8"/>
    <w:rsid w:val="00443C0D"/>
    <w:rsid w:val="00443E4F"/>
    <w:rsid w:val="00444141"/>
    <w:rsid w:val="0044454D"/>
    <w:rsid w:val="0044481C"/>
    <w:rsid w:val="00444C05"/>
    <w:rsid w:val="00444E13"/>
    <w:rsid w:val="00444FAB"/>
    <w:rsid w:val="0044509C"/>
    <w:rsid w:val="00445283"/>
    <w:rsid w:val="00445487"/>
    <w:rsid w:val="004454CF"/>
    <w:rsid w:val="004455F6"/>
    <w:rsid w:val="00445705"/>
    <w:rsid w:val="004459BD"/>
    <w:rsid w:val="00445BC8"/>
    <w:rsid w:val="00445F2B"/>
    <w:rsid w:val="00446716"/>
    <w:rsid w:val="00446D4D"/>
    <w:rsid w:val="0044783B"/>
    <w:rsid w:val="00447C35"/>
    <w:rsid w:val="004503CD"/>
    <w:rsid w:val="00450480"/>
    <w:rsid w:val="004508EC"/>
    <w:rsid w:val="00450A05"/>
    <w:rsid w:val="00450BE6"/>
    <w:rsid w:val="00451750"/>
    <w:rsid w:val="00451AB6"/>
    <w:rsid w:val="00451FE0"/>
    <w:rsid w:val="0045204C"/>
    <w:rsid w:val="00452B76"/>
    <w:rsid w:val="00452CF7"/>
    <w:rsid w:val="00452D43"/>
    <w:rsid w:val="0045350F"/>
    <w:rsid w:val="0045389D"/>
    <w:rsid w:val="00453959"/>
    <w:rsid w:val="00453AD2"/>
    <w:rsid w:val="00453DAA"/>
    <w:rsid w:val="00453F81"/>
    <w:rsid w:val="004540DB"/>
    <w:rsid w:val="004541B4"/>
    <w:rsid w:val="0045438A"/>
    <w:rsid w:val="00454713"/>
    <w:rsid w:val="00454BB2"/>
    <w:rsid w:val="00454DD7"/>
    <w:rsid w:val="00455016"/>
    <w:rsid w:val="00455755"/>
    <w:rsid w:val="0045593D"/>
    <w:rsid w:val="00455FFA"/>
    <w:rsid w:val="004561EC"/>
    <w:rsid w:val="00456886"/>
    <w:rsid w:val="00456A45"/>
    <w:rsid w:val="00456BA4"/>
    <w:rsid w:val="00456D8A"/>
    <w:rsid w:val="0045706E"/>
    <w:rsid w:val="00457A9E"/>
    <w:rsid w:val="00457DFC"/>
    <w:rsid w:val="00457E17"/>
    <w:rsid w:val="00457E69"/>
    <w:rsid w:val="004600DC"/>
    <w:rsid w:val="00460172"/>
    <w:rsid w:val="0046030C"/>
    <w:rsid w:val="0046078B"/>
    <w:rsid w:val="00460FE5"/>
    <w:rsid w:val="00461233"/>
    <w:rsid w:val="004612EB"/>
    <w:rsid w:val="004618D3"/>
    <w:rsid w:val="00461B8D"/>
    <w:rsid w:val="004622B8"/>
    <w:rsid w:val="004623D4"/>
    <w:rsid w:val="004625E4"/>
    <w:rsid w:val="00462A9A"/>
    <w:rsid w:val="00462DD4"/>
    <w:rsid w:val="00463198"/>
    <w:rsid w:val="00463586"/>
    <w:rsid w:val="00463AA5"/>
    <w:rsid w:val="00463C26"/>
    <w:rsid w:val="00463C97"/>
    <w:rsid w:val="0046489F"/>
    <w:rsid w:val="00464BE8"/>
    <w:rsid w:val="00464C93"/>
    <w:rsid w:val="00464E84"/>
    <w:rsid w:val="004652F2"/>
    <w:rsid w:val="00465393"/>
    <w:rsid w:val="004656DB"/>
    <w:rsid w:val="004659F0"/>
    <w:rsid w:val="00465C6D"/>
    <w:rsid w:val="00465D6D"/>
    <w:rsid w:val="0046612E"/>
    <w:rsid w:val="00466246"/>
    <w:rsid w:val="00466270"/>
    <w:rsid w:val="00466514"/>
    <w:rsid w:val="0046668A"/>
    <w:rsid w:val="00466783"/>
    <w:rsid w:val="00466D97"/>
    <w:rsid w:val="00466E0B"/>
    <w:rsid w:val="004670FC"/>
    <w:rsid w:val="00467EF4"/>
    <w:rsid w:val="00470787"/>
    <w:rsid w:val="0047104B"/>
    <w:rsid w:val="0047173C"/>
    <w:rsid w:val="004718FB"/>
    <w:rsid w:val="00471ED8"/>
    <w:rsid w:val="00472003"/>
    <w:rsid w:val="004721B3"/>
    <w:rsid w:val="00472238"/>
    <w:rsid w:val="00472577"/>
    <w:rsid w:val="004726A4"/>
    <w:rsid w:val="0047285D"/>
    <w:rsid w:val="0047291B"/>
    <w:rsid w:val="00472C49"/>
    <w:rsid w:val="00473352"/>
    <w:rsid w:val="00473384"/>
    <w:rsid w:val="0047375E"/>
    <w:rsid w:val="00473DA6"/>
    <w:rsid w:val="00473F42"/>
    <w:rsid w:val="00473F8D"/>
    <w:rsid w:val="0047435B"/>
    <w:rsid w:val="0047467E"/>
    <w:rsid w:val="00474780"/>
    <w:rsid w:val="004748B8"/>
    <w:rsid w:val="004749C8"/>
    <w:rsid w:val="00474B15"/>
    <w:rsid w:val="00474D89"/>
    <w:rsid w:val="00475157"/>
    <w:rsid w:val="0047557E"/>
    <w:rsid w:val="004755C0"/>
    <w:rsid w:val="004758B9"/>
    <w:rsid w:val="004759C6"/>
    <w:rsid w:val="004759C8"/>
    <w:rsid w:val="00475ECD"/>
    <w:rsid w:val="00475ED6"/>
    <w:rsid w:val="00476447"/>
    <w:rsid w:val="004767C1"/>
    <w:rsid w:val="00476D42"/>
    <w:rsid w:val="004775DA"/>
    <w:rsid w:val="00480391"/>
    <w:rsid w:val="0048060E"/>
    <w:rsid w:val="00481209"/>
    <w:rsid w:val="004812CD"/>
    <w:rsid w:val="00481546"/>
    <w:rsid w:val="00481810"/>
    <w:rsid w:val="00481C39"/>
    <w:rsid w:val="004820ED"/>
    <w:rsid w:val="0048230A"/>
    <w:rsid w:val="0048239A"/>
    <w:rsid w:val="0048247B"/>
    <w:rsid w:val="00482CC2"/>
    <w:rsid w:val="00483443"/>
    <w:rsid w:val="0048385A"/>
    <w:rsid w:val="004842AE"/>
    <w:rsid w:val="004842FB"/>
    <w:rsid w:val="00484683"/>
    <w:rsid w:val="0048475A"/>
    <w:rsid w:val="00485A0D"/>
    <w:rsid w:val="00485EB2"/>
    <w:rsid w:val="004861B6"/>
    <w:rsid w:val="00486BF8"/>
    <w:rsid w:val="00487259"/>
    <w:rsid w:val="00487A1E"/>
    <w:rsid w:val="00487A2B"/>
    <w:rsid w:val="00487C38"/>
    <w:rsid w:val="00487EB1"/>
    <w:rsid w:val="00490246"/>
    <w:rsid w:val="0049065A"/>
    <w:rsid w:val="00490777"/>
    <w:rsid w:val="00490A0C"/>
    <w:rsid w:val="00490EDE"/>
    <w:rsid w:val="004913CD"/>
    <w:rsid w:val="004916A7"/>
    <w:rsid w:val="00491C03"/>
    <w:rsid w:val="00491D75"/>
    <w:rsid w:val="00492277"/>
    <w:rsid w:val="00492673"/>
    <w:rsid w:val="004929E3"/>
    <w:rsid w:val="00492FBA"/>
    <w:rsid w:val="004933B4"/>
    <w:rsid w:val="0049386F"/>
    <w:rsid w:val="00493A4D"/>
    <w:rsid w:val="00493DE6"/>
    <w:rsid w:val="00494184"/>
    <w:rsid w:val="004941E0"/>
    <w:rsid w:val="004945A0"/>
    <w:rsid w:val="00494C2B"/>
    <w:rsid w:val="00494DA0"/>
    <w:rsid w:val="00494F86"/>
    <w:rsid w:val="00495310"/>
    <w:rsid w:val="0049546C"/>
    <w:rsid w:val="00496189"/>
    <w:rsid w:val="004962DC"/>
    <w:rsid w:val="00496737"/>
    <w:rsid w:val="00496790"/>
    <w:rsid w:val="0049703B"/>
    <w:rsid w:val="0049725E"/>
    <w:rsid w:val="0049743A"/>
    <w:rsid w:val="004974A3"/>
    <w:rsid w:val="0049761D"/>
    <w:rsid w:val="00497754"/>
    <w:rsid w:val="004A009C"/>
    <w:rsid w:val="004A0592"/>
    <w:rsid w:val="004A073C"/>
    <w:rsid w:val="004A0FDE"/>
    <w:rsid w:val="004A115B"/>
    <w:rsid w:val="004A1281"/>
    <w:rsid w:val="004A13B9"/>
    <w:rsid w:val="004A141A"/>
    <w:rsid w:val="004A186B"/>
    <w:rsid w:val="004A1D28"/>
    <w:rsid w:val="004A1E6A"/>
    <w:rsid w:val="004A1F19"/>
    <w:rsid w:val="004A27B1"/>
    <w:rsid w:val="004A2A13"/>
    <w:rsid w:val="004A2C48"/>
    <w:rsid w:val="004A2EB4"/>
    <w:rsid w:val="004A2F48"/>
    <w:rsid w:val="004A32CE"/>
    <w:rsid w:val="004A32E8"/>
    <w:rsid w:val="004A34E1"/>
    <w:rsid w:val="004A3B93"/>
    <w:rsid w:val="004A3EAB"/>
    <w:rsid w:val="004A3F85"/>
    <w:rsid w:val="004A4103"/>
    <w:rsid w:val="004A4405"/>
    <w:rsid w:val="004A481C"/>
    <w:rsid w:val="004A4C47"/>
    <w:rsid w:val="004A50D3"/>
    <w:rsid w:val="004A51B7"/>
    <w:rsid w:val="004A51E9"/>
    <w:rsid w:val="004A57AF"/>
    <w:rsid w:val="004A5B15"/>
    <w:rsid w:val="004A6009"/>
    <w:rsid w:val="004A6A53"/>
    <w:rsid w:val="004A6BC6"/>
    <w:rsid w:val="004A6F12"/>
    <w:rsid w:val="004A7139"/>
    <w:rsid w:val="004A7269"/>
    <w:rsid w:val="004A75F4"/>
    <w:rsid w:val="004A7920"/>
    <w:rsid w:val="004A7E87"/>
    <w:rsid w:val="004A7EEF"/>
    <w:rsid w:val="004B03B0"/>
    <w:rsid w:val="004B0447"/>
    <w:rsid w:val="004B0847"/>
    <w:rsid w:val="004B198A"/>
    <w:rsid w:val="004B1B89"/>
    <w:rsid w:val="004B1D36"/>
    <w:rsid w:val="004B219F"/>
    <w:rsid w:val="004B26FA"/>
    <w:rsid w:val="004B2C75"/>
    <w:rsid w:val="004B2E3A"/>
    <w:rsid w:val="004B2FE0"/>
    <w:rsid w:val="004B327F"/>
    <w:rsid w:val="004B389E"/>
    <w:rsid w:val="004B4333"/>
    <w:rsid w:val="004B47D9"/>
    <w:rsid w:val="004B48BF"/>
    <w:rsid w:val="004B4B15"/>
    <w:rsid w:val="004B4D97"/>
    <w:rsid w:val="004B517C"/>
    <w:rsid w:val="004B522E"/>
    <w:rsid w:val="004B526E"/>
    <w:rsid w:val="004B53EA"/>
    <w:rsid w:val="004B551E"/>
    <w:rsid w:val="004B55D8"/>
    <w:rsid w:val="004B55DF"/>
    <w:rsid w:val="004B57DB"/>
    <w:rsid w:val="004B5934"/>
    <w:rsid w:val="004B5BA2"/>
    <w:rsid w:val="004B61C4"/>
    <w:rsid w:val="004B62B3"/>
    <w:rsid w:val="004B633D"/>
    <w:rsid w:val="004B65B4"/>
    <w:rsid w:val="004B6A45"/>
    <w:rsid w:val="004B6D68"/>
    <w:rsid w:val="004B6ECD"/>
    <w:rsid w:val="004B724A"/>
    <w:rsid w:val="004B7274"/>
    <w:rsid w:val="004B743E"/>
    <w:rsid w:val="004B7991"/>
    <w:rsid w:val="004B7C57"/>
    <w:rsid w:val="004C02A6"/>
    <w:rsid w:val="004C050D"/>
    <w:rsid w:val="004C054B"/>
    <w:rsid w:val="004C08C1"/>
    <w:rsid w:val="004C0A44"/>
    <w:rsid w:val="004C0DFF"/>
    <w:rsid w:val="004C1A62"/>
    <w:rsid w:val="004C1BDB"/>
    <w:rsid w:val="004C1BF7"/>
    <w:rsid w:val="004C21F9"/>
    <w:rsid w:val="004C2252"/>
    <w:rsid w:val="004C2277"/>
    <w:rsid w:val="004C27FA"/>
    <w:rsid w:val="004C28E5"/>
    <w:rsid w:val="004C2AD9"/>
    <w:rsid w:val="004C2DB4"/>
    <w:rsid w:val="004C2F0E"/>
    <w:rsid w:val="004C3125"/>
    <w:rsid w:val="004C33CB"/>
    <w:rsid w:val="004C3656"/>
    <w:rsid w:val="004C3D1A"/>
    <w:rsid w:val="004C43A6"/>
    <w:rsid w:val="004C4457"/>
    <w:rsid w:val="004C4934"/>
    <w:rsid w:val="004C510F"/>
    <w:rsid w:val="004C5442"/>
    <w:rsid w:val="004C557A"/>
    <w:rsid w:val="004C5A11"/>
    <w:rsid w:val="004C5DA9"/>
    <w:rsid w:val="004C5F6A"/>
    <w:rsid w:val="004C6108"/>
    <w:rsid w:val="004C6492"/>
    <w:rsid w:val="004C6985"/>
    <w:rsid w:val="004C742E"/>
    <w:rsid w:val="004C7591"/>
    <w:rsid w:val="004C75E3"/>
    <w:rsid w:val="004C7D2B"/>
    <w:rsid w:val="004C7EC7"/>
    <w:rsid w:val="004D03CD"/>
    <w:rsid w:val="004D0708"/>
    <w:rsid w:val="004D0882"/>
    <w:rsid w:val="004D0D46"/>
    <w:rsid w:val="004D0D67"/>
    <w:rsid w:val="004D1632"/>
    <w:rsid w:val="004D1DA0"/>
    <w:rsid w:val="004D1FB9"/>
    <w:rsid w:val="004D2044"/>
    <w:rsid w:val="004D2387"/>
    <w:rsid w:val="004D25B4"/>
    <w:rsid w:val="004D27E7"/>
    <w:rsid w:val="004D2938"/>
    <w:rsid w:val="004D2F0D"/>
    <w:rsid w:val="004D30E9"/>
    <w:rsid w:val="004D3131"/>
    <w:rsid w:val="004D3624"/>
    <w:rsid w:val="004D392D"/>
    <w:rsid w:val="004D3A0A"/>
    <w:rsid w:val="004D3A52"/>
    <w:rsid w:val="004D3C32"/>
    <w:rsid w:val="004D3D3C"/>
    <w:rsid w:val="004D4272"/>
    <w:rsid w:val="004D4282"/>
    <w:rsid w:val="004D4702"/>
    <w:rsid w:val="004D4737"/>
    <w:rsid w:val="004D4E60"/>
    <w:rsid w:val="004D508E"/>
    <w:rsid w:val="004D50D0"/>
    <w:rsid w:val="004D54CF"/>
    <w:rsid w:val="004D56CE"/>
    <w:rsid w:val="004D574A"/>
    <w:rsid w:val="004D61E0"/>
    <w:rsid w:val="004D6281"/>
    <w:rsid w:val="004D66D1"/>
    <w:rsid w:val="004D6AEC"/>
    <w:rsid w:val="004D6AFE"/>
    <w:rsid w:val="004D6B0B"/>
    <w:rsid w:val="004D71E3"/>
    <w:rsid w:val="004D732F"/>
    <w:rsid w:val="004D73A5"/>
    <w:rsid w:val="004D7765"/>
    <w:rsid w:val="004E0119"/>
    <w:rsid w:val="004E059D"/>
    <w:rsid w:val="004E0B47"/>
    <w:rsid w:val="004E0BA7"/>
    <w:rsid w:val="004E0EC7"/>
    <w:rsid w:val="004E1199"/>
    <w:rsid w:val="004E1B38"/>
    <w:rsid w:val="004E1C79"/>
    <w:rsid w:val="004E1FEB"/>
    <w:rsid w:val="004E23E9"/>
    <w:rsid w:val="004E26D8"/>
    <w:rsid w:val="004E28A6"/>
    <w:rsid w:val="004E28ED"/>
    <w:rsid w:val="004E3107"/>
    <w:rsid w:val="004E325E"/>
    <w:rsid w:val="004E33B3"/>
    <w:rsid w:val="004E3630"/>
    <w:rsid w:val="004E37A3"/>
    <w:rsid w:val="004E3E06"/>
    <w:rsid w:val="004E3E36"/>
    <w:rsid w:val="004E3FA6"/>
    <w:rsid w:val="004E4314"/>
    <w:rsid w:val="004E49E4"/>
    <w:rsid w:val="004E50CA"/>
    <w:rsid w:val="004E50F7"/>
    <w:rsid w:val="004E5DFF"/>
    <w:rsid w:val="004E683C"/>
    <w:rsid w:val="004E69E9"/>
    <w:rsid w:val="004E6B0A"/>
    <w:rsid w:val="004E6B78"/>
    <w:rsid w:val="004E6ECA"/>
    <w:rsid w:val="004E74E9"/>
    <w:rsid w:val="004E7537"/>
    <w:rsid w:val="004F00F9"/>
    <w:rsid w:val="004F02BF"/>
    <w:rsid w:val="004F0357"/>
    <w:rsid w:val="004F047E"/>
    <w:rsid w:val="004F0889"/>
    <w:rsid w:val="004F0BBE"/>
    <w:rsid w:val="004F0C56"/>
    <w:rsid w:val="004F0EE7"/>
    <w:rsid w:val="004F1606"/>
    <w:rsid w:val="004F2323"/>
    <w:rsid w:val="004F25DE"/>
    <w:rsid w:val="004F263C"/>
    <w:rsid w:val="004F2C5C"/>
    <w:rsid w:val="004F31B2"/>
    <w:rsid w:val="004F34BC"/>
    <w:rsid w:val="004F35B6"/>
    <w:rsid w:val="004F399B"/>
    <w:rsid w:val="004F3A85"/>
    <w:rsid w:val="004F3DBE"/>
    <w:rsid w:val="004F3FEE"/>
    <w:rsid w:val="004F49F9"/>
    <w:rsid w:val="004F4E9D"/>
    <w:rsid w:val="004F52B7"/>
    <w:rsid w:val="004F52C3"/>
    <w:rsid w:val="004F5970"/>
    <w:rsid w:val="004F62BF"/>
    <w:rsid w:val="004F6548"/>
    <w:rsid w:val="004F66B3"/>
    <w:rsid w:val="004F70E5"/>
    <w:rsid w:val="004F71EF"/>
    <w:rsid w:val="004F720C"/>
    <w:rsid w:val="004F745A"/>
    <w:rsid w:val="004F76CF"/>
    <w:rsid w:val="004F7883"/>
    <w:rsid w:val="004F7F95"/>
    <w:rsid w:val="00500098"/>
    <w:rsid w:val="0050052D"/>
    <w:rsid w:val="00500967"/>
    <w:rsid w:val="005010A0"/>
    <w:rsid w:val="00501A07"/>
    <w:rsid w:val="00501C90"/>
    <w:rsid w:val="0050202C"/>
    <w:rsid w:val="0050222C"/>
    <w:rsid w:val="005023EB"/>
    <w:rsid w:val="005025E5"/>
    <w:rsid w:val="00502AC2"/>
    <w:rsid w:val="00502BE9"/>
    <w:rsid w:val="00502CE5"/>
    <w:rsid w:val="00502D26"/>
    <w:rsid w:val="00502E46"/>
    <w:rsid w:val="00502ED7"/>
    <w:rsid w:val="00503DEE"/>
    <w:rsid w:val="00503EC5"/>
    <w:rsid w:val="0050472B"/>
    <w:rsid w:val="0050502D"/>
    <w:rsid w:val="005050E7"/>
    <w:rsid w:val="005050F9"/>
    <w:rsid w:val="005056FE"/>
    <w:rsid w:val="00505ABC"/>
    <w:rsid w:val="00505D64"/>
    <w:rsid w:val="00505F3F"/>
    <w:rsid w:val="00505FA5"/>
    <w:rsid w:val="00505FC5"/>
    <w:rsid w:val="00506259"/>
    <w:rsid w:val="00506E70"/>
    <w:rsid w:val="00507780"/>
    <w:rsid w:val="00507898"/>
    <w:rsid w:val="005100AD"/>
    <w:rsid w:val="00510400"/>
    <w:rsid w:val="00510778"/>
    <w:rsid w:val="00510C8B"/>
    <w:rsid w:val="00510FF6"/>
    <w:rsid w:val="005110DB"/>
    <w:rsid w:val="00511190"/>
    <w:rsid w:val="00511201"/>
    <w:rsid w:val="005119DF"/>
    <w:rsid w:val="00511B85"/>
    <w:rsid w:val="005120B9"/>
    <w:rsid w:val="00512D53"/>
    <w:rsid w:val="00512DBB"/>
    <w:rsid w:val="00513090"/>
    <w:rsid w:val="0051383C"/>
    <w:rsid w:val="005140DB"/>
    <w:rsid w:val="005143B6"/>
    <w:rsid w:val="005144D0"/>
    <w:rsid w:val="005144E4"/>
    <w:rsid w:val="00514AEB"/>
    <w:rsid w:val="00514D89"/>
    <w:rsid w:val="00514D8D"/>
    <w:rsid w:val="0051547A"/>
    <w:rsid w:val="00515D57"/>
    <w:rsid w:val="00515D79"/>
    <w:rsid w:val="00516328"/>
    <w:rsid w:val="0051651A"/>
    <w:rsid w:val="0051700E"/>
    <w:rsid w:val="0051734A"/>
    <w:rsid w:val="00517479"/>
    <w:rsid w:val="005178F0"/>
    <w:rsid w:val="005179E8"/>
    <w:rsid w:val="00517B52"/>
    <w:rsid w:val="00517D5C"/>
    <w:rsid w:val="00517D67"/>
    <w:rsid w:val="005200D1"/>
    <w:rsid w:val="00520960"/>
    <w:rsid w:val="00520C0B"/>
    <w:rsid w:val="00520DE4"/>
    <w:rsid w:val="005211E1"/>
    <w:rsid w:val="00521239"/>
    <w:rsid w:val="0052141E"/>
    <w:rsid w:val="005216E1"/>
    <w:rsid w:val="0052188D"/>
    <w:rsid w:val="00522061"/>
    <w:rsid w:val="005225BB"/>
    <w:rsid w:val="00522759"/>
    <w:rsid w:val="00522B8F"/>
    <w:rsid w:val="00522F01"/>
    <w:rsid w:val="005231CA"/>
    <w:rsid w:val="00523334"/>
    <w:rsid w:val="0052334D"/>
    <w:rsid w:val="00523873"/>
    <w:rsid w:val="00523E13"/>
    <w:rsid w:val="00523E8D"/>
    <w:rsid w:val="00524419"/>
    <w:rsid w:val="005244E6"/>
    <w:rsid w:val="00524F64"/>
    <w:rsid w:val="005253C1"/>
    <w:rsid w:val="00525BA7"/>
    <w:rsid w:val="00526115"/>
    <w:rsid w:val="0052613C"/>
    <w:rsid w:val="0052752E"/>
    <w:rsid w:val="00527532"/>
    <w:rsid w:val="005275E3"/>
    <w:rsid w:val="005277CA"/>
    <w:rsid w:val="00527874"/>
    <w:rsid w:val="00527D63"/>
    <w:rsid w:val="00530179"/>
    <w:rsid w:val="0053095C"/>
    <w:rsid w:val="0053096F"/>
    <w:rsid w:val="00530C0F"/>
    <w:rsid w:val="00531245"/>
    <w:rsid w:val="005312FC"/>
    <w:rsid w:val="00531A4A"/>
    <w:rsid w:val="005322C8"/>
    <w:rsid w:val="005322CB"/>
    <w:rsid w:val="00532C7E"/>
    <w:rsid w:val="00532DC7"/>
    <w:rsid w:val="00532E66"/>
    <w:rsid w:val="005333A9"/>
    <w:rsid w:val="0053371E"/>
    <w:rsid w:val="00533890"/>
    <w:rsid w:val="00533B20"/>
    <w:rsid w:val="00533DD2"/>
    <w:rsid w:val="00534203"/>
    <w:rsid w:val="0053421D"/>
    <w:rsid w:val="00534483"/>
    <w:rsid w:val="00534D70"/>
    <w:rsid w:val="00534F62"/>
    <w:rsid w:val="005355B2"/>
    <w:rsid w:val="0053584D"/>
    <w:rsid w:val="00535AAB"/>
    <w:rsid w:val="00536440"/>
    <w:rsid w:val="0053666F"/>
    <w:rsid w:val="00536732"/>
    <w:rsid w:val="005367F1"/>
    <w:rsid w:val="005370F7"/>
    <w:rsid w:val="00537399"/>
    <w:rsid w:val="00537463"/>
    <w:rsid w:val="0053780E"/>
    <w:rsid w:val="005378B6"/>
    <w:rsid w:val="00537B0C"/>
    <w:rsid w:val="00537C22"/>
    <w:rsid w:val="00537D0B"/>
    <w:rsid w:val="00540028"/>
    <w:rsid w:val="00540312"/>
    <w:rsid w:val="005408C9"/>
    <w:rsid w:val="0054094F"/>
    <w:rsid w:val="005409EC"/>
    <w:rsid w:val="00540FD1"/>
    <w:rsid w:val="00541444"/>
    <w:rsid w:val="00541814"/>
    <w:rsid w:val="00541D80"/>
    <w:rsid w:val="00541DAA"/>
    <w:rsid w:val="0054246E"/>
    <w:rsid w:val="005424AA"/>
    <w:rsid w:val="00542CAC"/>
    <w:rsid w:val="0054315D"/>
    <w:rsid w:val="0054341A"/>
    <w:rsid w:val="005437AB"/>
    <w:rsid w:val="00543880"/>
    <w:rsid w:val="00543E62"/>
    <w:rsid w:val="005441B6"/>
    <w:rsid w:val="00544402"/>
    <w:rsid w:val="005446E9"/>
    <w:rsid w:val="00544967"/>
    <w:rsid w:val="00544A57"/>
    <w:rsid w:val="00544F9D"/>
    <w:rsid w:val="0054505C"/>
    <w:rsid w:val="005456F0"/>
    <w:rsid w:val="00545BF1"/>
    <w:rsid w:val="00545FD3"/>
    <w:rsid w:val="00546114"/>
    <w:rsid w:val="00546358"/>
    <w:rsid w:val="005464C8"/>
    <w:rsid w:val="005468D3"/>
    <w:rsid w:val="00546E1E"/>
    <w:rsid w:val="00546E20"/>
    <w:rsid w:val="005479B9"/>
    <w:rsid w:val="00547CBA"/>
    <w:rsid w:val="00550697"/>
    <w:rsid w:val="00550EAD"/>
    <w:rsid w:val="005513DC"/>
    <w:rsid w:val="0055167C"/>
    <w:rsid w:val="005516F0"/>
    <w:rsid w:val="00551702"/>
    <w:rsid w:val="00551788"/>
    <w:rsid w:val="00551DCB"/>
    <w:rsid w:val="00552162"/>
    <w:rsid w:val="00552358"/>
    <w:rsid w:val="00552821"/>
    <w:rsid w:val="00552AAC"/>
    <w:rsid w:val="00552FC4"/>
    <w:rsid w:val="00553019"/>
    <w:rsid w:val="005531AF"/>
    <w:rsid w:val="005536F6"/>
    <w:rsid w:val="00553753"/>
    <w:rsid w:val="00553B42"/>
    <w:rsid w:val="005541BE"/>
    <w:rsid w:val="005545E0"/>
    <w:rsid w:val="00554B09"/>
    <w:rsid w:val="005558FD"/>
    <w:rsid w:val="00556186"/>
    <w:rsid w:val="005562B3"/>
    <w:rsid w:val="0055658C"/>
    <w:rsid w:val="0055677D"/>
    <w:rsid w:val="005568CD"/>
    <w:rsid w:val="00556B88"/>
    <w:rsid w:val="00557532"/>
    <w:rsid w:val="0055756E"/>
    <w:rsid w:val="005576A8"/>
    <w:rsid w:val="00557BE2"/>
    <w:rsid w:val="00557D3D"/>
    <w:rsid w:val="00557D96"/>
    <w:rsid w:val="00557E8A"/>
    <w:rsid w:val="00560517"/>
    <w:rsid w:val="00560AB7"/>
    <w:rsid w:val="00560C8C"/>
    <w:rsid w:val="00560E26"/>
    <w:rsid w:val="00561087"/>
    <w:rsid w:val="005610E9"/>
    <w:rsid w:val="0056110F"/>
    <w:rsid w:val="00561630"/>
    <w:rsid w:val="00561769"/>
    <w:rsid w:val="00561C07"/>
    <w:rsid w:val="005620BF"/>
    <w:rsid w:val="0056296E"/>
    <w:rsid w:val="0056333C"/>
    <w:rsid w:val="005633B0"/>
    <w:rsid w:val="00563595"/>
    <w:rsid w:val="0056385B"/>
    <w:rsid w:val="0056390E"/>
    <w:rsid w:val="00563B76"/>
    <w:rsid w:val="005640D0"/>
    <w:rsid w:val="00564575"/>
    <w:rsid w:val="00564636"/>
    <w:rsid w:val="005649BD"/>
    <w:rsid w:val="00564D7E"/>
    <w:rsid w:val="00564FED"/>
    <w:rsid w:val="005657D7"/>
    <w:rsid w:val="0056594B"/>
    <w:rsid w:val="005662EF"/>
    <w:rsid w:val="0056659B"/>
    <w:rsid w:val="005669F7"/>
    <w:rsid w:val="00566AB4"/>
    <w:rsid w:val="005671B2"/>
    <w:rsid w:val="0056732F"/>
    <w:rsid w:val="005675A5"/>
    <w:rsid w:val="00567D01"/>
    <w:rsid w:val="00570314"/>
    <w:rsid w:val="005705B6"/>
    <w:rsid w:val="0057074D"/>
    <w:rsid w:val="00570807"/>
    <w:rsid w:val="00570955"/>
    <w:rsid w:val="00570C8D"/>
    <w:rsid w:val="00570D52"/>
    <w:rsid w:val="00571281"/>
    <w:rsid w:val="00571299"/>
    <w:rsid w:val="00571615"/>
    <w:rsid w:val="00571678"/>
    <w:rsid w:val="00571A60"/>
    <w:rsid w:val="00572583"/>
    <w:rsid w:val="005727D9"/>
    <w:rsid w:val="005727EA"/>
    <w:rsid w:val="00572A9D"/>
    <w:rsid w:val="00572AD1"/>
    <w:rsid w:val="00572C0C"/>
    <w:rsid w:val="00573036"/>
    <w:rsid w:val="005736FF"/>
    <w:rsid w:val="00573B8A"/>
    <w:rsid w:val="0057483E"/>
    <w:rsid w:val="00575973"/>
    <w:rsid w:val="005762B3"/>
    <w:rsid w:val="00576CB8"/>
    <w:rsid w:val="00577017"/>
    <w:rsid w:val="00577437"/>
    <w:rsid w:val="005779F4"/>
    <w:rsid w:val="00577B1A"/>
    <w:rsid w:val="00577F66"/>
    <w:rsid w:val="0058033C"/>
    <w:rsid w:val="005808C0"/>
    <w:rsid w:val="005809D9"/>
    <w:rsid w:val="00580A33"/>
    <w:rsid w:val="00581F87"/>
    <w:rsid w:val="00581FFC"/>
    <w:rsid w:val="0058221D"/>
    <w:rsid w:val="00582224"/>
    <w:rsid w:val="00582988"/>
    <w:rsid w:val="00582C24"/>
    <w:rsid w:val="00582D9C"/>
    <w:rsid w:val="00582FE7"/>
    <w:rsid w:val="0058332B"/>
    <w:rsid w:val="005833C5"/>
    <w:rsid w:val="00583639"/>
    <w:rsid w:val="00583728"/>
    <w:rsid w:val="00583EF4"/>
    <w:rsid w:val="00584405"/>
    <w:rsid w:val="00584C34"/>
    <w:rsid w:val="00584C80"/>
    <w:rsid w:val="00585093"/>
    <w:rsid w:val="0058607B"/>
    <w:rsid w:val="00586737"/>
    <w:rsid w:val="005869D3"/>
    <w:rsid w:val="00586E17"/>
    <w:rsid w:val="00586F97"/>
    <w:rsid w:val="00587511"/>
    <w:rsid w:val="0058755D"/>
    <w:rsid w:val="00587584"/>
    <w:rsid w:val="00587860"/>
    <w:rsid w:val="00587984"/>
    <w:rsid w:val="005879F8"/>
    <w:rsid w:val="00590A29"/>
    <w:rsid w:val="00590B93"/>
    <w:rsid w:val="00591049"/>
    <w:rsid w:val="00591362"/>
    <w:rsid w:val="005919D4"/>
    <w:rsid w:val="00591B28"/>
    <w:rsid w:val="00592C25"/>
    <w:rsid w:val="00592CE5"/>
    <w:rsid w:val="00593908"/>
    <w:rsid w:val="00593F36"/>
    <w:rsid w:val="00594275"/>
    <w:rsid w:val="005947A5"/>
    <w:rsid w:val="00594A9D"/>
    <w:rsid w:val="00594AB5"/>
    <w:rsid w:val="00594E25"/>
    <w:rsid w:val="0059584C"/>
    <w:rsid w:val="00595C9C"/>
    <w:rsid w:val="00595D3F"/>
    <w:rsid w:val="00595E69"/>
    <w:rsid w:val="00595FE6"/>
    <w:rsid w:val="005967A4"/>
    <w:rsid w:val="00596F76"/>
    <w:rsid w:val="0059702E"/>
    <w:rsid w:val="005971DE"/>
    <w:rsid w:val="0059729B"/>
    <w:rsid w:val="005975A1"/>
    <w:rsid w:val="00597E5C"/>
    <w:rsid w:val="00597F64"/>
    <w:rsid w:val="005A01A8"/>
    <w:rsid w:val="005A0326"/>
    <w:rsid w:val="005A16E2"/>
    <w:rsid w:val="005A17F1"/>
    <w:rsid w:val="005A19CA"/>
    <w:rsid w:val="005A1E53"/>
    <w:rsid w:val="005A20A4"/>
    <w:rsid w:val="005A20B8"/>
    <w:rsid w:val="005A238F"/>
    <w:rsid w:val="005A26C6"/>
    <w:rsid w:val="005A2773"/>
    <w:rsid w:val="005A2A74"/>
    <w:rsid w:val="005A2C55"/>
    <w:rsid w:val="005A39AF"/>
    <w:rsid w:val="005A3AAC"/>
    <w:rsid w:val="005A3BD3"/>
    <w:rsid w:val="005A3DFF"/>
    <w:rsid w:val="005A42FE"/>
    <w:rsid w:val="005A4C7A"/>
    <w:rsid w:val="005A4D40"/>
    <w:rsid w:val="005A4DE5"/>
    <w:rsid w:val="005A5379"/>
    <w:rsid w:val="005A5BA8"/>
    <w:rsid w:val="005A5C40"/>
    <w:rsid w:val="005A6259"/>
    <w:rsid w:val="005A6413"/>
    <w:rsid w:val="005A699B"/>
    <w:rsid w:val="005A6A03"/>
    <w:rsid w:val="005A6B67"/>
    <w:rsid w:val="005A7A01"/>
    <w:rsid w:val="005A7C17"/>
    <w:rsid w:val="005A7E11"/>
    <w:rsid w:val="005B0298"/>
    <w:rsid w:val="005B029C"/>
    <w:rsid w:val="005B0F9A"/>
    <w:rsid w:val="005B10F8"/>
    <w:rsid w:val="005B168B"/>
    <w:rsid w:val="005B19E9"/>
    <w:rsid w:val="005B19FD"/>
    <w:rsid w:val="005B1BAF"/>
    <w:rsid w:val="005B1C8B"/>
    <w:rsid w:val="005B25EF"/>
    <w:rsid w:val="005B28AB"/>
    <w:rsid w:val="005B290A"/>
    <w:rsid w:val="005B2B8F"/>
    <w:rsid w:val="005B2E2F"/>
    <w:rsid w:val="005B3264"/>
    <w:rsid w:val="005B37EF"/>
    <w:rsid w:val="005B3BFB"/>
    <w:rsid w:val="005B3E1E"/>
    <w:rsid w:val="005B3FE2"/>
    <w:rsid w:val="005B4003"/>
    <w:rsid w:val="005B43E7"/>
    <w:rsid w:val="005B4DD4"/>
    <w:rsid w:val="005B5124"/>
    <w:rsid w:val="005B5133"/>
    <w:rsid w:val="005B532A"/>
    <w:rsid w:val="005B5468"/>
    <w:rsid w:val="005B61E7"/>
    <w:rsid w:val="005B63B9"/>
    <w:rsid w:val="005B65C0"/>
    <w:rsid w:val="005B6AA2"/>
    <w:rsid w:val="005B76DF"/>
    <w:rsid w:val="005B7D3C"/>
    <w:rsid w:val="005B7EB8"/>
    <w:rsid w:val="005C008C"/>
    <w:rsid w:val="005C022D"/>
    <w:rsid w:val="005C089C"/>
    <w:rsid w:val="005C0BAD"/>
    <w:rsid w:val="005C0BB1"/>
    <w:rsid w:val="005C106D"/>
    <w:rsid w:val="005C1195"/>
    <w:rsid w:val="005C15AD"/>
    <w:rsid w:val="005C17B7"/>
    <w:rsid w:val="005C1A81"/>
    <w:rsid w:val="005C1AA1"/>
    <w:rsid w:val="005C1C79"/>
    <w:rsid w:val="005C1F34"/>
    <w:rsid w:val="005C1F9F"/>
    <w:rsid w:val="005C21B7"/>
    <w:rsid w:val="005C270B"/>
    <w:rsid w:val="005C2CE0"/>
    <w:rsid w:val="005C2ED4"/>
    <w:rsid w:val="005C3329"/>
    <w:rsid w:val="005C3344"/>
    <w:rsid w:val="005C3CA4"/>
    <w:rsid w:val="005C3CC6"/>
    <w:rsid w:val="005C40C5"/>
    <w:rsid w:val="005C41E7"/>
    <w:rsid w:val="005C4581"/>
    <w:rsid w:val="005C4587"/>
    <w:rsid w:val="005C4759"/>
    <w:rsid w:val="005C482D"/>
    <w:rsid w:val="005C4B65"/>
    <w:rsid w:val="005C4C0A"/>
    <w:rsid w:val="005C58A0"/>
    <w:rsid w:val="005C5F09"/>
    <w:rsid w:val="005C657D"/>
    <w:rsid w:val="005C69AF"/>
    <w:rsid w:val="005C6BC5"/>
    <w:rsid w:val="005C6CF2"/>
    <w:rsid w:val="005C74B6"/>
    <w:rsid w:val="005C75C8"/>
    <w:rsid w:val="005C79C4"/>
    <w:rsid w:val="005C7E4F"/>
    <w:rsid w:val="005C7FB7"/>
    <w:rsid w:val="005D03E5"/>
    <w:rsid w:val="005D0435"/>
    <w:rsid w:val="005D06D4"/>
    <w:rsid w:val="005D07C3"/>
    <w:rsid w:val="005D0C6B"/>
    <w:rsid w:val="005D1079"/>
    <w:rsid w:val="005D1617"/>
    <w:rsid w:val="005D176B"/>
    <w:rsid w:val="005D17AD"/>
    <w:rsid w:val="005D2098"/>
    <w:rsid w:val="005D20DC"/>
    <w:rsid w:val="005D24B4"/>
    <w:rsid w:val="005D289A"/>
    <w:rsid w:val="005D293C"/>
    <w:rsid w:val="005D29E3"/>
    <w:rsid w:val="005D2A7E"/>
    <w:rsid w:val="005D2A98"/>
    <w:rsid w:val="005D2C2B"/>
    <w:rsid w:val="005D2E0F"/>
    <w:rsid w:val="005D2FFD"/>
    <w:rsid w:val="005D31A1"/>
    <w:rsid w:val="005D365D"/>
    <w:rsid w:val="005D3876"/>
    <w:rsid w:val="005D3BB1"/>
    <w:rsid w:val="005D3D1E"/>
    <w:rsid w:val="005D3EA4"/>
    <w:rsid w:val="005D412E"/>
    <w:rsid w:val="005D41DF"/>
    <w:rsid w:val="005D4744"/>
    <w:rsid w:val="005D48A9"/>
    <w:rsid w:val="005D4F6B"/>
    <w:rsid w:val="005D4F86"/>
    <w:rsid w:val="005D5250"/>
    <w:rsid w:val="005D5258"/>
    <w:rsid w:val="005D5355"/>
    <w:rsid w:val="005D5598"/>
    <w:rsid w:val="005D573E"/>
    <w:rsid w:val="005D5984"/>
    <w:rsid w:val="005D5B8B"/>
    <w:rsid w:val="005D5C76"/>
    <w:rsid w:val="005D64BF"/>
    <w:rsid w:val="005D7105"/>
    <w:rsid w:val="005E0599"/>
    <w:rsid w:val="005E0867"/>
    <w:rsid w:val="005E14EF"/>
    <w:rsid w:val="005E1A6B"/>
    <w:rsid w:val="005E2945"/>
    <w:rsid w:val="005E2952"/>
    <w:rsid w:val="005E2D29"/>
    <w:rsid w:val="005E2EA7"/>
    <w:rsid w:val="005E3031"/>
    <w:rsid w:val="005E3075"/>
    <w:rsid w:val="005E328C"/>
    <w:rsid w:val="005E3739"/>
    <w:rsid w:val="005E374A"/>
    <w:rsid w:val="005E3B2D"/>
    <w:rsid w:val="005E3EE7"/>
    <w:rsid w:val="005E454F"/>
    <w:rsid w:val="005E458E"/>
    <w:rsid w:val="005E4741"/>
    <w:rsid w:val="005E49FF"/>
    <w:rsid w:val="005E4C00"/>
    <w:rsid w:val="005E4E6B"/>
    <w:rsid w:val="005E4F60"/>
    <w:rsid w:val="005E515E"/>
    <w:rsid w:val="005E5411"/>
    <w:rsid w:val="005E5A78"/>
    <w:rsid w:val="005E62AB"/>
    <w:rsid w:val="005E647F"/>
    <w:rsid w:val="005E6FDB"/>
    <w:rsid w:val="005E72AE"/>
    <w:rsid w:val="005E7E75"/>
    <w:rsid w:val="005F02D7"/>
    <w:rsid w:val="005F05B4"/>
    <w:rsid w:val="005F0661"/>
    <w:rsid w:val="005F06CA"/>
    <w:rsid w:val="005F0F39"/>
    <w:rsid w:val="005F115D"/>
    <w:rsid w:val="005F144F"/>
    <w:rsid w:val="005F1BAD"/>
    <w:rsid w:val="005F2058"/>
    <w:rsid w:val="005F22D1"/>
    <w:rsid w:val="005F26BC"/>
    <w:rsid w:val="005F2A67"/>
    <w:rsid w:val="005F2EB1"/>
    <w:rsid w:val="005F325B"/>
    <w:rsid w:val="005F3775"/>
    <w:rsid w:val="005F3A2E"/>
    <w:rsid w:val="005F3FF2"/>
    <w:rsid w:val="005F4426"/>
    <w:rsid w:val="005F44C2"/>
    <w:rsid w:val="005F486D"/>
    <w:rsid w:val="005F4C55"/>
    <w:rsid w:val="005F4DC3"/>
    <w:rsid w:val="005F4FC3"/>
    <w:rsid w:val="005F5010"/>
    <w:rsid w:val="005F51D4"/>
    <w:rsid w:val="005F530B"/>
    <w:rsid w:val="005F573F"/>
    <w:rsid w:val="005F5C50"/>
    <w:rsid w:val="005F60FE"/>
    <w:rsid w:val="005F6471"/>
    <w:rsid w:val="005F6645"/>
    <w:rsid w:val="005F68ED"/>
    <w:rsid w:val="005F695C"/>
    <w:rsid w:val="005F6B3B"/>
    <w:rsid w:val="005F6BF2"/>
    <w:rsid w:val="005F6C75"/>
    <w:rsid w:val="005F6F69"/>
    <w:rsid w:val="005F6FC4"/>
    <w:rsid w:val="005F7297"/>
    <w:rsid w:val="005F7B1A"/>
    <w:rsid w:val="0060067C"/>
    <w:rsid w:val="00600737"/>
    <w:rsid w:val="006009F3"/>
    <w:rsid w:val="00600CC2"/>
    <w:rsid w:val="00600E70"/>
    <w:rsid w:val="0060141F"/>
    <w:rsid w:val="00601572"/>
    <w:rsid w:val="0060164E"/>
    <w:rsid w:val="00601894"/>
    <w:rsid w:val="0060215B"/>
    <w:rsid w:val="0060282E"/>
    <w:rsid w:val="00602BE2"/>
    <w:rsid w:val="0060318D"/>
    <w:rsid w:val="00604048"/>
    <w:rsid w:val="00604254"/>
    <w:rsid w:val="0060441A"/>
    <w:rsid w:val="006046D8"/>
    <w:rsid w:val="00604D93"/>
    <w:rsid w:val="00604DF4"/>
    <w:rsid w:val="00605AAF"/>
    <w:rsid w:val="00605F4B"/>
    <w:rsid w:val="00606597"/>
    <w:rsid w:val="006067DB"/>
    <w:rsid w:val="00607410"/>
    <w:rsid w:val="006074C1"/>
    <w:rsid w:val="00607A83"/>
    <w:rsid w:val="00610047"/>
    <w:rsid w:val="006104FE"/>
    <w:rsid w:val="00610614"/>
    <w:rsid w:val="00610C95"/>
    <w:rsid w:val="0061137E"/>
    <w:rsid w:val="00611552"/>
    <w:rsid w:val="00611936"/>
    <w:rsid w:val="00611B1D"/>
    <w:rsid w:val="00611B97"/>
    <w:rsid w:val="00611CC1"/>
    <w:rsid w:val="006120A8"/>
    <w:rsid w:val="00612525"/>
    <w:rsid w:val="0061275C"/>
    <w:rsid w:val="00612AD1"/>
    <w:rsid w:val="00612E44"/>
    <w:rsid w:val="00612E77"/>
    <w:rsid w:val="00612ED7"/>
    <w:rsid w:val="006131FA"/>
    <w:rsid w:val="0061378D"/>
    <w:rsid w:val="00613F40"/>
    <w:rsid w:val="0061417E"/>
    <w:rsid w:val="0061492C"/>
    <w:rsid w:val="006149E2"/>
    <w:rsid w:val="006149FF"/>
    <w:rsid w:val="00614B3E"/>
    <w:rsid w:val="00615351"/>
    <w:rsid w:val="00615729"/>
    <w:rsid w:val="006159F9"/>
    <w:rsid w:val="00616220"/>
    <w:rsid w:val="00616CA9"/>
    <w:rsid w:val="00617375"/>
    <w:rsid w:val="0061757C"/>
    <w:rsid w:val="00617706"/>
    <w:rsid w:val="00620197"/>
    <w:rsid w:val="0062043E"/>
    <w:rsid w:val="006205FB"/>
    <w:rsid w:val="006207CD"/>
    <w:rsid w:val="006207E0"/>
    <w:rsid w:val="00620B74"/>
    <w:rsid w:val="006211B4"/>
    <w:rsid w:val="00621251"/>
    <w:rsid w:val="0062162D"/>
    <w:rsid w:val="006225AF"/>
    <w:rsid w:val="0062268C"/>
    <w:rsid w:val="00622AB7"/>
    <w:rsid w:val="00622EA0"/>
    <w:rsid w:val="006230A6"/>
    <w:rsid w:val="006235F4"/>
    <w:rsid w:val="0062366F"/>
    <w:rsid w:val="00623E36"/>
    <w:rsid w:val="00623F54"/>
    <w:rsid w:val="006240AC"/>
    <w:rsid w:val="006247E9"/>
    <w:rsid w:val="006248D3"/>
    <w:rsid w:val="00624C54"/>
    <w:rsid w:val="00625C45"/>
    <w:rsid w:val="00626839"/>
    <w:rsid w:val="0062685D"/>
    <w:rsid w:val="00626AA5"/>
    <w:rsid w:val="00626B04"/>
    <w:rsid w:val="00627082"/>
    <w:rsid w:val="0062732A"/>
    <w:rsid w:val="006276CC"/>
    <w:rsid w:val="00627BB4"/>
    <w:rsid w:val="0063064A"/>
    <w:rsid w:val="006308A4"/>
    <w:rsid w:val="00630A6F"/>
    <w:rsid w:val="00630C93"/>
    <w:rsid w:val="00631448"/>
    <w:rsid w:val="0063146A"/>
    <w:rsid w:val="006317F9"/>
    <w:rsid w:val="0063185A"/>
    <w:rsid w:val="006319A7"/>
    <w:rsid w:val="006325D2"/>
    <w:rsid w:val="00632CB1"/>
    <w:rsid w:val="0063333F"/>
    <w:rsid w:val="00633691"/>
    <w:rsid w:val="00633758"/>
    <w:rsid w:val="006337BE"/>
    <w:rsid w:val="00633C74"/>
    <w:rsid w:val="00633CA3"/>
    <w:rsid w:val="00633F28"/>
    <w:rsid w:val="0063438E"/>
    <w:rsid w:val="00634483"/>
    <w:rsid w:val="00634617"/>
    <w:rsid w:val="006349C3"/>
    <w:rsid w:val="006349E8"/>
    <w:rsid w:val="00635193"/>
    <w:rsid w:val="00635330"/>
    <w:rsid w:val="00635469"/>
    <w:rsid w:val="00635DBB"/>
    <w:rsid w:val="006365D1"/>
    <w:rsid w:val="0063688A"/>
    <w:rsid w:val="00636FA9"/>
    <w:rsid w:val="00637071"/>
    <w:rsid w:val="006371FD"/>
    <w:rsid w:val="00637670"/>
    <w:rsid w:val="00637764"/>
    <w:rsid w:val="006377FE"/>
    <w:rsid w:val="00637924"/>
    <w:rsid w:val="00637CD7"/>
    <w:rsid w:val="00637E48"/>
    <w:rsid w:val="00637FEC"/>
    <w:rsid w:val="00640828"/>
    <w:rsid w:val="00640AF6"/>
    <w:rsid w:val="006411EC"/>
    <w:rsid w:val="006418B4"/>
    <w:rsid w:val="006418DB"/>
    <w:rsid w:val="00641A14"/>
    <w:rsid w:val="00641D4B"/>
    <w:rsid w:val="006425CF"/>
    <w:rsid w:val="006426D0"/>
    <w:rsid w:val="00642B81"/>
    <w:rsid w:val="00642C67"/>
    <w:rsid w:val="00642D25"/>
    <w:rsid w:val="00642FDE"/>
    <w:rsid w:val="006430EB"/>
    <w:rsid w:val="00643ABF"/>
    <w:rsid w:val="006444ED"/>
    <w:rsid w:val="00644964"/>
    <w:rsid w:val="00644AEA"/>
    <w:rsid w:val="00644B8C"/>
    <w:rsid w:val="00644C43"/>
    <w:rsid w:val="00644EA2"/>
    <w:rsid w:val="006451C1"/>
    <w:rsid w:val="00645561"/>
    <w:rsid w:val="00645590"/>
    <w:rsid w:val="00645932"/>
    <w:rsid w:val="00645ABC"/>
    <w:rsid w:val="00646208"/>
    <w:rsid w:val="0064643E"/>
    <w:rsid w:val="00646778"/>
    <w:rsid w:val="006467BA"/>
    <w:rsid w:val="00646A78"/>
    <w:rsid w:val="00646BC1"/>
    <w:rsid w:val="00646C89"/>
    <w:rsid w:val="00646E02"/>
    <w:rsid w:val="00646E7C"/>
    <w:rsid w:val="00647050"/>
    <w:rsid w:val="006476C1"/>
    <w:rsid w:val="006478CC"/>
    <w:rsid w:val="006479E5"/>
    <w:rsid w:val="00647DE9"/>
    <w:rsid w:val="00650217"/>
    <w:rsid w:val="00650B41"/>
    <w:rsid w:val="00650C84"/>
    <w:rsid w:val="00650FD5"/>
    <w:rsid w:val="00651BD0"/>
    <w:rsid w:val="00651D07"/>
    <w:rsid w:val="00651D60"/>
    <w:rsid w:val="00652244"/>
    <w:rsid w:val="0065339F"/>
    <w:rsid w:val="006535F0"/>
    <w:rsid w:val="006538FC"/>
    <w:rsid w:val="00654158"/>
    <w:rsid w:val="00654349"/>
    <w:rsid w:val="0065491B"/>
    <w:rsid w:val="00654987"/>
    <w:rsid w:val="006549B4"/>
    <w:rsid w:val="00654DB3"/>
    <w:rsid w:val="00654DDE"/>
    <w:rsid w:val="00654F87"/>
    <w:rsid w:val="006550C8"/>
    <w:rsid w:val="0065555B"/>
    <w:rsid w:val="00655599"/>
    <w:rsid w:val="00655A0B"/>
    <w:rsid w:val="00655ABB"/>
    <w:rsid w:val="006563BE"/>
    <w:rsid w:val="006564BA"/>
    <w:rsid w:val="0065671E"/>
    <w:rsid w:val="00656949"/>
    <w:rsid w:val="0065716D"/>
    <w:rsid w:val="0065736C"/>
    <w:rsid w:val="00657906"/>
    <w:rsid w:val="00657AFA"/>
    <w:rsid w:val="00657BD9"/>
    <w:rsid w:val="00657D9F"/>
    <w:rsid w:val="0066018A"/>
    <w:rsid w:val="00660576"/>
    <w:rsid w:val="006608D4"/>
    <w:rsid w:val="00660B04"/>
    <w:rsid w:val="00660C3E"/>
    <w:rsid w:val="00660E6A"/>
    <w:rsid w:val="00660EB7"/>
    <w:rsid w:val="00660F38"/>
    <w:rsid w:val="00661030"/>
    <w:rsid w:val="0066109D"/>
    <w:rsid w:val="006610BF"/>
    <w:rsid w:val="00661AC3"/>
    <w:rsid w:val="00661C0D"/>
    <w:rsid w:val="00661D93"/>
    <w:rsid w:val="006620E8"/>
    <w:rsid w:val="006623A9"/>
    <w:rsid w:val="0066260C"/>
    <w:rsid w:val="00662A35"/>
    <w:rsid w:val="006630D6"/>
    <w:rsid w:val="006635CC"/>
    <w:rsid w:val="00663A56"/>
    <w:rsid w:val="00663C46"/>
    <w:rsid w:val="00663C51"/>
    <w:rsid w:val="00663CB7"/>
    <w:rsid w:val="00664022"/>
    <w:rsid w:val="00664569"/>
    <w:rsid w:val="0066474F"/>
    <w:rsid w:val="00664776"/>
    <w:rsid w:val="0066494C"/>
    <w:rsid w:val="006649E7"/>
    <w:rsid w:val="00664EC2"/>
    <w:rsid w:val="0066506A"/>
    <w:rsid w:val="0066570E"/>
    <w:rsid w:val="0066596C"/>
    <w:rsid w:val="00665BC3"/>
    <w:rsid w:val="00665E55"/>
    <w:rsid w:val="00665F95"/>
    <w:rsid w:val="00666899"/>
    <w:rsid w:val="00666C60"/>
    <w:rsid w:val="00666F8D"/>
    <w:rsid w:val="006671C2"/>
    <w:rsid w:val="006671FE"/>
    <w:rsid w:val="0066728F"/>
    <w:rsid w:val="0066738D"/>
    <w:rsid w:val="00667457"/>
    <w:rsid w:val="00667B44"/>
    <w:rsid w:val="00667E9F"/>
    <w:rsid w:val="006703AD"/>
    <w:rsid w:val="006709A4"/>
    <w:rsid w:val="00670CF1"/>
    <w:rsid w:val="00670CFD"/>
    <w:rsid w:val="00670E2E"/>
    <w:rsid w:val="006715E0"/>
    <w:rsid w:val="00672083"/>
    <w:rsid w:val="0067211D"/>
    <w:rsid w:val="006723BE"/>
    <w:rsid w:val="00673099"/>
    <w:rsid w:val="00673BC9"/>
    <w:rsid w:val="00674025"/>
    <w:rsid w:val="00674028"/>
    <w:rsid w:val="006740A1"/>
    <w:rsid w:val="006740B7"/>
    <w:rsid w:val="0067465A"/>
    <w:rsid w:val="006747C4"/>
    <w:rsid w:val="00674903"/>
    <w:rsid w:val="00674A1A"/>
    <w:rsid w:val="00674B49"/>
    <w:rsid w:val="00674EFD"/>
    <w:rsid w:val="00675676"/>
    <w:rsid w:val="00675CA3"/>
    <w:rsid w:val="0067605A"/>
    <w:rsid w:val="006760CA"/>
    <w:rsid w:val="00676367"/>
    <w:rsid w:val="0067640C"/>
    <w:rsid w:val="00676484"/>
    <w:rsid w:val="006765E4"/>
    <w:rsid w:val="006766FB"/>
    <w:rsid w:val="00676943"/>
    <w:rsid w:val="006771C6"/>
    <w:rsid w:val="00677B91"/>
    <w:rsid w:val="00680244"/>
    <w:rsid w:val="0068027A"/>
    <w:rsid w:val="0068066D"/>
    <w:rsid w:val="00680F9E"/>
    <w:rsid w:val="00681087"/>
    <w:rsid w:val="00681098"/>
    <w:rsid w:val="00681F9D"/>
    <w:rsid w:val="00681FAF"/>
    <w:rsid w:val="0068208B"/>
    <w:rsid w:val="00682314"/>
    <w:rsid w:val="006827D8"/>
    <w:rsid w:val="006836B2"/>
    <w:rsid w:val="00683822"/>
    <w:rsid w:val="0068383D"/>
    <w:rsid w:val="006839DB"/>
    <w:rsid w:val="00683C88"/>
    <w:rsid w:val="00684019"/>
    <w:rsid w:val="0068434D"/>
    <w:rsid w:val="00684615"/>
    <w:rsid w:val="00684739"/>
    <w:rsid w:val="0068479D"/>
    <w:rsid w:val="006848A2"/>
    <w:rsid w:val="00684D28"/>
    <w:rsid w:val="00684FD0"/>
    <w:rsid w:val="00685359"/>
    <w:rsid w:val="006854F9"/>
    <w:rsid w:val="0068570C"/>
    <w:rsid w:val="00685E95"/>
    <w:rsid w:val="00685EBE"/>
    <w:rsid w:val="0068622A"/>
    <w:rsid w:val="00686788"/>
    <w:rsid w:val="00686828"/>
    <w:rsid w:val="00686EDB"/>
    <w:rsid w:val="0068749B"/>
    <w:rsid w:val="0068759B"/>
    <w:rsid w:val="006875B5"/>
    <w:rsid w:val="006878FC"/>
    <w:rsid w:val="006879EF"/>
    <w:rsid w:val="0069009C"/>
    <w:rsid w:val="00690146"/>
    <w:rsid w:val="00690392"/>
    <w:rsid w:val="00690A9C"/>
    <w:rsid w:val="00691B80"/>
    <w:rsid w:val="00691CE5"/>
    <w:rsid w:val="006922D1"/>
    <w:rsid w:val="00692306"/>
    <w:rsid w:val="006925FE"/>
    <w:rsid w:val="00692734"/>
    <w:rsid w:val="00692D8A"/>
    <w:rsid w:val="00692FF8"/>
    <w:rsid w:val="00693197"/>
    <w:rsid w:val="00693375"/>
    <w:rsid w:val="006935E3"/>
    <w:rsid w:val="006939BC"/>
    <w:rsid w:val="00693E41"/>
    <w:rsid w:val="0069457C"/>
    <w:rsid w:val="0069458B"/>
    <w:rsid w:val="006949B2"/>
    <w:rsid w:val="006957BD"/>
    <w:rsid w:val="0069590B"/>
    <w:rsid w:val="00696535"/>
    <w:rsid w:val="00696816"/>
    <w:rsid w:val="00697633"/>
    <w:rsid w:val="00697D44"/>
    <w:rsid w:val="006A002D"/>
    <w:rsid w:val="006A03ED"/>
    <w:rsid w:val="006A041F"/>
    <w:rsid w:val="006A0677"/>
    <w:rsid w:val="006A0B2B"/>
    <w:rsid w:val="006A1736"/>
    <w:rsid w:val="006A17D7"/>
    <w:rsid w:val="006A1B32"/>
    <w:rsid w:val="006A1D00"/>
    <w:rsid w:val="006A2226"/>
    <w:rsid w:val="006A2648"/>
    <w:rsid w:val="006A270F"/>
    <w:rsid w:val="006A290C"/>
    <w:rsid w:val="006A2A6C"/>
    <w:rsid w:val="006A2B6D"/>
    <w:rsid w:val="006A2EB6"/>
    <w:rsid w:val="006A36CD"/>
    <w:rsid w:val="006A3853"/>
    <w:rsid w:val="006A3A1C"/>
    <w:rsid w:val="006A3F50"/>
    <w:rsid w:val="006A42F8"/>
    <w:rsid w:val="006A468A"/>
    <w:rsid w:val="006A4794"/>
    <w:rsid w:val="006A486C"/>
    <w:rsid w:val="006A4A16"/>
    <w:rsid w:val="006A4F7D"/>
    <w:rsid w:val="006A4F8B"/>
    <w:rsid w:val="006A5064"/>
    <w:rsid w:val="006A5133"/>
    <w:rsid w:val="006A57DD"/>
    <w:rsid w:val="006A5883"/>
    <w:rsid w:val="006A5B60"/>
    <w:rsid w:val="006A6149"/>
    <w:rsid w:val="006A62F3"/>
    <w:rsid w:val="006A6D10"/>
    <w:rsid w:val="006A6D91"/>
    <w:rsid w:val="006A71B8"/>
    <w:rsid w:val="006A74D0"/>
    <w:rsid w:val="006A752B"/>
    <w:rsid w:val="006A7B60"/>
    <w:rsid w:val="006A7D46"/>
    <w:rsid w:val="006A7E80"/>
    <w:rsid w:val="006B009C"/>
    <w:rsid w:val="006B05C0"/>
    <w:rsid w:val="006B09EC"/>
    <w:rsid w:val="006B0DC4"/>
    <w:rsid w:val="006B0E62"/>
    <w:rsid w:val="006B0EFA"/>
    <w:rsid w:val="006B12FB"/>
    <w:rsid w:val="006B15C6"/>
    <w:rsid w:val="006B2108"/>
    <w:rsid w:val="006B214B"/>
    <w:rsid w:val="006B25F1"/>
    <w:rsid w:val="006B2694"/>
    <w:rsid w:val="006B26E9"/>
    <w:rsid w:val="006B2709"/>
    <w:rsid w:val="006B289C"/>
    <w:rsid w:val="006B2B27"/>
    <w:rsid w:val="006B30B6"/>
    <w:rsid w:val="006B3330"/>
    <w:rsid w:val="006B34C7"/>
    <w:rsid w:val="006B364C"/>
    <w:rsid w:val="006B38FE"/>
    <w:rsid w:val="006B4200"/>
    <w:rsid w:val="006B4714"/>
    <w:rsid w:val="006B4915"/>
    <w:rsid w:val="006B4C03"/>
    <w:rsid w:val="006B4DC9"/>
    <w:rsid w:val="006B579D"/>
    <w:rsid w:val="006B5A11"/>
    <w:rsid w:val="006B5CF7"/>
    <w:rsid w:val="006B5D23"/>
    <w:rsid w:val="006B64C1"/>
    <w:rsid w:val="006B6983"/>
    <w:rsid w:val="006B6C9A"/>
    <w:rsid w:val="006B6D37"/>
    <w:rsid w:val="006B746F"/>
    <w:rsid w:val="006B76AD"/>
    <w:rsid w:val="006B7B26"/>
    <w:rsid w:val="006B7C18"/>
    <w:rsid w:val="006B7C2D"/>
    <w:rsid w:val="006B7E33"/>
    <w:rsid w:val="006C064D"/>
    <w:rsid w:val="006C07AF"/>
    <w:rsid w:val="006C13D3"/>
    <w:rsid w:val="006C1530"/>
    <w:rsid w:val="006C1B82"/>
    <w:rsid w:val="006C1D67"/>
    <w:rsid w:val="006C2352"/>
    <w:rsid w:val="006C2523"/>
    <w:rsid w:val="006C2600"/>
    <w:rsid w:val="006C2684"/>
    <w:rsid w:val="006C29E4"/>
    <w:rsid w:val="006C2A87"/>
    <w:rsid w:val="006C2B3E"/>
    <w:rsid w:val="006C34F0"/>
    <w:rsid w:val="006C3BFF"/>
    <w:rsid w:val="006C3CA7"/>
    <w:rsid w:val="006C3F19"/>
    <w:rsid w:val="006C3FBB"/>
    <w:rsid w:val="006C44CE"/>
    <w:rsid w:val="006C457D"/>
    <w:rsid w:val="006C48AB"/>
    <w:rsid w:val="006C4937"/>
    <w:rsid w:val="006C4B1A"/>
    <w:rsid w:val="006C505A"/>
    <w:rsid w:val="006C50CB"/>
    <w:rsid w:val="006C5142"/>
    <w:rsid w:val="006C53E6"/>
    <w:rsid w:val="006C5465"/>
    <w:rsid w:val="006C54FA"/>
    <w:rsid w:val="006C5ACF"/>
    <w:rsid w:val="006C5B0C"/>
    <w:rsid w:val="006C5C6D"/>
    <w:rsid w:val="006C5D2E"/>
    <w:rsid w:val="006C5D54"/>
    <w:rsid w:val="006C68E7"/>
    <w:rsid w:val="006C694F"/>
    <w:rsid w:val="006C6BA3"/>
    <w:rsid w:val="006C6F27"/>
    <w:rsid w:val="006C7560"/>
    <w:rsid w:val="006C78C1"/>
    <w:rsid w:val="006C7B35"/>
    <w:rsid w:val="006C7BB8"/>
    <w:rsid w:val="006C7EB0"/>
    <w:rsid w:val="006D0063"/>
    <w:rsid w:val="006D0703"/>
    <w:rsid w:val="006D1041"/>
    <w:rsid w:val="006D10B0"/>
    <w:rsid w:val="006D11EA"/>
    <w:rsid w:val="006D14B8"/>
    <w:rsid w:val="006D1935"/>
    <w:rsid w:val="006D1D92"/>
    <w:rsid w:val="006D1E73"/>
    <w:rsid w:val="006D2718"/>
    <w:rsid w:val="006D2A83"/>
    <w:rsid w:val="006D2AB8"/>
    <w:rsid w:val="006D2BC8"/>
    <w:rsid w:val="006D3289"/>
    <w:rsid w:val="006D3695"/>
    <w:rsid w:val="006D3F6C"/>
    <w:rsid w:val="006D4877"/>
    <w:rsid w:val="006D4BFF"/>
    <w:rsid w:val="006D5F71"/>
    <w:rsid w:val="006D6316"/>
    <w:rsid w:val="006D68D6"/>
    <w:rsid w:val="006D6904"/>
    <w:rsid w:val="006D6A82"/>
    <w:rsid w:val="006D70EE"/>
    <w:rsid w:val="006D790E"/>
    <w:rsid w:val="006D794B"/>
    <w:rsid w:val="006D7A06"/>
    <w:rsid w:val="006D7F4D"/>
    <w:rsid w:val="006D7FE5"/>
    <w:rsid w:val="006E00D3"/>
    <w:rsid w:val="006E00F1"/>
    <w:rsid w:val="006E066B"/>
    <w:rsid w:val="006E070C"/>
    <w:rsid w:val="006E0961"/>
    <w:rsid w:val="006E0B76"/>
    <w:rsid w:val="006E0B9E"/>
    <w:rsid w:val="006E0BAE"/>
    <w:rsid w:val="006E0D43"/>
    <w:rsid w:val="006E0F2A"/>
    <w:rsid w:val="006E1639"/>
    <w:rsid w:val="006E19E1"/>
    <w:rsid w:val="006E1AE0"/>
    <w:rsid w:val="006E1D77"/>
    <w:rsid w:val="006E1E43"/>
    <w:rsid w:val="006E1F00"/>
    <w:rsid w:val="006E1FF6"/>
    <w:rsid w:val="006E2010"/>
    <w:rsid w:val="006E251A"/>
    <w:rsid w:val="006E2B37"/>
    <w:rsid w:val="006E2D5D"/>
    <w:rsid w:val="006E2E8B"/>
    <w:rsid w:val="006E327F"/>
    <w:rsid w:val="006E3456"/>
    <w:rsid w:val="006E34FE"/>
    <w:rsid w:val="006E3B2F"/>
    <w:rsid w:val="006E3FA5"/>
    <w:rsid w:val="006E41B9"/>
    <w:rsid w:val="006E446D"/>
    <w:rsid w:val="006E475E"/>
    <w:rsid w:val="006E4B86"/>
    <w:rsid w:val="006E4C5A"/>
    <w:rsid w:val="006E4CFC"/>
    <w:rsid w:val="006E4D72"/>
    <w:rsid w:val="006E5756"/>
    <w:rsid w:val="006E599A"/>
    <w:rsid w:val="006E59ED"/>
    <w:rsid w:val="006E5BF0"/>
    <w:rsid w:val="006E60AC"/>
    <w:rsid w:val="006E64FF"/>
    <w:rsid w:val="006E650C"/>
    <w:rsid w:val="006E65BC"/>
    <w:rsid w:val="006E675B"/>
    <w:rsid w:val="006E6D4B"/>
    <w:rsid w:val="006E70B9"/>
    <w:rsid w:val="006E7773"/>
    <w:rsid w:val="006E7C6F"/>
    <w:rsid w:val="006F0304"/>
    <w:rsid w:val="006F041B"/>
    <w:rsid w:val="006F0721"/>
    <w:rsid w:val="006F0F3C"/>
    <w:rsid w:val="006F1BF0"/>
    <w:rsid w:val="006F1E20"/>
    <w:rsid w:val="006F1FFD"/>
    <w:rsid w:val="006F2030"/>
    <w:rsid w:val="006F23F0"/>
    <w:rsid w:val="006F2C02"/>
    <w:rsid w:val="006F2E93"/>
    <w:rsid w:val="006F3192"/>
    <w:rsid w:val="006F33B5"/>
    <w:rsid w:val="006F363C"/>
    <w:rsid w:val="006F3792"/>
    <w:rsid w:val="006F38F8"/>
    <w:rsid w:val="006F3A96"/>
    <w:rsid w:val="006F3D10"/>
    <w:rsid w:val="006F3EA0"/>
    <w:rsid w:val="006F4440"/>
    <w:rsid w:val="006F4517"/>
    <w:rsid w:val="006F4A95"/>
    <w:rsid w:val="006F4C69"/>
    <w:rsid w:val="006F4F11"/>
    <w:rsid w:val="006F5471"/>
    <w:rsid w:val="006F54AD"/>
    <w:rsid w:val="006F5ECE"/>
    <w:rsid w:val="006F6537"/>
    <w:rsid w:val="006F68EC"/>
    <w:rsid w:val="006F6D67"/>
    <w:rsid w:val="006F6F2E"/>
    <w:rsid w:val="006F7A16"/>
    <w:rsid w:val="006F7D86"/>
    <w:rsid w:val="00700009"/>
    <w:rsid w:val="0070012D"/>
    <w:rsid w:val="00700459"/>
    <w:rsid w:val="0070076D"/>
    <w:rsid w:val="0070078C"/>
    <w:rsid w:val="00700B26"/>
    <w:rsid w:val="00701018"/>
    <w:rsid w:val="00701144"/>
    <w:rsid w:val="007015AC"/>
    <w:rsid w:val="00701608"/>
    <w:rsid w:val="00701D96"/>
    <w:rsid w:val="00701F5D"/>
    <w:rsid w:val="007021DF"/>
    <w:rsid w:val="007023E5"/>
    <w:rsid w:val="0070252E"/>
    <w:rsid w:val="00702BDA"/>
    <w:rsid w:val="00702C1A"/>
    <w:rsid w:val="00702C1E"/>
    <w:rsid w:val="00702D65"/>
    <w:rsid w:val="007035B2"/>
    <w:rsid w:val="00703763"/>
    <w:rsid w:val="00703952"/>
    <w:rsid w:val="00703B45"/>
    <w:rsid w:val="00703FFD"/>
    <w:rsid w:val="00704326"/>
    <w:rsid w:val="00704508"/>
    <w:rsid w:val="00704A79"/>
    <w:rsid w:val="00705160"/>
    <w:rsid w:val="00705265"/>
    <w:rsid w:val="0070540A"/>
    <w:rsid w:val="007056BE"/>
    <w:rsid w:val="00705A79"/>
    <w:rsid w:val="00705CF7"/>
    <w:rsid w:val="00705D28"/>
    <w:rsid w:val="00705E53"/>
    <w:rsid w:val="00706137"/>
    <w:rsid w:val="007061C3"/>
    <w:rsid w:val="00706518"/>
    <w:rsid w:val="007066B3"/>
    <w:rsid w:val="00706B16"/>
    <w:rsid w:val="0070708E"/>
    <w:rsid w:val="007071C0"/>
    <w:rsid w:val="007073DA"/>
    <w:rsid w:val="00707760"/>
    <w:rsid w:val="00707E4E"/>
    <w:rsid w:val="00710149"/>
    <w:rsid w:val="007105C7"/>
    <w:rsid w:val="007108DB"/>
    <w:rsid w:val="00710A4C"/>
    <w:rsid w:val="00710ADF"/>
    <w:rsid w:val="00710D85"/>
    <w:rsid w:val="007110C5"/>
    <w:rsid w:val="007114EA"/>
    <w:rsid w:val="00711F84"/>
    <w:rsid w:val="0071212B"/>
    <w:rsid w:val="007125EA"/>
    <w:rsid w:val="007128CC"/>
    <w:rsid w:val="007129FE"/>
    <w:rsid w:val="0071345A"/>
    <w:rsid w:val="00713B1A"/>
    <w:rsid w:val="00713B79"/>
    <w:rsid w:val="00713E20"/>
    <w:rsid w:val="00713EE8"/>
    <w:rsid w:val="007140DA"/>
    <w:rsid w:val="0071459A"/>
    <w:rsid w:val="00714FA9"/>
    <w:rsid w:val="0071552D"/>
    <w:rsid w:val="00715557"/>
    <w:rsid w:val="00715E51"/>
    <w:rsid w:val="00715F4B"/>
    <w:rsid w:val="007163D7"/>
    <w:rsid w:val="0071645E"/>
    <w:rsid w:val="007165FA"/>
    <w:rsid w:val="00716871"/>
    <w:rsid w:val="00716B08"/>
    <w:rsid w:val="00716BB0"/>
    <w:rsid w:val="0071705C"/>
    <w:rsid w:val="00717676"/>
    <w:rsid w:val="007177AD"/>
    <w:rsid w:val="007179B5"/>
    <w:rsid w:val="00717A89"/>
    <w:rsid w:val="00717B4A"/>
    <w:rsid w:val="00717DD9"/>
    <w:rsid w:val="00720398"/>
    <w:rsid w:val="007203EF"/>
    <w:rsid w:val="007205E6"/>
    <w:rsid w:val="00720FF4"/>
    <w:rsid w:val="007213A2"/>
    <w:rsid w:val="00721632"/>
    <w:rsid w:val="00721738"/>
    <w:rsid w:val="00722193"/>
    <w:rsid w:val="00722A60"/>
    <w:rsid w:val="00722F6D"/>
    <w:rsid w:val="0072309F"/>
    <w:rsid w:val="007230E1"/>
    <w:rsid w:val="0072333E"/>
    <w:rsid w:val="0072336E"/>
    <w:rsid w:val="007233CC"/>
    <w:rsid w:val="007235D0"/>
    <w:rsid w:val="00723675"/>
    <w:rsid w:val="0072390E"/>
    <w:rsid w:val="00723927"/>
    <w:rsid w:val="007239B5"/>
    <w:rsid w:val="00723A08"/>
    <w:rsid w:val="00723BD2"/>
    <w:rsid w:val="00723C68"/>
    <w:rsid w:val="0072423E"/>
    <w:rsid w:val="007244F3"/>
    <w:rsid w:val="00724C7A"/>
    <w:rsid w:val="00724E6A"/>
    <w:rsid w:val="007250B2"/>
    <w:rsid w:val="00725AA3"/>
    <w:rsid w:val="00725B93"/>
    <w:rsid w:val="00725CE3"/>
    <w:rsid w:val="00725D9E"/>
    <w:rsid w:val="00726533"/>
    <w:rsid w:val="007269EB"/>
    <w:rsid w:val="00726BE7"/>
    <w:rsid w:val="00726E7B"/>
    <w:rsid w:val="00726EE2"/>
    <w:rsid w:val="00726FD4"/>
    <w:rsid w:val="00727624"/>
    <w:rsid w:val="007277EC"/>
    <w:rsid w:val="00727A55"/>
    <w:rsid w:val="00730225"/>
    <w:rsid w:val="007309CC"/>
    <w:rsid w:val="00730BA5"/>
    <w:rsid w:val="00730F5C"/>
    <w:rsid w:val="0073127B"/>
    <w:rsid w:val="007316A2"/>
    <w:rsid w:val="00731772"/>
    <w:rsid w:val="007318DD"/>
    <w:rsid w:val="00731F6C"/>
    <w:rsid w:val="00732980"/>
    <w:rsid w:val="00732C96"/>
    <w:rsid w:val="007331B3"/>
    <w:rsid w:val="00734027"/>
    <w:rsid w:val="0073412C"/>
    <w:rsid w:val="00734277"/>
    <w:rsid w:val="0073427F"/>
    <w:rsid w:val="00734302"/>
    <w:rsid w:val="007343FA"/>
    <w:rsid w:val="007345C6"/>
    <w:rsid w:val="00734E4E"/>
    <w:rsid w:val="00735039"/>
    <w:rsid w:val="007354F8"/>
    <w:rsid w:val="00735722"/>
    <w:rsid w:val="00735A55"/>
    <w:rsid w:val="00736049"/>
    <w:rsid w:val="00736278"/>
    <w:rsid w:val="007365A7"/>
    <w:rsid w:val="00736618"/>
    <w:rsid w:val="00736996"/>
    <w:rsid w:val="00736CE5"/>
    <w:rsid w:val="00736F6A"/>
    <w:rsid w:val="0073720F"/>
    <w:rsid w:val="0073760F"/>
    <w:rsid w:val="00737A57"/>
    <w:rsid w:val="00737E90"/>
    <w:rsid w:val="00740033"/>
    <w:rsid w:val="007402B6"/>
    <w:rsid w:val="007403F0"/>
    <w:rsid w:val="007406C2"/>
    <w:rsid w:val="00740BF6"/>
    <w:rsid w:val="00740C6F"/>
    <w:rsid w:val="00740D32"/>
    <w:rsid w:val="0074109A"/>
    <w:rsid w:val="0074162C"/>
    <w:rsid w:val="00741706"/>
    <w:rsid w:val="00741727"/>
    <w:rsid w:val="00741DE8"/>
    <w:rsid w:val="00741DF2"/>
    <w:rsid w:val="0074203C"/>
    <w:rsid w:val="00742664"/>
    <w:rsid w:val="00742B26"/>
    <w:rsid w:val="00742C12"/>
    <w:rsid w:val="00742E95"/>
    <w:rsid w:val="0074359A"/>
    <w:rsid w:val="0074362E"/>
    <w:rsid w:val="00743785"/>
    <w:rsid w:val="0074387E"/>
    <w:rsid w:val="00743DD6"/>
    <w:rsid w:val="00743E80"/>
    <w:rsid w:val="007443CE"/>
    <w:rsid w:val="00744F33"/>
    <w:rsid w:val="0074527E"/>
    <w:rsid w:val="007453D7"/>
    <w:rsid w:val="00745431"/>
    <w:rsid w:val="00745784"/>
    <w:rsid w:val="00745F93"/>
    <w:rsid w:val="00746863"/>
    <w:rsid w:val="00746C7F"/>
    <w:rsid w:val="00747588"/>
    <w:rsid w:val="007478AD"/>
    <w:rsid w:val="00747974"/>
    <w:rsid w:val="00747A53"/>
    <w:rsid w:val="007500B3"/>
    <w:rsid w:val="007505AA"/>
    <w:rsid w:val="00750774"/>
    <w:rsid w:val="0075086D"/>
    <w:rsid w:val="007508DB"/>
    <w:rsid w:val="00751030"/>
    <w:rsid w:val="00751D3D"/>
    <w:rsid w:val="00752077"/>
    <w:rsid w:val="00752186"/>
    <w:rsid w:val="0075224D"/>
    <w:rsid w:val="0075228B"/>
    <w:rsid w:val="00752518"/>
    <w:rsid w:val="00752594"/>
    <w:rsid w:val="0075289C"/>
    <w:rsid w:val="00752C73"/>
    <w:rsid w:val="00752F1E"/>
    <w:rsid w:val="00752FE5"/>
    <w:rsid w:val="00753B0C"/>
    <w:rsid w:val="00753F23"/>
    <w:rsid w:val="007540FE"/>
    <w:rsid w:val="007541AB"/>
    <w:rsid w:val="00754478"/>
    <w:rsid w:val="007545CC"/>
    <w:rsid w:val="007547F5"/>
    <w:rsid w:val="00754A07"/>
    <w:rsid w:val="00754BB8"/>
    <w:rsid w:val="0075545F"/>
    <w:rsid w:val="00755A4A"/>
    <w:rsid w:val="00755D54"/>
    <w:rsid w:val="00755F25"/>
    <w:rsid w:val="0075726E"/>
    <w:rsid w:val="00757854"/>
    <w:rsid w:val="00757996"/>
    <w:rsid w:val="007579FF"/>
    <w:rsid w:val="00757BFC"/>
    <w:rsid w:val="00757EEB"/>
    <w:rsid w:val="00757FF3"/>
    <w:rsid w:val="007604BA"/>
    <w:rsid w:val="007605D7"/>
    <w:rsid w:val="0076168F"/>
    <w:rsid w:val="00761763"/>
    <w:rsid w:val="00761875"/>
    <w:rsid w:val="00761B49"/>
    <w:rsid w:val="0076294B"/>
    <w:rsid w:val="00762963"/>
    <w:rsid w:val="007629C4"/>
    <w:rsid w:val="00762DCA"/>
    <w:rsid w:val="00762E34"/>
    <w:rsid w:val="00763474"/>
    <w:rsid w:val="00763DF8"/>
    <w:rsid w:val="00763E81"/>
    <w:rsid w:val="00763F9C"/>
    <w:rsid w:val="0076415C"/>
    <w:rsid w:val="0076475F"/>
    <w:rsid w:val="0076480C"/>
    <w:rsid w:val="00764813"/>
    <w:rsid w:val="00765157"/>
    <w:rsid w:val="0076570C"/>
    <w:rsid w:val="00765855"/>
    <w:rsid w:val="0076587E"/>
    <w:rsid w:val="00765C93"/>
    <w:rsid w:val="00765EA0"/>
    <w:rsid w:val="0076669A"/>
    <w:rsid w:val="00766A91"/>
    <w:rsid w:val="00766C98"/>
    <w:rsid w:val="00766FC5"/>
    <w:rsid w:val="007675BF"/>
    <w:rsid w:val="007675F7"/>
    <w:rsid w:val="00767E2B"/>
    <w:rsid w:val="007705CF"/>
    <w:rsid w:val="00770A03"/>
    <w:rsid w:val="00770C2B"/>
    <w:rsid w:val="007710B6"/>
    <w:rsid w:val="00771409"/>
    <w:rsid w:val="00771598"/>
    <w:rsid w:val="00772150"/>
    <w:rsid w:val="007722DD"/>
    <w:rsid w:val="00772451"/>
    <w:rsid w:val="0077264A"/>
    <w:rsid w:val="0077315B"/>
    <w:rsid w:val="0077354B"/>
    <w:rsid w:val="007739EF"/>
    <w:rsid w:val="00773CF4"/>
    <w:rsid w:val="00774B27"/>
    <w:rsid w:val="00775134"/>
    <w:rsid w:val="007754F1"/>
    <w:rsid w:val="007757F0"/>
    <w:rsid w:val="00775919"/>
    <w:rsid w:val="007762CB"/>
    <w:rsid w:val="0077638E"/>
    <w:rsid w:val="007765E6"/>
    <w:rsid w:val="00776802"/>
    <w:rsid w:val="00776EC5"/>
    <w:rsid w:val="00777235"/>
    <w:rsid w:val="00777328"/>
    <w:rsid w:val="007773B4"/>
    <w:rsid w:val="00777718"/>
    <w:rsid w:val="0078005A"/>
    <w:rsid w:val="0078043F"/>
    <w:rsid w:val="0078054E"/>
    <w:rsid w:val="00780954"/>
    <w:rsid w:val="00780AE1"/>
    <w:rsid w:val="00780E49"/>
    <w:rsid w:val="0078128B"/>
    <w:rsid w:val="007815BF"/>
    <w:rsid w:val="00781629"/>
    <w:rsid w:val="00781B25"/>
    <w:rsid w:val="00781EF9"/>
    <w:rsid w:val="0078245D"/>
    <w:rsid w:val="007824CF"/>
    <w:rsid w:val="007825F2"/>
    <w:rsid w:val="007829C0"/>
    <w:rsid w:val="00782CED"/>
    <w:rsid w:val="00782D5D"/>
    <w:rsid w:val="00782E3D"/>
    <w:rsid w:val="00782E45"/>
    <w:rsid w:val="0078314D"/>
    <w:rsid w:val="00783887"/>
    <w:rsid w:val="00783928"/>
    <w:rsid w:val="00783A10"/>
    <w:rsid w:val="00783C5B"/>
    <w:rsid w:val="00784A00"/>
    <w:rsid w:val="00784B0B"/>
    <w:rsid w:val="00784B20"/>
    <w:rsid w:val="00784B46"/>
    <w:rsid w:val="00785195"/>
    <w:rsid w:val="007855F8"/>
    <w:rsid w:val="007857F2"/>
    <w:rsid w:val="00785B57"/>
    <w:rsid w:val="00785FDB"/>
    <w:rsid w:val="0078601F"/>
    <w:rsid w:val="007864A6"/>
    <w:rsid w:val="007876D6"/>
    <w:rsid w:val="00787851"/>
    <w:rsid w:val="00787936"/>
    <w:rsid w:val="00787A42"/>
    <w:rsid w:val="00787E7F"/>
    <w:rsid w:val="0079000C"/>
    <w:rsid w:val="00790C60"/>
    <w:rsid w:val="00791227"/>
    <w:rsid w:val="007922A7"/>
    <w:rsid w:val="007924AE"/>
    <w:rsid w:val="0079267A"/>
    <w:rsid w:val="00792AE8"/>
    <w:rsid w:val="00792BB9"/>
    <w:rsid w:val="0079319E"/>
    <w:rsid w:val="00793496"/>
    <w:rsid w:val="007934C0"/>
    <w:rsid w:val="0079362A"/>
    <w:rsid w:val="007941CB"/>
    <w:rsid w:val="00794389"/>
    <w:rsid w:val="00794553"/>
    <w:rsid w:val="00794666"/>
    <w:rsid w:val="00795370"/>
    <w:rsid w:val="00795423"/>
    <w:rsid w:val="007956C7"/>
    <w:rsid w:val="00795A3C"/>
    <w:rsid w:val="00796A45"/>
    <w:rsid w:val="007972EC"/>
    <w:rsid w:val="00797769"/>
    <w:rsid w:val="00797ADE"/>
    <w:rsid w:val="00797E2A"/>
    <w:rsid w:val="00797F04"/>
    <w:rsid w:val="007A048E"/>
    <w:rsid w:val="007A08FA"/>
    <w:rsid w:val="007A0D64"/>
    <w:rsid w:val="007A0FB1"/>
    <w:rsid w:val="007A1005"/>
    <w:rsid w:val="007A1226"/>
    <w:rsid w:val="007A12AA"/>
    <w:rsid w:val="007A1607"/>
    <w:rsid w:val="007A177E"/>
    <w:rsid w:val="007A1A2E"/>
    <w:rsid w:val="007A1B03"/>
    <w:rsid w:val="007A1C7C"/>
    <w:rsid w:val="007A2255"/>
    <w:rsid w:val="007A283A"/>
    <w:rsid w:val="007A2A80"/>
    <w:rsid w:val="007A2EC3"/>
    <w:rsid w:val="007A2FAF"/>
    <w:rsid w:val="007A3278"/>
    <w:rsid w:val="007A3523"/>
    <w:rsid w:val="007A373C"/>
    <w:rsid w:val="007A394F"/>
    <w:rsid w:val="007A3EAE"/>
    <w:rsid w:val="007A41B8"/>
    <w:rsid w:val="007A41E4"/>
    <w:rsid w:val="007A437D"/>
    <w:rsid w:val="007A454E"/>
    <w:rsid w:val="007A47F2"/>
    <w:rsid w:val="007A52AA"/>
    <w:rsid w:val="007A53AE"/>
    <w:rsid w:val="007A5434"/>
    <w:rsid w:val="007A57BD"/>
    <w:rsid w:val="007A5874"/>
    <w:rsid w:val="007A5D12"/>
    <w:rsid w:val="007A63A9"/>
    <w:rsid w:val="007A6B42"/>
    <w:rsid w:val="007A6FEC"/>
    <w:rsid w:val="007A714E"/>
    <w:rsid w:val="007A78F6"/>
    <w:rsid w:val="007A7BA8"/>
    <w:rsid w:val="007A7CF9"/>
    <w:rsid w:val="007B0411"/>
    <w:rsid w:val="007B0600"/>
    <w:rsid w:val="007B064D"/>
    <w:rsid w:val="007B070A"/>
    <w:rsid w:val="007B077E"/>
    <w:rsid w:val="007B08D4"/>
    <w:rsid w:val="007B0BD1"/>
    <w:rsid w:val="007B0C93"/>
    <w:rsid w:val="007B0CD0"/>
    <w:rsid w:val="007B11D5"/>
    <w:rsid w:val="007B1400"/>
    <w:rsid w:val="007B1423"/>
    <w:rsid w:val="007B1536"/>
    <w:rsid w:val="007B1677"/>
    <w:rsid w:val="007B1682"/>
    <w:rsid w:val="007B1809"/>
    <w:rsid w:val="007B20DF"/>
    <w:rsid w:val="007B2982"/>
    <w:rsid w:val="007B2B08"/>
    <w:rsid w:val="007B3782"/>
    <w:rsid w:val="007B3FB1"/>
    <w:rsid w:val="007B4322"/>
    <w:rsid w:val="007B4388"/>
    <w:rsid w:val="007B45BD"/>
    <w:rsid w:val="007B4CDA"/>
    <w:rsid w:val="007B4FE8"/>
    <w:rsid w:val="007B542C"/>
    <w:rsid w:val="007B573E"/>
    <w:rsid w:val="007B5834"/>
    <w:rsid w:val="007B5C4A"/>
    <w:rsid w:val="007B5F54"/>
    <w:rsid w:val="007B6257"/>
    <w:rsid w:val="007B630E"/>
    <w:rsid w:val="007B6A38"/>
    <w:rsid w:val="007B6A9C"/>
    <w:rsid w:val="007B6B70"/>
    <w:rsid w:val="007B6F05"/>
    <w:rsid w:val="007B6F8A"/>
    <w:rsid w:val="007B7004"/>
    <w:rsid w:val="007B7700"/>
    <w:rsid w:val="007B7AAE"/>
    <w:rsid w:val="007B7ED4"/>
    <w:rsid w:val="007C03A4"/>
    <w:rsid w:val="007C044E"/>
    <w:rsid w:val="007C0B33"/>
    <w:rsid w:val="007C0EEA"/>
    <w:rsid w:val="007C123F"/>
    <w:rsid w:val="007C12B7"/>
    <w:rsid w:val="007C171E"/>
    <w:rsid w:val="007C1B43"/>
    <w:rsid w:val="007C1D33"/>
    <w:rsid w:val="007C22F8"/>
    <w:rsid w:val="007C357B"/>
    <w:rsid w:val="007C39EB"/>
    <w:rsid w:val="007C3A8B"/>
    <w:rsid w:val="007C3ED1"/>
    <w:rsid w:val="007C4759"/>
    <w:rsid w:val="007C4935"/>
    <w:rsid w:val="007C4E67"/>
    <w:rsid w:val="007C4F1D"/>
    <w:rsid w:val="007C50AC"/>
    <w:rsid w:val="007C5308"/>
    <w:rsid w:val="007C5488"/>
    <w:rsid w:val="007C55C5"/>
    <w:rsid w:val="007C5B52"/>
    <w:rsid w:val="007C604A"/>
    <w:rsid w:val="007C6C55"/>
    <w:rsid w:val="007C6D77"/>
    <w:rsid w:val="007C6FAD"/>
    <w:rsid w:val="007C703D"/>
    <w:rsid w:val="007C70B3"/>
    <w:rsid w:val="007C70F4"/>
    <w:rsid w:val="007C741E"/>
    <w:rsid w:val="007C744A"/>
    <w:rsid w:val="007C76BE"/>
    <w:rsid w:val="007C7A6C"/>
    <w:rsid w:val="007C7CDD"/>
    <w:rsid w:val="007C7F85"/>
    <w:rsid w:val="007D0F93"/>
    <w:rsid w:val="007D12C3"/>
    <w:rsid w:val="007D1360"/>
    <w:rsid w:val="007D1B1B"/>
    <w:rsid w:val="007D1D90"/>
    <w:rsid w:val="007D1E7A"/>
    <w:rsid w:val="007D2105"/>
    <w:rsid w:val="007D21B3"/>
    <w:rsid w:val="007D246C"/>
    <w:rsid w:val="007D24C4"/>
    <w:rsid w:val="007D27C9"/>
    <w:rsid w:val="007D2957"/>
    <w:rsid w:val="007D2EA0"/>
    <w:rsid w:val="007D2F7C"/>
    <w:rsid w:val="007D3582"/>
    <w:rsid w:val="007D378A"/>
    <w:rsid w:val="007D3802"/>
    <w:rsid w:val="007D3A16"/>
    <w:rsid w:val="007D3B1C"/>
    <w:rsid w:val="007D3CF6"/>
    <w:rsid w:val="007D3FBD"/>
    <w:rsid w:val="007D485B"/>
    <w:rsid w:val="007D486E"/>
    <w:rsid w:val="007D4A87"/>
    <w:rsid w:val="007D4EBE"/>
    <w:rsid w:val="007D50FC"/>
    <w:rsid w:val="007D535C"/>
    <w:rsid w:val="007D536B"/>
    <w:rsid w:val="007D5430"/>
    <w:rsid w:val="007D5663"/>
    <w:rsid w:val="007D65F3"/>
    <w:rsid w:val="007D6615"/>
    <w:rsid w:val="007D70AB"/>
    <w:rsid w:val="007D76C6"/>
    <w:rsid w:val="007D7897"/>
    <w:rsid w:val="007D792C"/>
    <w:rsid w:val="007D7989"/>
    <w:rsid w:val="007D7C76"/>
    <w:rsid w:val="007D7CCF"/>
    <w:rsid w:val="007D7F78"/>
    <w:rsid w:val="007E0337"/>
    <w:rsid w:val="007E0930"/>
    <w:rsid w:val="007E128F"/>
    <w:rsid w:val="007E16D4"/>
    <w:rsid w:val="007E18DF"/>
    <w:rsid w:val="007E2395"/>
    <w:rsid w:val="007E299C"/>
    <w:rsid w:val="007E3225"/>
    <w:rsid w:val="007E39ED"/>
    <w:rsid w:val="007E3A9C"/>
    <w:rsid w:val="007E410C"/>
    <w:rsid w:val="007E46C8"/>
    <w:rsid w:val="007E4780"/>
    <w:rsid w:val="007E4CA6"/>
    <w:rsid w:val="007E4D3B"/>
    <w:rsid w:val="007E511C"/>
    <w:rsid w:val="007E513F"/>
    <w:rsid w:val="007E5456"/>
    <w:rsid w:val="007E54A4"/>
    <w:rsid w:val="007E55F1"/>
    <w:rsid w:val="007E5905"/>
    <w:rsid w:val="007E5A64"/>
    <w:rsid w:val="007E5FDD"/>
    <w:rsid w:val="007E64D1"/>
    <w:rsid w:val="007E66FC"/>
    <w:rsid w:val="007E69B7"/>
    <w:rsid w:val="007E719B"/>
    <w:rsid w:val="007E74A0"/>
    <w:rsid w:val="007E75AD"/>
    <w:rsid w:val="007E77B3"/>
    <w:rsid w:val="007E78C9"/>
    <w:rsid w:val="007E7A0F"/>
    <w:rsid w:val="007E7C3B"/>
    <w:rsid w:val="007E7D22"/>
    <w:rsid w:val="007E7F1A"/>
    <w:rsid w:val="007F01FC"/>
    <w:rsid w:val="007F0CE8"/>
    <w:rsid w:val="007F0F47"/>
    <w:rsid w:val="007F1396"/>
    <w:rsid w:val="007F152E"/>
    <w:rsid w:val="007F1940"/>
    <w:rsid w:val="007F1C22"/>
    <w:rsid w:val="007F2114"/>
    <w:rsid w:val="007F22AF"/>
    <w:rsid w:val="007F26D0"/>
    <w:rsid w:val="007F2C98"/>
    <w:rsid w:val="007F2E16"/>
    <w:rsid w:val="007F2FCB"/>
    <w:rsid w:val="007F3067"/>
    <w:rsid w:val="007F30B1"/>
    <w:rsid w:val="007F314D"/>
    <w:rsid w:val="007F327B"/>
    <w:rsid w:val="007F3913"/>
    <w:rsid w:val="007F3B29"/>
    <w:rsid w:val="007F3B3F"/>
    <w:rsid w:val="007F3B65"/>
    <w:rsid w:val="007F3CA6"/>
    <w:rsid w:val="007F44D6"/>
    <w:rsid w:val="007F4553"/>
    <w:rsid w:val="007F4641"/>
    <w:rsid w:val="007F476D"/>
    <w:rsid w:val="007F487F"/>
    <w:rsid w:val="007F4C1C"/>
    <w:rsid w:val="007F4EE4"/>
    <w:rsid w:val="007F535A"/>
    <w:rsid w:val="007F5A13"/>
    <w:rsid w:val="007F620E"/>
    <w:rsid w:val="007F654A"/>
    <w:rsid w:val="007F6A83"/>
    <w:rsid w:val="007F71E7"/>
    <w:rsid w:val="007F724E"/>
    <w:rsid w:val="007F750B"/>
    <w:rsid w:val="007F76B8"/>
    <w:rsid w:val="007F7A27"/>
    <w:rsid w:val="007F7C6C"/>
    <w:rsid w:val="007F7C86"/>
    <w:rsid w:val="007F7FFA"/>
    <w:rsid w:val="00800079"/>
    <w:rsid w:val="00800BE8"/>
    <w:rsid w:val="00800BFC"/>
    <w:rsid w:val="00800CEE"/>
    <w:rsid w:val="00800E9B"/>
    <w:rsid w:val="00801872"/>
    <w:rsid w:val="00801C00"/>
    <w:rsid w:val="00801D21"/>
    <w:rsid w:val="00801DC6"/>
    <w:rsid w:val="008020C1"/>
    <w:rsid w:val="008022CE"/>
    <w:rsid w:val="00802C85"/>
    <w:rsid w:val="008034DB"/>
    <w:rsid w:val="00803B17"/>
    <w:rsid w:val="00803C1A"/>
    <w:rsid w:val="00804316"/>
    <w:rsid w:val="0080474A"/>
    <w:rsid w:val="00804D46"/>
    <w:rsid w:val="00804E0D"/>
    <w:rsid w:val="0080500D"/>
    <w:rsid w:val="008055FB"/>
    <w:rsid w:val="00805729"/>
    <w:rsid w:val="008059D3"/>
    <w:rsid w:val="00805A6A"/>
    <w:rsid w:val="00805B2B"/>
    <w:rsid w:val="00805BC4"/>
    <w:rsid w:val="008060D4"/>
    <w:rsid w:val="008063F1"/>
    <w:rsid w:val="0080673A"/>
    <w:rsid w:val="00806858"/>
    <w:rsid w:val="00806C27"/>
    <w:rsid w:val="00806E65"/>
    <w:rsid w:val="008074B7"/>
    <w:rsid w:val="008075FB"/>
    <w:rsid w:val="0080768C"/>
    <w:rsid w:val="0080779E"/>
    <w:rsid w:val="008078FF"/>
    <w:rsid w:val="00807D4C"/>
    <w:rsid w:val="00807DE6"/>
    <w:rsid w:val="0081017B"/>
    <w:rsid w:val="0081024B"/>
    <w:rsid w:val="00810513"/>
    <w:rsid w:val="00810672"/>
    <w:rsid w:val="0081090C"/>
    <w:rsid w:val="00810A73"/>
    <w:rsid w:val="00811044"/>
    <w:rsid w:val="00811275"/>
    <w:rsid w:val="008115B4"/>
    <w:rsid w:val="0081175E"/>
    <w:rsid w:val="008118B9"/>
    <w:rsid w:val="00812018"/>
    <w:rsid w:val="0081258E"/>
    <w:rsid w:val="00812C9F"/>
    <w:rsid w:val="008130DC"/>
    <w:rsid w:val="00813A2D"/>
    <w:rsid w:val="00813E30"/>
    <w:rsid w:val="00813F40"/>
    <w:rsid w:val="0081492F"/>
    <w:rsid w:val="00814B33"/>
    <w:rsid w:val="00814D2D"/>
    <w:rsid w:val="00815174"/>
    <w:rsid w:val="00815666"/>
    <w:rsid w:val="00815EE6"/>
    <w:rsid w:val="0081633F"/>
    <w:rsid w:val="00816466"/>
    <w:rsid w:val="008164B7"/>
    <w:rsid w:val="0081716F"/>
    <w:rsid w:val="008174DC"/>
    <w:rsid w:val="00817A0E"/>
    <w:rsid w:val="008202E9"/>
    <w:rsid w:val="00820349"/>
    <w:rsid w:val="00820397"/>
    <w:rsid w:val="0082065F"/>
    <w:rsid w:val="00820691"/>
    <w:rsid w:val="00820A9F"/>
    <w:rsid w:val="00820D1E"/>
    <w:rsid w:val="00820E1A"/>
    <w:rsid w:val="008212E4"/>
    <w:rsid w:val="00821775"/>
    <w:rsid w:val="008218B4"/>
    <w:rsid w:val="00821B5B"/>
    <w:rsid w:val="00822311"/>
    <w:rsid w:val="008225C8"/>
    <w:rsid w:val="00822F65"/>
    <w:rsid w:val="0082372E"/>
    <w:rsid w:val="0082384E"/>
    <w:rsid w:val="00823A9B"/>
    <w:rsid w:val="00823BCD"/>
    <w:rsid w:val="00823F2C"/>
    <w:rsid w:val="00824188"/>
    <w:rsid w:val="008247E5"/>
    <w:rsid w:val="0082481D"/>
    <w:rsid w:val="008259D9"/>
    <w:rsid w:val="00825A51"/>
    <w:rsid w:val="008260CD"/>
    <w:rsid w:val="0082612A"/>
    <w:rsid w:val="0082627B"/>
    <w:rsid w:val="008265F5"/>
    <w:rsid w:val="008266E7"/>
    <w:rsid w:val="00826AE2"/>
    <w:rsid w:val="00826E0A"/>
    <w:rsid w:val="008272AD"/>
    <w:rsid w:val="0082737B"/>
    <w:rsid w:val="0082762B"/>
    <w:rsid w:val="0082762E"/>
    <w:rsid w:val="0082796C"/>
    <w:rsid w:val="00827A0D"/>
    <w:rsid w:val="00827A53"/>
    <w:rsid w:val="00827A74"/>
    <w:rsid w:val="00827B29"/>
    <w:rsid w:val="00830019"/>
    <w:rsid w:val="0083017F"/>
    <w:rsid w:val="0083019E"/>
    <w:rsid w:val="008301DD"/>
    <w:rsid w:val="008303D9"/>
    <w:rsid w:val="00830667"/>
    <w:rsid w:val="00830770"/>
    <w:rsid w:val="0083081C"/>
    <w:rsid w:val="00830BE8"/>
    <w:rsid w:val="00830D57"/>
    <w:rsid w:val="00830DDD"/>
    <w:rsid w:val="00831128"/>
    <w:rsid w:val="00831212"/>
    <w:rsid w:val="00831483"/>
    <w:rsid w:val="00831620"/>
    <w:rsid w:val="00831664"/>
    <w:rsid w:val="008317BF"/>
    <w:rsid w:val="00831C8B"/>
    <w:rsid w:val="00831E86"/>
    <w:rsid w:val="00832568"/>
    <w:rsid w:val="008326E7"/>
    <w:rsid w:val="00832703"/>
    <w:rsid w:val="00832784"/>
    <w:rsid w:val="00832E50"/>
    <w:rsid w:val="00833417"/>
    <w:rsid w:val="008334BF"/>
    <w:rsid w:val="008334E6"/>
    <w:rsid w:val="008338F5"/>
    <w:rsid w:val="00834128"/>
    <w:rsid w:val="00834327"/>
    <w:rsid w:val="008345F3"/>
    <w:rsid w:val="00834822"/>
    <w:rsid w:val="0083489E"/>
    <w:rsid w:val="00834A65"/>
    <w:rsid w:val="00834C46"/>
    <w:rsid w:val="00834C78"/>
    <w:rsid w:val="00834FCC"/>
    <w:rsid w:val="0083531C"/>
    <w:rsid w:val="00835874"/>
    <w:rsid w:val="00835BEF"/>
    <w:rsid w:val="008368AB"/>
    <w:rsid w:val="008369C4"/>
    <w:rsid w:val="00836A79"/>
    <w:rsid w:val="00836B23"/>
    <w:rsid w:val="00837195"/>
    <w:rsid w:val="0083727B"/>
    <w:rsid w:val="00837D03"/>
    <w:rsid w:val="00837EA7"/>
    <w:rsid w:val="00837EB9"/>
    <w:rsid w:val="0084006E"/>
    <w:rsid w:val="00840275"/>
    <w:rsid w:val="0084069B"/>
    <w:rsid w:val="00840C41"/>
    <w:rsid w:val="00840F5C"/>
    <w:rsid w:val="008410CA"/>
    <w:rsid w:val="0084156A"/>
    <w:rsid w:val="00841A46"/>
    <w:rsid w:val="00841E76"/>
    <w:rsid w:val="00841EFA"/>
    <w:rsid w:val="0084202D"/>
    <w:rsid w:val="00842657"/>
    <w:rsid w:val="0084268E"/>
    <w:rsid w:val="00843006"/>
    <w:rsid w:val="00843167"/>
    <w:rsid w:val="008434F0"/>
    <w:rsid w:val="00843553"/>
    <w:rsid w:val="00844938"/>
    <w:rsid w:val="008449DF"/>
    <w:rsid w:val="00844E07"/>
    <w:rsid w:val="00845406"/>
    <w:rsid w:val="0084579C"/>
    <w:rsid w:val="008457F7"/>
    <w:rsid w:val="00845A58"/>
    <w:rsid w:val="00845AD7"/>
    <w:rsid w:val="00845B83"/>
    <w:rsid w:val="00846478"/>
    <w:rsid w:val="008464E0"/>
    <w:rsid w:val="0084656B"/>
    <w:rsid w:val="0084703B"/>
    <w:rsid w:val="008472ED"/>
    <w:rsid w:val="00847403"/>
    <w:rsid w:val="00847675"/>
    <w:rsid w:val="0084790F"/>
    <w:rsid w:val="00847D88"/>
    <w:rsid w:val="00847F2D"/>
    <w:rsid w:val="00850037"/>
    <w:rsid w:val="00850B3D"/>
    <w:rsid w:val="00850C0F"/>
    <w:rsid w:val="008515F5"/>
    <w:rsid w:val="008516DC"/>
    <w:rsid w:val="00852672"/>
    <w:rsid w:val="0085275E"/>
    <w:rsid w:val="00852B81"/>
    <w:rsid w:val="00852B9C"/>
    <w:rsid w:val="00853056"/>
    <w:rsid w:val="008531C4"/>
    <w:rsid w:val="008538A0"/>
    <w:rsid w:val="00853A90"/>
    <w:rsid w:val="00853E8C"/>
    <w:rsid w:val="00854131"/>
    <w:rsid w:val="008544AE"/>
    <w:rsid w:val="008545DD"/>
    <w:rsid w:val="0085475C"/>
    <w:rsid w:val="00854BC6"/>
    <w:rsid w:val="00854C2B"/>
    <w:rsid w:val="0085514F"/>
    <w:rsid w:val="008553D7"/>
    <w:rsid w:val="00855515"/>
    <w:rsid w:val="0085557D"/>
    <w:rsid w:val="008558DF"/>
    <w:rsid w:val="00855924"/>
    <w:rsid w:val="00855E1A"/>
    <w:rsid w:val="0085688B"/>
    <w:rsid w:val="00856DED"/>
    <w:rsid w:val="00856FAF"/>
    <w:rsid w:val="008570BA"/>
    <w:rsid w:val="008571D5"/>
    <w:rsid w:val="00857512"/>
    <w:rsid w:val="00857548"/>
    <w:rsid w:val="0085773E"/>
    <w:rsid w:val="00857880"/>
    <w:rsid w:val="00857FE9"/>
    <w:rsid w:val="00860334"/>
    <w:rsid w:val="008603BC"/>
    <w:rsid w:val="00860595"/>
    <w:rsid w:val="00860AFB"/>
    <w:rsid w:val="00861170"/>
    <w:rsid w:val="0086124E"/>
    <w:rsid w:val="0086174F"/>
    <w:rsid w:val="00861757"/>
    <w:rsid w:val="0086199E"/>
    <w:rsid w:val="008622CB"/>
    <w:rsid w:val="008626B2"/>
    <w:rsid w:val="0086297A"/>
    <w:rsid w:val="008631D1"/>
    <w:rsid w:val="00863341"/>
    <w:rsid w:val="00863AAD"/>
    <w:rsid w:val="00863B52"/>
    <w:rsid w:val="00863C36"/>
    <w:rsid w:val="00863D9B"/>
    <w:rsid w:val="00863EE4"/>
    <w:rsid w:val="00863EFC"/>
    <w:rsid w:val="00864161"/>
    <w:rsid w:val="00864652"/>
    <w:rsid w:val="0086612A"/>
    <w:rsid w:val="008661B4"/>
    <w:rsid w:val="00866751"/>
    <w:rsid w:val="00866979"/>
    <w:rsid w:val="008669A3"/>
    <w:rsid w:val="008669B6"/>
    <w:rsid w:val="00866F4A"/>
    <w:rsid w:val="0086713F"/>
    <w:rsid w:val="0086747D"/>
    <w:rsid w:val="0086774F"/>
    <w:rsid w:val="00867BB1"/>
    <w:rsid w:val="00867D95"/>
    <w:rsid w:val="00867DE2"/>
    <w:rsid w:val="00870091"/>
    <w:rsid w:val="00870511"/>
    <w:rsid w:val="008707B1"/>
    <w:rsid w:val="00870AB0"/>
    <w:rsid w:val="00870C73"/>
    <w:rsid w:val="008711A4"/>
    <w:rsid w:val="008713CC"/>
    <w:rsid w:val="00871643"/>
    <w:rsid w:val="008719E4"/>
    <w:rsid w:val="00871DEB"/>
    <w:rsid w:val="00871FD9"/>
    <w:rsid w:val="008721C0"/>
    <w:rsid w:val="00872B49"/>
    <w:rsid w:val="00872E61"/>
    <w:rsid w:val="00872FF2"/>
    <w:rsid w:val="008732A5"/>
    <w:rsid w:val="008732F8"/>
    <w:rsid w:val="00873605"/>
    <w:rsid w:val="00873783"/>
    <w:rsid w:val="00873EC7"/>
    <w:rsid w:val="00874252"/>
    <w:rsid w:val="00874471"/>
    <w:rsid w:val="008747DD"/>
    <w:rsid w:val="0087491F"/>
    <w:rsid w:val="00874B26"/>
    <w:rsid w:val="00874C9C"/>
    <w:rsid w:val="00874CE8"/>
    <w:rsid w:val="008755BC"/>
    <w:rsid w:val="00875652"/>
    <w:rsid w:val="00875B17"/>
    <w:rsid w:val="00875F9B"/>
    <w:rsid w:val="00876120"/>
    <w:rsid w:val="008765F8"/>
    <w:rsid w:val="0087685C"/>
    <w:rsid w:val="008768F1"/>
    <w:rsid w:val="00877125"/>
    <w:rsid w:val="00877170"/>
    <w:rsid w:val="008771E7"/>
    <w:rsid w:val="008778DA"/>
    <w:rsid w:val="0087798D"/>
    <w:rsid w:val="00877E60"/>
    <w:rsid w:val="00877FE1"/>
    <w:rsid w:val="008801B1"/>
    <w:rsid w:val="0088060F"/>
    <w:rsid w:val="008806D0"/>
    <w:rsid w:val="008806D3"/>
    <w:rsid w:val="0088072A"/>
    <w:rsid w:val="00880BFB"/>
    <w:rsid w:val="00880C11"/>
    <w:rsid w:val="00880DAC"/>
    <w:rsid w:val="008814E6"/>
    <w:rsid w:val="00881B3F"/>
    <w:rsid w:val="008824AA"/>
    <w:rsid w:val="00882583"/>
    <w:rsid w:val="00882611"/>
    <w:rsid w:val="008828DC"/>
    <w:rsid w:val="0088298A"/>
    <w:rsid w:val="00882C19"/>
    <w:rsid w:val="00882D96"/>
    <w:rsid w:val="00882DDA"/>
    <w:rsid w:val="00883461"/>
    <w:rsid w:val="008834BE"/>
    <w:rsid w:val="00883549"/>
    <w:rsid w:val="008839AB"/>
    <w:rsid w:val="00883A23"/>
    <w:rsid w:val="00883BA4"/>
    <w:rsid w:val="00883C1F"/>
    <w:rsid w:val="0088423E"/>
    <w:rsid w:val="0088476F"/>
    <w:rsid w:val="008848EE"/>
    <w:rsid w:val="00884C5D"/>
    <w:rsid w:val="00885392"/>
    <w:rsid w:val="0088561E"/>
    <w:rsid w:val="008857ED"/>
    <w:rsid w:val="00885AE3"/>
    <w:rsid w:val="00885B66"/>
    <w:rsid w:val="00885CCD"/>
    <w:rsid w:val="00885E74"/>
    <w:rsid w:val="008860D3"/>
    <w:rsid w:val="00886C67"/>
    <w:rsid w:val="00887AD2"/>
    <w:rsid w:val="008900B7"/>
    <w:rsid w:val="00890DBE"/>
    <w:rsid w:val="008910B2"/>
    <w:rsid w:val="0089113F"/>
    <w:rsid w:val="0089122A"/>
    <w:rsid w:val="00891D59"/>
    <w:rsid w:val="00891E03"/>
    <w:rsid w:val="00891E0E"/>
    <w:rsid w:val="00892134"/>
    <w:rsid w:val="008921F9"/>
    <w:rsid w:val="0089287F"/>
    <w:rsid w:val="00892ACA"/>
    <w:rsid w:val="00892B62"/>
    <w:rsid w:val="00892EBB"/>
    <w:rsid w:val="00892F52"/>
    <w:rsid w:val="008933AC"/>
    <w:rsid w:val="00893C56"/>
    <w:rsid w:val="00893E6A"/>
    <w:rsid w:val="00893FE0"/>
    <w:rsid w:val="00894303"/>
    <w:rsid w:val="00894769"/>
    <w:rsid w:val="008947B7"/>
    <w:rsid w:val="00894B15"/>
    <w:rsid w:val="00894DF9"/>
    <w:rsid w:val="00895809"/>
    <w:rsid w:val="00895D68"/>
    <w:rsid w:val="00895DA2"/>
    <w:rsid w:val="00896033"/>
    <w:rsid w:val="00896173"/>
    <w:rsid w:val="00896E30"/>
    <w:rsid w:val="0089738B"/>
    <w:rsid w:val="00897B38"/>
    <w:rsid w:val="00897FEA"/>
    <w:rsid w:val="008A00DC"/>
    <w:rsid w:val="008A04E7"/>
    <w:rsid w:val="008A081F"/>
    <w:rsid w:val="008A0A4F"/>
    <w:rsid w:val="008A0B14"/>
    <w:rsid w:val="008A113E"/>
    <w:rsid w:val="008A1398"/>
    <w:rsid w:val="008A1924"/>
    <w:rsid w:val="008A1BB9"/>
    <w:rsid w:val="008A243C"/>
    <w:rsid w:val="008A26D1"/>
    <w:rsid w:val="008A2C37"/>
    <w:rsid w:val="008A2CE9"/>
    <w:rsid w:val="008A32BA"/>
    <w:rsid w:val="008A3A94"/>
    <w:rsid w:val="008A3BFD"/>
    <w:rsid w:val="008A3CB9"/>
    <w:rsid w:val="008A4E5B"/>
    <w:rsid w:val="008A547B"/>
    <w:rsid w:val="008A589A"/>
    <w:rsid w:val="008A59BD"/>
    <w:rsid w:val="008A5A0B"/>
    <w:rsid w:val="008A5C00"/>
    <w:rsid w:val="008A5C50"/>
    <w:rsid w:val="008A5DE9"/>
    <w:rsid w:val="008A6422"/>
    <w:rsid w:val="008A66E9"/>
    <w:rsid w:val="008A6958"/>
    <w:rsid w:val="008A6A95"/>
    <w:rsid w:val="008A6C0F"/>
    <w:rsid w:val="008A7165"/>
    <w:rsid w:val="008A743C"/>
    <w:rsid w:val="008A7500"/>
    <w:rsid w:val="008A757E"/>
    <w:rsid w:val="008A75FD"/>
    <w:rsid w:val="008A7646"/>
    <w:rsid w:val="008A76A9"/>
    <w:rsid w:val="008A7775"/>
    <w:rsid w:val="008A7877"/>
    <w:rsid w:val="008A7A7D"/>
    <w:rsid w:val="008A7C03"/>
    <w:rsid w:val="008A7CD9"/>
    <w:rsid w:val="008A7D61"/>
    <w:rsid w:val="008A7EBD"/>
    <w:rsid w:val="008B0052"/>
    <w:rsid w:val="008B04F4"/>
    <w:rsid w:val="008B0718"/>
    <w:rsid w:val="008B0AE1"/>
    <w:rsid w:val="008B0B43"/>
    <w:rsid w:val="008B0B48"/>
    <w:rsid w:val="008B0C52"/>
    <w:rsid w:val="008B0D8F"/>
    <w:rsid w:val="008B109A"/>
    <w:rsid w:val="008B10A1"/>
    <w:rsid w:val="008B185A"/>
    <w:rsid w:val="008B18DD"/>
    <w:rsid w:val="008B1E93"/>
    <w:rsid w:val="008B2777"/>
    <w:rsid w:val="008B28F9"/>
    <w:rsid w:val="008B3097"/>
    <w:rsid w:val="008B35BF"/>
    <w:rsid w:val="008B3EEB"/>
    <w:rsid w:val="008B3FD0"/>
    <w:rsid w:val="008B4756"/>
    <w:rsid w:val="008B4C2C"/>
    <w:rsid w:val="008B50D9"/>
    <w:rsid w:val="008B5938"/>
    <w:rsid w:val="008B5A18"/>
    <w:rsid w:val="008B5AFF"/>
    <w:rsid w:val="008B60B8"/>
    <w:rsid w:val="008B6BAC"/>
    <w:rsid w:val="008B6ED1"/>
    <w:rsid w:val="008B7057"/>
    <w:rsid w:val="008B7AAB"/>
    <w:rsid w:val="008B7D01"/>
    <w:rsid w:val="008C0024"/>
    <w:rsid w:val="008C0314"/>
    <w:rsid w:val="008C08BF"/>
    <w:rsid w:val="008C0A21"/>
    <w:rsid w:val="008C0A5C"/>
    <w:rsid w:val="008C0C7F"/>
    <w:rsid w:val="008C0EC8"/>
    <w:rsid w:val="008C1134"/>
    <w:rsid w:val="008C1416"/>
    <w:rsid w:val="008C1493"/>
    <w:rsid w:val="008C165D"/>
    <w:rsid w:val="008C192D"/>
    <w:rsid w:val="008C193D"/>
    <w:rsid w:val="008C19EB"/>
    <w:rsid w:val="008C1F1F"/>
    <w:rsid w:val="008C1F4A"/>
    <w:rsid w:val="008C20F0"/>
    <w:rsid w:val="008C231B"/>
    <w:rsid w:val="008C2813"/>
    <w:rsid w:val="008C292E"/>
    <w:rsid w:val="008C2964"/>
    <w:rsid w:val="008C2A1C"/>
    <w:rsid w:val="008C2E24"/>
    <w:rsid w:val="008C2FF2"/>
    <w:rsid w:val="008C3071"/>
    <w:rsid w:val="008C3073"/>
    <w:rsid w:val="008C32AB"/>
    <w:rsid w:val="008C348D"/>
    <w:rsid w:val="008C3ECC"/>
    <w:rsid w:val="008C3F41"/>
    <w:rsid w:val="008C41A8"/>
    <w:rsid w:val="008C4A6A"/>
    <w:rsid w:val="008C4B4D"/>
    <w:rsid w:val="008C5027"/>
    <w:rsid w:val="008C50C3"/>
    <w:rsid w:val="008C5596"/>
    <w:rsid w:val="008C5803"/>
    <w:rsid w:val="008C584F"/>
    <w:rsid w:val="008C5A4C"/>
    <w:rsid w:val="008C5CFD"/>
    <w:rsid w:val="008C6291"/>
    <w:rsid w:val="008C62A8"/>
    <w:rsid w:val="008C63D5"/>
    <w:rsid w:val="008C68AD"/>
    <w:rsid w:val="008C6B29"/>
    <w:rsid w:val="008C6EAB"/>
    <w:rsid w:val="008C6F94"/>
    <w:rsid w:val="008C7677"/>
    <w:rsid w:val="008C77BB"/>
    <w:rsid w:val="008C79FA"/>
    <w:rsid w:val="008C7BF9"/>
    <w:rsid w:val="008C7C61"/>
    <w:rsid w:val="008D00C8"/>
    <w:rsid w:val="008D0216"/>
    <w:rsid w:val="008D026D"/>
    <w:rsid w:val="008D03C2"/>
    <w:rsid w:val="008D0413"/>
    <w:rsid w:val="008D0901"/>
    <w:rsid w:val="008D0EBD"/>
    <w:rsid w:val="008D12D5"/>
    <w:rsid w:val="008D14A5"/>
    <w:rsid w:val="008D16F0"/>
    <w:rsid w:val="008D1894"/>
    <w:rsid w:val="008D1A52"/>
    <w:rsid w:val="008D249F"/>
    <w:rsid w:val="008D25A2"/>
    <w:rsid w:val="008D2C1B"/>
    <w:rsid w:val="008D2F71"/>
    <w:rsid w:val="008D362F"/>
    <w:rsid w:val="008D39AF"/>
    <w:rsid w:val="008D3BD5"/>
    <w:rsid w:val="008D401B"/>
    <w:rsid w:val="008D4386"/>
    <w:rsid w:val="008D45F3"/>
    <w:rsid w:val="008D479C"/>
    <w:rsid w:val="008D4B38"/>
    <w:rsid w:val="008D4E57"/>
    <w:rsid w:val="008D50F2"/>
    <w:rsid w:val="008D51E8"/>
    <w:rsid w:val="008D533F"/>
    <w:rsid w:val="008D550A"/>
    <w:rsid w:val="008D55B3"/>
    <w:rsid w:val="008D56A7"/>
    <w:rsid w:val="008D5BF2"/>
    <w:rsid w:val="008D66C1"/>
    <w:rsid w:val="008D6C5A"/>
    <w:rsid w:val="008D704B"/>
    <w:rsid w:val="008D7294"/>
    <w:rsid w:val="008D72A6"/>
    <w:rsid w:val="008D7834"/>
    <w:rsid w:val="008D7A18"/>
    <w:rsid w:val="008D7B24"/>
    <w:rsid w:val="008D7CDA"/>
    <w:rsid w:val="008E00AC"/>
    <w:rsid w:val="008E0357"/>
    <w:rsid w:val="008E0524"/>
    <w:rsid w:val="008E0922"/>
    <w:rsid w:val="008E0DB4"/>
    <w:rsid w:val="008E120C"/>
    <w:rsid w:val="008E16B1"/>
    <w:rsid w:val="008E1AF7"/>
    <w:rsid w:val="008E1E78"/>
    <w:rsid w:val="008E1EEF"/>
    <w:rsid w:val="008E1F4E"/>
    <w:rsid w:val="008E2483"/>
    <w:rsid w:val="008E2733"/>
    <w:rsid w:val="008E2830"/>
    <w:rsid w:val="008E2B92"/>
    <w:rsid w:val="008E2BB5"/>
    <w:rsid w:val="008E3473"/>
    <w:rsid w:val="008E3514"/>
    <w:rsid w:val="008E395A"/>
    <w:rsid w:val="008E39BE"/>
    <w:rsid w:val="008E3D5E"/>
    <w:rsid w:val="008E3DE6"/>
    <w:rsid w:val="008E497A"/>
    <w:rsid w:val="008E4CCA"/>
    <w:rsid w:val="008E4D0D"/>
    <w:rsid w:val="008E515B"/>
    <w:rsid w:val="008E58AA"/>
    <w:rsid w:val="008E58B9"/>
    <w:rsid w:val="008E5BD0"/>
    <w:rsid w:val="008E5C28"/>
    <w:rsid w:val="008E6608"/>
    <w:rsid w:val="008E6936"/>
    <w:rsid w:val="008E6BC7"/>
    <w:rsid w:val="008E6D6F"/>
    <w:rsid w:val="008E75B3"/>
    <w:rsid w:val="008E7C41"/>
    <w:rsid w:val="008F0724"/>
    <w:rsid w:val="008F08E8"/>
    <w:rsid w:val="008F09DD"/>
    <w:rsid w:val="008F1584"/>
    <w:rsid w:val="008F1F4B"/>
    <w:rsid w:val="008F20CE"/>
    <w:rsid w:val="008F210E"/>
    <w:rsid w:val="008F2CA2"/>
    <w:rsid w:val="008F2E3A"/>
    <w:rsid w:val="008F3177"/>
    <w:rsid w:val="008F3975"/>
    <w:rsid w:val="008F3E79"/>
    <w:rsid w:val="008F4316"/>
    <w:rsid w:val="008F4746"/>
    <w:rsid w:val="008F4AD5"/>
    <w:rsid w:val="008F504A"/>
    <w:rsid w:val="008F52BC"/>
    <w:rsid w:val="008F55AE"/>
    <w:rsid w:val="008F561A"/>
    <w:rsid w:val="008F57E1"/>
    <w:rsid w:val="008F5BF1"/>
    <w:rsid w:val="008F636C"/>
    <w:rsid w:val="008F646A"/>
    <w:rsid w:val="008F64D6"/>
    <w:rsid w:val="008F6A7A"/>
    <w:rsid w:val="008F6B8F"/>
    <w:rsid w:val="008F7073"/>
    <w:rsid w:val="008F7116"/>
    <w:rsid w:val="008F715A"/>
    <w:rsid w:val="008F7780"/>
    <w:rsid w:val="008F7E4D"/>
    <w:rsid w:val="008F7E95"/>
    <w:rsid w:val="00900664"/>
    <w:rsid w:val="0090095E"/>
    <w:rsid w:val="00900CE6"/>
    <w:rsid w:val="00900DB3"/>
    <w:rsid w:val="00900F53"/>
    <w:rsid w:val="009011E6"/>
    <w:rsid w:val="009012E8"/>
    <w:rsid w:val="00901382"/>
    <w:rsid w:val="009013D1"/>
    <w:rsid w:val="00901481"/>
    <w:rsid w:val="0090158B"/>
    <w:rsid w:val="00901877"/>
    <w:rsid w:val="00901E5E"/>
    <w:rsid w:val="00902235"/>
    <w:rsid w:val="0090256A"/>
    <w:rsid w:val="00902647"/>
    <w:rsid w:val="00902718"/>
    <w:rsid w:val="009027FD"/>
    <w:rsid w:val="009028A2"/>
    <w:rsid w:val="00903950"/>
    <w:rsid w:val="009040E1"/>
    <w:rsid w:val="00904B08"/>
    <w:rsid w:val="00904C70"/>
    <w:rsid w:val="009053C2"/>
    <w:rsid w:val="0090540D"/>
    <w:rsid w:val="0090565A"/>
    <w:rsid w:val="00905AAE"/>
    <w:rsid w:val="009061AF"/>
    <w:rsid w:val="00906210"/>
    <w:rsid w:val="0090652B"/>
    <w:rsid w:val="00906CF1"/>
    <w:rsid w:val="00906DBD"/>
    <w:rsid w:val="00906F65"/>
    <w:rsid w:val="00907562"/>
    <w:rsid w:val="00907823"/>
    <w:rsid w:val="009078FA"/>
    <w:rsid w:val="00907E89"/>
    <w:rsid w:val="00907FB5"/>
    <w:rsid w:val="00910003"/>
    <w:rsid w:val="009102F7"/>
    <w:rsid w:val="0091057B"/>
    <w:rsid w:val="00910644"/>
    <w:rsid w:val="00911065"/>
    <w:rsid w:val="00911127"/>
    <w:rsid w:val="0091140A"/>
    <w:rsid w:val="00911B03"/>
    <w:rsid w:val="00911EA0"/>
    <w:rsid w:val="00912087"/>
    <w:rsid w:val="009120E5"/>
    <w:rsid w:val="0091222B"/>
    <w:rsid w:val="00912260"/>
    <w:rsid w:val="00912EAC"/>
    <w:rsid w:val="009132DD"/>
    <w:rsid w:val="0091355B"/>
    <w:rsid w:val="0091373B"/>
    <w:rsid w:val="00913AF9"/>
    <w:rsid w:val="00913BA6"/>
    <w:rsid w:val="00913CE2"/>
    <w:rsid w:val="00913D86"/>
    <w:rsid w:val="009141B5"/>
    <w:rsid w:val="0091436B"/>
    <w:rsid w:val="009144B4"/>
    <w:rsid w:val="00914760"/>
    <w:rsid w:val="009148B0"/>
    <w:rsid w:val="00914D11"/>
    <w:rsid w:val="0091509E"/>
    <w:rsid w:val="009156D5"/>
    <w:rsid w:val="00915961"/>
    <w:rsid w:val="00915A60"/>
    <w:rsid w:val="00915B71"/>
    <w:rsid w:val="00915E1B"/>
    <w:rsid w:val="00915F06"/>
    <w:rsid w:val="00916016"/>
    <w:rsid w:val="009160FB"/>
    <w:rsid w:val="00916424"/>
    <w:rsid w:val="00916669"/>
    <w:rsid w:val="00916B0E"/>
    <w:rsid w:val="00916CB4"/>
    <w:rsid w:val="009175A7"/>
    <w:rsid w:val="00917BB8"/>
    <w:rsid w:val="00917FF3"/>
    <w:rsid w:val="009201BB"/>
    <w:rsid w:val="009203E9"/>
    <w:rsid w:val="0092041B"/>
    <w:rsid w:val="00920465"/>
    <w:rsid w:val="00920E31"/>
    <w:rsid w:val="00921170"/>
    <w:rsid w:val="009215D4"/>
    <w:rsid w:val="00921A6F"/>
    <w:rsid w:val="00921D77"/>
    <w:rsid w:val="00922545"/>
    <w:rsid w:val="009226CF"/>
    <w:rsid w:val="0092276A"/>
    <w:rsid w:val="0092289A"/>
    <w:rsid w:val="00922A8A"/>
    <w:rsid w:val="00922B3D"/>
    <w:rsid w:val="00922B5D"/>
    <w:rsid w:val="00922C54"/>
    <w:rsid w:val="00922C94"/>
    <w:rsid w:val="00922DF1"/>
    <w:rsid w:val="00922F20"/>
    <w:rsid w:val="00923280"/>
    <w:rsid w:val="00923A2F"/>
    <w:rsid w:val="00923BB0"/>
    <w:rsid w:val="00923C3C"/>
    <w:rsid w:val="00923FA4"/>
    <w:rsid w:val="0092413F"/>
    <w:rsid w:val="00924537"/>
    <w:rsid w:val="0092461D"/>
    <w:rsid w:val="00924936"/>
    <w:rsid w:val="00924B49"/>
    <w:rsid w:val="00924C7F"/>
    <w:rsid w:val="009251CD"/>
    <w:rsid w:val="00925509"/>
    <w:rsid w:val="00925843"/>
    <w:rsid w:val="00926186"/>
    <w:rsid w:val="009261A6"/>
    <w:rsid w:val="00926354"/>
    <w:rsid w:val="00926BA6"/>
    <w:rsid w:val="009276C3"/>
    <w:rsid w:val="0092784E"/>
    <w:rsid w:val="00927939"/>
    <w:rsid w:val="00927A46"/>
    <w:rsid w:val="00930094"/>
    <w:rsid w:val="0093039A"/>
    <w:rsid w:val="00930A55"/>
    <w:rsid w:val="00930C5F"/>
    <w:rsid w:val="00931143"/>
    <w:rsid w:val="0093122E"/>
    <w:rsid w:val="009312C1"/>
    <w:rsid w:val="00931471"/>
    <w:rsid w:val="00931B0A"/>
    <w:rsid w:val="00931B56"/>
    <w:rsid w:val="00931C3B"/>
    <w:rsid w:val="00931CFD"/>
    <w:rsid w:val="009323F7"/>
    <w:rsid w:val="0093277E"/>
    <w:rsid w:val="0093366B"/>
    <w:rsid w:val="00933840"/>
    <w:rsid w:val="009339F6"/>
    <w:rsid w:val="00933A2E"/>
    <w:rsid w:val="00933C9F"/>
    <w:rsid w:val="00933E43"/>
    <w:rsid w:val="00933E77"/>
    <w:rsid w:val="009346C4"/>
    <w:rsid w:val="00936CC8"/>
    <w:rsid w:val="0093721B"/>
    <w:rsid w:val="009373F5"/>
    <w:rsid w:val="009374D9"/>
    <w:rsid w:val="00937B98"/>
    <w:rsid w:val="00937BA0"/>
    <w:rsid w:val="00937CFA"/>
    <w:rsid w:val="009401F6"/>
    <w:rsid w:val="00940816"/>
    <w:rsid w:val="009408C2"/>
    <w:rsid w:val="00940E16"/>
    <w:rsid w:val="00941374"/>
    <w:rsid w:val="0094152D"/>
    <w:rsid w:val="00941566"/>
    <w:rsid w:val="00941CB4"/>
    <w:rsid w:val="00941FAC"/>
    <w:rsid w:val="00942179"/>
    <w:rsid w:val="00942A90"/>
    <w:rsid w:val="00942E5C"/>
    <w:rsid w:val="009433C7"/>
    <w:rsid w:val="0094353A"/>
    <w:rsid w:val="00943887"/>
    <w:rsid w:val="00943925"/>
    <w:rsid w:val="00943983"/>
    <w:rsid w:val="00943A0E"/>
    <w:rsid w:val="00943A5C"/>
    <w:rsid w:val="00943B9D"/>
    <w:rsid w:val="00943E9E"/>
    <w:rsid w:val="009441CF"/>
    <w:rsid w:val="00944909"/>
    <w:rsid w:val="00944936"/>
    <w:rsid w:val="00944B9E"/>
    <w:rsid w:val="00944E0D"/>
    <w:rsid w:val="00944F01"/>
    <w:rsid w:val="00945580"/>
    <w:rsid w:val="0094594F"/>
    <w:rsid w:val="00945D26"/>
    <w:rsid w:val="00945D69"/>
    <w:rsid w:val="00945EAE"/>
    <w:rsid w:val="00945F15"/>
    <w:rsid w:val="009464E1"/>
    <w:rsid w:val="009466BE"/>
    <w:rsid w:val="00946BFE"/>
    <w:rsid w:val="0094718A"/>
    <w:rsid w:val="009473CA"/>
    <w:rsid w:val="009473D0"/>
    <w:rsid w:val="00947E48"/>
    <w:rsid w:val="00950161"/>
    <w:rsid w:val="00950481"/>
    <w:rsid w:val="0095079F"/>
    <w:rsid w:val="009507BC"/>
    <w:rsid w:val="009509B6"/>
    <w:rsid w:val="00950E36"/>
    <w:rsid w:val="00950EB7"/>
    <w:rsid w:val="0095111D"/>
    <w:rsid w:val="00951C96"/>
    <w:rsid w:val="009522F2"/>
    <w:rsid w:val="0095245A"/>
    <w:rsid w:val="0095263B"/>
    <w:rsid w:val="00952909"/>
    <w:rsid w:val="00952A5C"/>
    <w:rsid w:val="00952BEA"/>
    <w:rsid w:val="00952D3C"/>
    <w:rsid w:val="00952F73"/>
    <w:rsid w:val="00953211"/>
    <w:rsid w:val="00953268"/>
    <w:rsid w:val="009536F9"/>
    <w:rsid w:val="00953748"/>
    <w:rsid w:val="009537A6"/>
    <w:rsid w:val="00953817"/>
    <w:rsid w:val="0095390E"/>
    <w:rsid w:val="00953D90"/>
    <w:rsid w:val="00954178"/>
    <w:rsid w:val="009541CB"/>
    <w:rsid w:val="009541EE"/>
    <w:rsid w:val="0095427D"/>
    <w:rsid w:val="00954572"/>
    <w:rsid w:val="0095529E"/>
    <w:rsid w:val="00955413"/>
    <w:rsid w:val="00955976"/>
    <w:rsid w:val="00955E07"/>
    <w:rsid w:val="00955FA3"/>
    <w:rsid w:val="0095657A"/>
    <w:rsid w:val="0095664A"/>
    <w:rsid w:val="00956B34"/>
    <w:rsid w:val="0095730F"/>
    <w:rsid w:val="00957423"/>
    <w:rsid w:val="00957790"/>
    <w:rsid w:val="00957C9B"/>
    <w:rsid w:val="00957DCD"/>
    <w:rsid w:val="00960A85"/>
    <w:rsid w:val="00960C2E"/>
    <w:rsid w:val="00960E68"/>
    <w:rsid w:val="00961223"/>
    <w:rsid w:val="009615A0"/>
    <w:rsid w:val="00961AC1"/>
    <w:rsid w:val="00961BF7"/>
    <w:rsid w:val="00961D55"/>
    <w:rsid w:val="00961FFD"/>
    <w:rsid w:val="00962042"/>
    <w:rsid w:val="0096209F"/>
    <w:rsid w:val="009624A0"/>
    <w:rsid w:val="0096278A"/>
    <w:rsid w:val="00962951"/>
    <w:rsid w:val="00962A23"/>
    <w:rsid w:val="00963511"/>
    <w:rsid w:val="0096383F"/>
    <w:rsid w:val="0096386E"/>
    <w:rsid w:val="00963975"/>
    <w:rsid w:val="00963DF1"/>
    <w:rsid w:val="00964326"/>
    <w:rsid w:val="00964869"/>
    <w:rsid w:val="00964ACF"/>
    <w:rsid w:val="009652BE"/>
    <w:rsid w:val="00965490"/>
    <w:rsid w:val="00965E40"/>
    <w:rsid w:val="00965E76"/>
    <w:rsid w:val="00966300"/>
    <w:rsid w:val="0096678A"/>
    <w:rsid w:val="00966836"/>
    <w:rsid w:val="0096699D"/>
    <w:rsid w:val="00966B15"/>
    <w:rsid w:val="00967F50"/>
    <w:rsid w:val="00970069"/>
    <w:rsid w:val="00970231"/>
    <w:rsid w:val="00970378"/>
    <w:rsid w:val="00971970"/>
    <w:rsid w:val="009719A0"/>
    <w:rsid w:val="00971A19"/>
    <w:rsid w:val="00971AA5"/>
    <w:rsid w:val="00971ACB"/>
    <w:rsid w:val="00971DE5"/>
    <w:rsid w:val="00971E7C"/>
    <w:rsid w:val="00971EE3"/>
    <w:rsid w:val="0097212F"/>
    <w:rsid w:val="00972551"/>
    <w:rsid w:val="00972561"/>
    <w:rsid w:val="0097288C"/>
    <w:rsid w:val="00972926"/>
    <w:rsid w:val="00972D8D"/>
    <w:rsid w:val="00973107"/>
    <w:rsid w:val="00973816"/>
    <w:rsid w:val="00973B01"/>
    <w:rsid w:val="009742B0"/>
    <w:rsid w:val="00974504"/>
    <w:rsid w:val="00974716"/>
    <w:rsid w:val="0097498E"/>
    <w:rsid w:val="00974A62"/>
    <w:rsid w:val="00974C6A"/>
    <w:rsid w:val="00974DD4"/>
    <w:rsid w:val="00975281"/>
    <w:rsid w:val="00975686"/>
    <w:rsid w:val="009756B7"/>
    <w:rsid w:val="009757C4"/>
    <w:rsid w:val="009757CD"/>
    <w:rsid w:val="00975AA5"/>
    <w:rsid w:val="00975B52"/>
    <w:rsid w:val="00975EAB"/>
    <w:rsid w:val="0097603F"/>
    <w:rsid w:val="00976505"/>
    <w:rsid w:val="0097653D"/>
    <w:rsid w:val="0097661D"/>
    <w:rsid w:val="00976690"/>
    <w:rsid w:val="0097698F"/>
    <w:rsid w:val="00977024"/>
    <w:rsid w:val="009770C5"/>
    <w:rsid w:val="009774A9"/>
    <w:rsid w:val="00977E44"/>
    <w:rsid w:val="00977F0C"/>
    <w:rsid w:val="00980142"/>
    <w:rsid w:val="00980259"/>
    <w:rsid w:val="00981518"/>
    <w:rsid w:val="00981D12"/>
    <w:rsid w:val="00982B19"/>
    <w:rsid w:val="00982F36"/>
    <w:rsid w:val="009832CB"/>
    <w:rsid w:val="009834D5"/>
    <w:rsid w:val="009838D7"/>
    <w:rsid w:val="00984430"/>
    <w:rsid w:val="0098476F"/>
    <w:rsid w:val="00984971"/>
    <w:rsid w:val="00984C63"/>
    <w:rsid w:val="00984E70"/>
    <w:rsid w:val="00985379"/>
    <w:rsid w:val="00985548"/>
    <w:rsid w:val="00985643"/>
    <w:rsid w:val="00985E9D"/>
    <w:rsid w:val="00985FF8"/>
    <w:rsid w:val="009864A7"/>
    <w:rsid w:val="00986602"/>
    <w:rsid w:val="009869BB"/>
    <w:rsid w:val="00987502"/>
    <w:rsid w:val="0098786E"/>
    <w:rsid w:val="00987D33"/>
    <w:rsid w:val="00990122"/>
    <w:rsid w:val="009902F1"/>
    <w:rsid w:val="00990429"/>
    <w:rsid w:val="009904AD"/>
    <w:rsid w:val="009908BB"/>
    <w:rsid w:val="00990961"/>
    <w:rsid w:val="00990D72"/>
    <w:rsid w:val="00991240"/>
    <w:rsid w:val="009913EA"/>
    <w:rsid w:val="0099140E"/>
    <w:rsid w:val="009922B1"/>
    <w:rsid w:val="009922C9"/>
    <w:rsid w:val="009922F9"/>
    <w:rsid w:val="009924B7"/>
    <w:rsid w:val="00992795"/>
    <w:rsid w:val="009928C4"/>
    <w:rsid w:val="00992974"/>
    <w:rsid w:val="00992F52"/>
    <w:rsid w:val="0099330C"/>
    <w:rsid w:val="00993867"/>
    <w:rsid w:val="00993B51"/>
    <w:rsid w:val="00993F23"/>
    <w:rsid w:val="0099470E"/>
    <w:rsid w:val="00994A23"/>
    <w:rsid w:val="00994AC6"/>
    <w:rsid w:val="00994C11"/>
    <w:rsid w:val="009951B5"/>
    <w:rsid w:val="00995B08"/>
    <w:rsid w:val="00995E95"/>
    <w:rsid w:val="00995EC1"/>
    <w:rsid w:val="00996018"/>
    <w:rsid w:val="0099699F"/>
    <w:rsid w:val="00996ADF"/>
    <w:rsid w:val="0099721E"/>
    <w:rsid w:val="00997C96"/>
    <w:rsid w:val="00997DAD"/>
    <w:rsid w:val="009A0146"/>
    <w:rsid w:val="009A015E"/>
    <w:rsid w:val="009A026B"/>
    <w:rsid w:val="009A0282"/>
    <w:rsid w:val="009A0584"/>
    <w:rsid w:val="009A0642"/>
    <w:rsid w:val="009A09FA"/>
    <w:rsid w:val="009A0A03"/>
    <w:rsid w:val="009A0D9C"/>
    <w:rsid w:val="009A0EF9"/>
    <w:rsid w:val="009A0F23"/>
    <w:rsid w:val="009A0F40"/>
    <w:rsid w:val="009A1045"/>
    <w:rsid w:val="009A106A"/>
    <w:rsid w:val="009A11AC"/>
    <w:rsid w:val="009A178D"/>
    <w:rsid w:val="009A1C1E"/>
    <w:rsid w:val="009A216A"/>
    <w:rsid w:val="009A2255"/>
    <w:rsid w:val="009A2426"/>
    <w:rsid w:val="009A2ED0"/>
    <w:rsid w:val="009A3AB2"/>
    <w:rsid w:val="009A3D5F"/>
    <w:rsid w:val="009A3E8D"/>
    <w:rsid w:val="009A3EBC"/>
    <w:rsid w:val="009A4024"/>
    <w:rsid w:val="009A40D0"/>
    <w:rsid w:val="009A42DE"/>
    <w:rsid w:val="009A4C1F"/>
    <w:rsid w:val="009A4D23"/>
    <w:rsid w:val="009A5049"/>
    <w:rsid w:val="009A5530"/>
    <w:rsid w:val="009A58B1"/>
    <w:rsid w:val="009A5FE0"/>
    <w:rsid w:val="009A6308"/>
    <w:rsid w:val="009A68E0"/>
    <w:rsid w:val="009A6CF6"/>
    <w:rsid w:val="009A7624"/>
    <w:rsid w:val="009A77D2"/>
    <w:rsid w:val="009A78CD"/>
    <w:rsid w:val="009A79D5"/>
    <w:rsid w:val="009B10D5"/>
    <w:rsid w:val="009B111D"/>
    <w:rsid w:val="009B18C3"/>
    <w:rsid w:val="009B1E93"/>
    <w:rsid w:val="009B214A"/>
    <w:rsid w:val="009B233A"/>
    <w:rsid w:val="009B247B"/>
    <w:rsid w:val="009B2758"/>
    <w:rsid w:val="009B2F20"/>
    <w:rsid w:val="009B3140"/>
    <w:rsid w:val="009B343F"/>
    <w:rsid w:val="009B35B4"/>
    <w:rsid w:val="009B3787"/>
    <w:rsid w:val="009B39D3"/>
    <w:rsid w:val="009B3A8F"/>
    <w:rsid w:val="009B3C68"/>
    <w:rsid w:val="009B4AA8"/>
    <w:rsid w:val="009B4AF1"/>
    <w:rsid w:val="009B4B50"/>
    <w:rsid w:val="009B4BEC"/>
    <w:rsid w:val="009B4BF7"/>
    <w:rsid w:val="009B4D5F"/>
    <w:rsid w:val="009B4E43"/>
    <w:rsid w:val="009B55FF"/>
    <w:rsid w:val="009B5D58"/>
    <w:rsid w:val="009B60DC"/>
    <w:rsid w:val="009B6515"/>
    <w:rsid w:val="009B670B"/>
    <w:rsid w:val="009B6A49"/>
    <w:rsid w:val="009B6E42"/>
    <w:rsid w:val="009B77CB"/>
    <w:rsid w:val="009B77FA"/>
    <w:rsid w:val="009B7A53"/>
    <w:rsid w:val="009B7CFC"/>
    <w:rsid w:val="009B7D6C"/>
    <w:rsid w:val="009B7E11"/>
    <w:rsid w:val="009C011B"/>
    <w:rsid w:val="009C0163"/>
    <w:rsid w:val="009C02C4"/>
    <w:rsid w:val="009C0301"/>
    <w:rsid w:val="009C0785"/>
    <w:rsid w:val="009C1823"/>
    <w:rsid w:val="009C1CF3"/>
    <w:rsid w:val="009C2396"/>
    <w:rsid w:val="009C26CB"/>
    <w:rsid w:val="009C3449"/>
    <w:rsid w:val="009C3713"/>
    <w:rsid w:val="009C38DC"/>
    <w:rsid w:val="009C3C10"/>
    <w:rsid w:val="009C43BC"/>
    <w:rsid w:val="009C44E9"/>
    <w:rsid w:val="009C469F"/>
    <w:rsid w:val="009C46FF"/>
    <w:rsid w:val="009C493A"/>
    <w:rsid w:val="009C4BE6"/>
    <w:rsid w:val="009C4D38"/>
    <w:rsid w:val="009C4DB2"/>
    <w:rsid w:val="009C5102"/>
    <w:rsid w:val="009C54CC"/>
    <w:rsid w:val="009C5655"/>
    <w:rsid w:val="009C5AD8"/>
    <w:rsid w:val="009C5C77"/>
    <w:rsid w:val="009C5D94"/>
    <w:rsid w:val="009C5EE1"/>
    <w:rsid w:val="009C631A"/>
    <w:rsid w:val="009C65BB"/>
    <w:rsid w:val="009C6947"/>
    <w:rsid w:val="009C6C0C"/>
    <w:rsid w:val="009C6CBF"/>
    <w:rsid w:val="009C6E86"/>
    <w:rsid w:val="009C6EFB"/>
    <w:rsid w:val="009C6FF8"/>
    <w:rsid w:val="009C7908"/>
    <w:rsid w:val="009C7A15"/>
    <w:rsid w:val="009C7A9C"/>
    <w:rsid w:val="009C7E48"/>
    <w:rsid w:val="009C7E74"/>
    <w:rsid w:val="009D0225"/>
    <w:rsid w:val="009D0ED7"/>
    <w:rsid w:val="009D1C9F"/>
    <w:rsid w:val="009D1DEA"/>
    <w:rsid w:val="009D1E25"/>
    <w:rsid w:val="009D1F64"/>
    <w:rsid w:val="009D222B"/>
    <w:rsid w:val="009D2243"/>
    <w:rsid w:val="009D2520"/>
    <w:rsid w:val="009D25C0"/>
    <w:rsid w:val="009D287D"/>
    <w:rsid w:val="009D2EC6"/>
    <w:rsid w:val="009D302E"/>
    <w:rsid w:val="009D308D"/>
    <w:rsid w:val="009D35A4"/>
    <w:rsid w:val="009D37A2"/>
    <w:rsid w:val="009D38AD"/>
    <w:rsid w:val="009D3927"/>
    <w:rsid w:val="009D3AAA"/>
    <w:rsid w:val="009D3B2C"/>
    <w:rsid w:val="009D4272"/>
    <w:rsid w:val="009D42E0"/>
    <w:rsid w:val="009D469C"/>
    <w:rsid w:val="009D47A6"/>
    <w:rsid w:val="009D47BD"/>
    <w:rsid w:val="009D47FB"/>
    <w:rsid w:val="009D48FD"/>
    <w:rsid w:val="009D4AAE"/>
    <w:rsid w:val="009D4CC3"/>
    <w:rsid w:val="009D5A84"/>
    <w:rsid w:val="009D5D4D"/>
    <w:rsid w:val="009D6198"/>
    <w:rsid w:val="009D631E"/>
    <w:rsid w:val="009D695D"/>
    <w:rsid w:val="009D695E"/>
    <w:rsid w:val="009D6D83"/>
    <w:rsid w:val="009D6EC5"/>
    <w:rsid w:val="009D6FD5"/>
    <w:rsid w:val="009D74A8"/>
    <w:rsid w:val="009D78B3"/>
    <w:rsid w:val="009D78E7"/>
    <w:rsid w:val="009D7B3C"/>
    <w:rsid w:val="009E024B"/>
    <w:rsid w:val="009E0511"/>
    <w:rsid w:val="009E083A"/>
    <w:rsid w:val="009E0A3A"/>
    <w:rsid w:val="009E0A9D"/>
    <w:rsid w:val="009E0AC7"/>
    <w:rsid w:val="009E0C07"/>
    <w:rsid w:val="009E0C69"/>
    <w:rsid w:val="009E0F6C"/>
    <w:rsid w:val="009E1156"/>
    <w:rsid w:val="009E1228"/>
    <w:rsid w:val="009E14C5"/>
    <w:rsid w:val="009E1956"/>
    <w:rsid w:val="009E1A5D"/>
    <w:rsid w:val="009E1C59"/>
    <w:rsid w:val="009E1E7E"/>
    <w:rsid w:val="009E202C"/>
    <w:rsid w:val="009E283D"/>
    <w:rsid w:val="009E299B"/>
    <w:rsid w:val="009E357F"/>
    <w:rsid w:val="009E3A58"/>
    <w:rsid w:val="009E423D"/>
    <w:rsid w:val="009E4B0C"/>
    <w:rsid w:val="009E4B7B"/>
    <w:rsid w:val="009E4C18"/>
    <w:rsid w:val="009E4F3A"/>
    <w:rsid w:val="009E4F8F"/>
    <w:rsid w:val="009E5396"/>
    <w:rsid w:val="009E5869"/>
    <w:rsid w:val="009E58CF"/>
    <w:rsid w:val="009E5B66"/>
    <w:rsid w:val="009E5BBD"/>
    <w:rsid w:val="009E5C9B"/>
    <w:rsid w:val="009E5CCF"/>
    <w:rsid w:val="009E636E"/>
    <w:rsid w:val="009E645E"/>
    <w:rsid w:val="009E6574"/>
    <w:rsid w:val="009E68DD"/>
    <w:rsid w:val="009E71FE"/>
    <w:rsid w:val="009E774C"/>
    <w:rsid w:val="009E78C7"/>
    <w:rsid w:val="009E7C2D"/>
    <w:rsid w:val="009E7C9C"/>
    <w:rsid w:val="009F021F"/>
    <w:rsid w:val="009F05F7"/>
    <w:rsid w:val="009F0AB7"/>
    <w:rsid w:val="009F1B42"/>
    <w:rsid w:val="009F1CFE"/>
    <w:rsid w:val="009F1DE8"/>
    <w:rsid w:val="009F1F3B"/>
    <w:rsid w:val="009F2396"/>
    <w:rsid w:val="009F284D"/>
    <w:rsid w:val="009F2B45"/>
    <w:rsid w:val="009F2C8A"/>
    <w:rsid w:val="009F2F6A"/>
    <w:rsid w:val="009F372A"/>
    <w:rsid w:val="009F3C9B"/>
    <w:rsid w:val="009F3CD6"/>
    <w:rsid w:val="009F3E3C"/>
    <w:rsid w:val="009F4956"/>
    <w:rsid w:val="009F4CFF"/>
    <w:rsid w:val="009F4DE9"/>
    <w:rsid w:val="009F50BF"/>
    <w:rsid w:val="009F533D"/>
    <w:rsid w:val="009F5C81"/>
    <w:rsid w:val="009F62D8"/>
    <w:rsid w:val="009F6594"/>
    <w:rsid w:val="009F6965"/>
    <w:rsid w:val="009F6B4E"/>
    <w:rsid w:val="009F7227"/>
    <w:rsid w:val="009F74B5"/>
    <w:rsid w:val="009F77B6"/>
    <w:rsid w:val="009F7A27"/>
    <w:rsid w:val="009F7CD8"/>
    <w:rsid w:val="00A004FE"/>
    <w:rsid w:val="00A007E3"/>
    <w:rsid w:val="00A00B0E"/>
    <w:rsid w:val="00A010EA"/>
    <w:rsid w:val="00A013A2"/>
    <w:rsid w:val="00A013D8"/>
    <w:rsid w:val="00A0145B"/>
    <w:rsid w:val="00A01460"/>
    <w:rsid w:val="00A01533"/>
    <w:rsid w:val="00A01625"/>
    <w:rsid w:val="00A0168B"/>
    <w:rsid w:val="00A0178A"/>
    <w:rsid w:val="00A026B4"/>
    <w:rsid w:val="00A0292D"/>
    <w:rsid w:val="00A02BBA"/>
    <w:rsid w:val="00A02D8A"/>
    <w:rsid w:val="00A03189"/>
    <w:rsid w:val="00A03720"/>
    <w:rsid w:val="00A03743"/>
    <w:rsid w:val="00A039BC"/>
    <w:rsid w:val="00A03A09"/>
    <w:rsid w:val="00A03B71"/>
    <w:rsid w:val="00A04183"/>
    <w:rsid w:val="00A049AE"/>
    <w:rsid w:val="00A051D5"/>
    <w:rsid w:val="00A0525C"/>
    <w:rsid w:val="00A05552"/>
    <w:rsid w:val="00A058C3"/>
    <w:rsid w:val="00A05A77"/>
    <w:rsid w:val="00A05AEC"/>
    <w:rsid w:val="00A06399"/>
    <w:rsid w:val="00A065CA"/>
    <w:rsid w:val="00A06CE5"/>
    <w:rsid w:val="00A071F2"/>
    <w:rsid w:val="00A07282"/>
    <w:rsid w:val="00A07413"/>
    <w:rsid w:val="00A074F9"/>
    <w:rsid w:val="00A07B4B"/>
    <w:rsid w:val="00A07B7C"/>
    <w:rsid w:val="00A10032"/>
    <w:rsid w:val="00A102D0"/>
    <w:rsid w:val="00A102F0"/>
    <w:rsid w:val="00A1054B"/>
    <w:rsid w:val="00A10972"/>
    <w:rsid w:val="00A10A68"/>
    <w:rsid w:val="00A10B6D"/>
    <w:rsid w:val="00A114AF"/>
    <w:rsid w:val="00A11565"/>
    <w:rsid w:val="00A117F7"/>
    <w:rsid w:val="00A119ED"/>
    <w:rsid w:val="00A11BE0"/>
    <w:rsid w:val="00A11CF9"/>
    <w:rsid w:val="00A11FA9"/>
    <w:rsid w:val="00A12008"/>
    <w:rsid w:val="00A121A4"/>
    <w:rsid w:val="00A1233F"/>
    <w:rsid w:val="00A132EF"/>
    <w:rsid w:val="00A13CFF"/>
    <w:rsid w:val="00A13FC8"/>
    <w:rsid w:val="00A14020"/>
    <w:rsid w:val="00A14442"/>
    <w:rsid w:val="00A1458B"/>
    <w:rsid w:val="00A1491D"/>
    <w:rsid w:val="00A14A08"/>
    <w:rsid w:val="00A14B23"/>
    <w:rsid w:val="00A14FD5"/>
    <w:rsid w:val="00A1509A"/>
    <w:rsid w:val="00A153A6"/>
    <w:rsid w:val="00A154DF"/>
    <w:rsid w:val="00A1559B"/>
    <w:rsid w:val="00A157E3"/>
    <w:rsid w:val="00A15B56"/>
    <w:rsid w:val="00A15BD4"/>
    <w:rsid w:val="00A15EE5"/>
    <w:rsid w:val="00A162C5"/>
    <w:rsid w:val="00A162F3"/>
    <w:rsid w:val="00A163A3"/>
    <w:rsid w:val="00A163F1"/>
    <w:rsid w:val="00A16486"/>
    <w:rsid w:val="00A16A14"/>
    <w:rsid w:val="00A16B5B"/>
    <w:rsid w:val="00A16D93"/>
    <w:rsid w:val="00A170F1"/>
    <w:rsid w:val="00A1788D"/>
    <w:rsid w:val="00A17AB4"/>
    <w:rsid w:val="00A17CD6"/>
    <w:rsid w:val="00A20518"/>
    <w:rsid w:val="00A2060B"/>
    <w:rsid w:val="00A2094C"/>
    <w:rsid w:val="00A21065"/>
    <w:rsid w:val="00A21085"/>
    <w:rsid w:val="00A21600"/>
    <w:rsid w:val="00A21647"/>
    <w:rsid w:val="00A216CF"/>
    <w:rsid w:val="00A21703"/>
    <w:rsid w:val="00A2172B"/>
    <w:rsid w:val="00A218B8"/>
    <w:rsid w:val="00A21A6A"/>
    <w:rsid w:val="00A21C7C"/>
    <w:rsid w:val="00A21E29"/>
    <w:rsid w:val="00A22018"/>
    <w:rsid w:val="00A220EF"/>
    <w:rsid w:val="00A226BA"/>
    <w:rsid w:val="00A226E4"/>
    <w:rsid w:val="00A22825"/>
    <w:rsid w:val="00A2286F"/>
    <w:rsid w:val="00A22880"/>
    <w:rsid w:val="00A22F2C"/>
    <w:rsid w:val="00A23154"/>
    <w:rsid w:val="00A23CA2"/>
    <w:rsid w:val="00A23D89"/>
    <w:rsid w:val="00A24443"/>
    <w:rsid w:val="00A24779"/>
    <w:rsid w:val="00A24817"/>
    <w:rsid w:val="00A2487A"/>
    <w:rsid w:val="00A248E7"/>
    <w:rsid w:val="00A24B0C"/>
    <w:rsid w:val="00A24D1E"/>
    <w:rsid w:val="00A24D38"/>
    <w:rsid w:val="00A26270"/>
    <w:rsid w:val="00A269A4"/>
    <w:rsid w:val="00A26AE0"/>
    <w:rsid w:val="00A26DAB"/>
    <w:rsid w:val="00A26F83"/>
    <w:rsid w:val="00A276AE"/>
    <w:rsid w:val="00A27729"/>
    <w:rsid w:val="00A278E5"/>
    <w:rsid w:val="00A27A8A"/>
    <w:rsid w:val="00A27AB8"/>
    <w:rsid w:val="00A27AC9"/>
    <w:rsid w:val="00A30086"/>
    <w:rsid w:val="00A300B3"/>
    <w:rsid w:val="00A3063D"/>
    <w:rsid w:val="00A310E4"/>
    <w:rsid w:val="00A31A9E"/>
    <w:rsid w:val="00A31F7D"/>
    <w:rsid w:val="00A32753"/>
    <w:rsid w:val="00A329D9"/>
    <w:rsid w:val="00A330F1"/>
    <w:rsid w:val="00A33416"/>
    <w:rsid w:val="00A3345B"/>
    <w:rsid w:val="00A33AFB"/>
    <w:rsid w:val="00A33C0F"/>
    <w:rsid w:val="00A34A07"/>
    <w:rsid w:val="00A34A47"/>
    <w:rsid w:val="00A34A88"/>
    <w:rsid w:val="00A35487"/>
    <w:rsid w:val="00A360C1"/>
    <w:rsid w:val="00A3634A"/>
    <w:rsid w:val="00A36650"/>
    <w:rsid w:val="00A3686E"/>
    <w:rsid w:val="00A36DC0"/>
    <w:rsid w:val="00A36EBC"/>
    <w:rsid w:val="00A3700E"/>
    <w:rsid w:val="00A370DF"/>
    <w:rsid w:val="00A373DD"/>
    <w:rsid w:val="00A374AB"/>
    <w:rsid w:val="00A3757F"/>
    <w:rsid w:val="00A37A73"/>
    <w:rsid w:val="00A37D27"/>
    <w:rsid w:val="00A40A15"/>
    <w:rsid w:val="00A40B3C"/>
    <w:rsid w:val="00A40B3D"/>
    <w:rsid w:val="00A40BB2"/>
    <w:rsid w:val="00A40CF5"/>
    <w:rsid w:val="00A40DE6"/>
    <w:rsid w:val="00A4111A"/>
    <w:rsid w:val="00A4128F"/>
    <w:rsid w:val="00A41435"/>
    <w:rsid w:val="00A4157D"/>
    <w:rsid w:val="00A41C01"/>
    <w:rsid w:val="00A42220"/>
    <w:rsid w:val="00A428ED"/>
    <w:rsid w:val="00A42A54"/>
    <w:rsid w:val="00A42BF9"/>
    <w:rsid w:val="00A43194"/>
    <w:rsid w:val="00A43328"/>
    <w:rsid w:val="00A43C2D"/>
    <w:rsid w:val="00A44141"/>
    <w:rsid w:val="00A4498C"/>
    <w:rsid w:val="00A44A91"/>
    <w:rsid w:val="00A44ADE"/>
    <w:rsid w:val="00A44CD5"/>
    <w:rsid w:val="00A451F5"/>
    <w:rsid w:val="00A456CC"/>
    <w:rsid w:val="00A4571B"/>
    <w:rsid w:val="00A45CDA"/>
    <w:rsid w:val="00A45E85"/>
    <w:rsid w:val="00A45EBF"/>
    <w:rsid w:val="00A45FA7"/>
    <w:rsid w:val="00A4626F"/>
    <w:rsid w:val="00A4644F"/>
    <w:rsid w:val="00A465F9"/>
    <w:rsid w:val="00A4695F"/>
    <w:rsid w:val="00A46A77"/>
    <w:rsid w:val="00A46F7B"/>
    <w:rsid w:val="00A47244"/>
    <w:rsid w:val="00A47D33"/>
    <w:rsid w:val="00A47D6D"/>
    <w:rsid w:val="00A47DF2"/>
    <w:rsid w:val="00A5070B"/>
    <w:rsid w:val="00A50ADB"/>
    <w:rsid w:val="00A50C19"/>
    <w:rsid w:val="00A511FE"/>
    <w:rsid w:val="00A51280"/>
    <w:rsid w:val="00A513FB"/>
    <w:rsid w:val="00A525DF"/>
    <w:rsid w:val="00A5321E"/>
    <w:rsid w:val="00A5342A"/>
    <w:rsid w:val="00A53683"/>
    <w:rsid w:val="00A537E4"/>
    <w:rsid w:val="00A53A7F"/>
    <w:rsid w:val="00A53B45"/>
    <w:rsid w:val="00A54097"/>
    <w:rsid w:val="00A541DD"/>
    <w:rsid w:val="00A543A5"/>
    <w:rsid w:val="00A548AC"/>
    <w:rsid w:val="00A54A9B"/>
    <w:rsid w:val="00A54C7F"/>
    <w:rsid w:val="00A54D08"/>
    <w:rsid w:val="00A552F4"/>
    <w:rsid w:val="00A55687"/>
    <w:rsid w:val="00A558E5"/>
    <w:rsid w:val="00A55965"/>
    <w:rsid w:val="00A55C5E"/>
    <w:rsid w:val="00A55D8C"/>
    <w:rsid w:val="00A55D91"/>
    <w:rsid w:val="00A55F68"/>
    <w:rsid w:val="00A561AF"/>
    <w:rsid w:val="00A564F7"/>
    <w:rsid w:val="00A5676D"/>
    <w:rsid w:val="00A5680D"/>
    <w:rsid w:val="00A569E7"/>
    <w:rsid w:val="00A56C78"/>
    <w:rsid w:val="00A56DC0"/>
    <w:rsid w:val="00A57135"/>
    <w:rsid w:val="00A57295"/>
    <w:rsid w:val="00A5754D"/>
    <w:rsid w:val="00A57B66"/>
    <w:rsid w:val="00A57BC8"/>
    <w:rsid w:val="00A60760"/>
    <w:rsid w:val="00A60C6D"/>
    <w:rsid w:val="00A60DF7"/>
    <w:rsid w:val="00A60EE2"/>
    <w:rsid w:val="00A610E6"/>
    <w:rsid w:val="00A6135F"/>
    <w:rsid w:val="00A614A3"/>
    <w:rsid w:val="00A61B51"/>
    <w:rsid w:val="00A61B60"/>
    <w:rsid w:val="00A62D03"/>
    <w:rsid w:val="00A62F5C"/>
    <w:rsid w:val="00A63040"/>
    <w:rsid w:val="00A6357D"/>
    <w:rsid w:val="00A638CC"/>
    <w:rsid w:val="00A6482D"/>
    <w:rsid w:val="00A64DB7"/>
    <w:rsid w:val="00A64EA3"/>
    <w:rsid w:val="00A6508D"/>
    <w:rsid w:val="00A65397"/>
    <w:rsid w:val="00A65610"/>
    <w:rsid w:val="00A6571F"/>
    <w:rsid w:val="00A65838"/>
    <w:rsid w:val="00A67250"/>
    <w:rsid w:val="00A6728A"/>
    <w:rsid w:val="00A67394"/>
    <w:rsid w:val="00A67BF8"/>
    <w:rsid w:val="00A67E0E"/>
    <w:rsid w:val="00A67EAF"/>
    <w:rsid w:val="00A70265"/>
    <w:rsid w:val="00A71517"/>
    <w:rsid w:val="00A72077"/>
    <w:rsid w:val="00A727D6"/>
    <w:rsid w:val="00A72923"/>
    <w:rsid w:val="00A72B98"/>
    <w:rsid w:val="00A72E6E"/>
    <w:rsid w:val="00A745C2"/>
    <w:rsid w:val="00A7465B"/>
    <w:rsid w:val="00A74780"/>
    <w:rsid w:val="00A74E19"/>
    <w:rsid w:val="00A75304"/>
    <w:rsid w:val="00A75648"/>
    <w:rsid w:val="00A7577C"/>
    <w:rsid w:val="00A7582F"/>
    <w:rsid w:val="00A759DB"/>
    <w:rsid w:val="00A75A6B"/>
    <w:rsid w:val="00A75C24"/>
    <w:rsid w:val="00A75D3C"/>
    <w:rsid w:val="00A76185"/>
    <w:rsid w:val="00A76525"/>
    <w:rsid w:val="00A7684B"/>
    <w:rsid w:val="00A76A29"/>
    <w:rsid w:val="00A76B97"/>
    <w:rsid w:val="00A76CE3"/>
    <w:rsid w:val="00A77160"/>
    <w:rsid w:val="00A7727F"/>
    <w:rsid w:val="00A77495"/>
    <w:rsid w:val="00A7797A"/>
    <w:rsid w:val="00A77CF6"/>
    <w:rsid w:val="00A77EF3"/>
    <w:rsid w:val="00A77F67"/>
    <w:rsid w:val="00A77FFD"/>
    <w:rsid w:val="00A80184"/>
    <w:rsid w:val="00A803D5"/>
    <w:rsid w:val="00A80709"/>
    <w:rsid w:val="00A80991"/>
    <w:rsid w:val="00A81075"/>
    <w:rsid w:val="00A81424"/>
    <w:rsid w:val="00A81AFE"/>
    <w:rsid w:val="00A81BE3"/>
    <w:rsid w:val="00A81DAE"/>
    <w:rsid w:val="00A82002"/>
    <w:rsid w:val="00A8266E"/>
    <w:rsid w:val="00A8268D"/>
    <w:rsid w:val="00A8277D"/>
    <w:rsid w:val="00A82934"/>
    <w:rsid w:val="00A82955"/>
    <w:rsid w:val="00A82F28"/>
    <w:rsid w:val="00A830E2"/>
    <w:rsid w:val="00A830E4"/>
    <w:rsid w:val="00A8351F"/>
    <w:rsid w:val="00A836D8"/>
    <w:rsid w:val="00A83C1C"/>
    <w:rsid w:val="00A83ECE"/>
    <w:rsid w:val="00A8419E"/>
    <w:rsid w:val="00A8438F"/>
    <w:rsid w:val="00A849B3"/>
    <w:rsid w:val="00A849B5"/>
    <w:rsid w:val="00A84D94"/>
    <w:rsid w:val="00A84E20"/>
    <w:rsid w:val="00A8512C"/>
    <w:rsid w:val="00A85785"/>
    <w:rsid w:val="00A86071"/>
    <w:rsid w:val="00A863B0"/>
    <w:rsid w:val="00A86ACA"/>
    <w:rsid w:val="00A86AE0"/>
    <w:rsid w:val="00A86CE3"/>
    <w:rsid w:val="00A874BA"/>
    <w:rsid w:val="00A877F4"/>
    <w:rsid w:val="00A879D9"/>
    <w:rsid w:val="00A87D29"/>
    <w:rsid w:val="00A907BA"/>
    <w:rsid w:val="00A90C6C"/>
    <w:rsid w:val="00A9126F"/>
    <w:rsid w:val="00A913EE"/>
    <w:rsid w:val="00A9188C"/>
    <w:rsid w:val="00A91B49"/>
    <w:rsid w:val="00A91C11"/>
    <w:rsid w:val="00A91E97"/>
    <w:rsid w:val="00A92177"/>
    <w:rsid w:val="00A921A7"/>
    <w:rsid w:val="00A92602"/>
    <w:rsid w:val="00A92823"/>
    <w:rsid w:val="00A92AAE"/>
    <w:rsid w:val="00A92BC6"/>
    <w:rsid w:val="00A92E12"/>
    <w:rsid w:val="00A92EE4"/>
    <w:rsid w:val="00A9303A"/>
    <w:rsid w:val="00A930DB"/>
    <w:rsid w:val="00A93317"/>
    <w:rsid w:val="00A938C4"/>
    <w:rsid w:val="00A93C49"/>
    <w:rsid w:val="00A93DB6"/>
    <w:rsid w:val="00A93E86"/>
    <w:rsid w:val="00A93F03"/>
    <w:rsid w:val="00A94D17"/>
    <w:rsid w:val="00A94D48"/>
    <w:rsid w:val="00A95084"/>
    <w:rsid w:val="00A953E9"/>
    <w:rsid w:val="00A95617"/>
    <w:rsid w:val="00A95B72"/>
    <w:rsid w:val="00A96798"/>
    <w:rsid w:val="00A96CD4"/>
    <w:rsid w:val="00A96F9D"/>
    <w:rsid w:val="00A97039"/>
    <w:rsid w:val="00A97D1B"/>
    <w:rsid w:val="00AA0566"/>
    <w:rsid w:val="00AA06E3"/>
    <w:rsid w:val="00AA0C26"/>
    <w:rsid w:val="00AA1554"/>
    <w:rsid w:val="00AA15E3"/>
    <w:rsid w:val="00AA1722"/>
    <w:rsid w:val="00AA1CF1"/>
    <w:rsid w:val="00AA1D3A"/>
    <w:rsid w:val="00AA2567"/>
    <w:rsid w:val="00AA28C3"/>
    <w:rsid w:val="00AA2D6B"/>
    <w:rsid w:val="00AA2D9A"/>
    <w:rsid w:val="00AA370A"/>
    <w:rsid w:val="00AA3924"/>
    <w:rsid w:val="00AA41D2"/>
    <w:rsid w:val="00AA4347"/>
    <w:rsid w:val="00AA4CB1"/>
    <w:rsid w:val="00AA5285"/>
    <w:rsid w:val="00AA577E"/>
    <w:rsid w:val="00AA5A05"/>
    <w:rsid w:val="00AA5CB1"/>
    <w:rsid w:val="00AA5D64"/>
    <w:rsid w:val="00AA611B"/>
    <w:rsid w:val="00AA6AF7"/>
    <w:rsid w:val="00AA6B4F"/>
    <w:rsid w:val="00AA6E77"/>
    <w:rsid w:val="00AA6F23"/>
    <w:rsid w:val="00AA6FE6"/>
    <w:rsid w:val="00AA7120"/>
    <w:rsid w:val="00AA762D"/>
    <w:rsid w:val="00AA793C"/>
    <w:rsid w:val="00AB0736"/>
    <w:rsid w:val="00AB1129"/>
    <w:rsid w:val="00AB15DC"/>
    <w:rsid w:val="00AB1A34"/>
    <w:rsid w:val="00AB1CBD"/>
    <w:rsid w:val="00AB1E1D"/>
    <w:rsid w:val="00AB2031"/>
    <w:rsid w:val="00AB2ACB"/>
    <w:rsid w:val="00AB2BB0"/>
    <w:rsid w:val="00AB2EF4"/>
    <w:rsid w:val="00AB2FDF"/>
    <w:rsid w:val="00AB2FE4"/>
    <w:rsid w:val="00AB3187"/>
    <w:rsid w:val="00AB31AA"/>
    <w:rsid w:val="00AB3D75"/>
    <w:rsid w:val="00AB46E6"/>
    <w:rsid w:val="00AB4AEE"/>
    <w:rsid w:val="00AB50AC"/>
    <w:rsid w:val="00AB5734"/>
    <w:rsid w:val="00AB577D"/>
    <w:rsid w:val="00AB581F"/>
    <w:rsid w:val="00AB58BD"/>
    <w:rsid w:val="00AB5A76"/>
    <w:rsid w:val="00AB5FA8"/>
    <w:rsid w:val="00AB600B"/>
    <w:rsid w:val="00AB6254"/>
    <w:rsid w:val="00AB684A"/>
    <w:rsid w:val="00AB6A9D"/>
    <w:rsid w:val="00AB6CE6"/>
    <w:rsid w:val="00AB6D46"/>
    <w:rsid w:val="00AB6D96"/>
    <w:rsid w:val="00AB75D0"/>
    <w:rsid w:val="00AB789A"/>
    <w:rsid w:val="00AB79B3"/>
    <w:rsid w:val="00AB79E6"/>
    <w:rsid w:val="00AC039A"/>
    <w:rsid w:val="00AC069D"/>
    <w:rsid w:val="00AC0792"/>
    <w:rsid w:val="00AC09E8"/>
    <w:rsid w:val="00AC0ACD"/>
    <w:rsid w:val="00AC0E1A"/>
    <w:rsid w:val="00AC0F19"/>
    <w:rsid w:val="00AC12B4"/>
    <w:rsid w:val="00AC1380"/>
    <w:rsid w:val="00AC13C7"/>
    <w:rsid w:val="00AC1529"/>
    <w:rsid w:val="00AC1631"/>
    <w:rsid w:val="00AC1B3F"/>
    <w:rsid w:val="00AC1F35"/>
    <w:rsid w:val="00AC217A"/>
    <w:rsid w:val="00AC289E"/>
    <w:rsid w:val="00AC29A2"/>
    <w:rsid w:val="00AC3529"/>
    <w:rsid w:val="00AC3646"/>
    <w:rsid w:val="00AC3814"/>
    <w:rsid w:val="00AC3A48"/>
    <w:rsid w:val="00AC414B"/>
    <w:rsid w:val="00AC43ED"/>
    <w:rsid w:val="00AC4E32"/>
    <w:rsid w:val="00AC4FE4"/>
    <w:rsid w:val="00AC5134"/>
    <w:rsid w:val="00AC5A23"/>
    <w:rsid w:val="00AC5CC1"/>
    <w:rsid w:val="00AC6374"/>
    <w:rsid w:val="00AC640B"/>
    <w:rsid w:val="00AC64D9"/>
    <w:rsid w:val="00AC64E3"/>
    <w:rsid w:val="00AC6521"/>
    <w:rsid w:val="00AC65B6"/>
    <w:rsid w:val="00AC687B"/>
    <w:rsid w:val="00AC69BD"/>
    <w:rsid w:val="00AC6A7C"/>
    <w:rsid w:val="00AC6D20"/>
    <w:rsid w:val="00AC711F"/>
    <w:rsid w:val="00AC75C1"/>
    <w:rsid w:val="00AC7656"/>
    <w:rsid w:val="00AC78C6"/>
    <w:rsid w:val="00AC78F4"/>
    <w:rsid w:val="00AC7AE8"/>
    <w:rsid w:val="00AC7C2D"/>
    <w:rsid w:val="00AD0141"/>
    <w:rsid w:val="00AD0396"/>
    <w:rsid w:val="00AD0E1B"/>
    <w:rsid w:val="00AD13DF"/>
    <w:rsid w:val="00AD1552"/>
    <w:rsid w:val="00AD19BF"/>
    <w:rsid w:val="00AD1C10"/>
    <w:rsid w:val="00AD1F19"/>
    <w:rsid w:val="00AD207E"/>
    <w:rsid w:val="00AD2238"/>
    <w:rsid w:val="00AD23A9"/>
    <w:rsid w:val="00AD244C"/>
    <w:rsid w:val="00AD2991"/>
    <w:rsid w:val="00AD2B0D"/>
    <w:rsid w:val="00AD2DA8"/>
    <w:rsid w:val="00AD2DB7"/>
    <w:rsid w:val="00AD2E2C"/>
    <w:rsid w:val="00AD2E45"/>
    <w:rsid w:val="00AD2FFE"/>
    <w:rsid w:val="00AD3523"/>
    <w:rsid w:val="00AD3557"/>
    <w:rsid w:val="00AD35E1"/>
    <w:rsid w:val="00AD3808"/>
    <w:rsid w:val="00AD3969"/>
    <w:rsid w:val="00AD3CCF"/>
    <w:rsid w:val="00AD42EE"/>
    <w:rsid w:val="00AD4379"/>
    <w:rsid w:val="00AD44C8"/>
    <w:rsid w:val="00AD4EA0"/>
    <w:rsid w:val="00AD536F"/>
    <w:rsid w:val="00AD560A"/>
    <w:rsid w:val="00AD5E1E"/>
    <w:rsid w:val="00AD6289"/>
    <w:rsid w:val="00AD62D7"/>
    <w:rsid w:val="00AD62DE"/>
    <w:rsid w:val="00AD6660"/>
    <w:rsid w:val="00AD6C78"/>
    <w:rsid w:val="00AD6E26"/>
    <w:rsid w:val="00AD78F9"/>
    <w:rsid w:val="00AD7DBB"/>
    <w:rsid w:val="00AD7E6B"/>
    <w:rsid w:val="00AD7FF5"/>
    <w:rsid w:val="00AE01C7"/>
    <w:rsid w:val="00AE024A"/>
    <w:rsid w:val="00AE0316"/>
    <w:rsid w:val="00AE0341"/>
    <w:rsid w:val="00AE045F"/>
    <w:rsid w:val="00AE0BDE"/>
    <w:rsid w:val="00AE0CA2"/>
    <w:rsid w:val="00AE0CDD"/>
    <w:rsid w:val="00AE10E5"/>
    <w:rsid w:val="00AE1548"/>
    <w:rsid w:val="00AE1739"/>
    <w:rsid w:val="00AE2790"/>
    <w:rsid w:val="00AE2FAC"/>
    <w:rsid w:val="00AE318C"/>
    <w:rsid w:val="00AE33B6"/>
    <w:rsid w:val="00AE389B"/>
    <w:rsid w:val="00AE3E51"/>
    <w:rsid w:val="00AE3F77"/>
    <w:rsid w:val="00AE41F7"/>
    <w:rsid w:val="00AE4261"/>
    <w:rsid w:val="00AE469D"/>
    <w:rsid w:val="00AE4842"/>
    <w:rsid w:val="00AE4960"/>
    <w:rsid w:val="00AE49D0"/>
    <w:rsid w:val="00AE4C2D"/>
    <w:rsid w:val="00AE5102"/>
    <w:rsid w:val="00AE51AA"/>
    <w:rsid w:val="00AE51BA"/>
    <w:rsid w:val="00AE51C3"/>
    <w:rsid w:val="00AE5422"/>
    <w:rsid w:val="00AE56E1"/>
    <w:rsid w:val="00AE5B3B"/>
    <w:rsid w:val="00AE5FC1"/>
    <w:rsid w:val="00AE64B9"/>
    <w:rsid w:val="00AE64E5"/>
    <w:rsid w:val="00AE6592"/>
    <w:rsid w:val="00AE6B5A"/>
    <w:rsid w:val="00AE6CC5"/>
    <w:rsid w:val="00AE706F"/>
    <w:rsid w:val="00AE75AD"/>
    <w:rsid w:val="00AE78E9"/>
    <w:rsid w:val="00AE7C7C"/>
    <w:rsid w:val="00AE7E4F"/>
    <w:rsid w:val="00AF0136"/>
    <w:rsid w:val="00AF0A3C"/>
    <w:rsid w:val="00AF0DF8"/>
    <w:rsid w:val="00AF11AB"/>
    <w:rsid w:val="00AF1504"/>
    <w:rsid w:val="00AF1618"/>
    <w:rsid w:val="00AF162B"/>
    <w:rsid w:val="00AF1689"/>
    <w:rsid w:val="00AF195A"/>
    <w:rsid w:val="00AF1A47"/>
    <w:rsid w:val="00AF1B31"/>
    <w:rsid w:val="00AF1DDF"/>
    <w:rsid w:val="00AF26BA"/>
    <w:rsid w:val="00AF29C7"/>
    <w:rsid w:val="00AF37FD"/>
    <w:rsid w:val="00AF3C37"/>
    <w:rsid w:val="00AF4243"/>
    <w:rsid w:val="00AF4595"/>
    <w:rsid w:val="00AF4E64"/>
    <w:rsid w:val="00AF5191"/>
    <w:rsid w:val="00AF54B0"/>
    <w:rsid w:val="00AF5E4E"/>
    <w:rsid w:val="00AF5FBA"/>
    <w:rsid w:val="00AF66E0"/>
    <w:rsid w:val="00AF673E"/>
    <w:rsid w:val="00AF6860"/>
    <w:rsid w:val="00AF71DF"/>
    <w:rsid w:val="00AF76DF"/>
    <w:rsid w:val="00AF796C"/>
    <w:rsid w:val="00AF7BEE"/>
    <w:rsid w:val="00AF7DCA"/>
    <w:rsid w:val="00B001A7"/>
    <w:rsid w:val="00B00843"/>
    <w:rsid w:val="00B00D55"/>
    <w:rsid w:val="00B01686"/>
    <w:rsid w:val="00B01A1B"/>
    <w:rsid w:val="00B01B82"/>
    <w:rsid w:val="00B020E7"/>
    <w:rsid w:val="00B024CF"/>
    <w:rsid w:val="00B026B9"/>
    <w:rsid w:val="00B027D4"/>
    <w:rsid w:val="00B02A60"/>
    <w:rsid w:val="00B02B4E"/>
    <w:rsid w:val="00B037DB"/>
    <w:rsid w:val="00B03C6E"/>
    <w:rsid w:val="00B03FC2"/>
    <w:rsid w:val="00B03FFD"/>
    <w:rsid w:val="00B04101"/>
    <w:rsid w:val="00B041B9"/>
    <w:rsid w:val="00B04492"/>
    <w:rsid w:val="00B045CE"/>
    <w:rsid w:val="00B04732"/>
    <w:rsid w:val="00B04895"/>
    <w:rsid w:val="00B0493E"/>
    <w:rsid w:val="00B05158"/>
    <w:rsid w:val="00B0529E"/>
    <w:rsid w:val="00B052C5"/>
    <w:rsid w:val="00B0554A"/>
    <w:rsid w:val="00B056F9"/>
    <w:rsid w:val="00B05EDC"/>
    <w:rsid w:val="00B0641B"/>
    <w:rsid w:val="00B068D8"/>
    <w:rsid w:val="00B06CEB"/>
    <w:rsid w:val="00B06E18"/>
    <w:rsid w:val="00B06FB7"/>
    <w:rsid w:val="00B07622"/>
    <w:rsid w:val="00B0777E"/>
    <w:rsid w:val="00B07BC5"/>
    <w:rsid w:val="00B1004D"/>
    <w:rsid w:val="00B10425"/>
    <w:rsid w:val="00B104CC"/>
    <w:rsid w:val="00B106F5"/>
    <w:rsid w:val="00B1104A"/>
    <w:rsid w:val="00B116A6"/>
    <w:rsid w:val="00B11D33"/>
    <w:rsid w:val="00B1251F"/>
    <w:rsid w:val="00B12636"/>
    <w:rsid w:val="00B12A27"/>
    <w:rsid w:val="00B12BA6"/>
    <w:rsid w:val="00B12FC3"/>
    <w:rsid w:val="00B131EC"/>
    <w:rsid w:val="00B13293"/>
    <w:rsid w:val="00B13A20"/>
    <w:rsid w:val="00B13B1D"/>
    <w:rsid w:val="00B13D94"/>
    <w:rsid w:val="00B13FC0"/>
    <w:rsid w:val="00B142CA"/>
    <w:rsid w:val="00B143FF"/>
    <w:rsid w:val="00B145C9"/>
    <w:rsid w:val="00B148F7"/>
    <w:rsid w:val="00B149D6"/>
    <w:rsid w:val="00B15712"/>
    <w:rsid w:val="00B15D54"/>
    <w:rsid w:val="00B16055"/>
    <w:rsid w:val="00B16285"/>
    <w:rsid w:val="00B165F3"/>
    <w:rsid w:val="00B16EE6"/>
    <w:rsid w:val="00B16FFB"/>
    <w:rsid w:val="00B1708B"/>
    <w:rsid w:val="00B172F9"/>
    <w:rsid w:val="00B17311"/>
    <w:rsid w:val="00B17560"/>
    <w:rsid w:val="00B17996"/>
    <w:rsid w:val="00B17A19"/>
    <w:rsid w:val="00B17CDF"/>
    <w:rsid w:val="00B2016B"/>
    <w:rsid w:val="00B20DC3"/>
    <w:rsid w:val="00B20F25"/>
    <w:rsid w:val="00B2112C"/>
    <w:rsid w:val="00B2119A"/>
    <w:rsid w:val="00B2130E"/>
    <w:rsid w:val="00B21585"/>
    <w:rsid w:val="00B21D13"/>
    <w:rsid w:val="00B21D96"/>
    <w:rsid w:val="00B21F06"/>
    <w:rsid w:val="00B221DB"/>
    <w:rsid w:val="00B223F7"/>
    <w:rsid w:val="00B224C9"/>
    <w:rsid w:val="00B228A3"/>
    <w:rsid w:val="00B23106"/>
    <w:rsid w:val="00B23371"/>
    <w:rsid w:val="00B23943"/>
    <w:rsid w:val="00B23A4A"/>
    <w:rsid w:val="00B23F7D"/>
    <w:rsid w:val="00B2423A"/>
    <w:rsid w:val="00B248F4"/>
    <w:rsid w:val="00B24F03"/>
    <w:rsid w:val="00B253D7"/>
    <w:rsid w:val="00B254E7"/>
    <w:rsid w:val="00B2589D"/>
    <w:rsid w:val="00B26667"/>
    <w:rsid w:val="00B26A0A"/>
    <w:rsid w:val="00B26C3B"/>
    <w:rsid w:val="00B26D6A"/>
    <w:rsid w:val="00B30107"/>
    <w:rsid w:val="00B30332"/>
    <w:rsid w:val="00B30DC1"/>
    <w:rsid w:val="00B30E2D"/>
    <w:rsid w:val="00B30E8B"/>
    <w:rsid w:val="00B312D9"/>
    <w:rsid w:val="00B31309"/>
    <w:rsid w:val="00B31547"/>
    <w:rsid w:val="00B31D3F"/>
    <w:rsid w:val="00B3223E"/>
    <w:rsid w:val="00B32392"/>
    <w:rsid w:val="00B32B34"/>
    <w:rsid w:val="00B331A5"/>
    <w:rsid w:val="00B333A2"/>
    <w:rsid w:val="00B33A77"/>
    <w:rsid w:val="00B33B11"/>
    <w:rsid w:val="00B33BA2"/>
    <w:rsid w:val="00B33FE6"/>
    <w:rsid w:val="00B3471C"/>
    <w:rsid w:val="00B34B13"/>
    <w:rsid w:val="00B3535B"/>
    <w:rsid w:val="00B35777"/>
    <w:rsid w:val="00B35826"/>
    <w:rsid w:val="00B36179"/>
    <w:rsid w:val="00B3631D"/>
    <w:rsid w:val="00B3694D"/>
    <w:rsid w:val="00B36C5F"/>
    <w:rsid w:val="00B36CF1"/>
    <w:rsid w:val="00B36F2D"/>
    <w:rsid w:val="00B371B0"/>
    <w:rsid w:val="00B379AA"/>
    <w:rsid w:val="00B37A9E"/>
    <w:rsid w:val="00B37C69"/>
    <w:rsid w:val="00B37D01"/>
    <w:rsid w:val="00B400E3"/>
    <w:rsid w:val="00B40720"/>
    <w:rsid w:val="00B4105C"/>
    <w:rsid w:val="00B41085"/>
    <w:rsid w:val="00B41384"/>
    <w:rsid w:val="00B41877"/>
    <w:rsid w:val="00B41C69"/>
    <w:rsid w:val="00B41DD9"/>
    <w:rsid w:val="00B41F19"/>
    <w:rsid w:val="00B435EC"/>
    <w:rsid w:val="00B438C0"/>
    <w:rsid w:val="00B43A66"/>
    <w:rsid w:val="00B43C2B"/>
    <w:rsid w:val="00B43C52"/>
    <w:rsid w:val="00B43F23"/>
    <w:rsid w:val="00B441F5"/>
    <w:rsid w:val="00B4423B"/>
    <w:rsid w:val="00B45180"/>
    <w:rsid w:val="00B452EB"/>
    <w:rsid w:val="00B454BF"/>
    <w:rsid w:val="00B45820"/>
    <w:rsid w:val="00B45A90"/>
    <w:rsid w:val="00B45CD0"/>
    <w:rsid w:val="00B45CF1"/>
    <w:rsid w:val="00B460A3"/>
    <w:rsid w:val="00B46171"/>
    <w:rsid w:val="00B46669"/>
    <w:rsid w:val="00B46835"/>
    <w:rsid w:val="00B46874"/>
    <w:rsid w:val="00B46B7E"/>
    <w:rsid w:val="00B46BAD"/>
    <w:rsid w:val="00B46F4A"/>
    <w:rsid w:val="00B46F74"/>
    <w:rsid w:val="00B46FFD"/>
    <w:rsid w:val="00B47291"/>
    <w:rsid w:val="00B47A41"/>
    <w:rsid w:val="00B47F5C"/>
    <w:rsid w:val="00B47FEB"/>
    <w:rsid w:val="00B50A80"/>
    <w:rsid w:val="00B50C39"/>
    <w:rsid w:val="00B50D7C"/>
    <w:rsid w:val="00B51655"/>
    <w:rsid w:val="00B51706"/>
    <w:rsid w:val="00B51C5E"/>
    <w:rsid w:val="00B5214B"/>
    <w:rsid w:val="00B5255E"/>
    <w:rsid w:val="00B526BB"/>
    <w:rsid w:val="00B5275C"/>
    <w:rsid w:val="00B52900"/>
    <w:rsid w:val="00B52FDC"/>
    <w:rsid w:val="00B53169"/>
    <w:rsid w:val="00B53598"/>
    <w:rsid w:val="00B535EA"/>
    <w:rsid w:val="00B53660"/>
    <w:rsid w:val="00B53748"/>
    <w:rsid w:val="00B53776"/>
    <w:rsid w:val="00B53A4F"/>
    <w:rsid w:val="00B53C3E"/>
    <w:rsid w:val="00B54129"/>
    <w:rsid w:val="00B54629"/>
    <w:rsid w:val="00B54949"/>
    <w:rsid w:val="00B55202"/>
    <w:rsid w:val="00B55E17"/>
    <w:rsid w:val="00B55E79"/>
    <w:rsid w:val="00B560E1"/>
    <w:rsid w:val="00B561CF"/>
    <w:rsid w:val="00B568A0"/>
    <w:rsid w:val="00B56F81"/>
    <w:rsid w:val="00B575EF"/>
    <w:rsid w:val="00B57CCB"/>
    <w:rsid w:val="00B57EA4"/>
    <w:rsid w:val="00B600B5"/>
    <w:rsid w:val="00B608D9"/>
    <w:rsid w:val="00B60C14"/>
    <w:rsid w:val="00B60D58"/>
    <w:rsid w:val="00B61036"/>
    <w:rsid w:val="00B61287"/>
    <w:rsid w:val="00B616C1"/>
    <w:rsid w:val="00B61BD8"/>
    <w:rsid w:val="00B61F69"/>
    <w:rsid w:val="00B62470"/>
    <w:rsid w:val="00B62688"/>
    <w:rsid w:val="00B629C3"/>
    <w:rsid w:val="00B62ACE"/>
    <w:rsid w:val="00B62C7B"/>
    <w:rsid w:val="00B62CA6"/>
    <w:rsid w:val="00B62E0A"/>
    <w:rsid w:val="00B630C9"/>
    <w:rsid w:val="00B633DD"/>
    <w:rsid w:val="00B63C6A"/>
    <w:rsid w:val="00B63D1E"/>
    <w:rsid w:val="00B63EFC"/>
    <w:rsid w:val="00B64073"/>
    <w:rsid w:val="00B640D5"/>
    <w:rsid w:val="00B64188"/>
    <w:rsid w:val="00B6421B"/>
    <w:rsid w:val="00B64B9A"/>
    <w:rsid w:val="00B64BD7"/>
    <w:rsid w:val="00B64E4E"/>
    <w:rsid w:val="00B64EDF"/>
    <w:rsid w:val="00B6545E"/>
    <w:rsid w:val="00B65616"/>
    <w:rsid w:val="00B65CA7"/>
    <w:rsid w:val="00B6619F"/>
    <w:rsid w:val="00B661B2"/>
    <w:rsid w:val="00B66489"/>
    <w:rsid w:val="00B666A6"/>
    <w:rsid w:val="00B66C13"/>
    <w:rsid w:val="00B66D92"/>
    <w:rsid w:val="00B66F37"/>
    <w:rsid w:val="00B66FA6"/>
    <w:rsid w:val="00B67337"/>
    <w:rsid w:val="00B676E3"/>
    <w:rsid w:val="00B67766"/>
    <w:rsid w:val="00B67CCC"/>
    <w:rsid w:val="00B67DEB"/>
    <w:rsid w:val="00B70283"/>
    <w:rsid w:val="00B7037F"/>
    <w:rsid w:val="00B7039E"/>
    <w:rsid w:val="00B703C3"/>
    <w:rsid w:val="00B7079C"/>
    <w:rsid w:val="00B70A59"/>
    <w:rsid w:val="00B70C1A"/>
    <w:rsid w:val="00B70E46"/>
    <w:rsid w:val="00B71154"/>
    <w:rsid w:val="00B7134E"/>
    <w:rsid w:val="00B71411"/>
    <w:rsid w:val="00B717AA"/>
    <w:rsid w:val="00B717BB"/>
    <w:rsid w:val="00B72674"/>
    <w:rsid w:val="00B7315D"/>
    <w:rsid w:val="00B73366"/>
    <w:rsid w:val="00B7357E"/>
    <w:rsid w:val="00B7374B"/>
    <w:rsid w:val="00B739F0"/>
    <w:rsid w:val="00B73CBD"/>
    <w:rsid w:val="00B73D0D"/>
    <w:rsid w:val="00B73F0E"/>
    <w:rsid w:val="00B74164"/>
    <w:rsid w:val="00B744EB"/>
    <w:rsid w:val="00B7492D"/>
    <w:rsid w:val="00B74B11"/>
    <w:rsid w:val="00B74BB0"/>
    <w:rsid w:val="00B7524C"/>
    <w:rsid w:val="00B7549F"/>
    <w:rsid w:val="00B75610"/>
    <w:rsid w:val="00B75E33"/>
    <w:rsid w:val="00B75F53"/>
    <w:rsid w:val="00B76194"/>
    <w:rsid w:val="00B76BA6"/>
    <w:rsid w:val="00B76C91"/>
    <w:rsid w:val="00B77379"/>
    <w:rsid w:val="00B77D62"/>
    <w:rsid w:val="00B803E5"/>
    <w:rsid w:val="00B8062A"/>
    <w:rsid w:val="00B80ED2"/>
    <w:rsid w:val="00B812DC"/>
    <w:rsid w:val="00B81A53"/>
    <w:rsid w:val="00B81E80"/>
    <w:rsid w:val="00B81FEC"/>
    <w:rsid w:val="00B821A3"/>
    <w:rsid w:val="00B82744"/>
    <w:rsid w:val="00B827C5"/>
    <w:rsid w:val="00B82934"/>
    <w:rsid w:val="00B82EF2"/>
    <w:rsid w:val="00B8310B"/>
    <w:rsid w:val="00B83800"/>
    <w:rsid w:val="00B838FB"/>
    <w:rsid w:val="00B84221"/>
    <w:rsid w:val="00B846A1"/>
    <w:rsid w:val="00B8489B"/>
    <w:rsid w:val="00B84979"/>
    <w:rsid w:val="00B84A49"/>
    <w:rsid w:val="00B84B24"/>
    <w:rsid w:val="00B85496"/>
    <w:rsid w:val="00B85D29"/>
    <w:rsid w:val="00B85D67"/>
    <w:rsid w:val="00B86A6E"/>
    <w:rsid w:val="00B876FB"/>
    <w:rsid w:val="00B87755"/>
    <w:rsid w:val="00B87838"/>
    <w:rsid w:val="00B8799B"/>
    <w:rsid w:val="00B87AEE"/>
    <w:rsid w:val="00B9064D"/>
    <w:rsid w:val="00B906A5"/>
    <w:rsid w:val="00B90FB4"/>
    <w:rsid w:val="00B9134D"/>
    <w:rsid w:val="00B914C8"/>
    <w:rsid w:val="00B91903"/>
    <w:rsid w:val="00B9191A"/>
    <w:rsid w:val="00B91B71"/>
    <w:rsid w:val="00B91BEB"/>
    <w:rsid w:val="00B91CAE"/>
    <w:rsid w:val="00B91E16"/>
    <w:rsid w:val="00B922DA"/>
    <w:rsid w:val="00B92324"/>
    <w:rsid w:val="00B92455"/>
    <w:rsid w:val="00B93C17"/>
    <w:rsid w:val="00B93C1A"/>
    <w:rsid w:val="00B93F22"/>
    <w:rsid w:val="00B94384"/>
    <w:rsid w:val="00B948BF"/>
    <w:rsid w:val="00B94BC1"/>
    <w:rsid w:val="00B953FA"/>
    <w:rsid w:val="00B9541B"/>
    <w:rsid w:val="00B95B16"/>
    <w:rsid w:val="00B95CF5"/>
    <w:rsid w:val="00B95D2D"/>
    <w:rsid w:val="00B95D91"/>
    <w:rsid w:val="00B95F0B"/>
    <w:rsid w:val="00B965FB"/>
    <w:rsid w:val="00B967C4"/>
    <w:rsid w:val="00B96B84"/>
    <w:rsid w:val="00B96E89"/>
    <w:rsid w:val="00B9730F"/>
    <w:rsid w:val="00B975C8"/>
    <w:rsid w:val="00B97601"/>
    <w:rsid w:val="00B97D07"/>
    <w:rsid w:val="00BA02EA"/>
    <w:rsid w:val="00BA03B7"/>
    <w:rsid w:val="00BA0647"/>
    <w:rsid w:val="00BA0925"/>
    <w:rsid w:val="00BA0DD0"/>
    <w:rsid w:val="00BA0DE3"/>
    <w:rsid w:val="00BA0F6C"/>
    <w:rsid w:val="00BA0FC0"/>
    <w:rsid w:val="00BA102F"/>
    <w:rsid w:val="00BA15D8"/>
    <w:rsid w:val="00BA19F8"/>
    <w:rsid w:val="00BA1DFD"/>
    <w:rsid w:val="00BA2313"/>
    <w:rsid w:val="00BA2405"/>
    <w:rsid w:val="00BA2631"/>
    <w:rsid w:val="00BA34D3"/>
    <w:rsid w:val="00BA35CC"/>
    <w:rsid w:val="00BA3643"/>
    <w:rsid w:val="00BA3D99"/>
    <w:rsid w:val="00BA4248"/>
    <w:rsid w:val="00BA43F9"/>
    <w:rsid w:val="00BA4543"/>
    <w:rsid w:val="00BA45CB"/>
    <w:rsid w:val="00BA4B61"/>
    <w:rsid w:val="00BA5239"/>
    <w:rsid w:val="00BA59C6"/>
    <w:rsid w:val="00BA5AA8"/>
    <w:rsid w:val="00BA5BF3"/>
    <w:rsid w:val="00BA5D16"/>
    <w:rsid w:val="00BA61F8"/>
    <w:rsid w:val="00BA6353"/>
    <w:rsid w:val="00BA7105"/>
    <w:rsid w:val="00BA7720"/>
    <w:rsid w:val="00BA7827"/>
    <w:rsid w:val="00BA7CE3"/>
    <w:rsid w:val="00BA7DAA"/>
    <w:rsid w:val="00BB023D"/>
    <w:rsid w:val="00BB02D3"/>
    <w:rsid w:val="00BB045E"/>
    <w:rsid w:val="00BB05D0"/>
    <w:rsid w:val="00BB078D"/>
    <w:rsid w:val="00BB09D3"/>
    <w:rsid w:val="00BB0EF5"/>
    <w:rsid w:val="00BB19DC"/>
    <w:rsid w:val="00BB1AFF"/>
    <w:rsid w:val="00BB1D26"/>
    <w:rsid w:val="00BB1F2A"/>
    <w:rsid w:val="00BB23B9"/>
    <w:rsid w:val="00BB2D79"/>
    <w:rsid w:val="00BB300D"/>
    <w:rsid w:val="00BB3275"/>
    <w:rsid w:val="00BB38F4"/>
    <w:rsid w:val="00BB39AF"/>
    <w:rsid w:val="00BB3B4A"/>
    <w:rsid w:val="00BB3B95"/>
    <w:rsid w:val="00BB3DE8"/>
    <w:rsid w:val="00BB3EC7"/>
    <w:rsid w:val="00BB41BC"/>
    <w:rsid w:val="00BB4551"/>
    <w:rsid w:val="00BB4625"/>
    <w:rsid w:val="00BB48B2"/>
    <w:rsid w:val="00BB4DB4"/>
    <w:rsid w:val="00BB4E3B"/>
    <w:rsid w:val="00BB4EAC"/>
    <w:rsid w:val="00BB4F0A"/>
    <w:rsid w:val="00BB5050"/>
    <w:rsid w:val="00BB51DD"/>
    <w:rsid w:val="00BB5361"/>
    <w:rsid w:val="00BB567C"/>
    <w:rsid w:val="00BB5B77"/>
    <w:rsid w:val="00BB6208"/>
    <w:rsid w:val="00BB64C2"/>
    <w:rsid w:val="00BB664F"/>
    <w:rsid w:val="00BB6766"/>
    <w:rsid w:val="00BB7033"/>
    <w:rsid w:val="00BB7091"/>
    <w:rsid w:val="00BB70A9"/>
    <w:rsid w:val="00BB732A"/>
    <w:rsid w:val="00BB745B"/>
    <w:rsid w:val="00BB74AA"/>
    <w:rsid w:val="00BB75B2"/>
    <w:rsid w:val="00BB7BAC"/>
    <w:rsid w:val="00BB7DA7"/>
    <w:rsid w:val="00BB7E3E"/>
    <w:rsid w:val="00BC07A0"/>
    <w:rsid w:val="00BC0D3B"/>
    <w:rsid w:val="00BC1288"/>
    <w:rsid w:val="00BC17CC"/>
    <w:rsid w:val="00BC20A0"/>
    <w:rsid w:val="00BC224D"/>
    <w:rsid w:val="00BC2E96"/>
    <w:rsid w:val="00BC30B5"/>
    <w:rsid w:val="00BC3101"/>
    <w:rsid w:val="00BC34F6"/>
    <w:rsid w:val="00BC3EC7"/>
    <w:rsid w:val="00BC434F"/>
    <w:rsid w:val="00BC538D"/>
    <w:rsid w:val="00BC60AB"/>
    <w:rsid w:val="00BC6181"/>
    <w:rsid w:val="00BC6B59"/>
    <w:rsid w:val="00BC6ECC"/>
    <w:rsid w:val="00BC722D"/>
    <w:rsid w:val="00BC7531"/>
    <w:rsid w:val="00BC7E3F"/>
    <w:rsid w:val="00BC7E90"/>
    <w:rsid w:val="00BD01C8"/>
    <w:rsid w:val="00BD023C"/>
    <w:rsid w:val="00BD1014"/>
    <w:rsid w:val="00BD135C"/>
    <w:rsid w:val="00BD13C7"/>
    <w:rsid w:val="00BD1E67"/>
    <w:rsid w:val="00BD2058"/>
    <w:rsid w:val="00BD2208"/>
    <w:rsid w:val="00BD2856"/>
    <w:rsid w:val="00BD28B5"/>
    <w:rsid w:val="00BD2BAF"/>
    <w:rsid w:val="00BD2D42"/>
    <w:rsid w:val="00BD2EA0"/>
    <w:rsid w:val="00BD2EFD"/>
    <w:rsid w:val="00BD30E8"/>
    <w:rsid w:val="00BD3308"/>
    <w:rsid w:val="00BD39DF"/>
    <w:rsid w:val="00BD3A06"/>
    <w:rsid w:val="00BD3A0D"/>
    <w:rsid w:val="00BD3B1E"/>
    <w:rsid w:val="00BD3DED"/>
    <w:rsid w:val="00BD3E66"/>
    <w:rsid w:val="00BD3F62"/>
    <w:rsid w:val="00BD4149"/>
    <w:rsid w:val="00BD46DA"/>
    <w:rsid w:val="00BD4700"/>
    <w:rsid w:val="00BD4AC3"/>
    <w:rsid w:val="00BD4AEB"/>
    <w:rsid w:val="00BD4B37"/>
    <w:rsid w:val="00BD4CDE"/>
    <w:rsid w:val="00BD6671"/>
    <w:rsid w:val="00BD681F"/>
    <w:rsid w:val="00BD6D01"/>
    <w:rsid w:val="00BD6D2D"/>
    <w:rsid w:val="00BD6DC8"/>
    <w:rsid w:val="00BD6F28"/>
    <w:rsid w:val="00BD7DF8"/>
    <w:rsid w:val="00BE00E4"/>
    <w:rsid w:val="00BE01CD"/>
    <w:rsid w:val="00BE0479"/>
    <w:rsid w:val="00BE053C"/>
    <w:rsid w:val="00BE0550"/>
    <w:rsid w:val="00BE078C"/>
    <w:rsid w:val="00BE082F"/>
    <w:rsid w:val="00BE0877"/>
    <w:rsid w:val="00BE0EE8"/>
    <w:rsid w:val="00BE1CC0"/>
    <w:rsid w:val="00BE21BF"/>
    <w:rsid w:val="00BE2298"/>
    <w:rsid w:val="00BE26E0"/>
    <w:rsid w:val="00BE2801"/>
    <w:rsid w:val="00BE2960"/>
    <w:rsid w:val="00BE2B25"/>
    <w:rsid w:val="00BE2BED"/>
    <w:rsid w:val="00BE2DC1"/>
    <w:rsid w:val="00BE2DF5"/>
    <w:rsid w:val="00BE3193"/>
    <w:rsid w:val="00BE329F"/>
    <w:rsid w:val="00BE3431"/>
    <w:rsid w:val="00BE34ED"/>
    <w:rsid w:val="00BE3651"/>
    <w:rsid w:val="00BE3C50"/>
    <w:rsid w:val="00BE3DAC"/>
    <w:rsid w:val="00BE3F61"/>
    <w:rsid w:val="00BE446F"/>
    <w:rsid w:val="00BE465D"/>
    <w:rsid w:val="00BE4742"/>
    <w:rsid w:val="00BE4B4D"/>
    <w:rsid w:val="00BE5092"/>
    <w:rsid w:val="00BE55BE"/>
    <w:rsid w:val="00BE5A15"/>
    <w:rsid w:val="00BE5C89"/>
    <w:rsid w:val="00BE5D33"/>
    <w:rsid w:val="00BE5F18"/>
    <w:rsid w:val="00BE63DE"/>
    <w:rsid w:val="00BE6995"/>
    <w:rsid w:val="00BE69C4"/>
    <w:rsid w:val="00BE6CFD"/>
    <w:rsid w:val="00BE73CB"/>
    <w:rsid w:val="00BE7575"/>
    <w:rsid w:val="00BE7637"/>
    <w:rsid w:val="00BF001A"/>
    <w:rsid w:val="00BF0153"/>
    <w:rsid w:val="00BF02BA"/>
    <w:rsid w:val="00BF0602"/>
    <w:rsid w:val="00BF08FC"/>
    <w:rsid w:val="00BF0FD1"/>
    <w:rsid w:val="00BF13B2"/>
    <w:rsid w:val="00BF151E"/>
    <w:rsid w:val="00BF179E"/>
    <w:rsid w:val="00BF1A1D"/>
    <w:rsid w:val="00BF1A33"/>
    <w:rsid w:val="00BF1BA5"/>
    <w:rsid w:val="00BF1CED"/>
    <w:rsid w:val="00BF24DB"/>
    <w:rsid w:val="00BF257E"/>
    <w:rsid w:val="00BF2622"/>
    <w:rsid w:val="00BF2666"/>
    <w:rsid w:val="00BF276B"/>
    <w:rsid w:val="00BF2A84"/>
    <w:rsid w:val="00BF2B78"/>
    <w:rsid w:val="00BF2D77"/>
    <w:rsid w:val="00BF2EC9"/>
    <w:rsid w:val="00BF323A"/>
    <w:rsid w:val="00BF341F"/>
    <w:rsid w:val="00BF3517"/>
    <w:rsid w:val="00BF3CEA"/>
    <w:rsid w:val="00BF3E30"/>
    <w:rsid w:val="00BF4098"/>
    <w:rsid w:val="00BF40FB"/>
    <w:rsid w:val="00BF45B4"/>
    <w:rsid w:val="00BF45DE"/>
    <w:rsid w:val="00BF4868"/>
    <w:rsid w:val="00BF49A4"/>
    <w:rsid w:val="00BF4B2B"/>
    <w:rsid w:val="00BF57DF"/>
    <w:rsid w:val="00BF5D27"/>
    <w:rsid w:val="00BF5D2E"/>
    <w:rsid w:val="00BF5ED8"/>
    <w:rsid w:val="00BF6597"/>
    <w:rsid w:val="00BF70CD"/>
    <w:rsid w:val="00BF7171"/>
    <w:rsid w:val="00BF73F5"/>
    <w:rsid w:val="00BF7516"/>
    <w:rsid w:val="00BF776D"/>
    <w:rsid w:val="00BF7B8A"/>
    <w:rsid w:val="00BF7BA5"/>
    <w:rsid w:val="00C0007E"/>
    <w:rsid w:val="00C00209"/>
    <w:rsid w:val="00C004F1"/>
    <w:rsid w:val="00C00531"/>
    <w:rsid w:val="00C007A6"/>
    <w:rsid w:val="00C00805"/>
    <w:rsid w:val="00C00C31"/>
    <w:rsid w:val="00C00E50"/>
    <w:rsid w:val="00C0114C"/>
    <w:rsid w:val="00C01E2C"/>
    <w:rsid w:val="00C01F60"/>
    <w:rsid w:val="00C026AE"/>
    <w:rsid w:val="00C03388"/>
    <w:rsid w:val="00C0342B"/>
    <w:rsid w:val="00C0348C"/>
    <w:rsid w:val="00C034D8"/>
    <w:rsid w:val="00C0363D"/>
    <w:rsid w:val="00C038FF"/>
    <w:rsid w:val="00C03A12"/>
    <w:rsid w:val="00C03C20"/>
    <w:rsid w:val="00C03E48"/>
    <w:rsid w:val="00C048B1"/>
    <w:rsid w:val="00C04E66"/>
    <w:rsid w:val="00C05750"/>
    <w:rsid w:val="00C05CD6"/>
    <w:rsid w:val="00C065F1"/>
    <w:rsid w:val="00C0671F"/>
    <w:rsid w:val="00C067FE"/>
    <w:rsid w:val="00C070A6"/>
    <w:rsid w:val="00C077DC"/>
    <w:rsid w:val="00C079FE"/>
    <w:rsid w:val="00C1026F"/>
    <w:rsid w:val="00C10942"/>
    <w:rsid w:val="00C10A5D"/>
    <w:rsid w:val="00C10B10"/>
    <w:rsid w:val="00C10C46"/>
    <w:rsid w:val="00C11004"/>
    <w:rsid w:val="00C11176"/>
    <w:rsid w:val="00C1132A"/>
    <w:rsid w:val="00C11389"/>
    <w:rsid w:val="00C113EC"/>
    <w:rsid w:val="00C115F2"/>
    <w:rsid w:val="00C1167A"/>
    <w:rsid w:val="00C116FB"/>
    <w:rsid w:val="00C122B5"/>
    <w:rsid w:val="00C1239D"/>
    <w:rsid w:val="00C1262C"/>
    <w:rsid w:val="00C128C4"/>
    <w:rsid w:val="00C1298B"/>
    <w:rsid w:val="00C12B31"/>
    <w:rsid w:val="00C12C40"/>
    <w:rsid w:val="00C12E4B"/>
    <w:rsid w:val="00C13151"/>
    <w:rsid w:val="00C13600"/>
    <w:rsid w:val="00C138DD"/>
    <w:rsid w:val="00C14965"/>
    <w:rsid w:val="00C14BA0"/>
    <w:rsid w:val="00C14D5D"/>
    <w:rsid w:val="00C14D80"/>
    <w:rsid w:val="00C14FF5"/>
    <w:rsid w:val="00C152F2"/>
    <w:rsid w:val="00C15596"/>
    <w:rsid w:val="00C155A5"/>
    <w:rsid w:val="00C157D7"/>
    <w:rsid w:val="00C15885"/>
    <w:rsid w:val="00C16197"/>
    <w:rsid w:val="00C1656D"/>
    <w:rsid w:val="00C166D7"/>
    <w:rsid w:val="00C167A4"/>
    <w:rsid w:val="00C16801"/>
    <w:rsid w:val="00C16B30"/>
    <w:rsid w:val="00C16F66"/>
    <w:rsid w:val="00C17447"/>
    <w:rsid w:val="00C17568"/>
    <w:rsid w:val="00C1792E"/>
    <w:rsid w:val="00C200D3"/>
    <w:rsid w:val="00C203C6"/>
    <w:rsid w:val="00C204F6"/>
    <w:rsid w:val="00C20B57"/>
    <w:rsid w:val="00C20C16"/>
    <w:rsid w:val="00C20D94"/>
    <w:rsid w:val="00C2125A"/>
    <w:rsid w:val="00C214CC"/>
    <w:rsid w:val="00C215B9"/>
    <w:rsid w:val="00C21740"/>
    <w:rsid w:val="00C21F84"/>
    <w:rsid w:val="00C22077"/>
    <w:rsid w:val="00C2227B"/>
    <w:rsid w:val="00C22703"/>
    <w:rsid w:val="00C22B42"/>
    <w:rsid w:val="00C230E5"/>
    <w:rsid w:val="00C2329F"/>
    <w:rsid w:val="00C2356A"/>
    <w:rsid w:val="00C235EF"/>
    <w:rsid w:val="00C2368D"/>
    <w:rsid w:val="00C23D72"/>
    <w:rsid w:val="00C248D2"/>
    <w:rsid w:val="00C24B08"/>
    <w:rsid w:val="00C24BE8"/>
    <w:rsid w:val="00C24D15"/>
    <w:rsid w:val="00C24E81"/>
    <w:rsid w:val="00C2514D"/>
    <w:rsid w:val="00C2523D"/>
    <w:rsid w:val="00C25568"/>
    <w:rsid w:val="00C25661"/>
    <w:rsid w:val="00C256E1"/>
    <w:rsid w:val="00C25F31"/>
    <w:rsid w:val="00C2609F"/>
    <w:rsid w:val="00C2624F"/>
    <w:rsid w:val="00C2630C"/>
    <w:rsid w:val="00C26424"/>
    <w:rsid w:val="00C26A01"/>
    <w:rsid w:val="00C26C3C"/>
    <w:rsid w:val="00C26CF2"/>
    <w:rsid w:val="00C2722A"/>
    <w:rsid w:val="00C27541"/>
    <w:rsid w:val="00C27820"/>
    <w:rsid w:val="00C303C6"/>
    <w:rsid w:val="00C305C2"/>
    <w:rsid w:val="00C30AD9"/>
    <w:rsid w:val="00C30FD4"/>
    <w:rsid w:val="00C31280"/>
    <w:rsid w:val="00C3189D"/>
    <w:rsid w:val="00C319B1"/>
    <w:rsid w:val="00C319D6"/>
    <w:rsid w:val="00C31B34"/>
    <w:rsid w:val="00C31CEE"/>
    <w:rsid w:val="00C31F5E"/>
    <w:rsid w:val="00C31FAA"/>
    <w:rsid w:val="00C3237A"/>
    <w:rsid w:val="00C32DD0"/>
    <w:rsid w:val="00C330F4"/>
    <w:rsid w:val="00C33342"/>
    <w:rsid w:val="00C336DE"/>
    <w:rsid w:val="00C337C5"/>
    <w:rsid w:val="00C339F0"/>
    <w:rsid w:val="00C33B4B"/>
    <w:rsid w:val="00C34356"/>
    <w:rsid w:val="00C343A6"/>
    <w:rsid w:val="00C3461F"/>
    <w:rsid w:val="00C34937"/>
    <w:rsid w:val="00C34951"/>
    <w:rsid w:val="00C3498E"/>
    <w:rsid w:val="00C34BF3"/>
    <w:rsid w:val="00C34C2C"/>
    <w:rsid w:val="00C34DAB"/>
    <w:rsid w:val="00C351C9"/>
    <w:rsid w:val="00C36051"/>
    <w:rsid w:val="00C36082"/>
    <w:rsid w:val="00C37C53"/>
    <w:rsid w:val="00C40349"/>
    <w:rsid w:val="00C40554"/>
    <w:rsid w:val="00C406E2"/>
    <w:rsid w:val="00C40878"/>
    <w:rsid w:val="00C408C6"/>
    <w:rsid w:val="00C40B9E"/>
    <w:rsid w:val="00C40BA8"/>
    <w:rsid w:val="00C40D26"/>
    <w:rsid w:val="00C410D7"/>
    <w:rsid w:val="00C414CF"/>
    <w:rsid w:val="00C416E7"/>
    <w:rsid w:val="00C4199A"/>
    <w:rsid w:val="00C4199F"/>
    <w:rsid w:val="00C419E0"/>
    <w:rsid w:val="00C41AEB"/>
    <w:rsid w:val="00C41D20"/>
    <w:rsid w:val="00C41D7E"/>
    <w:rsid w:val="00C41E57"/>
    <w:rsid w:val="00C42082"/>
    <w:rsid w:val="00C42800"/>
    <w:rsid w:val="00C42952"/>
    <w:rsid w:val="00C42D2D"/>
    <w:rsid w:val="00C42E04"/>
    <w:rsid w:val="00C42E05"/>
    <w:rsid w:val="00C42F8B"/>
    <w:rsid w:val="00C42FBC"/>
    <w:rsid w:val="00C43072"/>
    <w:rsid w:val="00C432A9"/>
    <w:rsid w:val="00C4366C"/>
    <w:rsid w:val="00C43DD2"/>
    <w:rsid w:val="00C43E01"/>
    <w:rsid w:val="00C43E63"/>
    <w:rsid w:val="00C43E77"/>
    <w:rsid w:val="00C4400E"/>
    <w:rsid w:val="00C4404E"/>
    <w:rsid w:val="00C4452A"/>
    <w:rsid w:val="00C445E2"/>
    <w:rsid w:val="00C448C4"/>
    <w:rsid w:val="00C45176"/>
    <w:rsid w:val="00C4554C"/>
    <w:rsid w:val="00C45729"/>
    <w:rsid w:val="00C457A1"/>
    <w:rsid w:val="00C45BD1"/>
    <w:rsid w:val="00C45FEF"/>
    <w:rsid w:val="00C4621E"/>
    <w:rsid w:val="00C4626E"/>
    <w:rsid w:val="00C47377"/>
    <w:rsid w:val="00C47837"/>
    <w:rsid w:val="00C479DD"/>
    <w:rsid w:val="00C47C98"/>
    <w:rsid w:val="00C47F87"/>
    <w:rsid w:val="00C50098"/>
    <w:rsid w:val="00C5040E"/>
    <w:rsid w:val="00C504E8"/>
    <w:rsid w:val="00C50694"/>
    <w:rsid w:val="00C50B42"/>
    <w:rsid w:val="00C50CDC"/>
    <w:rsid w:val="00C51212"/>
    <w:rsid w:val="00C51222"/>
    <w:rsid w:val="00C515B9"/>
    <w:rsid w:val="00C51BA6"/>
    <w:rsid w:val="00C51D90"/>
    <w:rsid w:val="00C52484"/>
    <w:rsid w:val="00C5340B"/>
    <w:rsid w:val="00C536F5"/>
    <w:rsid w:val="00C53A97"/>
    <w:rsid w:val="00C53FEC"/>
    <w:rsid w:val="00C543A8"/>
    <w:rsid w:val="00C54B87"/>
    <w:rsid w:val="00C54B9C"/>
    <w:rsid w:val="00C54EBE"/>
    <w:rsid w:val="00C5504B"/>
    <w:rsid w:val="00C55EB3"/>
    <w:rsid w:val="00C566E0"/>
    <w:rsid w:val="00C566ED"/>
    <w:rsid w:val="00C569DB"/>
    <w:rsid w:val="00C56F5D"/>
    <w:rsid w:val="00C5708C"/>
    <w:rsid w:val="00C571EA"/>
    <w:rsid w:val="00C57414"/>
    <w:rsid w:val="00C574F4"/>
    <w:rsid w:val="00C579A6"/>
    <w:rsid w:val="00C57B17"/>
    <w:rsid w:val="00C57B26"/>
    <w:rsid w:val="00C606C0"/>
    <w:rsid w:val="00C60A8C"/>
    <w:rsid w:val="00C60AE3"/>
    <w:rsid w:val="00C60BF8"/>
    <w:rsid w:val="00C60F4B"/>
    <w:rsid w:val="00C61113"/>
    <w:rsid w:val="00C6118A"/>
    <w:rsid w:val="00C613A3"/>
    <w:rsid w:val="00C61737"/>
    <w:rsid w:val="00C61C70"/>
    <w:rsid w:val="00C61D9B"/>
    <w:rsid w:val="00C61DCD"/>
    <w:rsid w:val="00C624DF"/>
    <w:rsid w:val="00C62777"/>
    <w:rsid w:val="00C6294F"/>
    <w:rsid w:val="00C62ADE"/>
    <w:rsid w:val="00C63A76"/>
    <w:rsid w:val="00C63CCF"/>
    <w:rsid w:val="00C63E8E"/>
    <w:rsid w:val="00C63EE9"/>
    <w:rsid w:val="00C63FC1"/>
    <w:rsid w:val="00C64272"/>
    <w:rsid w:val="00C642C2"/>
    <w:rsid w:val="00C64DB7"/>
    <w:rsid w:val="00C651C0"/>
    <w:rsid w:val="00C652F2"/>
    <w:rsid w:val="00C65599"/>
    <w:rsid w:val="00C65763"/>
    <w:rsid w:val="00C65A2A"/>
    <w:rsid w:val="00C65B86"/>
    <w:rsid w:val="00C66367"/>
    <w:rsid w:val="00C6657B"/>
    <w:rsid w:val="00C666DD"/>
    <w:rsid w:val="00C66812"/>
    <w:rsid w:val="00C66FE8"/>
    <w:rsid w:val="00C670FA"/>
    <w:rsid w:val="00C6764F"/>
    <w:rsid w:val="00C701E6"/>
    <w:rsid w:val="00C70597"/>
    <w:rsid w:val="00C70670"/>
    <w:rsid w:val="00C70706"/>
    <w:rsid w:val="00C70F67"/>
    <w:rsid w:val="00C7128B"/>
    <w:rsid w:val="00C71929"/>
    <w:rsid w:val="00C71E99"/>
    <w:rsid w:val="00C71F1B"/>
    <w:rsid w:val="00C71F37"/>
    <w:rsid w:val="00C722C1"/>
    <w:rsid w:val="00C72C65"/>
    <w:rsid w:val="00C72D79"/>
    <w:rsid w:val="00C72E33"/>
    <w:rsid w:val="00C732A6"/>
    <w:rsid w:val="00C732E5"/>
    <w:rsid w:val="00C73358"/>
    <w:rsid w:val="00C7344E"/>
    <w:rsid w:val="00C735E9"/>
    <w:rsid w:val="00C7380B"/>
    <w:rsid w:val="00C73841"/>
    <w:rsid w:val="00C7394E"/>
    <w:rsid w:val="00C73ACE"/>
    <w:rsid w:val="00C743D7"/>
    <w:rsid w:val="00C7481B"/>
    <w:rsid w:val="00C74A9A"/>
    <w:rsid w:val="00C74CEE"/>
    <w:rsid w:val="00C75243"/>
    <w:rsid w:val="00C75809"/>
    <w:rsid w:val="00C7594A"/>
    <w:rsid w:val="00C759D2"/>
    <w:rsid w:val="00C76B25"/>
    <w:rsid w:val="00C76B84"/>
    <w:rsid w:val="00C76C56"/>
    <w:rsid w:val="00C76D72"/>
    <w:rsid w:val="00C76D9B"/>
    <w:rsid w:val="00C76DA2"/>
    <w:rsid w:val="00C77067"/>
    <w:rsid w:val="00C771BE"/>
    <w:rsid w:val="00C7750A"/>
    <w:rsid w:val="00C7780A"/>
    <w:rsid w:val="00C778EA"/>
    <w:rsid w:val="00C778F8"/>
    <w:rsid w:val="00C779F0"/>
    <w:rsid w:val="00C77BD7"/>
    <w:rsid w:val="00C77CA2"/>
    <w:rsid w:val="00C77F9B"/>
    <w:rsid w:val="00C802FD"/>
    <w:rsid w:val="00C804C4"/>
    <w:rsid w:val="00C805EF"/>
    <w:rsid w:val="00C806EF"/>
    <w:rsid w:val="00C8077E"/>
    <w:rsid w:val="00C80965"/>
    <w:rsid w:val="00C80FDB"/>
    <w:rsid w:val="00C8103C"/>
    <w:rsid w:val="00C8151B"/>
    <w:rsid w:val="00C81C94"/>
    <w:rsid w:val="00C81E2B"/>
    <w:rsid w:val="00C82347"/>
    <w:rsid w:val="00C825E8"/>
    <w:rsid w:val="00C82623"/>
    <w:rsid w:val="00C827AA"/>
    <w:rsid w:val="00C82D72"/>
    <w:rsid w:val="00C82F1D"/>
    <w:rsid w:val="00C832AF"/>
    <w:rsid w:val="00C8385D"/>
    <w:rsid w:val="00C845AE"/>
    <w:rsid w:val="00C8480F"/>
    <w:rsid w:val="00C8486F"/>
    <w:rsid w:val="00C84996"/>
    <w:rsid w:val="00C849F0"/>
    <w:rsid w:val="00C85378"/>
    <w:rsid w:val="00C85B81"/>
    <w:rsid w:val="00C85C64"/>
    <w:rsid w:val="00C85F62"/>
    <w:rsid w:val="00C8684A"/>
    <w:rsid w:val="00C8689D"/>
    <w:rsid w:val="00C87B19"/>
    <w:rsid w:val="00C87B40"/>
    <w:rsid w:val="00C87F72"/>
    <w:rsid w:val="00C90098"/>
    <w:rsid w:val="00C900CE"/>
    <w:rsid w:val="00C9069C"/>
    <w:rsid w:val="00C907A7"/>
    <w:rsid w:val="00C908FB"/>
    <w:rsid w:val="00C90BAA"/>
    <w:rsid w:val="00C91414"/>
    <w:rsid w:val="00C9154B"/>
    <w:rsid w:val="00C91B32"/>
    <w:rsid w:val="00C91D6E"/>
    <w:rsid w:val="00C91F6A"/>
    <w:rsid w:val="00C92178"/>
    <w:rsid w:val="00C921BC"/>
    <w:rsid w:val="00C9234E"/>
    <w:rsid w:val="00C92B4C"/>
    <w:rsid w:val="00C92BFE"/>
    <w:rsid w:val="00C932D9"/>
    <w:rsid w:val="00C93384"/>
    <w:rsid w:val="00C935A5"/>
    <w:rsid w:val="00C936A8"/>
    <w:rsid w:val="00C93817"/>
    <w:rsid w:val="00C93983"/>
    <w:rsid w:val="00C93DE9"/>
    <w:rsid w:val="00C93EC1"/>
    <w:rsid w:val="00C94097"/>
    <w:rsid w:val="00C94317"/>
    <w:rsid w:val="00C94632"/>
    <w:rsid w:val="00C9488C"/>
    <w:rsid w:val="00C94D4E"/>
    <w:rsid w:val="00C95086"/>
    <w:rsid w:val="00C95E4E"/>
    <w:rsid w:val="00C95FDC"/>
    <w:rsid w:val="00C962F8"/>
    <w:rsid w:val="00C963D3"/>
    <w:rsid w:val="00C963F8"/>
    <w:rsid w:val="00C96814"/>
    <w:rsid w:val="00C96F00"/>
    <w:rsid w:val="00C9716F"/>
    <w:rsid w:val="00C97432"/>
    <w:rsid w:val="00C974C1"/>
    <w:rsid w:val="00C97573"/>
    <w:rsid w:val="00C9768E"/>
    <w:rsid w:val="00C9793C"/>
    <w:rsid w:val="00C97A59"/>
    <w:rsid w:val="00C97CF0"/>
    <w:rsid w:val="00CA019A"/>
    <w:rsid w:val="00CA032E"/>
    <w:rsid w:val="00CA06F3"/>
    <w:rsid w:val="00CA0AD1"/>
    <w:rsid w:val="00CA12A9"/>
    <w:rsid w:val="00CA1E49"/>
    <w:rsid w:val="00CA1E74"/>
    <w:rsid w:val="00CA1F39"/>
    <w:rsid w:val="00CA22B3"/>
    <w:rsid w:val="00CA2517"/>
    <w:rsid w:val="00CA28DC"/>
    <w:rsid w:val="00CA2957"/>
    <w:rsid w:val="00CA2C50"/>
    <w:rsid w:val="00CA2D21"/>
    <w:rsid w:val="00CA3739"/>
    <w:rsid w:val="00CA3868"/>
    <w:rsid w:val="00CA3ACC"/>
    <w:rsid w:val="00CA3E4F"/>
    <w:rsid w:val="00CA3F48"/>
    <w:rsid w:val="00CA429A"/>
    <w:rsid w:val="00CA461F"/>
    <w:rsid w:val="00CA48AC"/>
    <w:rsid w:val="00CA4932"/>
    <w:rsid w:val="00CA4BCD"/>
    <w:rsid w:val="00CA4D07"/>
    <w:rsid w:val="00CA4FD6"/>
    <w:rsid w:val="00CA4FE8"/>
    <w:rsid w:val="00CA5095"/>
    <w:rsid w:val="00CA51F1"/>
    <w:rsid w:val="00CA5241"/>
    <w:rsid w:val="00CA5272"/>
    <w:rsid w:val="00CA5AE8"/>
    <w:rsid w:val="00CA628F"/>
    <w:rsid w:val="00CA6BA8"/>
    <w:rsid w:val="00CA6BED"/>
    <w:rsid w:val="00CA6CA6"/>
    <w:rsid w:val="00CA6D02"/>
    <w:rsid w:val="00CA6D37"/>
    <w:rsid w:val="00CA6D49"/>
    <w:rsid w:val="00CA6E2E"/>
    <w:rsid w:val="00CA6FE8"/>
    <w:rsid w:val="00CA745C"/>
    <w:rsid w:val="00CA7563"/>
    <w:rsid w:val="00CA7576"/>
    <w:rsid w:val="00CA77F5"/>
    <w:rsid w:val="00CA78CE"/>
    <w:rsid w:val="00CA78DF"/>
    <w:rsid w:val="00CA7C52"/>
    <w:rsid w:val="00CA7FE1"/>
    <w:rsid w:val="00CB02C5"/>
    <w:rsid w:val="00CB0BA5"/>
    <w:rsid w:val="00CB13EE"/>
    <w:rsid w:val="00CB15D7"/>
    <w:rsid w:val="00CB1D17"/>
    <w:rsid w:val="00CB22CF"/>
    <w:rsid w:val="00CB25D1"/>
    <w:rsid w:val="00CB2782"/>
    <w:rsid w:val="00CB298F"/>
    <w:rsid w:val="00CB2BF9"/>
    <w:rsid w:val="00CB3129"/>
    <w:rsid w:val="00CB3563"/>
    <w:rsid w:val="00CB3692"/>
    <w:rsid w:val="00CB3783"/>
    <w:rsid w:val="00CB43E4"/>
    <w:rsid w:val="00CB4569"/>
    <w:rsid w:val="00CB4764"/>
    <w:rsid w:val="00CB4ADA"/>
    <w:rsid w:val="00CB4E8C"/>
    <w:rsid w:val="00CB5243"/>
    <w:rsid w:val="00CB56B3"/>
    <w:rsid w:val="00CB5BA4"/>
    <w:rsid w:val="00CB5C3F"/>
    <w:rsid w:val="00CB5CBD"/>
    <w:rsid w:val="00CB6017"/>
    <w:rsid w:val="00CB6106"/>
    <w:rsid w:val="00CB63C1"/>
    <w:rsid w:val="00CB67BB"/>
    <w:rsid w:val="00CB699A"/>
    <w:rsid w:val="00CB6B64"/>
    <w:rsid w:val="00CB73CC"/>
    <w:rsid w:val="00CB78D9"/>
    <w:rsid w:val="00CC03F1"/>
    <w:rsid w:val="00CC05E0"/>
    <w:rsid w:val="00CC076D"/>
    <w:rsid w:val="00CC0AE1"/>
    <w:rsid w:val="00CC0FB6"/>
    <w:rsid w:val="00CC1031"/>
    <w:rsid w:val="00CC13C2"/>
    <w:rsid w:val="00CC1689"/>
    <w:rsid w:val="00CC1CB8"/>
    <w:rsid w:val="00CC1F05"/>
    <w:rsid w:val="00CC29E8"/>
    <w:rsid w:val="00CC2E90"/>
    <w:rsid w:val="00CC3641"/>
    <w:rsid w:val="00CC3F2C"/>
    <w:rsid w:val="00CC427D"/>
    <w:rsid w:val="00CC438A"/>
    <w:rsid w:val="00CC48B6"/>
    <w:rsid w:val="00CC4DC1"/>
    <w:rsid w:val="00CC4F46"/>
    <w:rsid w:val="00CC50DD"/>
    <w:rsid w:val="00CC536C"/>
    <w:rsid w:val="00CC5664"/>
    <w:rsid w:val="00CC5A87"/>
    <w:rsid w:val="00CC5E72"/>
    <w:rsid w:val="00CC5F68"/>
    <w:rsid w:val="00CC60D4"/>
    <w:rsid w:val="00CC61C7"/>
    <w:rsid w:val="00CC6780"/>
    <w:rsid w:val="00CC6C25"/>
    <w:rsid w:val="00CC6EC7"/>
    <w:rsid w:val="00CC71DD"/>
    <w:rsid w:val="00CC77ED"/>
    <w:rsid w:val="00CC7991"/>
    <w:rsid w:val="00CC7DC0"/>
    <w:rsid w:val="00CD0298"/>
    <w:rsid w:val="00CD037E"/>
    <w:rsid w:val="00CD0465"/>
    <w:rsid w:val="00CD0525"/>
    <w:rsid w:val="00CD08E3"/>
    <w:rsid w:val="00CD08F7"/>
    <w:rsid w:val="00CD0A52"/>
    <w:rsid w:val="00CD0B24"/>
    <w:rsid w:val="00CD0BBE"/>
    <w:rsid w:val="00CD0C08"/>
    <w:rsid w:val="00CD13E4"/>
    <w:rsid w:val="00CD1497"/>
    <w:rsid w:val="00CD16F5"/>
    <w:rsid w:val="00CD1816"/>
    <w:rsid w:val="00CD1A08"/>
    <w:rsid w:val="00CD1D44"/>
    <w:rsid w:val="00CD25BC"/>
    <w:rsid w:val="00CD2640"/>
    <w:rsid w:val="00CD290C"/>
    <w:rsid w:val="00CD295C"/>
    <w:rsid w:val="00CD297E"/>
    <w:rsid w:val="00CD29AB"/>
    <w:rsid w:val="00CD2DFC"/>
    <w:rsid w:val="00CD3032"/>
    <w:rsid w:val="00CD32A9"/>
    <w:rsid w:val="00CD3336"/>
    <w:rsid w:val="00CD3693"/>
    <w:rsid w:val="00CD3B85"/>
    <w:rsid w:val="00CD3C87"/>
    <w:rsid w:val="00CD3DE1"/>
    <w:rsid w:val="00CD5075"/>
    <w:rsid w:val="00CD56F6"/>
    <w:rsid w:val="00CD57E6"/>
    <w:rsid w:val="00CD591C"/>
    <w:rsid w:val="00CD60A0"/>
    <w:rsid w:val="00CD61A6"/>
    <w:rsid w:val="00CD6486"/>
    <w:rsid w:val="00CD6670"/>
    <w:rsid w:val="00CD669E"/>
    <w:rsid w:val="00CD6923"/>
    <w:rsid w:val="00CD6AF3"/>
    <w:rsid w:val="00CD6EC6"/>
    <w:rsid w:val="00CD6F69"/>
    <w:rsid w:val="00CD6FCC"/>
    <w:rsid w:val="00CD72A1"/>
    <w:rsid w:val="00CD74FC"/>
    <w:rsid w:val="00CD7D14"/>
    <w:rsid w:val="00CE04B8"/>
    <w:rsid w:val="00CE0ADD"/>
    <w:rsid w:val="00CE0F11"/>
    <w:rsid w:val="00CE1348"/>
    <w:rsid w:val="00CE1C66"/>
    <w:rsid w:val="00CE1EC3"/>
    <w:rsid w:val="00CE1F68"/>
    <w:rsid w:val="00CE2580"/>
    <w:rsid w:val="00CE2781"/>
    <w:rsid w:val="00CE2B49"/>
    <w:rsid w:val="00CE2C8A"/>
    <w:rsid w:val="00CE2D0E"/>
    <w:rsid w:val="00CE34F2"/>
    <w:rsid w:val="00CE39D2"/>
    <w:rsid w:val="00CE3F8B"/>
    <w:rsid w:val="00CE44D7"/>
    <w:rsid w:val="00CE4A7A"/>
    <w:rsid w:val="00CE4FFA"/>
    <w:rsid w:val="00CE519F"/>
    <w:rsid w:val="00CE5360"/>
    <w:rsid w:val="00CE5682"/>
    <w:rsid w:val="00CE5C7F"/>
    <w:rsid w:val="00CE5DF2"/>
    <w:rsid w:val="00CE5EC5"/>
    <w:rsid w:val="00CE60AB"/>
    <w:rsid w:val="00CE6157"/>
    <w:rsid w:val="00CE6601"/>
    <w:rsid w:val="00CE6ADA"/>
    <w:rsid w:val="00CE72FB"/>
    <w:rsid w:val="00CE7642"/>
    <w:rsid w:val="00CE7BE2"/>
    <w:rsid w:val="00CE7E1E"/>
    <w:rsid w:val="00CF0436"/>
    <w:rsid w:val="00CF06E8"/>
    <w:rsid w:val="00CF073C"/>
    <w:rsid w:val="00CF0AD2"/>
    <w:rsid w:val="00CF10F9"/>
    <w:rsid w:val="00CF12CD"/>
    <w:rsid w:val="00CF12D7"/>
    <w:rsid w:val="00CF13CF"/>
    <w:rsid w:val="00CF13D6"/>
    <w:rsid w:val="00CF1676"/>
    <w:rsid w:val="00CF17CC"/>
    <w:rsid w:val="00CF1848"/>
    <w:rsid w:val="00CF1864"/>
    <w:rsid w:val="00CF19EC"/>
    <w:rsid w:val="00CF1CDF"/>
    <w:rsid w:val="00CF1D2A"/>
    <w:rsid w:val="00CF1E48"/>
    <w:rsid w:val="00CF1F3B"/>
    <w:rsid w:val="00CF1F81"/>
    <w:rsid w:val="00CF2063"/>
    <w:rsid w:val="00CF2065"/>
    <w:rsid w:val="00CF309E"/>
    <w:rsid w:val="00CF33A3"/>
    <w:rsid w:val="00CF38AB"/>
    <w:rsid w:val="00CF3DBF"/>
    <w:rsid w:val="00CF3F44"/>
    <w:rsid w:val="00CF512E"/>
    <w:rsid w:val="00CF5133"/>
    <w:rsid w:val="00CF5295"/>
    <w:rsid w:val="00CF573E"/>
    <w:rsid w:val="00CF6066"/>
    <w:rsid w:val="00CF64F5"/>
    <w:rsid w:val="00CF7062"/>
    <w:rsid w:val="00CF7262"/>
    <w:rsid w:val="00CF74A1"/>
    <w:rsid w:val="00CF782F"/>
    <w:rsid w:val="00CF78B6"/>
    <w:rsid w:val="00CF7AE5"/>
    <w:rsid w:val="00CF7C04"/>
    <w:rsid w:val="00CF7CAD"/>
    <w:rsid w:val="00CF7F6A"/>
    <w:rsid w:val="00D00392"/>
    <w:rsid w:val="00D003C2"/>
    <w:rsid w:val="00D00412"/>
    <w:rsid w:val="00D00BA0"/>
    <w:rsid w:val="00D00F58"/>
    <w:rsid w:val="00D011C9"/>
    <w:rsid w:val="00D011FD"/>
    <w:rsid w:val="00D01745"/>
    <w:rsid w:val="00D019D7"/>
    <w:rsid w:val="00D01C33"/>
    <w:rsid w:val="00D0223C"/>
    <w:rsid w:val="00D023B6"/>
    <w:rsid w:val="00D023BE"/>
    <w:rsid w:val="00D02564"/>
    <w:rsid w:val="00D026A7"/>
    <w:rsid w:val="00D026DE"/>
    <w:rsid w:val="00D03370"/>
    <w:rsid w:val="00D03826"/>
    <w:rsid w:val="00D038A8"/>
    <w:rsid w:val="00D03903"/>
    <w:rsid w:val="00D039CA"/>
    <w:rsid w:val="00D03C85"/>
    <w:rsid w:val="00D03EC9"/>
    <w:rsid w:val="00D04306"/>
    <w:rsid w:val="00D0516F"/>
    <w:rsid w:val="00D051F7"/>
    <w:rsid w:val="00D05746"/>
    <w:rsid w:val="00D0588A"/>
    <w:rsid w:val="00D0596D"/>
    <w:rsid w:val="00D05994"/>
    <w:rsid w:val="00D05AA1"/>
    <w:rsid w:val="00D05BDA"/>
    <w:rsid w:val="00D06125"/>
    <w:rsid w:val="00D06287"/>
    <w:rsid w:val="00D065CD"/>
    <w:rsid w:val="00D06658"/>
    <w:rsid w:val="00D066D1"/>
    <w:rsid w:val="00D06C68"/>
    <w:rsid w:val="00D076EC"/>
    <w:rsid w:val="00D078E6"/>
    <w:rsid w:val="00D07CAD"/>
    <w:rsid w:val="00D07DA1"/>
    <w:rsid w:val="00D07EA9"/>
    <w:rsid w:val="00D10108"/>
    <w:rsid w:val="00D104B5"/>
    <w:rsid w:val="00D10837"/>
    <w:rsid w:val="00D10EEA"/>
    <w:rsid w:val="00D118F8"/>
    <w:rsid w:val="00D11A5C"/>
    <w:rsid w:val="00D11EC7"/>
    <w:rsid w:val="00D1218D"/>
    <w:rsid w:val="00D124A7"/>
    <w:rsid w:val="00D12778"/>
    <w:rsid w:val="00D1288A"/>
    <w:rsid w:val="00D12CA6"/>
    <w:rsid w:val="00D12E05"/>
    <w:rsid w:val="00D12E67"/>
    <w:rsid w:val="00D12EBE"/>
    <w:rsid w:val="00D13020"/>
    <w:rsid w:val="00D13195"/>
    <w:rsid w:val="00D131BD"/>
    <w:rsid w:val="00D132A0"/>
    <w:rsid w:val="00D136B3"/>
    <w:rsid w:val="00D13706"/>
    <w:rsid w:val="00D13836"/>
    <w:rsid w:val="00D13C7D"/>
    <w:rsid w:val="00D14972"/>
    <w:rsid w:val="00D14D33"/>
    <w:rsid w:val="00D14EE6"/>
    <w:rsid w:val="00D152EE"/>
    <w:rsid w:val="00D1534E"/>
    <w:rsid w:val="00D154FB"/>
    <w:rsid w:val="00D15891"/>
    <w:rsid w:val="00D16123"/>
    <w:rsid w:val="00D163EE"/>
    <w:rsid w:val="00D16C93"/>
    <w:rsid w:val="00D16FA0"/>
    <w:rsid w:val="00D1719E"/>
    <w:rsid w:val="00D171CD"/>
    <w:rsid w:val="00D17689"/>
    <w:rsid w:val="00D17A98"/>
    <w:rsid w:val="00D17BB6"/>
    <w:rsid w:val="00D17CB5"/>
    <w:rsid w:val="00D17DDF"/>
    <w:rsid w:val="00D17E2E"/>
    <w:rsid w:val="00D17F64"/>
    <w:rsid w:val="00D2015F"/>
    <w:rsid w:val="00D203B0"/>
    <w:rsid w:val="00D20757"/>
    <w:rsid w:val="00D20FF4"/>
    <w:rsid w:val="00D2111E"/>
    <w:rsid w:val="00D21B2C"/>
    <w:rsid w:val="00D21C2F"/>
    <w:rsid w:val="00D2271F"/>
    <w:rsid w:val="00D22735"/>
    <w:rsid w:val="00D227D3"/>
    <w:rsid w:val="00D22BE6"/>
    <w:rsid w:val="00D22CC6"/>
    <w:rsid w:val="00D22E7B"/>
    <w:rsid w:val="00D23439"/>
    <w:rsid w:val="00D235A6"/>
    <w:rsid w:val="00D23667"/>
    <w:rsid w:val="00D23810"/>
    <w:rsid w:val="00D23A28"/>
    <w:rsid w:val="00D23A65"/>
    <w:rsid w:val="00D23A67"/>
    <w:rsid w:val="00D23B94"/>
    <w:rsid w:val="00D23B99"/>
    <w:rsid w:val="00D23C00"/>
    <w:rsid w:val="00D23C80"/>
    <w:rsid w:val="00D23CA5"/>
    <w:rsid w:val="00D23E03"/>
    <w:rsid w:val="00D23ED6"/>
    <w:rsid w:val="00D24297"/>
    <w:rsid w:val="00D243F2"/>
    <w:rsid w:val="00D248BE"/>
    <w:rsid w:val="00D24F01"/>
    <w:rsid w:val="00D24F95"/>
    <w:rsid w:val="00D251D8"/>
    <w:rsid w:val="00D251E9"/>
    <w:rsid w:val="00D2532E"/>
    <w:rsid w:val="00D25B09"/>
    <w:rsid w:val="00D25DE0"/>
    <w:rsid w:val="00D26093"/>
    <w:rsid w:val="00D260DA"/>
    <w:rsid w:val="00D26213"/>
    <w:rsid w:val="00D263C8"/>
    <w:rsid w:val="00D26544"/>
    <w:rsid w:val="00D26AA8"/>
    <w:rsid w:val="00D26BF3"/>
    <w:rsid w:val="00D26CDD"/>
    <w:rsid w:val="00D27089"/>
    <w:rsid w:val="00D27284"/>
    <w:rsid w:val="00D277E5"/>
    <w:rsid w:val="00D278AE"/>
    <w:rsid w:val="00D27B01"/>
    <w:rsid w:val="00D27EA8"/>
    <w:rsid w:val="00D27EB9"/>
    <w:rsid w:val="00D30144"/>
    <w:rsid w:val="00D3037A"/>
    <w:rsid w:val="00D303FB"/>
    <w:rsid w:val="00D30661"/>
    <w:rsid w:val="00D3073D"/>
    <w:rsid w:val="00D30784"/>
    <w:rsid w:val="00D307B0"/>
    <w:rsid w:val="00D308E8"/>
    <w:rsid w:val="00D30A94"/>
    <w:rsid w:val="00D30AD6"/>
    <w:rsid w:val="00D311C0"/>
    <w:rsid w:val="00D312A5"/>
    <w:rsid w:val="00D313F0"/>
    <w:rsid w:val="00D3157C"/>
    <w:rsid w:val="00D31A61"/>
    <w:rsid w:val="00D325BE"/>
    <w:rsid w:val="00D32724"/>
    <w:rsid w:val="00D3275B"/>
    <w:rsid w:val="00D3288B"/>
    <w:rsid w:val="00D32D1A"/>
    <w:rsid w:val="00D32E7F"/>
    <w:rsid w:val="00D32E8A"/>
    <w:rsid w:val="00D3335A"/>
    <w:rsid w:val="00D33462"/>
    <w:rsid w:val="00D3349A"/>
    <w:rsid w:val="00D33F56"/>
    <w:rsid w:val="00D3427F"/>
    <w:rsid w:val="00D34684"/>
    <w:rsid w:val="00D34918"/>
    <w:rsid w:val="00D34B30"/>
    <w:rsid w:val="00D35285"/>
    <w:rsid w:val="00D354A3"/>
    <w:rsid w:val="00D3562C"/>
    <w:rsid w:val="00D35E5E"/>
    <w:rsid w:val="00D35F4B"/>
    <w:rsid w:val="00D36AC0"/>
    <w:rsid w:val="00D36C9B"/>
    <w:rsid w:val="00D37B8A"/>
    <w:rsid w:val="00D37CD9"/>
    <w:rsid w:val="00D4014A"/>
    <w:rsid w:val="00D402BC"/>
    <w:rsid w:val="00D40551"/>
    <w:rsid w:val="00D405FF"/>
    <w:rsid w:val="00D40EE7"/>
    <w:rsid w:val="00D41840"/>
    <w:rsid w:val="00D41A45"/>
    <w:rsid w:val="00D42AB4"/>
    <w:rsid w:val="00D42DAF"/>
    <w:rsid w:val="00D42F97"/>
    <w:rsid w:val="00D43834"/>
    <w:rsid w:val="00D43C06"/>
    <w:rsid w:val="00D43E44"/>
    <w:rsid w:val="00D43FA7"/>
    <w:rsid w:val="00D442F7"/>
    <w:rsid w:val="00D44B01"/>
    <w:rsid w:val="00D44C41"/>
    <w:rsid w:val="00D44D4A"/>
    <w:rsid w:val="00D44F43"/>
    <w:rsid w:val="00D44F66"/>
    <w:rsid w:val="00D451B6"/>
    <w:rsid w:val="00D45F25"/>
    <w:rsid w:val="00D46109"/>
    <w:rsid w:val="00D462B2"/>
    <w:rsid w:val="00D4654D"/>
    <w:rsid w:val="00D466F5"/>
    <w:rsid w:val="00D46844"/>
    <w:rsid w:val="00D46CCE"/>
    <w:rsid w:val="00D472B3"/>
    <w:rsid w:val="00D47563"/>
    <w:rsid w:val="00D47B05"/>
    <w:rsid w:val="00D505E4"/>
    <w:rsid w:val="00D50936"/>
    <w:rsid w:val="00D50C65"/>
    <w:rsid w:val="00D51106"/>
    <w:rsid w:val="00D512E9"/>
    <w:rsid w:val="00D513FB"/>
    <w:rsid w:val="00D516B1"/>
    <w:rsid w:val="00D51AF4"/>
    <w:rsid w:val="00D51C11"/>
    <w:rsid w:val="00D51D34"/>
    <w:rsid w:val="00D51EA1"/>
    <w:rsid w:val="00D51F2F"/>
    <w:rsid w:val="00D520A6"/>
    <w:rsid w:val="00D52270"/>
    <w:rsid w:val="00D523BA"/>
    <w:rsid w:val="00D52781"/>
    <w:rsid w:val="00D52BB1"/>
    <w:rsid w:val="00D52E71"/>
    <w:rsid w:val="00D52FD2"/>
    <w:rsid w:val="00D52FDB"/>
    <w:rsid w:val="00D5302F"/>
    <w:rsid w:val="00D53085"/>
    <w:rsid w:val="00D532CC"/>
    <w:rsid w:val="00D533CB"/>
    <w:rsid w:val="00D5347D"/>
    <w:rsid w:val="00D53492"/>
    <w:rsid w:val="00D53BBB"/>
    <w:rsid w:val="00D53BD1"/>
    <w:rsid w:val="00D53CCD"/>
    <w:rsid w:val="00D5409C"/>
    <w:rsid w:val="00D540FA"/>
    <w:rsid w:val="00D5412E"/>
    <w:rsid w:val="00D544ED"/>
    <w:rsid w:val="00D54807"/>
    <w:rsid w:val="00D54CFB"/>
    <w:rsid w:val="00D55455"/>
    <w:rsid w:val="00D55479"/>
    <w:rsid w:val="00D558F1"/>
    <w:rsid w:val="00D55A51"/>
    <w:rsid w:val="00D55A58"/>
    <w:rsid w:val="00D55F53"/>
    <w:rsid w:val="00D55FAE"/>
    <w:rsid w:val="00D562CB"/>
    <w:rsid w:val="00D563C6"/>
    <w:rsid w:val="00D566E2"/>
    <w:rsid w:val="00D567CB"/>
    <w:rsid w:val="00D571B6"/>
    <w:rsid w:val="00D57722"/>
    <w:rsid w:val="00D57912"/>
    <w:rsid w:val="00D57A6B"/>
    <w:rsid w:val="00D6009E"/>
    <w:rsid w:val="00D60206"/>
    <w:rsid w:val="00D603A1"/>
    <w:rsid w:val="00D60556"/>
    <w:rsid w:val="00D60803"/>
    <w:rsid w:val="00D60B79"/>
    <w:rsid w:val="00D60C9A"/>
    <w:rsid w:val="00D6169D"/>
    <w:rsid w:val="00D62033"/>
    <w:rsid w:val="00D620C5"/>
    <w:rsid w:val="00D622DC"/>
    <w:rsid w:val="00D624C9"/>
    <w:rsid w:val="00D62716"/>
    <w:rsid w:val="00D62F34"/>
    <w:rsid w:val="00D63095"/>
    <w:rsid w:val="00D6327F"/>
    <w:rsid w:val="00D63804"/>
    <w:rsid w:val="00D63813"/>
    <w:rsid w:val="00D63ADB"/>
    <w:rsid w:val="00D63F6D"/>
    <w:rsid w:val="00D63FFB"/>
    <w:rsid w:val="00D64009"/>
    <w:rsid w:val="00D64302"/>
    <w:rsid w:val="00D643DC"/>
    <w:rsid w:val="00D645F8"/>
    <w:rsid w:val="00D64730"/>
    <w:rsid w:val="00D64874"/>
    <w:rsid w:val="00D65955"/>
    <w:rsid w:val="00D6599A"/>
    <w:rsid w:val="00D66328"/>
    <w:rsid w:val="00D664EF"/>
    <w:rsid w:val="00D665F7"/>
    <w:rsid w:val="00D66690"/>
    <w:rsid w:val="00D666B7"/>
    <w:rsid w:val="00D66895"/>
    <w:rsid w:val="00D66D70"/>
    <w:rsid w:val="00D67212"/>
    <w:rsid w:val="00D67481"/>
    <w:rsid w:val="00D6760D"/>
    <w:rsid w:val="00D6773D"/>
    <w:rsid w:val="00D679BD"/>
    <w:rsid w:val="00D67CD6"/>
    <w:rsid w:val="00D67D0D"/>
    <w:rsid w:val="00D67DC7"/>
    <w:rsid w:val="00D70208"/>
    <w:rsid w:val="00D710A1"/>
    <w:rsid w:val="00D71980"/>
    <w:rsid w:val="00D71A95"/>
    <w:rsid w:val="00D71E8C"/>
    <w:rsid w:val="00D730CF"/>
    <w:rsid w:val="00D7323A"/>
    <w:rsid w:val="00D73753"/>
    <w:rsid w:val="00D73A63"/>
    <w:rsid w:val="00D73F28"/>
    <w:rsid w:val="00D748D6"/>
    <w:rsid w:val="00D74CCB"/>
    <w:rsid w:val="00D74D72"/>
    <w:rsid w:val="00D754DB"/>
    <w:rsid w:val="00D75597"/>
    <w:rsid w:val="00D756A9"/>
    <w:rsid w:val="00D75E98"/>
    <w:rsid w:val="00D75EB8"/>
    <w:rsid w:val="00D75F9F"/>
    <w:rsid w:val="00D76026"/>
    <w:rsid w:val="00D762F0"/>
    <w:rsid w:val="00D7652B"/>
    <w:rsid w:val="00D7659F"/>
    <w:rsid w:val="00D766C0"/>
    <w:rsid w:val="00D76776"/>
    <w:rsid w:val="00D76A97"/>
    <w:rsid w:val="00D772C6"/>
    <w:rsid w:val="00D772E6"/>
    <w:rsid w:val="00D77D98"/>
    <w:rsid w:val="00D803F3"/>
    <w:rsid w:val="00D80639"/>
    <w:rsid w:val="00D80CFE"/>
    <w:rsid w:val="00D80F9C"/>
    <w:rsid w:val="00D811A3"/>
    <w:rsid w:val="00D812AD"/>
    <w:rsid w:val="00D8179E"/>
    <w:rsid w:val="00D81B43"/>
    <w:rsid w:val="00D81E1A"/>
    <w:rsid w:val="00D82027"/>
    <w:rsid w:val="00D82330"/>
    <w:rsid w:val="00D829E8"/>
    <w:rsid w:val="00D8336B"/>
    <w:rsid w:val="00D83AD5"/>
    <w:rsid w:val="00D8414B"/>
    <w:rsid w:val="00D8425E"/>
    <w:rsid w:val="00D843CD"/>
    <w:rsid w:val="00D84633"/>
    <w:rsid w:val="00D849CF"/>
    <w:rsid w:val="00D859B7"/>
    <w:rsid w:val="00D85A38"/>
    <w:rsid w:val="00D85A7E"/>
    <w:rsid w:val="00D85BCD"/>
    <w:rsid w:val="00D85C5D"/>
    <w:rsid w:val="00D85DE4"/>
    <w:rsid w:val="00D85FF4"/>
    <w:rsid w:val="00D8618C"/>
    <w:rsid w:val="00D86B72"/>
    <w:rsid w:val="00D86BDB"/>
    <w:rsid w:val="00D8710F"/>
    <w:rsid w:val="00D87371"/>
    <w:rsid w:val="00D873E3"/>
    <w:rsid w:val="00D87620"/>
    <w:rsid w:val="00D87AAC"/>
    <w:rsid w:val="00D87CA6"/>
    <w:rsid w:val="00D87FAF"/>
    <w:rsid w:val="00D902B2"/>
    <w:rsid w:val="00D90550"/>
    <w:rsid w:val="00D906A8"/>
    <w:rsid w:val="00D90A89"/>
    <w:rsid w:val="00D91003"/>
    <w:rsid w:val="00D91010"/>
    <w:rsid w:val="00D9129B"/>
    <w:rsid w:val="00D91806"/>
    <w:rsid w:val="00D9181E"/>
    <w:rsid w:val="00D91DD5"/>
    <w:rsid w:val="00D92185"/>
    <w:rsid w:val="00D922D3"/>
    <w:rsid w:val="00D92C28"/>
    <w:rsid w:val="00D932E4"/>
    <w:rsid w:val="00D93986"/>
    <w:rsid w:val="00D93C6E"/>
    <w:rsid w:val="00D93D22"/>
    <w:rsid w:val="00D93F3F"/>
    <w:rsid w:val="00D9409E"/>
    <w:rsid w:val="00D94448"/>
    <w:rsid w:val="00D94686"/>
    <w:rsid w:val="00D94995"/>
    <w:rsid w:val="00D94CBA"/>
    <w:rsid w:val="00D94E07"/>
    <w:rsid w:val="00D955BC"/>
    <w:rsid w:val="00D96460"/>
    <w:rsid w:val="00D9769B"/>
    <w:rsid w:val="00D979C8"/>
    <w:rsid w:val="00D97A29"/>
    <w:rsid w:val="00D97B9F"/>
    <w:rsid w:val="00D97C10"/>
    <w:rsid w:val="00DA0537"/>
    <w:rsid w:val="00DA0566"/>
    <w:rsid w:val="00DA06FE"/>
    <w:rsid w:val="00DA12AC"/>
    <w:rsid w:val="00DA13B1"/>
    <w:rsid w:val="00DA173F"/>
    <w:rsid w:val="00DA17C3"/>
    <w:rsid w:val="00DA18AD"/>
    <w:rsid w:val="00DA2348"/>
    <w:rsid w:val="00DA247A"/>
    <w:rsid w:val="00DA2485"/>
    <w:rsid w:val="00DA258E"/>
    <w:rsid w:val="00DA278F"/>
    <w:rsid w:val="00DA3247"/>
    <w:rsid w:val="00DA334F"/>
    <w:rsid w:val="00DA3478"/>
    <w:rsid w:val="00DA369D"/>
    <w:rsid w:val="00DA3F3A"/>
    <w:rsid w:val="00DA3F50"/>
    <w:rsid w:val="00DA41B0"/>
    <w:rsid w:val="00DA45B1"/>
    <w:rsid w:val="00DA4982"/>
    <w:rsid w:val="00DA51B1"/>
    <w:rsid w:val="00DA5432"/>
    <w:rsid w:val="00DA54CC"/>
    <w:rsid w:val="00DA561B"/>
    <w:rsid w:val="00DA5BE8"/>
    <w:rsid w:val="00DA5C59"/>
    <w:rsid w:val="00DA5E2E"/>
    <w:rsid w:val="00DA611E"/>
    <w:rsid w:val="00DA6697"/>
    <w:rsid w:val="00DA6B30"/>
    <w:rsid w:val="00DA78A6"/>
    <w:rsid w:val="00DA7A55"/>
    <w:rsid w:val="00DA7EB7"/>
    <w:rsid w:val="00DB0013"/>
    <w:rsid w:val="00DB00BA"/>
    <w:rsid w:val="00DB02BC"/>
    <w:rsid w:val="00DB08A4"/>
    <w:rsid w:val="00DB0C9A"/>
    <w:rsid w:val="00DB0DC7"/>
    <w:rsid w:val="00DB13F4"/>
    <w:rsid w:val="00DB1C19"/>
    <w:rsid w:val="00DB2140"/>
    <w:rsid w:val="00DB231B"/>
    <w:rsid w:val="00DB2B90"/>
    <w:rsid w:val="00DB2BA2"/>
    <w:rsid w:val="00DB2C47"/>
    <w:rsid w:val="00DB2E86"/>
    <w:rsid w:val="00DB33F2"/>
    <w:rsid w:val="00DB3672"/>
    <w:rsid w:val="00DB3942"/>
    <w:rsid w:val="00DB3AA4"/>
    <w:rsid w:val="00DB3B02"/>
    <w:rsid w:val="00DB460D"/>
    <w:rsid w:val="00DB47A1"/>
    <w:rsid w:val="00DB48A4"/>
    <w:rsid w:val="00DB4A75"/>
    <w:rsid w:val="00DB4A81"/>
    <w:rsid w:val="00DB51A5"/>
    <w:rsid w:val="00DB54E9"/>
    <w:rsid w:val="00DB57ED"/>
    <w:rsid w:val="00DB5E45"/>
    <w:rsid w:val="00DB60B9"/>
    <w:rsid w:val="00DB6288"/>
    <w:rsid w:val="00DB63DE"/>
    <w:rsid w:val="00DB6741"/>
    <w:rsid w:val="00DB6B23"/>
    <w:rsid w:val="00DB6B34"/>
    <w:rsid w:val="00DB6BBF"/>
    <w:rsid w:val="00DB6C59"/>
    <w:rsid w:val="00DB6D9A"/>
    <w:rsid w:val="00DB7117"/>
    <w:rsid w:val="00DB755B"/>
    <w:rsid w:val="00DB79DE"/>
    <w:rsid w:val="00DB7D2F"/>
    <w:rsid w:val="00DB7DFF"/>
    <w:rsid w:val="00DC005E"/>
    <w:rsid w:val="00DC0662"/>
    <w:rsid w:val="00DC06C2"/>
    <w:rsid w:val="00DC08EC"/>
    <w:rsid w:val="00DC10A4"/>
    <w:rsid w:val="00DC10BD"/>
    <w:rsid w:val="00DC1315"/>
    <w:rsid w:val="00DC1510"/>
    <w:rsid w:val="00DC1839"/>
    <w:rsid w:val="00DC1A67"/>
    <w:rsid w:val="00DC1E1B"/>
    <w:rsid w:val="00DC1EDB"/>
    <w:rsid w:val="00DC1F3F"/>
    <w:rsid w:val="00DC2012"/>
    <w:rsid w:val="00DC2394"/>
    <w:rsid w:val="00DC23DE"/>
    <w:rsid w:val="00DC24EB"/>
    <w:rsid w:val="00DC2543"/>
    <w:rsid w:val="00DC2631"/>
    <w:rsid w:val="00DC2B47"/>
    <w:rsid w:val="00DC302A"/>
    <w:rsid w:val="00DC31B8"/>
    <w:rsid w:val="00DC338A"/>
    <w:rsid w:val="00DC3B03"/>
    <w:rsid w:val="00DC3BD4"/>
    <w:rsid w:val="00DC3FAD"/>
    <w:rsid w:val="00DC4099"/>
    <w:rsid w:val="00DC454A"/>
    <w:rsid w:val="00DC464C"/>
    <w:rsid w:val="00DC4902"/>
    <w:rsid w:val="00DC4C06"/>
    <w:rsid w:val="00DC5382"/>
    <w:rsid w:val="00DC54F2"/>
    <w:rsid w:val="00DC5939"/>
    <w:rsid w:val="00DC619A"/>
    <w:rsid w:val="00DC61F0"/>
    <w:rsid w:val="00DC6508"/>
    <w:rsid w:val="00DC6B43"/>
    <w:rsid w:val="00DC73A9"/>
    <w:rsid w:val="00DC761C"/>
    <w:rsid w:val="00DC7678"/>
    <w:rsid w:val="00DC7813"/>
    <w:rsid w:val="00DC7EB1"/>
    <w:rsid w:val="00DC7F96"/>
    <w:rsid w:val="00DD00E0"/>
    <w:rsid w:val="00DD00F5"/>
    <w:rsid w:val="00DD01A4"/>
    <w:rsid w:val="00DD03EE"/>
    <w:rsid w:val="00DD05A5"/>
    <w:rsid w:val="00DD065D"/>
    <w:rsid w:val="00DD06F3"/>
    <w:rsid w:val="00DD1423"/>
    <w:rsid w:val="00DD14E1"/>
    <w:rsid w:val="00DD1650"/>
    <w:rsid w:val="00DD172F"/>
    <w:rsid w:val="00DD1D2A"/>
    <w:rsid w:val="00DD1DC8"/>
    <w:rsid w:val="00DD2176"/>
    <w:rsid w:val="00DD2334"/>
    <w:rsid w:val="00DD26CE"/>
    <w:rsid w:val="00DD2CF3"/>
    <w:rsid w:val="00DD2DAC"/>
    <w:rsid w:val="00DD325B"/>
    <w:rsid w:val="00DD3704"/>
    <w:rsid w:val="00DD3E43"/>
    <w:rsid w:val="00DD436D"/>
    <w:rsid w:val="00DD513F"/>
    <w:rsid w:val="00DD5190"/>
    <w:rsid w:val="00DD5490"/>
    <w:rsid w:val="00DD5A26"/>
    <w:rsid w:val="00DD6170"/>
    <w:rsid w:val="00DD6709"/>
    <w:rsid w:val="00DD6B04"/>
    <w:rsid w:val="00DD6CAB"/>
    <w:rsid w:val="00DD6D86"/>
    <w:rsid w:val="00DD6EF9"/>
    <w:rsid w:val="00DD6F78"/>
    <w:rsid w:val="00DD701F"/>
    <w:rsid w:val="00DD70CB"/>
    <w:rsid w:val="00DD70F6"/>
    <w:rsid w:val="00DD7369"/>
    <w:rsid w:val="00DD7390"/>
    <w:rsid w:val="00DD74C3"/>
    <w:rsid w:val="00DD7EC9"/>
    <w:rsid w:val="00DD7F1D"/>
    <w:rsid w:val="00DE0193"/>
    <w:rsid w:val="00DE0536"/>
    <w:rsid w:val="00DE086A"/>
    <w:rsid w:val="00DE0F9E"/>
    <w:rsid w:val="00DE107F"/>
    <w:rsid w:val="00DE113E"/>
    <w:rsid w:val="00DE12E5"/>
    <w:rsid w:val="00DE14F9"/>
    <w:rsid w:val="00DE1502"/>
    <w:rsid w:val="00DE1934"/>
    <w:rsid w:val="00DE19EA"/>
    <w:rsid w:val="00DE1B50"/>
    <w:rsid w:val="00DE1CA5"/>
    <w:rsid w:val="00DE1F5A"/>
    <w:rsid w:val="00DE2228"/>
    <w:rsid w:val="00DE2445"/>
    <w:rsid w:val="00DE268D"/>
    <w:rsid w:val="00DE2D6C"/>
    <w:rsid w:val="00DE2EE6"/>
    <w:rsid w:val="00DE3867"/>
    <w:rsid w:val="00DE39A2"/>
    <w:rsid w:val="00DE3FEA"/>
    <w:rsid w:val="00DE4060"/>
    <w:rsid w:val="00DE4146"/>
    <w:rsid w:val="00DE45CB"/>
    <w:rsid w:val="00DE49AD"/>
    <w:rsid w:val="00DE4A77"/>
    <w:rsid w:val="00DE4B7F"/>
    <w:rsid w:val="00DE4BAE"/>
    <w:rsid w:val="00DE4BC0"/>
    <w:rsid w:val="00DE4D5D"/>
    <w:rsid w:val="00DE50B4"/>
    <w:rsid w:val="00DE5100"/>
    <w:rsid w:val="00DE530B"/>
    <w:rsid w:val="00DE532D"/>
    <w:rsid w:val="00DE545C"/>
    <w:rsid w:val="00DE57D4"/>
    <w:rsid w:val="00DE57E8"/>
    <w:rsid w:val="00DE6175"/>
    <w:rsid w:val="00DE62A5"/>
    <w:rsid w:val="00DE6350"/>
    <w:rsid w:val="00DE64D0"/>
    <w:rsid w:val="00DE6A15"/>
    <w:rsid w:val="00DE6EA2"/>
    <w:rsid w:val="00DE6F74"/>
    <w:rsid w:val="00DE71F2"/>
    <w:rsid w:val="00DE7333"/>
    <w:rsid w:val="00DE740F"/>
    <w:rsid w:val="00DE785A"/>
    <w:rsid w:val="00DE7BE2"/>
    <w:rsid w:val="00DE7EB9"/>
    <w:rsid w:val="00DE7F24"/>
    <w:rsid w:val="00DE7FFC"/>
    <w:rsid w:val="00DF0196"/>
    <w:rsid w:val="00DF0230"/>
    <w:rsid w:val="00DF0335"/>
    <w:rsid w:val="00DF05B6"/>
    <w:rsid w:val="00DF0F11"/>
    <w:rsid w:val="00DF1335"/>
    <w:rsid w:val="00DF210E"/>
    <w:rsid w:val="00DF2657"/>
    <w:rsid w:val="00DF2757"/>
    <w:rsid w:val="00DF28C9"/>
    <w:rsid w:val="00DF2A4B"/>
    <w:rsid w:val="00DF2C68"/>
    <w:rsid w:val="00DF3130"/>
    <w:rsid w:val="00DF3142"/>
    <w:rsid w:val="00DF3506"/>
    <w:rsid w:val="00DF4022"/>
    <w:rsid w:val="00DF411C"/>
    <w:rsid w:val="00DF4182"/>
    <w:rsid w:val="00DF426F"/>
    <w:rsid w:val="00DF42BC"/>
    <w:rsid w:val="00DF44DF"/>
    <w:rsid w:val="00DF467A"/>
    <w:rsid w:val="00DF4912"/>
    <w:rsid w:val="00DF4C1F"/>
    <w:rsid w:val="00DF4F64"/>
    <w:rsid w:val="00DF501B"/>
    <w:rsid w:val="00DF51CA"/>
    <w:rsid w:val="00DF51EF"/>
    <w:rsid w:val="00DF53A7"/>
    <w:rsid w:val="00DF5609"/>
    <w:rsid w:val="00DF5727"/>
    <w:rsid w:val="00DF5AA6"/>
    <w:rsid w:val="00DF5D02"/>
    <w:rsid w:val="00DF5FBD"/>
    <w:rsid w:val="00DF635A"/>
    <w:rsid w:val="00DF6387"/>
    <w:rsid w:val="00DF641C"/>
    <w:rsid w:val="00DF6874"/>
    <w:rsid w:val="00DF6AD3"/>
    <w:rsid w:val="00DF7AF4"/>
    <w:rsid w:val="00DF7C02"/>
    <w:rsid w:val="00DF7E7A"/>
    <w:rsid w:val="00DF7F13"/>
    <w:rsid w:val="00E0003C"/>
    <w:rsid w:val="00E0011A"/>
    <w:rsid w:val="00E004F3"/>
    <w:rsid w:val="00E00AAF"/>
    <w:rsid w:val="00E00C4C"/>
    <w:rsid w:val="00E00DD1"/>
    <w:rsid w:val="00E014D1"/>
    <w:rsid w:val="00E01608"/>
    <w:rsid w:val="00E01B63"/>
    <w:rsid w:val="00E01BED"/>
    <w:rsid w:val="00E02005"/>
    <w:rsid w:val="00E0286D"/>
    <w:rsid w:val="00E028AB"/>
    <w:rsid w:val="00E028B2"/>
    <w:rsid w:val="00E0293A"/>
    <w:rsid w:val="00E034A8"/>
    <w:rsid w:val="00E037CC"/>
    <w:rsid w:val="00E039AD"/>
    <w:rsid w:val="00E041B9"/>
    <w:rsid w:val="00E04416"/>
    <w:rsid w:val="00E04495"/>
    <w:rsid w:val="00E04544"/>
    <w:rsid w:val="00E04A45"/>
    <w:rsid w:val="00E05246"/>
    <w:rsid w:val="00E0536D"/>
    <w:rsid w:val="00E05663"/>
    <w:rsid w:val="00E05A82"/>
    <w:rsid w:val="00E06228"/>
    <w:rsid w:val="00E064B7"/>
    <w:rsid w:val="00E067EE"/>
    <w:rsid w:val="00E06D47"/>
    <w:rsid w:val="00E072F9"/>
    <w:rsid w:val="00E07C9A"/>
    <w:rsid w:val="00E101E7"/>
    <w:rsid w:val="00E1068F"/>
    <w:rsid w:val="00E109DC"/>
    <w:rsid w:val="00E10F4D"/>
    <w:rsid w:val="00E11158"/>
    <w:rsid w:val="00E11595"/>
    <w:rsid w:val="00E1173C"/>
    <w:rsid w:val="00E118F1"/>
    <w:rsid w:val="00E11DA8"/>
    <w:rsid w:val="00E12287"/>
    <w:rsid w:val="00E1242A"/>
    <w:rsid w:val="00E137D5"/>
    <w:rsid w:val="00E14143"/>
    <w:rsid w:val="00E14603"/>
    <w:rsid w:val="00E146D8"/>
    <w:rsid w:val="00E14811"/>
    <w:rsid w:val="00E14AE9"/>
    <w:rsid w:val="00E14FBD"/>
    <w:rsid w:val="00E153E2"/>
    <w:rsid w:val="00E15818"/>
    <w:rsid w:val="00E158AE"/>
    <w:rsid w:val="00E15900"/>
    <w:rsid w:val="00E1599E"/>
    <w:rsid w:val="00E15E44"/>
    <w:rsid w:val="00E1662A"/>
    <w:rsid w:val="00E16787"/>
    <w:rsid w:val="00E167D6"/>
    <w:rsid w:val="00E16F25"/>
    <w:rsid w:val="00E1715B"/>
    <w:rsid w:val="00E17544"/>
    <w:rsid w:val="00E1759F"/>
    <w:rsid w:val="00E17C6C"/>
    <w:rsid w:val="00E20F81"/>
    <w:rsid w:val="00E216C2"/>
    <w:rsid w:val="00E218B1"/>
    <w:rsid w:val="00E219E4"/>
    <w:rsid w:val="00E21D31"/>
    <w:rsid w:val="00E21EC8"/>
    <w:rsid w:val="00E222B8"/>
    <w:rsid w:val="00E226B9"/>
    <w:rsid w:val="00E22843"/>
    <w:rsid w:val="00E228E8"/>
    <w:rsid w:val="00E22929"/>
    <w:rsid w:val="00E22BA0"/>
    <w:rsid w:val="00E22FFF"/>
    <w:rsid w:val="00E23443"/>
    <w:rsid w:val="00E23652"/>
    <w:rsid w:val="00E236DB"/>
    <w:rsid w:val="00E23965"/>
    <w:rsid w:val="00E23B2F"/>
    <w:rsid w:val="00E23DC8"/>
    <w:rsid w:val="00E23E31"/>
    <w:rsid w:val="00E23F35"/>
    <w:rsid w:val="00E23FE7"/>
    <w:rsid w:val="00E24209"/>
    <w:rsid w:val="00E2431E"/>
    <w:rsid w:val="00E243A3"/>
    <w:rsid w:val="00E2478A"/>
    <w:rsid w:val="00E25318"/>
    <w:rsid w:val="00E25412"/>
    <w:rsid w:val="00E261AE"/>
    <w:rsid w:val="00E261B7"/>
    <w:rsid w:val="00E26269"/>
    <w:rsid w:val="00E263EC"/>
    <w:rsid w:val="00E263F9"/>
    <w:rsid w:val="00E264C8"/>
    <w:rsid w:val="00E26BC5"/>
    <w:rsid w:val="00E27119"/>
    <w:rsid w:val="00E272B4"/>
    <w:rsid w:val="00E27D08"/>
    <w:rsid w:val="00E27DF2"/>
    <w:rsid w:val="00E27F0D"/>
    <w:rsid w:val="00E3047E"/>
    <w:rsid w:val="00E3049E"/>
    <w:rsid w:val="00E3087A"/>
    <w:rsid w:val="00E3130D"/>
    <w:rsid w:val="00E31542"/>
    <w:rsid w:val="00E31CF8"/>
    <w:rsid w:val="00E325DB"/>
    <w:rsid w:val="00E326B3"/>
    <w:rsid w:val="00E326B9"/>
    <w:rsid w:val="00E326D0"/>
    <w:rsid w:val="00E327DE"/>
    <w:rsid w:val="00E32B1B"/>
    <w:rsid w:val="00E32CBF"/>
    <w:rsid w:val="00E32D0F"/>
    <w:rsid w:val="00E32DA9"/>
    <w:rsid w:val="00E33A5D"/>
    <w:rsid w:val="00E343EF"/>
    <w:rsid w:val="00E34589"/>
    <w:rsid w:val="00E34632"/>
    <w:rsid w:val="00E3469A"/>
    <w:rsid w:val="00E34A17"/>
    <w:rsid w:val="00E34BCD"/>
    <w:rsid w:val="00E34D9C"/>
    <w:rsid w:val="00E34FDB"/>
    <w:rsid w:val="00E35115"/>
    <w:rsid w:val="00E354B0"/>
    <w:rsid w:val="00E35C27"/>
    <w:rsid w:val="00E36839"/>
    <w:rsid w:val="00E3689C"/>
    <w:rsid w:val="00E3748A"/>
    <w:rsid w:val="00E376DD"/>
    <w:rsid w:val="00E37D3D"/>
    <w:rsid w:val="00E40160"/>
    <w:rsid w:val="00E40256"/>
    <w:rsid w:val="00E40AC4"/>
    <w:rsid w:val="00E40ADE"/>
    <w:rsid w:val="00E40C21"/>
    <w:rsid w:val="00E4166B"/>
    <w:rsid w:val="00E41A3F"/>
    <w:rsid w:val="00E41E87"/>
    <w:rsid w:val="00E41FC1"/>
    <w:rsid w:val="00E4205F"/>
    <w:rsid w:val="00E42147"/>
    <w:rsid w:val="00E4223E"/>
    <w:rsid w:val="00E4254B"/>
    <w:rsid w:val="00E42CD4"/>
    <w:rsid w:val="00E42F12"/>
    <w:rsid w:val="00E4304C"/>
    <w:rsid w:val="00E432D8"/>
    <w:rsid w:val="00E4376B"/>
    <w:rsid w:val="00E43928"/>
    <w:rsid w:val="00E43D46"/>
    <w:rsid w:val="00E44048"/>
    <w:rsid w:val="00E443C0"/>
    <w:rsid w:val="00E44DA4"/>
    <w:rsid w:val="00E44DA7"/>
    <w:rsid w:val="00E4503C"/>
    <w:rsid w:val="00E4533F"/>
    <w:rsid w:val="00E45AD0"/>
    <w:rsid w:val="00E45C44"/>
    <w:rsid w:val="00E45E9E"/>
    <w:rsid w:val="00E460E1"/>
    <w:rsid w:val="00E465F1"/>
    <w:rsid w:val="00E467D3"/>
    <w:rsid w:val="00E46822"/>
    <w:rsid w:val="00E46911"/>
    <w:rsid w:val="00E46A1A"/>
    <w:rsid w:val="00E46B87"/>
    <w:rsid w:val="00E46E4B"/>
    <w:rsid w:val="00E4727C"/>
    <w:rsid w:val="00E477AA"/>
    <w:rsid w:val="00E47E40"/>
    <w:rsid w:val="00E50022"/>
    <w:rsid w:val="00E50373"/>
    <w:rsid w:val="00E5052C"/>
    <w:rsid w:val="00E50838"/>
    <w:rsid w:val="00E508E4"/>
    <w:rsid w:val="00E50B2C"/>
    <w:rsid w:val="00E50F14"/>
    <w:rsid w:val="00E50FE3"/>
    <w:rsid w:val="00E512CC"/>
    <w:rsid w:val="00E51665"/>
    <w:rsid w:val="00E51675"/>
    <w:rsid w:val="00E517E9"/>
    <w:rsid w:val="00E51C89"/>
    <w:rsid w:val="00E522A1"/>
    <w:rsid w:val="00E5259B"/>
    <w:rsid w:val="00E5268C"/>
    <w:rsid w:val="00E52746"/>
    <w:rsid w:val="00E52D56"/>
    <w:rsid w:val="00E5307C"/>
    <w:rsid w:val="00E536ED"/>
    <w:rsid w:val="00E537EB"/>
    <w:rsid w:val="00E53887"/>
    <w:rsid w:val="00E547B7"/>
    <w:rsid w:val="00E54C5B"/>
    <w:rsid w:val="00E54EFE"/>
    <w:rsid w:val="00E5571A"/>
    <w:rsid w:val="00E55AB6"/>
    <w:rsid w:val="00E55DC9"/>
    <w:rsid w:val="00E55FC6"/>
    <w:rsid w:val="00E56270"/>
    <w:rsid w:val="00E563A9"/>
    <w:rsid w:val="00E563B4"/>
    <w:rsid w:val="00E5657D"/>
    <w:rsid w:val="00E566E2"/>
    <w:rsid w:val="00E570A4"/>
    <w:rsid w:val="00E573F2"/>
    <w:rsid w:val="00E5766D"/>
    <w:rsid w:val="00E576AF"/>
    <w:rsid w:val="00E5780E"/>
    <w:rsid w:val="00E579AF"/>
    <w:rsid w:val="00E57C5C"/>
    <w:rsid w:val="00E57F59"/>
    <w:rsid w:val="00E604D2"/>
    <w:rsid w:val="00E60A40"/>
    <w:rsid w:val="00E60B07"/>
    <w:rsid w:val="00E60B57"/>
    <w:rsid w:val="00E60BAD"/>
    <w:rsid w:val="00E60FAB"/>
    <w:rsid w:val="00E60FF9"/>
    <w:rsid w:val="00E610BA"/>
    <w:rsid w:val="00E611C9"/>
    <w:rsid w:val="00E614C7"/>
    <w:rsid w:val="00E619EE"/>
    <w:rsid w:val="00E61A6C"/>
    <w:rsid w:val="00E6258E"/>
    <w:rsid w:val="00E62A94"/>
    <w:rsid w:val="00E62AEF"/>
    <w:rsid w:val="00E62B69"/>
    <w:rsid w:val="00E632E9"/>
    <w:rsid w:val="00E63748"/>
    <w:rsid w:val="00E63C23"/>
    <w:rsid w:val="00E63D0D"/>
    <w:rsid w:val="00E6476C"/>
    <w:rsid w:val="00E6488C"/>
    <w:rsid w:val="00E6519F"/>
    <w:rsid w:val="00E652BA"/>
    <w:rsid w:val="00E6537A"/>
    <w:rsid w:val="00E659F3"/>
    <w:rsid w:val="00E65C28"/>
    <w:rsid w:val="00E66247"/>
    <w:rsid w:val="00E66291"/>
    <w:rsid w:val="00E6690A"/>
    <w:rsid w:val="00E6765D"/>
    <w:rsid w:val="00E679A2"/>
    <w:rsid w:val="00E67AB6"/>
    <w:rsid w:val="00E7006D"/>
    <w:rsid w:val="00E7015C"/>
    <w:rsid w:val="00E70186"/>
    <w:rsid w:val="00E7098C"/>
    <w:rsid w:val="00E70C32"/>
    <w:rsid w:val="00E70D51"/>
    <w:rsid w:val="00E710ED"/>
    <w:rsid w:val="00E714B1"/>
    <w:rsid w:val="00E7179C"/>
    <w:rsid w:val="00E718D3"/>
    <w:rsid w:val="00E718E6"/>
    <w:rsid w:val="00E71F31"/>
    <w:rsid w:val="00E723FF"/>
    <w:rsid w:val="00E729F4"/>
    <w:rsid w:val="00E72FC1"/>
    <w:rsid w:val="00E73391"/>
    <w:rsid w:val="00E73950"/>
    <w:rsid w:val="00E73B85"/>
    <w:rsid w:val="00E73C6C"/>
    <w:rsid w:val="00E73D4B"/>
    <w:rsid w:val="00E7484F"/>
    <w:rsid w:val="00E74867"/>
    <w:rsid w:val="00E74B6E"/>
    <w:rsid w:val="00E74E35"/>
    <w:rsid w:val="00E74F67"/>
    <w:rsid w:val="00E74F96"/>
    <w:rsid w:val="00E75214"/>
    <w:rsid w:val="00E75454"/>
    <w:rsid w:val="00E75703"/>
    <w:rsid w:val="00E7583E"/>
    <w:rsid w:val="00E758D0"/>
    <w:rsid w:val="00E75A59"/>
    <w:rsid w:val="00E75B28"/>
    <w:rsid w:val="00E75DD9"/>
    <w:rsid w:val="00E7617E"/>
    <w:rsid w:val="00E7659B"/>
    <w:rsid w:val="00E76CE2"/>
    <w:rsid w:val="00E771C8"/>
    <w:rsid w:val="00E772A8"/>
    <w:rsid w:val="00E776A1"/>
    <w:rsid w:val="00E77CA3"/>
    <w:rsid w:val="00E77F72"/>
    <w:rsid w:val="00E80130"/>
    <w:rsid w:val="00E80651"/>
    <w:rsid w:val="00E80748"/>
    <w:rsid w:val="00E80ADB"/>
    <w:rsid w:val="00E80B73"/>
    <w:rsid w:val="00E810DD"/>
    <w:rsid w:val="00E81938"/>
    <w:rsid w:val="00E81B47"/>
    <w:rsid w:val="00E820CA"/>
    <w:rsid w:val="00E82351"/>
    <w:rsid w:val="00E82614"/>
    <w:rsid w:val="00E82909"/>
    <w:rsid w:val="00E82947"/>
    <w:rsid w:val="00E829FB"/>
    <w:rsid w:val="00E82A5E"/>
    <w:rsid w:val="00E82C9E"/>
    <w:rsid w:val="00E83031"/>
    <w:rsid w:val="00E831A1"/>
    <w:rsid w:val="00E83414"/>
    <w:rsid w:val="00E83437"/>
    <w:rsid w:val="00E834BF"/>
    <w:rsid w:val="00E83DE5"/>
    <w:rsid w:val="00E83EC1"/>
    <w:rsid w:val="00E83EDE"/>
    <w:rsid w:val="00E8470A"/>
    <w:rsid w:val="00E84749"/>
    <w:rsid w:val="00E8495C"/>
    <w:rsid w:val="00E851BB"/>
    <w:rsid w:val="00E851EB"/>
    <w:rsid w:val="00E85299"/>
    <w:rsid w:val="00E8592E"/>
    <w:rsid w:val="00E85A7C"/>
    <w:rsid w:val="00E85D0D"/>
    <w:rsid w:val="00E85E92"/>
    <w:rsid w:val="00E86319"/>
    <w:rsid w:val="00E864A0"/>
    <w:rsid w:val="00E8693C"/>
    <w:rsid w:val="00E86B2F"/>
    <w:rsid w:val="00E86DB0"/>
    <w:rsid w:val="00E86EDE"/>
    <w:rsid w:val="00E8761F"/>
    <w:rsid w:val="00E87689"/>
    <w:rsid w:val="00E8779E"/>
    <w:rsid w:val="00E87965"/>
    <w:rsid w:val="00E87D2E"/>
    <w:rsid w:val="00E87E24"/>
    <w:rsid w:val="00E9029D"/>
    <w:rsid w:val="00E902FB"/>
    <w:rsid w:val="00E90674"/>
    <w:rsid w:val="00E90718"/>
    <w:rsid w:val="00E91572"/>
    <w:rsid w:val="00E918A2"/>
    <w:rsid w:val="00E918AF"/>
    <w:rsid w:val="00E919BC"/>
    <w:rsid w:val="00E91ED7"/>
    <w:rsid w:val="00E9248C"/>
    <w:rsid w:val="00E9264C"/>
    <w:rsid w:val="00E92812"/>
    <w:rsid w:val="00E92856"/>
    <w:rsid w:val="00E92A19"/>
    <w:rsid w:val="00E92C69"/>
    <w:rsid w:val="00E92CF3"/>
    <w:rsid w:val="00E93C10"/>
    <w:rsid w:val="00E93D8F"/>
    <w:rsid w:val="00E94372"/>
    <w:rsid w:val="00E948FA"/>
    <w:rsid w:val="00E94BE7"/>
    <w:rsid w:val="00E94E0F"/>
    <w:rsid w:val="00E94F83"/>
    <w:rsid w:val="00E955FE"/>
    <w:rsid w:val="00E957F7"/>
    <w:rsid w:val="00E959A0"/>
    <w:rsid w:val="00E95A34"/>
    <w:rsid w:val="00E95A76"/>
    <w:rsid w:val="00E95AB7"/>
    <w:rsid w:val="00E96876"/>
    <w:rsid w:val="00E96C98"/>
    <w:rsid w:val="00E970F9"/>
    <w:rsid w:val="00E9717D"/>
    <w:rsid w:val="00E974A1"/>
    <w:rsid w:val="00E97CC1"/>
    <w:rsid w:val="00E97F89"/>
    <w:rsid w:val="00EA066A"/>
    <w:rsid w:val="00EA078E"/>
    <w:rsid w:val="00EA0BA1"/>
    <w:rsid w:val="00EA0C0A"/>
    <w:rsid w:val="00EA0C1A"/>
    <w:rsid w:val="00EA0CE9"/>
    <w:rsid w:val="00EA0FAF"/>
    <w:rsid w:val="00EA1218"/>
    <w:rsid w:val="00EA1520"/>
    <w:rsid w:val="00EA1787"/>
    <w:rsid w:val="00EA2603"/>
    <w:rsid w:val="00EA2BB6"/>
    <w:rsid w:val="00EA45C3"/>
    <w:rsid w:val="00EA4744"/>
    <w:rsid w:val="00EA51CE"/>
    <w:rsid w:val="00EA55FF"/>
    <w:rsid w:val="00EA5965"/>
    <w:rsid w:val="00EA61D4"/>
    <w:rsid w:val="00EA640B"/>
    <w:rsid w:val="00EA6A86"/>
    <w:rsid w:val="00EA6D6E"/>
    <w:rsid w:val="00EA741A"/>
    <w:rsid w:val="00EA765C"/>
    <w:rsid w:val="00EA7845"/>
    <w:rsid w:val="00EA79D9"/>
    <w:rsid w:val="00EA79E8"/>
    <w:rsid w:val="00EA7B6F"/>
    <w:rsid w:val="00EA7FCB"/>
    <w:rsid w:val="00EB0475"/>
    <w:rsid w:val="00EB0B57"/>
    <w:rsid w:val="00EB1026"/>
    <w:rsid w:val="00EB1CFE"/>
    <w:rsid w:val="00EB1F90"/>
    <w:rsid w:val="00EB2042"/>
    <w:rsid w:val="00EB228A"/>
    <w:rsid w:val="00EB25C7"/>
    <w:rsid w:val="00EB2877"/>
    <w:rsid w:val="00EB28DB"/>
    <w:rsid w:val="00EB2AE7"/>
    <w:rsid w:val="00EB2B61"/>
    <w:rsid w:val="00EB2E95"/>
    <w:rsid w:val="00EB346C"/>
    <w:rsid w:val="00EB366F"/>
    <w:rsid w:val="00EB382D"/>
    <w:rsid w:val="00EB414F"/>
    <w:rsid w:val="00EB4240"/>
    <w:rsid w:val="00EB463B"/>
    <w:rsid w:val="00EB49C5"/>
    <w:rsid w:val="00EB4DF9"/>
    <w:rsid w:val="00EB51B0"/>
    <w:rsid w:val="00EB551D"/>
    <w:rsid w:val="00EB577B"/>
    <w:rsid w:val="00EB5781"/>
    <w:rsid w:val="00EB63DD"/>
    <w:rsid w:val="00EB6456"/>
    <w:rsid w:val="00EB65E6"/>
    <w:rsid w:val="00EB6B76"/>
    <w:rsid w:val="00EB7189"/>
    <w:rsid w:val="00EB733C"/>
    <w:rsid w:val="00EB7EA7"/>
    <w:rsid w:val="00EC0C6A"/>
    <w:rsid w:val="00EC0CAE"/>
    <w:rsid w:val="00EC0DBC"/>
    <w:rsid w:val="00EC14DE"/>
    <w:rsid w:val="00EC169C"/>
    <w:rsid w:val="00EC16F4"/>
    <w:rsid w:val="00EC1AEB"/>
    <w:rsid w:val="00EC1B97"/>
    <w:rsid w:val="00EC25AE"/>
    <w:rsid w:val="00EC25EA"/>
    <w:rsid w:val="00EC27A9"/>
    <w:rsid w:val="00EC2830"/>
    <w:rsid w:val="00EC2F6B"/>
    <w:rsid w:val="00EC3273"/>
    <w:rsid w:val="00EC34FE"/>
    <w:rsid w:val="00EC3CAA"/>
    <w:rsid w:val="00EC414C"/>
    <w:rsid w:val="00EC42F9"/>
    <w:rsid w:val="00EC42FB"/>
    <w:rsid w:val="00EC4778"/>
    <w:rsid w:val="00EC4CDE"/>
    <w:rsid w:val="00EC4EDC"/>
    <w:rsid w:val="00EC5030"/>
    <w:rsid w:val="00EC541E"/>
    <w:rsid w:val="00EC547B"/>
    <w:rsid w:val="00EC54DA"/>
    <w:rsid w:val="00EC5753"/>
    <w:rsid w:val="00EC578D"/>
    <w:rsid w:val="00EC5915"/>
    <w:rsid w:val="00EC5B87"/>
    <w:rsid w:val="00EC5E4D"/>
    <w:rsid w:val="00EC607E"/>
    <w:rsid w:val="00EC66CB"/>
    <w:rsid w:val="00EC6B76"/>
    <w:rsid w:val="00EC6D58"/>
    <w:rsid w:val="00EC70FB"/>
    <w:rsid w:val="00EC730B"/>
    <w:rsid w:val="00EC7440"/>
    <w:rsid w:val="00EC77A4"/>
    <w:rsid w:val="00EC7A7C"/>
    <w:rsid w:val="00EC7DEA"/>
    <w:rsid w:val="00EC7ED9"/>
    <w:rsid w:val="00EC7FA1"/>
    <w:rsid w:val="00ED02F2"/>
    <w:rsid w:val="00ED0B8E"/>
    <w:rsid w:val="00ED0EB0"/>
    <w:rsid w:val="00ED107C"/>
    <w:rsid w:val="00ED1370"/>
    <w:rsid w:val="00ED155F"/>
    <w:rsid w:val="00ED186D"/>
    <w:rsid w:val="00ED1D21"/>
    <w:rsid w:val="00ED20E8"/>
    <w:rsid w:val="00ED2206"/>
    <w:rsid w:val="00ED2388"/>
    <w:rsid w:val="00ED319D"/>
    <w:rsid w:val="00ED327C"/>
    <w:rsid w:val="00ED32A2"/>
    <w:rsid w:val="00ED332F"/>
    <w:rsid w:val="00ED355F"/>
    <w:rsid w:val="00ED38AA"/>
    <w:rsid w:val="00ED4442"/>
    <w:rsid w:val="00ED4DB6"/>
    <w:rsid w:val="00ED4E83"/>
    <w:rsid w:val="00ED59C9"/>
    <w:rsid w:val="00ED5A86"/>
    <w:rsid w:val="00ED5EA1"/>
    <w:rsid w:val="00ED5F0A"/>
    <w:rsid w:val="00ED6266"/>
    <w:rsid w:val="00ED6663"/>
    <w:rsid w:val="00ED6A15"/>
    <w:rsid w:val="00ED6BB0"/>
    <w:rsid w:val="00ED7125"/>
    <w:rsid w:val="00ED7577"/>
    <w:rsid w:val="00ED7DA6"/>
    <w:rsid w:val="00ED7EB3"/>
    <w:rsid w:val="00ED7F93"/>
    <w:rsid w:val="00EE01BA"/>
    <w:rsid w:val="00EE0343"/>
    <w:rsid w:val="00EE0570"/>
    <w:rsid w:val="00EE0573"/>
    <w:rsid w:val="00EE05F1"/>
    <w:rsid w:val="00EE0DB9"/>
    <w:rsid w:val="00EE17F7"/>
    <w:rsid w:val="00EE1A56"/>
    <w:rsid w:val="00EE1A5E"/>
    <w:rsid w:val="00EE1DD8"/>
    <w:rsid w:val="00EE1EB0"/>
    <w:rsid w:val="00EE2041"/>
    <w:rsid w:val="00EE2329"/>
    <w:rsid w:val="00EE23CA"/>
    <w:rsid w:val="00EE2601"/>
    <w:rsid w:val="00EE2655"/>
    <w:rsid w:val="00EE30F4"/>
    <w:rsid w:val="00EE3B00"/>
    <w:rsid w:val="00EE41DA"/>
    <w:rsid w:val="00EE48E0"/>
    <w:rsid w:val="00EE4954"/>
    <w:rsid w:val="00EE4BCB"/>
    <w:rsid w:val="00EE4F6C"/>
    <w:rsid w:val="00EE5759"/>
    <w:rsid w:val="00EE590C"/>
    <w:rsid w:val="00EE5C9F"/>
    <w:rsid w:val="00EE60E6"/>
    <w:rsid w:val="00EE6176"/>
    <w:rsid w:val="00EE64AA"/>
    <w:rsid w:val="00EE6538"/>
    <w:rsid w:val="00EE6A19"/>
    <w:rsid w:val="00EE6D2E"/>
    <w:rsid w:val="00EE6DE8"/>
    <w:rsid w:val="00EE7123"/>
    <w:rsid w:val="00EE728D"/>
    <w:rsid w:val="00EE7399"/>
    <w:rsid w:val="00EE79AF"/>
    <w:rsid w:val="00EF0192"/>
    <w:rsid w:val="00EF01A1"/>
    <w:rsid w:val="00EF0BC5"/>
    <w:rsid w:val="00EF0C21"/>
    <w:rsid w:val="00EF0E8D"/>
    <w:rsid w:val="00EF0F43"/>
    <w:rsid w:val="00EF0FF1"/>
    <w:rsid w:val="00EF1071"/>
    <w:rsid w:val="00EF125E"/>
    <w:rsid w:val="00EF1762"/>
    <w:rsid w:val="00EF185F"/>
    <w:rsid w:val="00EF1AF4"/>
    <w:rsid w:val="00EF1E8C"/>
    <w:rsid w:val="00EF1F46"/>
    <w:rsid w:val="00EF2269"/>
    <w:rsid w:val="00EF2442"/>
    <w:rsid w:val="00EF2537"/>
    <w:rsid w:val="00EF2713"/>
    <w:rsid w:val="00EF281D"/>
    <w:rsid w:val="00EF348C"/>
    <w:rsid w:val="00EF3C8F"/>
    <w:rsid w:val="00EF3DBE"/>
    <w:rsid w:val="00EF4166"/>
    <w:rsid w:val="00EF4391"/>
    <w:rsid w:val="00EF4851"/>
    <w:rsid w:val="00EF4A79"/>
    <w:rsid w:val="00EF4AED"/>
    <w:rsid w:val="00EF5208"/>
    <w:rsid w:val="00EF53E2"/>
    <w:rsid w:val="00EF5D68"/>
    <w:rsid w:val="00EF6271"/>
    <w:rsid w:val="00EF629A"/>
    <w:rsid w:val="00EF6728"/>
    <w:rsid w:val="00EF76E1"/>
    <w:rsid w:val="00EF77DE"/>
    <w:rsid w:val="00EF7CC5"/>
    <w:rsid w:val="00F001E9"/>
    <w:rsid w:val="00F00384"/>
    <w:rsid w:val="00F006BD"/>
    <w:rsid w:val="00F00732"/>
    <w:rsid w:val="00F00D25"/>
    <w:rsid w:val="00F00E14"/>
    <w:rsid w:val="00F00EF3"/>
    <w:rsid w:val="00F00FA5"/>
    <w:rsid w:val="00F01341"/>
    <w:rsid w:val="00F01408"/>
    <w:rsid w:val="00F015CD"/>
    <w:rsid w:val="00F017C0"/>
    <w:rsid w:val="00F01831"/>
    <w:rsid w:val="00F01947"/>
    <w:rsid w:val="00F0199B"/>
    <w:rsid w:val="00F01E70"/>
    <w:rsid w:val="00F01F57"/>
    <w:rsid w:val="00F02141"/>
    <w:rsid w:val="00F0249D"/>
    <w:rsid w:val="00F02615"/>
    <w:rsid w:val="00F0290A"/>
    <w:rsid w:val="00F030AF"/>
    <w:rsid w:val="00F03202"/>
    <w:rsid w:val="00F037C3"/>
    <w:rsid w:val="00F03808"/>
    <w:rsid w:val="00F0380C"/>
    <w:rsid w:val="00F03B96"/>
    <w:rsid w:val="00F03BA1"/>
    <w:rsid w:val="00F04146"/>
    <w:rsid w:val="00F044DD"/>
    <w:rsid w:val="00F04845"/>
    <w:rsid w:val="00F04975"/>
    <w:rsid w:val="00F049E4"/>
    <w:rsid w:val="00F04C55"/>
    <w:rsid w:val="00F04CC4"/>
    <w:rsid w:val="00F05086"/>
    <w:rsid w:val="00F0559C"/>
    <w:rsid w:val="00F058A6"/>
    <w:rsid w:val="00F05AE4"/>
    <w:rsid w:val="00F06432"/>
    <w:rsid w:val="00F0668E"/>
    <w:rsid w:val="00F06E94"/>
    <w:rsid w:val="00F0727C"/>
    <w:rsid w:val="00F07955"/>
    <w:rsid w:val="00F07972"/>
    <w:rsid w:val="00F07CFF"/>
    <w:rsid w:val="00F07E72"/>
    <w:rsid w:val="00F10028"/>
    <w:rsid w:val="00F10276"/>
    <w:rsid w:val="00F1027D"/>
    <w:rsid w:val="00F1078B"/>
    <w:rsid w:val="00F10B1B"/>
    <w:rsid w:val="00F10C3E"/>
    <w:rsid w:val="00F112AF"/>
    <w:rsid w:val="00F113E0"/>
    <w:rsid w:val="00F1144F"/>
    <w:rsid w:val="00F117B7"/>
    <w:rsid w:val="00F117DD"/>
    <w:rsid w:val="00F11B55"/>
    <w:rsid w:val="00F11D74"/>
    <w:rsid w:val="00F11F4F"/>
    <w:rsid w:val="00F122CC"/>
    <w:rsid w:val="00F12996"/>
    <w:rsid w:val="00F1332C"/>
    <w:rsid w:val="00F13CF0"/>
    <w:rsid w:val="00F13F5A"/>
    <w:rsid w:val="00F141A8"/>
    <w:rsid w:val="00F1435B"/>
    <w:rsid w:val="00F14990"/>
    <w:rsid w:val="00F14ED0"/>
    <w:rsid w:val="00F15604"/>
    <w:rsid w:val="00F15BCC"/>
    <w:rsid w:val="00F1601E"/>
    <w:rsid w:val="00F1697B"/>
    <w:rsid w:val="00F16B48"/>
    <w:rsid w:val="00F16CEC"/>
    <w:rsid w:val="00F1723D"/>
    <w:rsid w:val="00F177B7"/>
    <w:rsid w:val="00F17A19"/>
    <w:rsid w:val="00F2012E"/>
    <w:rsid w:val="00F20150"/>
    <w:rsid w:val="00F2088C"/>
    <w:rsid w:val="00F20B35"/>
    <w:rsid w:val="00F20D18"/>
    <w:rsid w:val="00F2165E"/>
    <w:rsid w:val="00F2170A"/>
    <w:rsid w:val="00F21A61"/>
    <w:rsid w:val="00F221BD"/>
    <w:rsid w:val="00F22600"/>
    <w:rsid w:val="00F22891"/>
    <w:rsid w:val="00F22945"/>
    <w:rsid w:val="00F22BA0"/>
    <w:rsid w:val="00F22CC6"/>
    <w:rsid w:val="00F2316C"/>
    <w:rsid w:val="00F2319E"/>
    <w:rsid w:val="00F23224"/>
    <w:rsid w:val="00F2328F"/>
    <w:rsid w:val="00F23290"/>
    <w:rsid w:val="00F23739"/>
    <w:rsid w:val="00F23B4D"/>
    <w:rsid w:val="00F240DB"/>
    <w:rsid w:val="00F248BC"/>
    <w:rsid w:val="00F24C43"/>
    <w:rsid w:val="00F250B2"/>
    <w:rsid w:val="00F25189"/>
    <w:rsid w:val="00F253FB"/>
    <w:rsid w:val="00F25451"/>
    <w:rsid w:val="00F255F1"/>
    <w:rsid w:val="00F25A35"/>
    <w:rsid w:val="00F25A85"/>
    <w:rsid w:val="00F25DFE"/>
    <w:rsid w:val="00F26192"/>
    <w:rsid w:val="00F261A9"/>
    <w:rsid w:val="00F261FE"/>
    <w:rsid w:val="00F26434"/>
    <w:rsid w:val="00F264D3"/>
    <w:rsid w:val="00F26652"/>
    <w:rsid w:val="00F26674"/>
    <w:rsid w:val="00F26B68"/>
    <w:rsid w:val="00F26CF8"/>
    <w:rsid w:val="00F2763A"/>
    <w:rsid w:val="00F27697"/>
    <w:rsid w:val="00F27B4A"/>
    <w:rsid w:val="00F27F41"/>
    <w:rsid w:val="00F30D3A"/>
    <w:rsid w:val="00F30E0D"/>
    <w:rsid w:val="00F30F2E"/>
    <w:rsid w:val="00F30F30"/>
    <w:rsid w:val="00F322DB"/>
    <w:rsid w:val="00F32808"/>
    <w:rsid w:val="00F3318C"/>
    <w:rsid w:val="00F333DC"/>
    <w:rsid w:val="00F33488"/>
    <w:rsid w:val="00F33D19"/>
    <w:rsid w:val="00F33DC3"/>
    <w:rsid w:val="00F33DE3"/>
    <w:rsid w:val="00F3473C"/>
    <w:rsid w:val="00F348D5"/>
    <w:rsid w:val="00F349B2"/>
    <w:rsid w:val="00F34C3E"/>
    <w:rsid w:val="00F34DD1"/>
    <w:rsid w:val="00F35491"/>
    <w:rsid w:val="00F355B0"/>
    <w:rsid w:val="00F357AF"/>
    <w:rsid w:val="00F35E8C"/>
    <w:rsid w:val="00F3601A"/>
    <w:rsid w:val="00F36118"/>
    <w:rsid w:val="00F3621E"/>
    <w:rsid w:val="00F36B48"/>
    <w:rsid w:val="00F36E9C"/>
    <w:rsid w:val="00F3703F"/>
    <w:rsid w:val="00F37A59"/>
    <w:rsid w:val="00F40687"/>
    <w:rsid w:val="00F406EE"/>
    <w:rsid w:val="00F41335"/>
    <w:rsid w:val="00F41849"/>
    <w:rsid w:val="00F41ABD"/>
    <w:rsid w:val="00F41AF3"/>
    <w:rsid w:val="00F41D99"/>
    <w:rsid w:val="00F42033"/>
    <w:rsid w:val="00F42336"/>
    <w:rsid w:val="00F426DB"/>
    <w:rsid w:val="00F42764"/>
    <w:rsid w:val="00F42A30"/>
    <w:rsid w:val="00F42B6B"/>
    <w:rsid w:val="00F42D5B"/>
    <w:rsid w:val="00F436F5"/>
    <w:rsid w:val="00F437B5"/>
    <w:rsid w:val="00F43B1F"/>
    <w:rsid w:val="00F43E87"/>
    <w:rsid w:val="00F43F03"/>
    <w:rsid w:val="00F44171"/>
    <w:rsid w:val="00F44310"/>
    <w:rsid w:val="00F444BC"/>
    <w:rsid w:val="00F44F7A"/>
    <w:rsid w:val="00F44FC7"/>
    <w:rsid w:val="00F4525E"/>
    <w:rsid w:val="00F458F7"/>
    <w:rsid w:val="00F4596C"/>
    <w:rsid w:val="00F459C6"/>
    <w:rsid w:val="00F45D14"/>
    <w:rsid w:val="00F45EFB"/>
    <w:rsid w:val="00F460AD"/>
    <w:rsid w:val="00F462B6"/>
    <w:rsid w:val="00F469FF"/>
    <w:rsid w:val="00F4782A"/>
    <w:rsid w:val="00F47AB3"/>
    <w:rsid w:val="00F47D44"/>
    <w:rsid w:val="00F5002C"/>
    <w:rsid w:val="00F501B6"/>
    <w:rsid w:val="00F50341"/>
    <w:rsid w:val="00F50938"/>
    <w:rsid w:val="00F50B01"/>
    <w:rsid w:val="00F50ED5"/>
    <w:rsid w:val="00F5103B"/>
    <w:rsid w:val="00F5115C"/>
    <w:rsid w:val="00F511FB"/>
    <w:rsid w:val="00F512D4"/>
    <w:rsid w:val="00F51652"/>
    <w:rsid w:val="00F51BD9"/>
    <w:rsid w:val="00F51DB5"/>
    <w:rsid w:val="00F52153"/>
    <w:rsid w:val="00F52280"/>
    <w:rsid w:val="00F52299"/>
    <w:rsid w:val="00F5234E"/>
    <w:rsid w:val="00F529E7"/>
    <w:rsid w:val="00F530B2"/>
    <w:rsid w:val="00F53486"/>
    <w:rsid w:val="00F5443A"/>
    <w:rsid w:val="00F546D9"/>
    <w:rsid w:val="00F547DC"/>
    <w:rsid w:val="00F54DF7"/>
    <w:rsid w:val="00F551E4"/>
    <w:rsid w:val="00F55226"/>
    <w:rsid w:val="00F5576B"/>
    <w:rsid w:val="00F55957"/>
    <w:rsid w:val="00F560BD"/>
    <w:rsid w:val="00F56268"/>
    <w:rsid w:val="00F5665B"/>
    <w:rsid w:val="00F569C0"/>
    <w:rsid w:val="00F56A15"/>
    <w:rsid w:val="00F57542"/>
    <w:rsid w:val="00F57907"/>
    <w:rsid w:val="00F57FF8"/>
    <w:rsid w:val="00F60029"/>
    <w:rsid w:val="00F605C1"/>
    <w:rsid w:val="00F606DE"/>
    <w:rsid w:val="00F61211"/>
    <w:rsid w:val="00F612B5"/>
    <w:rsid w:val="00F613FF"/>
    <w:rsid w:val="00F6170B"/>
    <w:rsid w:val="00F61FB9"/>
    <w:rsid w:val="00F61FD7"/>
    <w:rsid w:val="00F620A9"/>
    <w:rsid w:val="00F62372"/>
    <w:rsid w:val="00F62474"/>
    <w:rsid w:val="00F6276F"/>
    <w:rsid w:val="00F6283B"/>
    <w:rsid w:val="00F62E2C"/>
    <w:rsid w:val="00F637C2"/>
    <w:rsid w:val="00F639CD"/>
    <w:rsid w:val="00F639F7"/>
    <w:rsid w:val="00F641BF"/>
    <w:rsid w:val="00F64263"/>
    <w:rsid w:val="00F64617"/>
    <w:rsid w:val="00F648FF"/>
    <w:rsid w:val="00F64C3D"/>
    <w:rsid w:val="00F64FB1"/>
    <w:rsid w:val="00F64FD3"/>
    <w:rsid w:val="00F64FEC"/>
    <w:rsid w:val="00F651E6"/>
    <w:rsid w:val="00F65609"/>
    <w:rsid w:val="00F656ED"/>
    <w:rsid w:val="00F6601C"/>
    <w:rsid w:val="00F66069"/>
    <w:rsid w:val="00F661AF"/>
    <w:rsid w:val="00F665CA"/>
    <w:rsid w:val="00F666C8"/>
    <w:rsid w:val="00F668F0"/>
    <w:rsid w:val="00F669DD"/>
    <w:rsid w:val="00F66A07"/>
    <w:rsid w:val="00F66F50"/>
    <w:rsid w:val="00F66FDD"/>
    <w:rsid w:val="00F67253"/>
    <w:rsid w:val="00F672A8"/>
    <w:rsid w:val="00F6732E"/>
    <w:rsid w:val="00F675C5"/>
    <w:rsid w:val="00F701A5"/>
    <w:rsid w:val="00F701AC"/>
    <w:rsid w:val="00F70647"/>
    <w:rsid w:val="00F70812"/>
    <w:rsid w:val="00F70C5E"/>
    <w:rsid w:val="00F70FFC"/>
    <w:rsid w:val="00F711AD"/>
    <w:rsid w:val="00F71699"/>
    <w:rsid w:val="00F719FF"/>
    <w:rsid w:val="00F72363"/>
    <w:rsid w:val="00F723CA"/>
    <w:rsid w:val="00F728D3"/>
    <w:rsid w:val="00F72ADD"/>
    <w:rsid w:val="00F72C52"/>
    <w:rsid w:val="00F72E1C"/>
    <w:rsid w:val="00F733B7"/>
    <w:rsid w:val="00F734ED"/>
    <w:rsid w:val="00F7357F"/>
    <w:rsid w:val="00F735D7"/>
    <w:rsid w:val="00F73600"/>
    <w:rsid w:val="00F739EF"/>
    <w:rsid w:val="00F73F2F"/>
    <w:rsid w:val="00F743CA"/>
    <w:rsid w:val="00F7450E"/>
    <w:rsid w:val="00F74ADB"/>
    <w:rsid w:val="00F74B8B"/>
    <w:rsid w:val="00F74E48"/>
    <w:rsid w:val="00F753C7"/>
    <w:rsid w:val="00F756ED"/>
    <w:rsid w:val="00F75EA9"/>
    <w:rsid w:val="00F76260"/>
    <w:rsid w:val="00F764E2"/>
    <w:rsid w:val="00F764F7"/>
    <w:rsid w:val="00F76973"/>
    <w:rsid w:val="00F76C79"/>
    <w:rsid w:val="00F76D5C"/>
    <w:rsid w:val="00F77134"/>
    <w:rsid w:val="00F7718E"/>
    <w:rsid w:val="00F776CC"/>
    <w:rsid w:val="00F77824"/>
    <w:rsid w:val="00F7798A"/>
    <w:rsid w:val="00F779AE"/>
    <w:rsid w:val="00F77C9B"/>
    <w:rsid w:val="00F77E42"/>
    <w:rsid w:val="00F77EDF"/>
    <w:rsid w:val="00F80575"/>
    <w:rsid w:val="00F805B9"/>
    <w:rsid w:val="00F80B99"/>
    <w:rsid w:val="00F80BF2"/>
    <w:rsid w:val="00F80C7F"/>
    <w:rsid w:val="00F813CB"/>
    <w:rsid w:val="00F81770"/>
    <w:rsid w:val="00F81C87"/>
    <w:rsid w:val="00F8218F"/>
    <w:rsid w:val="00F825E1"/>
    <w:rsid w:val="00F827A2"/>
    <w:rsid w:val="00F8290E"/>
    <w:rsid w:val="00F831F3"/>
    <w:rsid w:val="00F8321C"/>
    <w:rsid w:val="00F836D8"/>
    <w:rsid w:val="00F84461"/>
    <w:rsid w:val="00F84700"/>
    <w:rsid w:val="00F8470D"/>
    <w:rsid w:val="00F84838"/>
    <w:rsid w:val="00F84B91"/>
    <w:rsid w:val="00F84C18"/>
    <w:rsid w:val="00F8594D"/>
    <w:rsid w:val="00F86084"/>
    <w:rsid w:val="00F8627F"/>
    <w:rsid w:val="00F86466"/>
    <w:rsid w:val="00F8661C"/>
    <w:rsid w:val="00F868EC"/>
    <w:rsid w:val="00F86E3F"/>
    <w:rsid w:val="00F872E3"/>
    <w:rsid w:val="00F873FB"/>
    <w:rsid w:val="00F875CC"/>
    <w:rsid w:val="00F8798F"/>
    <w:rsid w:val="00F87F76"/>
    <w:rsid w:val="00F900B2"/>
    <w:rsid w:val="00F9028E"/>
    <w:rsid w:val="00F908B1"/>
    <w:rsid w:val="00F909BB"/>
    <w:rsid w:val="00F90B6F"/>
    <w:rsid w:val="00F90BD9"/>
    <w:rsid w:val="00F90C48"/>
    <w:rsid w:val="00F90C6A"/>
    <w:rsid w:val="00F90CF5"/>
    <w:rsid w:val="00F9145F"/>
    <w:rsid w:val="00F91FCC"/>
    <w:rsid w:val="00F9232D"/>
    <w:rsid w:val="00F9276F"/>
    <w:rsid w:val="00F92BD2"/>
    <w:rsid w:val="00F92D05"/>
    <w:rsid w:val="00F92F6F"/>
    <w:rsid w:val="00F92FFB"/>
    <w:rsid w:val="00F93092"/>
    <w:rsid w:val="00F9338C"/>
    <w:rsid w:val="00F9359E"/>
    <w:rsid w:val="00F93B98"/>
    <w:rsid w:val="00F940A0"/>
    <w:rsid w:val="00F9419C"/>
    <w:rsid w:val="00F941DF"/>
    <w:rsid w:val="00F94923"/>
    <w:rsid w:val="00F9549F"/>
    <w:rsid w:val="00F95746"/>
    <w:rsid w:val="00F959E5"/>
    <w:rsid w:val="00F95D15"/>
    <w:rsid w:val="00F95E79"/>
    <w:rsid w:val="00F960B2"/>
    <w:rsid w:val="00F9636E"/>
    <w:rsid w:val="00F971D6"/>
    <w:rsid w:val="00F97401"/>
    <w:rsid w:val="00F97688"/>
    <w:rsid w:val="00F9780D"/>
    <w:rsid w:val="00F97C9A"/>
    <w:rsid w:val="00F97FAB"/>
    <w:rsid w:val="00FA0437"/>
    <w:rsid w:val="00FA10A3"/>
    <w:rsid w:val="00FA112F"/>
    <w:rsid w:val="00FA1435"/>
    <w:rsid w:val="00FA16F2"/>
    <w:rsid w:val="00FA1A74"/>
    <w:rsid w:val="00FA22FD"/>
    <w:rsid w:val="00FA272D"/>
    <w:rsid w:val="00FA2830"/>
    <w:rsid w:val="00FA2941"/>
    <w:rsid w:val="00FA29BD"/>
    <w:rsid w:val="00FA2A25"/>
    <w:rsid w:val="00FA2A27"/>
    <w:rsid w:val="00FA2C36"/>
    <w:rsid w:val="00FA2D41"/>
    <w:rsid w:val="00FA2E87"/>
    <w:rsid w:val="00FA307D"/>
    <w:rsid w:val="00FA3D40"/>
    <w:rsid w:val="00FA3E04"/>
    <w:rsid w:val="00FA4533"/>
    <w:rsid w:val="00FA4911"/>
    <w:rsid w:val="00FA4B7A"/>
    <w:rsid w:val="00FA4D76"/>
    <w:rsid w:val="00FA55D9"/>
    <w:rsid w:val="00FA5D7E"/>
    <w:rsid w:val="00FA6564"/>
    <w:rsid w:val="00FA695B"/>
    <w:rsid w:val="00FA6B43"/>
    <w:rsid w:val="00FA7146"/>
    <w:rsid w:val="00FA72DD"/>
    <w:rsid w:val="00FA74E6"/>
    <w:rsid w:val="00FA79D1"/>
    <w:rsid w:val="00FA7AB0"/>
    <w:rsid w:val="00FB02EC"/>
    <w:rsid w:val="00FB05F4"/>
    <w:rsid w:val="00FB0B22"/>
    <w:rsid w:val="00FB10CA"/>
    <w:rsid w:val="00FB11A4"/>
    <w:rsid w:val="00FB13D8"/>
    <w:rsid w:val="00FB1893"/>
    <w:rsid w:val="00FB1A91"/>
    <w:rsid w:val="00FB1F91"/>
    <w:rsid w:val="00FB24F6"/>
    <w:rsid w:val="00FB2598"/>
    <w:rsid w:val="00FB29C2"/>
    <w:rsid w:val="00FB2D65"/>
    <w:rsid w:val="00FB2E18"/>
    <w:rsid w:val="00FB32E9"/>
    <w:rsid w:val="00FB366A"/>
    <w:rsid w:val="00FB395C"/>
    <w:rsid w:val="00FB3E5E"/>
    <w:rsid w:val="00FB401C"/>
    <w:rsid w:val="00FB4152"/>
    <w:rsid w:val="00FB437B"/>
    <w:rsid w:val="00FB4472"/>
    <w:rsid w:val="00FB452A"/>
    <w:rsid w:val="00FB4647"/>
    <w:rsid w:val="00FB473D"/>
    <w:rsid w:val="00FB4939"/>
    <w:rsid w:val="00FB4B1E"/>
    <w:rsid w:val="00FB4E6D"/>
    <w:rsid w:val="00FB4E92"/>
    <w:rsid w:val="00FB4FFA"/>
    <w:rsid w:val="00FB5B44"/>
    <w:rsid w:val="00FB5B68"/>
    <w:rsid w:val="00FB5FE6"/>
    <w:rsid w:val="00FB65D0"/>
    <w:rsid w:val="00FB6939"/>
    <w:rsid w:val="00FB6A43"/>
    <w:rsid w:val="00FB6AED"/>
    <w:rsid w:val="00FB71E1"/>
    <w:rsid w:val="00FB72F2"/>
    <w:rsid w:val="00FB74CB"/>
    <w:rsid w:val="00FB763D"/>
    <w:rsid w:val="00FB79E4"/>
    <w:rsid w:val="00FB7D29"/>
    <w:rsid w:val="00FB7F65"/>
    <w:rsid w:val="00FC0160"/>
    <w:rsid w:val="00FC085D"/>
    <w:rsid w:val="00FC0BF1"/>
    <w:rsid w:val="00FC105A"/>
    <w:rsid w:val="00FC10EC"/>
    <w:rsid w:val="00FC115E"/>
    <w:rsid w:val="00FC1274"/>
    <w:rsid w:val="00FC132C"/>
    <w:rsid w:val="00FC1338"/>
    <w:rsid w:val="00FC1B00"/>
    <w:rsid w:val="00FC229B"/>
    <w:rsid w:val="00FC2370"/>
    <w:rsid w:val="00FC256A"/>
    <w:rsid w:val="00FC2770"/>
    <w:rsid w:val="00FC2E28"/>
    <w:rsid w:val="00FC2EF7"/>
    <w:rsid w:val="00FC309B"/>
    <w:rsid w:val="00FC30E3"/>
    <w:rsid w:val="00FC3271"/>
    <w:rsid w:val="00FC32D3"/>
    <w:rsid w:val="00FC3529"/>
    <w:rsid w:val="00FC37CC"/>
    <w:rsid w:val="00FC3BB3"/>
    <w:rsid w:val="00FC40B7"/>
    <w:rsid w:val="00FC4CA9"/>
    <w:rsid w:val="00FC4CE0"/>
    <w:rsid w:val="00FC4D1E"/>
    <w:rsid w:val="00FC53FD"/>
    <w:rsid w:val="00FC5543"/>
    <w:rsid w:val="00FC56B6"/>
    <w:rsid w:val="00FC5A60"/>
    <w:rsid w:val="00FC5B3D"/>
    <w:rsid w:val="00FC5BDD"/>
    <w:rsid w:val="00FC5F41"/>
    <w:rsid w:val="00FC67BC"/>
    <w:rsid w:val="00FC69BF"/>
    <w:rsid w:val="00FC6B32"/>
    <w:rsid w:val="00FC6CEA"/>
    <w:rsid w:val="00FC6FEA"/>
    <w:rsid w:val="00FC70E2"/>
    <w:rsid w:val="00FC71D9"/>
    <w:rsid w:val="00FC7366"/>
    <w:rsid w:val="00FC769A"/>
    <w:rsid w:val="00FC76A8"/>
    <w:rsid w:val="00FC7906"/>
    <w:rsid w:val="00FC79C5"/>
    <w:rsid w:val="00FC7B80"/>
    <w:rsid w:val="00FC7CDB"/>
    <w:rsid w:val="00FD0076"/>
    <w:rsid w:val="00FD0340"/>
    <w:rsid w:val="00FD0A83"/>
    <w:rsid w:val="00FD0EF9"/>
    <w:rsid w:val="00FD1269"/>
    <w:rsid w:val="00FD160A"/>
    <w:rsid w:val="00FD165D"/>
    <w:rsid w:val="00FD1759"/>
    <w:rsid w:val="00FD1A6C"/>
    <w:rsid w:val="00FD1AB1"/>
    <w:rsid w:val="00FD20A5"/>
    <w:rsid w:val="00FD20CD"/>
    <w:rsid w:val="00FD2118"/>
    <w:rsid w:val="00FD2251"/>
    <w:rsid w:val="00FD23DA"/>
    <w:rsid w:val="00FD2A83"/>
    <w:rsid w:val="00FD2D67"/>
    <w:rsid w:val="00FD3152"/>
    <w:rsid w:val="00FD319B"/>
    <w:rsid w:val="00FD32C1"/>
    <w:rsid w:val="00FD38F8"/>
    <w:rsid w:val="00FD3CBA"/>
    <w:rsid w:val="00FD4153"/>
    <w:rsid w:val="00FD44BE"/>
    <w:rsid w:val="00FD44DE"/>
    <w:rsid w:val="00FD4CC7"/>
    <w:rsid w:val="00FD4D37"/>
    <w:rsid w:val="00FD4F0D"/>
    <w:rsid w:val="00FD5006"/>
    <w:rsid w:val="00FD52CB"/>
    <w:rsid w:val="00FD59BC"/>
    <w:rsid w:val="00FD59D6"/>
    <w:rsid w:val="00FD5B02"/>
    <w:rsid w:val="00FD5C4F"/>
    <w:rsid w:val="00FD5E00"/>
    <w:rsid w:val="00FD6320"/>
    <w:rsid w:val="00FD661A"/>
    <w:rsid w:val="00FD6A65"/>
    <w:rsid w:val="00FD7AEA"/>
    <w:rsid w:val="00FD7C17"/>
    <w:rsid w:val="00FD7F35"/>
    <w:rsid w:val="00FE087A"/>
    <w:rsid w:val="00FE0ADA"/>
    <w:rsid w:val="00FE0E00"/>
    <w:rsid w:val="00FE0FAF"/>
    <w:rsid w:val="00FE1392"/>
    <w:rsid w:val="00FE1630"/>
    <w:rsid w:val="00FE1757"/>
    <w:rsid w:val="00FE19E6"/>
    <w:rsid w:val="00FE1AC7"/>
    <w:rsid w:val="00FE2362"/>
    <w:rsid w:val="00FE256A"/>
    <w:rsid w:val="00FE2B08"/>
    <w:rsid w:val="00FE34A9"/>
    <w:rsid w:val="00FE356B"/>
    <w:rsid w:val="00FE3AD8"/>
    <w:rsid w:val="00FE3EDD"/>
    <w:rsid w:val="00FE4019"/>
    <w:rsid w:val="00FE4414"/>
    <w:rsid w:val="00FE4469"/>
    <w:rsid w:val="00FE4865"/>
    <w:rsid w:val="00FE4939"/>
    <w:rsid w:val="00FE49E9"/>
    <w:rsid w:val="00FE4B71"/>
    <w:rsid w:val="00FE4C19"/>
    <w:rsid w:val="00FE5E50"/>
    <w:rsid w:val="00FE60CB"/>
    <w:rsid w:val="00FE6399"/>
    <w:rsid w:val="00FE6406"/>
    <w:rsid w:val="00FE6884"/>
    <w:rsid w:val="00FE6E95"/>
    <w:rsid w:val="00FE7399"/>
    <w:rsid w:val="00FE7493"/>
    <w:rsid w:val="00FE76D7"/>
    <w:rsid w:val="00FE7A2C"/>
    <w:rsid w:val="00FE7DB0"/>
    <w:rsid w:val="00FF0155"/>
    <w:rsid w:val="00FF02AE"/>
    <w:rsid w:val="00FF0CF0"/>
    <w:rsid w:val="00FF105D"/>
    <w:rsid w:val="00FF149A"/>
    <w:rsid w:val="00FF182E"/>
    <w:rsid w:val="00FF1BA2"/>
    <w:rsid w:val="00FF1C13"/>
    <w:rsid w:val="00FF1E2A"/>
    <w:rsid w:val="00FF1F72"/>
    <w:rsid w:val="00FF253D"/>
    <w:rsid w:val="00FF2871"/>
    <w:rsid w:val="00FF28FC"/>
    <w:rsid w:val="00FF291E"/>
    <w:rsid w:val="00FF2C8C"/>
    <w:rsid w:val="00FF2EA3"/>
    <w:rsid w:val="00FF3421"/>
    <w:rsid w:val="00FF3492"/>
    <w:rsid w:val="00FF38BF"/>
    <w:rsid w:val="00FF3A03"/>
    <w:rsid w:val="00FF3D11"/>
    <w:rsid w:val="00FF402A"/>
    <w:rsid w:val="00FF488E"/>
    <w:rsid w:val="00FF48C4"/>
    <w:rsid w:val="00FF4DA6"/>
    <w:rsid w:val="00FF5410"/>
    <w:rsid w:val="00FF5524"/>
    <w:rsid w:val="00FF5570"/>
    <w:rsid w:val="00FF58B1"/>
    <w:rsid w:val="00FF5AD3"/>
    <w:rsid w:val="00FF5B9D"/>
    <w:rsid w:val="00FF600A"/>
    <w:rsid w:val="00FF6073"/>
    <w:rsid w:val="00FF609F"/>
    <w:rsid w:val="00FF61FD"/>
    <w:rsid w:val="00FF6BA6"/>
    <w:rsid w:val="00FF6C3A"/>
    <w:rsid w:val="00FF6CB9"/>
    <w:rsid w:val="00FF6EE3"/>
    <w:rsid w:val="00FF7672"/>
    <w:rsid w:val="00FF79AC"/>
    <w:rsid w:val="00FF79D6"/>
    <w:rsid w:val="00FF7A7E"/>
    <w:rsid w:val="00FF7B48"/>
    <w:rsid w:val="00FF7C1F"/>
    <w:rsid w:val="00FF7DEC"/>
    <w:rsid w:val="03D0FCBC"/>
    <w:rsid w:val="295CDA47"/>
    <w:rsid w:val="2BA93181"/>
    <w:rsid w:val="484C37D2"/>
    <w:rsid w:val="549B0DC2"/>
    <w:rsid w:val="5C1801B8"/>
    <w:rsid w:val="638D6C70"/>
    <w:rsid w:val="723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01BEA"/>
  <w15:chartTrackingRefBased/>
  <w15:docId w15:val="{6C7CFBE8-BE9C-4990-8B1B-3FF8B0A6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18"/>
        <w:szCs w:val="18"/>
        <w:lang w:val="en-US" w:eastAsia="ja-JP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95"/>
    <w:pPr>
      <w:spacing w:line="180" w:lineRule="auto"/>
    </w:pPr>
    <w:rPr>
      <w:rFonts w:ascii="Meiryo UI" w:eastAsia="Meiryo UI" w:hAnsi="Meiryo UI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ED8"/>
    <w:pPr>
      <w:spacing w:after="0" w:line="1400" w:lineRule="exact"/>
      <w:outlineLvl w:val="0"/>
    </w:pPr>
    <w:rPr>
      <w:b/>
      <w:bCs/>
      <w:color w:val="FFFFFF" w:themeColor="background1"/>
      <w:spacing w:val="-60"/>
      <w:sz w:val="144"/>
      <w:szCs w:val="1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0D1ED8"/>
    <w:pPr>
      <w:spacing w:after="0"/>
      <w:outlineLvl w:val="1"/>
    </w:pPr>
    <w:rPr>
      <w:color w:val="0A249B" w:themeColor="accent1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qFormat/>
    <w:rsid w:val="000F0A26"/>
    <w:pPr>
      <w:spacing w:after="0"/>
      <w:outlineLvl w:val="2"/>
    </w:pPr>
    <w:rPr>
      <w:b/>
      <w:bCs/>
      <w:color w:val="0A249B" w:themeColor="accent1"/>
      <w:sz w:val="50"/>
      <w:szCs w:val="64"/>
    </w:rPr>
  </w:style>
  <w:style w:type="paragraph" w:styleId="Heading4">
    <w:name w:val="heading 4"/>
    <w:basedOn w:val="Normal"/>
    <w:next w:val="Normal"/>
    <w:link w:val="Heading4Char"/>
    <w:uiPriority w:val="9"/>
    <w:qFormat/>
    <w:rsid w:val="000D1ED8"/>
    <w:pPr>
      <w:spacing w:after="0"/>
      <w:outlineLvl w:val="3"/>
    </w:pPr>
    <w:rPr>
      <w:b/>
      <w:color w:val="FFFFFF" w:themeColor="background1"/>
      <w:sz w:val="40"/>
      <w:szCs w:val="44"/>
    </w:rPr>
  </w:style>
  <w:style w:type="paragraph" w:styleId="Heading5">
    <w:name w:val="heading 5"/>
    <w:basedOn w:val="Normal"/>
    <w:next w:val="Normal"/>
    <w:link w:val="Heading5Char"/>
    <w:uiPriority w:val="9"/>
    <w:qFormat/>
    <w:rsid w:val="007F22AF"/>
    <w:pPr>
      <w:keepNext/>
      <w:keepLines/>
      <w:spacing w:after="0"/>
      <w:outlineLvl w:val="4"/>
    </w:pPr>
    <w:rPr>
      <w:rFonts w:cstheme="majorBidi"/>
      <w:color w:val="0A249B" w:themeColor="accent1"/>
      <w:sz w:val="100"/>
    </w:rPr>
  </w:style>
  <w:style w:type="paragraph" w:styleId="Heading6">
    <w:name w:val="heading 6"/>
    <w:basedOn w:val="Normal"/>
    <w:next w:val="Normal"/>
    <w:link w:val="Heading6Char"/>
    <w:uiPriority w:val="9"/>
    <w:qFormat/>
    <w:rsid w:val="000F0A26"/>
    <w:pPr>
      <w:keepNext/>
      <w:keepLines/>
      <w:spacing w:after="0"/>
      <w:outlineLvl w:val="5"/>
    </w:pPr>
    <w:rPr>
      <w:rFonts w:cstheme="majorBidi"/>
      <w:b/>
      <w:caps/>
      <w:sz w:val="50"/>
      <w14:textOutline w14:w="10160" w14:cap="rnd" w14:cmpd="sng" w14:algn="ctr">
        <w14:noFill/>
        <w14:prstDash w14:val="solid"/>
        <w14:bevel/>
      </w14:textOutline>
    </w:rPr>
  </w:style>
  <w:style w:type="paragraph" w:styleId="Heading7">
    <w:name w:val="heading 7"/>
    <w:basedOn w:val="Normal"/>
    <w:next w:val="Normal"/>
    <w:link w:val="Heading7Char"/>
    <w:uiPriority w:val="9"/>
    <w:qFormat/>
    <w:rsid w:val="007F22AF"/>
    <w:pPr>
      <w:keepNext/>
      <w:keepLines/>
      <w:spacing w:after="0"/>
      <w:outlineLvl w:val="6"/>
    </w:pPr>
    <w:rPr>
      <w:rFonts w:cstheme="majorBidi"/>
      <w:iCs/>
      <w:spacing w:val="-100"/>
      <w:sz w:val="100"/>
    </w:rPr>
  </w:style>
  <w:style w:type="paragraph" w:styleId="Heading8">
    <w:name w:val="heading 8"/>
    <w:basedOn w:val="Normal"/>
    <w:next w:val="Normal"/>
    <w:link w:val="Heading8Char"/>
    <w:uiPriority w:val="9"/>
    <w:qFormat/>
    <w:rsid w:val="000D1ED8"/>
    <w:pPr>
      <w:keepNext/>
      <w:keepLines/>
      <w:spacing w:after="60"/>
      <w:outlineLvl w:val="7"/>
    </w:pPr>
    <w:rPr>
      <w:rFonts w:cstheme="majorBidi"/>
      <w:color w:val="FFFFFF" w:themeColor="background1"/>
      <w:sz w:val="4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ED8"/>
    <w:pPr>
      <w:keepNext/>
      <w:keepLines/>
      <w:spacing w:before="40" w:after="0"/>
      <w:outlineLvl w:val="8"/>
    </w:pPr>
    <w:rPr>
      <w:rFonts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0D1ED8"/>
    <w:rPr>
      <w:rFonts w:ascii="Meiryo UI" w:eastAsia="Meiryo UI" w:hAnsi="Meiryo UI" w:cstheme="majorBidi"/>
      <w:color w:val="FFFFFF" w:themeColor="background1"/>
      <w:sz w:val="44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0D1ED8"/>
    <w:rPr>
      <w:rFonts w:ascii="Meiryo UI" w:eastAsia="Meiryo UI" w:hAnsi="Meiryo UI"/>
      <w:b/>
      <w:bCs/>
      <w:color w:val="FFFFFF" w:themeColor="background1"/>
      <w:spacing w:val="-60"/>
      <w:sz w:val="144"/>
      <w:szCs w:val="1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ED8"/>
    <w:pPr>
      <w:pBdr>
        <w:bottom w:val="double" w:sz="4" w:space="0" w:color="D9D9D9" w:themeColor="background1" w:themeShade="D9"/>
      </w:pBdr>
      <w:spacing w:after="0"/>
      <w:jc w:val="center"/>
    </w:pPr>
    <w:rPr>
      <w:b/>
      <w:bCs/>
      <w:caps/>
      <w:color w:val="262626" w:themeColor="text1" w:themeTint="D9"/>
      <w:sz w:val="96"/>
      <w:szCs w:val="96"/>
      <w14:textOutline w14:w="13462" w14:cap="flat" w14:cmpd="sng" w14:algn="ctr">
        <w14:noFill/>
        <w14:prstDash w14:val="solid"/>
        <w14:round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0D1ED8"/>
    <w:rPr>
      <w:rFonts w:ascii="Meiryo UI" w:eastAsia="Meiryo UI" w:hAnsi="Meiryo UI"/>
      <w:b/>
      <w:bCs/>
      <w:caps/>
      <w:color w:val="262626" w:themeColor="text1" w:themeTint="D9"/>
      <w:sz w:val="96"/>
      <w:szCs w:val="96"/>
      <w14:textOutline w14:w="13462" w14:cap="flat" w14:cmpd="sng" w14:algn="ctr">
        <w14:noFill/>
        <w14:prstDash w14:val="solid"/>
        <w14:round/>
      </w14:textOutline>
    </w:rPr>
  </w:style>
  <w:style w:type="paragraph" w:styleId="Title">
    <w:name w:val="Title"/>
    <w:basedOn w:val="Normal"/>
    <w:next w:val="Normal"/>
    <w:link w:val="TitleChar"/>
    <w:uiPriority w:val="10"/>
    <w:qFormat/>
    <w:rsid w:val="000D1ED8"/>
    <w:pPr>
      <w:spacing w:after="0"/>
      <w:jc w:val="center"/>
    </w:pPr>
    <w:rPr>
      <w:color w:val="262626" w:themeColor="text1" w:themeTint="D9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D1ED8"/>
    <w:rPr>
      <w:rFonts w:ascii="Meiryo UI" w:eastAsia="Meiryo UI" w:hAnsi="Meiryo UI"/>
      <w:color w:val="262626" w:themeColor="text1" w:themeTint="D9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4D6AFE"/>
    <w:pPr>
      <w:spacing w:after="0"/>
    </w:pPr>
    <w:rPr>
      <w:iCs/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rsid w:val="004D6AFE"/>
    <w:rPr>
      <w:rFonts w:ascii="Meiryo UI" w:eastAsia="Meiryo UI" w:hAnsi="Meiryo UI"/>
      <w:iCs/>
      <w:color w:val="595959" w:themeColor="text1" w:themeTint="A6"/>
      <w:sz w:val="16"/>
    </w:rPr>
  </w:style>
  <w:style w:type="paragraph" w:styleId="Footer">
    <w:name w:val="footer"/>
    <w:basedOn w:val="Normal"/>
    <w:link w:val="FooterChar"/>
    <w:uiPriority w:val="99"/>
    <w:unhideWhenUsed/>
    <w:rsid w:val="004D6AFE"/>
    <w:pPr>
      <w:spacing w:after="0"/>
      <w:jc w:val="right"/>
    </w:pPr>
    <w:rPr>
      <w:iCs/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rsid w:val="004D6AFE"/>
    <w:rPr>
      <w:rFonts w:ascii="Meiryo UI" w:eastAsia="Meiryo UI" w:hAnsi="Meiryo UI"/>
      <w:iCs/>
      <w:color w:val="595959" w:themeColor="text1" w:themeTint="A6"/>
      <w:sz w:val="16"/>
    </w:rPr>
  </w:style>
  <w:style w:type="table" w:styleId="TableGrid">
    <w:name w:val="Table Grid"/>
    <w:basedOn w:val="TableNormal"/>
    <w:uiPriority w:val="39"/>
    <w:rsid w:val="000D1E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D1ED8"/>
    <w:rPr>
      <w:rFonts w:ascii="Meiryo UI" w:eastAsia="Meiryo UI" w:hAnsi="Meiryo UI"/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0D1ED8"/>
    <w:rPr>
      <w:rFonts w:ascii="Meiryo UI" w:eastAsia="Meiryo UI" w:hAnsi="Meiryo UI"/>
      <w:color w:val="0A249B" w:themeColor="accent1"/>
      <w:sz w:val="44"/>
      <w:szCs w:val="44"/>
    </w:rPr>
  </w:style>
  <w:style w:type="paragraph" w:styleId="Caption">
    <w:name w:val="caption"/>
    <w:basedOn w:val="Normal"/>
    <w:next w:val="Normal"/>
    <w:uiPriority w:val="35"/>
    <w:qFormat/>
    <w:rsid w:val="000D1ED8"/>
    <w:pPr>
      <w:spacing w:after="0"/>
    </w:pPr>
    <w:rPr>
      <w:i/>
      <w:iCs/>
      <w:color w:val="000000" w:themeColor="text1"/>
    </w:rPr>
  </w:style>
  <w:style w:type="paragraph" w:customStyle="1" w:styleId="a">
    <w:name w:val="初めの文章"/>
    <w:basedOn w:val="Normal"/>
    <w:uiPriority w:val="12"/>
    <w:qFormat/>
    <w:rsid w:val="00165110"/>
    <w:pPr>
      <w:spacing w:after="0"/>
    </w:pPr>
    <w:rPr>
      <w:color w:val="000000" w:themeColor="text1"/>
      <w:sz w:val="24"/>
      <w:szCs w:val="30"/>
    </w:rPr>
  </w:style>
  <w:style w:type="paragraph" w:customStyle="1" w:styleId="a0">
    <w:name w:val="発行"/>
    <w:basedOn w:val="Normal"/>
    <w:uiPriority w:val="12"/>
    <w:qFormat/>
    <w:rsid w:val="00165110"/>
    <w:pPr>
      <w:spacing w:after="0"/>
    </w:pPr>
    <w:rPr>
      <w:rFonts w:cs="Times New Roman"/>
      <w:szCs w:val="24"/>
    </w:rPr>
  </w:style>
  <w:style w:type="paragraph" w:customStyle="1" w:styleId="a1">
    <w:name w:val="見出しの用紙名"/>
    <w:basedOn w:val="Normal"/>
    <w:next w:val="Normal"/>
    <w:uiPriority w:val="12"/>
    <w:qFormat/>
    <w:rsid w:val="000D1ED8"/>
    <w:pPr>
      <w:spacing w:after="0"/>
      <w:jc w:val="center"/>
    </w:pPr>
    <w:rPr>
      <w:b/>
      <w:caps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F0A26"/>
    <w:rPr>
      <w:rFonts w:ascii="Meiryo UI" w:eastAsia="Meiryo UI" w:hAnsi="Meiryo UI"/>
      <w:b/>
      <w:bCs/>
      <w:color w:val="0A249B" w:themeColor="accent1"/>
      <w:sz w:val="50"/>
      <w:szCs w:val="64"/>
    </w:rPr>
  </w:style>
  <w:style w:type="paragraph" w:customStyle="1" w:styleId="a2">
    <w:name w:val="著者名"/>
    <w:basedOn w:val="Normal"/>
    <w:uiPriority w:val="12"/>
    <w:qFormat/>
    <w:rsid w:val="00165110"/>
    <w:pPr>
      <w:spacing w:after="0"/>
    </w:pPr>
    <w:rPr>
      <w:iCs/>
      <w:color w:val="7F7F7F" w:themeColor="text1" w:themeTint="80"/>
    </w:rPr>
  </w:style>
  <w:style w:type="paragraph" w:styleId="NoSpacing">
    <w:name w:val="No Spacing"/>
    <w:aliases w:val="標準教科書"/>
    <w:link w:val="NoSpacingChar"/>
    <w:uiPriority w:val="1"/>
    <w:qFormat/>
    <w:rsid w:val="005D03E5"/>
    <w:pPr>
      <w:spacing w:after="0"/>
    </w:pPr>
    <w:rPr>
      <w:rFonts w:ascii="Meiryo UI" w:eastAsia="UD Digi Kyokasho NK-R" w:hAnsi="Meiryo UI"/>
      <w:kern w:val="24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110"/>
    <w:rPr>
      <w:iCs/>
      <w:sz w:val="30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165110"/>
    <w:rPr>
      <w:rFonts w:ascii="Meiryo UI" w:eastAsia="Meiryo UI" w:hAnsi="Meiryo UI"/>
      <w:iCs/>
      <w:sz w:val="30"/>
      <w:szCs w:val="30"/>
    </w:rPr>
  </w:style>
  <w:style w:type="paragraph" w:customStyle="1" w:styleId="a3">
    <w:name w:val="見出し"/>
    <w:basedOn w:val="Normal"/>
    <w:next w:val="Normal"/>
    <w:uiPriority w:val="12"/>
    <w:qFormat/>
    <w:rsid w:val="007F22AF"/>
    <w:pPr>
      <w:spacing w:before="240" w:after="240"/>
    </w:pPr>
    <w:rPr>
      <w:b/>
      <w:noProof/>
      <w:sz w:val="60"/>
      <w:szCs w:val="80"/>
    </w:rPr>
  </w:style>
  <w:style w:type="character" w:customStyle="1" w:styleId="Heading4Char">
    <w:name w:val="Heading 4 Char"/>
    <w:basedOn w:val="DefaultParagraphFont"/>
    <w:link w:val="Heading4"/>
    <w:uiPriority w:val="9"/>
    <w:rsid w:val="000D1ED8"/>
    <w:rPr>
      <w:rFonts w:ascii="Meiryo UI" w:eastAsia="Meiryo UI" w:hAnsi="Meiryo UI"/>
      <w:b/>
      <w:color w:val="FFFFFF" w:themeColor="background1"/>
      <w:sz w:val="40"/>
      <w:szCs w:val="44"/>
    </w:rPr>
  </w:style>
  <w:style w:type="paragraph" w:customStyle="1" w:styleId="21">
    <w:name w:val="引用文 21"/>
    <w:basedOn w:val="Normal"/>
    <w:uiPriority w:val="29"/>
    <w:qFormat/>
    <w:rsid w:val="000D1ED8"/>
    <w:pPr>
      <w:spacing w:after="0"/>
    </w:pPr>
    <w:rPr>
      <w:color w:val="0A249B" w:themeColor="accent1"/>
      <w:sz w:val="44"/>
    </w:rPr>
  </w:style>
  <w:style w:type="character" w:customStyle="1" w:styleId="Heading5Char">
    <w:name w:val="Heading 5 Char"/>
    <w:basedOn w:val="DefaultParagraphFont"/>
    <w:link w:val="Heading5"/>
    <w:uiPriority w:val="9"/>
    <w:rsid w:val="007F22AF"/>
    <w:rPr>
      <w:rFonts w:ascii="Meiryo UI" w:eastAsia="Meiryo UI" w:hAnsi="Meiryo UI" w:cstheme="majorBidi"/>
      <w:color w:val="0A249B" w:themeColor="accent1"/>
      <w:sz w:val="100"/>
    </w:rPr>
  </w:style>
  <w:style w:type="character" w:customStyle="1" w:styleId="Heading6Char">
    <w:name w:val="Heading 6 Char"/>
    <w:basedOn w:val="DefaultParagraphFont"/>
    <w:link w:val="Heading6"/>
    <w:uiPriority w:val="9"/>
    <w:rsid w:val="000F0A26"/>
    <w:rPr>
      <w:rFonts w:ascii="Meiryo UI" w:eastAsia="Meiryo UI" w:hAnsi="Meiryo UI" w:cstheme="majorBidi"/>
      <w:b/>
      <w:caps/>
      <w:sz w:val="50"/>
      <w14:textOutline w14:w="10160" w14:cap="rnd" w14:cmpd="sng" w14:algn="ctr">
        <w14:noFill/>
        <w14:prstDash w14:val="solid"/>
        <w14:bevel/>
      </w14:textOutline>
    </w:rPr>
  </w:style>
  <w:style w:type="character" w:customStyle="1" w:styleId="Heading7Char">
    <w:name w:val="Heading 7 Char"/>
    <w:basedOn w:val="DefaultParagraphFont"/>
    <w:link w:val="Heading7"/>
    <w:uiPriority w:val="9"/>
    <w:rsid w:val="007F22AF"/>
    <w:rPr>
      <w:rFonts w:ascii="Meiryo UI" w:eastAsia="Meiryo UI" w:hAnsi="Meiryo UI" w:cstheme="majorBidi"/>
      <w:iCs/>
      <w:spacing w:val="-100"/>
      <w:sz w:val="100"/>
    </w:rPr>
  </w:style>
  <w:style w:type="character" w:styleId="Emphasis">
    <w:name w:val="Emphasis"/>
    <w:basedOn w:val="DefaultParagraphFont"/>
    <w:uiPriority w:val="20"/>
    <w:qFormat/>
    <w:rsid w:val="007F22AF"/>
    <w:rPr>
      <w:rFonts w:ascii="Meiryo UI" w:eastAsia="Meiryo UI" w:hAnsi="Meiryo UI"/>
      <w:b/>
      <w:i w:val="0"/>
      <w:iCs/>
      <w:sz w:val="100"/>
    </w:rPr>
  </w:style>
  <w:style w:type="paragraph" w:customStyle="1" w:styleId="1">
    <w:name w:val="その他 1"/>
    <w:basedOn w:val="Normal"/>
    <w:next w:val="Normal"/>
    <w:link w:val="10"/>
    <w:uiPriority w:val="12"/>
    <w:qFormat/>
    <w:rsid w:val="00165110"/>
  </w:style>
  <w:style w:type="paragraph" w:customStyle="1" w:styleId="2">
    <w:name w:val="その他 2"/>
    <w:basedOn w:val="Normal"/>
    <w:next w:val="Normal"/>
    <w:link w:val="20"/>
    <w:uiPriority w:val="12"/>
    <w:qFormat/>
    <w:rsid w:val="00AD62D7"/>
    <w:pPr>
      <w:jc w:val="right"/>
    </w:pPr>
  </w:style>
  <w:style w:type="character" w:customStyle="1" w:styleId="10">
    <w:name w:val="その他 1 文字列"/>
    <w:basedOn w:val="DefaultParagraphFont"/>
    <w:link w:val="1"/>
    <w:uiPriority w:val="12"/>
    <w:rsid w:val="00165110"/>
    <w:rPr>
      <w:rFonts w:ascii="Meiryo UI" w:eastAsia="Meiryo UI" w:hAnsi="Meiryo UI"/>
      <w:sz w:val="17"/>
    </w:rPr>
  </w:style>
  <w:style w:type="paragraph" w:customStyle="1" w:styleId="a4">
    <w:name w:val="著者名 ライト"/>
    <w:basedOn w:val="Normal"/>
    <w:next w:val="Normal"/>
    <w:link w:val="a5"/>
    <w:uiPriority w:val="12"/>
    <w:qFormat/>
    <w:rsid w:val="00165110"/>
    <w:rPr>
      <w:color w:val="FFFFFF" w:themeColor="background1"/>
    </w:rPr>
  </w:style>
  <w:style w:type="character" w:customStyle="1" w:styleId="20">
    <w:name w:val="その他 2 文字列"/>
    <w:basedOn w:val="DefaultParagraphFont"/>
    <w:link w:val="2"/>
    <w:uiPriority w:val="12"/>
    <w:rsid w:val="00AD62D7"/>
    <w:rPr>
      <w:rFonts w:ascii="Meiryo UI" w:eastAsia="Meiryo UI" w:hAnsi="Meiryo UI"/>
      <w:sz w:val="16"/>
    </w:rPr>
  </w:style>
  <w:style w:type="character" w:customStyle="1" w:styleId="a5">
    <w:name w:val="著者名 ライト文字"/>
    <w:basedOn w:val="DefaultParagraphFont"/>
    <w:link w:val="a4"/>
    <w:uiPriority w:val="12"/>
    <w:rsid w:val="00165110"/>
    <w:rPr>
      <w:rFonts w:ascii="Meiryo UI" w:eastAsia="Meiryo UI" w:hAnsi="Meiryo UI"/>
      <w:color w:val="FFFFFF" w:themeColor="background1"/>
      <w:sz w:val="17"/>
    </w:rPr>
  </w:style>
  <w:style w:type="character" w:customStyle="1" w:styleId="11">
    <w:name w:val="メンション1"/>
    <w:basedOn w:val="DefaultParagraphFont"/>
    <w:uiPriority w:val="99"/>
    <w:semiHidden/>
    <w:unhideWhenUsed/>
    <w:rsid w:val="000D1ED8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0D1ED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0D1ED8"/>
    <w:pPr>
      <w:numPr>
        <w:numId w:val="2"/>
      </w:numPr>
    </w:pPr>
  </w:style>
  <w:style w:type="character" w:styleId="HTMLCode">
    <w:name w:val="HTML Code"/>
    <w:basedOn w:val="DefaultParagraphFont"/>
    <w:uiPriority w:val="99"/>
    <w:semiHidden/>
    <w:unhideWhenUsed/>
    <w:rsid w:val="000D1ED8"/>
    <w:rPr>
      <w:rFonts w:ascii="Meiryo UI" w:eastAsia="Meiryo UI" w:hAnsi="Meiryo UI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D1ED8"/>
    <w:rPr>
      <w:rFonts w:ascii="Meiryo UI" w:eastAsia="Meiryo UI" w:hAnsi="Meiryo UI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D1ED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D1ED8"/>
    <w:rPr>
      <w:rFonts w:ascii="Meiryo UI" w:eastAsia="Meiryo UI" w:hAnsi="Meiryo UI"/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0D1ED8"/>
    <w:rPr>
      <w:rFonts w:ascii="Meiryo UI" w:eastAsia="Meiryo UI" w:hAnsi="Meiryo UI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D1ED8"/>
    <w:rPr>
      <w:rFonts w:ascii="Meiryo UI" w:eastAsia="Meiryo UI" w:hAnsi="Meiryo UI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0D1ED8"/>
    <w:rPr>
      <w:rFonts w:ascii="Meiryo UI" w:eastAsia="Meiryo UI" w:hAnsi="Meiryo UI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D1ED8"/>
    <w:rPr>
      <w:rFonts w:ascii="Meiryo UI" w:eastAsia="Meiryo UI" w:hAnsi="Meiryo UI"/>
      <w:sz w:val="24"/>
      <w:szCs w:val="24"/>
    </w:rPr>
  </w:style>
  <w:style w:type="character" w:styleId="HTMLAcronym">
    <w:name w:val="HTML Acronym"/>
    <w:basedOn w:val="DefaultParagraphFont"/>
    <w:uiPriority w:val="99"/>
    <w:semiHidden/>
    <w:unhideWhenUsed/>
    <w:rsid w:val="000D1ED8"/>
    <w:rPr>
      <w:rFonts w:ascii="Meiryo UI" w:eastAsia="Meiryo UI" w:hAnsi="Meiryo UI"/>
    </w:rPr>
  </w:style>
  <w:style w:type="character" w:styleId="HTMLKeyboard">
    <w:name w:val="HTML Keyboard"/>
    <w:basedOn w:val="DefaultParagraphFont"/>
    <w:uiPriority w:val="99"/>
    <w:semiHidden/>
    <w:unhideWhenUsed/>
    <w:rsid w:val="000D1ED8"/>
    <w:rPr>
      <w:rFonts w:ascii="Meiryo UI" w:eastAsia="Meiryo UI" w:hAnsi="Meiryo UI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1ED8"/>
    <w:pPr>
      <w:spacing w:after="0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1ED8"/>
    <w:rPr>
      <w:rFonts w:ascii="Meiryo UI" w:eastAsia="Meiryo UI" w:hAnsi="Meiryo UI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D1E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D1ED8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D1ED8"/>
    <w:pPr>
      <w:spacing w:after="100"/>
      <w:ind w:left="3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D1ED8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D1ED8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D1ED8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D1ED8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D1ED8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D1ED8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1ED8"/>
    <w:pPr>
      <w:keepNext/>
      <w:keepLines/>
      <w:spacing w:before="240" w:line="240" w:lineRule="auto"/>
      <w:outlineLvl w:val="9"/>
    </w:pPr>
    <w:rPr>
      <w:rFonts w:eastAsiaTheme="majorEastAsia" w:cstheme="majorBidi"/>
      <w:b w:val="0"/>
      <w:bCs w:val="0"/>
      <w:color w:val="071A73" w:themeColor="accent1" w:themeShade="BF"/>
      <w:spacing w:val="0"/>
      <w:sz w:val="32"/>
      <w:szCs w:val="32"/>
    </w:rPr>
  </w:style>
  <w:style w:type="character" w:styleId="SubtleReference">
    <w:name w:val="Subtle Reference"/>
    <w:basedOn w:val="DefaultParagraphFont"/>
    <w:uiPriority w:val="31"/>
    <w:semiHidden/>
    <w:qFormat/>
    <w:rsid w:val="000D1ED8"/>
    <w:rPr>
      <w:rFonts w:ascii="Meiryo UI" w:eastAsia="Meiryo UI" w:hAnsi="Meiryo UI"/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qFormat/>
    <w:rsid w:val="000D1ED8"/>
    <w:rPr>
      <w:rFonts w:ascii="Meiryo UI" w:eastAsia="Meiryo UI" w:hAnsi="Meiryo UI"/>
      <w:i/>
      <w:iCs/>
      <w:color w:val="404040" w:themeColor="text1" w:themeTint="BF"/>
    </w:rPr>
  </w:style>
  <w:style w:type="table" w:styleId="TableProfessional">
    <w:name w:val="Table Professional"/>
    <w:basedOn w:val="TableNormal"/>
    <w:uiPriority w:val="99"/>
    <w:semiHidden/>
    <w:unhideWhenUsed/>
    <w:rsid w:val="000D1E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List1">
    <w:name w:val="Medium List 1"/>
    <w:basedOn w:val="TableNormal"/>
    <w:uiPriority w:val="65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A249B" w:themeColor="accent1"/>
        <w:bottom w:val="single" w:sz="8" w:space="0" w:color="0A24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249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shd w:val="clear" w:color="auto" w:fill="AEBC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EDA02" w:themeColor="accent4"/>
        <w:bottom w:val="single" w:sz="8" w:space="0" w:color="FEDA0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A0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shd w:val="clear" w:color="auto" w:fill="FEF5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24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24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24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BC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A0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A0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5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BC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5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  <w:insideV w:val="single" w:sz="8" w:space="0" w:color="0F36EC" w:themeColor="accent1" w:themeTint="BF"/>
      </w:tblBorders>
    </w:tblPr>
    <w:tcPr>
      <w:shd w:val="clear" w:color="auto" w:fill="AEBC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F36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  <w:insideV w:val="single" w:sz="8" w:space="0" w:color="FEE241" w:themeColor="accent4" w:themeTint="BF"/>
      </w:tblBorders>
    </w:tblPr>
    <w:tcPr>
      <w:shd w:val="clear" w:color="auto" w:fill="FEF5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E24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</w:tblPr>
    <w:tcPr>
      <w:shd w:val="clear" w:color="auto" w:fill="AEBC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4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C8FA" w:themeFill="accent1" w:themeFillTint="33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tcBorders>
          <w:insideH w:val="single" w:sz="6" w:space="0" w:color="0A249B" w:themeColor="accent1"/>
          <w:insideV w:val="single" w:sz="6" w:space="0" w:color="0A249B" w:themeColor="accent1"/>
        </w:tcBorders>
        <w:shd w:val="clear" w:color="auto" w:fill="5D78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</w:tblPr>
    <w:tcPr>
      <w:shd w:val="clear" w:color="auto" w:fill="FEF5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7CC" w:themeFill="accent4" w:themeFillTint="33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tcBorders>
          <w:insideH w:val="single" w:sz="6" w:space="0" w:color="FEDA02" w:themeColor="accent4"/>
          <w:insideV w:val="single" w:sz="6" w:space="0" w:color="FEDA02" w:themeColor="accent4"/>
        </w:tcBorders>
        <w:shd w:val="clear" w:color="auto" w:fill="FEEC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D1ED8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BC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78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78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5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C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C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D1ED8"/>
  </w:style>
  <w:style w:type="character" w:styleId="BookTitle">
    <w:name w:val="Book Title"/>
    <w:basedOn w:val="DefaultParagraphFont"/>
    <w:uiPriority w:val="33"/>
    <w:semiHidden/>
    <w:qFormat/>
    <w:rsid w:val="000D1ED8"/>
    <w:rPr>
      <w:rFonts w:ascii="Meiryo UI" w:eastAsia="Meiryo UI" w:hAnsi="Meiryo UI"/>
      <w:b/>
      <w:bCs/>
      <w:i/>
      <w:iCs/>
      <w:spacing w:val="5"/>
    </w:rPr>
  </w:style>
  <w:style w:type="character" w:customStyle="1" w:styleId="12">
    <w:name w:val="ハッシュタグ1"/>
    <w:basedOn w:val="DefaultParagraphFont"/>
    <w:uiPriority w:val="99"/>
    <w:semiHidden/>
    <w:unhideWhenUsed/>
    <w:rsid w:val="000D1ED8"/>
    <w:rPr>
      <w:rFonts w:ascii="Meiryo UI" w:eastAsia="Meiryo UI" w:hAnsi="Meiryo UI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D1E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D1ED8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table" w:styleId="TableElegant">
    <w:name w:val="Table Elegant"/>
    <w:basedOn w:val="TableNormal"/>
    <w:uiPriority w:val="99"/>
    <w:semiHidden/>
    <w:unhideWhenUsed/>
    <w:rsid w:val="000D1ED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">
    <w:name w:val="List"/>
    <w:basedOn w:val="Normal"/>
    <w:uiPriority w:val="99"/>
    <w:semiHidden/>
    <w:unhideWhenUsed/>
    <w:rsid w:val="000D1E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D1E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D1E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D1E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D1ED8"/>
    <w:pPr>
      <w:ind w:left="1800" w:hanging="360"/>
      <w:contextualSpacing/>
    </w:pPr>
  </w:style>
  <w:style w:type="table" w:styleId="TableList1">
    <w:name w:val="Table List 1"/>
    <w:basedOn w:val="TableNormal"/>
    <w:uiPriority w:val="99"/>
    <w:semiHidden/>
    <w:unhideWhenUsed/>
    <w:rsid w:val="000D1E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D1E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D1ED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D1E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D1E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D1E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D1E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D1E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Continue">
    <w:name w:val="List Continue"/>
    <w:basedOn w:val="Normal"/>
    <w:uiPriority w:val="99"/>
    <w:semiHidden/>
    <w:unhideWhenUsed/>
    <w:rsid w:val="000D1E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D1E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D1E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D1E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D1ED8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qFormat/>
    <w:rsid w:val="000D1ED8"/>
    <w:pPr>
      <w:ind w:left="720"/>
      <w:contextualSpacing/>
    </w:pPr>
  </w:style>
  <w:style w:type="paragraph" w:styleId="ListNumber">
    <w:name w:val="List Number"/>
    <w:basedOn w:val="Normal"/>
    <w:uiPriority w:val="99"/>
    <w:semiHidden/>
    <w:unhideWhenUsed/>
    <w:rsid w:val="000D1ED8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D1ED8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D1ED8"/>
    <w:pPr>
      <w:numPr>
        <w:numId w:val="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D1ED8"/>
    <w:pPr>
      <w:numPr>
        <w:numId w:val="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D1ED8"/>
    <w:pPr>
      <w:numPr>
        <w:numId w:val="7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0D1ED8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D1ED8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D1ED8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D1ED8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D1ED8"/>
    <w:pPr>
      <w:numPr>
        <w:numId w:val="12"/>
      </w:numPr>
      <w:contextualSpacing/>
    </w:pPr>
  </w:style>
  <w:style w:type="table" w:styleId="TableClassic1">
    <w:name w:val="Table Classic 1"/>
    <w:basedOn w:val="TableNormal"/>
    <w:uiPriority w:val="99"/>
    <w:semiHidden/>
    <w:unhideWhenUsed/>
    <w:rsid w:val="000D1ED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D1ED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D1E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D1ED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0D1ED8"/>
    <w:pPr>
      <w:spacing w:after="0"/>
    </w:pPr>
  </w:style>
  <w:style w:type="paragraph" w:styleId="MacroText">
    <w:name w:val="macro"/>
    <w:link w:val="MacroTextChar"/>
    <w:uiPriority w:val="99"/>
    <w:semiHidden/>
    <w:unhideWhenUsed/>
    <w:rsid w:val="000D1E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eiryo UI" w:eastAsia="Meiryo UI" w:hAnsi="Meiryo U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D1ED8"/>
    <w:rPr>
      <w:rFonts w:ascii="Meiryo UI" w:eastAsia="Meiryo UI" w:hAnsi="Meiryo UI"/>
      <w:sz w:val="20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0D1ED8"/>
    <w:pPr>
      <w:spacing w:after="0"/>
    </w:pPr>
    <w:rPr>
      <w:rFonts w:cstheme="majorBid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1ED8"/>
    <w:rPr>
      <w:rFonts w:ascii="Meiryo UI" w:eastAsia="Meiryo UI" w:hAnsi="Meiryo U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1ED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1ED8"/>
    <w:rPr>
      <w:rFonts w:ascii="Meiryo UI" w:eastAsia="Meiryo UI" w:hAnsi="Meiryo UI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D1ED8"/>
    <w:pPr>
      <w:spacing w:after="0"/>
      <w:ind w:left="180" w:hanging="180"/>
    </w:pPr>
  </w:style>
  <w:style w:type="paragraph" w:styleId="TOAHeading">
    <w:name w:val="toa heading"/>
    <w:basedOn w:val="Normal"/>
    <w:next w:val="Normal"/>
    <w:uiPriority w:val="99"/>
    <w:semiHidden/>
    <w:unhideWhenUsed/>
    <w:rsid w:val="000D1ED8"/>
    <w:pPr>
      <w:spacing w:before="120"/>
    </w:pPr>
    <w:rPr>
      <w:rFonts w:cstheme="majorBidi"/>
      <w:b/>
      <w:bCs/>
      <w:sz w:val="24"/>
      <w:szCs w:val="24"/>
    </w:rPr>
  </w:style>
  <w:style w:type="table" w:styleId="ColorfulList">
    <w:name w:val="Colorful List"/>
    <w:basedOn w:val="TableNormal"/>
    <w:uiPriority w:val="72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FE4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1" w:themeFill="accent4" w:themeFillShade="CC"/>
      </w:tcPr>
    </w:tblStylePr>
    <w:tblStylePr w:type="lastRow">
      <w:rPr>
        <w:b/>
        <w:bCs/>
        <w:color w:val="CBAE0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B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Colorful1">
    <w:name w:val="Table Colorful 1"/>
    <w:basedOn w:val="TableNormal"/>
    <w:uiPriority w:val="99"/>
    <w:semiHidden/>
    <w:unhideWhenUsed/>
    <w:rsid w:val="000D1E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D1ED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D1ED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4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5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55C" w:themeColor="accent1" w:themeShade="99"/>
          <w:insideV w:val="nil"/>
        </w:tcBorders>
        <w:shd w:val="clear" w:color="auto" w:fill="0615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55C" w:themeFill="accent1" w:themeFillShade="99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5D78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EDA02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200" w:themeColor="accent4" w:themeShade="99"/>
          <w:insideV w:val="nil"/>
        </w:tcBorders>
        <w:shd w:val="clear" w:color="auto" w:fill="988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4" w:themeFillShade="99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EC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C8FA" w:themeFill="accent1" w:themeFillTint="33"/>
    </w:tcPr>
    <w:tblStylePr w:type="firstRow">
      <w:rPr>
        <w:b/>
        <w:bCs/>
      </w:rPr>
      <w:tblPr/>
      <w:tcPr>
        <w:shd w:val="clear" w:color="auto" w:fill="7D92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D92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7CC" w:themeFill="accent4" w:themeFillTint="33"/>
    </w:tcPr>
    <w:tblStylePr w:type="firstRow">
      <w:rPr>
        <w:b/>
        <w:bCs/>
      </w:rPr>
      <w:tblPr/>
      <w:tcPr>
        <w:shd w:val="clear" w:color="auto" w:fill="FEF0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0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0D1E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ED8"/>
    <w:rPr>
      <w:rFonts w:ascii="Meiryo UI" w:eastAsia="Meiryo UI" w:hAnsi="Meiryo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ED8"/>
    <w:rPr>
      <w:rFonts w:ascii="Meiryo UI" w:eastAsia="Meiryo UI" w:hAnsi="Meiryo UI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D1ED8"/>
    <w:rPr>
      <w:rFonts w:ascii="Meiryo UI" w:eastAsia="Meiryo UI" w:hAnsi="Meiryo UI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ED8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ED8"/>
    <w:rPr>
      <w:rFonts w:ascii="Meiryo UI" w:eastAsia="Meiryo UI" w:hAnsi="Meiryo UI"/>
    </w:rPr>
  </w:style>
  <w:style w:type="paragraph" w:styleId="EnvelopeAddress">
    <w:name w:val="envelope address"/>
    <w:basedOn w:val="Normal"/>
    <w:uiPriority w:val="99"/>
    <w:semiHidden/>
    <w:unhideWhenUsed/>
    <w:rsid w:val="000D1ED8"/>
    <w:pPr>
      <w:framePr w:w="7920" w:h="1980" w:hRule="exact" w:hSpace="180" w:wrap="auto" w:hAnchor="page" w:xAlign="center" w:yAlign="bottom"/>
      <w:spacing w:after="0"/>
      <w:ind w:left="2880"/>
    </w:pPr>
    <w:rPr>
      <w:rFonts w:cstheme="majorBidi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0D1ED8"/>
    <w:pPr>
      <w:pBdr>
        <w:top w:val="single" w:sz="2" w:space="10" w:color="0A249B" w:themeColor="accent1"/>
        <w:left w:val="single" w:sz="2" w:space="10" w:color="0A249B" w:themeColor="accent1"/>
        <w:bottom w:val="single" w:sz="2" w:space="10" w:color="0A249B" w:themeColor="accent1"/>
        <w:right w:val="single" w:sz="2" w:space="10" w:color="0A249B" w:themeColor="accent1"/>
      </w:pBdr>
      <w:ind w:left="1152" w:right="1152"/>
    </w:pPr>
    <w:rPr>
      <w:i/>
      <w:iCs/>
      <w:color w:val="0A249B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1ED8"/>
    <w:pPr>
      <w:spacing w:after="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1ED8"/>
    <w:rPr>
      <w:rFonts w:ascii="Meiryo UI" w:eastAsia="Meiryo UI" w:hAnsi="Meiryo U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ED8"/>
    <w:rPr>
      <w:rFonts w:ascii="Meiryo UI" w:eastAsia="Meiryo UI" w:hAnsi="Meiryo U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0D1ED8"/>
    <w:pPr>
      <w:numPr>
        <w:numId w:val="13"/>
      </w:numPr>
    </w:pPr>
  </w:style>
  <w:style w:type="table" w:styleId="PlainTable1">
    <w:name w:val="Plain Table 1"/>
    <w:basedOn w:val="TableNormal"/>
    <w:uiPriority w:val="41"/>
    <w:rsid w:val="000D1E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D1E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D1E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D1ED8"/>
  </w:style>
  <w:style w:type="character" w:customStyle="1" w:styleId="DateChar">
    <w:name w:val="Date Char"/>
    <w:basedOn w:val="DefaultParagraphFont"/>
    <w:link w:val="Date"/>
    <w:uiPriority w:val="99"/>
    <w:semiHidden/>
    <w:rsid w:val="000D1ED8"/>
    <w:rPr>
      <w:rFonts w:ascii="Meiryo UI" w:eastAsia="Meiryo UI" w:hAnsi="Meiryo UI"/>
    </w:rPr>
  </w:style>
  <w:style w:type="character" w:styleId="IntenseReference">
    <w:name w:val="Intense Reference"/>
    <w:basedOn w:val="DefaultParagraphFont"/>
    <w:uiPriority w:val="32"/>
    <w:semiHidden/>
    <w:qFormat/>
    <w:rsid w:val="000D1ED8"/>
    <w:rPr>
      <w:rFonts w:ascii="Meiryo UI" w:eastAsia="Meiryo UI" w:hAnsi="Meiryo UI"/>
      <w:b/>
      <w:bCs/>
      <w:smallCaps/>
      <w:color w:val="0A249B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D1ED8"/>
    <w:pPr>
      <w:pBdr>
        <w:top w:val="single" w:sz="4" w:space="10" w:color="0A249B" w:themeColor="accent1"/>
        <w:bottom w:val="single" w:sz="4" w:space="10" w:color="0A249B" w:themeColor="accent1"/>
      </w:pBdr>
      <w:spacing w:before="360" w:after="360"/>
      <w:ind w:left="864" w:right="864"/>
      <w:jc w:val="center"/>
    </w:pPr>
    <w:rPr>
      <w:i/>
      <w:iCs/>
      <w:color w:val="0A249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D1ED8"/>
    <w:rPr>
      <w:rFonts w:ascii="Meiryo UI" w:eastAsia="Meiryo UI" w:hAnsi="Meiryo UI"/>
      <w:i/>
      <w:iCs/>
      <w:color w:val="0A249B" w:themeColor="accent1"/>
    </w:rPr>
  </w:style>
  <w:style w:type="character" w:styleId="IntenseEmphasis">
    <w:name w:val="Intense Emphasis"/>
    <w:basedOn w:val="DefaultParagraphFont"/>
    <w:uiPriority w:val="21"/>
    <w:semiHidden/>
    <w:qFormat/>
    <w:rsid w:val="000D1ED8"/>
    <w:rPr>
      <w:rFonts w:ascii="Meiryo UI" w:eastAsia="Meiryo UI" w:hAnsi="Meiryo UI"/>
      <w:i/>
      <w:iCs/>
      <w:color w:val="0A249B" w:themeColor="accent1"/>
    </w:rPr>
  </w:style>
  <w:style w:type="paragraph" w:styleId="NormalWeb">
    <w:name w:val="Normal (Web)"/>
    <w:basedOn w:val="Normal"/>
    <w:uiPriority w:val="99"/>
    <w:semiHidden/>
    <w:unhideWhenUsed/>
    <w:rsid w:val="000D1ED8"/>
    <w:rPr>
      <w:rFonts w:cs="Times New Roman"/>
      <w:sz w:val="24"/>
      <w:szCs w:val="24"/>
    </w:rPr>
  </w:style>
  <w:style w:type="character" w:customStyle="1" w:styleId="13">
    <w:name w:val="スマート ハイパーリンク1"/>
    <w:basedOn w:val="DefaultParagraphFont"/>
    <w:uiPriority w:val="99"/>
    <w:semiHidden/>
    <w:unhideWhenUsed/>
    <w:rsid w:val="000D1ED8"/>
    <w:rPr>
      <w:rFonts w:ascii="Meiryo UI" w:eastAsia="Meiryo UI" w:hAnsi="Meiryo UI"/>
      <w:u w:val="dotted"/>
    </w:rPr>
  </w:style>
  <w:style w:type="character" w:customStyle="1" w:styleId="14">
    <w:name w:val="未解決のメンション1"/>
    <w:basedOn w:val="DefaultParagraphFont"/>
    <w:uiPriority w:val="99"/>
    <w:semiHidden/>
    <w:unhideWhenUsed/>
    <w:rsid w:val="000D1ED8"/>
    <w:rPr>
      <w:rFonts w:ascii="Meiryo UI" w:eastAsia="Meiryo UI" w:hAnsi="Meiryo UI"/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0D1E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1ED8"/>
    <w:rPr>
      <w:rFonts w:ascii="Meiryo UI" w:eastAsia="Meiryo UI" w:hAnsi="Meiryo U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1E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1ED8"/>
    <w:rPr>
      <w:rFonts w:ascii="Meiryo UI" w:eastAsia="Meiryo UI" w:hAnsi="Meiryo U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D1ED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1ED8"/>
    <w:rPr>
      <w:rFonts w:ascii="Meiryo UI" w:eastAsia="Meiryo UI" w:hAnsi="Meiryo UI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D1E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1ED8"/>
    <w:rPr>
      <w:rFonts w:ascii="Meiryo UI" w:eastAsia="Meiryo UI" w:hAnsi="Meiryo U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D1E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1ED8"/>
    <w:rPr>
      <w:rFonts w:ascii="Meiryo UI" w:eastAsia="Meiryo UI" w:hAnsi="Meiryo U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D1ED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1ED8"/>
    <w:rPr>
      <w:rFonts w:ascii="Meiryo UI" w:eastAsia="Meiryo UI" w:hAnsi="Meiryo U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D1ED8"/>
    <w:pPr>
      <w:spacing w:after="1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D1ED8"/>
    <w:rPr>
      <w:rFonts w:ascii="Meiryo UI" w:eastAsia="Meiryo UI" w:hAnsi="Meiryo U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D1ED8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D1ED8"/>
    <w:rPr>
      <w:rFonts w:ascii="Meiryo UI" w:eastAsia="Meiryo UI" w:hAnsi="Meiryo UI"/>
    </w:rPr>
  </w:style>
  <w:style w:type="paragraph" w:styleId="NormalIndent">
    <w:name w:val="Normal Indent"/>
    <w:basedOn w:val="Normal"/>
    <w:uiPriority w:val="99"/>
    <w:semiHidden/>
    <w:unhideWhenUsed/>
    <w:rsid w:val="000D1E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D1ED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D1ED8"/>
    <w:rPr>
      <w:rFonts w:ascii="Meiryo UI" w:eastAsia="Meiryo UI" w:hAnsi="Meiryo UI"/>
    </w:rPr>
  </w:style>
  <w:style w:type="table" w:styleId="TableContemporary">
    <w:name w:val="Table Contemporary"/>
    <w:basedOn w:val="TableNormal"/>
    <w:uiPriority w:val="99"/>
    <w:semiHidden/>
    <w:unhideWhenUsed/>
    <w:rsid w:val="000D1E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List">
    <w:name w:val="Light List"/>
    <w:basedOn w:val="TableNormal"/>
    <w:uiPriority w:val="61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D1E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D1ED8"/>
    <w:pPr>
      <w:spacing w:after="0"/>
    </w:pPr>
    <w:rPr>
      <w:color w:val="071A73" w:themeColor="accent1" w:themeShade="BF"/>
    </w:rPr>
    <w:tblPr>
      <w:tblStyleRowBandSize w:val="1"/>
      <w:tblStyleColBandSize w:val="1"/>
      <w:tblBorders>
        <w:top w:val="single" w:sz="8" w:space="0" w:color="0A249B" w:themeColor="accent1"/>
        <w:bottom w:val="single" w:sz="8" w:space="0" w:color="0A24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D1ED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D1ED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D1ED8"/>
    <w:pPr>
      <w:spacing w:after="0"/>
    </w:pPr>
    <w:rPr>
      <w:color w:val="BEA300" w:themeColor="accent4" w:themeShade="BF"/>
    </w:rPr>
    <w:tblPr>
      <w:tblStyleRowBandSize w:val="1"/>
      <w:tblStyleColBandSize w:val="1"/>
      <w:tblBorders>
        <w:top w:val="single" w:sz="8" w:space="0" w:color="FEDA02" w:themeColor="accent4"/>
        <w:bottom w:val="single" w:sz="8" w:space="0" w:color="FEDA0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D1ED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D1ED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1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  <w:shd w:val="clear" w:color="auto" w:fill="AEBCF9" w:themeFill="accent1" w:themeFillTint="3F"/>
      </w:tcPr>
    </w:tblStylePr>
    <w:tblStylePr w:type="band2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1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  <w:shd w:val="clear" w:color="auto" w:fill="FEF5C0" w:themeFill="accent4" w:themeFillTint="3F"/>
      </w:tcPr>
    </w:tblStylePr>
    <w:tblStylePr w:type="band2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D1ED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arkList">
    <w:name w:val="Dark List"/>
    <w:basedOn w:val="TableNormal"/>
    <w:uiPriority w:val="70"/>
    <w:semiHidden/>
    <w:unhideWhenUsed/>
    <w:rsid w:val="000D1E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D1E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1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71A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D1E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D1E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D1E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D1E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D1E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Table1Light">
    <w:name w:val="List Table 1 Light"/>
    <w:basedOn w:val="TableNormal"/>
    <w:uiPriority w:val="46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D1E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4" w:space="0" w:color="3C5CF2" w:themeColor="accent1" w:themeTint="99"/>
        <w:bottom w:val="single" w:sz="4" w:space="0" w:color="3C5CF2" w:themeColor="accent1" w:themeTint="99"/>
        <w:insideH w:val="single" w:sz="4" w:space="0" w:color="3C5C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4" w:space="0" w:color="FEE866" w:themeColor="accent4" w:themeTint="99"/>
        <w:bottom w:val="single" w:sz="4" w:space="0" w:color="FEE866" w:themeColor="accent4" w:themeTint="99"/>
        <w:insideH w:val="single" w:sz="4" w:space="0" w:color="FEE8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0A249B" w:themeColor="accent1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A249B" w:themeColor="accent1"/>
          <w:right w:val="single" w:sz="4" w:space="0" w:color="0A249B" w:themeColor="accent1"/>
        </w:tcBorders>
      </w:tcPr>
    </w:tblStylePr>
    <w:tblStylePr w:type="band1Horz">
      <w:tblPr/>
      <w:tcPr>
        <w:tcBorders>
          <w:top w:val="single" w:sz="4" w:space="0" w:color="0A249B" w:themeColor="accent1"/>
          <w:bottom w:val="single" w:sz="4" w:space="0" w:color="0A24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A249B" w:themeColor="accent1"/>
          <w:left w:val="nil"/>
        </w:tcBorders>
      </w:tcPr>
    </w:tblStylePr>
    <w:tblStylePr w:type="swCell">
      <w:tblPr/>
      <w:tcPr>
        <w:tcBorders>
          <w:top w:val="double" w:sz="4" w:space="0" w:color="0A24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FEDA02" w:themeColor="accent4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DA02" w:themeColor="accent4"/>
          <w:right w:val="single" w:sz="4" w:space="0" w:color="FEDA02" w:themeColor="accent4"/>
        </w:tcBorders>
      </w:tcPr>
    </w:tblStylePr>
    <w:tblStylePr w:type="band1Horz">
      <w:tblPr/>
      <w:tcPr>
        <w:tcBorders>
          <w:top w:val="single" w:sz="4" w:space="0" w:color="FEDA02" w:themeColor="accent4"/>
          <w:bottom w:val="single" w:sz="4" w:space="0" w:color="FEDA0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DA02" w:themeColor="accent4"/>
          <w:left w:val="nil"/>
        </w:tcBorders>
      </w:tcPr>
    </w:tblStylePr>
    <w:tblStylePr w:type="swCell">
      <w:tblPr/>
      <w:tcPr>
        <w:tcBorders>
          <w:top w:val="double" w:sz="4" w:space="0" w:color="FEDA0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D1E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D1E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A249B" w:themeColor="accent1"/>
        <w:left w:val="single" w:sz="24" w:space="0" w:color="0A249B" w:themeColor="accent1"/>
        <w:bottom w:val="single" w:sz="24" w:space="0" w:color="0A249B" w:themeColor="accent1"/>
        <w:right w:val="single" w:sz="24" w:space="0" w:color="0A249B" w:themeColor="accent1"/>
      </w:tblBorders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D1E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D1E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D1E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DA02" w:themeColor="accent4"/>
        <w:left w:val="single" w:sz="24" w:space="0" w:color="FEDA02" w:themeColor="accent4"/>
        <w:bottom w:val="single" w:sz="24" w:space="0" w:color="FEDA02" w:themeColor="accent4"/>
        <w:right w:val="single" w:sz="24" w:space="0" w:color="FEDA02" w:themeColor="accent4"/>
      </w:tblBorders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D1E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D1E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D1ED8"/>
    <w:pPr>
      <w:spacing w:after="0"/>
    </w:pPr>
    <w:rPr>
      <w:color w:val="071A73" w:themeColor="accent1" w:themeShade="BF"/>
    </w:rPr>
    <w:tblPr>
      <w:tblStyleRowBandSize w:val="1"/>
      <w:tblStyleColBandSize w:val="1"/>
      <w:tblBorders>
        <w:top w:val="single" w:sz="4" w:space="0" w:color="0A249B" w:themeColor="accent1"/>
        <w:bottom w:val="single" w:sz="4" w:space="0" w:color="0A24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A24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D1ED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D1ED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D1ED8"/>
    <w:pPr>
      <w:spacing w:after="0"/>
    </w:pPr>
    <w:rPr>
      <w:color w:val="BEA300" w:themeColor="accent4" w:themeShade="BF"/>
    </w:rPr>
    <w:tblPr>
      <w:tblStyleRowBandSize w:val="1"/>
      <w:tblStyleColBandSize w:val="1"/>
      <w:tblBorders>
        <w:top w:val="single" w:sz="4" w:space="0" w:color="FEDA02" w:themeColor="accent4"/>
        <w:bottom w:val="single" w:sz="4" w:space="0" w:color="FEDA0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DA0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D1ED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D1ED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D1E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D1ED8"/>
    <w:pPr>
      <w:spacing w:after="0"/>
    </w:pPr>
    <w:rPr>
      <w:color w:val="071A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A24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A24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A24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A24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D1ED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D1ED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D1ED8"/>
    <w:pPr>
      <w:spacing w:after="0"/>
    </w:pPr>
    <w:rPr>
      <w:color w:val="BEA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DA0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DA0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DA0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DA0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D1ED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D1ED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D1ED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D1ED8"/>
    <w:rPr>
      <w:rFonts w:ascii="Meiryo UI" w:eastAsia="Meiryo UI" w:hAnsi="Meiryo UI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D1E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D1ED8"/>
    <w:rPr>
      <w:rFonts w:ascii="Meiryo UI" w:eastAsia="Meiryo UI" w:hAnsi="Meiryo UI"/>
    </w:rPr>
  </w:style>
  <w:style w:type="table" w:styleId="TableColumns1">
    <w:name w:val="Table Columns 1"/>
    <w:basedOn w:val="TableNormal"/>
    <w:uiPriority w:val="99"/>
    <w:semiHidden/>
    <w:unhideWhenUsed/>
    <w:rsid w:val="000D1ED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D1ED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D1ED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D1ED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D1ED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0D1ED8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D1ED8"/>
    <w:rPr>
      <w:rFonts w:ascii="Meiryo UI" w:eastAsia="Meiryo UI" w:hAnsi="Meiryo UI"/>
    </w:rPr>
  </w:style>
  <w:style w:type="table" w:styleId="TableSimple1">
    <w:name w:val="Table Simple 1"/>
    <w:basedOn w:val="TableNormal"/>
    <w:uiPriority w:val="99"/>
    <w:semiHidden/>
    <w:unhideWhenUsed/>
    <w:rsid w:val="000D1ED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D1E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D1E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D1E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D1E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0D1ED8"/>
    <w:pPr>
      <w:spacing w:after="0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1ED8"/>
    <w:pPr>
      <w:spacing w:after="0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1ED8"/>
    <w:pPr>
      <w:spacing w:after="0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1ED8"/>
    <w:pPr>
      <w:spacing w:after="0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1ED8"/>
    <w:pPr>
      <w:spacing w:after="0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1ED8"/>
    <w:pPr>
      <w:spacing w:after="0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1ED8"/>
    <w:pPr>
      <w:spacing w:after="0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1ED8"/>
    <w:pPr>
      <w:spacing w:after="0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1ED8"/>
    <w:pPr>
      <w:spacing w:after="0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D1ED8"/>
    <w:rPr>
      <w:rFonts w:cstheme="majorBidi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1ED8"/>
    <w:pPr>
      <w:spacing w:after="0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1ED8"/>
    <w:rPr>
      <w:rFonts w:ascii="Meiryo UI" w:eastAsia="Meiryo UI" w:hAnsi="Meiryo UI"/>
      <w:sz w:val="21"/>
      <w:szCs w:val="21"/>
    </w:rPr>
  </w:style>
  <w:style w:type="paragraph" w:styleId="Closing">
    <w:name w:val="Closing"/>
    <w:basedOn w:val="Normal"/>
    <w:link w:val="ClosingChar"/>
    <w:uiPriority w:val="99"/>
    <w:semiHidden/>
    <w:unhideWhenUsed/>
    <w:rsid w:val="000D1ED8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D1ED8"/>
    <w:rPr>
      <w:rFonts w:ascii="Meiryo UI" w:eastAsia="Meiryo UI" w:hAnsi="Meiryo UI"/>
    </w:rPr>
  </w:style>
  <w:style w:type="table" w:styleId="TableGrid1">
    <w:name w:val="Table Grid 1"/>
    <w:basedOn w:val="TableNormal"/>
    <w:uiPriority w:val="99"/>
    <w:semiHidden/>
    <w:unhideWhenUsed/>
    <w:rsid w:val="000D1E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D1ED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D1ED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D1ED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D1E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D1E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D1ED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D1ED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D1E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0D1E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D1ED8"/>
    <w:pPr>
      <w:spacing w:after="0"/>
    </w:pPr>
    <w:tblPr>
      <w:tblStyleRowBandSize w:val="1"/>
      <w:tblStyleColBandSize w:val="1"/>
      <w:tblBorders>
        <w:top w:val="single" w:sz="4" w:space="0" w:color="7D92F6" w:themeColor="accent1" w:themeTint="66"/>
        <w:left w:val="single" w:sz="4" w:space="0" w:color="7D92F6" w:themeColor="accent1" w:themeTint="66"/>
        <w:bottom w:val="single" w:sz="4" w:space="0" w:color="7D92F6" w:themeColor="accent1" w:themeTint="66"/>
        <w:right w:val="single" w:sz="4" w:space="0" w:color="7D92F6" w:themeColor="accent1" w:themeTint="66"/>
        <w:insideH w:val="single" w:sz="4" w:space="0" w:color="7D92F6" w:themeColor="accent1" w:themeTint="66"/>
        <w:insideV w:val="single" w:sz="4" w:space="0" w:color="7D92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D1ED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D1ED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D1ED8"/>
    <w:pPr>
      <w:spacing w:after="0"/>
    </w:pPr>
    <w:tblPr>
      <w:tblStyleRowBandSize w:val="1"/>
      <w:tblStyleColBandSize w:val="1"/>
      <w:tblBorders>
        <w:top w:val="single" w:sz="4" w:space="0" w:color="FEF099" w:themeColor="accent4" w:themeTint="66"/>
        <w:left w:val="single" w:sz="4" w:space="0" w:color="FEF099" w:themeColor="accent4" w:themeTint="66"/>
        <w:bottom w:val="single" w:sz="4" w:space="0" w:color="FEF099" w:themeColor="accent4" w:themeTint="66"/>
        <w:right w:val="single" w:sz="4" w:space="0" w:color="FEF099" w:themeColor="accent4" w:themeTint="66"/>
        <w:insideH w:val="single" w:sz="4" w:space="0" w:color="FEF099" w:themeColor="accent4" w:themeTint="66"/>
        <w:insideV w:val="single" w:sz="4" w:space="0" w:color="FEF0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D1ED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D1ED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2" w:space="0" w:color="3C5CF2" w:themeColor="accent1" w:themeTint="99"/>
        <w:bottom w:val="single" w:sz="2" w:space="0" w:color="3C5CF2" w:themeColor="accent1" w:themeTint="99"/>
        <w:insideH w:val="single" w:sz="2" w:space="0" w:color="3C5CF2" w:themeColor="accent1" w:themeTint="99"/>
        <w:insideV w:val="single" w:sz="2" w:space="0" w:color="3C5C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C5C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2" w:space="0" w:color="FEE866" w:themeColor="accent4" w:themeTint="99"/>
        <w:bottom w:val="single" w:sz="2" w:space="0" w:color="FEE866" w:themeColor="accent4" w:themeTint="99"/>
        <w:insideH w:val="single" w:sz="2" w:space="0" w:color="FEE866" w:themeColor="accent4" w:themeTint="99"/>
        <w:insideV w:val="single" w:sz="2" w:space="0" w:color="FEE8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E8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D1ED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D1ED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D1ED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D1E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D1E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C8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7D92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D1E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D1E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D1E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F0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D1E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D1E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D1ED8"/>
    <w:pPr>
      <w:spacing w:after="0"/>
    </w:pPr>
    <w:rPr>
      <w:color w:val="071A73" w:themeColor="accent1" w:themeShade="BF"/>
    </w:r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D1ED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D1ED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D1ED8"/>
    <w:pPr>
      <w:spacing w:after="0"/>
    </w:pPr>
    <w:rPr>
      <w:color w:val="BEA300" w:themeColor="accent4" w:themeShade="BF"/>
    </w:r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D1ED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D1ED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D1E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D1ED8"/>
    <w:pPr>
      <w:spacing w:after="0"/>
    </w:pPr>
    <w:rPr>
      <w:color w:val="071A73" w:themeColor="accent1" w:themeShade="BF"/>
    </w:r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D1ED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D1ED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D1ED8"/>
    <w:pPr>
      <w:spacing w:after="0"/>
    </w:pPr>
    <w:rPr>
      <w:color w:val="BEA300" w:themeColor="accent4" w:themeShade="BF"/>
    </w:r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D1ED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D1ED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0D1ED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D1ED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D1ED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0D1ED8"/>
    <w:rPr>
      <w:rFonts w:ascii="Meiryo UI" w:eastAsia="Meiryo UI" w:hAnsi="Meiryo U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ED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ED8"/>
    <w:rPr>
      <w:rFonts w:ascii="Meiryo UI" w:eastAsia="Meiryo UI" w:hAnsi="Meiryo UI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D1ED8"/>
    <w:rPr>
      <w:rFonts w:ascii="Meiryo UI" w:eastAsia="Meiryo UI" w:hAnsi="Meiryo UI"/>
    </w:rPr>
  </w:style>
  <w:style w:type="table" w:styleId="Table3Deffects1">
    <w:name w:val="Table 3D effects 1"/>
    <w:basedOn w:val="TableNormal"/>
    <w:uiPriority w:val="99"/>
    <w:semiHidden/>
    <w:unhideWhenUsed/>
    <w:rsid w:val="000D1ED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D1ED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D1E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D1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semiHidden/>
    <w:qFormat/>
    <w:rsid w:val="000D1ED8"/>
    <w:rPr>
      <w:rFonts w:ascii="Meiryo UI" w:eastAsia="Meiryo UI" w:hAnsi="Meiryo UI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D1ED8"/>
    <w:rPr>
      <w:rFonts w:ascii="Meiryo UI" w:eastAsia="Meiryo UI" w:hAnsi="Meiryo UI"/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0D1ED8"/>
    <w:rPr>
      <w:rFonts w:ascii="Meiryo UI" w:eastAsia="Meiryo UI" w:hAnsi="Meiryo UI"/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D1ED8"/>
    <w:rPr>
      <w:rFonts w:ascii="Meiryo UI" w:eastAsia="Meiryo UI" w:hAnsi="Meiryo UI"/>
    </w:rPr>
  </w:style>
  <w:style w:type="character" w:customStyle="1" w:styleId="22">
    <w:name w:val="未解決のメンション2"/>
    <w:basedOn w:val="DefaultParagraphFont"/>
    <w:uiPriority w:val="99"/>
    <w:semiHidden/>
    <w:unhideWhenUsed/>
    <w:rsid w:val="005D52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6F69"/>
    <w:pPr>
      <w:spacing w:after="0"/>
    </w:pPr>
    <w:rPr>
      <w:rFonts w:ascii="Meiryo UI" w:eastAsia="Meiryo UI" w:hAnsi="Meiryo UI"/>
      <w:sz w:val="16"/>
    </w:rPr>
  </w:style>
  <w:style w:type="paragraph" w:customStyle="1" w:styleId="a6">
    <w:name w:val="情報"/>
    <w:basedOn w:val="Normal"/>
    <w:qFormat/>
    <w:rsid w:val="00440B2E"/>
    <w:pPr>
      <w:kinsoku w:val="0"/>
      <w:overflowPunct w:val="0"/>
      <w:spacing w:before="120" w:after="120" w:line="240" w:lineRule="auto"/>
    </w:pPr>
    <w:rPr>
      <w:color w:val="FFFFFF" w:themeColor="background1"/>
      <w:sz w:val="2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2270"/>
    <w:rPr>
      <w:color w:val="605E5C"/>
      <w:shd w:val="clear" w:color="auto" w:fill="E1DFDD"/>
    </w:rPr>
  </w:style>
  <w:style w:type="paragraph" w:customStyle="1" w:styleId="Pa0">
    <w:name w:val="Pa0"/>
    <w:basedOn w:val="Normal"/>
    <w:next w:val="Normal"/>
    <w:uiPriority w:val="99"/>
    <w:rsid w:val="00043771"/>
    <w:pPr>
      <w:widowControl w:val="0"/>
      <w:autoSpaceDE w:val="0"/>
      <w:autoSpaceDN w:val="0"/>
      <w:adjustRightInd w:val="0"/>
      <w:spacing w:after="0" w:line="185" w:lineRule="atLeast"/>
    </w:pPr>
    <w:rPr>
      <w:rFonts w:ascii="A-OTF UD Shin Go Pro M" w:eastAsia="A-OTF UD Shin Go Pro M" w:hAnsiTheme="minorHAnsi"/>
      <w:sz w:val="24"/>
      <w:szCs w:val="24"/>
    </w:rPr>
  </w:style>
  <w:style w:type="character" w:customStyle="1" w:styleId="A20">
    <w:name w:val="A2"/>
    <w:uiPriority w:val="99"/>
    <w:rsid w:val="00043771"/>
    <w:rPr>
      <w:rFonts w:cs="A-OTF UD Shin Go Pro M"/>
      <w:b/>
      <w:bCs/>
      <w:color w:val="000000"/>
      <w:sz w:val="18"/>
      <w:szCs w:val="18"/>
    </w:rPr>
  </w:style>
  <w:style w:type="character" w:customStyle="1" w:styleId="A10">
    <w:name w:val="A1"/>
    <w:uiPriority w:val="99"/>
    <w:rsid w:val="00043771"/>
    <w:rPr>
      <w:rFonts w:ascii="A-OTF UD Shin Go Pro R" w:eastAsia="A-OTF UD Shin Go Pro R" w:cs="A-OTF UD Shin Go Pro R"/>
      <w:color w:val="000000"/>
      <w:sz w:val="12"/>
      <w:szCs w:val="12"/>
    </w:rPr>
  </w:style>
  <w:style w:type="character" w:styleId="UnresolvedMention">
    <w:name w:val="Unresolved Mention"/>
    <w:basedOn w:val="DefaultParagraphFont"/>
    <w:uiPriority w:val="99"/>
    <w:semiHidden/>
    <w:unhideWhenUsed/>
    <w:rsid w:val="00943B9D"/>
    <w:rPr>
      <w:color w:val="605E5C"/>
      <w:shd w:val="clear" w:color="auto" w:fill="E1DFDD"/>
    </w:rPr>
  </w:style>
  <w:style w:type="character" w:customStyle="1" w:styleId="NoSpacingChar">
    <w:name w:val="No Spacing Char"/>
    <w:aliases w:val="標準教科書 Char"/>
    <w:basedOn w:val="DefaultParagraphFont"/>
    <w:link w:val="NoSpacing"/>
    <w:uiPriority w:val="1"/>
    <w:rsid w:val="00333AA1"/>
    <w:rPr>
      <w:rFonts w:ascii="Meiryo UI" w:eastAsia="UD Digi Kyokasho NK-R" w:hAnsi="Meiryo UI"/>
      <w:kern w:val="2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3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1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98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6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1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image" Target="media/image1.jpeg"/><Relationship Id="rId26" Type="http://schemas.openxmlformats.org/officeDocument/2006/relationships/footer" Target="footer4.xml"/><Relationship Id="rId39" Type="http://schemas.openxmlformats.org/officeDocument/2006/relationships/image" Target="media/image8.png"/><Relationship Id="rId21" Type="http://schemas.openxmlformats.org/officeDocument/2006/relationships/footer" Target="footer1.xml"/><Relationship Id="rId34" Type="http://schemas.openxmlformats.org/officeDocument/2006/relationships/diagramQuickStyle" Target="diagrams/quickStyle2.xml"/><Relationship Id="rId42" Type="http://schemas.openxmlformats.org/officeDocument/2006/relationships/hyperlink" Target="https://forms.office.com/r/aNqW7uXaCd" TargetMode="External"/><Relationship Id="rId47" Type="http://schemas.openxmlformats.org/officeDocument/2006/relationships/hyperlink" Target="mailto:umchotline@fairlinks.co.jp" TargetMode="External"/><Relationship Id="rId50" Type="http://schemas.openxmlformats.org/officeDocument/2006/relationships/glossaryDocument" Target="glossary/document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9" Type="http://schemas.openxmlformats.org/officeDocument/2006/relationships/image" Target="media/image2.png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32" Type="http://schemas.openxmlformats.org/officeDocument/2006/relationships/diagramData" Target="diagrams/data2.xml"/><Relationship Id="rId37" Type="http://schemas.openxmlformats.org/officeDocument/2006/relationships/image" Target="media/image5.png"/><Relationship Id="rId40" Type="http://schemas.openxmlformats.org/officeDocument/2006/relationships/image" Target="media/image9.png"/><Relationship Id="rId45" Type="http://schemas.openxmlformats.org/officeDocument/2006/relationships/image" Target="media/image13.png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footer" Target="footer3.xml"/><Relationship Id="rId28" Type="http://schemas.openxmlformats.org/officeDocument/2006/relationships/footer" Target="footer6.xml"/><Relationship Id="rId36" Type="http://schemas.microsoft.com/office/2007/relationships/diagramDrawing" Target="diagrams/drawing2.xml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4.png"/><Relationship Id="rId44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2.xml"/><Relationship Id="rId27" Type="http://schemas.openxmlformats.org/officeDocument/2006/relationships/footer" Target="footer5.xml"/><Relationship Id="rId30" Type="http://schemas.openxmlformats.org/officeDocument/2006/relationships/image" Target="media/image3.png"/><Relationship Id="rId35" Type="http://schemas.openxmlformats.org/officeDocument/2006/relationships/diagramColors" Target="diagrams/colors2.xml"/><Relationship Id="rId43" Type="http://schemas.openxmlformats.org/officeDocument/2006/relationships/image" Target="media/image10.png"/><Relationship Id="rId48" Type="http://schemas.openxmlformats.org/officeDocument/2006/relationships/hyperlink" Target="mailto:umchotline@fairlinks.co.jp" TargetMode="External"/><Relationship Id="rId8" Type="http://schemas.openxmlformats.org/officeDocument/2006/relationships/settings" Target="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diagramData" Target="diagrams/data1.xml"/><Relationship Id="rId17" Type="http://schemas.openxmlformats.org/officeDocument/2006/relationships/image" Target="media/image1.gif"/><Relationship Id="rId25" Type="http://schemas.openxmlformats.org/officeDocument/2006/relationships/header" Target="header4.xml"/><Relationship Id="rId33" Type="http://schemas.openxmlformats.org/officeDocument/2006/relationships/diagramLayout" Target="diagrams/layout2.xml"/><Relationship Id="rId38" Type="http://schemas.openxmlformats.org/officeDocument/2006/relationships/image" Target="media/image6.png"/><Relationship Id="rId46" Type="http://schemas.openxmlformats.org/officeDocument/2006/relationships/image" Target="media/image14.png"/><Relationship Id="rId20" Type="http://schemas.openxmlformats.org/officeDocument/2006/relationships/header" Target="header2.xml"/><Relationship Id="rId41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-hagiya\AppData\Roaming\Microsoft\Templates\&#12514;&#12480;&#12531;&#12394;&#26032;&#32862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849A7A-EF88-4C38-864F-AC04EF25E884}" type="doc">
      <dgm:prSet loTypeId="urn:microsoft.com/office/officeart/2005/8/layout/vList2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4091CBE9-1715-4369-87AE-88795B9D8A7F}">
      <dgm:prSet phldrT="[テキスト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kumimoji="1" lang="en-US" altLang="ja-JP" sz="1400" b="1">
              <a:solidFill>
                <a:schemeClr val="bg1"/>
              </a:solidFill>
              <a:latin typeface="Arial" panose="020B0604020202020204" pitchFamily="34" charset="0"/>
              <a:ea typeface="Meiryo UI" panose="020B0604030504040204" pitchFamily="50" charset="-128"/>
              <a:cs typeface="Arial" panose="020B0604020202020204" pitchFamily="34" charset="0"/>
            </a:rPr>
            <a:t>  Chuyên mục : Câu chuyện nhỏ về quấy rối từ khách hàng </a:t>
          </a:r>
        </a:p>
      </dgm:t>
    </dgm:pt>
    <dgm:pt modelId="{3E23FB77-EB7C-406E-8F41-9C9BB2594A52}" type="sibTrans" cxnId="{379EAF4D-5C71-473F-A815-DEF5F4FBE51A}">
      <dgm:prSet/>
      <dgm:spPr/>
      <dgm:t>
        <a:bodyPr/>
        <a:lstStyle/>
        <a:p>
          <a:endParaRPr kumimoji="1" lang="ja-JP" altLang="en-US"/>
        </a:p>
      </dgm:t>
    </dgm:pt>
    <dgm:pt modelId="{770B831A-51DD-433E-A0B6-BD1FCC17835C}" type="parTrans" cxnId="{379EAF4D-5C71-473F-A815-DEF5F4FBE51A}">
      <dgm:prSet/>
      <dgm:spPr/>
      <dgm:t>
        <a:bodyPr/>
        <a:lstStyle/>
        <a:p>
          <a:endParaRPr kumimoji="1" lang="ja-JP" altLang="en-US"/>
        </a:p>
      </dgm:t>
    </dgm:pt>
    <dgm:pt modelId="{C340442E-13D6-4F28-BF46-98D73D572F35}">
      <dgm:prSet phldrT="[テキスト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kumimoji="1" lang="en-US" altLang="ja-JP" sz="1400" b="1">
              <a:solidFill>
                <a:schemeClr val="bg1"/>
              </a:solidFill>
              <a:latin typeface="Arial" panose="020B0604020202020204" pitchFamily="34" charset="0"/>
              <a:ea typeface="Meiryo UI" panose="020B0604030504040204" pitchFamily="50" charset="-128"/>
              <a:cs typeface="Arial" panose="020B0604020202020204" pitchFamily="34" charset="0"/>
            </a:rPr>
            <a:t>  Kết quả sử dụng đường dây nội bộ </a:t>
          </a:r>
        </a:p>
      </dgm:t>
    </dgm:pt>
    <dgm:pt modelId="{B72FEFE9-1EDF-48F0-8B41-16199D834223}" type="sibTrans" cxnId="{24F1C0DA-8221-40A0-B8DA-EC2829048FDF}">
      <dgm:prSet/>
      <dgm:spPr/>
      <dgm:t>
        <a:bodyPr/>
        <a:lstStyle/>
        <a:p>
          <a:endParaRPr kumimoji="1" lang="ja-JP" altLang="en-US"/>
        </a:p>
      </dgm:t>
    </dgm:pt>
    <dgm:pt modelId="{8F0892DB-3805-412E-A276-75D3197E4A00}" type="parTrans" cxnId="{24F1C0DA-8221-40A0-B8DA-EC2829048FDF}">
      <dgm:prSet/>
      <dgm:spPr/>
      <dgm:t>
        <a:bodyPr/>
        <a:lstStyle/>
        <a:p>
          <a:endParaRPr kumimoji="1" lang="ja-JP" altLang="en-US"/>
        </a:p>
      </dgm:t>
    </dgm:pt>
    <dgm:pt modelId="{8E4D1CDF-02E6-45F6-BA25-39999CB66647}">
      <dgm:prSet phldrT="[テキスト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kumimoji="1" lang="en-US" altLang="ja-JP" sz="1400" b="1">
              <a:solidFill>
                <a:schemeClr val="bg1"/>
              </a:solidFill>
              <a:latin typeface="Arial" panose="020B0604020202020204" pitchFamily="34" charset="0"/>
              <a:ea typeface="Meiryo UI" panose="020B0604030504040204" pitchFamily="50" charset="-128"/>
              <a:cs typeface="Arial" panose="020B0604020202020204" pitchFamily="34" charset="0"/>
            </a:rPr>
            <a:t>  Phương châm năm 2026 </a:t>
          </a:r>
        </a:p>
      </dgm:t>
    </dgm:pt>
    <dgm:pt modelId="{EE71C12B-22B5-4473-BB9E-70C589006217}" type="parTrans" cxnId="{4BAFB22B-EAE7-4725-AD1C-31BBE206AAA6}">
      <dgm:prSet/>
      <dgm:spPr/>
      <dgm:t>
        <a:bodyPr/>
        <a:lstStyle/>
        <a:p>
          <a:endParaRPr kumimoji="1" lang="ja-JP" altLang="en-US"/>
        </a:p>
      </dgm:t>
    </dgm:pt>
    <dgm:pt modelId="{7A90A02D-206B-4358-B6F8-135F66D33F00}" type="sibTrans" cxnId="{4BAFB22B-EAE7-4725-AD1C-31BBE206AAA6}">
      <dgm:prSet/>
      <dgm:spPr/>
      <dgm:t>
        <a:bodyPr/>
        <a:lstStyle/>
        <a:p>
          <a:endParaRPr kumimoji="1" lang="ja-JP" altLang="en-US"/>
        </a:p>
      </dgm:t>
    </dgm:pt>
    <dgm:pt modelId="{570C1FB4-AD8B-4D24-BA85-EC690D97BF40}" type="pres">
      <dgm:prSet presAssocID="{29849A7A-EF88-4C38-864F-AC04EF25E884}" presName="linear" presStyleCnt="0">
        <dgm:presLayoutVars>
          <dgm:animLvl val="lvl"/>
          <dgm:resizeHandles val="exact"/>
        </dgm:presLayoutVars>
      </dgm:prSet>
      <dgm:spPr/>
    </dgm:pt>
    <dgm:pt modelId="{25F09272-0FB1-48E8-AD04-372C7DC421AD}" type="pres">
      <dgm:prSet presAssocID="{8E4D1CDF-02E6-45F6-BA25-39999CB66647}" presName="parentText" presStyleLbl="node1" presStyleIdx="0" presStyleCnt="3" custScaleY="65628">
        <dgm:presLayoutVars>
          <dgm:chMax val="0"/>
          <dgm:bulletEnabled val="1"/>
        </dgm:presLayoutVars>
      </dgm:prSet>
      <dgm:spPr/>
    </dgm:pt>
    <dgm:pt modelId="{EFD137E2-9C55-4AA4-BA2C-4D4EB3513028}" type="pres">
      <dgm:prSet presAssocID="{7A90A02D-206B-4358-B6F8-135F66D33F00}" presName="spacer" presStyleCnt="0"/>
      <dgm:spPr/>
    </dgm:pt>
    <dgm:pt modelId="{2BCEE559-6347-4B77-9E8F-DA63A3BC66F0}" type="pres">
      <dgm:prSet presAssocID="{C340442E-13D6-4F28-BF46-98D73D572F35}" presName="parentText" presStyleLbl="node1" presStyleIdx="1" presStyleCnt="3" custScaleY="75135" custLinFactNeighborX="440" custLinFactNeighborY="10655">
        <dgm:presLayoutVars>
          <dgm:chMax val="0"/>
          <dgm:bulletEnabled val="1"/>
        </dgm:presLayoutVars>
      </dgm:prSet>
      <dgm:spPr/>
    </dgm:pt>
    <dgm:pt modelId="{76ABBA0B-2830-4B0E-93C1-F98EEF101AF5}" type="pres">
      <dgm:prSet presAssocID="{B72FEFE9-1EDF-48F0-8B41-16199D834223}" presName="spacer" presStyleCnt="0"/>
      <dgm:spPr/>
    </dgm:pt>
    <dgm:pt modelId="{03D6ED80-B7D8-480A-90B5-1CC08BE54AB0}" type="pres">
      <dgm:prSet presAssocID="{4091CBE9-1715-4369-87AE-88795B9D8A7F}" presName="parentText" presStyleLbl="node1" presStyleIdx="2" presStyleCnt="3" custScaleY="74207" custLinFactNeighborY="16641">
        <dgm:presLayoutVars>
          <dgm:chMax val="0"/>
          <dgm:bulletEnabled val="1"/>
        </dgm:presLayoutVars>
      </dgm:prSet>
      <dgm:spPr/>
    </dgm:pt>
  </dgm:ptLst>
  <dgm:cxnLst>
    <dgm:cxn modelId="{4BAFB22B-EAE7-4725-AD1C-31BBE206AAA6}" srcId="{29849A7A-EF88-4C38-864F-AC04EF25E884}" destId="{8E4D1CDF-02E6-45F6-BA25-39999CB66647}" srcOrd="0" destOrd="0" parTransId="{EE71C12B-22B5-4473-BB9E-70C589006217}" sibTransId="{7A90A02D-206B-4358-B6F8-135F66D33F00}"/>
    <dgm:cxn modelId="{379EAF4D-5C71-473F-A815-DEF5F4FBE51A}" srcId="{29849A7A-EF88-4C38-864F-AC04EF25E884}" destId="{4091CBE9-1715-4369-87AE-88795B9D8A7F}" srcOrd="2" destOrd="0" parTransId="{770B831A-51DD-433E-A0B6-BD1FCC17835C}" sibTransId="{3E23FB77-EB7C-406E-8F41-9C9BB2594A52}"/>
    <dgm:cxn modelId="{42D4D958-C326-4232-89EB-E6F1830A5C56}" type="presOf" srcId="{8E4D1CDF-02E6-45F6-BA25-39999CB66647}" destId="{25F09272-0FB1-48E8-AD04-372C7DC421AD}" srcOrd="0" destOrd="0" presId="urn:microsoft.com/office/officeart/2005/8/layout/vList2"/>
    <dgm:cxn modelId="{0A20B079-4D45-4570-A822-99BE71DC712F}" type="presOf" srcId="{4091CBE9-1715-4369-87AE-88795B9D8A7F}" destId="{03D6ED80-B7D8-480A-90B5-1CC08BE54AB0}" srcOrd="0" destOrd="0" presId="urn:microsoft.com/office/officeart/2005/8/layout/vList2"/>
    <dgm:cxn modelId="{F281857E-71B0-404D-9305-617D2A5FC020}" type="presOf" srcId="{C340442E-13D6-4F28-BF46-98D73D572F35}" destId="{2BCEE559-6347-4B77-9E8F-DA63A3BC66F0}" srcOrd="0" destOrd="0" presId="urn:microsoft.com/office/officeart/2005/8/layout/vList2"/>
    <dgm:cxn modelId="{24F1C0DA-8221-40A0-B8DA-EC2829048FDF}" srcId="{29849A7A-EF88-4C38-864F-AC04EF25E884}" destId="{C340442E-13D6-4F28-BF46-98D73D572F35}" srcOrd="1" destOrd="0" parTransId="{8F0892DB-3805-412E-A276-75D3197E4A00}" sibTransId="{B72FEFE9-1EDF-48F0-8B41-16199D834223}"/>
    <dgm:cxn modelId="{5F4F61E7-C03F-4C87-84B3-B0073C6E849A}" type="presOf" srcId="{29849A7A-EF88-4C38-864F-AC04EF25E884}" destId="{570C1FB4-AD8B-4D24-BA85-EC690D97BF40}" srcOrd="0" destOrd="0" presId="urn:microsoft.com/office/officeart/2005/8/layout/vList2"/>
    <dgm:cxn modelId="{CB5AEEA0-8F9B-4D32-BE3E-63DA33A36A1C}" type="presParOf" srcId="{570C1FB4-AD8B-4D24-BA85-EC690D97BF40}" destId="{25F09272-0FB1-48E8-AD04-372C7DC421AD}" srcOrd="0" destOrd="0" presId="urn:microsoft.com/office/officeart/2005/8/layout/vList2"/>
    <dgm:cxn modelId="{6E570770-0C49-48A7-A4E5-0B49C8A35E3C}" type="presParOf" srcId="{570C1FB4-AD8B-4D24-BA85-EC690D97BF40}" destId="{EFD137E2-9C55-4AA4-BA2C-4D4EB3513028}" srcOrd="1" destOrd="0" presId="urn:microsoft.com/office/officeart/2005/8/layout/vList2"/>
    <dgm:cxn modelId="{E99F42E3-8783-445C-B900-B1FD1E0329DA}" type="presParOf" srcId="{570C1FB4-AD8B-4D24-BA85-EC690D97BF40}" destId="{2BCEE559-6347-4B77-9E8F-DA63A3BC66F0}" srcOrd="2" destOrd="0" presId="urn:microsoft.com/office/officeart/2005/8/layout/vList2"/>
    <dgm:cxn modelId="{3B033C76-3110-43CE-B94E-C0869D01C647}" type="presParOf" srcId="{570C1FB4-AD8B-4D24-BA85-EC690D97BF40}" destId="{76ABBA0B-2830-4B0E-93C1-F98EEF101AF5}" srcOrd="3" destOrd="0" presId="urn:microsoft.com/office/officeart/2005/8/layout/vList2"/>
    <dgm:cxn modelId="{ACE86660-9217-4DEC-89F2-DCD64763F10C}" type="presParOf" srcId="{570C1FB4-AD8B-4D24-BA85-EC690D97BF40}" destId="{03D6ED80-B7D8-480A-90B5-1CC08BE54AB0}" srcOrd="4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F41AAE6-E2AE-4318-9D27-33C4CB67A01D}" type="doc">
      <dgm:prSet loTypeId="urn:microsoft.com/office/officeart/2005/8/layout/cycle3" loCatId="cycle" qsTypeId="urn:microsoft.com/office/officeart/2005/8/quickstyle/3d3" qsCatId="3D" csTypeId="urn:microsoft.com/office/officeart/2005/8/colors/accent1_1" csCatId="accent1" phldr="1"/>
      <dgm:spPr/>
      <dgm:t>
        <a:bodyPr/>
        <a:lstStyle/>
        <a:p>
          <a:endParaRPr kumimoji="1" lang="ja-JP" altLang="en-US"/>
        </a:p>
      </dgm:t>
    </dgm:pt>
    <dgm:pt modelId="{C7C01E42-778F-4E9D-80B8-71735039C021}">
      <dgm:prSet phldrT="[テキスト]" custT="1"/>
      <dgm:spPr/>
      <dgm:t>
        <a:bodyPr/>
        <a:lstStyle/>
        <a:p>
          <a:pPr>
            <a:spcAft>
              <a:spcPts val="0"/>
            </a:spcAft>
          </a:pPr>
          <a:r>
            <a:rPr kumimoji="1" lang="en-US" altLang="ja-JP" sz="900" b="1">
              <a:latin typeface="Arial Narrow" panose="020B0606020202030204" pitchFamily="34" charset="0"/>
              <a:ea typeface="UD Digi Kyokasho N-R" panose="02020400000000000000" pitchFamily="17" charset="-128"/>
            </a:rPr>
            <a:t>Giao tiếp với người xung quanh thường xuyên hơn</a:t>
          </a:r>
        </a:p>
      </dgm:t>
    </dgm:pt>
    <dgm:pt modelId="{EC2A69EB-5AF1-4798-AF3F-98089BCC9036}" type="parTrans" cxnId="{E4056AE9-81B3-4F40-8981-EA64CA61257A}">
      <dgm:prSet/>
      <dgm:spPr/>
      <dgm:t>
        <a:bodyPr/>
        <a:lstStyle/>
        <a:p>
          <a:endParaRPr kumimoji="1" lang="ja-JP" altLang="en-US" sz="900" b="1">
            <a:latin typeface="UD Digi Kyokasho N-R" panose="02020400000000000000" pitchFamily="17" charset="-128"/>
            <a:ea typeface="UD Digi Kyokasho N-R" panose="02020400000000000000" pitchFamily="17" charset="-128"/>
          </a:endParaRPr>
        </a:p>
      </dgm:t>
    </dgm:pt>
    <dgm:pt modelId="{DE6F8EE1-72AA-4028-8C92-D2607F4D677D}" type="sibTrans" cxnId="{E4056AE9-81B3-4F40-8981-EA64CA61257A}">
      <dgm:prSet/>
      <dgm:spPr/>
      <dgm:t>
        <a:bodyPr/>
        <a:lstStyle/>
        <a:p>
          <a:endParaRPr kumimoji="1" lang="ja-JP" altLang="en-US" sz="900" b="1">
            <a:latin typeface="UD Digi Kyokasho N-R" panose="02020400000000000000" pitchFamily="17" charset="-128"/>
            <a:ea typeface="UD Digi Kyokasho N-R" panose="02020400000000000000" pitchFamily="17" charset="-128"/>
          </a:endParaRPr>
        </a:p>
      </dgm:t>
    </dgm:pt>
    <dgm:pt modelId="{46302FA0-C495-4817-8338-6993F12B43B4}">
      <dgm:prSet phldrT="[テキスト]" custT="1"/>
      <dgm:spPr/>
      <dgm:t>
        <a:bodyPr/>
        <a:lstStyle/>
        <a:p>
          <a:r>
            <a:rPr kumimoji="1" lang="en-US" altLang="ja-JP" sz="900" b="1">
              <a:latin typeface="Arial" panose="020B0604020202020204" pitchFamily="34" charset="0"/>
              <a:ea typeface="UD Digi Kyokasho N-R" panose="02020400000000000000" pitchFamily="17" charset="-128"/>
              <a:cs typeface="Arial" panose="020B0604020202020204" pitchFamily="34" charset="0"/>
            </a:rPr>
            <a:t>Cải tiến vấn đề nhanh chóng </a:t>
          </a:r>
        </a:p>
      </dgm:t>
    </dgm:pt>
    <dgm:pt modelId="{965E36B9-6F3C-40E4-946F-79BF9E69A15D}" type="parTrans" cxnId="{D50CCD62-3CE8-40B8-AF0D-6B91B348470E}">
      <dgm:prSet/>
      <dgm:spPr/>
      <dgm:t>
        <a:bodyPr/>
        <a:lstStyle/>
        <a:p>
          <a:endParaRPr kumimoji="1" lang="ja-JP" altLang="en-US" sz="900" b="1">
            <a:latin typeface="UD Digi Kyokasho N-R" panose="02020400000000000000" pitchFamily="17" charset="-128"/>
            <a:ea typeface="UD Digi Kyokasho N-R" panose="02020400000000000000" pitchFamily="17" charset="-128"/>
          </a:endParaRPr>
        </a:p>
      </dgm:t>
    </dgm:pt>
    <dgm:pt modelId="{0E56A53C-B6AC-4237-A547-77019A606CA5}" type="sibTrans" cxnId="{D50CCD62-3CE8-40B8-AF0D-6B91B348470E}">
      <dgm:prSet/>
      <dgm:spPr/>
      <dgm:t>
        <a:bodyPr/>
        <a:lstStyle/>
        <a:p>
          <a:endParaRPr kumimoji="1" lang="ja-JP" altLang="en-US" sz="900" b="1">
            <a:latin typeface="UD Digi Kyokasho N-R" panose="02020400000000000000" pitchFamily="17" charset="-128"/>
            <a:ea typeface="UD Digi Kyokasho N-R" panose="02020400000000000000" pitchFamily="17" charset="-128"/>
          </a:endParaRPr>
        </a:p>
      </dgm:t>
    </dgm:pt>
    <dgm:pt modelId="{B405E149-E175-4C87-A994-CFEDD0B2BCDD}">
      <dgm:prSet phldrT="[テキスト]" custT="1"/>
      <dgm:spPr/>
      <dgm:t>
        <a:bodyPr/>
        <a:lstStyle/>
        <a:p>
          <a:r>
            <a:rPr kumimoji="1" lang="en-US" altLang="ja-JP" sz="800" b="1">
              <a:latin typeface="Arial" panose="020B0604020202020204" pitchFamily="34" charset="0"/>
              <a:ea typeface="UD Digi Kyokasho N-R" panose="02020400000000000000" pitchFamily="17" charset="-128"/>
              <a:cs typeface="Arial" panose="020B0604020202020204" pitchFamily="34" charset="0"/>
            </a:rPr>
            <a:t>Nâng cao chất lượng nghiệp vụ Cải thiện môi trường làm việc </a:t>
          </a:r>
          <a:endParaRPr kumimoji="1" lang="ja-JP" altLang="en-US" sz="800" b="1">
            <a:latin typeface="Arial" panose="020B0604020202020204" pitchFamily="34" charset="0"/>
            <a:ea typeface="UD Digi Kyokasho N-R" panose="02020400000000000000" pitchFamily="17" charset="-128"/>
            <a:cs typeface="Arial" panose="020B0604020202020204" pitchFamily="34" charset="0"/>
          </a:endParaRPr>
        </a:p>
      </dgm:t>
    </dgm:pt>
    <dgm:pt modelId="{E0C80796-3803-4538-B224-1101665A24D6}" type="parTrans" cxnId="{CBE851FB-39A9-49EA-B863-96B94D0E9DC4}">
      <dgm:prSet/>
      <dgm:spPr/>
      <dgm:t>
        <a:bodyPr/>
        <a:lstStyle/>
        <a:p>
          <a:endParaRPr kumimoji="1" lang="ja-JP" altLang="en-US" sz="900" b="1">
            <a:latin typeface="UD Digi Kyokasho N-R" panose="02020400000000000000" pitchFamily="17" charset="-128"/>
            <a:ea typeface="UD Digi Kyokasho N-R" panose="02020400000000000000" pitchFamily="17" charset="-128"/>
          </a:endParaRPr>
        </a:p>
      </dgm:t>
    </dgm:pt>
    <dgm:pt modelId="{E20140AC-7F3C-4AD4-821F-D6976EADF028}" type="sibTrans" cxnId="{CBE851FB-39A9-49EA-B863-96B94D0E9DC4}">
      <dgm:prSet/>
      <dgm:spPr/>
      <dgm:t>
        <a:bodyPr/>
        <a:lstStyle/>
        <a:p>
          <a:endParaRPr kumimoji="1" lang="ja-JP" altLang="en-US" sz="900" b="1">
            <a:latin typeface="UD Digi Kyokasho N-R" panose="02020400000000000000" pitchFamily="17" charset="-128"/>
            <a:ea typeface="UD Digi Kyokasho N-R" panose="02020400000000000000" pitchFamily="17" charset="-128"/>
          </a:endParaRPr>
        </a:p>
      </dgm:t>
    </dgm:pt>
    <dgm:pt modelId="{6EF63231-4F24-4D71-AB1C-AF2CC9840941}">
      <dgm:prSet phldrT="[テキスト]" custT="1"/>
      <dgm:spPr/>
      <dgm:t>
        <a:bodyPr/>
        <a:lstStyle/>
        <a:p>
          <a:r>
            <a:rPr kumimoji="1" lang="en-US" altLang="ja-JP" sz="900" b="1">
              <a:latin typeface="Arial" panose="020B0604020202020204" pitchFamily="34" charset="0"/>
              <a:ea typeface="UD Digi Kyokasho N-R" panose="02020400000000000000" pitchFamily="17" charset="-128"/>
              <a:cs typeface="Arial" panose="020B0604020202020204" pitchFamily="34" charset="0"/>
            </a:rPr>
            <a:t>Trao đổi ý kiến dễ dàng hơn </a:t>
          </a:r>
        </a:p>
      </dgm:t>
    </dgm:pt>
    <dgm:pt modelId="{1A075D3B-D77D-4D15-AD85-78262969E440}" type="sibTrans" cxnId="{E8211BE5-14E9-4407-9D2E-55A3BC4F0EF8}">
      <dgm:prSet/>
      <dgm:spPr/>
      <dgm:t>
        <a:bodyPr/>
        <a:lstStyle/>
        <a:p>
          <a:endParaRPr kumimoji="1" lang="ja-JP" altLang="en-US" sz="900" b="1">
            <a:latin typeface="UD Digi Kyokasho N-R" panose="02020400000000000000" pitchFamily="17" charset="-128"/>
            <a:ea typeface="UD Digi Kyokasho N-R" panose="02020400000000000000" pitchFamily="17" charset="-128"/>
          </a:endParaRPr>
        </a:p>
      </dgm:t>
    </dgm:pt>
    <dgm:pt modelId="{091826F9-5A6A-4868-8E69-9C3B6388A58B}" type="parTrans" cxnId="{E8211BE5-14E9-4407-9D2E-55A3BC4F0EF8}">
      <dgm:prSet/>
      <dgm:spPr/>
      <dgm:t>
        <a:bodyPr/>
        <a:lstStyle/>
        <a:p>
          <a:endParaRPr kumimoji="1" lang="ja-JP" altLang="en-US" sz="900" b="1">
            <a:latin typeface="UD Digi Kyokasho N-R" panose="02020400000000000000" pitchFamily="17" charset="-128"/>
            <a:ea typeface="UD Digi Kyokasho N-R" panose="02020400000000000000" pitchFamily="17" charset="-128"/>
          </a:endParaRPr>
        </a:p>
      </dgm:t>
    </dgm:pt>
    <dgm:pt modelId="{8A96CDDB-3C23-4CC2-BAA6-43ED53F1CABF}" type="pres">
      <dgm:prSet presAssocID="{2F41AAE6-E2AE-4318-9D27-33C4CB67A01D}" presName="Name0" presStyleCnt="0">
        <dgm:presLayoutVars>
          <dgm:dir/>
          <dgm:resizeHandles val="exact"/>
        </dgm:presLayoutVars>
      </dgm:prSet>
      <dgm:spPr/>
    </dgm:pt>
    <dgm:pt modelId="{4755B0AC-3E7C-42B1-98B1-8B73DEF2D88E}" type="pres">
      <dgm:prSet presAssocID="{2F41AAE6-E2AE-4318-9D27-33C4CB67A01D}" presName="cycle" presStyleCnt="0"/>
      <dgm:spPr/>
    </dgm:pt>
    <dgm:pt modelId="{09169615-5137-4D1A-B639-0AD5B6F9FD14}" type="pres">
      <dgm:prSet presAssocID="{C7C01E42-778F-4E9D-80B8-71735039C021}" presName="nodeFirstNode" presStyleLbl="node1" presStyleIdx="0" presStyleCnt="4" custScaleX="115422" custScaleY="110000" custRadScaleRad="107128" custRadScaleInc="-11280">
        <dgm:presLayoutVars>
          <dgm:bulletEnabled val="1"/>
        </dgm:presLayoutVars>
      </dgm:prSet>
      <dgm:spPr/>
    </dgm:pt>
    <dgm:pt modelId="{A5CC3460-1E2D-4F1B-9029-0E5B9C3F928C}" type="pres">
      <dgm:prSet presAssocID="{DE6F8EE1-72AA-4028-8C92-D2607F4D677D}" presName="sibTransFirstNode" presStyleLbl="bgShp" presStyleIdx="0" presStyleCnt="1"/>
      <dgm:spPr/>
    </dgm:pt>
    <dgm:pt modelId="{C5CCA892-52AE-4E4D-951C-B63AF1DF20EF}" type="pres">
      <dgm:prSet presAssocID="{6EF63231-4F24-4D71-AB1C-AF2CC9840941}" presName="nodeFollowingNodes" presStyleLbl="node1" presStyleIdx="1" presStyleCnt="4" custScaleX="98920" custScaleY="84865" custRadScaleRad="134261" custRadScaleInc="490">
        <dgm:presLayoutVars>
          <dgm:bulletEnabled val="1"/>
        </dgm:presLayoutVars>
      </dgm:prSet>
      <dgm:spPr/>
    </dgm:pt>
    <dgm:pt modelId="{3B4C245E-E6CD-4C12-A069-DE1B85075FAB}" type="pres">
      <dgm:prSet presAssocID="{46302FA0-C495-4817-8338-6993F12B43B4}" presName="nodeFollowingNodes" presStyleLbl="node1" presStyleIdx="2" presStyleCnt="4" custScaleX="111038" custScaleY="95468">
        <dgm:presLayoutVars>
          <dgm:bulletEnabled val="1"/>
        </dgm:presLayoutVars>
      </dgm:prSet>
      <dgm:spPr/>
    </dgm:pt>
    <dgm:pt modelId="{92880355-81A6-4947-8F23-6A12C189EA17}" type="pres">
      <dgm:prSet presAssocID="{B405E149-E175-4C87-A994-CFEDD0B2BCDD}" presName="nodeFollowingNodes" presStyleLbl="node1" presStyleIdx="3" presStyleCnt="4" custScaleX="115422" custScaleY="110000" custRadScaleRad="145085" custRadScaleInc="4756">
        <dgm:presLayoutVars>
          <dgm:bulletEnabled val="1"/>
        </dgm:presLayoutVars>
      </dgm:prSet>
      <dgm:spPr/>
    </dgm:pt>
  </dgm:ptLst>
  <dgm:cxnLst>
    <dgm:cxn modelId="{D6074D17-119B-48B3-BDF0-F48F978B4AA8}" type="presOf" srcId="{2F41AAE6-E2AE-4318-9D27-33C4CB67A01D}" destId="{8A96CDDB-3C23-4CC2-BAA6-43ED53F1CABF}" srcOrd="0" destOrd="0" presId="urn:microsoft.com/office/officeart/2005/8/layout/cycle3"/>
    <dgm:cxn modelId="{6324301C-A233-4020-AA6E-815419561A4E}" type="presOf" srcId="{B405E149-E175-4C87-A994-CFEDD0B2BCDD}" destId="{92880355-81A6-4947-8F23-6A12C189EA17}" srcOrd="0" destOrd="0" presId="urn:microsoft.com/office/officeart/2005/8/layout/cycle3"/>
    <dgm:cxn modelId="{AFC35E26-99F3-44E2-9030-67869C3AF14A}" type="presOf" srcId="{C7C01E42-778F-4E9D-80B8-71735039C021}" destId="{09169615-5137-4D1A-B639-0AD5B6F9FD14}" srcOrd="0" destOrd="0" presId="urn:microsoft.com/office/officeart/2005/8/layout/cycle3"/>
    <dgm:cxn modelId="{199F4642-8021-46CE-8087-E068E7F06178}" type="presOf" srcId="{46302FA0-C495-4817-8338-6993F12B43B4}" destId="{3B4C245E-E6CD-4C12-A069-DE1B85075FAB}" srcOrd="0" destOrd="0" presId="urn:microsoft.com/office/officeart/2005/8/layout/cycle3"/>
    <dgm:cxn modelId="{D50CCD62-3CE8-40B8-AF0D-6B91B348470E}" srcId="{2F41AAE6-E2AE-4318-9D27-33C4CB67A01D}" destId="{46302FA0-C495-4817-8338-6993F12B43B4}" srcOrd="2" destOrd="0" parTransId="{965E36B9-6F3C-40E4-946F-79BF9E69A15D}" sibTransId="{0E56A53C-B6AC-4237-A547-77019A606CA5}"/>
    <dgm:cxn modelId="{36C77087-F63F-4390-B389-959BFE94B907}" type="presOf" srcId="{6EF63231-4F24-4D71-AB1C-AF2CC9840941}" destId="{C5CCA892-52AE-4E4D-951C-B63AF1DF20EF}" srcOrd="0" destOrd="0" presId="urn:microsoft.com/office/officeart/2005/8/layout/cycle3"/>
    <dgm:cxn modelId="{746C92AF-4953-4952-B2B7-4CEF10C1F58E}" type="presOf" srcId="{DE6F8EE1-72AA-4028-8C92-D2607F4D677D}" destId="{A5CC3460-1E2D-4F1B-9029-0E5B9C3F928C}" srcOrd="0" destOrd="0" presId="urn:microsoft.com/office/officeart/2005/8/layout/cycle3"/>
    <dgm:cxn modelId="{E8211BE5-14E9-4407-9D2E-55A3BC4F0EF8}" srcId="{2F41AAE6-E2AE-4318-9D27-33C4CB67A01D}" destId="{6EF63231-4F24-4D71-AB1C-AF2CC9840941}" srcOrd="1" destOrd="0" parTransId="{091826F9-5A6A-4868-8E69-9C3B6388A58B}" sibTransId="{1A075D3B-D77D-4D15-AD85-78262969E440}"/>
    <dgm:cxn modelId="{E4056AE9-81B3-4F40-8981-EA64CA61257A}" srcId="{2F41AAE6-E2AE-4318-9D27-33C4CB67A01D}" destId="{C7C01E42-778F-4E9D-80B8-71735039C021}" srcOrd="0" destOrd="0" parTransId="{EC2A69EB-5AF1-4798-AF3F-98089BCC9036}" sibTransId="{DE6F8EE1-72AA-4028-8C92-D2607F4D677D}"/>
    <dgm:cxn modelId="{CBE851FB-39A9-49EA-B863-96B94D0E9DC4}" srcId="{2F41AAE6-E2AE-4318-9D27-33C4CB67A01D}" destId="{B405E149-E175-4C87-A994-CFEDD0B2BCDD}" srcOrd="3" destOrd="0" parTransId="{E0C80796-3803-4538-B224-1101665A24D6}" sibTransId="{E20140AC-7F3C-4AD4-821F-D6976EADF028}"/>
    <dgm:cxn modelId="{92EFFA9D-6A29-4CAF-B870-CF0DF064D451}" type="presParOf" srcId="{8A96CDDB-3C23-4CC2-BAA6-43ED53F1CABF}" destId="{4755B0AC-3E7C-42B1-98B1-8B73DEF2D88E}" srcOrd="0" destOrd="0" presId="urn:microsoft.com/office/officeart/2005/8/layout/cycle3"/>
    <dgm:cxn modelId="{E333160D-B453-4ABF-B162-5E5FDE602C21}" type="presParOf" srcId="{4755B0AC-3E7C-42B1-98B1-8B73DEF2D88E}" destId="{09169615-5137-4D1A-B639-0AD5B6F9FD14}" srcOrd="0" destOrd="0" presId="urn:microsoft.com/office/officeart/2005/8/layout/cycle3"/>
    <dgm:cxn modelId="{6AD81B51-0335-4691-847E-4C063A746887}" type="presParOf" srcId="{4755B0AC-3E7C-42B1-98B1-8B73DEF2D88E}" destId="{A5CC3460-1E2D-4F1B-9029-0E5B9C3F928C}" srcOrd="1" destOrd="0" presId="urn:microsoft.com/office/officeart/2005/8/layout/cycle3"/>
    <dgm:cxn modelId="{35ADCD44-0986-45C8-8739-978F42154158}" type="presParOf" srcId="{4755B0AC-3E7C-42B1-98B1-8B73DEF2D88E}" destId="{C5CCA892-52AE-4E4D-951C-B63AF1DF20EF}" srcOrd="2" destOrd="0" presId="urn:microsoft.com/office/officeart/2005/8/layout/cycle3"/>
    <dgm:cxn modelId="{03C32397-B1B6-48C6-8564-9A30C121DDB2}" type="presParOf" srcId="{4755B0AC-3E7C-42B1-98B1-8B73DEF2D88E}" destId="{3B4C245E-E6CD-4C12-A069-DE1B85075FAB}" srcOrd="3" destOrd="0" presId="urn:microsoft.com/office/officeart/2005/8/layout/cycle3"/>
    <dgm:cxn modelId="{0BF451FC-3E5F-414E-A606-FDEF8F9852B5}" type="presParOf" srcId="{4755B0AC-3E7C-42B1-98B1-8B73DEF2D88E}" destId="{92880355-81A6-4947-8F23-6A12C189EA17}" srcOrd="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F09272-0FB1-48E8-AD04-372C7DC421AD}">
      <dsp:nvSpPr>
        <dsp:cNvPr id="0" name=""/>
        <dsp:cNvSpPr/>
      </dsp:nvSpPr>
      <dsp:spPr>
        <a:xfrm>
          <a:off x="0" y="561"/>
          <a:ext cx="6492240" cy="393137"/>
        </a:xfrm>
        <a:prstGeom prst="roundRect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en-US" altLang="ja-JP" sz="1400" b="1" kern="1200">
              <a:solidFill>
                <a:schemeClr val="bg1"/>
              </a:solidFill>
              <a:latin typeface="Arial" panose="020B0604020202020204" pitchFamily="34" charset="0"/>
              <a:ea typeface="Meiryo UI" panose="020B0604030504040204" pitchFamily="50" charset="-128"/>
              <a:cs typeface="Arial" panose="020B0604020202020204" pitchFamily="34" charset="0"/>
            </a:rPr>
            <a:t>  Phương châm năm 2026 </a:t>
          </a:r>
        </a:p>
      </dsp:txBody>
      <dsp:txXfrm>
        <a:off x="19191" y="19752"/>
        <a:ext cx="6453858" cy="354755"/>
      </dsp:txXfrm>
    </dsp:sp>
    <dsp:sp modelId="{2BCEE559-6347-4B77-9E8F-DA63A3BC66F0}">
      <dsp:nvSpPr>
        <dsp:cNvPr id="0" name=""/>
        <dsp:cNvSpPr/>
      </dsp:nvSpPr>
      <dsp:spPr>
        <a:xfrm>
          <a:off x="0" y="495679"/>
          <a:ext cx="6492240" cy="450088"/>
        </a:xfrm>
        <a:prstGeom prst="roundRect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en-US" altLang="ja-JP" sz="1400" b="1" kern="1200">
              <a:solidFill>
                <a:schemeClr val="bg1"/>
              </a:solidFill>
              <a:latin typeface="Arial" panose="020B0604020202020204" pitchFamily="34" charset="0"/>
              <a:ea typeface="Meiryo UI" panose="020B0604030504040204" pitchFamily="50" charset="-128"/>
              <a:cs typeface="Arial" panose="020B0604020202020204" pitchFamily="34" charset="0"/>
            </a:rPr>
            <a:t>  Kết quả sử dụng đường dây nội bộ </a:t>
          </a:r>
        </a:p>
      </dsp:txBody>
      <dsp:txXfrm>
        <a:off x="21971" y="517650"/>
        <a:ext cx="6448298" cy="406146"/>
      </dsp:txXfrm>
    </dsp:sp>
    <dsp:sp modelId="{03D6ED80-B7D8-480A-90B5-1CC08BE54AB0}">
      <dsp:nvSpPr>
        <dsp:cNvPr id="0" name=""/>
        <dsp:cNvSpPr/>
      </dsp:nvSpPr>
      <dsp:spPr>
        <a:xfrm>
          <a:off x="0" y="1028670"/>
          <a:ext cx="6492240" cy="444529"/>
        </a:xfrm>
        <a:prstGeom prst="roundRect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en-US" altLang="ja-JP" sz="1400" b="1" kern="1200">
              <a:solidFill>
                <a:schemeClr val="bg1"/>
              </a:solidFill>
              <a:latin typeface="Arial" panose="020B0604020202020204" pitchFamily="34" charset="0"/>
              <a:ea typeface="Meiryo UI" panose="020B0604030504040204" pitchFamily="50" charset="-128"/>
              <a:cs typeface="Arial" panose="020B0604020202020204" pitchFamily="34" charset="0"/>
            </a:rPr>
            <a:t>  Chuyên mục : Câu chuyện nhỏ về quấy rối từ khách hàng </a:t>
          </a:r>
        </a:p>
      </dsp:txBody>
      <dsp:txXfrm>
        <a:off x="21700" y="1050370"/>
        <a:ext cx="6448840" cy="4011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5CC3460-1E2D-4F1B-9029-0E5B9C3F928C}">
      <dsp:nvSpPr>
        <dsp:cNvPr id="0" name=""/>
        <dsp:cNvSpPr/>
      </dsp:nvSpPr>
      <dsp:spPr>
        <a:xfrm>
          <a:off x="501819" y="-65488"/>
          <a:ext cx="1820772" cy="1820772"/>
        </a:xfrm>
        <a:prstGeom prst="circularArrow">
          <a:avLst>
            <a:gd name="adj1" fmla="val 4668"/>
            <a:gd name="adj2" fmla="val 272909"/>
            <a:gd name="adj3" fmla="val 12887833"/>
            <a:gd name="adj4" fmla="val 17992466"/>
            <a:gd name="adj5" fmla="val 484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169615-5137-4D1A-B639-0AD5B6F9FD14}">
      <dsp:nvSpPr>
        <dsp:cNvPr id="0" name=""/>
        <dsp:cNvSpPr/>
      </dsp:nvSpPr>
      <dsp:spPr>
        <a:xfrm>
          <a:off x="814687" y="-6883"/>
          <a:ext cx="1195036" cy="56944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en-US" altLang="ja-JP" sz="900" b="1" kern="1200">
              <a:latin typeface="Arial Narrow" panose="020B0606020202030204" pitchFamily="34" charset="0"/>
              <a:ea typeface="UD Digi Kyokasho N-R" panose="02020400000000000000" pitchFamily="17" charset="-128"/>
            </a:rPr>
            <a:t>Giao tiếp với người xung quanh thường xuyên hơn</a:t>
          </a:r>
        </a:p>
      </dsp:txBody>
      <dsp:txXfrm>
        <a:off x="842485" y="20915"/>
        <a:ext cx="1139440" cy="513853"/>
      </dsp:txXfrm>
    </dsp:sp>
    <dsp:sp modelId="{C5CCA892-52AE-4E4D-951C-B63AF1DF20EF}">
      <dsp:nvSpPr>
        <dsp:cNvPr id="0" name=""/>
        <dsp:cNvSpPr/>
      </dsp:nvSpPr>
      <dsp:spPr>
        <a:xfrm>
          <a:off x="1876813" y="717359"/>
          <a:ext cx="1024181" cy="43933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900" b="1" kern="1200">
              <a:latin typeface="Arial" panose="020B0604020202020204" pitchFamily="34" charset="0"/>
              <a:ea typeface="UD Digi Kyokasho N-R" panose="02020400000000000000" pitchFamily="17" charset="-128"/>
              <a:cs typeface="Arial" panose="020B0604020202020204" pitchFamily="34" charset="0"/>
            </a:rPr>
            <a:t>Trao đổi ý kiến dễ dàng hơn </a:t>
          </a:r>
        </a:p>
      </dsp:txBody>
      <dsp:txXfrm>
        <a:off x="1898259" y="738805"/>
        <a:ext cx="981289" cy="396438"/>
      </dsp:txXfrm>
    </dsp:sp>
    <dsp:sp modelId="{3B4C245E-E6CD-4C12-A069-DE1B85075FAB}">
      <dsp:nvSpPr>
        <dsp:cNvPr id="0" name=""/>
        <dsp:cNvSpPr/>
      </dsp:nvSpPr>
      <dsp:spPr>
        <a:xfrm>
          <a:off x="936328" y="1338288"/>
          <a:ext cx="1149646" cy="4942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900" b="1" kern="1200">
              <a:latin typeface="Arial" panose="020B0604020202020204" pitchFamily="34" charset="0"/>
              <a:ea typeface="UD Digi Kyokasho N-R" panose="02020400000000000000" pitchFamily="17" charset="-128"/>
              <a:cs typeface="Arial" panose="020B0604020202020204" pitchFamily="34" charset="0"/>
            </a:rPr>
            <a:t>Cải tiến vấn đề nhanh chóng </a:t>
          </a:r>
        </a:p>
      </dsp:txBody>
      <dsp:txXfrm>
        <a:off x="960454" y="1362414"/>
        <a:ext cx="1101394" cy="445968"/>
      </dsp:txXfrm>
    </dsp:sp>
    <dsp:sp modelId="{92880355-81A6-4947-8F23-6A12C189EA17}">
      <dsp:nvSpPr>
        <dsp:cNvPr id="0" name=""/>
        <dsp:cNvSpPr/>
      </dsp:nvSpPr>
      <dsp:spPr>
        <a:xfrm>
          <a:off x="0" y="590238"/>
          <a:ext cx="1195036" cy="56944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800" b="1" kern="1200">
              <a:latin typeface="Arial" panose="020B0604020202020204" pitchFamily="34" charset="0"/>
              <a:ea typeface="UD Digi Kyokasho N-R" panose="02020400000000000000" pitchFamily="17" charset="-128"/>
              <a:cs typeface="Arial" panose="020B0604020202020204" pitchFamily="34" charset="0"/>
            </a:rPr>
            <a:t>Nâng cao chất lượng nghiệp vụ Cải thiện môi trường làm việc </a:t>
          </a:r>
          <a:endParaRPr kumimoji="1" lang="ja-JP" altLang="en-US" sz="800" b="1" kern="1200">
            <a:latin typeface="Arial" panose="020B0604020202020204" pitchFamily="34" charset="0"/>
            <a:ea typeface="UD Digi Kyokasho N-R" panose="02020400000000000000" pitchFamily="17" charset="-128"/>
            <a:cs typeface="Arial" panose="020B0604020202020204" pitchFamily="34" charset="0"/>
          </a:endParaRPr>
        </a:p>
      </dsp:txBody>
      <dsp:txXfrm>
        <a:off x="27798" y="618036"/>
        <a:ext cx="1139440" cy="5138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C9F7FC264F402B80B48C60C1062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63635B-B421-42FF-88A2-9DEC9FD154A8}"/>
      </w:docPartPr>
      <w:docPartBody>
        <w:p w:rsidR="003B60E4" w:rsidRDefault="003B60E4">
          <w:pPr>
            <w:pStyle w:val="A0C9F7FC264F402B80B48C60C1062438"/>
          </w:pPr>
          <w:r w:rsidRPr="000F0A26">
            <w:rPr>
              <w:rFonts w:hint="eastAsia"/>
              <w:lang w:val="ja-JP" w:bidi="ja-JP"/>
            </w:rPr>
            <w:t>用紙名</w:t>
          </w:r>
        </w:p>
      </w:docPartBody>
    </w:docPart>
    <w:docPart>
      <w:docPartPr>
        <w:name w:val="183E0D39C045404D84637AA6BFCEF2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AC7490-3A21-4266-9F3B-951C37DDAB37}"/>
      </w:docPartPr>
      <w:docPartBody>
        <w:p w:rsidR="003B60E4" w:rsidRDefault="003B60E4">
          <w:pPr>
            <w:pStyle w:val="183E0D39C045404D84637AA6BFCEF2B6"/>
          </w:pPr>
          <w:r w:rsidRPr="006C5465">
            <w:rPr>
              <w:lang w:val="ja-JP" w:bidi="ja-JP"/>
            </w:rPr>
            <w:t>これは本文の見出しです</w:t>
          </w:r>
        </w:p>
      </w:docPartBody>
    </w:docPart>
    <w:docPart>
      <w:docPartPr>
        <w:name w:val="E6C5FFF0149E49B4A11FAF9F7EF096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A6327F-D8E5-4F60-893C-6A86FB1DE35B}"/>
      </w:docPartPr>
      <w:docPartBody>
        <w:p w:rsidR="00DB1BBC" w:rsidRDefault="003B60E4">
          <w:pPr>
            <w:pStyle w:val="E6C5FFF0149E49B4A11FAF9F7EF09653"/>
          </w:pPr>
          <w:r w:rsidRPr="000F0A26">
            <w:rPr>
              <w:rFonts w:hint="eastAsia"/>
              <w:lang w:val="ja-JP" w:bidi="ja-JP"/>
            </w:rPr>
            <w:t>発行</w:t>
          </w:r>
          <w:r w:rsidRPr="000F0A26">
            <w:rPr>
              <w:rFonts w:hint="eastAsia"/>
              <w:lang w:bidi="ja-JP"/>
            </w:rPr>
            <w:t xml:space="preserve"> #</w:t>
          </w:r>
          <w:r w:rsidRPr="000F0A26">
            <w:rPr>
              <w:rFonts w:hint="eastAsia"/>
              <w:lang w:val="ja-JP" w:bidi="ja-JP"/>
            </w:rPr>
            <w:t>、月</w:t>
          </w:r>
          <w:r w:rsidRPr="000F0A26">
            <w:rPr>
              <w:rFonts w:hint="eastAsia"/>
              <w:lang w:bidi="ja-JP"/>
            </w:rPr>
            <w:t xml:space="preserve"> dd</w:t>
          </w:r>
          <w:r w:rsidRPr="000F0A26">
            <w:rPr>
              <w:rFonts w:hint="eastAsia"/>
              <w:lang w:val="ja-JP" w:bidi="ja-JP"/>
            </w:rPr>
            <w:t>、</w:t>
          </w:r>
          <w:r w:rsidRPr="000F0A26">
            <w:rPr>
              <w:rFonts w:hint="eastAsia"/>
              <w:lang w:bidi="ja-JP"/>
            </w:rPr>
            <w:t>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-OTF UD Shin Go Pro M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-OTF UD Shin Go Pro 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IZ UDPGothic">
    <w:altName w:val="Yu Gothic"/>
    <w:charset w:val="80"/>
    <w:family w:val="swiss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HGSoeiKakupoptai">
    <w:altName w:val="Yu Gothic"/>
    <w:charset w:val="80"/>
    <w:family w:val="modern"/>
    <w:pitch w:val="fixed"/>
    <w:sig w:usb0="E00002FF" w:usb1="6AC7FDFB" w:usb2="00000012" w:usb3="00000000" w:csb0="0002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E4"/>
    <w:rsid w:val="00006EBD"/>
    <w:rsid w:val="0001014B"/>
    <w:rsid w:val="000136BD"/>
    <w:rsid w:val="00014FE2"/>
    <w:rsid w:val="0003278E"/>
    <w:rsid w:val="00035C96"/>
    <w:rsid w:val="0005379F"/>
    <w:rsid w:val="00071A2B"/>
    <w:rsid w:val="0008332C"/>
    <w:rsid w:val="0008690E"/>
    <w:rsid w:val="00090DAE"/>
    <w:rsid w:val="00092B07"/>
    <w:rsid w:val="00095CE7"/>
    <w:rsid w:val="000B6A5E"/>
    <w:rsid w:val="000B7C01"/>
    <w:rsid w:val="000D6EE1"/>
    <w:rsid w:val="000D7096"/>
    <w:rsid w:val="000E3832"/>
    <w:rsid w:val="000E474F"/>
    <w:rsid w:val="00103EEA"/>
    <w:rsid w:val="001047F1"/>
    <w:rsid w:val="001068B5"/>
    <w:rsid w:val="001114CF"/>
    <w:rsid w:val="0011735A"/>
    <w:rsid w:val="00130948"/>
    <w:rsid w:val="001437CA"/>
    <w:rsid w:val="00144AF4"/>
    <w:rsid w:val="001675DF"/>
    <w:rsid w:val="00167999"/>
    <w:rsid w:val="00196C3C"/>
    <w:rsid w:val="001A2C1E"/>
    <w:rsid w:val="001B070E"/>
    <w:rsid w:val="001B2752"/>
    <w:rsid w:val="001D1AEF"/>
    <w:rsid w:val="001F0520"/>
    <w:rsid w:val="001F7C24"/>
    <w:rsid w:val="002046F0"/>
    <w:rsid w:val="00214262"/>
    <w:rsid w:val="00230361"/>
    <w:rsid w:val="00237748"/>
    <w:rsid w:val="0025558A"/>
    <w:rsid w:val="002563CF"/>
    <w:rsid w:val="00260FFF"/>
    <w:rsid w:val="002642DE"/>
    <w:rsid w:val="002A0419"/>
    <w:rsid w:val="002C1035"/>
    <w:rsid w:val="002D41FF"/>
    <w:rsid w:val="002F11F9"/>
    <w:rsid w:val="002F7DD3"/>
    <w:rsid w:val="0031657A"/>
    <w:rsid w:val="00320F0F"/>
    <w:rsid w:val="00322798"/>
    <w:rsid w:val="00326E35"/>
    <w:rsid w:val="00335C99"/>
    <w:rsid w:val="003370F4"/>
    <w:rsid w:val="003404E7"/>
    <w:rsid w:val="00340F3E"/>
    <w:rsid w:val="003629AF"/>
    <w:rsid w:val="00363254"/>
    <w:rsid w:val="00367C26"/>
    <w:rsid w:val="003714E9"/>
    <w:rsid w:val="003A066C"/>
    <w:rsid w:val="003A2841"/>
    <w:rsid w:val="003A6175"/>
    <w:rsid w:val="003B1E2A"/>
    <w:rsid w:val="003B60E4"/>
    <w:rsid w:val="003E4FD0"/>
    <w:rsid w:val="00404154"/>
    <w:rsid w:val="00412B96"/>
    <w:rsid w:val="00447D32"/>
    <w:rsid w:val="00466216"/>
    <w:rsid w:val="004912A7"/>
    <w:rsid w:val="00492FEC"/>
    <w:rsid w:val="004971CB"/>
    <w:rsid w:val="004A176D"/>
    <w:rsid w:val="004A67E5"/>
    <w:rsid w:val="004C0A4C"/>
    <w:rsid w:val="004E4E7B"/>
    <w:rsid w:val="004E5FCA"/>
    <w:rsid w:val="004F160F"/>
    <w:rsid w:val="00516192"/>
    <w:rsid w:val="00517F79"/>
    <w:rsid w:val="00530882"/>
    <w:rsid w:val="005346E3"/>
    <w:rsid w:val="00534D24"/>
    <w:rsid w:val="005350C9"/>
    <w:rsid w:val="005355B0"/>
    <w:rsid w:val="00536732"/>
    <w:rsid w:val="00541D80"/>
    <w:rsid w:val="005464C8"/>
    <w:rsid w:val="005468D3"/>
    <w:rsid w:val="005473C5"/>
    <w:rsid w:val="00552162"/>
    <w:rsid w:val="00553753"/>
    <w:rsid w:val="00581398"/>
    <w:rsid w:val="00593A60"/>
    <w:rsid w:val="00595D3F"/>
    <w:rsid w:val="005A145F"/>
    <w:rsid w:val="005A5435"/>
    <w:rsid w:val="005B1C8B"/>
    <w:rsid w:val="005B28AB"/>
    <w:rsid w:val="005C499B"/>
    <w:rsid w:val="005C7B45"/>
    <w:rsid w:val="005D1607"/>
    <w:rsid w:val="005E01CC"/>
    <w:rsid w:val="005E2732"/>
    <w:rsid w:val="005F2815"/>
    <w:rsid w:val="00612505"/>
    <w:rsid w:val="00614540"/>
    <w:rsid w:val="00627359"/>
    <w:rsid w:val="00641652"/>
    <w:rsid w:val="0064643E"/>
    <w:rsid w:val="00654349"/>
    <w:rsid w:val="00655443"/>
    <w:rsid w:val="006563BE"/>
    <w:rsid w:val="00665F70"/>
    <w:rsid w:val="0067625F"/>
    <w:rsid w:val="00681C91"/>
    <w:rsid w:val="006B009C"/>
    <w:rsid w:val="006C2A96"/>
    <w:rsid w:val="006C5D54"/>
    <w:rsid w:val="006D344F"/>
    <w:rsid w:val="006D3CB5"/>
    <w:rsid w:val="006D417F"/>
    <w:rsid w:val="007023B7"/>
    <w:rsid w:val="00707465"/>
    <w:rsid w:val="00734C80"/>
    <w:rsid w:val="00736C4C"/>
    <w:rsid w:val="00742A1A"/>
    <w:rsid w:val="00753076"/>
    <w:rsid w:val="00766B9A"/>
    <w:rsid w:val="00775766"/>
    <w:rsid w:val="0077606B"/>
    <w:rsid w:val="00777235"/>
    <w:rsid w:val="0079146E"/>
    <w:rsid w:val="00792F23"/>
    <w:rsid w:val="007A78F6"/>
    <w:rsid w:val="007F7FAD"/>
    <w:rsid w:val="008010D5"/>
    <w:rsid w:val="008415DC"/>
    <w:rsid w:val="0084268E"/>
    <w:rsid w:val="008632F3"/>
    <w:rsid w:val="00876C2E"/>
    <w:rsid w:val="00877E60"/>
    <w:rsid w:val="008801EA"/>
    <w:rsid w:val="0088180B"/>
    <w:rsid w:val="0088775F"/>
    <w:rsid w:val="0089195A"/>
    <w:rsid w:val="008967C7"/>
    <w:rsid w:val="008C0119"/>
    <w:rsid w:val="008E0163"/>
    <w:rsid w:val="008F09DD"/>
    <w:rsid w:val="008F5FFF"/>
    <w:rsid w:val="00903CC3"/>
    <w:rsid w:val="0090652B"/>
    <w:rsid w:val="009132DD"/>
    <w:rsid w:val="009308FB"/>
    <w:rsid w:val="00930A55"/>
    <w:rsid w:val="009421E2"/>
    <w:rsid w:val="00957B0B"/>
    <w:rsid w:val="00963141"/>
    <w:rsid w:val="009861EB"/>
    <w:rsid w:val="009C3062"/>
    <w:rsid w:val="00A0112B"/>
    <w:rsid w:val="00A026D8"/>
    <w:rsid w:val="00A54005"/>
    <w:rsid w:val="00A56A74"/>
    <w:rsid w:val="00A659F8"/>
    <w:rsid w:val="00A76C10"/>
    <w:rsid w:val="00A820A4"/>
    <w:rsid w:val="00A90D26"/>
    <w:rsid w:val="00AB1A34"/>
    <w:rsid w:val="00AB6A0A"/>
    <w:rsid w:val="00AE1740"/>
    <w:rsid w:val="00AE405E"/>
    <w:rsid w:val="00AE5308"/>
    <w:rsid w:val="00AF2FA5"/>
    <w:rsid w:val="00B1251F"/>
    <w:rsid w:val="00B30983"/>
    <w:rsid w:val="00B417C4"/>
    <w:rsid w:val="00B46337"/>
    <w:rsid w:val="00B72674"/>
    <w:rsid w:val="00B86133"/>
    <w:rsid w:val="00B87FDD"/>
    <w:rsid w:val="00B947BB"/>
    <w:rsid w:val="00BA7EFB"/>
    <w:rsid w:val="00BB2786"/>
    <w:rsid w:val="00BC4319"/>
    <w:rsid w:val="00BC7CD7"/>
    <w:rsid w:val="00BD38BF"/>
    <w:rsid w:val="00BE32AC"/>
    <w:rsid w:val="00BE734D"/>
    <w:rsid w:val="00C00A3C"/>
    <w:rsid w:val="00C15596"/>
    <w:rsid w:val="00C207EE"/>
    <w:rsid w:val="00C27255"/>
    <w:rsid w:val="00C41F26"/>
    <w:rsid w:val="00C54B9C"/>
    <w:rsid w:val="00C5700D"/>
    <w:rsid w:val="00C61198"/>
    <w:rsid w:val="00C86B99"/>
    <w:rsid w:val="00CA2517"/>
    <w:rsid w:val="00CA2C79"/>
    <w:rsid w:val="00CB5C3F"/>
    <w:rsid w:val="00CC0C8D"/>
    <w:rsid w:val="00CD6EC6"/>
    <w:rsid w:val="00CE66FA"/>
    <w:rsid w:val="00D54FC7"/>
    <w:rsid w:val="00D6084C"/>
    <w:rsid w:val="00D67B58"/>
    <w:rsid w:val="00D71AA2"/>
    <w:rsid w:val="00D75D08"/>
    <w:rsid w:val="00D95C7D"/>
    <w:rsid w:val="00DA4244"/>
    <w:rsid w:val="00DB1BBC"/>
    <w:rsid w:val="00DC0EBF"/>
    <w:rsid w:val="00DC4C06"/>
    <w:rsid w:val="00DD2B0C"/>
    <w:rsid w:val="00DD398A"/>
    <w:rsid w:val="00DE1EA4"/>
    <w:rsid w:val="00DF509E"/>
    <w:rsid w:val="00DF7C96"/>
    <w:rsid w:val="00E0121A"/>
    <w:rsid w:val="00E05292"/>
    <w:rsid w:val="00E0536D"/>
    <w:rsid w:val="00E11137"/>
    <w:rsid w:val="00E1242A"/>
    <w:rsid w:val="00E12975"/>
    <w:rsid w:val="00E2346A"/>
    <w:rsid w:val="00E244EF"/>
    <w:rsid w:val="00E26482"/>
    <w:rsid w:val="00E30880"/>
    <w:rsid w:val="00E46EA7"/>
    <w:rsid w:val="00E63F37"/>
    <w:rsid w:val="00E65780"/>
    <w:rsid w:val="00E675C6"/>
    <w:rsid w:val="00E74ECE"/>
    <w:rsid w:val="00E808C4"/>
    <w:rsid w:val="00E87BF6"/>
    <w:rsid w:val="00EC4C06"/>
    <w:rsid w:val="00EE1FED"/>
    <w:rsid w:val="00EE3A83"/>
    <w:rsid w:val="00F05086"/>
    <w:rsid w:val="00F06432"/>
    <w:rsid w:val="00F17F5C"/>
    <w:rsid w:val="00F312F0"/>
    <w:rsid w:val="00F33DEF"/>
    <w:rsid w:val="00F341A8"/>
    <w:rsid w:val="00F50341"/>
    <w:rsid w:val="00F5326D"/>
    <w:rsid w:val="00F656ED"/>
    <w:rsid w:val="00F756ED"/>
    <w:rsid w:val="00F9731C"/>
    <w:rsid w:val="00FA56B1"/>
    <w:rsid w:val="00FC0D2A"/>
    <w:rsid w:val="00FC2370"/>
    <w:rsid w:val="00FD2A35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4">
    <w:name w:val="heading 4"/>
    <w:basedOn w:val="Normal"/>
    <w:next w:val="Normal"/>
    <w:link w:val="Heading4Char"/>
    <w:uiPriority w:val="9"/>
    <w:qFormat/>
    <w:pPr>
      <w:widowControl/>
      <w:spacing w:line="180" w:lineRule="auto"/>
      <w:jc w:val="left"/>
      <w:outlineLvl w:val="3"/>
    </w:pPr>
    <w:rPr>
      <w:rFonts w:ascii="Meiryo UI" w:eastAsia="Meiryo UI" w:hAnsi="Meiryo UI"/>
      <w:b/>
      <w:color w:val="FFFFFF" w:themeColor="background1"/>
      <w:kern w:val="0"/>
      <w:sz w:val="40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C9F7FC264F402B80B48C60C1062438">
    <w:name w:val="A0C9F7FC264F402B80B48C60C1062438"/>
    <w:pPr>
      <w:widowControl w:val="0"/>
      <w:jc w:val="both"/>
    </w:pPr>
  </w:style>
  <w:style w:type="character" w:customStyle="1" w:styleId="Heading4Char">
    <w:name w:val="Heading 4 Char"/>
    <w:basedOn w:val="DefaultParagraphFont"/>
    <w:link w:val="Heading4"/>
    <w:uiPriority w:val="9"/>
    <w:rPr>
      <w:rFonts w:ascii="Meiryo UI" w:eastAsia="Meiryo UI" w:hAnsi="Meiryo UI"/>
      <w:b/>
      <w:color w:val="FFFFFF" w:themeColor="background1"/>
      <w:kern w:val="0"/>
      <w:sz w:val="40"/>
      <w:szCs w:val="44"/>
    </w:rPr>
  </w:style>
  <w:style w:type="character" w:styleId="Emphasis">
    <w:name w:val="Emphasis"/>
    <w:basedOn w:val="DefaultParagraphFont"/>
    <w:uiPriority w:val="20"/>
    <w:qFormat/>
    <w:rsid w:val="006C5D54"/>
    <w:rPr>
      <w:rFonts w:ascii="Meiryo UI" w:eastAsia="Meiryo UI" w:hAnsi="Meiryo UI"/>
      <w:b w:val="0"/>
      <w:i/>
      <w:iCs/>
      <w:sz w:val="50"/>
    </w:rPr>
  </w:style>
  <w:style w:type="character" w:styleId="PlaceholderText">
    <w:name w:val="Placeholder Text"/>
    <w:basedOn w:val="DefaultParagraphFont"/>
    <w:uiPriority w:val="99"/>
    <w:semiHidden/>
    <w:rPr>
      <w:rFonts w:ascii="Meiryo UI" w:eastAsia="Meiryo UI" w:hAnsi="Meiryo UI"/>
      <w:color w:val="808080"/>
    </w:rPr>
  </w:style>
  <w:style w:type="paragraph" w:customStyle="1" w:styleId="183E0D39C045404D84637AA6BFCEF2B6">
    <w:name w:val="183E0D39C045404D84637AA6BFCEF2B6"/>
    <w:pPr>
      <w:widowControl w:val="0"/>
      <w:jc w:val="both"/>
    </w:pPr>
  </w:style>
  <w:style w:type="paragraph" w:customStyle="1" w:styleId="E6C5FFF0149E49B4A11FAF9F7EF09653">
    <w:name w:val="E6C5FFF0149E49B4A11FAF9F7EF0965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S Newslet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A249B"/>
      </a:accent1>
      <a:accent2>
        <a:srgbClr val="ED7D31"/>
      </a:accent2>
      <a:accent3>
        <a:srgbClr val="A5A5A5"/>
      </a:accent3>
      <a:accent4>
        <a:srgbClr val="FEDA02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99">
      <a:majorFont>
        <a:latin typeface="Rockwel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Bản tin tuân Thủ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6cefd-8700-4fbd-a4aa-7befe390538e">
      <Terms xmlns="http://schemas.microsoft.com/office/infopath/2007/PartnerControls"/>
    </lcf76f155ced4ddcb4097134ff3c332f>
    <TaxCatchAll xmlns="434d2eae-bb45-4a3c-a78e-c4996c5512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42BC17F2156E441892CACE40C83BB00" ma:contentTypeVersion="18" ma:contentTypeDescription="新しいドキュメントを作成します。" ma:contentTypeScope="" ma:versionID="4682bfa4d27c05b82db0f699d8b32954">
  <xsd:schema xmlns:xsd="http://www.w3.org/2001/XMLSchema" xmlns:xs="http://www.w3.org/2001/XMLSchema" xmlns:p="http://schemas.microsoft.com/office/2006/metadata/properties" xmlns:ns2="b976cefd-8700-4fbd-a4aa-7befe390538e" xmlns:ns3="434d2eae-bb45-4a3c-a78e-c4996c55120f" targetNamespace="http://schemas.microsoft.com/office/2006/metadata/properties" ma:root="true" ma:fieldsID="40dc31c3e014ac6fc39521b61d942a99" ns2:_="" ns3:_="">
    <xsd:import namespace="b976cefd-8700-4fbd-a4aa-7befe390538e"/>
    <xsd:import namespace="434d2eae-bb45-4a3c-a78e-c4996c551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cefd-8700-4fbd-a4aa-7befe3905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70e439e9-d3d6-4363-a3fa-23681c5124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d2eae-bb45-4a3c-a78e-c4996c55120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1314e3-3544-48a0-b621-e039b360c072}" ma:internalName="TaxCatchAll" ma:showField="CatchAllData" ma:web="434d2eae-bb45-4a3c-a78e-c4996c551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コンテンツ タイプ"/>
        <xsd:element ref="dc:title" minOccurs="0" maxOccurs="1" ma:index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75D5FA-EB3C-42C6-9195-2FC1BFE06E38}">
  <ds:schemaRefs>
    <ds:schemaRef ds:uri="http://schemas.microsoft.com/office/2006/metadata/properties"/>
    <ds:schemaRef ds:uri="http://schemas.microsoft.com/office/infopath/2007/PartnerControls"/>
    <ds:schemaRef ds:uri="b976cefd-8700-4fbd-a4aa-7befe390538e"/>
    <ds:schemaRef ds:uri="434d2eae-bb45-4a3c-a78e-c4996c55120f"/>
  </ds:schemaRefs>
</ds:datastoreItem>
</file>

<file path=customXml/itemProps3.xml><?xml version="1.0" encoding="utf-8"?>
<ds:datastoreItem xmlns:ds="http://schemas.openxmlformats.org/officeDocument/2006/customXml" ds:itemID="{E8693772-9F70-4BB9-8533-9A359181F9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94B0B-7451-4F6A-B1A2-F6034D924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cefd-8700-4fbd-a4aa-7befe390538e"/>
    <ds:schemaRef ds:uri="434d2eae-bb45-4a3c-a78e-c4996c551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C4D9F8-58B7-42AB-8C25-8BFD58245C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モダンな新聞</Template>
  <TotalTime>3</TotalTime>
  <Pages>12</Pages>
  <Words>2441</Words>
  <Characters>13916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16325</CharactersWithSpaces>
  <SharedDoc>false</SharedDoc>
  <HLinks>
    <vt:vector size="18" baseType="variant"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https://forms.office.com/r/aNqW7uXaCd</vt:lpwstr>
      </vt:variant>
      <vt:variant>
        <vt:lpwstr/>
      </vt:variant>
      <vt:variant>
        <vt:i4>7012457</vt:i4>
      </vt:variant>
      <vt:variant>
        <vt:i4>0</vt:i4>
      </vt:variant>
      <vt:variant>
        <vt:i4>0</vt:i4>
      </vt:variant>
      <vt:variant>
        <vt:i4>5</vt:i4>
      </vt:variant>
      <vt:variant>
        <vt:lpwstr>https://www.gov-online.go.jp/article/202510/entry-9370.html</vt:lpwstr>
      </vt:variant>
      <vt:variant>
        <vt:lpwstr/>
      </vt:variant>
      <vt:variant>
        <vt:i4>6488068</vt:i4>
      </vt:variant>
      <vt:variant>
        <vt:i4>0</vt:i4>
      </vt:variant>
      <vt:variant>
        <vt:i4>0</vt:i4>
      </vt:variant>
      <vt:variant>
        <vt:i4>5</vt:i4>
      </vt:variant>
      <vt:variant>
        <vt:lpwstr>mailto:umchotline@fairlinks.co.jp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小西 翔太</dc:creator>
  <cp:keywords/>
  <dc:description/>
  <cp:lastModifiedBy>Nguyen Thi Man</cp:lastModifiedBy>
  <cp:revision>3</cp:revision>
  <cp:lastPrinted>2026-03-31T07:20:00Z</cp:lastPrinted>
  <dcterms:created xsi:type="dcterms:W3CDTF">2026-06-15T07:14:00Z</dcterms:created>
  <dcterms:modified xsi:type="dcterms:W3CDTF">2026-06-15T07:21:00Z</dcterms:modified>
  <cp:category>CP26-039   Phát hành 1/4/2026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0x010100142BC17F2156E441892CACE40C83BB00</vt:lpwstr>
  </property>
  <property fmtid="{D5CDD505-2E9C-101B-9397-08002B2CF9AE}" pid="3" name="Order">
    <vt:r8>4900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