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drawings/drawing1.xml" ContentType="application/vnd.openxmlformats-officedocument.drawingml.chartshap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drawings/drawing2.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drawings/drawing3.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drawings/drawing4.xml" ContentType="application/vnd.openxmlformats-officedocument.drawingml.chartshapes+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drawings/drawing5.xml" ContentType="application/vnd.openxmlformats-officedocument.drawingml.chartshapes+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drawings/drawing6.xml" ContentType="application/vnd.openxmlformats-officedocument.drawingml.chartshapes+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drawings/drawing7.xml" ContentType="application/vnd.openxmlformats-officedocument.drawingml.chartshapes+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drawings/drawing8.xml" ContentType="application/vnd.openxmlformats-officedocument.drawingml.chartshapes+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drawings/drawing9.xml" ContentType="application/vnd.openxmlformats-officedocument.drawingml.chartshapes+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drawings/drawing10.xml" ContentType="application/vnd.openxmlformats-officedocument.drawingml.chartshapes+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1.xml" ContentType="application/vnd.openxmlformats-officedocument.themeOverride+xml"/>
  <Override PartName="/word/drawings/drawing11.xml" ContentType="application/vnd.openxmlformats-officedocument.drawingml.chartshap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2" w:rightFromText="142" w:vertAnchor="text" w:tblpY="1"/>
        <w:tblOverlap w:val="never"/>
        <w:tblW w:w="4999" w:type="pct"/>
        <w:tblLayout w:type="fixed"/>
        <w:tblCellMar>
          <w:left w:w="115" w:type="dxa"/>
          <w:right w:w="115" w:type="dxa"/>
        </w:tblCellMar>
        <w:tblLook w:val="0600" w:firstRow="0" w:lastRow="0" w:firstColumn="0" w:lastColumn="0" w:noHBand="1" w:noVBand="1"/>
      </w:tblPr>
      <w:tblGrid>
        <w:gridCol w:w="2410"/>
        <w:gridCol w:w="5245"/>
        <w:gridCol w:w="2809"/>
      </w:tblGrid>
      <w:tr w:rsidR="00CB3692" w:rsidRPr="000F0A26" w14:paraId="4A262DCE" w14:textId="77777777" w:rsidTr="00F57BE1">
        <w:trPr>
          <w:trHeight w:val="714"/>
        </w:trPr>
        <w:tc>
          <w:tcPr>
            <w:tcW w:w="10464" w:type="dxa"/>
            <w:gridSpan w:val="3"/>
            <w:shd w:val="clear" w:color="auto" w:fill="F2F2F2" w:themeFill="background1" w:themeFillShade="F2"/>
            <w:vAlign w:val="center"/>
          </w:tcPr>
          <w:p w14:paraId="4528D2A7" w14:textId="1ACF8563" w:rsidR="00CB3692" w:rsidRPr="007B0600" w:rsidRDefault="001731CE" w:rsidP="00F052A6">
            <w:pPr>
              <w:pStyle w:val="Title"/>
              <w:jc w:val="left"/>
              <w:rPr>
                <w:sz w:val="44"/>
                <w:szCs w:val="44"/>
              </w:rPr>
            </w:pPr>
            <w:r>
              <w:rPr>
                <w:noProof/>
                <w:sz w:val="44"/>
                <w:szCs w:val="44"/>
              </w:rPr>
              <mc:AlternateContent>
                <mc:Choice Requires="wps">
                  <w:drawing>
                    <wp:anchor distT="0" distB="0" distL="114300" distR="114300" simplePos="0" relativeHeight="251705856" behindDoc="0" locked="0" layoutInCell="1" allowOverlap="1" wp14:anchorId="263CFA10" wp14:editId="34AF890E">
                      <wp:simplePos x="0" y="0"/>
                      <wp:positionH relativeFrom="column">
                        <wp:posOffset>1503291</wp:posOffset>
                      </wp:positionH>
                      <wp:positionV relativeFrom="paragraph">
                        <wp:posOffset>119759</wp:posOffset>
                      </wp:positionV>
                      <wp:extent cx="3111690" cy="307075"/>
                      <wp:effectExtent l="0" t="0" r="0" b="0"/>
                      <wp:wrapNone/>
                      <wp:docPr id="7" name="Text Box 7"/>
                      <wp:cNvGraphicFramePr/>
                      <a:graphic xmlns:a="http://schemas.openxmlformats.org/drawingml/2006/main">
                        <a:graphicData uri="http://schemas.microsoft.com/office/word/2010/wordprocessingShape">
                          <wps:wsp>
                            <wps:cNvSpPr txBox="1"/>
                            <wps:spPr>
                              <a:xfrm>
                                <a:off x="0" y="0"/>
                                <a:ext cx="3111690" cy="307075"/>
                              </a:xfrm>
                              <a:prstGeom prst="rect">
                                <a:avLst/>
                              </a:prstGeom>
                              <a:solidFill>
                                <a:schemeClr val="bg1">
                                  <a:lumMod val="9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0430A75" w14:textId="6D45AC49" w:rsidR="001731CE" w:rsidRPr="001731CE" w:rsidRDefault="001731CE" w:rsidP="001731CE">
                                  <w:pPr>
                                    <w:spacing w:line="240" w:lineRule="auto"/>
                                    <w:jc w:val="center"/>
                                    <w:rPr>
                                      <w:rFonts w:hint="eastAsia"/>
                                      <w:sz w:val="24"/>
                                      <w:szCs w:val="24"/>
                                    </w:rPr>
                                  </w:pPr>
                                  <w:r w:rsidRPr="001731CE">
                                    <w:rPr>
                                      <w:sz w:val="24"/>
                                      <w:szCs w:val="24"/>
                                    </w:rPr>
                                    <w:t>CÔNG TY TNHH</w:t>
                                  </w:r>
                                  <w:r w:rsidR="009D39D4">
                                    <w:rPr>
                                      <w:rFonts w:ascii="Times New Roman" w:hAnsi="Times New Roman"/>
                                      <w:sz w:val="24"/>
                                      <w:szCs w:val="24"/>
                                      <w:lang w:val="vi-VN"/>
                                    </w:rPr>
                                    <w:t xml:space="preserve"> </w:t>
                                  </w:r>
                                  <w:r w:rsidRPr="001731CE">
                                    <w:rPr>
                                      <w:sz w:val="24"/>
                                      <w:szCs w:val="24"/>
                                    </w:rPr>
                                    <w:t>UMC</w:t>
                                  </w:r>
                                  <w:r w:rsidR="009D39D4">
                                    <w:rPr>
                                      <w:rFonts w:hint="eastAsia"/>
                                      <w:sz w:val="24"/>
                                      <w:szCs w:val="24"/>
                                    </w:rPr>
                                    <w:t xml:space="preserve">　</w:t>
                                  </w:r>
                                  <w:r w:rsidR="009D39D4">
                                    <w:rPr>
                                      <w:sz w:val="24"/>
                                      <w:szCs w:val="24"/>
                                    </w:rPr>
                                    <w:t xml:space="preserve">ELECTRONIC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63CFA10" id="_x0000_t202" coordsize="21600,21600" o:spt="202" path="m,l,21600r21600,l21600,xe">
                      <v:stroke joinstyle="miter"/>
                      <v:path gradientshapeok="t" o:connecttype="rect"/>
                    </v:shapetype>
                    <v:shape id="Text Box 7" o:spid="_x0000_s1026" type="#_x0000_t202" style="position:absolute;margin-left:118.35pt;margin-top:9.45pt;width:245pt;height:24.2pt;z-index:251705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" fillcolor="#f2f2f2 [3052]" stroked="f" strokeweight=".5pt">
                      <v:textbox>
                        <w:txbxContent>
                          <w:p w14:paraId="40430A75" w14:textId="6D45AC49" w:rsidR="001731CE" w:rsidRPr="001731CE" w:rsidRDefault="001731CE" w:rsidP="001731CE">
                            <w:pPr>
                              <w:spacing w:line="240" w:lineRule="auto"/>
                              <w:jc w:val="center"/>
                              <w:rPr>
                                <w:rFonts w:hint="eastAsia"/>
                                <w:sz w:val="24"/>
                                <w:szCs w:val="24"/>
                              </w:rPr>
                            </w:pPr>
                            <w:r w:rsidRPr="001731CE">
                              <w:rPr>
                                <w:sz w:val="24"/>
                                <w:szCs w:val="24"/>
                              </w:rPr>
                              <w:t>CÔNG TY TNHH</w:t>
                            </w:r>
                            <w:r w:rsidR="009D39D4">
                              <w:rPr>
                                <w:rFonts w:ascii="Times New Roman" w:hAnsi="Times New Roman"/>
                                <w:sz w:val="24"/>
                                <w:szCs w:val="24"/>
                                <w:lang w:val="vi-VN"/>
                              </w:rPr>
                              <w:t xml:space="preserve"> </w:t>
                            </w:r>
                            <w:r w:rsidRPr="001731CE">
                              <w:rPr>
                                <w:sz w:val="24"/>
                                <w:szCs w:val="24"/>
                              </w:rPr>
                              <w:t>UMC</w:t>
                            </w:r>
                            <w:r w:rsidR="009D39D4">
                              <w:rPr>
                                <w:rFonts w:hint="eastAsia"/>
                                <w:sz w:val="24"/>
                                <w:szCs w:val="24"/>
                              </w:rPr>
                              <w:t xml:space="preserve">　</w:t>
                            </w:r>
                            <w:r w:rsidR="009D39D4">
                              <w:rPr>
                                <w:sz w:val="24"/>
                                <w:szCs w:val="24"/>
                              </w:rPr>
                              <w:t xml:space="preserve">ELECTRONIC </w:t>
                            </w:r>
                          </w:p>
                        </w:txbxContent>
                      </v:textbox>
                    </v:shape>
                  </w:pict>
                </mc:Fallback>
              </mc:AlternateContent>
            </w:r>
          </w:p>
        </w:tc>
      </w:tr>
      <w:tr w:rsidR="00F90C48" w:rsidRPr="000F0A26" w14:paraId="61D8473D" w14:textId="77777777" w:rsidTr="00F57BE1">
        <w:trPr>
          <w:trHeight w:val="2398"/>
        </w:trPr>
        <w:tc>
          <w:tcPr>
            <w:tcW w:w="2410" w:type="dxa"/>
            <w:shd w:val="clear" w:color="auto" w:fill="F2F2F2" w:themeFill="background1" w:themeFillShade="F2"/>
            <w:tcMar>
              <w:top w:w="144" w:type="dxa"/>
              <w:left w:w="0" w:type="dxa"/>
              <w:bottom w:w="144" w:type="dxa"/>
            </w:tcMar>
          </w:tcPr>
          <w:p w14:paraId="35B80936" w14:textId="2074910A" w:rsidR="00C9488C" w:rsidRDefault="0073651D" w:rsidP="00F57BE1">
            <w:pPr>
              <w:jc w:val="center"/>
            </w:pPr>
            <w:r w:rsidRPr="000F0A26">
              <w:rPr>
                <w:rFonts w:hint="eastAsia"/>
                <w:noProof/>
              </w:rPr>
              <mc:AlternateContent>
                <mc:Choice Requires="wps">
                  <w:drawing>
                    <wp:inline distT="0" distB="0" distL="0" distR="0" wp14:anchorId="32ECF64A" wp14:editId="126EF516">
                      <wp:extent cx="1542197" cy="381000"/>
                      <wp:effectExtent l="0" t="0" r="1270" b="0"/>
                      <wp:docPr id="1" name="四角形: 角を丸くする 1">
                        <a:extLst xmlns:a="http://schemas.openxmlformats.org/drawingml/2006/main">
                          <a:ext uri="{C183D7F6-B498-43B3-948B-1728B52AA6E4}">
                            <adec:decorative xmlns:adec="http://schemas.microsoft.com/office/drawing/2017/decorative"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 xmlns:a="http://schemas.openxmlformats.org/drawingml/2006/main">
                        <a:graphicData uri="http://schemas.microsoft.com/office/word/2010/wordprocessingShape">
                          <wps:wsp>
                            <wps:cNvSpPr/>
                            <wps:spPr>
                              <a:xfrm>
                                <a:off x="0" y="0"/>
                                <a:ext cx="1542197" cy="381000"/>
                              </a:xfrm>
                              <a:prstGeom prst="roundRect">
                                <a:avLst>
                                  <a:gd name="adj" fmla="val 2858"/>
                                </a:avLst>
                              </a:prstGeom>
                              <a:pattFill prst="dkDnDiag">
                                <a:fgClr>
                                  <a:schemeClr val="accent1"/>
                                </a:fgClr>
                                <a:bgClr>
                                  <a:schemeClr val="bg1"/>
                                </a:bgClr>
                              </a:pattFill>
                              <a:ln w="3175">
                                <a:no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6C8AB5FD" w14:textId="4EFFD00D" w:rsidR="00570F03" w:rsidRDefault="00AA43C5" w:rsidP="0073651D">
                                  <w:pPr>
                                    <w:jc w:val="center"/>
                                  </w:pPr>
                                  <w:r>
                                    <w:t xml:space="preserve">                  </w:t>
                                  </w:r>
                                </w:p>
                              </w:txbxContent>
                            </wps:txbx>
                            <wps:bodyPr rtlCol="0" anchor="ctr"/>
                          </wps:wsp>
                        </a:graphicData>
                      </a:graphic>
                    </wp:inline>
                  </w:drawing>
                </mc:Choice>
                <mc:Fallback>
                  <w:pict>
                    <v:roundrect w14:anchorId="32ECF64A" id="四角形: 角を丸くする 1" o:spid="_x0000_s1027" style="width:121.45pt;height:30pt;visibility:visible;mso-wrap-style:square;mso-left-percent:-10001;mso-top-percent:-10001;mso-position-horizontal:absolute;mso-position-horizontal-relative:char;mso-position-vertical:absolute;mso-position-vertical-relative:line;mso-left-percent:-10001;mso-top-percent:-10001;v-text-anchor:middle" arcsize="187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" fillcolor="#0a249b [3204]" stroked="f" strokeweight=".25pt">
                      <v:fill r:id="rId12" o:title="" color2="white [3212]" type="pattern"/>
                      <v:stroke joinstyle="miter"/>
                      <v:textbox>
                        <w:txbxContent>
                          <w:p w14:paraId="6C8AB5FD" w14:textId="4EFFD00D" w:rsidR="00570F03" w:rsidRDefault="00AA43C5" w:rsidP="0073651D">
                            <w:pPr>
                              <w:jc w:val="center"/>
                            </w:pPr>
                            <w:r>
                              <w:t xml:space="preserve">                  </w:t>
                            </w:r>
                          </w:p>
                        </w:txbxContent>
                      </v:textbox>
                      <w10:anchorlock/>
                    </v:roundrect>
                  </w:pict>
                </mc:Fallback>
              </mc:AlternateContent>
            </w:r>
          </w:p>
          <w:p w14:paraId="5E29B6E1" w14:textId="0AE38F18" w:rsidR="00C9488C" w:rsidRDefault="00C9488C" w:rsidP="00F57BE1">
            <w:pPr>
              <w:jc w:val="center"/>
            </w:pPr>
          </w:p>
          <w:p w14:paraId="1F41740F" w14:textId="6B1C4F9C" w:rsidR="00CB3692" w:rsidRDefault="00CB3692" w:rsidP="00F57BE1">
            <w:pPr>
              <w:jc w:val="center"/>
            </w:pPr>
          </w:p>
          <w:p w14:paraId="6C6396F6" w14:textId="6FF54611" w:rsidR="00C9488C" w:rsidRDefault="00C9488C" w:rsidP="00F57BE1">
            <w:pPr>
              <w:jc w:val="center"/>
            </w:pPr>
          </w:p>
          <w:p w14:paraId="60D515DC" w14:textId="4E51A023" w:rsidR="00C9488C" w:rsidRPr="00C9488C" w:rsidRDefault="00C9488C" w:rsidP="00F57BE1">
            <w:pPr>
              <w:jc w:val="center"/>
            </w:pPr>
          </w:p>
        </w:tc>
        <w:tc>
          <w:tcPr>
            <w:tcW w:w="5245" w:type="dxa"/>
            <w:shd w:val="clear" w:color="auto" w:fill="F2F2F2" w:themeFill="background1" w:themeFillShade="F2"/>
            <w:tcMar>
              <w:top w:w="144" w:type="dxa"/>
              <w:bottom w:w="144" w:type="dxa"/>
            </w:tcMar>
            <w:vAlign w:val="center"/>
          </w:tcPr>
          <w:p w14:paraId="70461A21" w14:textId="19EAA591" w:rsidR="009F7A27" w:rsidRPr="00AA43C5" w:rsidRDefault="004E47AE" w:rsidP="0073651D">
            <w:pPr>
              <w:pStyle w:val="Subtitle"/>
              <w:spacing w:line="240" w:lineRule="auto"/>
              <w:jc w:val="left"/>
              <w:rPr>
                <w:rFonts w:ascii="Arial" w:hAnsi="Arial" w:cs="Arial"/>
                <w:color w:val="3C5CF2" w:themeColor="accent1" w:themeTint="99"/>
                <w:sz w:val="72"/>
                <w:szCs w:val="72"/>
              </w:rPr>
            </w:pPr>
            <w:sdt>
              <w:sdtPr>
                <w:rPr>
                  <w:rFonts w:ascii="Arial" w:hAnsi="Arial" w:cs="Arial"/>
                  <w:color w:val="3C5CF2" w:themeColor="accent1" w:themeTint="99"/>
                  <w:sz w:val="44"/>
                  <w:szCs w:val="44"/>
                </w:rPr>
                <w:alias w:val="タイトル​​"/>
                <w:tag w:val=""/>
                <w:id w:val="1485432090"/>
                <w:placeholder>
                  <w:docPart w:val="A0C9F7FC264F402B80B48C60C1062438"/>
                </w:placeholder>
                <w:dataBinding w:prefixMappings="xmlns:ns0='http://schemas.microsoft.com/office/2006/coverPageProps' " w:xpath="/ns0:CoverPageProperties[1]/ns0:Abstract[1]" w:storeItemID="{55AF091B-3C7A-41E3-B477-F2FDAA23CFDA}"/>
                <w15:appearance w15:val="hidden"/>
                <w:text/>
              </w:sdtPr>
              <w:sdtEndPr/>
              <w:sdtContent>
                <w:r w:rsidR="00BC6627" w:rsidRPr="00AA43C5">
                  <w:rPr>
                    <w:rFonts w:ascii="Arial" w:hAnsi="Arial" w:cs="Arial"/>
                    <w:color w:val="3C5CF2" w:themeColor="accent1" w:themeTint="99"/>
                    <w:sz w:val="44"/>
                    <w:szCs w:val="44"/>
                  </w:rPr>
                  <w:t xml:space="preserve">BẢNG TIN TUân THỦ          </w:t>
                </w:r>
              </w:sdtContent>
            </w:sdt>
          </w:p>
          <w:p w14:paraId="4C65690F" w14:textId="0F147524" w:rsidR="006A57DD" w:rsidRPr="00D27EB9" w:rsidRDefault="0073651D" w:rsidP="0073651D">
            <w:pPr>
              <w:pStyle w:val="a0"/>
              <w:spacing w:line="240" w:lineRule="auto"/>
              <w:jc w:val="center"/>
              <w:rPr>
                <w:sz w:val="32"/>
                <w:szCs w:val="32"/>
                <w:lang w:val="es-MX"/>
              </w:rPr>
            </w:pPr>
            <w:r>
              <w:rPr>
                <w:rFonts w:ascii="UD Digi Kyokasho NP-R" w:eastAsia="UD Digi Kyokasho NP-R" w:hint="eastAsia"/>
                <w:noProof/>
                <w:sz w:val="21"/>
                <w:szCs w:val="21"/>
              </w:rPr>
              <mc:AlternateContent>
                <mc:Choice Requires="wps">
                  <w:drawing>
                    <wp:anchor distT="0" distB="0" distL="114300" distR="114300" simplePos="0" relativeHeight="251662848" behindDoc="0" locked="0" layoutInCell="1" allowOverlap="1" wp14:anchorId="5EF3AA18" wp14:editId="6C078803">
                      <wp:simplePos x="0" y="0"/>
                      <wp:positionH relativeFrom="column">
                        <wp:posOffset>-1376680</wp:posOffset>
                      </wp:positionH>
                      <wp:positionV relativeFrom="page">
                        <wp:posOffset>1193800</wp:posOffset>
                      </wp:positionV>
                      <wp:extent cx="6122035" cy="347980"/>
                      <wp:effectExtent l="0" t="0" r="12065" b="13970"/>
                      <wp:wrapNone/>
                      <wp:docPr id="714253759" name="四角形: 角を丸くする 714253759"/>
                      <wp:cNvGraphicFramePr/>
                      <a:graphic xmlns:a="http://schemas.openxmlformats.org/drawingml/2006/main">
                        <a:graphicData uri="http://schemas.microsoft.com/office/word/2010/wordprocessingShape">
                          <wps:wsp>
                            <wps:cNvSpPr/>
                            <wps:spPr>
                              <a:xfrm>
                                <a:off x="0" y="0"/>
                                <a:ext cx="6122035" cy="348018"/>
                              </a:xfrm>
                              <a:prstGeom prst="roundRect">
                                <a:avLst/>
                              </a:prstGeom>
                              <a:solidFill>
                                <a:schemeClr val="accent5">
                                  <a:lumMod val="110000"/>
                                  <a:satMod val="105000"/>
                                  <a:tint val="67000"/>
                                </a:schemeClr>
                              </a:solidFill>
                              <a:effectLst/>
                            </wps:spPr>
                            <wps:style>
                              <a:lnRef idx="1">
                                <a:schemeClr val="accent5"/>
                              </a:lnRef>
                              <a:fillRef idx="2">
                                <a:schemeClr val="accent5"/>
                              </a:fillRef>
                              <a:effectRef idx="1">
                                <a:schemeClr val="accent5"/>
                              </a:effectRef>
                              <a:fontRef idx="minor">
                                <a:schemeClr val="dk1"/>
                              </a:fontRef>
                            </wps:style>
                            <wps:txbx>
                              <w:txbxContent>
                                <w:p w14:paraId="3D6FFE79" w14:textId="6366BF10" w:rsidR="00570F03" w:rsidRPr="001731CE" w:rsidRDefault="00570F03" w:rsidP="001731CE">
                                  <w:pPr>
                                    <w:spacing w:line="600" w:lineRule="auto"/>
                                    <w:jc w:val="center"/>
                                    <w:rPr>
                                      <w:rFonts w:ascii="Arial" w:hAnsi="Arial" w:cs="Arial"/>
                                      <w:color w:val="0F0246"/>
                                      <w:sz w:val="22"/>
                                      <w:szCs w:val="22"/>
                                      <w14:textOutline w14:w="9525" w14:cap="rnd" w14:cmpd="sng" w14:algn="ctr">
                                        <w14:solidFill>
                                          <w14:schemeClr w14:val="accent1">
                                            <w14:lumMod w14:val="50000"/>
                                          </w14:schemeClr>
                                        </w14:solidFill>
                                        <w14:prstDash w14:val="solid"/>
                                        <w14:bevel/>
                                      </w14:textOutline>
                                    </w:rPr>
                                  </w:pPr>
                                  <w:proofErr w:type="gramStart"/>
                                  <w:r w:rsidRPr="001731CE">
                                    <w:rPr>
                                      <w:rFonts w:ascii="Arial" w:hAnsi="Arial" w:cs="Arial"/>
                                      <w:color w:val="0F0246"/>
                                      <w:sz w:val="22"/>
                                      <w:szCs w:val="22"/>
                                      <w14:textOutline w14:w="9525" w14:cap="rnd" w14:cmpd="sng" w14:algn="ctr">
                                        <w14:solidFill>
                                          <w14:schemeClr w14:val="accent1">
                                            <w14:lumMod w14:val="50000"/>
                                          </w14:schemeClr>
                                        </w14:solidFill>
                                        <w14:prstDash w14:val="solid"/>
                                        <w14:bevel/>
                                      </w14:textOutline>
                                    </w:rPr>
                                    <w:t xml:space="preserve">BÁO </w:t>
                                  </w:r>
                                  <w:r w:rsidRPr="001731CE">
                                    <w:rPr>
                                      <w:rFonts w:ascii="Arial" w:hAnsi="Arial" w:cs="Arial"/>
                                      <w:color w:val="0F0246"/>
                                      <w:sz w:val="22"/>
                                      <w:szCs w:val="22"/>
                                      <w:lang w:val="vi-VN"/>
                                      <w14:textOutline w14:w="9525" w14:cap="rnd" w14:cmpd="sng" w14:algn="ctr">
                                        <w14:solidFill>
                                          <w14:schemeClr w14:val="accent1">
                                            <w14:lumMod w14:val="50000"/>
                                          </w14:schemeClr>
                                        </w14:solidFill>
                                        <w14:prstDash w14:val="solid"/>
                                        <w14:bevel/>
                                      </w14:textOutline>
                                    </w:rPr>
                                    <w:t xml:space="preserve"> </w:t>
                                  </w:r>
                                  <w:r w:rsidRPr="001731CE">
                                    <w:rPr>
                                      <w:rFonts w:ascii="Arial" w:hAnsi="Arial" w:cs="Arial"/>
                                      <w:color w:val="0F0246"/>
                                      <w:sz w:val="22"/>
                                      <w:szCs w:val="22"/>
                                      <w14:textOutline w14:w="9525" w14:cap="rnd" w14:cmpd="sng" w14:algn="ctr">
                                        <w14:solidFill>
                                          <w14:schemeClr w14:val="accent1">
                                            <w14:lumMod w14:val="50000"/>
                                          </w14:schemeClr>
                                        </w14:solidFill>
                                        <w14:prstDash w14:val="solid"/>
                                        <w14:bevel/>
                                      </w14:textOutline>
                                    </w:rPr>
                                    <w:t>CÁO</w:t>
                                  </w:r>
                                  <w:proofErr w:type="gramEnd"/>
                                  <w:r w:rsidRPr="001731CE">
                                    <w:rPr>
                                      <w:rFonts w:ascii="Arial" w:hAnsi="Arial" w:cs="Arial"/>
                                      <w:color w:val="0F0246"/>
                                      <w:sz w:val="22"/>
                                      <w:szCs w:val="22"/>
                                      <w14:textOutline w14:w="9525" w14:cap="rnd" w14:cmpd="sng" w14:algn="ctr">
                                        <w14:solidFill>
                                          <w14:schemeClr w14:val="accent1">
                                            <w14:lumMod w14:val="50000"/>
                                          </w14:schemeClr>
                                        </w14:solidFill>
                                        <w14:prstDash w14:val="solid"/>
                                        <w14:bevel/>
                                      </w14:textOutline>
                                    </w:rPr>
                                    <w:t xml:space="preserve"> </w:t>
                                  </w:r>
                                  <w:r w:rsidRPr="001731CE">
                                    <w:rPr>
                                      <w:rFonts w:ascii="Arial" w:hAnsi="Arial" w:cs="Arial"/>
                                      <w:color w:val="0F0246"/>
                                      <w:sz w:val="22"/>
                                      <w:szCs w:val="22"/>
                                      <w:lang w:val="vi-VN"/>
                                      <w14:textOutline w14:w="9525" w14:cap="rnd" w14:cmpd="sng" w14:algn="ctr">
                                        <w14:solidFill>
                                          <w14:schemeClr w14:val="accent1">
                                            <w14:lumMod w14:val="50000"/>
                                          </w14:schemeClr>
                                        </w14:solidFill>
                                        <w14:prstDash w14:val="solid"/>
                                        <w14:bevel/>
                                      </w14:textOutline>
                                    </w:rPr>
                                    <w:t xml:space="preserve"> </w:t>
                                  </w:r>
                                  <w:r w:rsidRPr="001731CE">
                                    <w:rPr>
                                      <w:rFonts w:ascii="Arial" w:hAnsi="Arial" w:cs="Arial"/>
                                      <w:color w:val="0F0246"/>
                                      <w:sz w:val="22"/>
                                      <w:szCs w:val="22"/>
                                      <w14:textOutline w14:w="9525" w14:cap="rnd" w14:cmpd="sng" w14:algn="ctr">
                                        <w14:solidFill>
                                          <w14:schemeClr w14:val="accent1">
                                            <w14:lumMod w14:val="50000"/>
                                          </w14:schemeClr>
                                        </w14:solidFill>
                                        <w14:prstDash w14:val="solid"/>
                                        <w14:bevel/>
                                      </w14:textOutline>
                                    </w:rPr>
                                    <w:t>KẾT</w:t>
                                  </w:r>
                                  <w:r w:rsidRPr="001731CE">
                                    <w:rPr>
                                      <w:rFonts w:ascii="Arial" w:hAnsi="Arial" w:cs="Arial"/>
                                      <w:color w:val="0F0246"/>
                                      <w:sz w:val="22"/>
                                      <w:szCs w:val="22"/>
                                      <w:lang w:val="vi-VN"/>
                                      <w14:textOutline w14:w="9525" w14:cap="rnd" w14:cmpd="sng" w14:algn="ctr">
                                        <w14:solidFill>
                                          <w14:schemeClr w14:val="accent1">
                                            <w14:lumMod w14:val="50000"/>
                                          </w14:schemeClr>
                                        </w14:solidFill>
                                        <w14:prstDash w14:val="solid"/>
                                        <w14:bevel/>
                                      </w14:textOutline>
                                    </w:rPr>
                                    <w:t xml:space="preserve"> </w:t>
                                  </w:r>
                                  <w:r w:rsidRPr="001731CE">
                                    <w:rPr>
                                      <w:rFonts w:ascii="Arial" w:hAnsi="Arial" w:cs="Arial"/>
                                      <w:color w:val="0F0246"/>
                                      <w:sz w:val="22"/>
                                      <w:szCs w:val="22"/>
                                      <w14:textOutline w14:w="9525" w14:cap="rnd" w14:cmpd="sng" w14:algn="ctr">
                                        <w14:solidFill>
                                          <w14:schemeClr w14:val="accent1">
                                            <w14:lumMod w14:val="50000"/>
                                          </w14:schemeClr>
                                        </w14:solidFill>
                                        <w14:prstDash w14:val="solid"/>
                                        <w14:bevel/>
                                      </w14:textOutline>
                                    </w:rPr>
                                    <w:t xml:space="preserve"> QUẢ </w:t>
                                  </w:r>
                                  <w:r w:rsidRPr="001731CE">
                                    <w:rPr>
                                      <w:rFonts w:ascii="Arial" w:hAnsi="Arial" w:cs="Arial"/>
                                      <w:color w:val="0F0246"/>
                                      <w:sz w:val="22"/>
                                      <w:szCs w:val="22"/>
                                      <w:lang w:val="vi-VN"/>
                                      <w14:textOutline w14:w="9525" w14:cap="rnd" w14:cmpd="sng" w14:algn="ctr">
                                        <w14:solidFill>
                                          <w14:schemeClr w14:val="accent1">
                                            <w14:lumMod w14:val="50000"/>
                                          </w14:schemeClr>
                                        </w14:solidFill>
                                        <w14:prstDash w14:val="solid"/>
                                        <w14:bevel/>
                                      </w14:textOutline>
                                    </w:rPr>
                                    <w:t xml:space="preserve"> </w:t>
                                  </w:r>
                                  <w:r w:rsidRPr="001731CE">
                                    <w:rPr>
                                      <w:rFonts w:ascii="Arial" w:hAnsi="Arial" w:cs="Arial"/>
                                      <w:color w:val="0F0246"/>
                                      <w:sz w:val="22"/>
                                      <w:szCs w:val="22"/>
                                      <w14:textOutline w14:w="9525" w14:cap="rnd" w14:cmpd="sng" w14:algn="ctr">
                                        <w14:solidFill>
                                          <w14:schemeClr w14:val="accent1">
                                            <w14:lumMod w14:val="50000"/>
                                          </w14:schemeClr>
                                        </w14:solidFill>
                                        <w14:prstDash w14:val="solid"/>
                                        <w14:bevel/>
                                      </w14:textOutline>
                                    </w:rPr>
                                    <w:t xml:space="preserve">KHẢO </w:t>
                                  </w:r>
                                  <w:r w:rsidRPr="001731CE">
                                    <w:rPr>
                                      <w:rFonts w:ascii="Arial" w:hAnsi="Arial" w:cs="Arial"/>
                                      <w:color w:val="0F0246"/>
                                      <w:sz w:val="22"/>
                                      <w:szCs w:val="22"/>
                                      <w:lang w:val="vi-VN"/>
                                      <w14:textOutline w14:w="9525" w14:cap="rnd" w14:cmpd="sng" w14:algn="ctr">
                                        <w14:solidFill>
                                          <w14:schemeClr w14:val="accent1">
                                            <w14:lumMod w14:val="50000"/>
                                          </w14:schemeClr>
                                        </w14:solidFill>
                                        <w14:prstDash w14:val="solid"/>
                                        <w14:bevel/>
                                      </w14:textOutline>
                                    </w:rPr>
                                    <w:t xml:space="preserve"> </w:t>
                                  </w:r>
                                  <w:bookmarkStart w:id="0" w:name="_GoBack"/>
                                  <w:r w:rsidRPr="001731CE">
                                    <w:rPr>
                                      <w:rFonts w:ascii="Arial" w:hAnsi="Arial" w:cs="Arial"/>
                                      <w:color w:val="0F0246"/>
                                      <w:sz w:val="22"/>
                                      <w:szCs w:val="22"/>
                                      <w14:textOutline w14:w="9525" w14:cap="rnd" w14:cmpd="sng" w14:algn="ctr">
                                        <w14:solidFill>
                                          <w14:schemeClr w14:val="accent1">
                                            <w14:lumMod w14:val="50000"/>
                                          </w14:schemeClr>
                                        </w14:solidFill>
                                        <w14:prstDash w14:val="solid"/>
                                        <w14:bevel/>
                                      </w14:textOutline>
                                    </w:rPr>
                                    <w:t>S</w:t>
                                  </w:r>
                                  <w:bookmarkEnd w:id="0"/>
                                  <w:r w:rsidRPr="001731CE">
                                    <w:rPr>
                                      <w:rFonts w:ascii="Arial" w:hAnsi="Arial" w:cs="Arial"/>
                                      <w:color w:val="0F0246"/>
                                      <w:sz w:val="22"/>
                                      <w:szCs w:val="22"/>
                                      <w14:textOutline w14:w="9525" w14:cap="rnd" w14:cmpd="sng" w14:algn="ctr">
                                        <w14:solidFill>
                                          <w14:schemeClr w14:val="accent1">
                                            <w14:lumMod w14:val="50000"/>
                                          </w14:schemeClr>
                                        </w14:solidFill>
                                        <w14:prstDash w14:val="solid"/>
                                        <w14:bevel/>
                                      </w14:textOutline>
                                    </w:rPr>
                                    <w:t xml:space="preserve">ÁT </w:t>
                                  </w:r>
                                  <w:r w:rsidRPr="001731CE">
                                    <w:rPr>
                                      <w:rFonts w:ascii="Arial" w:hAnsi="Arial" w:cs="Arial"/>
                                      <w:color w:val="0F0246"/>
                                      <w:sz w:val="22"/>
                                      <w:szCs w:val="22"/>
                                      <w:lang w:val="vi-VN"/>
                                      <w14:textOutline w14:w="9525" w14:cap="rnd" w14:cmpd="sng" w14:algn="ctr">
                                        <w14:solidFill>
                                          <w14:schemeClr w14:val="accent1">
                                            <w14:lumMod w14:val="50000"/>
                                          </w14:schemeClr>
                                        </w14:solidFill>
                                        <w14:prstDash w14:val="solid"/>
                                        <w14:bevel/>
                                      </w14:textOutline>
                                    </w:rPr>
                                    <w:t xml:space="preserve"> </w:t>
                                  </w:r>
                                  <w:r w:rsidRPr="001731CE">
                                    <w:rPr>
                                      <w:rFonts w:ascii="Arial" w:hAnsi="Arial" w:cs="Arial"/>
                                      <w:color w:val="0F0246"/>
                                      <w:sz w:val="22"/>
                                      <w:szCs w:val="22"/>
                                      <w14:textOutline w14:w="9525" w14:cap="rnd" w14:cmpd="sng" w14:algn="ctr">
                                        <w14:solidFill>
                                          <w14:schemeClr w14:val="accent1">
                                            <w14:lumMod w14:val="50000"/>
                                          </w14:schemeClr>
                                        </w14:solidFill>
                                        <w14:prstDash w14:val="solid"/>
                                        <w14:bevel/>
                                      </w14:textOutline>
                                    </w:rPr>
                                    <w:t xml:space="preserve">TUÂN </w:t>
                                  </w:r>
                                  <w:r w:rsidRPr="001731CE">
                                    <w:rPr>
                                      <w:rFonts w:ascii="Arial" w:hAnsi="Arial" w:cs="Arial"/>
                                      <w:color w:val="0F0246"/>
                                      <w:sz w:val="22"/>
                                      <w:szCs w:val="22"/>
                                      <w:lang w:val="vi-VN"/>
                                      <w14:textOutline w14:w="9525" w14:cap="rnd" w14:cmpd="sng" w14:algn="ctr">
                                        <w14:solidFill>
                                          <w14:schemeClr w14:val="accent1">
                                            <w14:lumMod w14:val="50000"/>
                                          </w14:schemeClr>
                                        </w14:solidFill>
                                        <w14:prstDash w14:val="solid"/>
                                        <w14:bevel/>
                                      </w14:textOutline>
                                    </w:rPr>
                                    <w:t xml:space="preserve"> </w:t>
                                  </w:r>
                                  <w:r w:rsidRPr="001731CE">
                                    <w:rPr>
                                      <w:rFonts w:ascii="Arial" w:hAnsi="Arial" w:cs="Arial"/>
                                      <w:color w:val="0F0246"/>
                                      <w:sz w:val="22"/>
                                      <w:szCs w:val="22"/>
                                      <w14:textOutline w14:w="9525" w14:cap="rnd" w14:cmpd="sng" w14:algn="ctr">
                                        <w14:solidFill>
                                          <w14:schemeClr w14:val="accent1">
                                            <w14:lumMod w14:val="50000"/>
                                          </w14:schemeClr>
                                        </w14:solidFill>
                                        <w14:prstDash w14:val="solid"/>
                                        <w14:bevel/>
                                      </w14:textOutline>
                                    </w:rPr>
                                    <w:t xml:space="preserve">THỦ </w:t>
                                  </w:r>
                                  <w:r w:rsidRPr="001731CE">
                                    <w:rPr>
                                      <w:rFonts w:ascii="Arial" w:hAnsi="Arial" w:cs="Arial"/>
                                      <w:color w:val="0F0246"/>
                                      <w:sz w:val="22"/>
                                      <w:szCs w:val="22"/>
                                      <w:lang w:val="vi-VN"/>
                                      <w14:textOutline w14:w="9525" w14:cap="rnd" w14:cmpd="sng" w14:algn="ctr">
                                        <w14:solidFill>
                                          <w14:schemeClr w14:val="accent1">
                                            <w14:lumMod w14:val="50000"/>
                                          </w14:schemeClr>
                                        </w14:solidFill>
                                        <w14:prstDash w14:val="solid"/>
                                        <w14:bevel/>
                                      </w14:textOutline>
                                    </w:rPr>
                                    <w:t xml:space="preserve"> </w:t>
                                  </w:r>
                                  <w:r w:rsidRPr="001731CE">
                                    <w:rPr>
                                      <w:rFonts w:ascii="Arial" w:hAnsi="Arial" w:cs="Arial"/>
                                      <w:color w:val="0F0246"/>
                                      <w:sz w:val="22"/>
                                      <w:szCs w:val="22"/>
                                      <w14:textOutline w14:w="9525" w14:cap="rnd" w14:cmpd="sng" w14:algn="ctr">
                                        <w14:solidFill>
                                          <w14:schemeClr w14:val="accent1">
                                            <w14:lumMod w14:val="50000"/>
                                          </w14:schemeClr>
                                        </w14:solidFill>
                                        <w14:prstDash w14:val="solid"/>
                                        <w14:bevel/>
                                      </w14:textOutline>
                                    </w:rPr>
                                    <w:t>2025 FY</w:t>
                                  </w:r>
                                </w:p>
                                <w:p w14:paraId="25BCF837" w14:textId="77777777" w:rsidR="00570F03" w:rsidRDefault="00570F03" w:rsidP="00EE5558">
                                  <w:pPr>
                                    <w:rPr>
                                      <w:b/>
                                      <w:color w:val="0F0246"/>
                                      <w:sz w:val="28"/>
                                      <w:szCs w:val="28"/>
                                      <w14:textOutline w14:w="9525" w14:cap="rnd" w14:cmpd="sng" w14:algn="ctr">
                                        <w14:solidFill>
                                          <w14:schemeClr w14:val="accent1">
                                            <w14:lumMod w14:val="50000"/>
                                          </w14:schemeClr>
                                        </w14:solidFill>
                                        <w14:prstDash w14:val="solid"/>
                                        <w14:bevel/>
                                      </w14:textOutline>
                                    </w:rPr>
                                  </w:pPr>
                                </w:p>
                                <w:p w14:paraId="5D8B1C56" w14:textId="77777777" w:rsidR="00570F03" w:rsidRDefault="00570F03" w:rsidP="00EE5558">
                                  <w:pPr>
                                    <w:rPr>
                                      <w:b/>
                                      <w:color w:val="0F0246"/>
                                      <w:sz w:val="28"/>
                                      <w:szCs w:val="28"/>
                                      <w14:textOutline w14:w="9525" w14:cap="rnd" w14:cmpd="sng" w14:algn="ctr">
                                        <w14:solidFill>
                                          <w14:schemeClr w14:val="accent1">
                                            <w14:lumMod w14:val="50000"/>
                                          </w14:schemeClr>
                                        </w14:solidFill>
                                        <w14:prstDash w14:val="solid"/>
                                        <w14:bevel/>
                                      </w14:textOutline>
                                    </w:rPr>
                                  </w:pPr>
                                </w:p>
                                <w:p w14:paraId="3CCAFE96" w14:textId="77777777" w:rsidR="00570F03" w:rsidRDefault="00570F03" w:rsidP="00EE5558">
                                  <w:pPr>
                                    <w:rPr>
                                      <w:b/>
                                      <w:color w:val="0F0246"/>
                                      <w:sz w:val="28"/>
                                      <w:szCs w:val="28"/>
                                      <w14:textOutline w14:w="9525" w14:cap="rnd" w14:cmpd="sng" w14:algn="ctr">
                                        <w14:solidFill>
                                          <w14:schemeClr w14:val="accent1">
                                            <w14:lumMod w14:val="50000"/>
                                          </w14:schemeClr>
                                        </w14:solidFill>
                                        <w14:prstDash w14:val="solid"/>
                                        <w14:bevel/>
                                      </w14:textOutline>
                                    </w:rPr>
                                  </w:pPr>
                                </w:p>
                                <w:p w14:paraId="5295972F" w14:textId="77777777" w:rsidR="00570F03" w:rsidRPr="00EE5558" w:rsidRDefault="00570F03" w:rsidP="00EE5558">
                                  <w:pPr>
                                    <w:rPr>
                                      <w:b/>
                                      <w:bCs/>
                                      <w:color w:val="0F0246"/>
                                      <w:sz w:val="28"/>
                                      <w:szCs w:val="28"/>
                                      <w14:textOutline w14:w="9525" w14:cap="rnd" w14:cmpd="sng" w14:algn="ctr">
                                        <w14:solidFill>
                                          <w14:schemeClr w14:val="accent1">
                                            <w14:lumMod w14:val="50000"/>
                                          </w14:schemeClr>
                                        </w14:solidFill>
                                        <w14:prstDash w14:val="solid"/>
                                        <w14:bevel/>
                                      </w14:textOutline>
                                    </w:rPr>
                                  </w:pPr>
                                </w:p>
                                <w:p w14:paraId="62B6EB33" w14:textId="4FD870E6" w:rsidR="00570F03" w:rsidRPr="008828B4" w:rsidRDefault="00570F03" w:rsidP="00943FED">
                                  <w:pPr>
                                    <w:jc w:val="center"/>
                                    <w:rPr>
                                      <w:b/>
                                      <w:bCs/>
                                      <w:color w:val="3C5CF2" w:themeColor="accent1" w:themeTint="99"/>
                                      <w:sz w:val="40"/>
                                      <w:szCs w:val="4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F3AA18" id="四角形: 角を丸くする 714253759" o:spid="_x0000_s1028" style="position:absolute;left:0;text-align:left;margin-left:-108.4pt;margin-top:94pt;width:482.05pt;height:27.4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" fillcolor="#91bce3 [2168]" strokecolor="#5b9bd5 [3208]" strokeweight=".5pt">
                      <v:stroke joinstyle="miter"/>
                      <v:textbox>
                        <w:txbxContent>
                          <w:p w14:paraId="3D6FFE79" w14:textId="6366BF10" w:rsidR="00570F03" w:rsidRPr="001731CE" w:rsidRDefault="00570F03" w:rsidP="001731CE">
                            <w:pPr>
                              <w:spacing w:line="600" w:lineRule="auto"/>
                              <w:jc w:val="center"/>
                              <w:rPr>
                                <w:rFonts w:ascii="Arial" w:hAnsi="Arial" w:cs="Arial"/>
                                <w:color w:val="0F0246"/>
                                <w:sz w:val="22"/>
                                <w:szCs w:val="22"/>
                                <w14:textOutline w14:w="9525" w14:cap="rnd" w14:cmpd="sng" w14:algn="ctr">
                                  <w14:solidFill>
                                    <w14:schemeClr w14:val="accent1">
                                      <w14:lumMod w14:val="50000"/>
                                    </w14:schemeClr>
                                  </w14:solidFill>
                                  <w14:prstDash w14:val="solid"/>
                                  <w14:bevel/>
                                </w14:textOutline>
                              </w:rPr>
                            </w:pPr>
                            <w:proofErr w:type="gramStart"/>
                            <w:r w:rsidRPr="001731CE">
                              <w:rPr>
                                <w:rFonts w:ascii="Arial" w:hAnsi="Arial" w:cs="Arial"/>
                                <w:color w:val="0F0246"/>
                                <w:sz w:val="22"/>
                                <w:szCs w:val="22"/>
                                <w14:textOutline w14:w="9525" w14:cap="rnd" w14:cmpd="sng" w14:algn="ctr">
                                  <w14:solidFill>
                                    <w14:schemeClr w14:val="accent1">
                                      <w14:lumMod w14:val="50000"/>
                                    </w14:schemeClr>
                                  </w14:solidFill>
                                  <w14:prstDash w14:val="solid"/>
                                  <w14:bevel/>
                                </w14:textOutline>
                              </w:rPr>
                              <w:t xml:space="preserve">BÁO </w:t>
                            </w:r>
                            <w:r w:rsidRPr="001731CE">
                              <w:rPr>
                                <w:rFonts w:ascii="Arial" w:hAnsi="Arial" w:cs="Arial"/>
                                <w:color w:val="0F0246"/>
                                <w:sz w:val="22"/>
                                <w:szCs w:val="22"/>
                                <w:lang w:val="vi-VN"/>
                                <w14:textOutline w14:w="9525" w14:cap="rnd" w14:cmpd="sng" w14:algn="ctr">
                                  <w14:solidFill>
                                    <w14:schemeClr w14:val="accent1">
                                      <w14:lumMod w14:val="50000"/>
                                    </w14:schemeClr>
                                  </w14:solidFill>
                                  <w14:prstDash w14:val="solid"/>
                                  <w14:bevel/>
                                </w14:textOutline>
                              </w:rPr>
                              <w:t xml:space="preserve"> </w:t>
                            </w:r>
                            <w:r w:rsidRPr="001731CE">
                              <w:rPr>
                                <w:rFonts w:ascii="Arial" w:hAnsi="Arial" w:cs="Arial"/>
                                <w:color w:val="0F0246"/>
                                <w:sz w:val="22"/>
                                <w:szCs w:val="22"/>
                                <w14:textOutline w14:w="9525" w14:cap="rnd" w14:cmpd="sng" w14:algn="ctr">
                                  <w14:solidFill>
                                    <w14:schemeClr w14:val="accent1">
                                      <w14:lumMod w14:val="50000"/>
                                    </w14:schemeClr>
                                  </w14:solidFill>
                                  <w14:prstDash w14:val="solid"/>
                                  <w14:bevel/>
                                </w14:textOutline>
                              </w:rPr>
                              <w:t>CÁO</w:t>
                            </w:r>
                            <w:proofErr w:type="gramEnd"/>
                            <w:r w:rsidRPr="001731CE">
                              <w:rPr>
                                <w:rFonts w:ascii="Arial" w:hAnsi="Arial" w:cs="Arial"/>
                                <w:color w:val="0F0246"/>
                                <w:sz w:val="22"/>
                                <w:szCs w:val="22"/>
                                <w14:textOutline w14:w="9525" w14:cap="rnd" w14:cmpd="sng" w14:algn="ctr">
                                  <w14:solidFill>
                                    <w14:schemeClr w14:val="accent1">
                                      <w14:lumMod w14:val="50000"/>
                                    </w14:schemeClr>
                                  </w14:solidFill>
                                  <w14:prstDash w14:val="solid"/>
                                  <w14:bevel/>
                                </w14:textOutline>
                              </w:rPr>
                              <w:t xml:space="preserve"> </w:t>
                            </w:r>
                            <w:r w:rsidRPr="001731CE">
                              <w:rPr>
                                <w:rFonts w:ascii="Arial" w:hAnsi="Arial" w:cs="Arial"/>
                                <w:color w:val="0F0246"/>
                                <w:sz w:val="22"/>
                                <w:szCs w:val="22"/>
                                <w:lang w:val="vi-VN"/>
                                <w14:textOutline w14:w="9525" w14:cap="rnd" w14:cmpd="sng" w14:algn="ctr">
                                  <w14:solidFill>
                                    <w14:schemeClr w14:val="accent1">
                                      <w14:lumMod w14:val="50000"/>
                                    </w14:schemeClr>
                                  </w14:solidFill>
                                  <w14:prstDash w14:val="solid"/>
                                  <w14:bevel/>
                                </w14:textOutline>
                              </w:rPr>
                              <w:t xml:space="preserve"> </w:t>
                            </w:r>
                            <w:r w:rsidRPr="001731CE">
                              <w:rPr>
                                <w:rFonts w:ascii="Arial" w:hAnsi="Arial" w:cs="Arial"/>
                                <w:color w:val="0F0246"/>
                                <w:sz w:val="22"/>
                                <w:szCs w:val="22"/>
                                <w14:textOutline w14:w="9525" w14:cap="rnd" w14:cmpd="sng" w14:algn="ctr">
                                  <w14:solidFill>
                                    <w14:schemeClr w14:val="accent1">
                                      <w14:lumMod w14:val="50000"/>
                                    </w14:schemeClr>
                                  </w14:solidFill>
                                  <w14:prstDash w14:val="solid"/>
                                  <w14:bevel/>
                                </w14:textOutline>
                              </w:rPr>
                              <w:t>KẾT</w:t>
                            </w:r>
                            <w:r w:rsidRPr="001731CE">
                              <w:rPr>
                                <w:rFonts w:ascii="Arial" w:hAnsi="Arial" w:cs="Arial"/>
                                <w:color w:val="0F0246"/>
                                <w:sz w:val="22"/>
                                <w:szCs w:val="22"/>
                                <w:lang w:val="vi-VN"/>
                                <w14:textOutline w14:w="9525" w14:cap="rnd" w14:cmpd="sng" w14:algn="ctr">
                                  <w14:solidFill>
                                    <w14:schemeClr w14:val="accent1">
                                      <w14:lumMod w14:val="50000"/>
                                    </w14:schemeClr>
                                  </w14:solidFill>
                                  <w14:prstDash w14:val="solid"/>
                                  <w14:bevel/>
                                </w14:textOutline>
                              </w:rPr>
                              <w:t xml:space="preserve"> </w:t>
                            </w:r>
                            <w:r w:rsidRPr="001731CE">
                              <w:rPr>
                                <w:rFonts w:ascii="Arial" w:hAnsi="Arial" w:cs="Arial"/>
                                <w:color w:val="0F0246"/>
                                <w:sz w:val="22"/>
                                <w:szCs w:val="22"/>
                                <w14:textOutline w14:w="9525" w14:cap="rnd" w14:cmpd="sng" w14:algn="ctr">
                                  <w14:solidFill>
                                    <w14:schemeClr w14:val="accent1">
                                      <w14:lumMod w14:val="50000"/>
                                    </w14:schemeClr>
                                  </w14:solidFill>
                                  <w14:prstDash w14:val="solid"/>
                                  <w14:bevel/>
                                </w14:textOutline>
                              </w:rPr>
                              <w:t xml:space="preserve"> QUẢ </w:t>
                            </w:r>
                            <w:r w:rsidRPr="001731CE">
                              <w:rPr>
                                <w:rFonts w:ascii="Arial" w:hAnsi="Arial" w:cs="Arial"/>
                                <w:color w:val="0F0246"/>
                                <w:sz w:val="22"/>
                                <w:szCs w:val="22"/>
                                <w:lang w:val="vi-VN"/>
                                <w14:textOutline w14:w="9525" w14:cap="rnd" w14:cmpd="sng" w14:algn="ctr">
                                  <w14:solidFill>
                                    <w14:schemeClr w14:val="accent1">
                                      <w14:lumMod w14:val="50000"/>
                                    </w14:schemeClr>
                                  </w14:solidFill>
                                  <w14:prstDash w14:val="solid"/>
                                  <w14:bevel/>
                                </w14:textOutline>
                              </w:rPr>
                              <w:t xml:space="preserve"> </w:t>
                            </w:r>
                            <w:r w:rsidRPr="001731CE">
                              <w:rPr>
                                <w:rFonts w:ascii="Arial" w:hAnsi="Arial" w:cs="Arial"/>
                                <w:color w:val="0F0246"/>
                                <w:sz w:val="22"/>
                                <w:szCs w:val="22"/>
                                <w14:textOutline w14:w="9525" w14:cap="rnd" w14:cmpd="sng" w14:algn="ctr">
                                  <w14:solidFill>
                                    <w14:schemeClr w14:val="accent1">
                                      <w14:lumMod w14:val="50000"/>
                                    </w14:schemeClr>
                                  </w14:solidFill>
                                  <w14:prstDash w14:val="solid"/>
                                  <w14:bevel/>
                                </w14:textOutline>
                              </w:rPr>
                              <w:t xml:space="preserve">KHẢO </w:t>
                            </w:r>
                            <w:r w:rsidRPr="001731CE">
                              <w:rPr>
                                <w:rFonts w:ascii="Arial" w:hAnsi="Arial" w:cs="Arial"/>
                                <w:color w:val="0F0246"/>
                                <w:sz w:val="22"/>
                                <w:szCs w:val="22"/>
                                <w:lang w:val="vi-VN"/>
                                <w14:textOutline w14:w="9525" w14:cap="rnd" w14:cmpd="sng" w14:algn="ctr">
                                  <w14:solidFill>
                                    <w14:schemeClr w14:val="accent1">
                                      <w14:lumMod w14:val="50000"/>
                                    </w14:schemeClr>
                                  </w14:solidFill>
                                  <w14:prstDash w14:val="solid"/>
                                  <w14:bevel/>
                                </w14:textOutline>
                              </w:rPr>
                              <w:t xml:space="preserve"> </w:t>
                            </w:r>
                            <w:bookmarkStart w:id="1" w:name="_GoBack"/>
                            <w:r w:rsidRPr="001731CE">
                              <w:rPr>
                                <w:rFonts w:ascii="Arial" w:hAnsi="Arial" w:cs="Arial"/>
                                <w:color w:val="0F0246"/>
                                <w:sz w:val="22"/>
                                <w:szCs w:val="22"/>
                                <w14:textOutline w14:w="9525" w14:cap="rnd" w14:cmpd="sng" w14:algn="ctr">
                                  <w14:solidFill>
                                    <w14:schemeClr w14:val="accent1">
                                      <w14:lumMod w14:val="50000"/>
                                    </w14:schemeClr>
                                  </w14:solidFill>
                                  <w14:prstDash w14:val="solid"/>
                                  <w14:bevel/>
                                </w14:textOutline>
                              </w:rPr>
                              <w:t>S</w:t>
                            </w:r>
                            <w:bookmarkEnd w:id="1"/>
                            <w:r w:rsidRPr="001731CE">
                              <w:rPr>
                                <w:rFonts w:ascii="Arial" w:hAnsi="Arial" w:cs="Arial"/>
                                <w:color w:val="0F0246"/>
                                <w:sz w:val="22"/>
                                <w:szCs w:val="22"/>
                                <w14:textOutline w14:w="9525" w14:cap="rnd" w14:cmpd="sng" w14:algn="ctr">
                                  <w14:solidFill>
                                    <w14:schemeClr w14:val="accent1">
                                      <w14:lumMod w14:val="50000"/>
                                    </w14:schemeClr>
                                  </w14:solidFill>
                                  <w14:prstDash w14:val="solid"/>
                                  <w14:bevel/>
                                </w14:textOutline>
                              </w:rPr>
                              <w:t xml:space="preserve">ÁT </w:t>
                            </w:r>
                            <w:r w:rsidRPr="001731CE">
                              <w:rPr>
                                <w:rFonts w:ascii="Arial" w:hAnsi="Arial" w:cs="Arial"/>
                                <w:color w:val="0F0246"/>
                                <w:sz w:val="22"/>
                                <w:szCs w:val="22"/>
                                <w:lang w:val="vi-VN"/>
                                <w14:textOutline w14:w="9525" w14:cap="rnd" w14:cmpd="sng" w14:algn="ctr">
                                  <w14:solidFill>
                                    <w14:schemeClr w14:val="accent1">
                                      <w14:lumMod w14:val="50000"/>
                                    </w14:schemeClr>
                                  </w14:solidFill>
                                  <w14:prstDash w14:val="solid"/>
                                  <w14:bevel/>
                                </w14:textOutline>
                              </w:rPr>
                              <w:t xml:space="preserve"> </w:t>
                            </w:r>
                            <w:r w:rsidRPr="001731CE">
                              <w:rPr>
                                <w:rFonts w:ascii="Arial" w:hAnsi="Arial" w:cs="Arial"/>
                                <w:color w:val="0F0246"/>
                                <w:sz w:val="22"/>
                                <w:szCs w:val="22"/>
                                <w14:textOutline w14:w="9525" w14:cap="rnd" w14:cmpd="sng" w14:algn="ctr">
                                  <w14:solidFill>
                                    <w14:schemeClr w14:val="accent1">
                                      <w14:lumMod w14:val="50000"/>
                                    </w14:schemeClr>
                                  </w14:solidFill>
                                  <w14:prstDash w14:val="solid"/>
                                  <w14:bevel/>
                                </w14:textOutline>
                              </w:rPr>
                              <w:t xml:space="preserve">TUÂN </w:t>
                            </w:r>
                            <w:r w:rsidRPr="001731CE">
                              <w:rPr>
                                <w:rFonts w:ascii="Arial" w:hAnsi="Arial" w:cs="Arial"/>
                                <w:color w:val="0F0246"/>
                                <w:sz w:val="22"/>
                                <w:szCs w:val="22"/>
                                <w:lang w:val="vi-VN"/>
                                <w14:textOutline w14:w="9525" w14:cap="rnd" w14:cmpd="sng" w14:algn="ctr">
                                  <w14:solidFill>
                                    <w14:schemeClr w14:val="accent1">
                                      <w14:lumMod w14:val="50000"/>
                                    </w14:schemeClr>
                                  </w14:solidFill>
                                  <w14:prstDash w14:val="solid"/>
                                  <w14:bevel/>
                                </w14:textOutline>
                              </w:rPr>
                              <w:t xml:space="preserve"> </w:t>
                            </w:r>
                            <w:r w:rsidRPr="001731CE">
                              <w:rPr>
                                <w:rFonts w:ascii="Arial" w:hAnsi="Arial" w:cs="Arial"/>
                                <w:color w:val="0F0246"/>
                                <w:sz w:val="22"/>
                                <w:szCs w:val="22"/>
                                <w14:textOutline w14:w="9525" w14:cap="rnd" w14:cmpd="sng" w14:algn="ctr">
                                  <w14:solidFill>
                                    <w14:schemeClr w14:val="accent1">
                                      <w14:lumMod w14:val="50000"/>
                                    </w14:schemeClr>
                                  </w14:solidFill>
                                  <w14:prstDash w14:val="solid"/>
                                  <w14:bevel/>
                                </w14:textOutline>
                              </w:rPr>
                              <w:t xml:space="preserve">THỦ </w:t>
                            </w:r>
                            <w:r w:rsidRPr="001731CE">
                              <w:rPr>
                                <w:rFonts w:ascii="Arial" w:hAnsi="Arial" w:cs="Arial"/>
                                <w:color w:val="0F0246"/>
                                <w:sz w:val="22"/>
                                <w:szCs w:val="22"/>
                                <w:lang w:val="vi-VN"/>
                                <w14:textOutline w14:w="9525" w14:cap="rnd" w14:cmpd="sng" w14:algn="ctr">
                                  <w14:solidFill>
                                    <w14:schemeClr w14:val="accent1">
                                      <w14:lumMod w14:val="50000"/>
                                    </w14:schemeClr>
                                  </w14:solidFill>
                                  <w14:prstDash w14:val="solid"/>
                                  <w14:bevel/>
                                </w14:textOutline>
                              </w:rPr>
                              <w:t xml:space="preserve"> </w:t>
                            </w:r>
                            <w:r w:rsidRPr="001731CE">
                              <w:rPr>
                                <w:rFonts w:ascii="Arial" w:hAnsi="Arial" w:cs="Arial"/>
                                <w:color w:val="0F0246"/>
                                <w:sz w:val="22"/>
                                <w:szCs w:val="22"/>
                                <w14:textOutline w14:w="9525" w14:cap="rnd" w14:cmpd="sng" w14:algn="ctr">
                                  <w14:solidFill>
                                    <w14:schemeClr w14:val="accent1">
                                      <w14:lumMod w14:val="50000"/>
                                    </w14:schemeClr>
                                  </w14:solidFill>
                                  <w14:prstDash w14:val="solid"/>
                                  <w14:bevel/>
                                </w14:textOutline>
                              </w:rPr>
                              <w:t>2025 FY</w:t>
                            </w:r>
                          </w:p>
                          <w:p w14:paraId="25BCF837" w14:textId="77777777" w:rsidR="00570F03" w:rsidRDefault="00570F03" w:rsidP="00EE5558">
                            <w:pPr>
                              <w:rPr>
                                <w:b/>
                                <w:color w:val="0F0246"/>
                                <w:sz w:val="28"/>
                                <w:szCs w:val="28"/>
                                <w14:textOutline w14:w="9525" w14:cap="rnd" w14:cmpd="sng" w14:algn="ctr">
                                  <w14:solidFill>
                                    <w14:schemeClr w14:val="accent1">
                                      <w14:lumMod w14:val="50000"/>
                                    </w14:schemeClr>
                                  </w14:solidFill>
                                  <w14:prstDash w14:val="solid"/>
                                  <w14:bevel/>
                                </w14:textOutline>
                              </w:rPr>
                            </w:pPr>
                          </w:p>
                          <w:p w14:paraId="5D8B1C56" w14:textId="77777777" w:rsidR="00570F03" w:rsidRDefault="00570F03" w:rsidP="00EE5558">
                            <w:pPr>
                              <w:rPr>
                                <w:b/>
                                <w:color w:val="0F0246"/>
                                <w:sz w:val="28"/>
                                <w:szCs w:val="28"/>
                                <w14:textOutline w14:w="9525" w14:cap="rnd" w14:cmpd="sng" w14:algn="ctr">
                                  <w14:solidFill>
                                    <w14:schemeClr w14:val="accent1">
                                      <w14:lumMod w14:val="50000"/>
                                    </w14:schemeClr>
                                  </w14:solidFill>
                                  <w14:prstDash w14:val="solid"/>
                                  <w14:bevel/>
                                </w14:textOutline>
                              </w:rPr>
                            </w:pPr>
                          </w:p>
                          <w:p w14:paraId="3CCAFE96" w14:textId="77777777" w:rsidR="00570F03" w:rsidRDefault="00570F03" w:rsidP="00EE5558">
                            <w:pPr>
                              <w:rPr>
                                <w:b/>
                                <w:color w:val="0F0246"/>
                                <w:sz w:val="28"/>
                                <w:szCs w:val="28"/>
                                <w14:textOutline w14:w="9525" w14:cap="rnd" w14:cmpd="sng" w14:algn="ctr">
                                  <w14:solidFill>
                                    <w14:schemeClr w14:val="accent1">
                                      <w14:lumMod w14:val="50000"/>
                                    </w14:schemeClr>
                                  </w14:solidFill>
                                  <w14:prstDash w14:val="solid"/>
                                  <w14:bevel/>
                                </w14:textOutline>
                              </w:rPr>
                            </w:pPr>
                          </w:p>
                          <w:p w14:paraId="5295972F" w14:textId="77777777" w:rsidR="00570F03" w:rsidRPr="00EE5558" w:rsidRDefault="00570F03" w:rsidP="00EE5558">
                            <w:pPr>
                              <w:rPr>
                                <w:b/>
                                <w:bCs/>
                                <w:color w:val="0F0246"/>
                                <w:sz w:val="28"/>
                                <w:szCs w:val="28"/>
                                <w14:textOutline w14:w="9525" w14:cap="rnd" w14:cmpd="sng" w14:algn="ctr">
                                  <w14:solidFill>
                                    <w14:schemeClr w14:val="accent1">
                                      <w14:lumMod w14:val="50000"/>
                                    </w14:schemeClr>
                                  </w14:solidFill>
                                  <w14:prstDash w14:val="solid"/>
                                  <w14:bevel/>
                                </w14:textOutline>
                              </w:rPr>
                            </w:pPr>
                          </w:p>
                          <w:p w14:paraId="62B6EB33" w14:textId="4FD870E6" w:rsidR="00570F03" w:rsidRPr="008828B4" w:rsidRDefault="00570F03" w:rsidP="00943FED">
                            <w:pPr>
                              <w:jc w:val="center"/>
                              <w:rPr>
                                <w:b/>
                                <w:bCs/>
                                <w:color w:val="3C5CF2" w:themeColor="accent1" w:themeTint="99"/>
                                <w:sz w:val="40"/>
                                <w:szCs w:val="44"/>
                              </w:rPr>
                            </w:pPr>
                          </w:p>
                        </w:txbxContent>
                      </v:textbox>
                      <w10:wrap anchory="page"/>
                    </v:roundrect>
                  </w:pict>
                </mc:Fallback>
              </mc:AlternateContent>
            </w:r>
            <w:r w:rsidR="007B0600" w:rsidRPr="00D27EB9">
              <w:rPr>
                <w:rFonts w:hint="eastAsia"/>
                <w:sz w:val="24"/>
                <w:szCs w:val="32"/>
                <w:lang w:val="es-MX"/>
              </w:rPr>
              <w:t>No.</w:t>
            </w:r>
            <w:sdt>
              <w:sdtPr>
                <w:rPr>
                  <w:rFonts w:hint="eastAsia"/>
                  <w:sz w:val="24"/>
                  <w:szCs w:val="32"/>
                  <w:lang w:val="es-MX"/>
                </w:rPr>
                <w:alias w:val="発行日と日付"/>
                <w:tag w:val=""/>
                <w:id w:val="1873802889"/>
                <w:placeholder>
                  <w:docPart w:val="E6C5FFF0149E49B4A11FAF9F7EF09653"/>
                </w:placeholder>
                <w:dataBinding w:prefixMappings="xmlns:ns0='http://purl.org/dc/elements/1.1/' xmlns:ns1='http://schemas.openxmlformats.org/package/2006/metadata/core-properties' " w:xpath="/ns1:coreProperties[1]/ns1:category[1]" w:storeItemID="{6C3C8BC8-F283-45AE-878A-BAB7291924A1}"/>
                <w15:appearance w15:val="hidden"/>
                <w:text/>
              </w:sdtPr>
              <w:sdtEndPr/>
              <w:sdtContent>
                <w:r>
                  <w:rPr>
                    <w:sz w:val="24"/>
                    <w:szCs w:val="32"/>
                  </w:rPr>
                  <w:t>CP25-037  phát hành  28/11/2025</w:t>
                </w:r>
              </w:sdtContent>
            </w:sdt>
          </w:p>
        </w:tc>
        <w:tc>
          <w:tcPr>
            <w:tcW w:w="2809" w:type="dxa"/>
            <w:shd w:val="clear" w:color="auto" w:fill="F2F2F2" w:themeFill="background1" w:themeFillShade="F2"/>
            <w:tcMar>
              <w:top w:w="144" w:type="dxa"/>
              <w:left w:w="0" w:type="dxa"/>
              <w:bottom w:w="144" w:type="dxa"/>
            </w:tcMar>
          </w:tcPr>
          <w:p w14:paraId="722AFB2A" w14:textId="29974095" w:rsidR="00C9488C" w:rsidRPr="00D27EB9" w:rsidRDefault="009C15DF" w:rsidP="00F57BE1">
            <w:pPr>
              <w:jc w:val="center"/>
              <w:rPr>
                <w:lang w:val="es-MX"/>
              </w:rPr>
            </w:pPr>
            <w:r w:rsidRPr="008272AD">
              <w:rPr>
                <w:noProof/>
                <w:sz w:val="19"/>
                <w:szCs w:val="19"/>
              </w:rPr>
              <mc:AlternateContent>
                <mc:Choice Requires="wps">
                  <w:drawing>
                    <wp:anchor distT="0" distB="0" distL="114300" distR="114300" simplePos="0" relativeHeight="251658240" behindDoc="0" locked="0" layoutInCell="1" allowOverlap="1" wp14:anchorId="4609B119" wp14:editId="1E53C8C5">
                      <wp:simplePos x="0" y="0"/>
                      <wp:positionH relativeFrom="column">
                        <wp:posOffset>-90517</wp:posOffset>
                      </wp:positionH>
                      <wp:positionV relativeFrom="paragraph">
                        <wp:posOffset>488399</wp:posOffset>
                      </wp:positionV>
                      <wp:extent cx="1773459" cy="638175"/>
                      <wp:effectExtent l="0" t="0" r="17780" b="28575"/>
                      <wp:wrapNone/>
                      <wp:docPr id="24" name="正方形/長方形 24"/>
                      <wp:cNvGraphicFramePr/>
                      <a:graphic xmlns:a="http://schemas.openxmlformats.org/drawingml/2006/main">
                        <a:graphicData uri="http://schemas.microsoft.com/office/word/2010/wordprocessingShape">
                          <wps:wsp>
                            <wps:cNvSpPr/>
                            <wps:spPr>
                              <a:xfrm>
                                <a:off x="0" y="0"/>
                                <a:ext cx="1773459" cy="6381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7B7DCE27" w14:textId="77777777" w:rsidR="009C15DF" w:rsidRDefault="00570F03" w:rsidP="009C15DF">
                                  <w:pPr>
                                    <w:tabs>
                                      <w:tab w:val="left" w:pos="896"/>
                                    </w:tabs>
                                    <w:spacing w:after="0" w:line="0" w:lineRule="atLeast"/>
                                    <w:jc w:val="center"/>
                                    <w:rPr>
                                      <w:rFonts w:ascii="Times New Roman" w:hAnsi="Times New Roman" w:cs="Times New Roman"/>
                                      <w:color w:val="000000" w:themeColor="text1"/>
                                      <w:szCs w:val="16"/>
                                      <w:lang w:val="vi-VN"/>
                                    </w:rPr>
                                  </w:pPr>
                                  <w:r w:rsidRPr="00C56628">
                                    <w:rPr>
                                      <w:rFonts w:ascii="Times New Roman" w:hAnsi="Times New Roman" w:cs="Times New Roman"/>
                                      <w:color w:val="000000" w:themeColor="text1"/>
                                      <w:szCs w:val="16"/>
                                      <w:lang w:val="vi-VN"/>
                                    </w:rPr>
                                    <w:t xml:space="preserve">Bộ </w:t>
                                  </w:r>
                                  <w:r w:rsidRPr="00C56628">
                                    <w:rPr>
                                      <w:rFonts w:ascii="Times New Roman" w:hAnsi="Times New Roman" w:cs="Times New Roman"/>
                                      <w:color w:val="000000" w:themeColor="text1"/>
                                      <w:szCs w:val="16"/>
                                    </w:rPr>
                                    <w:t>phận ban hành</w:t>
                                  </w:r>
                                  <w:r w:rsidRPr="00C56628">
                                    <w:rPr>
                                      <w:rFonts w:ascii="Times New Roman" w:hAnsi="Times New Roman" w:cs="Times New Roman" w:hint="eastAsia"/>
                                      <w:color w:val="000000" w:themeColor="text1"/>
                                      <w:szCs w:val="16"/>
                                    </w:rPr>
                                    <w:t>：</w:t>
                                  </w:r>
                                  <w:r w:rsidRPr="00C56628">
                                    <w:rPr>
                                      <w:rFonts w:ascii="Times New Roman" w:hAnsi="Times New Roman" w:cs="Times New Roman"/>
                                      <w:color w:val="000000" w:themeColor="text1"/>
                                      <w:szCs w:val="16"/>
                                    </w:rPr>
                                    <w:t>Nhóm pháp lý, Phòng pháp chế</w:t>
                                  </w:r>
                                </w:p>
                                <w:p w14:paraId="79B0825C" w14:textId="245A968C" w:rsidR="00570F03" w:rsidRPr="009C15DF" w:rsidRDefault="00570F03" w:rsidP="009C15DF">
                                  <w:pPr>
                                    <w:tabs>
                                      <w:tab w:val="left" w:pos="896"/>
                                    </w:tabs>
                                    <w:spacing w:after="0" w:line="0" w:lineRule="atLeast"/>
                                    <w:jc w:val="center"/>
                                    <w:rPr>
                                      <w:rFonts w:ascii="Times New Roman" w:hAnsi="Times New Roman" w:cs="Times New Roman"/>
                                      <w:color w:val="000000" w:themeColor="text1"/>
                                      <w:szCs w:val="16"/>
                                      <w:lang w:val="vi-VN"/>
                                    </w:rPr>
                                  </w:pPr>
                                  <w:r w:rsidRPr="00C56628">
                                    <w:rPr>
                                      <w:rFonts w:ascii="Times New Roman" w:hAnsi="Times New Roman" w:cs="Times New Roman" w:hint="eastAsia"/>
                                      <w:color w:val="000000" w:themeColor="text1"/>
                                      <w:szCs w:val="16"/>
                                      <w:lang w:val="vi-VN"/>
                                    </w:rPr>
                                    <w:t>(</w:t>
                                  </w:r>
                                  <w:r w:rsidRPr="00C56628">
                                    <w:rPr>
                                      <w:rFonts w:ascii="Times New Roman" w:hAnsi="Times New Roman" w:cs="Times New Roman"/>
                                      <w:color w:val="000000" w:themeColor="text1"/>
                                      <w:szCs w:val="16"/>
                                      <w:lang w:val="vi-VN"/>
                                    </w:rPr>
                                    <w:t>Ủy viên phụ trách tuân</w:t>
                                  </w:r>
                                  <w:r w:rsidR="00BE2D72">
                                    <w:rPr>
                                      <w:rFonts w:ascii="Times New Roman" w:hAnsi="Times New Roman" w:cs="Times New Roman"/>
                                      <w:color w:val="000000" w:themeColor="text1"/>
                                      <w:szCs w:val="16"/>
                                      <w:lang w:val="vi-VN"/>
                                    </w:rPr>
                                    <w:t xml:space="preserve"> thủ pháp chế )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09B119" id="正方形/長方形 24" o:spid="_x0000_s1029" style="position:absolute;left:0;text-align:left;margin-left:-7.15pt;margin-top:38.45pt;width:139.65pt;height:50.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" fillcolor="white [3212]" strokecolor="#05114d [1604]" strokeweight="1pt">
                      <v:textbox>
                        <w:txbxContent>
                          <w:p w14:paraId="7B7DCE27" w14:textId="77777777" w:rsidR="009C15DF" w:rsidRDefault="00570F03" w:rsidP="009C15DF">
                            <w:pPr>
                              <w:tabs>
                                <w:tab w:val="left" w:pos="896"/>
                              </w:tabs>
                              <w:spacing w:after="0" w:line="0" w:lineRule="atLeast"/>
                              <w:jc w:val="center"/>
                              <w:rPr>
                                <w:rFonts w:ascii="Times New Roman" w:hAnsi="Times New Roman" w:cs="Times New Roman"/>
                                <w:color w:val="000000" w:themeColor="text1"/>
                                <w:szCs w:val="16"/>
                                <w:lang w:val="vi-VN"/>
                              </w:rPr>
                            </w:pPr>
                            <w:r w:rsidRPr="00C56628">
                              <w:rPr>
                                <w:rFonts w:ascii="Times New Roman" w:hAnsi="Times New Roman" w:cs="Times New Roman"/>
                                <w:color w:val="000000" w:themeColor="text1"/>
                                <w:szCs w:val="16"/>
                                <w:lang w:val="vi-VN"/>
                              </w:rPr>
                              <w:t xml:space="preserve">Bộ </w:t>
                            </w:r>
                            <w:r w:rsidRPr="00C56628">
                              <w:rPr>
                                <w:rFonts w:ascii="Times New Roman" w:hAnsi="Times New Roman" w:cs="Times New Roman"/>
                                <w:color w:val="000000" w:themeColor="text1"/>
                                <w:szCs w:val="16"/>
                              </w:rPr>
                              <w:t>phận ban hành</w:t>
                            </w:r>
                            <w:r w:rsidRPr="00C56628">
                              <w:rPr>
                                <w:rFonts w:ascii="Times New Roman" w:hAnsi="Times New Roman" w:cs="Times New Roman" w:hint="eastAsia"/>
                                <w:color w:val="000000" w:themeColor="text1"/>
                                <w:szCs w:val="16"/>
                              </w:rPr>
                              <w:t>：</w:t>
                            </w:r>
                            <w:r w:rsidRPr="00C56628">
                              <w:rPr>
                                <w:rFonts w:ascii="Times New Roman" w:hAnsi="Times New Roman" w:cs="Times New Roman"/>
                                <w:color w:val="000000" w:themeColor="text1"/>
                                <w:szCs w:val="16"/>
                              </w:rPr>
                              <w:t>Nhóm pháp lý, Phòng pháp chế</w:t>
                            </w:r>
                          </w:p>
                          <w:p w14:paraId="79B0825C" w14:textId="245A968C" w:rsidR="00570F03" w:rsidRPr="009C15DF" w:rsidRDefault="00570F03" w:rsidP="009C15DF">
                            <w:pPr>
                              <w:tabs>
                                <w:tab w:val="left" w:pos="896"/>
                              </w:tabs>
                              <w:spacing w:after="0" w:line="0" w:lineRule="atLeast"/>
                              <w:jc w:val="center"/>
                              <w:rPr>
                                <w:rFonts w:ascii="Times New Roman" w:hAnsi="Times New Roman" w:cs="Times New Roman"/>
                                <w:color w:val="000000" w:themeColor="text1"/>
                                <w:szCs w:val="16"/>
                                <w:lang w:val="vi-VN"/>
                              </w:rPr>
                            </w:pPr>
                            <w:r w:rsidRPr="00C56628">
                              <w:rPr>
                                <w:rFonts w:ascii="Times New Roman" w:hAnsi="Times New Roman" w:cs="Times New Roman" w:hint="eastAsia"/>
                                <w:color w:val="000000" w:themeColor="text1"/>
                                <w:szCs w:val="16"/>
                                <w:lang w:val="vi-VN"/>
                              </w:rPr>
                              <w:t>(</w:t>
                            </w:r>
                            <w:r w:rsidRPr="00C56628">
                              <w:rPr>
                                <w:rFonts w:ascii="Times New Roman" w:hAnsi="Times New Roman" w:cs="Times New Roman"/>
                                <w:color w:val="000000" w:themeColor="text1"/>
                                <w:szCs w:val="16"/>
                                <w:lang w:val="vi-VN"/>
                              </w:rPr>
                              <w:t>Ủy viên phụ trách tuân</w:t>
                            </w:r>
                            <w:r w:rsidR="00BE2D72">
                              <w:rPr>
                                <w:rFonts w:ascii="Times New Roman" w:hAnsi="Times New Roman" w:cs="Times New Roman"/>
                                <w:color w:val="000000" w:themeColor="text1"/>
                                <w:szCs w:val="16"/>
                                <w:lang w:val="vi-VN"/>
                              </w:rPr>
                              <w:t xml:space="preserve"> thủ pháp chế ) </w:t>
                            </w:r>
                          </w:p>
                        </w:txbxContent>
                      </v:textbox>
                    </v:rect>
                  </w:pict>
                </mc:Fallback>
              </mc:AlternateContent>
            </w:r>
            <w:r w:rsidR="0073651D" w:rsidRPr="000F0A26">
              <w:rPr>
                <w:rFonts w:hint="eastAsia"/>
                <w:noProof/>
              </w:rPr>
              <mc:AlternateContent>
                <mc:Choice Requires="wps">
                  <w:drawing>
                    <wp:inline distT="0" distB="0" distL="0" distR="0" wp14:anchorId="4180526A" wp14:editId="464215EA">
                      <wp:extent cx="2086335" cy="381000"/>
                      <wp:effectExtent l="0" t="0" r="9525" b="0"/>
                      <wp:docPr id="3" name="四角形: 角を丸くする 3">
                        <a:extLst xmlns:a="http://schemas.openxmlformats.org/drawingml/2006/main">
                          <a:ext uri="{C183D7F6-B498-43B3-948B-1728B52AA6E4}">
                            <adec:decorative xmlns:adec="http://schemas.microsoft.com/office/drawing/2017/decorative"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 xmlns:a="http://schemas.openxmlformats.org/drawingml/2006/main">
                        <a:graphicData uri="http://schemas.microsoft.com/office/word/2010/wordprocessingShape">
                          <wps:wsp>
                            <wps:cNvSpPr/>
                            <wps:spPr>
                              <a:xfrm>
                                <a:off x="0" y="0"/>
                                <a:ext cx="2086335" cy="381000"/>
                              </a:xfrm>
                              <a:prstGeom prst="roundRect">
                                <a:avLst>
                                  <a:gd name="adj" fmla="val 2858"/>
                                </a:avLst>
                              </a:prstGeom>
                              <a:pattFill prst="dkDnDiag">
                                <a:fgClr>
                                  <a:schemeClr val="accent1"/>
                                </a:fgClr>
                                <a:bgClr>
                                  <a:schemeClr val="bg1"/>
                                </a:bgClr>
                              </a:pattFill>
                              <a:ln w="3175">
                                <a:no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6CEC0E4A" w14:textId="77777777" w:rsidR="00570F03" w:rsidRDefault="00570F03" w:rsidP="0073651D">
                                  <w:pPr>
                                    <w:jc w:val="center"/>
                                  </w:pPr>
                                </w:p>
                              </w:txbxContent>
                            </wps:txbx>
                            <wps:bodyPr rtlCol="0" anchor="ctr"/>
                          </wps:wsp>
                        </a:graphicData>
                      </a:graphic>
                    </wp:inline>
                  </w:drawing>
                </mc:Choice>
                <mc:Fallback>
                  <w:pict>
                    <v:roundrect w14:anchorId="4180526A" id="四角形: 角を丸くする 3" o:spid="_x0000_s1030" style="width:164.3pt;height:30pt;visibility:visible;mso-wrap-style:square;mso-left-percent:-10001;mso-top-percent:-10001;mso-position-horizontal:absolute;mso-position-horizontal-relative:char;mso-position-vertical:absolute;mso-position-vertical-relative:line;mso-left-percent:-10001;mso-top-percent:-10001;v-text-anchor:middle" arcsize="187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" fillcolor="#0a249b [3204]" stroked="f" strokeweight=".25pt">
                      <v:fill r:id="rId12" o:title="" color2="white [3212]" type="pattern"/>
                      <v:stroke joinstyle="miter"/>
                      <v:textbox>
                        <w:txbxContent>
                          <w:p w14:paraId="6CEC0E4A" w14:textId="77777777" w:rsidR="00570F03" w:rsidRDefault="00570F03" w:rsidP="0073651D">
                            <w:pPr>
                              <w:jc w:val="center"/>
                            </w:pPr>
                          </w:p>
                        </w:txbxContent>
                      </v:textbox>
                      <w10:anchorlock/>
                    </v:roundrect>
                  </w:pict>
                </mc:Fallback>
              </mc:AlternateContent>
            </w:r>
          </w:p>
          <w:p w14:paraId="041FE8E8" w14:textId="6B54A6FE" w:rsidR="00C9488C" w:rsidRPr="00D27EB9" w:rsidRDefault="00C9488C" w:rsidP="00F57BE1">
            <w:pPr>
              <w:jc w:val="center"/>
              <w:rPr>
                <w:lang w:val="es-MX"/>
              </w:rPr>
            </w:pPr>
          </w:p>
          <w:p w14:paraId="697C5510" w14:textId="2CFC3277" w:rsidR="00C9488C" w:rsidRDefault="00C9488C" w:rsidP="00F57BE1">
            <w:pPr>
              <w:jc w:val="center"/>
            </w:pPr>
          </w:p>
          <w:p w14:paraId="29E1055B" w14:textId="72A75F53" w:rsidR="00C9488C" w:rsidRDefault="00C9488C" w:rsidP="00F57BE1">
            <w:pPr>
              <w:jc w:val="center"/>
            </w:pPr>
          </w:p>
          <w:p w14:paraId="0E332053" w14:textId="0121B6E9" w:rsidR="00C9488C" w:rsidRDefault="00C9488C" w:rsidP="00F57BE1">
            <w:pPr>
              <w:jc w:val="center"/>
            </w:pPr>
          </w:p>
          <w:p w14:paraId="6BC4CB53" w14:textId="1F9DFAEC" w:rsidR="00CB3692" w:rsidRPr="00C9488C" w:rsidRDefault="00CB3692" w:rsidP="00F57BE1">
            <w:pPr>
              <w:jc w:val="center"/>
              <w:rPr>
                <w:sz w:val="24"/>
                <w:szCs w:val="24"/>
              </w:rPr>
            </w:pPr>
          </w:p>
        </w:tc>
      </w:tr>
      <w:tr w:rsidR="00943FED" w:rsidRPr="00265456" w14:paraId="7912AF49" w14:textId="77777777" w:rsidTr="00F57BE1">
        <w:trPr>
          <w:trHeight w:val="4139"/>
        </w:trPr>
        <w:tc>
          <w:tcPr>
            <w:tcW w:w="10464" w:type="dxa"/>
            <w:gridSpan w:val="3"/>
            <w:shd w:val="clear" w:color="auto" w:fill="F2F2F2" w:themeFill="background1" w:themeFillShade="F2"/>
            <w:tcMar>
              <w:bottom w:w="0" w:type="dxa"/>
            </w:tcMar>
            <w:vAlign w:val="bottom"/>
          </w:tcPr>
          <w:p w14:paraId="250F7D7B" w14:textId="61AFA99D" w:rsidR="00EE5558" w:rsidRPr="00CD010C" w:rsidRDefault="00CD010C" w:rsidP="00EE5558">
            <w:pPr>
              <w:spacing w:after="0" w:line="240" w:lineRule="auto"/>
              <w:jc w:val="both"/>
              <w:rPr>
                <w:rFonts w:ascii="Times New Roman" w:eastAsia="UD Digi Kyokasho NP-R" w:hAnsi="Times New Roman"/>
                <w:b/>
                <w:sz w:val="21"/>
                <w:szCs w:val="21"/>
                <w:lang w:val="vi-VN"/>
              </w:rPr>
            </w:pPr>
            <w:r>
              <w:rPr>
                <w:rFonts w:ascii="Times New Roman" w:eastAsia="UD Digi Kyokasho NP-R" w:hAnsi="Times New Roman" w:cs="Times New Roman"/>
                <w:b/>
                <w:sz w:val="21"/>
                <w:szCs w:val="21"/>
              </w:rPr>
              <w:t xml:space="preserve"> </w:t>
            </w:r>
            <w:r w:rsidR="007B2559" w:rsidRPr="00CD010C">
              <w:rPr>
                <w:rFonts w:ascii="Times New Roman" w:eastAsia="UD Digi Kyokasho NP-R" w:hAnsi="Times New Roman" w:cs="Times New Roman"/>
                <w:b/>
                <w:sz w:val="21"/>
                <w:szCs w:val="21"/>
                <w:lang w:val="vi-VN"/>
              </w:rPr>
              <w:t>[</w:t>
            </w:r>
            <w:r w:rsidR="001731CE" w:rsidRPr="00CD010C">
              <w:rPr>
                <w:rFonts w:ascii="Times New Roman" w:eastAsia="UD Digi Kyokasho NP-R" w:hAnsi="Times New Roman"/>
                <w:b/>
                <w:sz w:val="21"/>
                <w:szCs w:val="21"/>
                <w:lang w:val="vi-VN"/>
              </w:rPr>
              <w:t xml:space="preserve">SỐ </w:t>
            </w:r>
            <w:r w:rsidR="003C644F" w:rsidRPr="00CD010C">
              <w:rPr>
                <w:rFonts w:ascii="Times New Roman" w:eastAsia="UD Digi Kyokasho NP-R" w:hAnsi="Times New Roman"/>
                <w:b/>
                <w:sz w:val="21"/>
                <w:szCs w:val="21"/>
                <w:lang w:val="vi-VN"/>
              </w:rPr>
              <w:t xml:space="preserve"> 37 </w:t>
            </w:r>
            <w:r w:rsidR="007B2559" w:rsidRPr="00CD010C">
              <w:rPr>
                <w:rFonts w:ascii="Times New Roman" w:eastAsia="UD Digi Kyokasho NP-R" w:hAnsi="Times New Roman" w:cs="Times New Roman"/>
                <w:b/>
                <w:sz w:val="21"/>
                <w:szCs w:val="21"/>
                <w:lang w:val="vi-VN"/>
              </w:rPr>
              <w:t>]</w:t>
            </w:r>
          </w:p>
          <w:p w14:paraId="00171459" w14:textId="77777777" w:rsidR="003C644F" w:rsidRDefault="003C644F" w:rsidP="00EE5558">
            <w:pPr>
              <w:spacing w:after="0" w:line="240" w:lineRule="auto"/>
              <w:jc w:val="both"/>
              <w:rPr>
                <w:rFonts w:ascii="Times New Roman" w:eastAsia="UD Digi Kyokasho NP-R" w:hAnsi="Times New Roman"/>
                <w:sz w:val="21"/>
                <w:szCs w:val="21"/>
                <w:lang w:val="vi-VN"/>
              </w:rPr>
            </w:pPr>
          </w:p>
          <w:p w14:paraId="6F298276" w14:textId="671B28BF" w:rsidR="003C644F" w:rsidRPr="003C644F" w:rsidRDefault="003C644F" w:rsidP="003C644F">
            <w:pPr>
              <w:spacing w:line="240" w:lineRule="auto"/>
              <w:rPr>
                <w:rFonts w:ascii="tiI" w:hAnsi="tiI" w:hint="eastAsia"/>
                <w:sz w:val="22"/>
                <w:szCs w:val="22"/>
                <w:lang w:val="vi-VN"/>
              </w:rPr>
            </w:pPr>
            <w:r w:rsidRPr="00C56628">
              <w:rPr>
                <w:rFonts w:ascii="tiI" w:hAnsi="tiI"/>
                <w:sz w:val="24"/>
                <w:szCs w:val="24"/>
                <w:lang w:val="vi-VN"/>
              </w:rPr>
              <w:t xml:space="preserve">Ở Nhật Bản thời tiết đã bắt đầu trở lạnh sâu hơn, khiến cơ thể cũng sẽ dễ bị ốm hơn. </w:t>
            </w:r>
            <w:r w:rsidR="009C15DF">
              <w:rPr>
                <w:rFonts w:ascii="tiI" w:hAnsi="tiI"/>
                <w:sz w:val="24"/>
                <w:szCs w:val="24"/>
                <w:lang w:val="vi-VN"/>
              </w:rPr>
              <w:t xml:space="preserve">Ngay cả nhóm pháp lý </w:t>
            </w:r>
            <w:r w:rsidRPr="003C644F">
              <w:rPr>
                <w:rFonts w:ascii="tiI" w:hAnsi="tiI"/>
                <w:sz w:val="24"/>
                <w:szCs w:val="24"/>
                <w:lang w:val="vi-VN"/>
              </w:rPr>
              <w:t>, đầu tháng này cũng có người bị sốt nhiễm virus Corona. Xung quanh chúng ta, có người chỉ hơi ốm, nhưng cũng có người mắc các bệnh truyền nhiễm như virus corona hoặc cúm.</w:t>
            </w:r>
          </w:p>
          <w:p w14:paraId="21A1EAFF" w14:textId="77777777" w:rsidR="00E738D3" w:rsidRDefault="003C644F" w:rsidP="003C644F">
            <w:pPr>
              <w:spacing w:after="160" w:line="240" w:lineRule="auto"/>
              <w:jc w:val="both"/>
              <w:rPr>
                <w:rFonts w:ascii="Times New Roman" w:eastAsia="Times New Roman" w:hAnsi="Times New Roman" w:cs="Times New Roman"/>
                <w:sz w:val="24"/>
                <w:szCs w:val="24"/>
                <w:lang w:val="vi-VN"/>
              </w:rPr>
            </w:pPr>
            <w:r w:rsidRPr="003C644F">
              <w:rPr>
                <w:rFonts w:ascii="Times New Roman" w:eastAsia="Times New Roman" w:hAnsi="Times New Roman" w:cs="Times New Roman"/>
                <w:sz w:val="24"/>
                <w:szCs w:val="24"/>
                <w:lang w:val="vi-VN"/>
              </w:rPr>
              <w:t>Khi cơ thể yếu hoặc bị ốm, hãy nghỉ ngơi đầy đủ và cố gắng phục hồi. Việc duy trì sức khỏe hàng ngày và thực hiện các biện pháp phòng chống bệnh truyền nhiễm cũng rất quan trọng.</w:t>
            </w:r>
            <w:r w:rsidR="0061746C">
              <w:rPr>
                <w:rFonts w:ascii="Times New Roman" w:eastAsia="Times New Roman" w:hAnsi="Times New Roman" w:cs="Times New Roman"/>
                <w:sz w:val="24"/>
                <w:szCs w:val="24"/>
                <w:lang w:val="vi-VN"/>
              </w:rPr>
              <w:t xml:space="preserve"> </w:t>
            </w:r>
          </w:p>
          <w:p w14:paraId="267ED990" w14:textId="09E6311C" w:rsidR="003C644F" w:rsidRPr="00E738D3" w:rsidRDefault="00E738D3" w:rsidP="003C644F">
            <w:pPr>
              <w:spacing w:after="160" w:line="240" w:lineRule="auto"/>
              <w:jc w:val="both"/>
              <w:rPr>
                <w:rFonts w:ascii="Times New Roman" w:eastAsia="Times New Roman" w:hAnsi="Times New Roman" w:cs="Times New Roman" w:hint="eastAsia"/>
                <w:sz w:val="24"/>
                <w:szCs w:val="24"/>
                <w:lang w:val="vi-VN"/>
              </w:rPr>
            </w:pPr>
            <w:r>
              <w:rPr>
                <w:rFonts w:ascii="Times New Roman" w:eastAsia="Times New Roman" w:hAnsi="Times New Roman" w:cs="Times New Roman"/>
                <w:sz w:val="24"/>
                <w:szCs w:val="24"/>
                <w:lang w:val="vi-VN"/>
              </w:rPr>
              <w:t>Công ty không phải là con người nên không thể bị cúm được</w:t>
            </w:r>
            <w:r w:rsidR="003C644F" w:rsidRPr="003C644F">
              <w:rPr>
                <w:rFonts w:ascii="Times New Roman" w:eastAsia="Times New Roman" w:hAnsi="Times New Roman" w:cs="Times New Roman"/>
                <w:sz w:val="24"/>
                <w:szCs w:val="24"/>
                <w:lang w:val="vi-VN"/>
              </w:rPr>
              <w:t>, nhưng tôi nghĩ rằng nhận thức về sự tuân thủ có thể được coi là thước đo sức khỏe của một công ty theo một nghĩa nào đó.</w:t>
            </w:r>
          </w:p>
          <w:p w14:paraId="6B6D23FB" w14:textId="77777777" w:rsidR="003C644F" w:rsidRPr="003C644F" w:rsidRDefault="003C644F" w:rsidP="003C644F">
            <w:pPr>
              <w:spacing w:line="240" w:lineRule="auto"/>
              <w:rPr>
                <w:rFonts w:ascii="tiI" w:hAnsi="tiI" w:hint="eastAsia"/>
                <w:sz w:val="24"/>
                <w:szCs w:val="24"/>
                <w:lang w:val="vi-VN"/>
              </w:rPr>
            </w:pPr>
            <w:r w:rsidRPr="003C644F">
              <w:rPr>
                <w:rFonts w:ascii="tiI" w:hAnsi="tiI"/>
                <w:sz w:val="24"/>
                <w:szCs w:val="24"/>
                <w:lang w:val="vi-VN"/>
              </w:rPr>
              <w:t>Kết quả khảo sát nhận thức về tuân thủ được tiến hành trên toàn Tập đoàn UMC vào giữa tháng 10 đã được công bố và chúng tôi sẽ giới thiệu trong số báo này.</w:t>
            </w:r>
          </w:p>
          <w:p w14:paraId="10745C59" w14:textId="77777777" w:rsidR="003C644F" w:rsidRDefault="003C644F" w:rsidP="00EE5558">
            <w:pPr>
              <w:spacing w:after="0" w:line="240" w:lineRule="auto"/>
              <w:jc w:val="both"/>
              <w:rPr>
                <w:rFonts w:ascii="Times New Roman" w:eastAsia="UD Digi Kyokasho NP-R" w:hAnsi="Times New Roman"/>
                <w:sz w:val="21"/>
                <w:szCs w:val="21"/>
                <w:lang w:val="vi-VN"/>
              </w:rPr>
            </w:pPr>
          </w:p>
          <w:p w14:paraId="2FE180B0" w14:textId="6FB400A1" w:rsidR="00943FED" w:rsidRPr="003C644F" w:rsidRDefault="00943FED" w:rsidP="00F57BE1">
            <w:pPr>
              <w:spacing w:after="0" w:line="240" w:lineRule="auto"/>
              <w:ind w:firstLineChars="100" w:firstLine="210"/>
              <w:jc w:val="both"/>
              <w:rPr>
                <w:rFonts w:ascii="UD Digi Kyokasho NP-R" w:eastAsia="UD Digi Kyokasho NP-R"/>
                <w:sz w:val="21"/>
                <w:szCs w:val="21"/>
                <w:lang w:val="vi-VN"/>
              </w:rPr>
            </w:pPr>
          </w:p>
        </w:tc>
      </w:tr>
      <w:tr w:rsidR="00A45F1D" w:rsidRPr="00265456" w14:paraId="69DE7AF7" w14:textId="77777777" w:rsidTr="00EE27E8">
        <w:tc>
          <w:tcPr>
            <w:tcW w:w="10464" w:type="dxa"/>
            <w:gridSpan w:val="3"/>
            <w:tcMar>
              <w:bottom w:w="0" w:type="dxa"/>
            </w:tcMar>
            <w:vAlign w:val="bottom"/>
          </w:tcPr>
          <w:p w14:paraId="3AE4780E" w14:textId="72D360C9" w:rsidR="00A45F1D" w:rsidRPr="003C644F" w:rsidRDefault="0073651D" w:rsidP="00F57BE1">
            <w:pPr>
              <w:pStyle w:val="Heading2"/>
              <w:rPr>
                <w:rFonts w:ascii="UD Digi Kyokasho NP-R" w:eastAsia="UD Digi Kyokasho NP-R"/>
                <w:noProof/>
                <w:sz w:val="21"/>
                <w:szCs w:val="21"/>
                <w:lang w:val="vi-VN"/>
              </w:rPr>
            </w:pPr>
            <w:r w:rsidRPr="00EC1AEB">
              <w:rPr>
                <w:rFonts w:hint="eastAsia"/>
                <w:b/>
                <w:bCs/>
                <w:noProof/>
                <w:color w:val="000099"/>
                <w:sz w:val="36"/>
                <w:szCs w:val="29"/>
              </w:rPr>
              <mc:AlternateContent>
                <mc:Choice Requires="wps">
                  <w:drawing>
                    <wp:anchor distT="0" distB="0" distL="114300" distR="114300" simplePos="0" relativeHeight="251658246" behindDoc="0" locked="0" layoutInCell="1" allowOverlap="1" wp14:anchorId="51ED1C44" wp14:editId="73979A41">
                      <wp:simplePos x="0" y="0"/>
                      <wp:positionH relativeFrom="margin">
                        <wp:posOffset>-142240</wp:posOffset>
                      </wp:positionH>
                      <wp:positionV relativeFrom="paragraph">
                        <wp:posOffset>70485</wp:posOffset>
                      </wp:positionV>
                      <wp:extent cx="6659880" cy="6985"/>
                      <wp:effectExtent l="0" t="0" r="26670" b="31115"/>
                      <wp:wrapNone/>
                      <wp:docPr id="2035330844" name="直線コネクタ 2035330844">
                        <a:extLst xmlns:a="http://schemas.openxmlformats.org/drawingml/2006/main">
                          <a:ext uri="{C183D7F6-B498-43B3-948B-1728B52AA6E4}">
                            <adec:decorative xmlns:adec="http://schemas.microsoft.com/office/drawing/2017/decorative"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59880" cy="6985"/>
                              </a:xfrm>
                              <a:prstGeom prst="line">
                                <a:avLst/>
                              </a:prstGeom>
                              <a:noFill/>
                              <a:ln w="25400" cap="flat" cmpd="dbl" algn="ctr">
                                <a:solidFill>
                                  <a:sysClr val="windowText" lastClr="000000">
                                    <a:lumMod val="65000"/>
                                    <a:lumOff val="3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F34361C" id="直線コネクタ 2035330844" o:spid="_x0000_s1026" style="position:absolute;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1.2pt,5.55pt" to="513.2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" strokecolor="#595959" strokeweight="2pt">
                      <v:stroke linestyle="thinThin" joinstyle="miter"/>
                      <o:lock v:ext="edit" shapetype="f"/>
                      <w10:wrap anchorx="margin"/>
                    </v:line>
                  </w:pict>
                </mc:Fallback>
              </mc:AlternateContent>
            </w:r>
          </w:p>
        </w:tc>
      </w:tr>
    </w:tbl>
    <w:p w14:paraId="2A1775CD" w14:textId="77777777" w:rsidR="003C644F" w:rsidRDefault="003C644F" w:rsidP="003C644F">
      <w:pPr>
        <w:spacing w:line="240" w:lineRule="auto"/>
        <w:rPr>
          <w:rFonts w:ascii="tiI" w:hAnsi="tiI" w:hint="eastAsia"/>
          <w:sz w:val="24"/>
          <w:szCs w:val="24"/>
          <w:lang w:val="vi-VN"/>
        </w:rPr>
      </w:pPr>
      <w:r w:rsidRPr="003C644F">
        <w:rPr>
          <w:rFonts w:ascii="tiI" w:hAnsi="tiI"/>
          <w:sz w:val="24"/>
          <w:szCs w:val="24"/>
          <w:lang w:val="vi-VN"/>
        </w:rPr>
        <w:t>Năm nay là  năm thứ 5 chúng tôi thực hiện Khảo sát nhận thức Tuân thủ. Hướng dẫn triển khai và các câu hỏi vẫn giống như năm ngoái. Bằng cách xem xét xu hướng tỷ lệ phản hồi, chúng tôi có thể nắm bắt được mức độ nhận thức về tuân thủ trong công ty và cảm nhận của mọi người về môi trường làm việc của họ.</w:t>
      </w:r>
    </w:p>
    <w:p w14:paraId="49E99C15" w14:textId="7EA476C4" w:rsidR="00394D43" w:rsidRPr="003C644F" w:rsidRDefault="003C644F" w:rsidP="003C644F">
      <w:pPr>
        <w:spacing w:line="240" w:lineRule="auto"/>
        <w:rPr>
          <w:rFonts w:ascii="tiI" w:hAnsi="tiI" w:hint="eastAsia"/>
          <w:b/>
          <w:color w:val="0A249B" w:themeColor="accent1"/>
          <w:sz w:val="24"/>
          <w:szCs w:val="24"/>
          <w:lang w:val="vi-VN"/>
        </w:rPr>
      </w:pPr>
      <w:r w:rsidRPr="007F620E">
        <w:rPr>
          <w:noProof/>
          <w:sz w:val="20"/>
        </w:rPr>
        <mc:AlternateContent>
          <mc:Choice Requires="wps">
            <w:drawing>
              <wp:anchor distT="0" distB="0" distL="114300" distR="114300" simplePos="0" relativeHeight="251664896" behindDoc="0" locked="0" layoutInCell="1" allowOverlap="1" wp14:anchorId="61907EF5" wp14:editId="0F76E20D">
                <wp:simplePos x="0" y="0"/>
                <wp:positionH relativeFrom="margin">
                  <wp:posOffset>34119</wp:posOffset>
                </wp:positionH>
                <wp:positionV relativeFrom="paragraph">
                  <wp:posOffset>182510</wp:posOffset>
                </wp:positionV>
                <wp:extent cx="2394756" cy="0"/>
                <wp:effectExtent l="0" t="19050" r="43815" b="38100"/>
                <wp:wrapNone/>
                <wp:docPr id="295651075" name="直線コネクタ 2956510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94756" cy="0"/>
                        </a:xfrm>
                        <a:prstGeom prst="line">
                          <a:avLst/>
                        </a:prstGeom>
                        <a:noFill/>
                        <a:ln w="63500" cap="flat" cmpd="thickThin" algn="ctr">
                          <a:solidFill>
                            <a:srgbClr val="0A249B"/>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DF2DBB7" id="直線コネクタ 295651075" o:spid="_x0000_s1026" style="position:absolute;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7pt,14.35pt" to="191.2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" strokecolor="#0a249b" strokeweight="5pt">
                <v:stroke linestyle="thickThin" joinstyle="miter"/>
                <o:lock v:ext="edit" shapetype="f"/>
                <w10:wrap anchorx="margin"/>
              </v:line>
            </w:pict>
          </mc:Fallback>
        </mc:AlternateContent>
      </w:r>
      <w:r w:rsidRPr="003C644F">
        <w:rPr>
          <w:rFonts w:ascii="tiI" w:hAnsi="tiI"/>
          <w:b/>
          <w:color w:val="0A249B" w:themeColor="accent1"/>
          <w:sz w:val="24"/>
          <w:szCs w:val="24"/>
          <w:lang w:val="vi-VN"/>
        </w:rPr>
        <w:t>TỶ LỆ PHẢN HỒI TOÀN CÔNG TY</w:t>
      </w:r>
    </w:p>
    <w:p w14:paraId="32A19A5C" w14:textId="4A965799" w:rsidR="003C644F" w:rsidRPr="0061746C" w:rsidRDefault="00924E76" w:rsidP="000D0E33">
      <w:pPr>
        <w:spacing w:after="0" w:line="240" w:lineRule="auto"/>
        <w:jc w:val="both"/>
        <w:rPr>
          <w:rFonts w:ascii="Arial" w:eastAsia="UD Digi Kyokasho N-R" w:hAnsi="Arial" w:cs="Arial"/>
          <w:sz w:val="20"/>
          <w:szCs w:val="20"/>
          <w:lang w:val="vi-VN"/>
        </w:rPr>
      </w:pPr>
      <w:r w:rsidRPr="0061746C">
        <w:rPr>
          <w:rFonts w:ascii="Arial" w:hAnsi="Arial" w:cs="Arial"/>
          <w:b/>
          <w:noProof/>
          <w:color w:val="0A249B" w:themeColor="accent1"/>
          <w:sz w:val="24"/>
          <w:szCs w:val="24"/>
        </w:rPr>
        <w:drawing>
          <wp:anchor distT="0" distB="0" distL="114300" distR="114300" simplePos="0" relativeHeight="251658255" behindDoc="0" locked="0" layoutInCell="1" allowOverlap="1" wp14:anchorId="6D72F555" wp14:editId="52209CA3">
            <wp:simplePos x="0" y="0"/>
            <wp:positionH relativeFrom="column">
              <wp:posOffset>3657600</wp:posOffset>
            </wp:positionH>
            <wp:positionV relativeFrom="paragraph">
              <wp:posOffset>288925</wp:posOffset>
            </wp:positionV>
            <wp:extent cx="2886710" cy="1897380"/>
            <wp:effectExtent l="0" t="0" r="8890" b="7620"/>
            <wp:wrapSquare wrapText="bothSides"/>
            <wp:docPr id="1377749651" name="グラフ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1DEC9A7-D072-46AC-94B8-2FEFEA0040B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r w:rsidR="003C644F" w:rsidRPr="0061746C">
        <w:rPr>
          <w:rFonts w:ascii="Arial" w:eastAsia="UD Digi Kyokasho N-R" w:hAnsi="Arial" w:cs="Arial"/>
          <w:sz w:val="20"/>
          <w:szCs w:val="20"/>
          <w:lang w:val="vi-VN"/>
        </w:rPr>
        <w:t>Trước hết hãy xem tỷ lệ phản hồi của toàn công ty, tỷ lệ phản hồ</w:t>
      </w:r>
      <w:r w:rsidR="0061746C">
        <w:rPr>
          <w:rFonts w:ascii="Arial" w:eastAsia="UD Digi Kyokasho N-R" w:hAnsi="Arial" w:cs="Arial"/>
          <w:sz w:val="20"/>
          <w:szCs w:val="20"/>
          <w:lang w:val="vi-VN"/>
        </w:rPr>
        <w:t>i năm nay là 97%. Năm 2023 là 97</w:t>
      </w:r>
      <w:r w:rsidR="003C644F" w:rsidRPr="0061746C">
        <w:rPr>
          <w:rFonts w:ascii="Arial" w:eastAsia="UD Digi Kyokasho N-R" w:hAnsi="Arial" w:cs="Arial"/>
          <w:sz w:val="20"/>
          <w:szCs w:val="20"/>
          <w:lang w:val="vi-VN"/>
        </w:rPr>
        <w:t>% , năm 2024 duy trì ở mức 96%. Tỷ lệ phản hồi kết quả tương đương với những năm trước. Bao gồm cả những người phụ trách thu thập và biên soạn dữ liệ</w:t>
      </w:r>
      <w:r w:rsidR="00ED11D4">
        <w:rPr>
          <w:rFonts w:ascii="Arial" w:eastAsia="UD Digi Kyokasho N-R" w:hAnsi="Arial" w:cs="Arial"/>
          <w:sz w:val="20"/>
          <w:szCs w:val="20"/>
          <w:lang w:val="vi-VN"/>
        </w:rPr>
        <w:t>u</w:t>
      </w:r>
      <w:r w:rsidR="00ED11D4" w:rsidRPr="00ED11D4">
        <w:rPr>
          <w:rFonts w:ascii="Arial" w:eastAsia="UD Digi Kyokasho N-R" w:hAnsi="Arial" w:cs="Arial"/>
          <w:sz w:val="20"/>
          <w:szCs w:val="20"/>
          <w:lang w:val="vi-VN"/>
        </w:rPr>
        <w:t xml:space="preserve">, </w:t>
      </w:r>
      <w:r w:rsidR="003C644F" w:rsidRPr="0061746C">
        <w:rPr>
          <w:rFonts w:ascii="Arial" w:eastAsia="UD Digi Kyokasho N-R" w:hAnsi="Arial" w:cs="Arial"/>
          <w:sz w:val="20"/>
          <w:szCs w:val="20"/>
          <w:lang w:val="vi-VN"/>
        </w:rPr>
        <w:t>tại mỗi công ty đã quen dần với việc khả</w:t>
      </w:r>
      <w:r w:rsidR="0061746C">
        <w:rPr>
          <w:rFonts w:ascii="Arial" w:eastAsia="UD Digi Kyokasho N-R" w:hAnsi="Arial" w:cs="Arial"/>
          <w:sz w:val="20"/>
          <w:szCs w:val="20"/>
          <w:lang w:val="vi-VN"/>
        </w:rPr>
        <w:t>o sát và</w:t>
      </w:r>
      <w:r w:rsidR="00ED11D4" w:rsidRPr="00ED11D4">
        <w:rPr>
          <w:rFonts w:ascii="Arial" w:eastAsia="UD Digi Kyokasho N-R" w:hAnsi="Arial" w:cs="Arial"/>
          <w:sz w:val="20"/>
          <w:szCs w:val="20"/>
          <w:lang w:val="vi-VN"/>
        </w:rPr>
        <w:t xml:space="preserve"> </w:t>
      </w:r>
      <w:r w:rsidR="00ED11D4" w:rsidRPr="00651E17">
        <w:rPr>
          <w:rFonts w:ascii="Arial" w:eastAsia="UD Digi Kyokasho N-R" w:hAnsi="Arial" w:cs="Arial"/>
          <w:sz w:val="20"/>
          <w:szCs w:val="20"/>
          <w:lang w:val="vi-VN"/>
        </w:rPr>
        <w:t>t</w:t>
      </w:r>
      <w:r w:rsidR="003C644F" w:rsidRPr="0061746C">
        <w:rPr>
          <w:rFonts w:ascii="Arial" w:eastAsia="UD Digi Kyokasho N-R" w:hAnsi="Arial" w:cs="Arial"/>
          <w:sz w:val="20"/>
          <w:szCs w:val="20"/>
          <w:lang w:val="vi-VN"/>
        </w:rPr>
        <w:t>ỷ lệ phản hồi của mỗi công ty gần như tương đương với năm ngoái, nhưng tỷ lệ phản hồi của các công ty ở Trung Quốc và Thái Lan đặc biệt cao, đạt kết quả 100%. Tôi tin rằng đây là kết quả của sự quan tâm và phản hồi tích cực của tất cả mọi người. Nhân cơ hội này, tôi xin cảm ơn tất cả những người đã tham gia khảo sát này.</w:t>
      </w:r>
    </w:p>
    <w:p w14:paraId="2270FD60" w14:textId="77777777" w:rsidR="003C644F" w:rsidRPr="0061746C" w:rsidRDefault="003C644F" w:rsidP="003C644F">
      <w:pPr>
        <w:spacing w:after="0" w:line="240" w:lineRule="auto"/>
        <w:ind w:firstLineChars="100" w:firstLine="200"/>
        <w:jc w:val="both"/>
        <w:rPr>
          <w:rFonts w:ascii="Arial" w:eastAsia="UD Digi Kyokasho N-R" w:hAnsi="Arial" w:cs="Arial"/>
          <w:sz w:val="20"/>
          <w:szCs w:val="20"/>
          <w:lang w:val="vi-VN"/>
        </w:rPr>
      </w:pPr>
    </w:p>
    <w:p w14:paraId="12209D88" w14:textId="0848309E" w:rsidR="000D0E33" w:rsidRPr="003C644F" w:rsidRDefault="0061746C" w:rsidP="003C644F">
      <w:pPr>
        <w:spacing w:after="0" w:line="240" w:lineRule="auto"/>
        <w:jc w:val="both"/>
        <w:rPr>
          <w:rFonts w:ascii="Arial" w:eastAsia="UD Digi Kyokasho N-R" w:hAnsi="Arial" w:cs="Arial"/>
          <w:b/>
          <w:color w:val="0A249B" w:themeColor="accent1"/>
          <w:sz w:val="22"/>
          <w:szCs w:val="22"/>
          <w:lang w:val="vi-VN"/>
        </w:rPr>
      </w:pPr>
      <w:r w:rsidRPr="003C644F">
        <w:rPr>
          <w:b/>
          <w:noProof/>
          <w:color w:val="0A249B" w:themeColor="accent1"/>
          <w:sz w:val="22"/>
          <w:szCs w:val="22"/>
        </w:rPr>
        <mc:AlternateContent>
          <mc:Choice Requires="wps">
            <w:drawing>
              <wp:anchor distT="0" distB="0" distL="114300" distR="114300" simplePos="0" relativeHeight="251666944" behindDoc="0" locked="0" layoutInCell="1" allowOverlap="1" wp14:anchorId="040FD035" wp14:editId="0590523F">
                <wp:simplePos x="0" y="0"/>
                <wp:positionH relativeFrom="margin">
                  <wp:posOffset>-68381</wp:posOffset>
                </wp:positionH>
                <wp:positionV relativeFrom="paragraph">
                  <wp:posOffset>168910</wp:posOffset>
                </wp:positionV>
                <wp:extent cx="2590800" cy="0"/>
                <wp:effectExtent l="0" t="19050" r="38100" b="38100"/>
                <wp:wrapNone/>
                <wp:docPr id="1788145291" name="直線コネクタ 1788145291"/>
                <wp:cNvGraphicFramePr/>
                <a:graphic xmlns:a="http://schemas.openxmlformats.org/drawingml/2006/main">
                  <a:graphicData uri="http://schemas.microsoft.com/office/word/2010/wordprocessingShape">
                    <wps:wsp>
                      <wps:cNvCnPr/>
                      <wps:spPr>
                        <a:xfrm flipV="1">
                          <a:off x="0" y="0"/>
                          <a:ext cx="2590800" cy="0"/>
                        </a:xfrm>
                        <a:prstGeom prst="line">
                          <a:avLst/>
                        </a:prstGeom>
                        <a:ln w="63500" cmpd="thickThi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7456BC" id="直線コネクタ 1788145291" o:spid="_x0000_s1026" style="position:absolute;flip:y;z-index:251666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4pt,13.3pt" to="198.6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" strokecolor="#0a249b [3204]" strokeweight="5pt">
                <v:stroke linestyle="thickThin" joinstyle="miter"/>
                <w10:wrap anchorx="margin"/>
              </v:line>
            </w:pict>
          </mc:Fallback>
        </mc:AlternateContent>
      </w:r>
      <w:r w:rsidR="000D0E33">
        <w:rPr>
          <w:rFonts w:ascii="Arial" w:eastAsia="UD Digi Kyokasho N-R" w:hAnsi="Arial" w:cs="Arial"/>
          <w:b/>
          <w:color w:val="0A249B" w:themeColor="accent1"/>
          <w:sz w:val="22"/>
          <w:szCs w:val="22"/>
          <w:lang w:val="vi-VN"/>
        </w:rPr>
        <w:t xml:space="preserve">SO SÁNH KỲ </w:t>
      </w:r>
      <w:r w:rsidR="003C644F" w:rsidRPr="003C644F">
        <w:rPr>
          <w:rFonts w:ascii="Arial" w:eastAsia="UD Digi Kyokasho N-R" w:hAnsi="Arial" w:cs="Arial"/>
          <w:b/>
          <w:color w:val="0A249B" w:themeColor="accent1"/>
          <w:sz w:val="22"/>
          <w:szCs w:val="22"/>
          <w:lang w:val="vi-VN"/>
        </w:rPr>
        <w:t>TRƯỚ</w:t>
      </w:r>
      <w:r>
        <w:rPr>
          <w:rFonts w:ascii="Arial" w:eastAsia="UD Digi Kyokasho N-R" w:hAnsi="Arial" w:cs="Arial"/>
          <w:b/>
          <w:color w:val="0A249B" w:themeColor="accent1"/>
          <w:sz w:val="22"/>
          <w:szCs w:val="22"/>
          <w:lang w:val="vi-VN"/>
        </w:rPr>
        <w:t xml:space="preserve">C THEO CÂU HỎI </w:t>
      </w:r>
    </w:p>
    <w:p w14:paraId="4C095F66" w14:textId="329425DF" w:rsidR="007A4764" w:rsidRDefault="007A4764" w:rsidP="00394D43">
      <w:pPr>
        <w:spacing w:after="0" w:line="240" w:lineRule="auto"/>
        <w:ind w:firstLineChars="100" w:firstLine="200"/>
        <w:jc w:val="both"/>
        <w:rPr>
          <w:rFonts w:ascii="Arial" w:eastAsia="UD Digi Kyokasho N-R" w:hAnsi="Arial" w:cs="Arial"/>
          <w:sz w:val="20"/>
          <w:szCs w:val="20"/>
          <w:lang w:val="es-MX"/>
        </w:rPr>
      </w:pPr>
    </w:p>
    <w:p w14:paraId="18912410" w14:textId="0DCCA19C" w:rsidR="003C644F" w:rsidRPr="000D0E33" w:rsidRDefault="003C644F" w:rsidP="000D0E33">
      <w:pPr>
        <w:spacing w:line="276" w:lineRule="auto"/>
        <w:rPr>
          <w:rFonts w:ascii="Arial" w:eastAsiaTheme="majorEastAsia" w:hAnsi="Arial" w:cs="Arial"/>
          <w:sz w:val="21"/>
          <w:szCs w:val="21"/>
          <w:lang w:val="vi-VN"/>
        </w:rPr>
      </w:pPr>
      <w:r w:rsidRPr="000D0E33">
        <w:rPr>
          <w:rFonts w:ascii="Arial" w:eastAsiaTheme="majorEastAsia" w:hAnsi="Arial" w:cs="Arial"/>
          <w:sz w:val="21"/>
          <w:szCs w:val="21"/>
          <w:lang w:val="vi-VN"/>
        </w:rPr>
        <w:t>Chúng ta sẽ</w:t>
      </w:r>
      <w:r w:rsidR="000D0E33" w:rsidRPr="000D0E33">
        <w:rPr>
          <w:rFonts w:ascii="Arial" w:eastAsiaTheme="majorEastAsia" w:hAnsi="Arial" w:cs="Arial"/>
          <w:sz w:val="21"/>
          <w:szCs w:val="21"/>
          <w:lang w:val="vi-VN"/>
        </w:rPr>
        <w:t xml:space="preserve"> xem xét kết</w:t>
      </w:r>
      <w:r w:rsidRPr="000D0E33">
        <w:rPr>
          <w:rFonts w:ascii="Arial" w:eastAsiaTheme="majorEastAsia" w:hAnsi="Arial" w:cs="Arial"/>
          <w:sz w:val="21"/>
          <w:szCs w:val="21"/>
          <w:lang w:val="vi-VN"/>
        </w:rPr>
        <w:t xml:space="preserve"> quả so sánh hai kỳ thi năm 2024 và 2025 theo từng câu hỏi.</w:t>
      </w:r>
    </w:p>
    <w:p w14:paraId="62A28D9B" w14:textId="13755D83" w:rsidR="00394D43" w:rsidRPr="000D0E33" w:rsidRDefault="00394D43" w:rsidP="003C644F">
      <w:pPr>
        <w:spacing w:after="0" w:line="240" w:lineRule="auto"/>
        <w:jc w:val="both"/>
        <w:rPr>
          <w:rFonts w:ascii="Arial" w:eastAsia="UD Digi Kyokasho N-R" w:hAnsi="Arial" w:cs="Arial"/>
          <w:sz w:val="20"/>
          <w:szCs w:val="20"/>
          <w:lang w:val="vi-VN"/>
        </w:rPr>
      </w:pPr>
    </w:p>
    <w:p w14:paraId="63B5032C" w14:textId="77777777" w:rsidR="003C644F" w:rsidRDefault="003C644F" w:rsidP="00394D43">
      <w:pPr>
        <w:spacing w:after="0" w:line="240" w:lineRule="auto"/>
        <w:ind w:firstLineChars="100" w:firstLine="200"/>
        <w:jc w:val="both"/>
        <w:rPr>
          <w:rFonts w:ascii="Arial" w:eastAsia="UD Digi Kyokasho N-R" w:hAnsi="Arial" w:cs="Arial"/>
          <w:sz w:val="20"/>
          <w:szCs w:val="20"/>
          <w:lang w:val="es-MX"/>
        </w:rPr>
      </w:pPr>
    </w:p>
    <w:p w14:paraId="32478AC6" w14:textId="77777777" w:rsidR="003C644F" w:rsidRDefault="003C644F" w:rsidP="00394D43">
      <w:pPr>
        <w:spacing w:after="0" w:line="240" w:lineRule="auto"/>
        <w:ind w:firstLineChars="100" w:firstLine="200"/>
        <w:jc w:val="both"/>
        <w:rPr>
          <w:rFonts w:ascii="Arial" w:eastAsia="UD Digi Kyokasho N-R" w:hAnsi="Arial" w:cs="Arial"/>
          <w:sz w:val="20"/>
          <w:szCs w:val="20"/>
          <w:lang w:val="es-MX"/>
        </w:rPr>
      </w:pPr>
    </w:p>
    <w:p w14:paraId="62888B08" w14:textId="77777777" w:rsidR="003E0894" w:rsidRPr="00972E1A" w:rsidRDefault="003E0894" w:rsidP="00394D43">
      <w:pPr>
        <w:spacing w:after="0" w:line="240" w:lineRule="auto"/>
        <w:ind w:firstLineChars="100" w:firstLine="200"/>
        <w:jc w:val="both"/>
        <w:rPr>
          <w:rFonts w:ascii="Arial" w:eastAsia="UD Digi Kyokasho N-R" w:hAnsi="Arial" w:cs="Arial"/>
          <w:sz w:val="20"/>
          <w:szCs w:val="20"/>
          <w:lang w:val="es-MX"/>
        </w:rPr>
      </w:pPr>
    </w:p>
    <w:p w14:paraId="09A7D157" w14:textId="395E6908" w:rsidR="007372C7" w:rsidRDefault="007372C7" w:rsidP="003E0894">
      <w:pPr>
        <w:spacing w:after="0" w:line="240" w:lineRule="auto"/>
        <w:jc w:val="both"/>
        <w:rPr>
          <w:rFonts w:ascii="Arial" w:eastAsia="UD Digi Kyokasho N-R" w:hAnsi="Arial" w:cs="Arial"/>
          <w:sz w:val="20"/>
          <w:szCs w:val="20"/>
          <w:lang w:val="es-MX"/>
        </w:rPr>
      </w:pPr>
    </w:p>
    <w:p w14:paraId="6A1620B2" w14:textId="2CD122CC" w:rsidR="003E0894" w:rsidRDefault="000B1855" w:rsidP="003E0894">
      <w:pPr>
        <w:rPr>
          <w:rFonts w:ascii="tiI" w:hAnsi="tiI" w:hint="eastAsia"/>
          <w:sz w:val="28"/>
          <w:szCs w:val="28"/>
          <w:lang w:val="vi-VN"/>
        </w:rPr>
      </w:pPr>
      <w:r w:rsidRPr="0099705B">
        <w:rPr>
          <w:rFonts w:asciiTheme="majorEastAsia" w:eastAsiaTheme="majorEastAsia" w:hAnsi="Arial" w:cs="Arial" w:hint="eastAsia"/>
          <w:noProof/>
          <w:sz w:val="21"/>
          <w:szCs w:val="21"/>
        </w:rPr>
        <mc:AlternateContent>
          <mc:Choice Requires="wps">
            <w:drawing>
              <wp:anchor distT="0" distB="0" distL="114300" distR="114300" simplePos="0" relativeHeight="251702784" behindDoc="0" locked="0" layoutInCell="1" allowOverlap="1" wp14:anchorId="35E9735F" wp14:editId="36E6FF6B">
                <wp:simplePos x="0" y="0"/>
                <wp:positionH relativeFrom="column">
                  <wp:posOffset>323</wp:posOffset>
                </wp:positionH>
                <wp:positionV relativeFrom="paragraph">
                  <wp:posOffset>164477</wp:posOffset>
                </wp:positionV>
                <wp:extent cx="6659592" cy="370936"/>
                <wp:effectExtent l="0" t="0" r="27305" b="10160"/>
                <wp:wrapNone/>
                <wp:docPr id="9" name="Rectangle 9"/>
                <wp:cNvGraphicFramePr/>
                <a:graphic xmlns:a="http://schemas.openxmlformats.org/drawingml/2006/main">
                  <a:graphicData uri="http://schemas.microsoft.com/office/word/2010/wordprocessingShape">
                    <wps:wsp>
                      <wps:cNvSpPr/>
                      <wps:spPr>
                        <a:xfrm>
                          <a:off x="0" y="0"/>
                          <a:ext cx="6659592" cy="370936"/>
                        </a:xfrm>
                        <a:prstGeom prst="rect">
                          <a:avLst/>
                        </a:prstGeom>
                        <a:solidFill>
                          <a:schemeClr val="bg1">
                            <a:lumMod val="95000"/>
                          </a:schemeClr>
                        </a:solidFill>
                        <a:ln>
                          <a:solidFill>
                            <a:schemeClr val="bg1"/>
                          </a:solidFill>
                        </a:ln>
                      </wps:spPr>
                      <wps:style>
                        <a:lnRef idx="2">
                          <a:schemeClr val="dk1"/>
                        </a:lnRef>
                        <a:fillRef idx="1">
                          <a:schemeClr val="lt1"/>
                        </a:fillRef>
                        <a:effectRef idx="0">
                          <a:schemeClr val="dk1"/>
                        </a:effectRef>
                        <a:fontRef idx="minor">
                          <a:schemeClr val="dk1"/>
                        </a:fontRef>
                      </wps:style>
                      <wps:txbx>
                        <w:txbxContent>
                          <w:p w14:paraId="1B18B968" w14:textId="65FF4038" w:rsidR="00570F03" w:rsidRPr="00773DBC" w:rsidRDefault="00570F03" w:rsidP="003E0894">
                            <w:pPr>
                              <w:rPr>
                                <w:b/>
                                <w:color w:val="808080" w:themeColor="background1" w:themeShade="80"/>
                                <w:sz w:val="32"/>
                                <w:szCs w:val="32"/>
                                <w:lang w:val="vi-VN"/>
                              </w:rPr>
                            </w:pPr>
                            <w:r w:rsidRPr="00773DBC">
                              <w:rPr>
                                <w:color w:val="808080" w:themeColor="background1" w:themeShade="80"/>
                                <w:lang w:val="vi-VN"/>
                              </w:rPr>
                              <w:t>CP25-037 phát hành 28/11/</w:t>
                            </w:r>
                            <w:r w:rsidRPr="000B1855">
                              <w:rPr>
                                <w:rFonts w:ascii="Times New Roman" w:eastAsiaTheme="majorEastAsia" w:hAnsi="Times New Roman" w:cs="Times New Roman"/>
                                <w:b/>
                                <w:color w:val="808080" w:themeColor="background1" w:themeShade="80"/>
                                <w:lang w:val="vi-VN"/>
                              </w:rPr>
                              <w:t xml:space="preserve">2025                     </w:t>
                            </w:r>
                            <w:r w:rsidR="000B1855">
                              <w:rPr>
                                <w:rFonts w:ascii="Times New Roman" w:eastAsiaTheme="majorEastAsia" w:hAnsi="Times New Roman" w:cs="Times New Roman"/>
                                <w:b/>
                                <w:color w:val="808080" w:themeColor="background1" w:themeShade="80"/>
                              </w:rPr>
                              <w:t xml:space="preserve">    </w:t>
                            </w:r>
                            <w:r w:rsidRPr="000B1855">
                              <w:rPr>
                                <w:rFonts w:ascii="Times New Roman" w:eastAsia="Arial Unicode MS" w:hAnsi="Times New Roman" w:cs="Times New Roman"/>
                                <w:b/>
                                <w:color w:val="808080" w:themeColor="background1" w:themeShade="80"/>
                                <w:sz w:val="32"/>
                                <w:szCs w:val="32"/>
                                <w:lang w:val="vi-VN"/>
                              </w:rPr>
                              <w:t>Bản tin tuân thủ</w:t>
                            </w:r>
                            <w:r>
                              <w:rPr>
                                <w:b/>
                                <w:color w:val="808080" w:themeColor="background1" w:themeShade="80"/>
                                <w:sz w:val="32"/>
                                <w:szCs w:val="32"/>
                                <w:lang w:val="vi-VN"/>
                              </w:rPr>
                              <w:t xml:space="preserve"> </w:t>
                            </w:r>
                            <w:r w:rsidRPr="00773DBC">
                              <w:rPr>
                                <w:b/>
                                <w:color w:val="808080" w:themeColor="background1" w:themeShade="80"/>
                                <w:sz w:val="32"/>
                                <w:szCs w:val="32"/>
                                <w:lang w:val="vi-VN"/>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E9735F" id="Rectangle 9" o:spid="_x0000_s1031" style="position:absolute;margin-left:.05pt;margin-top:12.95pt;width:524.4pt;height:29.2pt;z-index:251702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" fillcolor="#f2f2f2 [3052]" strokecolor="white [3212]" strokeweight="1pt">
                <v:textbox>
                  <w:txbxContent>
                    <w:p w14:paraId="1B18B968" w14:textId="65FF4038" w:rsidR="00570F03" w:rsidRPr="00773DBC" w:rsidRDefault="00570F03" w:rsidP="003E0894">
                      <w:pPr>
                        <w:rPr>
                          <w:b/>
                          <w:color w:val="808080" w:themeColor="background1" w:themeShade="80"/>
                          <w:sz w:val="32"/>
                          <w:szCs w:val="32"/>
                          <w:lang w:val="vi-VN"/>
                        </w:rPr>
                      </w:pPr>
                      <w:r w:rsidRPr="00773DBC">
                        <w:rPr>
                          <w:color w:val="808080" w:themeColor="background1" w:themeShade="80"/>
                          <w:lang w:val="vi-VN"/>
                        </w:rPr>
                        <w:t>CP25-037 phát hành 28/11/</w:t>
                      </w:r>
                      <w:r w:rsidRPr="000B1855">
                        <w:rPr>
                          <w:rFonts w:ascii="Times New Roman" w:eastAsiaTheme="majorEastAsia" w:hAnsi="Times New Roman" w:cs="Times New Roman"/>
                          <w:b/>
                          <w:color w:val="808080" w:themeColor="background1" w:themeShade="80"/>
                          <w:lang w:val="vi-VN"/>
                        </w:rPr>
                        <w:t xml:space="preserve">2025                     </w:t>
                      </w:r>
                      <w:r w:rsidR="000B1855">
                        <w:rPr>
                          <w:rFonts w:ascii="Times New Roman" w:eastAsiaTheme="majorEastAsia" w:hAnsi="Times New Roman" w:cs="Times New Roman"/>
                          <w:b/>
                          <w:color w:val="808080" w:themeColor="background1" w:themeShade="80"/>
                        </w:rPr>
                        <w:t xml:space="preserve">    </w:t>
                      </w:r>
                      <w:r w:rsidRPr="000B1855">
                        <w:rPr>
                          <w:rFonts w:ascii="Times New Roman" w:eastAsia="Arial Unicode MS" w:hAnsi="Times New Roman" w:cs="Times New Roman"/>
                          <w:b/>
                          <w:color w:val="808080" w:themeColor="background1" w:themeShade="80"/>
                          <w:sz w:val="32"/>
                          <w:szCs w:val="32"/>
                          <w:lang w:val="vi-VN"/>
                        </w:rPr>
                        <w:t>Bản tin tuân thủ</w:t>
                      </w:r>
                      <w:r>
                        <w:rPr>
                          <w:b/>
                          <w:color w:val="808080" w:themeColor="background1" w:themeShade="80"/>
                          <w:sz w:val="32"/>
                          <w:szCs w:val="32"/>
                          <w:lang w:val="vi-VN"/>
                        </w:rPr>
                        <w:t xml:space="preserve"> </w:t>
                      </w:r>
                      <w:r w:rsidRPr="00773DBC">
                        <w:rPr>
                          <w:b/>
                          <w:color w:val="808080" w:themeColor="background1" w:themeShade="80"/>
                          <w:sz w:val="32"/>
                          <w:szCs w:val="32"/>
                          <w:lang w:val="vi-VN"/>
                        </w:rPr>
                        <w:t xml:space="preserve"> </w:t>
                      </w:r>
                    </w:p>
                  </w:txbxContent>
                </v:textbox>
              </v:rect>
            </w:pict>
          </mc:Fallback>
        </mc:AlternateContent>
      </w:r>
    </w:p>
    <w:p w14:paraId="6DF13D34" w14:textId="77777777" w:rsidR="003E0894" w:rsidRDefault="003E0894" w:rsidP="003E0894">
      <w:pPr>
        <w:rPr>
          <w:rFonts w:ascii="tiI" w:hAnsi="tiI" w:hint="eastAsia"/>
          <w:sz w:val="28"/>
          <w:szCs w:val="28"/>
          <w:lang w:val="vi-VN"/>
        </w:rPr>
      </w:pPr>
    </w:p>
    <w:p w14:paraId="1E8D830E" w14:textId="097D73D3" w:rsidR="003E0894" w:rsidRPr="0099705B" w:rsidRDefault="003E0894" w:rsidP="003E0894">
      <w:pPr>
        <w:rPr>
          <w:rFonts w:asciiTheme="majorEastAsia" w:eastAsiaTheme="majorEastAsia" w:hAnsi="Arial" w:cs="Arial" w:hint="eastAsia"/>
          <w:sz w:val="21"/>
          <w:szCs w:val="21"/>
          <w:lang w:val="vi-VN"/>
        </w:rPr>
      </w:pPr>
      <w:r w:rsidRPr="0099705B">
        <w:rPr>
          <w:rFonts w:asciiTheme="majorEastAsia" w:eastAsiaTheme="majorEastAsia" w:hAnsi="Arial" w:cs="Arial" w:hint="eastAsia"/>
          <w:sz w:val="21"/>
          <w:szCs w:val="21"/>
          <w:lang w:val="vi-VN"/>
        </w:rPr>
        <w:t>C</w:t>
      </w:r>
      <w:r w:rsidRPr="0099705B">
        <w:rPr>
          <w:rFonts w:asciiTheme="majorEastAsia" w:eastAsiaTheme="majorEastAsia" w:hAnsi="Arial" w:cs="Arial" w:hint="eastAsia"/>
          <w:sz w:val="21"/>
          <w:szCs w:val="21"/>
          <w:lang w:val="vi-VN"/>
        </w:rPr>
        <w:t>ó</w:t>
      </w:r>
      <w:r w:rsidRPr="0099705B">
        <w:rPr>
          <w:rFonts w:asciiTheme="majorEastAsia" w:eastAsiaTheme="majorEastAsia" w:hAnsi="Arial" w:cs="Arial" w:hint="eastAsia"/>
          <w:sz w:val="21"/>
          <w:szCs w:val="21"/>
          <w:lang w:val="vi-VN"/>
        </w:rPr>
        <w:t xml:space="preserve"> th</w:t>
      </w:r>
      <w:r w:rsidRPr="0099705B">
        <w:rPr>
          <w:rFonts w:asciiTheme="majorEastAsia" w:eastAsiaTheme="majorEastAsia" w:hAnsi="Arial" w:cs="Arial" w:hint="eastAsia"/>
          <w:sz w:val="21"/>
          <w:szCs w:val="21"/>
          <w:lang w:val="vi-VN"/>
        </w:rPr>
        <w:t>ể</w:t>
      </w:r>
      <w:r w:rsidRPr="0099705B">
        <w:rPr>
          <w:rFonts w:asciiTheme="majorEastAsia" w:eastAsiaTheme="majorEastAsia" w:hAnsi="Arial" w:cs="Arial" w:hint="eastAsia"/>
          <w:sz w:val="21"/>
          <w:szCs w:val="21"/>
          <w:lang w:val="vi-VN"/>
        </w:rPr>
        <w:t xml:space="preserve"> m</w:t>
      </w:r>
      <w:r w:rsidRPr="0099705B">
        <w:rPr>
          <w:rFonts w:asciiTheme="majorEastAsia" w:eastAsiaTheme="majorEastAsia" w:hAnsi="Arial" w:cs="Arial" w:hint="eastAsia"/>
          <w:sz w:val="21"/>
          <w:szCs w:val="21"/>
          <w:lang w:val="vi-VN"/>
        </w:rPr>
        <w:t>ộ</w:t>
      </w:r>
      <w:r w:rsidRPr="0099705B">
        <w:rPr>
          <w:rFonts w:asciiTheme="majorEastAsia" w:eastAsiaTheme="majorEastAsia" w:hAnsi="Arial" w:cs="Arial" w:hint="eastAsia"/>
          <w:sz w:val="21"/>
          <w:szCs w:val="21"/>
          <w:lang w:val="vi-VN"/>
        </w:rPr>
        <w:t>t s</w:t>
      </w:r>
      <w:r w:rsidRPr="0099705B">
        <w:rPr>
          <w:rFonts w:asciiTheme="majorEastAsia" w:eastAsiaTheme="majorEastAsia" w:hAnsi="Arial" w:cs="Arial" w:hint="eastAsia"/>
          <w:sz w:val="21"/>
          <w:szCs w:val="21"/>
          <w:lang w:val="vi-VN"/>
        </w:rPr>
        <w:t>ố</w:t>
      </w:r>
      <w:r w:rsidRPr="0099705B">
        <w:rPr>
          <w:rFonts w:asciiTheme="majorEastAsia" w:eastAsiaTheme="majorEastAsia" w:hAnsi="Arial" w:cs="Arial" w:hint="eastAsia"/>
          <w:sz w:val="21"/>
          <w:szCs w:val="21"/>
          <w:lang w:val="vi-VN"/>
        </w:rPr>
        <w:t xml:space="preserve"> b</w:t>
      </w:r>
      <w:r w:rsidRPr="0099705B">
        <w:rPr>
          <w:rFonts w:asciiTheme="majorEastAsia" w:eastAsiaTheme="majorEastAsia" w:hAnsi="Arial" w:cs="Arial" w:hint="eastAsia"/>
          <w:sz w:val="21"/>
          <w:szCs w:val="21"/>
          <w:lang w:val="vi-VN"/>
        </w:rPr>
        <w:t>ạ</w:t>
      </w:r>
      <w:r w:rsidRPr="0099705B">
        <w:rPr>
          <w:rFonts w:asciiTheme="majorEastAsia" w:eastAsiaTheme="majorEastAsia" w:hAnsi="Arial" w:cs="Arial" w:hint="eastAsia"/>
          <w:sz w:val="21"/>
          <w:szCs w:val="21"/>
          <w:lang w:val="vi-VN"/>
        </w:rPr>
        <w:t>n đ</w:t>
      </w:r>
      <w:r w:rsidRPr="0099705B">
        <w:rPr>
          <w:rFonts w:asciiTheme="majorEastAsia" w:eastAsiaTheme="majorEastAsia" w:hAnsi="Arial" w:cs="Arial" w:hint="eastAsia"/>
          <w:sz w:val="21"/>
          <w:szCs w:val="21"/>
          <w:lang w:val="vi-VN"/>
        </w:rPr>
        <w:t>â</w:t>
      </w:r>
      <w:r w:rsidRPr="0099705B">
        <w:rPr>
          <w:rFonts w:asciiTheme="majorEastAsia" w:eastAsiaTheme="majorEastAsia" w:hAnsi="Arial" w:cs="Arial" w:hint="eastAsia"/>
          <w:sz w:val="21"/>
          <w:szCs w:val="21"/>
          <w:lang w:val="vi-VN"/>
        </w:rPr>
        <w:t>y l</w:t>
      </w:r>
      <w:r w:rsidRPr="0099705B">
        <w:rPr>
          <w:rFonts w:asciiTheme="majorEastAsia" w:eastAsiaTheme="majorEastAsia" w:hAnsi="Arial" w:cs="Arial" w:hint="eastAsia"/>
          <w:sz w:val="21"/>
          <w:szCs w:val="21"/>
          <w:lang w:val="vi-VN"/>
        </w:rPr>
        <w:t>à</w:t>
      </w:r>
      <w:r w:rsidRPr="0099705B">
        <w:rPr>
          <w:rFonts w:asciiTheme="majorEastAsia" w:eastAsiaTheme="majorEastAsia" w:hAnsi="Arial" w:cs="Arial" w:hint="eastAsia"/>
          <w:sz w:val="21"/>
          <w:szCs w:val="21"/>
          <w:lang w:val="vi-VN"/>
        </w:rPr>
        <w:t xml:space="preserve"> l</w:t>
      </w:r>
      <w:r w:rsidRPr="0099705B">
        <w:rPr>
          <w:rFonts w:asciiTheme="majorEastAsia" w:eastAsiaTheme="majorEastAsia" w:hAnsi="Arial" w:cs="Arial" w:hint="eastAsia"/>
          <w:sz w:val="21"/>
          <w:szCs w:val="21"/>
          <w:lang w:val="vi-VN"/>
        </w:rPr>
        <w:t>ầ</w:t>
      </w:r>
      <w:r w:rsidRPr="0099705B">
        <w:rPr>
          <w:rFonts w:asciiTheme="majorEastAsia" w:eastAsiaTheme="majorEastAsia" w:hAnsi="Arial" w:cs="Arial" w:hint="eastAsia"/>
          <w:sz w:val="21"/>
          <w:szCs w:val="21"/>
          <w:lang w:val="vi-VN"/>
        </w:rPr>
        <w:t>n đ</w:t>
      </w:r>
      <w:r w:rsidRPr="0099705B">
        <w:rPr>
          <w:rFonts w:asciiTheme="majorEastAsia" w:eastAsiaTheme="majorEastAsia" w:hAnsi="Arial" w:cs="Arial" w:hint="eastAsia"/>
          <w:sz w:val="21"/>
          <w:szCs w:val="21"/>
          <w:lang w:val="vi-VN"/>
        </w:rPr>
        <w:t>ầ</w:t>
      </w:r>
      <w:r w:rsidRPr="0099705B">
        <w:rPr>
          <w:rFonts w:asciiTheme="majorEastAsia" w:eastAsiaTheme="majorEastAsia" w:hAnsi="Arial" w:cs="Arial" w:hint="eastAsia"/>
          <w:sz w:val="21"/>
          <w:szCs w:val="21"/>
          <w:lang w:val="vi-VN"/>
        </w:rPr>
        <w:t>u ti</w:t>
      </w:r>
      <w:r w:rsidRPr="0099705B">
        <w:rPr>
          <w:rFonts w:asciiTheme="majorEastAsia" w:eastAsiaTheme="majorEastAsia" w:hAnsi="Arial" w:cs="Arial" w:hint="eastAsia"/>
          <w:sz w:val="21"/>
          <w:szCs w:val="21"/>
          <w:lang w:val="vi-VN"/>
        </w:rPr>
        <w:t>ê</w:t>
      </w:r>
      <w:r w:rsidRPr="0099705B">
        <w:rPr>
          <w:rFonts w:asciiTheme="majorEastAsia" w:eastAsiaTheme="majorEastAsia" w:hAnsi="Arial" w:cs="Arial" w:hint="eastAsia"/>
          <w:sz w:val="21"/>
          <w:szCs w:val="21"/>
          <w:lang w:val="vi-VN"/>
        </w:rPr>
        <w:t>n tr</w:t>
      </w:r>
      <w:r w:rsidRPr="0099705B">
        <w:rPr>
          <w:rFonts w:asciiTheme="majorEastAsia" w:eastAsiaTheme="majorEastAsia" w:hAnsi="Arial" w:cs="Arial" w:hint="eastAsia"/>
          <w:sz w:val="21"/>
          <w:szCs w:val="21"/>
          <w:lang w:val="vi-VN"/>
        </w:rPr>
        <w:t>ả</w:t>
      </w:r>
      <w:r w:rsidRPr="0099705B">
        <w:rPr>
          <w:rFonts w:asciiTheme="majorEastAsia" w:eastAsiaTheme="majorEastAsia" w:hAnsi="Arial" w:cs="Arial" w:hint="eastAsia"/>
          <w:sz w:val="21"/>
          <w:szCs w:val="21"/>
          <w:lang w:val="vi-VN"/>
        </w:rPr>
        <w:t xml:space="preserve"> l</w:t>
      </w:r>
      <w:r w:rsidRPr="0099705B">
        <w:rPr>
          <w:rFonts w:asciiTheme="majorEastAsia" w:eastAsiaTheme="majorEastAsia" w:hAnsi="Arial" w:cs="Arial" w:hint="eastAsia"/>
          <w:sz w:val="21"/>
          <w:szCs w:val="21"/>
          <w:lang w:val="vi-VN"/>
        </w:rPr>
        <w:t>ờ</w:t>
      </w:r>
      <w:r w:rsidRPr="0099705B">
        <w:rPr>
          <w:rFonts w:asciiTheme="majorEastAsia" w:eastAsiaTheme="majorEastAsia" w:hAnsi="Arial" w:cs="Arial" w:hint="eastAsia"/>
          <w:sz w:val="21"/>
          <w:szCs w:val="21"/>
          <w:lang w:val="vi-VN"/>
        </w:rPr>
        <w:t>i kh</w:t>
      </w:r>
      <w:r w:rsidRPr="0099705B">
        <w:rPr>
          <w:rFonts w:asciiTheme="majorEastAsia" w:eastAsiaTheme="majorEastAsia" w:hAnsi="Arial" w:cs="Arial" w:hint="eastAsia"/>
          <w:sz w:val="21"/>
          <w:szCs w:val="21"/>
          <w:lang w:val="vi-VN"/>
        </w:rPr>
        <w:t>ả</w:t>
      </w:r>
      <w:r w:rsidRPr="0099705B">
        <w:rPr>
          <w:rFonts w:asciiTheme="majorEastAsia" w:eastAsiaTheme="majorEastAsia" w:hAnsi="Arial" w:cs="Arial" w:hint="eastAsia"/>
          <w:sz w:val="21"/>
          <w:szCs w:val="21"/>
          <w:lang w:val="vi-VN"/>
        </w:rPr>
        <w:t>o s</w:t>
      </w:r>
      <w:r w:rsidRPr="0099705B">
        <w:rPr>
          <w:rFonts w:asciiTheme="majorEastAsia" w:eastAsiaTheme="majorEastAsia" w:hAnsi="Arial" w:cs="Arial" w:hint="eastAsia"/>
          <w:sz w:val="21"/>
          <w:szCs w:val="21"/>
          <w:lang w:val="vi-VN"/>
        </w:rPr>
        <w:t>á</w:t>
      </w:r>
      <w:r w:rsidRPr="0099705B">
        <w:rPr>
          <w:rFonts w:asciiTheme="majorEastAsia" w:eastAsiaTheme="majorEastAsia" w:hAnsi="Arial" w:cs="Arial" w:hint="eastAsia"/>
          <w:sz w:val="21"/>
          <w:szCs w:val="21"/>
          <w:lang w:val="vi-VN"/>
        </w:rPr>
        <w:t>t n</w:t>
      </w:r>
      <w:r w:rsidRPr="0099705B">
        <w:rPr>
          <w:rFonts w:asciiTheme="majorEastAsia" w:eastAsiaTheme="majorEastAsia" w:hAnsi="Arial" w:cs="Arial" w:hint="eastAsia"/>
          <w:sz w:val="21"/>
          <w:szCs w:val="21"/>
          <w:lang w:val="vi-VN"/>
        </w:rPr>
        <w:t>à</w:t>
      </w:r>
      <w:r w:rsidRPr="0099705B">
        <w:rPr>
          <w:rFonts w:asciiTheme="majorEastAsia" w:eastAsiaTheme="majorEastAsia" w:hAnsi="Arial" w:cs="Arial" w:hint="eastAsia"/>
          <w:sz w:val="21"/>
          <w:szCs w:val="21"/>
          <w:lang w:val="vi-VN"/>
        </w:rPr>
        <w:t>y. V</w:t>
      </w:r>
      <w:r w:rsidRPr="0099705B">
        <w:rPr>
          <w:rFonts w:asciiTheme="majorEastAsia" w:eastAsiaTheme="majorEastAsia" w:hAnsi="Arial" w:cs="Arial" w:hint="eastAsia"/>
          <w:sz w:val="21"/>
          <w:szCs w:val="21"/>
          <w:lang w:val="vi-VN"/>
        </w:rPr>
        <w:t>ì</w:t>
      </w:r>
      <w:r w:rsidRPr="0099705B">
        <w:rPr>
          <w:rFonts w:asciiTheme="majorEastAsia" w:eastAsiaTheme="majorEastAsia" w:hAnsi="Arial" w:cs="Arial" w:hint="eastAsia"/>
          <w:sz w:val="21"/>
          <w:szCs w:val="21"/>
          <w:lang w:val="vi-VN"/>
        </w:rPr>
        <w:t xml:space="preserve"> v</w:t>
      </w:r>
      <w:r w:rsidRPr="0099705B">
        <w:rPr>
          <w:rFonts w:asciiTheme="majorEastAsia" w:eastAsiaTheme="majorEastAsia" w:hAnsi="Arial" w:cs="Arial" w:hint="eastAsia"/>
          <w:sz w:val="21"/>
          <w:szCs w:val="21"/>
          <w:lang w:val="vi-VN"/>
        </w:rPr>
        <w:t>ậ</w:t>
      </w:r>
      <w:r w:rsidRPr="0099705B">
        <w:rPr>
          <w:rFonts w:asciiTheme="majorEastAsia" w:eastAsiaTheme="majorEastAsia" w:hAnsi="Arial" w:cs="Arial" w:hint="eastAsia"/>
          <w:sz w:val="21"/>
          <w:szCs w:val="21"/>
          <w:lang w:val="vi-VN"/>
        </w:rPr>
        <w:t>y ch</w:t>
      </w:r>
      <w:r w:rsidRPr="0099705B">
        <w:rPr>
          <w:rFonts w:asciiTheme="majorEastAsia" w:eastAsiaTheme="majorEastAsia" w:hAnsi="Arial" w:cs="Arial" w:hint="eastAsia"/>
          <w:sz w:val="21"/>
          <w:szCs w:val="21"/>
          <w:lang w:val="vi-VN"/>
        </w:rPr>
        <w:t>ú</w:t>
      </w:r>
      <w:r w:rsidRPr="0099705B">
        <w:rPr>
          <w:rFonts w:asciiTheme="majorEastAsia" w:eastAsiaTheme="majorEastAsia" w:hAnsi="Arial" w:cs="Arial" w:hint="eastAsia"/>
          <w:sz w:val="21"/>
          <w:szCs w:val="21"/>
          <w:lang w:val="vi-VN"/>
        </w:rPr>
        <w:t>ng t</w:t>
      </w:r>
      <w:r w:rsidRPr="0099705B">
        <w:rPr>
          <w:rFonts w:asciiTheme="majorEastAsia" w:eastAsiaTheme="majorEastAsia" w:hAnsi="Arial" w:cs="Arial" w:hint="eastAsia"/>
          <w:sz w:val="21"/>
          <w:szCs w:val="21"/>
          <w:lang w:val="vi-VN"/>
        </w:rPr>
        <w:t>ô</w:t>
      </w:r>
      <w:r w:rsidRPr="0099705B">
        <w:rPr>
          <w:rFonts w:asciiTheme="majorEastAsia" w:eastAsiaTheme="majorEastAsia" w:hAnsi="Arial" w:cs="Arial" w:hint="eastAsia"/>
          <w:sz w:val="21"/>
          <w:szCs w:val="21"/>
          <w:lang w:val="vi-VN"/>
        </w:rPr>
        <w:t>i s</w:t>
      </w:r>
      <w:r w:rsidRPr="0099705B">
        <w:rPr>
          <w:rFonts w:asciiTheme="majorEastAsia" w:eastAsiaTheme="majorEastAsia" w:hAnsi="Arial" w:cs="Arial" w:hint="eastAsia"/>
          <w:sz w:val="21"/>
          <w:szCs w:val="21"/>
          <w:lang w:val="vi-VN"/>
        </w:rPr>
        <w:t>ẽ</w:t>
      </w:r>
      <w:r w:rsidRPr="0099705B">
        <w:rPr>
          <w:rFonts w:asciiTheme="majorEastAsia" w:eastAsiaTheme="majorEastAsia" w:hAnsi="Arial" w:cs="Arial" w:hint="eastAsia"/>
          <w:sz w:val="21"/>
          <w:szCs w:val="21"/>
          <w:lang w:val="vi-VN"/>
        </w:rPr>
        <w:t xml:space="preserve"> gi</w:t>
      </w:r>
      <w:r w:rsidRPr="0099705B">
        <w:rPr>
          <w:rFonts w:asciiTheme="majorEastAsia" w:eastAsiaTheme="majorEastAsia" w:hAnsi="Arial" w:cs="Arial" w:hint="eastAsia"/>
          <w:sz w:val="21"/>
          <w:szCs w:val="21"/>
          <w:lang w:val="vi-VN"/>
        </w:rPr>
        <w:t>ả</w:t>
      </w:r>
      <w:r w:rsidRPr="0099705B">
        <w:rPr>
          <w:rFonts w:asciiTheme="majorEastAsia" w:eastAsiaTheme="majorEastAsia" w:hAnsi="Arial" w:cs="Arial" w:hint="eastAsia"/>
          <w:sz w:val="21"/>
          <w:szCs w:val="21"/>
          <w:lang w:val="vi-VN"/>
        </w:rPr>
        <w:t>i th</w:t>
      </w:r>
      <w:r w:rsidRPr="0099705B">
        <w:rPr>
          <w:rFonts w:asciiTheme="majorEastAsia" w:eastAsiaTheme="majorEastAsia" w:hAnsi="Arial" w:cs="Arial" w:hint="eastAsia"/>
          <w:sz w:val="21"/>
          <w:szCs w:val="21"/>
          <w:lang w:val="vi-VN"/>
        </w:rPr>
        <w:t>í</w:t>
      </w:r>
      <w:r w:rsidRPr="0099705B">
        <w:rPr>
          <w:rFonts w:asciiTheme="majorEastAsia" w:eastAsiaTheme="majorEastAsia" w:hAnsi="Arial" w:cs="Arial" w:hint="eastAsia"/>
          <w:sz w:val="21"/>
          <w:szCs w:val="21"/>
          <w:lang w:val="vi-VN"/>
        </w:rPr>
        <w:t>ch m</w:t>
      </w:r>
      <w:r w:rsidRPr="0099705B">
        <w:rPr>
          <w:rFonts w:asciiTheme="majorEastAsia" w:eastAsiaTheme="majorEastAsia" w:hAnsi="Arial" w:cs="Arial" w:hint="eastAsia"/>
          <w:sz w:val="21"/>
          <w:szCs w:val="21"/>
          <w:lang w:val="vi-VN"/>
        </w:rPr>
        <w:t>ụ</w:t>
      </w:r>
      <w:r w:rsidRPr="0099705B">
        <w:rPr>
          <w:rFonts w:asciiTheme="majorEastAsia" w:eastAsiaTheme="majorEastAsia" w:hAnsi="Arial" w:cs="Arial" w:hint="eastAsia"/>
          <w:sz w:val="21"/>
          <w:szCs w:val="21"/>
          <w:lang w:val="vi-VN"/>
        </w:rPr>
        <w:t>c đ</w:t>
      </w:r>
      <w:r w:rsidRPr="0099705B">
        <w:rPr>
          <w:rFonts w:asciiTheme="majorEastAsia" w:eastAsiaTheme="majorEastAsia" w:hAnsi="Arial" w:cs="Arial" w:hint="eastAsia"/>
          <w:sz w:val="21"/>
          <w:szCs w:val="21"/>
          <w:lang w:val="vi-VN"/>
        </w:rPr>
        <w:t>í</w:t>
      </w:r>
      <w:r w:rsidRPr="0099705B">
        <w:rPr>
          <w:rFonts w:asciiTheme="majorEastAsia" w:eastAsiaTheme="majorEastAsia" w:hAnsi="Arial" w:cs="Arial" w:hint="eastAsia"/>
          <w:sz w:val="21"/>
          <w:szCs w:val="21"/>
          <w:lang w:val="vi-VN"/>
        </w:rPr>
        <w:t>ch t</w:t>
      </w:r>
      <w:r w:rsidRPr="0099705B">
        <w:rPr>
          <w:rFonts w:asciiTheme="majorEastAsia" w:eastAsiaTheme="majorEastAsia" w:hAnsi="Arial" w:cs="Arial" w:hint="eastAsia"/>
          <w:sz w:val="21"/>
          <w:szCs w:val="21"/>
          <w:lang w:val="vi-VN"/>
        </w:rPr>
        <w:t>ừ</w:t>
      </w:r>
      <w:r w:rsidRPr="0099705B">
        <w:rPr>
          <w:rFonts w:asciiTheme="majorEastAsia" w:eastAsiaTheme="majorEastAsia" w:hAnsi="Arial" w:cs="Arial" w:hint="eastAsia"/>
          <w:sz w:val="21"/>
          <w:szCs w:val="21"/>
          <w:lang w:val="vi-VN"/>
        </w:rPr>
        <w:t>ng c</w:t>
      </w:r>
      <w:r w:rsidRPr="0099705B">
        <w:rPr>
          <w:rFonts w:asciiTheme="majorEastAsia" w:eastAsiaTheme="majorEastAsia" w:hAnsi="Arial" w:cs="Arial" w:hint="eastAsia"/>
          <w:sz w:val="21"/>
          <w:szCs w:val="21"/>
          <w:lang w:val="vi-VN"/>
        </w:rPr>
        <w:t>â</w:t>
      </w:r>
      <w:r w:rsidRPr="0099705B">
        <w:rPr>
          <w:rFonts w:asciiTheme="majorEastAsia" w:eastAsiaTheme="majorEastAsia" w:hAnsi="Arial" w:cs="Arial" w:hint="eastAsia"/>
          <w:sz w:val="21"/>
          <w:szCs w:val="21"/>
          <w:lang w:val="vi-VN"/>
        </w:rPr>
        <w:t>u h</w:t>
      </w:r>
      <w:r w:rsidRPr="0099705B">
        <w:rPr>
          <w:rFonts w:asciiTheme="majorEastAsia" w:eastAsiaTheme="majorEastAsia" w:hAnsi="Arial" w:cs="Arial" w:hint="eastAsia"/>
          <w:sz w:val="21"/>
          <w:szCs w:val="21"/>
          <w:lang w:val="vi-VN"/>
        </w:rPr>
        <w:t>ỏ</w:t>
      </w:r>
      <w:r w:rsidRPr="0099705B">
        <w:rPr>
          <w:rFonts w:asciiTheme="majorEastAsia" w:eastAsiaTheme="majorEastAsia" w:hAnsi="Arial" w:cs="Arial" w:hint="eastAsia"/>
          <w:sz w:val="21"/>
          <w:szCs w:val="21"/>
          <w:lang w:val="vi-VN"/>
        </w:rPr>
        <w:t>i n</w:t>
      </w:r>
      <w:r w:rsidRPr="0099705B">
        <w:rPr>
          <w:rFonts w:asciiTheme="majorEastAsia" w:eastAsiaTheme="majorEastAsia" w:hAnsi="Arial" w:cs="Arial" w:hint="eastAsia"/>
          <w:sz w:val="21"/>
          <w:szCs w:val="21"/>
          <w:lang w:val="vi-VN"/>
        </w:rPr>
        <w:t>à</w:t>
      </w:r>
      <w:r w:rsidRPr="0099705B">
        <w:rPr>
          <w:rFonts w:asciiTheme="majorEastAsia" w:eastAsiaTheme="majorEastAsia" w:hAnsi="Arial" w:cs="Arial" w:hint="eastAsia"/>
          <w:sz w:val="21"/>
          <w:szCs w:val="21"/>
          <w:lang w:val="vi-VN"/>
        </w:rPr>
        <w:t>y k</w:t>
      </w:r>
      <w:r w:rsidRPr="0099705B">
        <w:rPr>
          <w:rFonts w:asciiTheme="majorEastAsia" w:eastAsiaTheme="majorEastAsia" w:hAnsi="Arial" w:cs="Arial" w:hint="eastAsia"/>
          <w:sz w:val="21"/>
          <w:szCs w:val="21"/>
          <w:lang w:val="vi-VN"/>
        </w:rPr>
        <w:t>ể</w:t>
      </w:r>
      <w:r w:rsidRPr="0099705B">
        <w:rPr>
          <w:rFonts w:asciiTheme="majorEastAsia" w:eastAsiaTheme="majorEastAsia" w:hAnsi="Arial" w:cs="Arial" w:hint="eastAsia"/>
          <w:sz w:val="21"/>
          <w:szCs w:val="21"/>
          <w:lang w:val="vi-VN"/>
        </w:rPr>
        <w:t xml:space="preserve"> c</w:t>
      </w:r>
      <w:r w:rsidRPr="0099705B">
        <w:rPr>
          <w:rFonts w:asciiTheme="majorEastAsia" w:eastAsiaTheme="majorEastAsia" w:hAnsi="Arial" w:cs="Arial" w:hint="eastAsia"/>
          <w:sz w:val="21"/>
          <w:szCs w:val="21"/>
          <w:lang w:val="vi-VN"/>
        </w:rPr>
        <w:t>ả</w:t>
      </w:r>
      <w:r w:rsidRPr="0099705B">
        <w:rPr>
          <w:rFonts w:asciiTheme="majorEastAsia" w:eastAsiaTheme="majorEastAsia" w:hAnsi="Arial" w:cs="Arial" w:hint="eastAsia"/>
          <w:sz w:val="21"/>
          <w:szCs w:val="21"/>
          <w:lang w:val="vi-VN"/>
        </w:rPr>
        <w:t xml:space="preserve"> c</w:t>
      </w:r>
      <w:r w:rsidRPr="0099705B">
        <w:rPr>
          <w:rFonts w:asciiTheme="majorEastAsia" w:eastAsiaTheme="majorEastAsia" w:hAnsi="Arial" w:cs="Arial" w:hint="eastAsia"/>
          <w:sz w:val="21"/>
          <w:szCs w:val="21"/>
          <w:lang w:val="vi-VN"/>
        </w:rPr>
        <w:t>ó</w:t>
      </w:r>
      <w:r w:rsidRPr="0099705B">
        <w:rPr>
          <w:rFonts w:asciiTheme="majorEastAsia" w:eastAsiaTheme="majorEastAsia" w:hAnsi="Arial" w:cs="Arial" w:hint="eastAsia"/>
          <w:sz w:val="21"/>
          <w:szCs w:val="21"/>
          <w:lang w:val="vi-VN"/>
        </w:rPr>
        <w:t xml:space="preserve"> nh</w:t>
      </w:r>
      <w:r w:rsidRPr="0099705B">
        <w:rPr>
          <w:rFonts w:asciiTheme="majorEastAsia" w:eastAsiaTheme="majorEastAsia" w:hAnsi="Arial" w:cs="Arial" w:hint="eastAsia"/>
          <w:sz w:val="21"/>
          <w:szCs w:val="21"/>
          <w:lang w:val="vi-VN"/>
        </w:rPr>
        <w:t>ữ</w:t>
      </w:r>
      <w:r w:rsidRPr="0099705B">
        <w:rPr>
          <w:rFonts w:asciiTheme="majorEastAsia" w:eastAsiaTheme="majorEastAsia" w:hAnsi="Arial" w:cs="Arial" w:hint="eastAsia"/>
          <w:sz w:val="21"/>
          <w:szCs w:val="21"/>
          <w:lang w:val="vi-VN"/>
        </w:rPr>
        <w:t>ng b</w:t>
      </w:r>
      <w:r w:rsidRPr="0099705B">
        <w:rPr>
          <w:rFonts w:asciiTheme="majorEastAsia" w:eastAsiaTheme="majorEastAsia" w:hAnsi="Arial" w:cs="Arial" w:hint="eastAsia"/>
          <w:sz w:val="21"/>
          <w:szCs w:val="21"/>
          <w:lang w:val="vi-VN"/>
        </w:rPr>
        <w:t>ạ</w:t>
      </w:r>
      <w:r w:rsidRPr="0099705B">
        <w:rPr>
          <w:rFonts w:asciiTheme="majorEastAsia" w:eastAsiaTheme="majorEastAsia" w:hAnsi="Arial" w:cs="Arial" w:hint="eastAsia"/>
          <w:sz w:val="21"/>
          <w:szCs w:val="21"/>
          <w:lang w:val="vi-VN"/>
        </w:rPr>
        <w:t>n kh</w:t>
      </w:r>
      <w:r w:rsidRPr="0099705B">
        <w:rPr>
          <w:rFonts w:asciiTheme="majorEastAsia" w:eastAsiaTheme="majorEastAsia" w:hAnsi="Arial" w:cs="Arial" w:hint="eastAsia"/>
          <w:sz w:val="21"/>
          <w:szCs w:val="21"/>
          <w:lang w:val="vi-VN"/>
        </w:rPr>
        <w:t>ô</w:t>
      </w:r>
      <w:r w:rsidRPr="0099705B">
        <w:rPr>
          <w:rFonts w:asciiTheme="majorEastAsia" w:eastAsiaTheme="majorEastAsia" w:hAnsi="Arial" w:cs="Arial" w:hint="eastAsia"/>
          <w:sz w:val="21"/>
          <w:szCs w:val="21"/>
          <w:lang w:val="vi-VN"/>
        </w:rPr>
        <w:t>ng ph</w:t>
      </w:r>
      <w:r w:rsidRPr="0099705B">
        <w:rPr>
          <w:rFonts w:asciiTheme="majorEastAsia" w:eastAsiaTheme="majorEastAsia" w:hAnsi="Arial" w:cs="Arial" w:hint="eastAsia"/>
          <w:sz w:val="21"/>
          <w:szCs w:val="21"/>
          <w:lang w:val="vi-VN"/>
        </w:rPr>
        <w:t>ả</w:t>
      </w:r>
      <w:r w:rsidRPr="0099705B">
        <w:rPr>
          <w:rFonts w:asciiTheme="majorEastAsia" w:eastAsiaTheme="majorEastAsia" w:hAnsi="Arial" w:cs="Arial" w:hint="eastAsia"/>
          <w:sz w:val="21"/>
          <w:szCs w:val="21"/>
          <w:lang w:val="vi-VN"/>
        </w:rPr>
        <w:t>i l</w:t>
      </w:r>
      <w:r w:rsidRPr="0099705B">
        <w:rPr>
          <w:rFonts w:asciiTheme="majorEastAsia" w:eastAsiaTheme="majorEastAsia" w:hAnsi="Arial" w:cs="Arial" w:hint="eastAsia"/>
          <w:sz w:val="21"/>
          <w:szCs w:val="21"/>
          <w:lang w:val="vi-VN"/>
        </w:rPr>
        <w:t>ầ</w:t>
      </w:r>
      <w:r w:rsidRPr="0099705B">
        <w:rPr>
          <w:rFonts w:asciiTheme="majorEastAsia" w:eastAsiaTheme="majorEastAsia" w:hAnsi="Arial" w:cs="Arial" w:hint="eastAsia"/>
          <w:sz w:val="21"/>
          <w:szCs w:val="21"/>
          <w:lang w:val="vi-VN"/>
        </w:rPr>
        <w:t>n đ</w:t>
      </w:r>
      <w:r w:rsidRPr="0099705B">
        <w:rPr>
          <w:rFonts w:asciiTheme="majorEastAsia" w:eastAsiaTheme="majorEastAsia" w:hAnsi="Arial" w:cs="Arial" w:hint="eastAsia"/>
          <w:sz w:val="21"/>
          <w:szCs w:val="21"/>
          <w:lang w:val="vi-VN"/>
        </w:rPr>
        <w:t>ầ</w:t>
      </w:r>
      <w:r w:rsidRPr="0099705B">
        <w:rPr>
          <w:rFonts w:asciiTheme="majorEastAsia" w:eastAsiaTheme="majorEastAsia" w:hAnsi="Arial" w:cs="Arial" w:hint="eastAsia"/>
          <w:sz w:val="21"/>
          <w:szCs w:val="21"/>
          <w:lang w:val="vi-VN"/>
        </w:rPr>
        <w:t>u ti</w:t>
      </w:r>
      <w:r w:rsidRPr="0099705B">
        <w:rPr>
          <w:rFonts w:asciiTheme="majorEastAsia" w:eastAsiaTheme="majorEastAsia" w:hAnsi="Arial" w:cs="Arial" w:hint="eastAsia"/>
          <w:sz w:val="21"/>
          <w:szCs w:val="21"/>
          <w:lang w:val="vi-VN"/>
        </w:rPr>
        <w:t>ê</w:t>
      </w:r>
      <w:r w:rsidRPr="0099705B">
        <w:rPr>
          <w:rFonts w:asciiTheme="majorEastAsia" w:eastAsiaTheme="majorEastAsia" w:hAnsi="Arial" w:cs="Arial" w:hint="eastAsia"/>
          <w:sz w:val="21"/>
          <w:szCs w:val="21"/>
          <w:lang w:val="vi-VN"/>
        </w:rPr>
        <w:t>n ch</w:t>
      </w:r>
      <w:r w:rsidRPr="0099705B">
        <w:rPr>
          <w:rFonts w:asciiTheme="majorEastAsia" w:eastAsiaTheme="majorEastAsia" w:hAnsi="Arial" w:cs="Arial" w:hint="eastAsia"/>
          <w:sz w:val="21"/>
          <w:szCs w:val="21"/>
          <w:lang w:val="vi-VN"/>
        </w:rPr>
        <w:t>ú</w:t>
      </w:r>
      <w:r w:rsidRPr="0099705B">
        <w:rPr>
          <w:rFonts w:asciiTheme="majorEastAsia" w:eastAsiaTheme="majorEastAsia" w:hAnsi="Arial" w:cs="Arial" w:hint="eastAsia"/>
          <w:sz w:val="21"/>
          <w:szCs w:val="21"/>
          <w:lang w:val="vi-VN"/>
        </w:rPr>
        <w:t>ng t</w:t>
      </w:r>
      <w:r w:rsidRPr="0099705B">
        <w:rPr>
          <w:rFonts w:asciiTheme="majorEastAsia" w:eastAsiaTheme="majorEastAsia" w:hAnsi="Arial" w:cs="Arial" w:hint="eastAsia"/>
          <w:sz w:val="21"/>
          <w:szCs w:val="21"/>
          <w:lang w:val="vi-VN"/>
        </w:rPr>
        <w:t>ô</w:t>
      </w:r>
      <w:r w:rsidRPr="0099705B">
        <w:rPr>
          <w:rFonts w:asciiTheme="majorEastAsia" w:eastAsiaTheme="majorEastAsia" w:hAnsi="Arial" w:cs="Arial" w:hint="eastAsia"/>
          <w:sz w:val="21"/>
          <w:szCs w:val="21"/>
          <w:lang w:val="vi-VN"/>
        </w:rPr>
        <w:t>i mong c</w:t>
      </w:r>
      <w:r w:rsidRPr="0099705B">
        <w:rPr>
          <w:rFonts w:asciiTheme="majorEastAsia" w:eastAsiaTheme="majorEastAsia" w:hAnsi="Arial" w:cs="Arial" w:hint="eastAsia"/>
          <w:sz w:val="21"/>
          <w:szCs w:val="21"/>
          <w:lang w:val="vi-VN"/>
        </w:rPr>
        <w:t>á</w:t>
      </w:r>
      <w:r w:rsidRPr="0099705B">
        <w:rPr>
          <w:rFonts w:asciiTheme="majorEastAsia" w:eastAsiaTheme="majorEastAsia" w:hAnsi="Arial" w:cs="Arial" w:hint="eastAsia"/>
          <w:sz w:val="21"/>
          <w:szCs w:val="21"/>
          <w:lang w:val="vi-VN"/>
        </w:rPr>
        <w:t>c b</w:t>
      </w:r>
      <w:r w:rsidRPr="0099705B">
        <w:rPr>
          <w:rFonts w:asciiTheme="majorEastAsia" w:eastAsiaTheme="majorEastAsia" w:hAnsi="Arial" w:cs="Arial" w:hint="eastAsia"/>
          <w:sz w:val="21"/>
          <w:szCs w:val="21"/>
          <w:lang w:val="vi-VN"/>
        </w:rPr>
        <w:t>ạ</w:t>
      </w:r>
      <w:r w:rsidRPr="0099705B">
        <w:rPr>
          <w:rFonts w:asciiTheme="majorEastAsia" w:eastAsiaTheme="majorEastAsia" w:hAnsi="Arial" w:cs="Arial" w:hint="eastAsia"/>
          <w:sz w:val="21"/>
          <w:szCs w:val="21"/>
          <w:lang w:val="vi-VN"/>
        </w:rPr>
        <w:t>n s</w:t>
      </w:r>
      <w:r w:rsidRPr="0099705B">
        <w:rPr>
          <w:rFonts w:asciiTheme="majorEastAsia" w:eastAsiaTheme="majorEastAsia" w:hAnsi="Arial" w:cs="Arial" w:hint="eastAsia"/>
          <w:sz w:val="21"/>
          <w:szCs w:val="21"/>
          <w:lang w:val="vi-VN"/>
        </w:rPr>
        <w:t>ẽ</w:t>
      </w:r>
      <w:r w:rsidRPr="0099705B">
        <w:rPr>
          <w:rFonts w:asciiTheme="majorEastAsia" w:eastAsiaTheme="majorEastAsia" w:hAnsi="Arial" w:cs="Arial" w:hint="eastAsia"/>
          <w:sz w:val="21"/>
          <w:szCs w:val="21"/>
          <w:lang w:val="vi-VN"/>
        </w:rPr>
        <w:t xml:space="preserve"> d</w:t>
      </w:r>
      <w:r w:rsidRPr="0099705B">
        <w:rPr>
          <w:rFonts w:asciiTheme="majorEastAsia" w:eastAsiaTheme="majorEastAsia" w:hAnsi="Arial" w:cs="Arial" w:hint="eastAsia"/>
          <w:sz w:val="21"/>
          <w:szCs w:val="21"/>
          <w:lang w:val="vi-VN"/>
        </w:rPr>
        <w:t>à</w:t>
      </w:r>
      <w:r w:rsidRPr="0099705B">
        <w:rPr>
          <w:rFonts w:asciiTheme="majorEastAsia" w:eastAsiaTheme="majorEastAsia" w:hAnsi="Arial" w:cs="Arial" w:hint="eastAsia"/>
          <w:sz w:val="21"/>
          <w:szCs w:val="21"/>
          <w:lang w:val="vi-VN"/>
        </w:rPr>
        <w:t>nh ch</w:t>
      </w:r>
      <w:r w:rsidRPr="0099705B">
        <w:rPr>
          <w:rFonts w:asciiTheme="majorEastAsia" w:eastAsiaTheme="majorEastAsia" w:hAnsi="Arial" w:cs="Arial" w:hint="eastAsia"/>
          <w:sz w:val="21"/>
          <w:szCs w:val="21"/>
          <w:lang w:val="vi-VN"/>
        </w:rPr>
        <w:t>ú</w:t>
      </w:r>
      <w:r w:rsidRPr="0099705B">
        <w:rPr>
          <w:rFonts w:asciiTheme="majorEastAsia" w:eastAsiaTheme="majorEastAsia" w:hAnsi="Arial" w:cs="Arial" w:hint="eastAsia"/>
          <w:sz w:val="21"/>
          <w:szCs w:val="21"/>
          <w:lang w:val="vi-VN"/>
        </w:rPr>
        <w:t>t th</w:t>
      </w:r>
      <w:r w:rsidRPr="0099705B">
        <w:rPr>
          <w:rFonts w:asciiTheme="majorEastAsia" w:eastAsiaTheme="majorEastAsia" w:hAnsi="Arial" w:cs="Arial" w:hint="eastAsia"/>
          <w:sz w:val="21"/>
          <w:szCs w:val="21"/>
          <w:lang w:val="vi-VN"/>
        </w:rPr>
        <w:t>ờ</w:t>
      </w:r>
      <w:r w:rsidRPr="0099705B">
        <w:rPr>
          <w:rFonts w:asciiTheme="majorEastAsia" w:eastAsiaTheme="majorEastAsia" w:hAnsi="Arial" w:cs="Arial" w:hint="eastAsia"/>
          <w:sz w:val="21"/>
          <w:szCs w:val="21"/>
          <w:lang w:val="vi-VN"/>
        </w:rPr>
        <w:t>i gian đ</w:t>
      </w:r>
      <w:r w:rsidRPr="0099705B">
        <w:rPr>
          <w:rFonts w:asciiTheme="majorEastAsia" w:eastAsiaTheme="majorEastAsia" w:hAnsi="Arial" w:cs="Arial" w:hint="eastAsia"/>
          <w:sz w:val="21"/>
          <w:szCs w:val="21"/>
          <w:lang w:val="vi-VN"/>
        </w:rPr>
        <w:t>ể</w:t>
      </w:r>
      <w:r w:rsidRPr="0099705B">
        <w:rPr>
          <w:rFonts w:asciiTheme="majorEastAsia" w:eastAsiaTheme="majorEastAsia" w:hAnsi="Arial" w:cs="Arial" w:hint="eastAsia"/>
          <w:sz w:val="21"/>
          <w:szCs w:val="21"/>
          <w:lang w:val="vi-VN"/>
        </w:rPr>
        <w:t xml:space="preserve"> xem l</w:t>
      </w:r>
      <w:r w:rsidRPr="0099705B">
        <w:rPr>
          <w:rFonts w:asciiTheme="majorEastAsia" w:eastAsiaTheme="majorEastAsia" w:hAnsi="Arial" w:cs="Arial" w:hint="eastAsia"/>
          <w:sz w:val="21"/>
          <w:szCs w:val="21"/>
          <w:lang w:val="vi-VN"/>
        </w:rPr>
        <w:t>ạ</w:t>
      </w:r>
      <w:r w:rsidRPr="0099705B">
        <w:rPr>
          <w:rFonts w:asciiTheme="majorEastAsia" w:eastAsiaTheme="majorEastAsia" w:hAnsi="Arial" w:cs="Arial" w:hint="eastAsia"/>
          <w:sz w:val="21"/>
          <w:szCs w:val="21"/>
          <w:lang w:val="vi-VN"/>
        </w:rPr>
        <w:t xml:space="preserve">i. </w:t>
      </w:r>
    </w:p>
    <w:p w14:paraId="74E09A55" w14:textId="5D886275" w:rsidR="003A5424" w:rsidRPr="003E0894" w:rsidRDefault="003A5424" w:rsidP="001F35DC">
      <w:pPr>
        <w:spacing w:after="0" w:line="240" w:lineRule="auto"/>
        <w:ind w:firstLineChars="100" w:firstLine="200"/>
        <w:jc w:val="both"/>
        <w:rPr>
          <w:rFonts w:ascii="Arial" w:eastAsia="UD Digi Kyokasho N-R" w:hAnsi="Arial" w:cs="Arial"/>
          <w:sz w:val="20"/>
          <w:szCs w:val="20"/>
          <w:lang w:val="vi-VN"/>
        </w:rPr>
      </w:pPr>
    </w:p>
    <w:p w14:paraId="529D5971" w14:textId="0C3C57F0" w:rsidR="003A5424" w:rsidRDefault="003A5424" w:rsidP="001F35DC">
      <w:pPr>
        <w:spacing w:after="0" w:line="240" w:lineRule="auto"/>
        <w:ind w:firstLineChars="100" w:firstLine="360"/>
        <w:jc w:val="both"/>
        <w:rPr>
          <w:rFonts w:ascii="Arial" w:eastAsia="UD Digi Kyokasho N-R" w:hAnsi="Arial" w:cs="Arial"/>
          <w:sz w:val="20"/>
          <w:szCs w:val="20"/>
          <w:lang w:val="es-MX"/>
        </w:rPr>
      </w:pPr>
      <w:r w:rsidRPr="00EC1AEB">
        <w:rPr>
          <w:rFonts w:hint="eastAsia"/>
          <w:b/>
          <w:bCs/>
          <w:noProof/>
          <w:color w:val="000099"/>
          <w:sz w:val="36"/>
          <w:szCs w:val="29"/>
        </w:rPr>
        <mc:AlternateContent>
          <mc:Choice Requires="wps">
            <w:drawing>
              <wp:anchor distT="0" distB="0" distL="114300" distR="114300" simplePos="0" relativeHeight="251683328" behindDoc="0" locked="0" layoutInCell="1" allowOverlap="1" wp14:anchorId="22F87BCB" wp14:editId="477467DE">
                <wp:simplePos x="0" y="0"/>
                <wp:positionH relativeFrom="margin">
                  <wp:posOffset>0</wp:posOffset>
                </wp:positionH>
                <wp:positionV relativeFrom="paragraph">
                  <wp:posOffset>-635</wp:posOffset>
                </wp:positionV>
                <wp:extent cx="6659880" cy="0"/>
                <wp:effectExtent l="0" t="0" r="0" b="0"/>
                <wp:wrapNone/>
                <wp:docPr id="1766928371" name="直線コネクタ 1766928371">
                  <a:extLst xmlns:a="http://schemas.openxmlformats.org/drawingml/2006/main">
                    <a:ext uri="{C183D7F6-B498-43B3-948B-1728B52AA6E4}">
                      <adec:decorative xmlns:adec="http://schemas.microsoft.com/office/drawing/2017/decorative"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59880" cy="0"/>
                        </a:xfrm>
                        <a:prstGeom prst="line">
                          <a:avLst/>
                        </a:prstGeom>
                        <a:noFill/>
                        <a:ln w="25400" cap="flat" cmpd="dbl" algn="ctr">
                          <a:solidFill>
                            <a:sysClr val="windowText" lastClr="000000">
                              <a:lumMod val="65000"/>
                              <a:lumOff val="3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7E843C7" id="直線コネクタ 1766928371" o:spid="_x0000_s1026" style="position:absolute;z-index:251683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05pt" to="524.4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" strokecolor="#595959" strokeweight="2pt">
                <v:stroke linestyle="thinThin" joinstyle="miter"/>
                <o:lock v:ext="edit" shapetype="f"/>
                <w10:wrap anchorx="margin"/>
              </v:line>
            </w:pict>
          </mc:Fallback>
        </mc:AlternateContent>
      </w:r>
    </w:p>
    <w:p w14:paraId="211D59A3" w14:textId="77777777" w:rsidR="001A3A96" w:rsidRDefault="001A3A96" w:rsidP="001F35DC">
      <w:pPr>
        <w:spacing w:after="0" w:line="240" w:lineRule="auto"/>
        <w:ind w:firstLineChars="100" w:firstLine="200"/>
        <w:jc w:val="both"/>
        <w:rPr>
          <w:rFonts w:ascii="Arial" w:eastAsia="UD Digi Kyokasho N-R" w:hAnsi="Arial" w:cs="Arial"/>
          <w:sz w:val="20"/>
          <w:szCs w:val="20"/>
          <w:lang w:val="es-MX"/>
        </w:rPr>
        <w:sectPr w:rsidR="001A3A96" w:rsidSect="003F4C59">
          <w:headerReference w:type="even" r:id="rId14"/>
          <w:headerReference w:type="default" r:id="rId15"/>
          <w:footerReference w:type="even" r:id="rId16"/>
          <w:footerReference w:type="default" r:id="rId17"/>
          <w:footerReference w:type="first" r:id="rId18"/>
          <w:type w:val="nextColumn"/>
          <w:pgSz w:w="11906" w:h="16838" w:code="9"/>
          <w:pgMar w:top="720" w:right="720" w:bottom="720" w:left="720" w:header="709" w:footer="709" w:gutter="0"/>
          <w:cols w:sep="1" w:space="425"/>
          <w:docGrid w:linePitch="360"/>
        </w:sectPr>
      </w:pPr>
    </w:p>
    <w:p w14:paraId="7F32DA0E" w14:textId="6FD893F1" w:rsidR="00D45863" w:rsidRPr="00651E17" w:rsidRDefault="003E0894" w:rsidP="00D45863">
      <w:pPr>
        <w:spacing w:after="0" w:line="240" w:lineRule="auto"/>
        <w:jc w:val="both"/>
        <w:rPr>
          <w:rFonts w:ascii="Arial" w:hAnsi="Arial" w:cs="Arial"/>
          <w:b/>
          <w:color w:val="3333FF"/>
          <w:sz w:val="20"/>
          <w:szCs w:val="20"/>
          <w:u w:val="single"/>
          <w:lang w:val="es-MX"/>
        </w:rPr>
      </w:pPr>
      <w:r w:rsidRPr="00651E17">
        <w:rPr>
          <w:rFonts w:ascii="Arial" w:hAnsi="Arial" w:cs="Arial"/>
          <w:b/>
          <w:color w:val="3333FF"/>
          <w:sz w:val="20"/>
          <w:szCs w:val="20"/>
          <w:u w:val="single"/>
          <w:lang w:val="vi-VN"/>
        </w:rPr>
        <w:lastRenderedPageBreak/>
        <w:t>Câu 1 : Bạn có đang làm công việc an toàn không</w:t>
      </w:r>
      <w:r w:rsidR="009A5084" w:rsidRPr="00651E17">
        <w:rPr>
          <w:rFonts w:ascii="Arial" w:hAnsi="Arial" w:cs="Arial"/>
          <w:b/>
          <w:color w:val="3333FF"/>
          <w:sz w:val="20"/>
          <w:szCs w:val="20"/>
          <w:u w:val="single"/>
          <w:lang w:val="vi-VN"/>
        </w:rPr>
        <w:t xml:space="preserve"> ?</w:t>
      </w:r>
    </w:p>
    <w:p w14:paraId="3E5B66E6" w14:textId="77777777" w:rsidR="00651E17" w:rsidRDefault="00651E17" w:rsidP="009A5084">
      <w:pPr>
        <w:spacing w:after="0" w:line="240" w:lineRule="auto"/>
        <w:jc w:val="both"/>
        <w:rPr>
          <w:rFonts w:ascii="Arial" w:eastAsia="MS Mincho" w:hAnsi="Arial" w:cs="Arial"/>
          <w:sz w:val="21"/>
          <w:szCs w:val="21"/>
          <w:lang w:val="vi-VN"/>
        </w:rPr>
      </w:pPr>
    </w:p>
    <w:p w14:paraId="005D71DB" w14:textId="5A886A1B" w:rsidR="00D45863" w:rsidRPr="00651E17" w:rsidRDefault="009A5084" w:rsidP="009A5084">
      <w:pPr>
        <w:spacing w:after="0" w:line="240" w:lineRule="auto"/>
        <w:jc w:val="both"/>
        <w:rPr>
          <w:rFonts w:ascii="Arial" w:eastAsia="MS Mincho" w:hAnsi="Arial" w:cs="Arial"/>
          <w:b/>
          <w:color w:val="3333FF"/>
          <w:sz w:val="21"/>
          <w:szCs w:val="21"/>
          <w:u w:val="single"/>
          <w:lang w:val="es-MX"/>
        </w:rPr>
      </w:pPr>
      <w:r w:rsidRPr="000D0E33">
        <w:rPr>
          <w:rFonts w:ascii="Arial" w:eastAsia="MS Mincho" w:hAnsi="Arial" w:cs="Arial"/>
          <w:sz w:val="21"/>
          <w:szCs w:val="21"/>
          <w:lang w:val="vi-VN"/>
        </w:rPr>
        <w:t xml:space="preserve">Câu hỏi đầu tiên sẽ nhìn từ cảm giác an toàn </w:t>
      </w:r>
    </w:p>
    <w:p w14:paraId="590CA42C" w14:textId="3F579153" w:rsidR="009644D2" w:rsidRPr="009A5084" w:rsidRDefault="009A5084" w:rsidP="00D45863">
      <w:pPr>
        <w:spacing w:after="0" w:line="240" w:lineRule="auto"/>
        <w:ind w:left="1" w:firstLine="100"/>
        <w:jc w:val="both"/>
        <w:rPr>
          <w:rFonts w:ascii="UD Digi Kyokasho NK-R" w:eastAsia="UD Digi Kyokasho NK-R" w:hAnsi="Arial" w:cs="Arial"/>
          <w:sz w:val="20"/>
          <w:szCs w:val="20"/>
          <w:lang w:val="es-MX"/>
        </w:rPr>
      </w:pPr>
      <w:r>
        <w:rPr>
          <w:noProof/>
        </w:rPr>
        <w:drawing>
          <wp:anchor distT="0" distB="0" distL="114300" distR="114300" simplePos="0" relativeHeight="251674112" behindDoc="0" locked="0" layoutInCell="1" allowOverlap="1" wp14:anchorId="7D71FBCB" wp14:editId="7412E9B6">
            <wp:simplePos x="0" y="0"/>
            <wp:positionH relativeFrom="margin">
              <wp:posOffset>-85060</wp:posOffset>
            </wp:positionH>
            <wp:positionV relativeFrom="paragraph">
              <wp:posOffset>105321</wp:posOffset>
            </wp:positionV>
            <wp:extent cx="3094724" cy="1764030"/>
            <wp:effectExtent l="0" t="0" r="10795" b="7620"/>
            <wp:wrapNone/>
            <wp:docPr id="367142624" name="グラフ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84DD700-C6F6-454B-A0B7-0A8C1D2C254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p>
    <w:p w14:paraId="6FF20219" w14:textId="012D3BB0" w:rsidR="009644D2" w:rsidRPr="009A5084" w:rsidRDefault="009644D2" w:rsidP="00D45863">
      <w:pPr>
        <w:spacing w:after="0" w:line="240" w:lineRule="auto"/>
        <w:ind w:left="1" w:firstLine="100"/>
        <w:jc w:val="both"/>
        <w:rPr>
          <w:rFonts w:ascii="UD Digi Kyokasho NK-R" w:eastAsia="UD Digi Kyokasho NK-R" w:hAnsi="Arial" w:cs="Arial"/>
          <w:sz w:val="20"/>
          <w:szCs w:val="20"/>
          <w:lang w:val="es-MX"/>
        </w:rPr>
      </w:pPr>
    </w:p>
    <w:p w14:paraId="78E84F94" w14:textId="62AE6D73" w:rsidR="009644D2" w:rsidRPr="009A5084" w:rsidRDefault="009644D2" w:rsidP="00D45863">
      <w:pPr>
        <w:spacing w:after="0" w:line="240" w:lineRule="auto"/>
        <w:ind w:left="1" w:firstLine="100"/>
        <w:jc w:val="both"/>
        <w:rPr>
          <w:rFonts w:ascii="UD Digi Kyokasho NK-R" w:eastAsia="UD Digi Kyokasho NK-R" w:hAnsi="Arial" w:cs="Arial"/>
          <w:sz w:val="20"/>
          <w:szCs w:val="20"/>
          <w:lang w:val="es-MX"/>
        </w:rPr>
      </w:pPr>
    </w:p>
    <w:p w14:paraId="0DBA25F3" w14:textId="2E004E8F" w:rsidR="009644D2" w:rsidRPr="009A5084" w:rsidRDefault="009644D2" w:rsidP="00D45863">
      <w:pPr>
        <w:spacing w:after="0" w:line="240" w:lineRule="auto"/>
        <w:ind w:left="1" w:firstLine="100"/>
        <w:jc w:val="both"/>
        <w:rPr>
          <w:rFonts w:ascii="UD Digi Kyokasho NK-R" w:eastAsia="UD Digi Kyokasho NK-R" w:hAnsi="Arial" w:cs="Arial"/>
          <w:sz w:val="20"/>
          <w:szCs w:val="20"/>
          <w:lang w:val="es-MX"/>
        </w:rPr>
      </w:pPr>
    </w:p>
    <w:p w14:paraId="174B7955" w14:textId="4A9F2A24" w:rsidR="009644D2" w:rsidRPr="009A5084" w:rsidRDefault="009644D2" w:rsidP="00D45863">
      <w:pPr>
        <w:spacing w:after="0" w:line="240" w:lineRule="auto"/>
        <w:ind w:left="1" w:firstLine="100"/>
        <w:jc w:val="both"/>
        <w:rPr>
          <w:rFonts w:ascii="UD Digi Kyokasho NK-R" w:eastAsia="UD Digi Kyokasho NK-R" w:hAnsi="Arial" w:cs="Arial"/>
          <w:sz w:val="20"/>
          <w:szCs w:val="20"/>
          <w:lang w:val="es-MX"/>
        </w:rPr>
      </w:pPr>
    </w:p>
    <w:p w14:paraId="04FF152E" w14:textId="36105CCC" w:rsidR="009644D2" w:rsidRPr="009A5084" w:rsidRDefault="009644D2" w:rsidP="00D45863">
      <w:pPr>
        <w:spacing w:after="0" w:line="240" w:lineRule="auto"/>
        <w:ind w:left="1" w:firstLine="100"/>
        <w:jc w:val="both"/>
        <w:rPr>
          <w:rFonts w:ascii="UD Digi Kyokasho NK-R" w:eastAsia="UD Digi Kyokasho NK-R" w:hAnsi="Arial" w:cs="Arial"/>
          <w:sz w:val="20"/>
          <w:szCs w:val="20"/>
          <w:lang w:val="es-MX"/>
        </w:rPr>
      </w:pPr>
    </w:p>
    <w:p w14:paraId="44E96855" w14:textId="76E4119E" w:rsidR="009644D2" w:rsidRPr="009A5084" w:rsidRDefault="009644D2" w:rsidP="00D45863">
      <w:pPr>
        <w:spacing w:after="0" w:line="240" w:lineRule="auto"/>
        <w:ind w:left="1" w:firstLine="100"/>
        <w:jc w:val="both"/>
        <w:rPr>
          <w:rFonts w:ascii="UD Digi Kyokasho NK-R" w:eastAsia="UD Digi Kyokasho NK-R" w:hAnsi="Arial" w:cs="Arial"/>
          <w:sz w:val="20"/>
          <w:szCs w:val="20"/>
          <w:lang w:val="es-MX"/>
        </w:rPr>
      </w:pPr>
    </w:p>
    <w:p w14:paraId="44161246" w14:textId="72F79D7A" w:rsidR="009644D2" w:rsidRPr="009A5084" w:rsidRDefault="009644D2" w:rsidP="00D45863">
      <w:pPr>
        <w:spacing w:after="0" w:line="240" w:lineRule="auto"/>
        <w:ind w:left="1" w:firstLine="100"/>
        <w:jc w:val="both"/>
        <w:rPr>
          <w:rFonts w:ascii="UD Digi Kyokasho NK-R" w:eastAsia="UD Digi Kyokasho NK-R" w:hAnsi="Arial" w:cs="Arial"/>
          <w:sz w:val="20"/>
          <w:szCs w:val="20"/>
          <w:lang w:val="es-MX"/>
        </w:rPr>
      </w:pPr>
    </w:p>
    <w:p w14:paraId="1A980908" w14:textId="07A07D0B" w:rsidR="009644D2" w:rsidRPr="009A5084" w:rsidRDefault="009644D2" w:rsidP="00D45863">
      <w:pPr>
        <w:spacing w:after="0" w:line="240" w:lineRule="auto"/>
        <w:ind w:left="1" w:firstLine="100"/>
        <w:jc w:val="both"/>
        <w:rPr>
          <w:rFonts w:ascii="UD Digi Kyokasho NK-R" w:eastAsia="UD Digi Kyokasho NK-R" w:hAnsi="Arial" w:cs="Arial"/>
          <w:sz w:val="20"/>
          <w:szCs w:val="20"/>
          <w:lang w:val="es-MX"/>
        </w:rPr>
      </w:pPr>
    </w:p>
    <w:p w14:paraId="571F16F6" w14:textId="71B600F7" w:rsidR="009644D2" w:rsidRPr="009A5084" w:rsidRDefault="009644D2" w:rsidP="00D45863">
      <w:pPr>
        <w:spacing w:after="0" w:line="240" w:lineRule="auto"/>
        <w:ind w:left="1" w:firstLine="100"/>
        <w:jc w:val="both"/>
        <w:rPr>
          <w:rFonts w:ascii="UD Digi Kyokasho NK-R" w:eastAsia="UD Digi Kyokasho NK-R" w:hAnsi="Arial" w:cs="Arial"/>
          <w:sz w:val="20"/>
          <w:szCs w:val="20"/>
          <w:lang w:val="es-MX"/>
        </w:rPr>
      </w:pPr>
    </w:p>
    <w:p w14:paraId="236A331E" w14:textId="3F9FE0C0" w:rsidR="009644D2" w:rsidRPr="009A5084" w:rsidRDefault="009644D2" w:rsidP="00D45863">
      <w:pPr>
        <w:spacing w:after="0" w:line="240" w:lineRule="auto"/>
        <w:ind w:left="1" w:firstLine="100"/>
        <w:jc w:val="both"/>
        <w:rPr>
          <w:rFonts w:ascii="UD Digi Kyokasho NK-R" w:eastAsia="UD Digi Kyokasho NK-R" w:hAnsi="Arial" w:cs="Arial"/>
          <w:sz w:val="20"/>
          <w:szCs w:val="20"/>
          <w:lang w:val="es-MX"/>
        </w:rPr>
      </w:pPr>
    </w:p>
    <w:p w14:paraId="1E3CA6EC" w14:textId="1DF53EBD" w:rsidR="003A5424" w:rsidRPr="009A5084" w:rsidRDefault="003A5424" w:rsidP="00D45863">
      <w:pPr>
        <w:spacing w:after="0" w:line="240" w:lineRule="auto"/>
        <w:ind w:left="1" w:firstLine="100"/>
        <w:jc w:val="both"/>
        <w:rPr>
          <w:rFonts w:ascii="UD Digi Kyokasho NK-R" w:eastAsia="UD Digi Kyokasho NK-R" w:hAnsi="Arial" w:cs="Arial"/>
          <w:sz w:val="20"/>
          <w:szCs w:val="20"/>
          <w:lang w:val="es-MX"/>
        </w:rPr>
      </w:pPr>
    </w:p>
    <w:p w14:paraId="4187BCCC" w14:textId="77777777" w:rsidR="009A5084" w:rsidRPr="000D0E33" w:rsidRDefault="009A5084" w:rsidP="009A5084">
      <w:pPr>
        <w:spacing w:after="0" w:line="240" w:lineRule="auto"/>
        <w:jc w:val="both"/>
        <w:rPr>
          <w:rFonts w:ascii="Arial" w:eastAsia="MS Mincho" w:hAnsi="Arial" w:cs="Arial"/>
          <w:sz w:val="22"/>
          <w:szCs w:val="22"/>
          <w:lang w:val="vi-VN"/>
        </w:rPr>
      </w:pPr>
      <w:r w:rsidRPr="000D0E33">
        <w:rPr>
          <w:rFonts w:ascii="Arial" w:eastAsia="MS Mincho" w:hAnsi="Arial" w:cs="Arial"/>
          <w:sz w:val="22"/>
          <w:szCs w:val="22"/>
          <w:lang w:val="vi-VN"/>
        </w:rPr>
        <w:t xml:space="preserve">Đây là </w:t>
      </w:r>
      <w:r w:rsidRPr="000D0E33">
        <w:rPr>
          <w:rFonts w:ascii="Arial" w:eastAsia="MS Mincho" w:hAnsi="Arial" w:cs="Arial"/>
          <w:bCs/>
          <w:sz w:val="22"/>
          <w:szCs w:val="22"/>
          <w:lang w:val="vi-VN"/>
        </w:rPr>
        <w:t>câu hỏi tổng quan</w:t>
      </w:r>
      <w:r w:rsidRPr="000D0E33">
        <w:rPr>
          <w:rFonts w:ascii="Arial" w:eastAsia="MS Mincho" w:hAnsi="Arial" w:cs="Arial"/>
          <w:sz w:val="22"/>
          <w:szCs w:val="22"/>
          <w:lang w:val="vi-VN"/>
        </w:rPr>
        <w:t xml:space="preserve">, yêu cầu nhân viên trả lời </w:t>
      </w:r>
    </w:p>
    <w:p w14:paraId="0F62C2E4" w14:textId="77777777" w:rsidR="009A5084" w:rsidRPr="000D0E33" w:rsidRDefault="009A5084" w:rsidP="009A5084">
      <w:pPr>
        <w:spacing w:after="0" w:line="240" w:lineRule="auto"/>
        <w:jc w:val="both"/>
        <w:rPr>
          <w:rFonts w:ascii="Arial" w:eastAsia="MS Mincho" w:hAnsi="Arial" w:cs="Arial"/>
          <w:sz w:val="22"/>
          <w:szCs w:val="22"/>
          <w:lang w:val="vi-VN"/>
        </w:rPr>
      </w:pPr>
      <w:r w:rsidRPr="000D0E33">
        <w:rPr>
          <w:rFonts w:ascii="Arial" w:eastAsia="MS Mincho" w:hAnsi="Arial" w:cs="Arial"/>
          <w:sz w:val="22"/>
          <w:szCs w:val="22"/>
          <w:lang w:val="vi-VN"/>
        </w:rPr>
        <w:t>dựa trên cảm nhận trung thực của mình.</w:t>
      </w:r>
    </w:p>
    <w:p w14:paraId="5ADB6411" w14:textId="77777777" w:rsidR="009A5084" w:rsidRPr="000D0E33" w:rsidRDefault="009A5084" w:rsidP="009A5084">
      <w:pPr>
        <w:spacing w:after="0" w:line="240" w:lineRule="auto"/>
        <w:jc w:val="both"/>
        <w:rPr>
          <w:rFonts w:ascii="Arial" w:eastAsia="MS Mincho" w:hAnsi="Arial" w:cs="Arial"/>
          <w:sz w:val="22"/>
          <w:szCs w:val="22"/>
          <w:lang w:val="vi-VN"/>
        </w:rPr>
      </w:pPr>
      <w:r w:rsidRPr="000D0E33">
        <w:rPr>
          <w:rFonts w:ascii="Arial" w:eastAsia="MS Mincho" w:hAnsi="Arial" w:cs="Arial"/>
          <w:sz w:val="22"/>
          <w:szCs w:val="22"/>
          <w:lang w:val="vi-VN"/>
        </w:rPr>
        <w:t>Có thể nói rằng nhân viên có ý thức tuân thủ cao thì</w:t>
      </w:r>
    </w:p>
    <w:p w14:paraId="6F8A14F5" w14:textId="40A552F7" w:rsidR="009A5084" w:rsidRPr="000D0E33" w:rsidRDefault="009A5084" w:rsidP="009A5084">
      <w:pPr>
        <w:spacing w:after="0" w:line="240" w:lineRule="auto"/>
        <w:jc w:val="both"/>
        <w:rPr>
          <w:rFonts w:ascii="Arial" w:eastAsia="MS Mincho" w:hAnsi="Arial" w:cs="Arial"/>
          <w:sz w:val="22"/>
          <w:szCs w:val="22"/>
          <w:lang w:val="vi-VN"/>
        </w:rPr>
      </w:pPr>
      <w:r w:rsidRPr="000D0E33">
        <w:rPr>
          <w:rFonts w:ascii="Arial" w:eastAsia="MS Mincho" w:hAnsi="Arial" w:cs="Arial"/>
          <w:sz w:val="22"/>
          <w:szCs w:val="22"/>
          <w:lang w:val="vi-VN"/>
        </w:rPr>
        <w:t xml:space="preserve">sẽ cảm thấy an tâm khi làm việc.Và nếu </w:t>
      </w:r>
      <w:r w:rsidR="0099705B" w:rsidRPr="000D0E33">
        <w:rPr>
          <w:rFonts w:ascii="Arial" w:eastAsia="MS Mincho" w:hAnsi="Arial" w:cs="Arial"/>
          <w:sz w:val="22"/>
          <w:szCs w:val="22"/>
          <w:lang w:val="vi-VN"/>
        </w:rPr>
        <w:t xml:space="preserve">tâm </w:t>
      </w:r>
      <w:r w:rsidRPr="000D0E33">
        <w:rPr>
          <w:rFonts w:ascii="Arial" w:eastAsia="MS Mincho" w:hAnsi="Arial" w:cs="Arial"/>
          <w:sz w:val="22"/>
          <w:szCs w:val="22"/>
          <w:lang w:val="vi-VN"/>
        </w:rPr>
        <w:t>trạng an tâm</w:t>
      </w:r>
      <w:r w:rsidR="0099705B" w:rsidRPr="000D0E33">
        <w:rPr>
          <w:rFonts w:ascii="Arial" w:eastAsia="MS Mincho" w:hAnsi="Arial" w:cs="Arial"/>
          <w:sz w:val="22"/>
          <w:szCs w:val="22"/>
          <w:lang w:val="vi-VN"/>
        </w:rPr>
        <w:t xml:space="preserve"> </w:t>
      </w:r>
      <w:r w:rsidRPr="000D0E33">
        <w:rPr>
          <w:rFonts w:ascii="Arial" w:eastAsia="MS Mincho" w:hAnsi="Arial" w:cs="Arial"/>
          <w:sz w:val="22"/>
          <w:szCs w:val="22"/>
          <w:lang w:val="vi-VN"/>
        </w:rPr>
        <w:t xml:space="preserve">khi làm việc sẽ khó phát sinh hành vi sai trái. Giảm nguy cơ vi phạm quy định. </w:t>
      </w:r>
    </w:p>
    <w:p w14:paraId="1F52DD50" w14:textId="77777777" w:rsidR="009A5084" w:rsidRPr="000D0E33" w:rsidRDefault="009A5084" w:rsidP="009A5084">
      <w:pPr>
        <w:spacing w:after="0" w:line="240" w:lineRule="auto"/>
        <w:jc w:val="both"/>
        <w:rPr>
          <w:rFonts w:ascii="Arial" w:eastAsia="MS Mincho" w:hAnsi="Arial" w:cs="Arial"/>
          <w:sz w:val="22"/>
          <w:szCs w:val="22"/>
          <w:lang w:val="vi-VN"/>
        </w:rPr>
      </w:pPr>
      <w:r w:rsidRPr="000D0E33">
        <w:rPr>
          <w:rFonts w:ascii="Arial" w:eastAsia="MS Mincho" w:hAnsi="Arial" w:cs="Arial"/>
          <w:sz w:val="22"/>
          <w:szCs w:val="22"/>
          <w:lang w:val="vi-VN"/>
        </w:rPr>
        <w:t xml:space="preserve">So với năm ngoái, mức trung bình đã tăng từ 5,85 </w:t>
      </w:r>
    </w:p>
    <w:p w14:paraId="49010587" w14:textId="635E3623" w:rsidR="009A5084" w:rsidRPr="000D0E33" w:rsidRDefault="00651E17" w:rsidP="009A5084">
      <w:pPr>
        <w:spacing w:after="0" w:line="240" w:lineRule="auto"/>
        <w:jc w:val="both"/>
        <w:rPr>
          <w:rFonts w:ascii="Arial" w:eastAsia="MS Mincho" w:hAnsi="Arial" w:cs="Arial"/>
          <w:sz w:val="22"/>
          <w:szCs w:val="22"/>
          <w:lang w:val="vi-VN"/>
        </w:rPr>
      </w:pPr>
      <w:r>
        <w:rPr>
          <w:rFonts w:ascii="Arial" w:eastAsia="MS Mincho" w:hAnsi="Arial" w:cs="Arial"/>
          <w:sz w:val="22"/>
          <w:szCs w:val="22"/>
          <w:lang w:val="vi-VN"/>
        </w:rPr>
        <w:t>lên 5,99</w:t>
      </w:r>
      <w:r w:rsidR="009A5084" w:rsidRPr="000D0E33">
        <w:rPr>
          <w:rFonts w:ascii="Arial" w:eastAsia="MS Mincho" w:hAnsi="Arial" w:cs="Arial"/>
          <w:sz w:val="22"/>
          <w:szCs w:val="22"/>
          <w:lang w:val="vi-VN"/>
        </w:rPr>
        <w:t xml:space="preserve"> đặc biệt tỷ lệ phản hồi 8 sao tăng hơn 10%</w:t>
      </w:r>
    </w:p>
    <w:p w14:paraId="473DE01D" w14:textId="77777777" w:rsidR="009A5084" w:rsidRPr="000D0E33" w:rsidRDefault="009A5084" w:rsidP="009A5084">
      <w:pPr>
        <w:spacing w:after="0" w:line="240" w:lineRule="auto"/>
        <w:jc w:val="both"/>
        <w:rPr>
          <w:rFonts w:ascii="Arial" w:eastAsia="MS Mincho" w:hAnsi="Arial" w:cs="Arial"/>
          <w:sz w:val="22"/>
          <w:szCs w:val="22"/>
          <w:lang w:val="vi-VN"/>
        </w:rPr>
      </w:pPr>
      <w:r w:rsidRPr="000D0E33">
        <w:rPr>
          <w:rFonts w:ascii="Arial" w:eastAsia="MS Mincho" w:hAnsi="Arial" w:cs="Arial"/>
          <w:sz w:val="22"/>
          <w:szCs w:val="22"/>
          <w:lang w:val="vi-VN"/>
        </w:rPr>
        <w:t>Cho thấy nhiều người cảm thấy rằng môi trường làm</w:t>
      </w:r>
    </w:p>
    <w:p w14:paraId="2BCB8ABC" w14:textId="0014F4FE" w:rsidR="009A5084" w:rsidRPr="000D0E33" w:rsidRDefault="00651E17" w:rsidP="009A5084">
      <w:pPr>
        <w:spacing w:after="0" w:line="240" w:lineRule="auto"/>
        <w:jc w:val="both"/>
        <w:rPr>
          <w:rFonts w:ascii="Arial" w:eastAsia="MS Mincho" w:hAnsi="Arial" w:cs="Arial"/>
          <w:sz w:val="22"/>
          <w:szCs w:val="22"/>
          <w:lang w:val="vi-VN"/>
        </w:rPr>
      </w:pPr>
      <w:r w:rsidRPr="00651E17">
        <w:rPr>
          <w:rFonts w:ascii="Arial" w:eastAsia="MS Mincho" w:hAnsi="Arial" w:cs="Arial"/>
          <w:sz w:val="22"/>
          <w:szCs w:val="22"/>
          <w:lang w:val="vi-VN"/>
        </w:rPr>
        <w:t>v</w:t>
      </w:r>
      <w:r w:rsidR="009A5084" w:rsidRPr="000D0E33">
        <w:rPr>
          <w:rFonts w:ascii="Arial" w:eastAsia="MS Mincho" w:hAnsi="Arial" w:cs="Arial"/>
          <w:sz w:val="22"/>
          <w:szCs w:val="22"/>
          <w:lang w:val="vi-VN"/>
        </w:rPr>
        <w:t xml:space="preserve">iệc có thể an toàn hơn so với khảo sát trước đó. </w:t>
      </w:r>
    </w:p>
    <w:p w14:paraId="2C5A9260" w14:textId="56DAFE91" w:rsidR="003A5424" w:rsidRPr="007B2559" w:rsidRDefault="003A5424" w:rsidP="00D45863">
      <w:pPr>
        <w:spacing w:after="0" w:line="240" w:lineRule="auto"/>
        <w:ind w:firstLineChars="100" w:firstLine="200"/>
        <w:jc w:val="both"/>
        <w:rPr>
          <w:rFonts w:asciiTheme="minorHAnsi" w:eastAsia="UD Digi Kyokasho NK-R" w:hAnsiTheme="minorHAnsi" w:cs="Arial"/>
          <w:sz w:val="20"/>
          <w:szCs w:val="20"/>
          <w:lang w:val="vi-VN"/>
        </w:rPr>
      </w:pPr>
    </w:p>
    <w:p w14:paraId="1B6EC817" w14:textId="5E2AC709" w:rsidR="003A5424" w:rsidRPr="00CB0029" w:rsidRDefault="00FD3CEB" w:rsidP="009644D2">
      <w:pPr>
        <w:spacing w:after="0" w:line="240" w:lineRule="auto"/>
        <w:jc w:val="both"/>
        <w:rPr>
          <w:rFonts w:ascii="Times New Roman" w:eastAsia="UD Digi Kyokasho N-R" w:hAnsi="Times New Roman" w:cs="Arial"/>
          <w:sz w:val="24"/>
          <w:szCs w:val="24"/>
          <w:lang w:val="vi-VN"/>
        </w:rPr>
      </w:pPr>
      <w:r w:rsidRPr="00CB0029">
        <w:rPr>
          <w:rFonts w:cs="Segoe UI Symbol" w:hint="eastAsia"/>
          <w:b/>
          <w:color w:val="3333FF"/>
          <w:sz w:val="24"/>
          <w:szCs w:val="24"/>
          <w:u w:val="single"/>
          <w:lang w:val="vi-VN"/>
        </w:rPr>
        <w:t>C</w:t>
      </w:r>
      <w:r w:rsidRPr="00CB0029">
        <w:rPr>
          <w:rFonts w:ascii="Times New Roman" w:hAnsi="Times New Roman" w:cs="Segoe UI Symbol"/>
          <w:b/>
          <w:color w:val="3333FF"/>
          <w:sz w:val="24"/>
          <w:szCs w:val="24"/>
          <w:u w:val="single"/>
          <w:lang w:val="vi-VN"/>
        </w:rPr>
        <w:t xml:space="preserve">âu 2 Nguyên tắc nơi làm việc bạn thấy thế nào? </w:t>
      </w:r>
    </w:p>
    <w:p w14:paraId="745669D9" w14:textId="3E88B785" w:rsidR="00D45863" w:rsidRDefault="00CB0029" w:rsidP="00D45863">
      <w:pPr>
        <w:spacing w:after="0" w:line="240" w:lineRule="auto"/>
        <w:jc w:val="both"/>
        <w:rPr>
          <w:rFonts w:ascii="Arial" w:eastAsia="UD Digi Kyokasho N-R" w:hAnsi="Arial" w:cs="Arial"/>
          <w:sz w:val="20"/>
          <w:szCs w:val="20"/>
          <w:lang w:val="es-MX"/>
        </w:rPr>
      </w:pPr>
      <w:r>
        <w:rPr>
          <w:noProof/>
        </w:rPr>
        <w:drawing>
          <wp:anchor distT="0" distB="0" distL="114300" distR="114300" simplePos="0" relativeHeight="251685376" behindDoc="0" locked="0" layoutInCell="1" allowOverlap="1" wp14:anchorId="56C1E98D" wp14:editId="2A156163">
            <wp:simplePos x="0" y="0"/>
            <wp:positionH relativeFrom="margin">
              <wp:posOffset>-51758</wp:posOffset>
            </wp:positionH>
            <wp:positionV relativeFrom="paragraph">
              <wp:posOffset>71228</wp:posOffset>
            </wp:positionV>
            <wp:extent cx="3168015" cy="1992702"/>
            <wp:effectExtent l="0" t="0" r="13335" b="7620"/>
            <wp:wrapNone/>
            <wp:docPr id="1512727734" name="グラフ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3300158-C1FC-4327-B040-2CDE51D9BE9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p>
    <w:p w14:paraId="7269D30F" w14:textId="08FF2059" w:rsidR="009644D2" w:rsidRDefault="009644D2" w:rsidP="00D45863">
      <w:pPr>
        <w:spacing w:after="0" w:line="240" w:lineRule="auto"/>
        <w:jc w:val="both"/>
        <w:rPr>
          <w:rFonts w:ascii="Arial" w:eastAsia="UD Digi Kyokasho N-R" w:hAnsi="Arial" w:cs="Arial"/>
          <w:sz w:val="20"/>
          <w:szCs w:val="20"/>
          <w:lang w:val="es-MX"/>
        </w:rPr>
      </w:pPr>
    </w:p>
    <w:p w14:paraId="15A26985" w14:textId="5345B870" w:rsidR="009644D2" w:rsidRDefault="009644D2" w:rsidP="00D45863">
      <w:pPr>
        <w:spacing w:after="0" w:line="240" w:lineRule="auto"/>
        <w:jc w:val="both"/>
        <w:rPr>
          <w:rFonts w:ascii="Arial" w:eastAsia="UD Digi Kyokasho N-R" w:hAnsi="Arial" w:cs="Arial"/>
          <w:sz w:val="20"/>
          <w:szCs w:val="20"/>
          <w:lang w:val="es-MX"/>
        </w:rPr>
      </w:pPr>
    </w:p>
    <w:p w14:paraId="0D4219E4" w14:textId="0BEBAFD2" w:rsidR="009644D2" w:rsidRDefault="009644D2" w:rsidP="00D45863">
      <w:pPr>
        <w:spacing w:after="0" w:line="240" w:lineRule="auto"/>
        <w:jc w:val="both"/>
        <w:rPr>
          <w:rFonts w:ascii="Arial" w:eastAsia="UD Digi Kyokasho N-R" w:hAnsi="Arial" w:cs="Arial"/>
          <w:sz w:val="20"/>
          <w:szCs w:val="20"/>
          <w:lang w:val="es-MX"/>
        </w:rPr>
      </w:pPr>
    </w:p>
    <w:p w14:paraId="4B8AB339" w14:textId="77777777" w:rsidR="009644D2" w:rsidRDefault="009644D2" w:rsidP="00D45863">
      <w:pPr>
        <w:spacing w:after="0" w:line="240" w:lineRule="auto"/>
        <w:jc w:val="both"/>
        <w:rPr>
          <w:rFonts w:ascii="Arial" w:eastAsia="UD Digi Kyokasho N-R" w:hAnsi="Arial" w:cs="Arial"/>
          <w:sz w:val="20"/>
          <w:szCs w:val="20"/>
          <w:lang w:val="es-MX"/>
        </w:rPr>
      </w:pPr>
    </w:p>
    <w:p w14:paraId="64872C1A" w14:textId="77777777" w:rsidR="009644D2" w:rsidRDefault="009644D2" w:rsidP="00D45863">
      <w:pPr>
        <w:spacing w:after="0" w:line="240" w:lineRule="auto"/>
        <w:jc w:val="both"/>
        <w:rPr>
          <w:rFonts w:ascii="Arial" w:eastAsia="UD Digi Kyokasho N-R" w:hAnsi="Arial" w:cs="Arial"/>
          <w:sz w:val="20"/>
          <w:szCs w:val="20"/>
          <w:lang w:val="es-MX"/>
        </w:rPr>
      </w:pPr>
    </w:p>
    <w:p w14:paraId="7F3AD69A" w14:textId="77777777" w:rsidR="009644D2" w:rsidRDefault="009644D2" w:rsidP="00D45863">
      <w:pPr>
        <w:spacing w:after="0" w:line="240" w:lineRule="auto"/>
        <w:jc w:val="both"/>
        <w:rPr>
          <w:rFonts w:ascii="Arial" w:eastAsia="UD Digi Kyokasho N-R" w:hAnsi="Arial" w:cs="Arial"/>
          <w:sz w:val="20"/>
          <w:szCs w:val="20"/>
          <w:lang w:val="es-MX"/>
        </w:rPr>
      </w:pPr>
    </w:p>
    <w:p w14:paraId="5335D807" w14:textId="77777777" w:rsidR="009644D2" w:rsidRDefault="009644D2" w:rsidP="00D45863">
      <w:pPr>
        <w:spacing w:after="0" w:line="240" w:lineRule="auto"/>
        <w:jc w:val="both"/>
        <w:rPr>
          <w:rFonts w:ascii="Arial" w:eastAsia="UD Digi Kyokasho N-R" w:hAnsi="Arial" w:cs="Arial"/>
          <w:sz w:val="20"/>
          <w:szCs w:val="20"/>
          <w:lang w:val="es-MX"/>
        </w:rPr>
      </w:pPr>
    </w:p>
    <w:p w14:paraId="3F692BFC" w14:textId="77777777" w:rsidR="009644D2" w:rsidRDefault="009644D2" w:rsidP="00D45863">
      <w:pPr>
        <w:spacing w:after="0" w:line="240" w:lineRule="auto"/>
        <w:jc w:val="both"/>
        <w:rPr>
          <w:rFonts w:ascii="Arial" w:eastAsia="UD Digi Kyokasho N-R" w:hAnsi="Arial" w:cs="Arial"/>
          <w:sz w:val="20"/>
          <w:szCs w:val="20"/>
          <w:lang w:val="es-MX"/>
        </w:rPr>
      </w:pPr>
    </w:p>
    <w:p w14:paraId="04F8BE4D" w14:textId="77777777" w:rsidR="009644D2" w:rsidRDefault="009644D2" w:rsidP="00D45863">
      <w:pPr>
        <w:spacing w:after="0" w:line="240" w:lineRule="auto"/>
        <w:jc w:val="both"/>
        <w:rPr>
          <w:rFonts w:ascii="Arial" w:eastAsia="UD Digi Kyokasho N-R" w:hAnsi="Arial" w:cs="Arial"/>
          <w:sz w:val="20"/>
          <w:szCs w:val="20"/>
          <w:lang w:val="es-MX"/>
        </w:rPr>
      </w:pPr>
    </w:p>
    <w:p w14:paraId="5B1172FD" w14:textId="77777777" w:rsidR="009644D2" w:rsidRDefault="009644D2" w:rsidP="00D45863">
      <w:pPr>
        <w:spacing w:after="0" w:line="240" w:lineRule="auto"/>
        <w:jc w:val="both"/>
        <w:rPr>
          <w:rFonts w:ascii="Arial" w:eastAsia="UD Digi Kyokasho N-R" w:hAnsi="Arial" w:cs="Arial"/>
          <w:sz w:val="20"/>
          <w:szCs w:val="20"/>
          <w:lang w:val="es-MX"/>
        </w:rPr>
      </w:pPr>
    </w:p>
    <w:p w14:paraId="7834B037" w14:textId="2C4F2DD9" w:rsidR="009644D2" w:rsidRDefault="009644D2" w:rsidP="00D45863">
      <w:pPr>
        <w:spacing w:after="0" w:line="240" w:lineRule="auto"/>
        <w:jc w:val="both"/>
        <w:rPr>
          <w:rFonts w:ascii="Arial" w:eastAsia="UD Digi Kyokasho N-R" w:hAnsi="Arial" w:cs="Arial"/>
          <w:sz w:val="20"/>
          <w:szCs w:val="20"/>
          <w:lang w:val="es-MX"/>
        </w:rPr>
      </w:pPr>
    </w:p>
    <w:p w14:paraId="31AF22FD" w14:textId="374F05B2" w:rsidR="009644D2" w:rsidRDefault="009644D2" w:rsidP="00D45863">
      <w:pPr>
        <w:spacing w:after="0" w:line="240" w:lineRule="auto"/>
        <w:jc w:val="both"/>
        <w:rPr>
          <w:rFonts w:ascii="Arial" w:eastAsia="UD Digi Kyokasho N-R" w:hAnsi="Arial" w:cs="Arial"/>
          <w:sz w:val="20"/>
          <w:szCs w:val="20"/>
          <w:lang w:val="es-MX"/>
        </w:rPr>
      </w:pPr>
    </w:p>
    <w:p w14:paraId="32F4373E" w14:textId="52D96F65" w:rsidR="009644D2" w:rsidRDefault="009644D2" w:rsidP="00D45863">
      <w:pPr>
        <w:spacing w:after="0" w:line="240" w:lineRule="auto"/>
        <w:jc w:val="both"/>
        <w:rPr>
          <w:rFonts w:ascii="Arial" w:eastAsia="UD Digi Kyokasho N-R" w:hAnsi="Arial" w:cs="Arial"/>
          <w:sz w:val="20"/>
          <w:szCs w:val="20"/>
          <w:lang w:val="es-MX"/>
        </w:rPr>
      </w:pPr>
    </w:p>
    <w:p w14:paraId="0F2C0EC0" w14:textId="77777777" w:rsidR="009644D2" w:rsidRDefault="009644D2" w:rsidP="00D45863">
      <w:pPr>
        <w:spacing w:after="0" w:line="240" w:lineRule="auto"/>
        <w:jc w:val="both"/>
        <w:rPr>
          <w:rFonts w:ascii="Arial" w:eastAsia="UD Digi Kyokasho N-R" w:hAnsi="Arial" w:cs="Arial"/>
          <w:sz w:val="20"/>
          <w:szCs w:val="20"/>
          <w:lang w:val="es-MX"/>
        </w:rPr>
      </w:pPr>
    </w:p>
    <w:p w14:paraId="03B30E1E" w14:textId="740E8000" w:rsidR="009644D2" w:rsidRPr="00CB0029" w:rsidRDefault="00FD3CEB" w:rsidP="00FD3CEB">
      <w:pPr>
        <w:spacing w:after="0" w:line="240" w:lineRule="auto"/>
        <w:jc w:val="both"/>
        <w:rPr>
          <w:rFonts w:ascii="Arial" w:eastAsia="MS Mincho" w:hAnsi="Arial" w:cs="Arial"/>
          <w:sz w:val="22"/>
          <w:szCs w:val="22"/>
          <w:lang w:val="vi-VN"/>
        </w:rPr>
      </w:pPr>
      <w:r w:rsidRPr="00CB0029">
        <w:rPr>
          <w:rFonts w:ascii="Arial" w:eastAsia="MS Mincho" w:hAnsi="Arial" w:cs="Arial"/>
          <w:sz w:val="22"/>
          <w:szCs w:val="22"/>
          <w:lang w:val="vi-VN"/>
        </w:rPr>
        <w:t xml:space="preserve">Tạo ra nguyên tắc cho ai cũng dễ hiểu sẽ liên kết đến </w:t>
      </w:r>
      <w:r w:rsidR="00CB0029">
        <w:rPr>
          <w:rFonts w:ascii="Arial" w:eastAsia="MS Mincho" w:hAnsi="Arial" w:cs="Arial"/>
          <w:sz w:val="22"/>
          <w:szCs w:val="22"/>
          <w:lang w:val="vi-VN"/>
        </w:rPr>
        <w:t>việc x</w:t>
      </w:r>
      <w:r w:rsidRPr="00CB0029">
        <w:rPr>
          <w:rFonts w:ascii="Arial" w:eastAsia="MS Mincho" w:hAnsi="Arial" w:cs="Arial"/>
          <w:sz w:val="22"/>
          <w:szCs w:val="22"/>
          <w:lang w:val="vi-VN"/>
        </w:rPr>
        <w:t>ây dựng mỗi trườ</w:t>
      </w:r>
      <w:r w:rsidR="0099705B" w:rsidRPr="00CB0029">
        <w:rPr>
          <w:rFonts w:ascii="Arial" w:eastAsia="MS Mincho" w:hAnsi="Arial" w:cs="Arial"/>
          <w:sz w:val="22"/>
          <w:szCs w:val="22"/>
          <w:lang w:val="vi-VN"/>
        </w:rPr>
        <w:t xml:space="preserve">ng </w:t>
      </w:r>
      <w:r w:rsidRPr="00CB0029">
        <w:rPr>
          <w:rFonts w:ascii="Arial" w:eastAsia="MS Mincho" w:hAnsi="Arial" w:cs="Arial"/>
          <w:sz w:val="22"/>
          <w:szCs w:val="22"/>
          <w:lang w:val="vi-VN"/>
        </w:rPr>
        <w:t xml:space="preserve"> dễ dàng tuân thủ nguyên tắc</w:t>
      </w:r>
      <w:r w:rsidR="00CB0029">
        <w:rPr>
          <w:rFonts w:ascii="Arial" w:eastAsia="MS Mincho" w:hAnsi="Arial" w:cs="Arial"/>
          <w:sz w:val="22"/>
          <w:szCs w:val="22"/>
          <w:lang w:val="vi-VN"/>
        </w:rPr>
        <w:t>.</w:t>
      </w:r>
      <w:r w:rsidRPr="00CB0029">
        <w:rPr>
          <w:rFonts w:ascii="Arial" w:eastAsia="MS Mincho" w:hAnsi="Arial" w:cs="Arial"/>
          <w:sz w:val="22"/>
          <w:szCs w:val="22"/>
          <w:lang w:val="vi-VN"/>
        </w:rPr>
        <w:t>Câu hỏi này đo lường sự hình thành nhận thức tuân</w:t>
      </w:r>
      <w:r w:rsidR="00CB0029">
        <w:rPr>
          <w:rFonts w:ascii="Arial" w:eastAsia="MS Mincho" w:hAnsi="Arial" w:cs="Arial"/>
          <w:sz w:val="22"/>
          <w:szCs w:val="22"/>
          <w:lang w:val="vi-VN"/>
        </w:rPr>
        <w:t xml:space="preserve"> </w:t>
      </w:r>
      <w:r w:rsidRPr="00CB0029">
        <w:rPr>
          <w:rFonts w:ascii="Arial" w:eastAsia="MS Mincho" w:hAnsi="Arial" w:cs="Arial"/>
          <w:sz w:val="22"/>
          <w:szCs w:val="22"/>
          <w:lang w:val="vi-VN"/>
        </w:rPr>
        <w:t>thủ dựa trên cảm nhận của mọi người về các quy tắc</w:t>
      </w:r>
    </w:p>
    <w:p w14:paraId="3063E07C" w14:textId="103A620A" w:rsidR="00FD3CEB" w:rsidRDefault="00FD3CEB" w:rsidP="00FD3CEB">
      <w:pPr>
        <w:spacing w:after="0" w:line="240" w:lineRule="auto"/>
        <w:jc w:val="both"/>
        <w:rPr>
          <w:rFonts w:ascii="Arial" w:eastAsia="UD Digi Kyokasho N-R" w:hAnsi="Arial" w:cs="Arial"/>
          <w:sz w:val="20"/>
          <w:szCs w:val="20"/>
          <w:lang w:val="es-MX"/>
        </w:rPr>
      </w:pPr>
    </w:p>
    <w:p w14:paraId="4F422827" w14:textId="77777777" w:rsidR="00FD3CEB" w:rsidRPr="00CB0029" w:rsidRDefault="00FD3CEB" w:rsidP="00FD3CEB">
      <w:pPr>
        <w:spacing w:after="0" w:line="240" w:lineRule="auto"/>
        <w:jc w:val="both"/>
        <w:rPr>
          <w:rFonts w:ascii="Arial" w:eastAsia="MS Mincho" w:hAnsi="Arial" w:cs="Arial"/>
          <w:sz w:val="22"/>
          <w:szCs w:val="22"/>
          <w:lang w:val="vi-VN"/>
        </w:rPr>
      </w:pPr>
      <w:r w:rsidRPr="00CB0029">
        <w:rPr>
          <w:rFonts w:ascii="Arial" w:eastAsia="MS Mincho" w:hAnsi="Arial" w:cs="Arial"/>
          <w:sz w:val="22"/>
          <w:szCs w:val="22"/>
          <w:lang w:val="vi-VN"/>
        </w:rPr>
        <w:lastRenderedPageBreak/>
        <w:t xml:space="preserve">Việc tăng 8 sao so với năm ngoái và tỷ lệ phản hồi </w:t>
      </w:r>
    </w:p>
    <w:p w14:paraId="60BB5CA1" w14:textId="22AA0966" w:rsidR="003A5424" w:rsidRPr="00CB0029" w:rsidRDefault="00FD3CEB" w:rsidP="006429CF">
      <w:pPr>
        <w:spacing w:after="0" w:line="240" w:lineRule="auto"/>
        <w:jc w:val="both"/>
        <w:rPr>
          <w:rFonts w:ascii="Arial" w:eastAsia="MS Mincho" w:hAnsi="Arial" w:cs="Arial"/>
          <w:sz w:val="22"/>
          <w:szCs w:val="22"/>
          <w:lang w:val="vi-VN"/>
        </w:rPr>
      </w:pPr>
      <w:r w:rsidRPr="00CB0029">
        <w:rPr>
          <w:rFonts w:ascii="Arial" w:eastAsia="MS Mincho" w:hAnsi="Arial" w:cs="Arial"/>
          <w:sz w:val="22"/>
          <w:szCs w:val="22"/>
          <w:lang w:val="vi-VN"/>
        </w:rPr>
        <w:t>giảm từ 1 xuống 3 sao cho thấy nhận thức về các quy tắc đang tăng lên trong toàn công ty. Hãy cùng nhau tuân thủ các quy tắc liên quan đến công việc.</w:t>
      </w:r>
    </w:p>
    <w:p w14:paraId="5EF039EA" w14:textId="004DE883" w:rsidR="00D45863" w:rsidRPr="00397356" w:rsidRDefault="00FD3CEB" w:rsidP="00D45863">
      <w:pPr>
        <w:spacing w:after="0" w:line="240" w:lineRule="auto"/>
        <w:jc w:val="both"/>
        <w:rPr>
          <w:rFonts w:ascii="Times New Roman" w:hAnsi="Times New Roman" w:cs="Segoe UI Symbol"/>
          <w:b/>
          <w:color w:val="3333FF"/>
          <w:sz w:val="24"/>
          <w:szCs w:val="24"/>
          <w:u w:val="single"/>
          <w:lang w:val="vi-VN"/>
        </w:rPr>
      </w:pPr>
      <w:r w:rsidRPr="00397356">
        <w:rPr>
          <w:rFonts w:cs="Segoe UI Symbol" w:hint="eastAsia"/>
          <w:b/>
          <w:color w:val="3333FF"/>
          <w:sz w:val="24"/>
          <w:szCs w:val="24"/>
          <w:u w:val="single"/>
          <w:lang w:val="vi-VN"/>
        </w:rPr>
        <w:t>C</w:t>
      </w:r>
      <w:r w:rsidRPr="00397356">
        <w:rPr>
          <w:rFonts w:ascii="Times New Roman" w:hAnsi="Times New Roman" w:cs="Segoe UI Symbol"/>
          <w:b/>
          <w:color w:val="3333FF"/>
          <w:sz w:val="24"/>
          <w:szCs w:val="24"/>
          <w:u w:val="single"/>
          <w:lang w:val="vi-VN"/>
        </w:rPr>
        <w:t>âu 3 :Xin vui lòng cho biết mức độ tin tưở</w:t>
      </w:r>
      <w:r w:rsidR="00651E17">
        <w:rPr>
          <w:rFonts w:ascii="Times New Roman" w:hAnsi="Times New Roman" w:cs="Segoe UI Symbol"/>
          <w:b/>
          <w:color w:val="3333FF"/>
          <w:sz w:val="24"/>
          <w:szCs w:val="24"/>
          <w:u w:val="single"/>
          <w:lang w:val="vi-VN"/>
        </w:rPr>
        <w:t xml:space="preserve">ng </w:t>
      </w:r>
      <w:r w:rsidR="00651E17" w:rsidRPr="00651E17">
        <w:rPr>
          <w:rFonts w:ascii="Times New Roman" w:hAnsi="Times New Roman" w:cs="Segoe UI Symbol"/>
          <w:b/>
          <w:color w:val="3333FF"/>
          <w:sz w:val="24"/>
          <w:szCs w:val="24"/>
          <w:u w:val="single"/>
          <w:lang w:val="vi-VN"/>
        </w:rPr>
        <w:t>t</w:t>
      </w:r>
      <w:r w:rsidR="00651E17">
        <w:rPr>
          <w:rFonts w:ascii="Times New Roman" w:hAnsi="Times New Roman" w:cs="Segoe UI Symbol"/>
          <w:b/>
          <w:color w:val="3333FF"/>
          <w:sz w:val="24"/>
          <w:szCs w:val="24"/>
          <w:u w:val="single"/>
          <w:lang w:val="vi-VN"/>
        </w:rPr>
        <w:t>ại</w:t>
      </w:r>
      <w:r w:rsidR="00651E17" w:rsidRPr="00651E17">
        <w:rPr>
          <w:rFonts w:ascii="Times New Roman" w:hAnsi="Times New Roman" w:cs="Segoe UI Symbol"/>
          <w:b/>
          <w:color w:val="3333FF"/>
          <w:sz w:val="24"/>
          <w:szCs w:val="24"/>
          <w:u w:val="single"/>
          <w:lang w:val="vi-VN"/>
        </w:rPr>
        <w:t xml:space="preserve"> </w:t>
      </w:r>
      <w:r w:rsidRPr="00397356">
        <w:rPr>
          <w:rFonts w:ascii="Times New Roman" w:hAnsi="Times New Roman" w:cs="Segoe UI Symbol"/>
          <w:b/>
          <w:color w:val="3333FF"/>
          <w:sz w:val="24"/>
          <w:szCs w:val="24"/>
          <w:u w:val="single"/>
          <w:lang w:val="vi-VN"/>
        </w:rPr>
        <w:t xml:space="preserve">nơi làm việc của bạn ? </w:t>
      </w:r>
    </w:p>
    <w:p w14:paraId="5F2B341C" w14:textId="13747027" w:rsidR="00BE09F8" w:rsidRPr="00FD3CEB" w:rsidRDefault="009644D2" w:rsidP="00D45863">
      <w:pPr>
        <w:spacing w:after="0" w:line="240" w:lineRule="auto"/>
        <w:ind w:firstLineChars="100" w:firstLine="160"/>
        <w:jc w:val="both"/>
        <w:rPr>
          <w:rFonts w:ascii="Arial" w:eastAsia="UD Digi Kyokasho N-R" w:hAnsi="Arial" w:cs="Arial"/>
          <w:sz w:val="20"/>
          <w:szCs w:val="20"/>
          <w:lang w:val="vi-VN"/>
        </w:rPr>
      </w:pPr>
      <w:r>
        <w:rPr>
          <w:noProof/>
        </w:rPr>
        <w:drawing>
          <wp:anchor distT="0" distB="0" distL="114300" distR="114300" simplePos="0" relativeHeight="251677184" behindDoc="0" locked="0" layoutInCell="1" allowOverlap="1" wp14:anchorId="6D3F5498" wp14:editId="4F4EA29A">
            <wp:simplePos x="0" y="0"/>
            <wp:positionH relativeFrom="margin">
              <wp:posOffset>3439046</wp:posOffset>
            </wp:positionH>
            <wp:positionV relativeFrom="paragraph">
              <wp:posOffset>73025</wp:posOffset>
            </wp:positionV>
            <wp:extent cx="3239770" cy="2087880"/>
            <wp:effectExtent l="0" t="0" r="17780" b="7620"/>
            <wp:wrapNone/>
            <wp:docPr id="1369409742" name="グラフ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3D9076E-91D5-4C9C-BE34-40249E568C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p>
    <w:p w14:paraId="47D4B37F" w14:textId="77777777" w:rsidR="009644D2" w:rsidRPr="00FD3CEB" w:rsidRDefault="009644D2" w:rsidP="00D45863">
      <w:pPr>
        <w:spacing w:after="0" w:line="240" w:lineRule="auto"/>
        <w:ind w:firstLineChars="100" w:firstLine="200"/>
        <w:jc w:val="both"/>
        <w:rPr>
          <w:rFonts w:ascii="Arial" w:eastAsia="UD Digi Kyokasho N-R" w:hAnsi="Arial" w:cs="Arial"/>
          <w:sz w:val="20"/>
          <w:szCs w:val="20"/>
          <w:lang w:val="vi-VN"/>
        </w:rPr>
      </w:pPr>
    </w:p>
    <w:p w14:paraId="2E5FB8F5" w14:textId="77777777" w:rsidR="009644D2" w:rsidRPr="00FD3CEB" w:rsidRDefault="009644D2" w:rsidP="00D45863">
      <w:pPr>
        <w:spacing w:after="0" w:line="240" w:lineRule="auto"/>
        <w:ind w:firstLineChars="100" w:firstLine="200"/>
        <w:jc w:val="both"/>
        <w:rPr>
          <w:rFonts w:ascii="Arial" w:eastAsia="UD Digi Kyokasho N-R" w:hAnsi="Arial" w:cs="Arial"/>
          <w:sz w:val="20"/>
          <w:szCs w:val="20"/>
          <w:lang w:val="vi-VN"/>
        </w:rPr>
      </w:pPr>
    </w:p>
    <w:p w14:paraId="30521D63" w14:textId="77777777" w:rsidR="009644D2" w:rsidRPr="00FD3CEB" w:rsidRDefault="009644D2" w:rsidP="00D45863">
      <w:pPr>
        <w:spacing w:after="0" w:line="240" w:lineRule="auto"/>
        <w:ind w:firstLineChars="100" w:firstLine="200"/>
        <w:jc w:val="both"/>
        <w:rPr>
          <w:rFonts w:ascii="Arial" w:eastAsia="UD Digi Kyokasho N-R" w:hAnsi="Arial" w:cs="Arial"/>
          <w:sz w:val="20"/>
          <w:szCs w:val="20"/>
          <w:lang w:val="vi-VN"/>
        </w:rPr>
      </w:pPr>
    </w:p>
    <w:p w14:paraId="42A8CD6C" w14:textId="77777777" w:rsidR="009644D2" w:rsidRPr="00FD3CEB" w:rsidRDefault="009644D2" w:rsidP="00D45863">
      <w:pPr>
        <w:spacing w:after="0" w:line="240" w:lineRule="auto"/>
        <w:ind w:firstLineChars="100" w:firstLine="200"/>
        <w:jc w:val="both"/>
        <w:rPr>
          <w:rFonts w:ascii="Arial" w:eastAsia="UD Digi Kyokasho N-R" w:hAnsi="Arial" w:cs="Arial"/>
          <w:sz w:val="20"/>
          <w:szCs w:val="20"/>
          <w:lang w:val="vi-VN"/>
        </w:rPr>
      </w:pPr>
    </w:p>
    <w:p w14:paraId="2D3B5FEC" w14:textId="77777777" w:rsidR="009644D2" w:rsidRPr="00FD3CEB" w:rsidRDefault="009644D2" w:rsidP="00D45863">
      <w:pPr>
        <w:spacing w:after="0" w:line="240" w:lineRule="auto"/>
        <w:ind w:firstLineChars="100" w:firstLine="200"/>
        <w:jc w:val="both"/>
        <w:rPr>
          <w:rFonts w:ascii="Arial" w:eastAsia="UD Digi Kyokasho N-R" w:hAnsi="Arial" w:cs="Arial"/>
          <w:sz w:val="20"/>
          <w:szCs w:val="20"/>
          <w:lang w:val="vi-VN"/>
        </w:rPr>
      </w:pPr>
    </w:p>
    <w:p w14:paraId="5883E545" w14:textId="77777777" w:rsidR="009644D2" w:rsidRPr="00FD3CEB" w:rsidRDefault="009644D2" w:rsidP="00D45863">
      <w:pPr>
        <w:spacing w:after="0" w:line="240" w:lineRule="auto"/>
        <w:ind w:firstLineChars="100" w:firstLine="200"/>
        <w:jc w:val="both"/>
        <w:rPr>
          <w:rFonts w:ascii="Arial" w:eastAsia="UD Digi Kyokasho N-R" w:hAnsi="Arial" w:cs="Arial"/>
          <w:sz w:val="20"/>
          <w:szCs w:val="20"/>
          <w:lang w:val="vi-VN"/>
        </w:rPr>
      </w:pPr>
    </w:p>
    <w:p w14:paraId="203EBD3B" w14:textId="77777777" w:rsidR="009644D2" w:rsidRPr="00FD3CEB" w:rsidRDefault="009644D2" w:rsidP="00D45863">
      <w:pPr>
        <w:spacing w:after="0" w:line="240" w:lineRule="auto"/>
        <w:ind w:firstLineChars="100" w:firstLine="200"/>
        <w:jc w:val="both"/>
        <w:rPr>
          <w:rFonts w:ascii="Arial" w:eastAsia="UD Digi Kyokasho N-R" w:hAnsi="Arial" w:cs="Arial"/>
          <w:sz w:val="20"/>
          <w:szCs w:val="20"/>
          <w:lang w:val="vi-VN"/>
        </w:rPr>
      </w:pPr>
    </w:p>
    <w:p w14:paraId="49F40732" w14:textId="77777777" w:rsidR="009644D2" w:rsidRPr="00FD3CEB" w:rsidRDefault="009644D2" w:rsidP="00D45863">
      <w:pPr>
        <w:spacing w:after="0" w:line="240" w:lineRule="auto"/>
        <w:ind w:firstLineChars="100" w:firstLine="200"/>
        <w:jc w:val="both"/>
        <w:rPr>
          <w:rFonts w:ascii="Arial" w:eastAsia="UD Digi Kyokasho N-R" w:hAnsi="Arial" w:cs="Arial"/>
          <w:sz w:val="20"/>
          <w:szCs w:val="20"/>
          <w:lang w:val="vi-VN"/>
        </w:rPr>
      </w:pPr>
    </w:p>
    <w:p w14:paraId="6A7BE111" w14:textId="77777777" w:rsidR="009644D2" w:rsidRPr="00FD3CEB" w:rsidRDefault="009644D2" w:rsidP="00D45863">
      <w:pPr>
        <w:spacing w:after="0" w:line="240" w:lineRule="auto"/>
        <w:ind w:firstLineChars="100" w:firstLine="200"/>
        <w:jc w:val="both"/>
        <w:rPr>
          <w:rFonts w:ascii="Arial" w:eastAsia="UD Digi Kyokasho N-R" w:hAnsi="Arial" w:cs="Arial"/>
          <w:sz w:val="20"/>
          <w:szCs w:val="20"/>
          <w:lang w:val="vi-VN"/>
        </w:rPr>
      </w:pPr>
    </w:p>
    <w:p w14:paraId="2A634885" w14:textId="77777777" w:rsidR="009644D2" w:rsidRPr="00FD3CEB" w:rsidRDefault="009644D2" w:rsidP="00D45863">
      <w:pPr>
        <w:spacing w:after="0" w:line="240" w:lineRule="auto"/>
        <w:ind w:firstLineChars="100" w:firstLine="200"/>
        <w:jc w:val="both"/>
        <w:rPr>
          <w:rFonts w:ascii="Arial" w:eastAsia="UD Digi Kyokasho N-R" w:hAnsi="Arial" w:cs="Arial"/>
          <w:sz w:val="20"/>
          <w:szCs w:val="20"/>
          <w:lang w:val="vi-VN"/>
        </w:rPr>
      </w:pPr>
    </w:p>
    <w:p w14:paraId="1E2912D4" w14:textId="77777777" w:rsidR="009644D2" w:rsidRPr="00FD3CEB" w:rsidRDefault="009644D2" w:rsidP="00D45863">
      <w:pPr>
        <w:spacing w:after="0" w:line="240" w:lineRule="auto"/>
        <w:ind w:firstLineChars="100" w:firstLine="200"/>
        <w:jc w:val="both"/>
        <w:rPr>
          <w:rFonts w:ascii="Arial" w:eastAsia="UD Digi Kyokasho N-R" w:hAnsi="Arial" w:cs="Arial"/>
          <w:sz w:val="20"/>
          <w:szCs w:val="20"/>
          <w:lang w:val="vi-VN"/>
        </w:rPr>
      </w:pPr>
    </w:p>
    <w:p w14:paraId="05410F30" w14:textId="77777777" w:rsidR="009644D2" w:rsidRPr="00FD3CEB" w:rsidRDefault="009644D2" w:rsidP="00D45863">
      <w:pPr>
        <w:spacing w:after="0" w:line="240" w:lineRule="auto"/>
        <w:ind w:firstLineChars="100" w:firstLine="200"/>
        <w:jc w:val="both"/>
        <w:rPr>
          <w:rFonts w:ascii="Arial" w:eastAsia="UD Digi Kyokasho N-R" w:hAnsi="Arial" w:cs="Arial"/>
          <w:sz w:val="20"/>
          <w:szCs w:val="20"/>
          <w:lang w:val="vi-VN"/>
        </w:rPr>
      </w:pPr>
    </w:p>
    <w:p w14:paraId="3D8F0782" w14:textId="77777777" w:rsidR="009644D2" w:rsidRPr="00FD3CEB" w:rsidRDefault="009644D2" w:rsidP="00D45863">
      <w:pPr>
        <w:spacing w:after="0" w:line="240" w:lineRule="auto"/>
        <w:ind w:firstLineChars="100" w:firstLine="200"/>
        <w:jc w:val="both"/>
        <w:rPr>
          <w:rFonts w:ascii="Arial" w:eastAsia="UD Digi Kyokasho N-R" w:hAnsi="Arial" w:cs="Arial"/>
          <w:sz w:val="20"/>
          <w:szCs w:val="20"/>
          <w:lang w:val="vi-VN"/>
        </w:rPr>
      </w:pPr>
    </w:p>
    <w:p w14:paraId="69C3F3C2" w14:textId="77777777" w:rsidR="009644D2" w:rsidRPr="00FD3CEB" w:rsidRDefault="009644D2" w:rsidP="00D45863">
      <w:pPr>
        <w:spacing w:after="0" w:line="240" w:lineRule="auto"/>
        <w:ind w:firstLineChars="100" w:firstLine="200"/>
        <w:jc w:val="both"/>
        <w:rPr>
          <w:rFonts w:ascii="Arial" w:eastAsia="UD Digi Kyokasho N-R" w:hAnsi="Arial" w:cs="Arial"/>
          <w:sz w:val="20"/>
          <w:szCs w:val="20"/>
          <w:lang w:val="vi-VN"/>
        </w:rPr>
      </w:pPr>
    </w:p>
    <w:p w14:paraId="381D53C0" w14:textId="77777777" w:rsidR="009644D2" w:rsidRPr="00397356" w:rsidRDefault="009644D2" w:rsidP="00D45863">
      <w:pPr>
        <w:spacing w:after="0" w:line="240" w:lineRule="auto"/>
        <w:ind w:firstLineChars="100" w:firstLine="200"/>
        <w:jc w:val="both"/>
        <w:rPr>
          <w:rFonts w:ascii="Arial" w:eastAsia="UD Digi Kyokasho N-R" w:hAnsi="Arial" w:cs="Arial"/>
          <w:sz w:val="20"/>
          <w:szCs w:val="20"/>
          <w:lang w:val="vi-VN"/>
        </w:rPr>
      </w:pPr>
    </w:p>
    <w:p w14:paraId="62548C07" w14:textId="3E0C5F88" w:rsidR="003A5424" w:rsidRPr="00397356" w:rsidRDefault="00FD3CEB" w:rsidP="00FD3CEB">
      <w:pPr>
        <w:spacing w:after="0" w:line="240" w:lineRule="auto"/>
        <w:jc w:val="both"/>
        <w:rPr>
          <w:rFonts w:ascii="Arial" w:eastAsia="UD Digi Kyokasho N-R" w:hAnsi="Arial" w:cs="Arial"/>
          <w:sz w:val="20"/>
          <w:szCs w:val="20"/>
          <w:lang w:val="vi-VN"/>
        </w:rPr>
      </w:pPr>
      <w:r w:rsidRPr="00397356">
        <w:rPr>
          <w:rFonts w:ascii="Arial" w:eastAsia="UD Digi Kyokasho N-R" w:hAnsi="Arial" w:cs="Arial"/>
          <w:sz w:val="20"/>
          <w:szCs w:val="20"/>
          <w:lang w:val="vi-VN"/>
        </w:rPr>
        <w:t>Câu hỏi về mức độ tin cậy đo lường nhận thức tuân thủ từ góc độ môi trường làm việc. So với năm ngoái, các phản hồi có xếp hạng từ 6 đến 8 sao chiếm 70% tổng số phản hồi trong năm nay, và điểm trung bình cũng tăng đáng kể, từ 5,89 lên 6,18. Những kết quả này cho thấy niềm tin tại nơi làm việc đã tốt hơn trước.</w:t>
      </w:r>
    </w:p>
    <w:p w14:paraId="246F090F" w14:textId="68666A98" w:rsidR="00FD3CEB" w:rsidRPr="00397356" w:rsidRDefault="00FD3CEB" w:rsidP="00FD3CEB">
      <w:pPr>
        <w:spacing w:after="0" w:line="240" w:lineRule="auto"/>
        <w:jc w:val="both"/>
        <w:rPr>
          <w:rFonts w:ascii="Arial" w:eastAsia="UD Digi Kyokasho N-R" w:hAnsi="Arial" w:cs="Arial"/>
          <w:sz w:val="20"/>
          <w:szCs w:val="20"/>
          <w:lang w:val="vi-VN"/>
        </w:rPr>
      </w:pPr>
      <w:r w:rsidRPr="00397356">
        <w:rPr>
          <w:rFonts w:ascii="Arial" w:eastAsia="UD Digi Kyokasho N-R" w:hAnsi="Arial" w:cs="Arial"/>
          <w:sz w:val="20"/>
          <w:szCs w:val="20"/>
          <w:lang w:val="vi-VN"/>
        </w:rPr>
        <w:t>Xây dựng niềm tin là một trong những yếu tố then chốt trong việc ngăn ngừa vi phạm tuân thủ. Nó cũng mang lại cảm giác an toàn cho nhân viên và cải thiện hiệu quả công việc, vì vậy cần tăng cường hệ thống giao tiếp và hỗ trợ cởi mở tại nơi làm việc.</w:t>
      </w:r>
    </w:p>
    <w:p w14:paraId="265FB107" w14:textId="241AC2E0" w:rsidR="00397356" w:rsidRDefault="00FD3CEB" w:rsidP="009644D2">
      <w:pPr>
        <w:spacing w:after="0" w:line="240" w:lineRule="auto"/>
        <w:jc w:val="both"/>
        <w:rPr>
          <w:rFonts w:ascii="Times New Roman" w:hAnsi="Times New Roman" w:cs="Segoe UI Symbol"/>
          <w:b/>
          <w:color w:val="3333FF"/>
          <w:sz w:val="24"/>
          <w:szCs w:val="24"/>
          <w:u w:val="single"/>
          <w:lang w:val="vi-VN"/>
        </w:rPr>
      </w:pPr>
      <w:r w:rsidRPr="00397356">
        <w:rPr>
          <w:rFonts w:cs="Segoe UI Symbol" w:hint="eastAsia"/>
          <w:b/>
          <w:color w:val="3333FF"/>
          <w:sz w:val="24"/>
          <w:szCs w:val="24"/>
          <w:u w:val="single"/>
          <w:lang w:val="vi-VN"/>
        </w:rPr>
        <w:t>C</w:t>
      </w:r>
      <w:r w:rsidRPr="00397356">
        <w:rPr>
          <w:rFonts w:ascii="Times New Roman" w:hAnsi="Times New Roman" w:cs="Segoe UI Symbol"/>
          <w:b/>
          <w:color w:val="3333FF"/>
          <w:sz w:val="24"/>
          <w:szCs w:val="24"/>
          <w:u w:val="single"/>
          <w:lang w:val="vi-VN"/>
        </w:rPr>
        <w:t xml:space="preserve">âu 4 : Có sự cố nào tại nơi làm việc mà bạn cho rằng có thể là quấy rối hoặc phân biệt đối xử không ? </w:t>
      </w:r>
    </w:p>
    <w:p w14:paraId="31B2DBC6" w14:textId="77777777" w:rsidR="004A5FDA" w:rsidRPr="004A5FDA" w:rsidRDefault="004A5FDA" w:rsidP="009644D2">
      <w:pPr>
        <w:spacing w:after="0" w:line="240" w:lineRule="auto"/>
        <w:jc w:val="both"/>
        <w:rPr>
          <w:rFonts w:ascii="Times New Roman" w:hAnsi="Times New Roman" w:cs="Segoe UI Symbol"/>
          <w:b/>
          <w:color w:val="3333FF"/>
          <w:sz w:val="24"/>
          <w:szCs w:val="24"/>
          <w:u w:val="single"/>
          <w:lang w:val="vi-VN"/>
        </w:rPr>
      </w:pPr>
    </w:p>
    <w:p w14:paraId="7082C5E3" w14:textId="29BE8BC5" w:rsidR="00D45863" w:rsidRPr="00FD3CEB" w:rsidRDefault="00FD3CEB" w:rsidP="00FD3CEB">
      <w:pPr>
        <w:spacing w:after="0" w:line="240" w:lineRule="auto"/>
        <w:jc w:val="both"/>
        <w:rPr>
          <w:rFonts w:ascii="Arial" w:eastAsia="UD Digi Kyokasho N-R" w:hAnsi="Arial" w:cs="Arial"/>
          <w:sz w:val="20"/>
          <w:szCs w:val="20"/>
          <w:lang w:val="vi-VN"/>
        </w:rPr>
      </w:pPr>
      <w:r w:rsidRPr="00FD3CEB">
        <w:rPr>
          <w:rFonts w:ascii="Arial" w:eastAsia="UD Digi Kyokasho N-R" w:hAnsi="Arial" w:cs="Arial"/>
          <w:sz w:val="20"/>
          <w:szCs w:val="20"/>
          <w:lang w:val="vi-VN"/>
        </w:rPr>
        <w:t>Quấy rối và phân biệt đối xử là hành vi vi phạm nhân quyền tại nơi làm việc và là những vi phạm nghiêm trọng về tuân thủ.</w:t>
      </w:r>
    </w:p>
    <w:p w14:paraId="17EBA375" w14:textId="0E04D38B" w:rsidR="009644D2" w:rsidRDefault="006429CF" w:rsidP="00D45863">
      <w:pPr>
        <w:spacing w:after="0" w:line="240" w:lineRule="auto"/>
        <w:ind w:firstLineChars="100" w:firstLine="160"/>
        <w:jc w:val="both"/>
        <w:rPr>
          <w:rFonts w:ascii="Arial" w:eastAsia="UD Digi Kyokasho N-R" w:hAnsi="Arial" w:cs="Arial"/>
          <w:sz w:val="20"/>
          <w:szCs w:val="20"/>
          <w:lang w:val="es-MX"/>
        </w:rPr>
      </w:pPr>
      <w:r>
        <w:rPr>
          <w:noProof/>
        </w:rPr>
        <w:drawing>
          <wp:anchor distT="0" distB="0" distL="114300" distR="114300" simplePos="0" relativeHeight="251676160" behindDoc="0" locked="0" layoutInCell="1" allowOverlap="1" wp14:anchorId="79FBC4A2" wp14:editId="19BEC40E">
            <wp:simplePos x="0" y="0"/>
            <wp:positionH relativeFrom="column">
              <wp:posOffset>-24262</wp:posOffset>
            </wp:positionH>
            <wp:positionV relativeFrom="paragraph">
              <wp:posOffset>19351</wp:posOffset>
            </wp:positionV>
            <wp:extent cx="3171190" cy="1337094"/>
            <wp:effectExtent l="0" t="0" r="10160" b="15875"/>
            <wp:wrapNone/>
            <wp:docPr id="167439332" name="グラフ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52B5AA0-D1D2-4969-9250-D648522F78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p>
    <w:p w14:paraId="4F7D6B04" w14:textId="277984BC" w:rsidR="009644D2" w:rsidRDefault="009644D2" w:rsidP="00D45863">
      <w:pPr>
        <w:spacing w:after="0" w:line="240" w:lineRule="auto"/>
        <w:ind w:firstLineChars="100" w:firstLine="200"/>
        <w:jc w:val="both"/>
        <w:rPr>
          <w:rFonts w:ascii="Arial" w:eastAsia="UD Digi Kyokasho N-R" w:hAnsi="Arial" w:cs="Arial"/>
          <w:sz w:val="20"/>
          <w:szCs w:val="20"/>
          <w:lang w:val="es-MX"/>
        </w:rPr>
      </w:pPr>
    </w:p>
    <w:p w14:paraId="475C1833" w14:textId="2B007EFC" w:rsidR="009644D2" w:rsidRDefault="009644D2" w:rsidP="00D45863">
      <w:pPr>
        <w:spacing w:after="0" w:line="240" w:lineRule="auto"/>
        <w:ind w:firstLineChars="100" w:firstLine="200"/>
        <w:jc w:val="both"/>
        <w:rPr>
          <w:rFonts w:ascii="Arial" w:eastAsia="UD Digi Kyokasho N-R" w:hAnsi="Arial" w:cs="Arial"/>
          <w:sz w:val="20"/>
          <w:szCs w:val="20"/>
          <w:lang w:val="es-MX"/>
        </w:rPr>
      </w:pPr>
    </w:p>
    <w:p w14:paraId="6830B25D" w14:textId="76B19378" w:rsidR="009644D2" w:rsidRDefault="009644D2" w:rsidP="00D45863">
      <w:pPr>
        <w:spacing w:after="0" w:line="240" w:lineRule="auto"/>
        <w:ind w:firstLineChars="100" w:firstLine="200"/>
        <w:jc w:val="both"/>
        <w:rPr>
          <w:rFonts w:ascii="Arial" w:eastAsia="UD Digi Kyokasho N-R" w:hAnsi="Arial" w:cs="Arial"/>
          <w:sz w:val="20"/>
          <w:szCs w:val="20"/>
          <w:lang w:val="es-MX"/>
        </w:rPr>
      </w:pPr>
    </w:p>
    <w:p w14:paraId="7FB457C4" w14:textId="0BE655EC" w:rsidR="009644D2" w:rsidRDefault="009644D2" w:rsidP="00D45863">
      <w:pPr>
        <w:spacing w:after="0" w:line="240" w:lineRule="auto"/>
        <w:ind w:firstLineChars="100" w:firstLine="200"/>
        <w:jc w:val="both"/>
        <w:rPr>
          <w:rFonts w:ascii="Arial" w:eastAsia="UD Digi Kyokasho N-R" w:hAnsi="Arial" w:cs="Arial"/>
          <w:sz w:val="20"/>
          <w:szCs w:val="20"/>
          <w:lang w:val="es-MX"/>
        </w:rPr>
      </w:pPr>
    </w:p>
    <w:p w14:paraId="12C4F842" w14:textId="5C0E43D9" w:rsidR="009644D2" w:rsidRDefault="009644D2" w:rsidP="00D45863">
      <w:pPr>
        <w:spacing w:after="0" w:line="240" w:lineRule="auto"/>
        <w:ind w:firstLineChars="100" w:firstLine="200"/>
        <w:jc w:val="both"/>
        <w:rPr>
          <w:rFonts w:ascii="Arial" w:eastAsia="UD Digi Kyokasho N-R" w:hAnsi="Arial" w:cs="Arial"/>
          <w:sz w:val="20"/>
          <w:szCs w:val="20"/>
          <w:lang w:val="es-MX"/>
        </w:rPr>
      </w:pPr>
    </w:p>
    <w:p w14:paraId="7B64F35B" w14:textId="083ACAD2" w:rsidR="009644D2" w:rsidRDefault="009644D2" w:rsidP="00D45863">
      <w:pPr>
        <w:spacing w:after="0" w:line="240" w:lineRule="auto"/>
        <w:ind w:firstLineChars="100" w:firstLine="200"/>
        <w:jc w:val="both"/>
        <w:rPr>
          <w:rFonts w:ascii="Arial" w:eastAsia="UD Digi Kyokasho N-R" w:hAnsi="Arial" w:cs="Arial"/>
          <w:sz w:val="20"/>
          <w:szCs w:val="20"/>
          <w:lang w:val="es-MX"/>
        </w:rPr>
      </w:pPr>
    </w:p>
    <w:p w14:paraId="1B38E533" w14:textId="77777777" w:rsidR="009644D2" w:rsidRDefault="009644D2" w:rsidP="00D45863">
      <w:pPr>
        <w:spacing w:after="0" w:line="240" w:lineRule="auto"/>
        <w:ind w:firstLineChars="100" w:firstLine="200"/>
        <w:jc w:val="both"/>
        <w:rPr>
          <w:rFonts w:ascii="Arial" w:eastAsia="UD Digi Kyokasho N-R" w:hAnsi="Arial" w:cs="Arial"/>
          <w:sz w:val="20"/>
          <w:szCs w:val="20"/>
          <w:lang w:val="es-MX"/>
        </w:rPr>
      </w:pPr>
    </w:p>
    <w:p w14:paraId="63EE95AA" w14:textId="4DED1491" w:rsidR="00D45863" w:rsidRDefault="00BC6627" w:rsidP="00397356">
      <w:pPr>
        <w:spacing w:after="0" w:line="240" w:lineRule="auto"/>
        <w:jc w:val="both"/>
        <w:rPr>
          <w:rFonts w:ascii="Arial" w:eastAsia="UD Digi Kyokasho N-R" w:hAnsi="Arial" w:cs="Arial"/>
          <w:sz w:val="22"/>
          <w:szCs w:val="22"/>
          <w:lang w:val="es-MX"/>
        </w:rPr>
      </w:pPr>
      <w:r w:rsidRPr="00CD010C">
        <w:rPr>
          <w:rFonts w:ascii="Arial" w:eastAsia="UD Digi Kyokasho N-R" w:hAnsi="Arial" w:cs="Arial"/>
          <w:sz w:val="22"/>
          <w:szCs w:val="22"/>
          <w:lang w:val="es-MX"/>
        </w:rPr>
        <w:lastRenderedPageBreak/>
        <w:t xml:space="preserve">Ngăn chặn quấy rối và phân biệt đối xử là điều thiết yếu để cải thiện môi trường làm việc. Đừng chỉ bám vào ý kiến ​​cá nhân, mà hãy đối xử với người khác bằng sự tôn trọng cá tính của họ. Nhìn vào kết quả năm nay, hơn một nửa số phản hồi đạt 8 sao, </w:t>
      </w:r>
      <w:r w:rsidR="002A4583" w:rsidRPr="00CD010C">
        <w:rPr>
          <w:rFonts w:ascii="Arial" w:eastAsia="UD Digi Kyokasho N-R" w:hAnsi="Arial" w:cs="Arial"/>
          <w:sz w:val="22"/>
          <w:szCs w:val="22"/>
          <w:lang w:val="es-MX"/>
        </w:rPr>
        <w:t xml:space="preserve">vượt nửa </w:t>
      </w:r>
      <w:r w:rsidRPr="00CD010C">
        <w:rPr>
          <w:rFonts w:ascii="Arial" w:eastAsia="UD Digi Kyokasho N-R" w:hAnsi="Arial" w:cs="Arial"/>
          <w:sz w:val="22"/>
          <w:szCs w:val="22"/>
          <w:lang w:val="es-MX"/>
        </w:rPr>
        <w:t>tốt hơn năm ngoái, nhưng vì chúng ta đang hướng tới mụ</w:t>
      </w:r>
      <w:r w:rsidR="002A4583" w:rsidRPr="00CD010C">
        <w:rPr>
          <w:rFonts w:ascii="Arial" w:eastAsia="UD Digi Kyokasho N-R" w:hAnsi="Arial" w:cs="Arial"/>
          <w:sz w:val="22"/>
          <w:szCs w:val="22"/>
          <w:lang w:val="es-MX"/>
        </w:rPr>
        <w:t xml:space="preserve">c tiêu </w:t>
      </w:r>
      <w:r w:rsidRPr="00CD010C">
        <w:rPr>
          <w:rFonts w:ascii="Arial" w:eastAsia="UD Digi Kyokasho N-R" w:hAnsi="Arial" w:cs="Arial"/>
          <w:sz w:val="22"/>
          <w:szCs w:val="22"/>
          <w:lang w:val="es-MX"/>
        </w:rPr>
        <w:t>quấy rối</w:t>
      </w:r>
      <w:r w:rsidR="002A4583" w:rsidRPr="00CD010C">
        <w:rPr>
          <w:rFonts w:ascii="Arial" w:eastAsia="UD Digi Kyokasho N-R" w:hAnsi="Arial" w:cs="Arial"/>
          <w:sz w:val="22"/>
          <w:szCs w:val="22"/>
          <w:lang w:val="es-MX"/>
        </w:rPr>
        <w:t xml:space="preserve"> là zero </w:t>
      </w:r>
      <w:r w:rsidRPr="00CD010C">
        <w:rPr>
          <w:rFonts w:ascii="Arial" w:eastAsia="UD Digi Kyokasho N-R" w:hAnsi="Arial" w:cs="Arial"/>
          <w:sz w:val="22"/>
          <w:szCs w:val="22"/>
          <w:lang w:val="es-MX"/>
        </w:rPr>
        <w:t xml:space="preserve">, chúng ta nên </w:t>
      </w:r>
      <w:r w:rsidR="004A5FDA">
        <w:rPr>
          <w:rFonts w:ascii="Arial" w:eastAsia="UD Digi Kyokasho N-R" w:hAnsi="Arial" w:cs="Arial"/>
          <w:sz w:val="22"/>
          <w:szCs w:val="22"/>
          <w:lang w:val="vi-VN"/>
        </w:rPr>
        <w:t>nhận</w:t>
      </w:r>
      <w:r w:rsidR="002A4583" w:rsidRPr="00CD010C">
        <w:rPr>
          <w:rFonts w:ascii="Arial" w:eastAsia="UD Digi Kyokasho N-R" w:hAnsi="Arial" w:cs="Arial"/>
          <w:sz w:val="22"/>
          <w:szCs w:val="22"/>
          <w:lang w:val="es-MX"/>
        </w:rPr>
        <w:t xml:space="preserve"> thức </w:t>
      </w:r>
      <w:r w:rsidRPr="00CD010C">
        <w:rPr>
          <w:rFonts w:ascii="Arial" w:eastAsia="UD Digi Kyokasho N-R" w:hAnsi="Arial" w:cs="Arial"/>
          <w:sz w:val="22"/>
          <w:szCs w:val="22"/>
          <w:lang w:val="es-MX"/>
        </w:rPr>
        <w:t>lưu ý xem lời nói hay hành động của mình có đang làm tổn thương ai đó hay không.</w:t>
      </w:r>
    </w:p>
    <w:p w14:paraId="636E4199" w14:textId="77777777" w:rsidR="00CD010C" w:rsidRPr="00CD010C" w:rsidRDefault="00CD010C" w:rsidP="00397356">
      <w:pPr>
        <w:spacing w:after="0" w:line="240" w:lineRule="auto"/>
        <w:jc w:val="both"/>
        <w:rPr>
          <w:rFonts w:ascii="Arial" w:eastAsia="UD Digi Kyokasho N-R" w:hAnsi="Arial" w:cs="Arial"/>
          <w:sz w:val="22"/>
          <w:szCs w:val="22"/>
          <w:lang w:val="es-MX"/>
        </w:rPr>
      </w:pPr>
    </w:p>
    <w:p w14:paraId="723F2F01" w14:textId="6979C65E" w:rsidR="00D45863" w:rsidRPr="00CD010C" w:rsidRDefault="000B419C" w:rsidP="000B419C">
      <w:pPr>
        <w:spacing w:after="0" w:line="240" w:lineRule="auto"/>
        <w:rPr>
          <w:rFonts w:ascii="Arial" w:eastAsiaTheme="majorEastAsia" w:hAnsi="Arial" w:cs="Arial"/>
          <w:b/>
          <w:color w:val="3333FF"/>
          <w:kern w:val="24"/>
          <w:sz w:val="22"/>
          <w:szCs w:val="22"/>
          <w:u w:val="single"/>
          <w:lang w:val="es-MX"/>
        </w:rPr>
      </w:pPr>
      <w:r w:rsidRPr="00CD010C">
        <w:rPr>
          <w:rFonts w:ascii="Arial" w:eastAsiaTheme="majorEastAsia" w:hAnsi="Arial" w:cs="Arial"/>
          <w:b/>
          <w:color w:val="3333FF"/>
          <w:kern w:val="24"/>
          <w:sz w:val="22"/>
          <w:szCs w:val="22"/>
          <w:u w:val="single"/>
          <w:lang w:val="es-MX"/>
        </w:rPr>
        <w:t xml:space="preserve">Câu 5: Xin vui lòng cho biết nếu không đạt được mục tiêu hoặc báo cáo lỗi liên quan đến công việc bạn cảm thấy thế </w:t>
      </w:r>
      <w:proofErr w:type="gramStart"/>
      <w:r w:rsidRPr="00CD010C">
        <w:rPr>
          <w:rFonts w:ascii="Arial" w:eastAsiaTheme="majorEastAsia" w:hAnsi="Arial" w:cs="Arial"/>
          <w:b/>
          <w:color w:val="3333FF"/>
          <w:kern w:val="24"/>
          <w:sz w:val="22"/>
          <w:szCs w:val="22"/>
          <w:u w:val="single"/>
          <w:lang w:val="es-MX"/>
        </w:rPr>
        <w:t>nào ?</w:t>
      </w:r>
      <w:proofErr w:type="gramEnd"/>
      <w:r w:rsidRPr="00CD010C">
        <w:rPr>
          <w:rFonts w:ascii="Arial" w:eastAsiaTheme="majorEastAsia" w:hAnsi="Arial" w:cs="Arial"/>
          <w:b/>
          <w:color w:val="3333FF"/>
          <w:kern w:val="24"/>
          <w:sz w:val="22"/>
          <w:szCs w:val="22"/>
          <w:u w:val="single"/>
          <w:lang w:val="es-MX"/>
        </w:rPr>
        <w:t xml:space="preserve"> </w:t>
      </w:r>
    </w:p>
    <w:p w14:paraId="13F54429" w14:textId="77777777" w:rsidR="00CD010C" w:rsidRPr="00CD010C" w:rsidRDefault="00CD010C" w:rsidP="000B419C">
      <w:pPr>
        <w:spacing w:after="0" w:line="240" w:lineRule="auto"/>
        <w:rPr>
          <w:rFonts w:asciiTheme="majorEastAsia" w:eastAsiaTheme="majorEastAsia" w:cs="Times New Roman"/>
          <w:kern w:val="24"/>
          <w:sz w:val="22"/>
          <w:szCs w:val="22"/>
          <w:lang w:val="es-MX"/>
        </w:rPr>
      </w:pPr>
    </w:p>
    <w:p w14:paraId="02EE8C0D" w14:textId="0B284812" w:rsidR="009644D2" w:rsidRPr="000B419C" w:rsidRDefault="009644D2" w:rsidP="00D45863">
      <w:pPr>
        <w:spacing w:after="0" w:line="240" w:lineRule="auto"/>
        <w:ind w:firstLineChars="100" w:firstLine="160"/>
        <w:jc w:val="both"/>
        <w:rPr>
          <w:rFonts w:ascii="Arial" w:eastAsia="UD Digi Kyokasho N-R" w:hAnsi="Arial" w:cs="Arial"/>
          <w:sz w:val="20"/>
          <w:szCs w:val="20"/>
          <w:lang w:val="es-MX"/>
        </w:rPr>
      </w:pPr>
      <w:r>
        <w:rPr>
          <w:noProof/>
        </w:rPr>
        <w:drawing>
          <wp:anchor distT="0" distB="0" distL="114300" distR="114300" simplePos="0" relativeHeight="251678208" behindDoc="0" locked="0" layoutInCell="1" allowOverlap="1" wp14:anchorId="62BB3773" wp14:editId="731C37B9">
            <wp:simplePos x="0" y="0"/>
            <wp:positionH relativeFrom="column">
              <wp:posOffset>-7734</wp:posOffset>
            </wp:positionH>
            <wp:positionV relativeFrom="paragraph">
              <wp:posOffset>5080</wp:posOffset>
            </wp:positionV>
            <wp:extent cx="3239770" cy="2087880"/>
            <wp:effectExtent l="0" t="0" r="17780" b="7620"/>
            <wp:wrapNone/>
            <wp:docPr id="242075580" name="グラフ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3E0849E-899E-4573-9A49-FF5EAE7225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p>
    <w:p w14:paraId="77B61E19" w14:textId="77777777" w:rsidR="009644D2" w:rsidRPr="000B419C" w:rsidRDefault="009644D2" w:rsidP="00D45863">
      <w:pPr>
        <w:spacing w:after="0" w:line="240" w:lineRule="auto"/>
        <w:ind w:firstLineChars="100" w:firstLine="200"/>
        <w:jc w:val="both"/>
        <w:rPr>
          <w:rFonts w:ascii="Arial" w:eastAsia="UD Digi Kyokasho N-R" w:hAnsi="Arial" w:cs="Arial"/>
          <w:sz w:val="20"/>
          <w:szCs w:val="20"/>
          <w:lang w:val="es-MX"/>
        </w:rPr>
      </w:pPr>
    </w:p>
    <w:p w14:paraId="3CE64E9E" w14:textId="77777777" w:rsidR="009644D2" w:rsidRPr="000B419C" w:rsidRDefault="009644D2" w:rsidP="00D45863">
      <w:pPr>
        <w:spacing w:after="0" w:line="240" w:lineRule="auto"/>
        <w:ind w:firstLineChars="100" w:firstLine="200"/>
        <w:jc w:val="both"/>
        <w:rPr>
          <w:rFonts w:ascii="Arial" w:eastAsia="UD Digi Kyokasho N-R" w:hAnsi="Arial" w:cs="Arial"/>
          <w:sz w:val="20"/>
          <w:szCs w:val="20"/>
          <w:lang w:val="es-MX"/>
        </w:rPr>
      </w:pPr>
    </w:p>
    <w:p w14:paraId="6E7D96F1" w14:textId="77777777" w:rsidR="009644D2" w:rsidRPr="000B419C" w:rsidRDefault="009644D2" w:rsidP="00D45863">
      <w:pPr>
        <w:spacing w:after="0" w:line="240" w:lineRule="auto"/>
        <w:ind w:firstLineChars="100" w:firstLine="200"/>
        <w:jc w:val="both"/>
        <w:rPr>
          <w:rFonts w:ascii="Arial" w:eastAsia="UD Digi Kyokasho N-R" w:hAnsi="Arial" w:cs="Arial"/>
          <w:sz w:val="20"/>
          <w:szCs w:val="20"/>
          <w:lang w:val="es-MX"/>
        </w:rPr>
      </w:pPr>
    </w:p>
    <w:p w14:paraId="25695250" w14:textId="77777777" w:rsidR="009644D2" w:rsidRPr="000B419C" w:rsidRDefault="009644D2" w:rsidP="00D45863">
      <w:pPr>
        <w:spacing w:after="0" w:line="240" w:lineRule="auto"/>
        <w:ind w:firstLineChars="100" w:firstLine="200"/>
        <w:jc w:val="both"/>
        <w:rPr>
          <w:rFonts w:ascii="Arial" w:eastAsia="UD Digi Kyokasho N-R" w:hAnsi="Arial" w:cs="Arial"/>
          <w:sz w:val="20"/>
          <w:szCs w:val="20"/>
          <w:lang w:val="es-MX"/>
        </w:rPr>
      </w:pPr>
    </w:p>
    <w:p w14:paraId="6EBC578D" w14:textId="77777777" w:rsidR="009644D2" w:rsidRPr="000B419C" w:rsidRDefault="009644D2" w:rsidP="00D45863">
      <w:pPr>
        <w:spacing w:after="0" w:line="240" w:lineRule="auto"/>
        <w:ind w:firstLineChars="100" w:firstLine="200"/>
        <w:jc w:val="both"/>
        <w:rPr>
          <w:rFonts w:ascii="Arial" w:eastAsia="UD Digi Kyokasho N-R" w:hAnsi="Arial" w:cs="Arial"/>
          <w:sz w:val="20"/>
          <w:szCs w:val="20"/>
          <w:lang w:val="es-MX"/>
        </w:rPr>
      </w:pPr>
    </w:p>
    <w:p w14:paraId="69D00974" w14:textId="77777777" w:rsidR="009644D2" w:rsidRPr="000B419C" w:rsidRDefault="009644D2" w:rsidP="00D45863">
      <w:pPr>
        <w:spacing w:after="0" w:line="240" w:lineRule="auto"/>
        <w:ind w:firstLineChars="100" w:firstLine="200"/>
        <w:jc w:val="both"/>
        <w:rPr>
          <w:rFonts w:ascii="Arial" w:eastAsia="UD Digi Kyokasho N-R" w:hAnsi="Arial" w:cs="Arial"/>
          <w:sz w:val="20"/>
          <w:szCs w:val="20"/>
          <w:lang w:val="es-MX"/>
        </w:rPr>
      </w:pPr>
    </w:p>
    <w:p w14:paraId="59A8CCC5" w14:textId="77777777" w:rsidR="009644D2" w:rsidRPr="000B419C" w:rsidRDefault="009644D2" w:rsidP="00D45863">
      <w:pPr>
        <w:spacing w:after="0" w:line="240" w:lineRule="auto"/>
        <w:ind w:firstLineChars="100" w:firstLine="200"/>
        <w:jc w:val="both"/>
        <w:rPr>
          <w:rFonts w:ascii="Arial" w:eastAsia="UD Digi Kyokasho N-R" w:hAnsi="Arial" w:cs="Arial"/>
          <w:sz w:val="20"/>
          <w:szCs w:val="20"/>
          <w:lang w:val="es-MX"/>
        </w:rPr>
      </w:pPr>
    </w:p>
    <w:p w14:paraId="7C4ECFFC" w14:textId="77777777" w:rsidR="009644D2" w:rsidRPr="000B419C" w:rsidRDefault="009644D2" w:rsidP="00D45863">
      <w:pPr>
        <w:spacing w:after="0" w:line="240" w:lineRule="auto"/>
        <w:ind w:firstLineChars="100" w:firstLine="200"/>
        <w:jc w:val="both"/>
        <w:rPr>
          <w:rFonts w:ascii="Arial" w:eastAsia="UD Digi Kyokasho N-R" w:hAnsi="Arial" w:cs="Arial"/>
          <w:sz w:val="20"/>
          <w:szCs w:val="20"/>
          <w:lang w:val="es-MX"/>
        </w:rPr>
      </w:pPr>
    </w:p>
    <w:p w14:paraId="3D0C8ED8" w14:textId="77777777" w:rsidR="009644D2" w:rsidRPr="000B419C" w:rsidRDefault="009644D2" w:rsidP="00D45863">
      <w:pPr>
        <w:spacing w:after="0" w:line="240" w:lineRule="auto"/>
        <w:ind w:firstLineChars="100" w:firstLine="200"/>
        <w:jc w:val="both"/>
        <w:rPr>
          <w:rFonts w:ascii="Arial" w:eastAsia="UD Digi Kyokasho N-R" w:hAnsi="Arial" w:cs="Arial"/>
          <w:sz w:val="20"/>
          <w:szCs w:val="20"/>
          <w:lang w:val="es-MX"/>
        </w:rPr>
      </w:pPr>
    </w:p>
    <w:p w14:paraId="57D4EF5E" w14:textId="77777777" w:rsidR="009644D2" w:rsidRPr="000B419C" w:rsidRDefault="009644D2" w:rsidP="00D45863">
      <w:pPr>
        <w:spacing w:after="0" w:line="240" w:lineRule="auto"/>
        <w:ind w:firstLineChars="100" w:firstLine="200"/>
        <w:jc w:val="both"/>
        <w:rPr>
          <w:rFonts w:ascii="Arial" w:eastAsia="UD Digi Kyokasho N-R" w:hAnsi="Arial" w:cs="Arial"/>
          <w:sz w:val="20"/>
          <w:szCs w:val="20"/>
          <w:lang w:val="es-MX"/>
        </w:rPr>
      </w:pPr>
    </w:p>
    <w:p w14:paraId="722052A9" w14:textId="77777777" w:rsidR="009644D2" w:rsidRPr="000B419C" w:rsidRDefault="009644D2" w:rsidP="00D45863">
      <w:pPr>
        <w:spacing w:after="0" w:line="240" w:lineRule="auto"/>
        <w:ind w:firstLineChars="100" w:firstLine="200"/>
        <w:jc w:val="both"/>
        <w:rPr>
          <w:rFonts w:ascii="Arial" w:eastAsia="UD Digi Kyokasho N-R" w:hAnsi="Arial" w:cs="Arial"/>
          <w:sz w:val="20"/>
          <w:szCs w:val="20"/>
          <w:lang w:val="es-MX"/>
        </w:rPr>
      </w:pPr>
    </w:p>
    <w:p w14:paraId="4E35495D" w14:textId="77777777" w:rsidR="009644D2" w:rsidRPr="000B419C" w:rsidRDefault="009644D2" w:rsidP="00D45863">
      <w:pPr>
        <w:spacing w:after="0" w:line="240" w:lineRule="auto"/>
        <w:ind w:firstLineChars="100" w:firstLine="200"/>
        <w:jc w:val="both"/>
        <w:rPr>
          <w:rFonts w:ascii="Arial" w:eastAsia="UD Digi Kyokasho N-R" w:hAnsi="Arial" w:cs="Arial"/>
          <w:sz w:val="20"/>
          <w:szCs w:val="20"/>
          <w:lang w:val="es-MX"/>
        </w:rPr>
      </w:pPr>
    </w:p>
    <w:p w14:paraId="239C3FDC" w14:textId="77777777" w:rsidR="009644D2" w:rsidRPr="000B419C" w:rsidRDefault="009644D2" w:rsidP="00D45863">
      <w:pPr>
        <w:spacing w:after="0" w:line="240" w:lineRule="auto"/>
        <w:ind w:firstLineChars="100" w:firstLine="200"/>
        <w:jc w:val="both"/>
        <w:rPr>
          <w:rFonts w:ascii="Arial" w:eastAsia="UD Digi Kyokasho N-R" w:hAnsi="Arial" w:cs="Arial"/>
          <w:sz w:val="20"/>
          <w:szCs w:val="20"/>
          <w:lang w:val="es-MX"/>
        </w:rPr>
      </w:pPr>
    </w:p>
    <w:p w14:paraId="157357A4" w14:textId="77777777" w:rsidR="009644D2" w:rsidRPr="000B419C" w:rsidRDefault="009644D2" w:rsidP="00D45863">
      <w:pPr>
        <w:spacing w:after="0" w:line="240" w:lineRule="auto"/>
        <w:ind w:firstLineChars="100" w:firstLine="200"/>
        <w:jc w:val="both"/>
        <w:rPr>
          <w:rFonts w:ascii="Arial" w:eastAsia="UD Digi Kyokasho N-R" w:hAnsi="Arial" w:cs="Arial"/>
          <w:sz w:val="20"/>
          <w:szCs w:val="20"/>
          <w:lang w:val="es-MX"/>
        </w:rPr>
      </w:pPr>
    </w:p>
    <w:p w14:paraId="403BA585" w14:textId="47D2F848" w:rsidR="000B419C" w:rsidRPr="004A5FDA" w:rsidRDefault="002A4583" w:rsidP="004E17EF">
      <w:pPr>
        <w:spacing w:after="0" w:line="240" w:lineRule="auto"/>
        <w:jc w:val="both"/>
        <w:rPr>
          <w:rFonts w:ascii="Arial" w:eastAsia="UD Digi Kyokasho N-R" w:hAnsi="Arial" w:cs="Arial"/>
          <w:sz w:val="22"/>
          <w:szCs w:val="22"/>
          <w:lang w:val="es-MX"/>
        </w:rPr>
      </w:pPr>
      <w:r w:rsidRPr="004A5FDA">
        <w:rPr>
          <w:rFonts w:ascii="Arial" w:eastAsia="UD Digi Kyokasho N-R" w:hAnsi="Arial" w:cs="Arial"/>
          <w:sz w:val="22"/>
          <w:szCs w:val="22"/>
          <w:lang w:val="es-MX"/>
        </w:rPr>
        <w:t>Có những công ty khác, k</w:t>
      </w:r>
      <w:r w:rsidR="000B419C" w:rsidRPr="004A5FDA">
        <w:rPr>
          <w:rFonts w:ascii="Arial" w:eastAsia="UD Digi Kyokasho N-R" w:hAnsi="Arial" w:cs="Arial"/>
          <w:sz w:val="22"/>
          <w:szCs w:val="22"/>
          <w:lang w:val="es-MX"/>
        </w:rPr>
        <w:t>hi xảy ra sai sót, người phụ trách thườ</w:t>
      </w:r>
      <w:r w:rsidRPr="004A5FDA">
        <w:rPr>
          <w:rFonts w:ascii="Arial" w:eastAsia="UD Digi Kyokasho N-R" w:hAnsi="Arial" w:cs="Arial"/>
          <w:sz w:val="22"/>
          <w:szCs w:val="22"/>
          <w:lang w:val="es-MX"/>
        </w:rPr>
        <w:t xml:space="preserve">ng do dự </w:t>
      </w:r>
      <w:r w:rsidR="000B419C" w:rsidRPr="004A5FDA">
        <w:rPr>
          <w:rFonts w:ascii="Arial" w:eastAsia="UD Digi Kyokasho N-R" w:hAnsi="Arial" w:cs="Arial"/>
          <w:sz w:val="22"/>
          <w:szCs w:val="22"/>
          <w:lang w:val="es-MX"/>
        </w:rPr>
        <w:t>báo cáo, khiến vấn đề kéo dài và phát triển thành vi phạm tuân thủ nghiêm trọng</w:t>
      </w:r>
      <w:proofErr w:type="gramStart"/>
      <w:r w:rsidR="000B419C" w:rsidRPr="004A5FDA">
        <w:rPr>
          <w:rFonts w:ascii="Arial" w:eastAsia="UD Digi Kyokasho N-R" w:hAnsi="Arial" w:cs="Arial"/>
          <w:sz w:val="22"/>
          <w:szCs w:val="22"/>
          <w:lang w:val="es-MX"/>
        </w:rPr>
        <w:t>.(</w:t>
      </w:r>
      <w:proofErr w:type="gramEnd"/>
      <w:r w:rsidR="000B419C" w:rsidRPr="004A5FDA">
        <w:rPr>
          <w:rFonts w:ascii="Arial" w:eastAsia="UD Digi Kyokasho N-R" w:hAnsi="Arial" w:cs="Arial"/>
          <w:sz w:val="22"/>
          <w:szCs w:val="22"/>
          <w:lang w:val="es-MX"/>
        </w:rPr>
        <w:t xml:space="preserve"> Một số người có thể cảm thấy ngạ</w:t>
      </w:r>
      <w:r w:rsidR="004A5FDA">
        <w:rPr>
          <w:rFonts w:ascii="Arial" w:eastAsia="UD Digi Kyokasho N-R" w:hAnsi="Arial" w:cs="Arial"/>
          <w:sz w:val="22"/>
          <w:szCs w:val="22"/>
          <w:lang w:val="es-MX"/>
        </w:rPr>
        <w:t>i báo cáo sai sót</w:t>
      </w:r>
      <w:r w:rsidR="004A5FDA">
        <w:rPr>
          <w:rFonts w:ascii="Arial" w:eastAsia="UD Digi Kyokasho N-R" w:hAnsi="Arial" w:cs="Arial"/>
          <w:sz w:val="22"/>
          <w:szCs w:val="22"/>
          <w:lang w:val="vi-VN"/>
        </w:rPr>
        <w:t xml:space="preserve"> </w:t>
      </w:r>
      <w:r w:rsidR="000B419C" w:rsidRPr="004A5FDA">
        <w:rPr>
          <w:rFonts w:ascii="Arial" w:eastAsia="UD Digi Kyokasho N-R" w:hAnsi="Arial" w:cs="Arial"/>
          <w:sz w:val="22"/>
          <w:szCs w:val="22"/>
          <w:lang w:val="es-MX"/>
        </w:rPr>
        <w:t>)</w:t>
      </w:r>
    </w:p>
    <w:p w14:paraId="7E1DD31E" w14:textId="62234CD7" w:rsidR="00BE09F8" w:rsidRPr="00CD010C" w:rsidRDefault="000B419C" w:rsidP="000B419C">
      <w:pPr>
        <w:spacing w:after="0" w:line="240" w:lineRule="auto"/>
        <w:jc w:val="both"/>
        <w:rPr>
          <w:rFonts w:ascii="Arial" w:eastAsia="UD Digi Kyokasho N-R" w:hAnsi="Arial" w:cs="Arial"/>
          <w:sz w:val="22"/>
          <w:szCs w:val="22"/>
          <w:lang w:val="es-MX"/>
        </w:rPr>
      </w:pPr>
      <w:r w:rsidRPr="00CD010C">
        <w:rPr>
          <w:rFonts w:ascii="Arial" w:eastAsia="UD Digi Kyokasho N-R" w:hAnsi="Arial" w:cs="Arial"/>
          <w:sz w:val="22"/>
          <w:szCs w:val="22"/>
          <w:lang w:val="es-MX"/>
        </w:rPr>
        <w:t xml:space="preserve"> Bằng cách tạo ra một môi trườ</w:t>
      </w:r>
      <w:r w:rsidR="00BD574B" w:rsidRPr="00CD010C">
        <w:rPr>
          <w:rFonts w:ascii="Arial" w:eastAsia="UD Digi Kyokasho N-R" w:hAnsi="Arial" w:cs="Arial"/>
          <w:sz w:val="22"/>
          <w:szCs w:val="22"/>
          <w:lang w:val="es-MX"/>
        </w:rPr>
        <w:t>ng báo cáo dễ dàng trong toàn công ty</w:t>
      </w:r>
      <w:proofErr w:type="gramStart"/>
      <w:r w:rsidRPr="00CD010C">
        <w:rPr>
          <w:rFonts w:ascii="Arial" w:eastAsia="UD Digi Kyokasho N-R" w:hAnsi="Arial" w:cs="Arial"/>
          <w:sz w:val="22"/>
          <w:szCs w:val="22"/>
          <w:lang w:val="es-MX"/>
        </w:rPr>
        <w:t>,</w:t>
      </w:r>
      <w:r w:rsidR="00BD574B" w:rsidRPr="00CD010C">
        <w:rPr>
          <w:rFonts w:ascii="Arial" w:eastAsia="UD Digi Kyokasho N-R" w:hAnsi="Arial" w:cs="Arial"/>
          <w:sz w:val="22"/>
          <w:szCs w:val="22"/>
          <w:lang w:val="es-MX"/>
        </w:rPr>
        <w:t>để</w:t>
      </w:r>
      <w:proofErr w:type="gramEnd"/>
      <w:r w:rsidR="00BD574B" w:rsidRPr="00CD010C">
        <w:rPr>
          <w:rFonts w:ascii="Arial" w:eastAsia="UD Digi Kyokasho N-R" w:hAnsi="Arial" w:cs="Arial"/>
          <w:sz w:val="22"/>
          <w:szCs w:val="22"/>
          <w:lang w:val="es-MX"/>
        </w:rPr>
        <w:t xml:space="preserve"> có thể </w:t>
      </w:r>
      <w:r w:rsidR="00BD574B" w:rsidRPr="00CD010C">
        <w:rPr>
          <w:rFonts w:ascii="Arial" w:eastAsia="UD Digi Kyokasho N-R" w:hAnsi="Arial" w:cs="Arial"/>
          <w:sz w:val="22"/>
          <w:szCs w:val="22"/>
          <w:lang w:val="vi-VN"/>
        </w:rPr>
        <w:t xml:space="preserve">đối phó phát hiện sớm vấn đề, </w:t>
      </w:r>
      <w:r w:rsidRPr="00CD010C">
        <w:rPr>
          <w:rFonts w:ascii="Arial" w:eastAsia="UD Digi Kyokasho N-R" w:hAnsi="Arial" w:cs="Arial"/>
          <w:sz w:val="22"/>
          <w:szCs w:val="22"/>
          <w:lang w:val="es-MX"/>
        </w:rPr>
        <w:t xml:space="preserve"> nơi mọi người có thể dễ dàng báo cáo sai sót và thất bại, rào cản tâm lý đối với việc báo cáo tiêu cực sẽ được giảm bớt, giúp phát hiện và giải quyết vấn đề sớm. Việc tạo ra một môi trường dễ dàng báo cáo cũng giúp nâng cao nhận thức về tuân thủ và ngăn ngừa các vi phạm tuân thủ.</w:t>
      </w:r>
    </w:p>
    <w:p w14:paraId="54E26D74" w14:textId="77777777" w:rsidR="00BD574B" w:rsidRPr="00CD010C" w:rsidRDefault="00BD574B" w:rsidP="000B419C">
      <w:pPr>
        <w:spacing w:after="0" w:line="240" w:lineRule="auto"/>
        <w:jc w:val="both"/>
        <w:rPr>
          <w:rFonts w:ascii="Arial" w:eastAsia="UD Digi Kyokasho N-R" w:hAnsi="Arial" w:cs="Arial"/>
          <w:sz w:val="22"/>
          <w:szCs w:val="22"/>
          <w:lang w:val="es-MX"/>
        </w:rPr>
      </w:pPr>
    </w:p>
    <w:p w14:paraId="0441229E" w14:textId="156801AE" w:rsidR="00D45863" w:rsidRPr="00CD010C" w:rsidRDefault="004E17EF" w:rsidP="006E0F82">
      <w:pPr>
        <w:pStyle w:val="NoSpacing"/>
        <w:ind w:leftChars="62" w:left="99" w:firstLineChars="0" w:firstLine="0"/>
        <w:rPr>
          <w:rFonts w:asciiTheme="minorHAnsi" w:eastAsiaTheme="majorEastAsia" w:hAnsiTheme="minorHAnsi" w:cs="Segoe UI Symbol"/>
          <w:b/>
          <w:color w:val="3333FF"/>
          <w:sz w:val="22"/>
          <w:szCs w:val="22"/>
          <w:u w:val="single"/>
          <w:lang w:val="es-MX"/>
        </w:rPr>
      </w:pPr>
      <w:r w:rsidRPr="00CD010C">
        <w:rPr>
          <w:rFonts w:asciiTheme="minorHAnsi" w:eastAsiaTheme="majorEastAsia" w:hAnsiTheme="minorHAnsi" w:cs="Segoe UI Symbol"/>
          <w:b/>
          <w:color w:val="3333FF"/>
          <w:sz w:val="22"/>
          <w:szCs w:val="22"/>
          <w:u w:val="single"/>
          <w:lang w:val="es-MX"/>
        </w:rPr>
        <w:t>Câu 6: B</w:t>
      </w:r>
      <w:r w:rsidRPr="00CD010C">
        <w:rPr>
          <w:rFonts w:ascii="Cambria" w:eastAsiaTheme="majorEastAsia" w:hAnsi="Cambria" w:cs="Cambria"/>
          <w:b/>
          <w:color w:val="3333FF"/>
          <w:sz w:val="22"/>
          <w:szCs w:val="22"/>
          <w:u w:val="single"/>
          <w:lang w:val="es-MX"/>
        </w:rPr>
        <w:t>ạ</w:t>
      </w:r>
      <w:r w:rsidRPr="00CD010C">
        <w:rPr>
          <w:rFonts w:asciiTheme="minorHAnsi" w:eastAsiaTheme="majorEastAsia" w:hAnsiTheme="minorHAnsi" w:cs="Segoe UI Symbol"/>
          <w:b/>
          <w:color w:val="3333FF"/>
          <w:sz w:val="22"/>
          <w:szCs w:val="22"/>
          <w:u w:val="single"/>
          <w:lang w:val="es-MX"/>
        </w:rPr>
        <w:t>n hi</w:t>
      </w:r>
      <w:r w:rsidRPr="00CD010C">
        <w:rPr>
          <w:rFonts w:ascii="Cambria" w:eastAsiaTheme="majorEastAsia" w:hAnsi="Cambria" w:cs="Cambria"/>
          <w:b/>
          <w:color w:val="3333FF"/>
          <w:sz w:val="22"/>
          <w:szCs w:val="22"/>
          <w:u w:val="single"/>
          <w:lang w:val="es-MX"/>
        </w:rPr>
        <w:t>ể</w:t>
      </w:r>
      <w:r w:rsidRPr="00CD010C">
        <w:rPr>
          <w:rFonts w:asciiTheme="minorHAnsi" w:eastAsiaTheme="majorEastAsia" w:hAnsiTheme="minorHAnsi" w:cs="Segoe UI Symbol"/>
          <w:b/>
          <w:color w:val="3333FF"/>
          <w:sz w:val="22"/>
          <w:szCs w:val="22"/>
          <w:u w:val="single"/>
          <w:lang w:val="es-MX"/>
        </w:rPr>
        <w:t>u th</w:t>
      </w:r>
      <w:r w:rsidRPr="00CD010C">
        <w:rPr>
          <w:rFonts w:ascii="Cambria" w:eastAsiaTheme="majorEastAsia" w:hAnsi="Cambria" w:cs="Cambria"/>
          <w:b/>
          <w:color w:val="3333FF"/>
          <w:sz w:val="22"/>
          <w:szCs w:val="22"/>
          <w:u w:val="single"/>
          <w:lang w:val="es-MX"/>
        </w:rPr>
        <w:t>ế</w:t>
      </w:r>
      <w:r w:rsidRPr="00CD010C">
        <w:rPr>
          <w:rFonts w:asciiTheme="minorHAnsi" w:eastAsiaTheme="majorEastAsia" w:hAnsiTheme="minorHAnsi" w:cs="Segoe UI Symbol"/>
          <w:b/>
          <w:color w:val="3333FF"/>
          <w:sz w:val="22"/>
          <w:szCs w:val="22"/>
          <w:u w:val="single"/>
          <w:lang w:val="es-MX"/>
        </w:rPr>
        <w:t xml:space="preserve"> nào các quy t</w:t>
      </w:r>
      <w:r w:rsidRPr="00CD010C">
        <w:rPr>
          <w:rFonts w:ascii="Cambria" w:eastAsiaTheme="majorEastAsia" w:hAnsi="Cambria" w:cs="Cambria"/>
          <w:b/>
          <w:color w:val="3333FF"/>
          <w:sz w:val="22"/>
          <w:szCs w:val="22"/>
          <w:u w:val="single"/>
          <w:lang w:val="es-MX"/>
        </w:rPr>
        <w:t>ắ</w:t>
      </w:r>
      <w:r w:rsidRPr="00CD010C">
        <w:rPr>
          <w:rFonts w:asciiTheme="minorHAnsi" w:eastAsiaTheme="majorEastAsia" w:hAnsiTheme="minorHAnsi" w:cs="Segoe UI Symbol"/>
          <w:b/>
          <w:color w:val="3333FF"/>
          <w:sz w:val="22"/>
          <w:szCs w:val="22"/>
          <w:u w:val="single"/>
          <w:lang w:val="es-MX"/>
        </w:rPr>
        <w:t>c quy đ</w:t>
      </w:r>
      <w:r w:rsidRPr="00CD010C">
        <w:rPr>
          <w:rFonts w:ascii="Cambria" w:eastAsiaTheme="majorEastAsia" w:hAnsi="Cambria" w:cs="Cambria"/>
          <w:b/>
          <w:color w:val="3333FF"/>
          <w:sz w:val="22"/>
          <w:szCs w:val="22"/>
          <w:u w:val="single"/>
          <w:lang w:val="es-MX"/>
        </w:rPr>
        <w:t>ị</w:t>
      </w:r>
      <w:r w:rsidRPr="00CD010C">
        <w:rPr>
          <w:rFonts w:asciiTheme="minorHAnsi" w:eastAsiaTheme="majorEastAsia" w:hAnsiTheme="minorHAnsi" w:cs="Segoe UI Symbol"/>
          <w:b/>
          <w:color w:val="3333FF"/>
          <w:sz w:val="22"/>
          <w:szCs w:val="22"/>
          <w:u w:val="single"/>
          <w:lang w:val="es-MX"/>
        </w:rPr>
        <w:t>nh th</w:t>
      </w:r>
      <w:r w:rsidRPr="00CD010C">
        <w:rPr>
          <w:rFonts w:ascii="Cambria" w:eastAsiaTheme="majorEastAsia" w:hAnsi="Cambria" w:cs="Cambria"/>
          <w:b/>
          <w:color w:val="3333FF"/>
          <w:sz w:val="22"/>
          <w:szCs w:val="22"/>
          <w:u w:val="single"/>
          <w:lang w:val="es-MX"/>
        </w:rPr>
        <w:t>ủ</w:t>
      </w:r>
      <w:r w:rsidRPr="00CD010C">
        <w:rPr>
          <w:rFonts w:asciiTheme="minorHAnsi" w:eastAsiaTheme="majorEastAsia" w:hAnsiTheme="minorHAnsi" w:cs="Segoe UI Symbol"/>
          <w:b/>
          <w:color w:val="3333FF"/>
          <w:sz w:val="22"/>
          <w:szCs w:val="22"/>
          <w:u w:val="single"/>
          <w:lang w:val="es-MX"/>
        </w:rPr>
        <w:t xml:space="preserve"> t</w:t>
      </w:r>
      <w:r w:rsidRPr="00CD010C">
        <w:rPr>
          <w:rFonts w:ascii="Cambria" w:eastAsiaTheme="majorEastAsia" w:hAnsi="Cambria" w:cs="Cambria"/>
          <w:b/>
          <w:color w:val="3333FF"/>
          <w:sz w:val="22"/>
          <w:szCs w:val="22"/>
          <w:u w:val="single"/>
          <w:lang w:val="es-MX"/>
        </w:rPr>
        <w:t>ụ</w:t>
      </w:r>
      <w:r w:rsidRPr="00CD010C">
        <w:rPr>
          <w:rFonts w:asciiTheme="minorHAnsi" w:eastAsiaTheme="majorEastAsia" w:hAnsiTheme="minorHAnsi" w:cs="Segoe UI Symbol"/>
          <w:b/>
          <w:color w:val="3333FF"/>
          <w:sz w:val="22"/>
          <w:szCs w:val="22"/>
          <w:u w:val="single"/>
          <w:lang w:val="es-MX"/>
        </w:rPr>
        <w:t>c h</w:t>
      </w:r>
      <w:r w:rsidRPr="00CD010C">
        <w:rPr>
          <w:rFonts w:ascii="Cambria" w:eastAsiaTheme="majorEastAsia" w:hAnsi="Cambria" w:cs="Cambria"/>
          <w:b/>
          <w:color w:val="3333FF"/>
          <w:sz w:val="22"/>
          <w:szCs w:val="22"/>
          <w:u w:val="single"/>
          <w:lang w:val="es-MX"/>
        </w:rPr>
        <w:t>ướ</w:t>
      </w:r>
      <w:r w:rsidRPr="00CD010C">
        <w:rPr>
          <w:rFonts w:asciiTheme="minorHAnsi" w:eastAsiaTheme="majorEastAsia" w:hAnsiTheme="minorHAnsi" w:cs="Segoe UI Symbol"/>
          <w:b/>
          <w:color w:val="3333FF"/>
          <w:sz w:val="22"/>
          <w:szCs w:val="22"/>
          <w:u w:val="single"/>
          <w:lang w:val="es-MX"/>
        </w:rPr>
        <w:t>ng d</w:t>
      </w:r>
      <w:r w:rsidRPr="00CD010C">
        <w:rPr>
          <w:rFonts w:ascii="Cambria" w:eastAsiaTheme="majorEastAsia" w:hAnsi="Cambria" w:cs="Cambria"/>
          <w:b/>
          <w:color w:val="3333FF"/>
          <w:sz w:val="22"/>
          <w:szCs w:val="22"/>
          <w:u w:val="single"/>
          <w:lang w:val="es-MX"/>
        </w:rPr>
        <w:t>ẫ</w:t>
      </w:r>
      <w:r w:rsidRPr="00CD010C">
        <w:rPr>
          <w:rFonts w:asciiTheme="minorHAnsi" w:eastAsiaTheme="majorEastAsia" w:hAnsiTheme="minorHAnsi" w:cs="Segoe UI Symbol"/>
          <w:b/>
          <w:color w:val="3333FF"/>
          <w:sz w:val="22"/>
          <w:szCs w:val="22"/>
          <w:u w:val="single"/>
          <w:lang w:val="es-MX"/>
        </w:rPr>
        <w:t>n vv</w:t>
      </w:r>
      <w:proofErr w:type="gramStart"/>
      <w:r w:rsidRPr="00CD010C">
        <w:rPr>
          <w:rFonts w:asciiTheme="minorHAnsi" w:eastAsiaTheme="majorEastAsia" w:hAnsiTheme="minorHAnsi" w:cs="Segoe UI Symbol"/>
          <w:b/>
          <w:color w:val="3333FF"/>
          <w:sz w:val="22"/>
          <w:szCs w:val="22"/>
          <w:u w:val="single"/>
          <w:lang w:val="es-MX"/>
        </w:rPr>
        <w:t>..</w:t>
      </w:r>
      <w:proofErr w:type="gramEnd"/>
      <w:r w:rsidRPr="00CD010C">
        <w:rPr>
          <w:rFonts w:asciiTheme="minorHAnsi" w:eastAsiaTheme="majorEastAsia" w:hAnsiTheme="minorHAnsi" w:cs="Segoe UI Symbol"/>
          <w:b/>
          <w:color w:val="3333FF"/>
          <w:sz w:val="22"/>
          <w:szCs w:val="22"/>
          <w:u w:val="single"/>
          <w:lang w:val="es-MX"/>
        </w:rPr>
        <w:t xml:space="preserve"> </w:t>
      </w:r>
      <w:proofErr w:type="gramStart"/>
      <w:r w:rsidRPr="00CD010C">
        <w:rPr>
          <w:rFonts w:asciiTheme="minorHAnsi" w:eastAsiaTheme="majorEastAsia" w:hAnsiTheme="minorHAnsi" w:cs="Segoe UI Symbol"/>
          <w:b/>
          <w:color w:val="3333FF"/>
          <w:sz w:val="22"/>
          <w:szCs w:val="22"/>
          <w:u w:val="single"/>
          <w:lang w:val="es-MX"/>
        </w:rPr>
        <w:t>liên</w:t>
      </w:r>
      <w:proofErr w:type="gramEnd"/>
      <w:r w:rsidRPr="00CD010C">
        <w:rPr>
          <w:rFonts w:asciiTheme="minorHAnsi" w:eastAsiaTheme="majorEastAsia" w:hAnsiTheme="minorHAnsi" w:cs="Segoe UI Symbol"/>
          <w:b/>
          <w:color w:val="3333FF"/>
          <w:sz w:val="22"/>
          <w:szCs w:val="22"/>
          <w:u w:val="single"/>
          <w:lang w:val="es-MX"/>
        </w:rPr>
        <w:t xml:space="preserve"> quan đ</w:t>
      </w:r>
      <w:r w:rsidRPr="00CD010C">
        <w:rPr>
          <w:rFonts w:ascii="Cambria" w:eastAsiaTheme="majorEastAsia" w:hAnsi="Cambria" w:cs="Cambria"/>
          <w:b/>
          <w:color w:val="3333FF"/>
          <w:sz w:val="22"/>
          <w:szCs w:val="22"/>
          <w:u w:val="single"/>
          <w:lang w:val="es-MX"/>
        </w:rPr>
        <w:t>ế</w:t>
      </w:r>
      <w:r w:rsidRPr="00CD010C">
        <w:rPr>
          <w:rFonts w:asciiTheme="minorHAnsi" w:eastAsiaTheme="majorEastAsia" w:hAnsiTheme="minorHAnsi" w:cs="Segoe UI Symbol"/>
          <w:b/>
          <w:color w:val="3333FF"/>
          <w:sz w:val="22"/>
          <w:szCs w:val="22"/>
          <w:u w:val="single"/>
          <w:lang w:val="es-MX"/>
        </w:rPr>
        <w:t>n công vi</w:t>
      </w:r>
      <w:r w:rsidRPr="00CD010C">
        <w:rPr>
          <w:rFonts w:ascii="Cambria" w:eastAsiaTheme="majorEastAsia" w:hAnsi="Cambria" w:cs="Cambria"/>
          <w:b/>
          <w:color w:val="3333FF"/>
          <w:sz w:val="22"/>
          <w:szCs w:val="22"/>
          <w:u w:val="single"/>
          <w:lang w:val="es-MX"/>
        </w:rPr>
        <w:t>ệ</w:t>
      </w:r>
      <w:r w:rsidRPr="00CD010C">
        <w:rPr>
          <w:rFonts w:asciiTheme="minorHAnsi" w:eastAsiaTheme="majorEastAsia" w:hAnsiTheme="minorHAnsi" w:cs="Segoe UI Symbol"/>
          <w:b/>
          <w:color w:val="3333FF"/>
          <w:sz w:val="22"/>
          <w:szCs w:val="22"/>
          <w:u w:val="single"/>
          <w:lang w:val="es-MX"/>
        </w:rPr>
        <w:t>c c</w:t>
      </w:r>
      <w:r w:rsidRPr="00CD010C">
        <w:rPr>
          <w:rFonts w:ascii="Cambria" w:eastAsiaTheme="majorEastAsia" w:hAnsi="Cambria" w:cs="Cambria"/>
          <w:b/>
          <w:color w:val="3333FF"/>
          <w:sz w:val="22"/>
          <w:szCs w:val="22"/>
          <w:u w:val="single"/>
          <w:lang w:val="es-MX"/>
        </w:rPr>
        <w:t>ủ</w:t>
      </w:r>
      <w:r w:rsidRPr="00CD010C">
        <w:rPr>
          <w:rFonts w:asciiTheme="minorHAnsi" w:eastAsiaTheme="majorEastAsia" w:hAnsiTheme="minorHAnsi" w:cs="Segoe UI Symbol"/>
          <w:b/>
          <w:color w:val="3333FF"/>
          <w:sz w:val="22"/>
          <w:szCs w:val="22"/>
          <w:u w:val="single"/>
          <w:lang w:val="es-MX"/>
        </w:rPr>
        <w:t xml:space="preserve">a mình? </w:t>
      </w:r>
    </w:p>
    <w:p w14:paraId="5CA5E80B" w14:textId="52154029" w:rsidR="00747A86" w:rsidRPr="004E17EF" w:rsidRDefault="00CD010C" w:rsidP="00D45863">
      <w:pPr>
        <w:spacing w:after="0" w:line="240" w:lineRule="auto"/>
        <w:ind w:firstLineChars="100" w:firstLine="160"/>
        <w:jc w:val="both"/>
        <w:rPr>
          <w:rFonts w:ascii="Arial" w:eastAsia="UD Digi Kyokasho N-R" w:hAnsi="Arial" w:cs="Arial"/>
          <w:sz w:val="20"/>
          <w:szCs w:val="20"/>
          <w:lang w:val="es-MX"/>
        </w:rPr>
      </w:pPr>
      <w:r>
        <w:rPr>
          <w:noProof/>
        </w:rPr>
        <w:drawing>
          <wp:anchor distT="0" distB="0" distL="114300" distR="114300" simplePos="0" relativeHeight="251675136" behindDoc="0" locked="0" layoutInCell="1" allowOverlap="1" wp14:anchorId="33925A82" wp14:editId="22591B94">
            <wp:simplePos x="0" y="0"/>
            <wp:positionH relativeFrom="column">
              <wp:posOffset>-8627</wp:posOffset>
            </wp:positionH>
            <wp:positionV relativeFrom="paragraph">
              <wp:posOffset>59390</wp:posOffset>
            </wp:positionV>
            <wp:extent cx="3191773" cy="1492370"/>
            <wp:effectExtent l="0" t="0" r="8890" b="12700"/>
            <wp:wrapNone/>
            <wp:docPr id="131169635" name="グラフ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6FD703F-B648-454E-A7AE-0AE2B362F9C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14:sizeRelV relativeFrom="margin">
              <wp14:pctHeight>0</wp14:pctHeight>
            </wp14:sizeRelV>
          </wp:anchor>
        </w:drawing>
      </w:r>
    </w:p>
    <w:p w14:paraId="6BD5ABE2" w14:textId="54483FEC" w:rsidR="00747A86" w:rsidRPr="004E17EF" w:rsidRDefault="00747A86" w:rsidP="00D45863">
      <w:pPr>
        <w:spacing w:after="0" w:line="240" w:lineRule="auto"/>
        <w:ind w:firstLineChars="100" w:firstLine="200"/>
        <w:jc w:val="both"/>
        <w:rPr>
          <w:rFonts w:ascii="Arial" w:eastAsia="UD Digi Kyokasho N-R" w:hAnsi="Arial" w:cs="Arial"/>
          <w:sz w:val="20"/>
          <w:szCs w:val="20"/>
          <w:lang w:val="es-MX"/>
        </w:rPr>
      </w:pPr>
    </w:p>
    <w:p w14:paraId="6B18F8EB" w14:textId="6E40FA67" w:rsidR="00747A86" w:rsidRPr="004E17EF" w:rsidRDefault="00747A86" w:rsidP="00D45863">
      <w:pPr>
        <w:spacing w:after="0" w:line="240" w:lineRule="auto"/>
        <w:ind w:firstLineChars="100" w:firstLine="200"/>
        <w:jc w:val="both"/>
        <w:rPr>
          <w:rFonts w:ascii="Arial" w:eastAsia="UD Digi Kyokasho N-R" w:hAnsi="Arial" w:cs="Arial"/>
          <w:sz w:val="20"/>
          <w:szCs w:val="20"/>
          <w:lang w:val="es-MX"/>
        </w:rPr>
      </w:pPr>
    </w:p>
    <w:p w14:paraId="2C7BC617" w14:textId="77777777" w:rsidR="00747A86" w:rsidRPr="004E17EF" w:rsidRDefault="00747A86" w:rsidP="00D45863">
      <w:pPr>
        <w:spacing w:after="0" w:line="240" w:lineRule="auto"/>
        <w:ind w:firstLineChars="100" w:firstLine="200"/>
        <w:jc w:val="both"/>
        <w:rPr>
          <w:rFonts w:ascii="Arial" w:eastAsia="UD Digi Kyokasho N-R" w:hAnsi="Arial" w:cs="Arial"/>
          <w:sz w:val="20"/>
          <w:szCs w:val="20"/>
          <w:lang w:val="es-MX"/>
        </w:rPr>
      </w:pPr>
    </w:p>
    <w:p w14:paraId="5F96B085" w14:textId="77777777" w:rsidR="00747A86" w:rsidRPr="004E17EF" w:rsidRDefault="00747A86" w:rsidP="00D45863">
      <w:pPr>
        <w:spacing w:after="0" w:line="240" w:lineRule="auto"/>
        <w:ind w:firstLineChars="100" w:firstLine="200"/>
        <w:jc w:val="both"/>
        <w:rPr>
          <w:rFonts w:ascii="Arial" w:eastAsia="UD Digi Kyokasho N-R" w:hAnsi="Arial" w:cs="Arial"/>
          <w:sz w:val="20"/>
          <w:szCs w:val="20"/>
          <w:lang w:val="es-MX"/>
        </w:rPr>
      </w:pPr>
    </w:p>
    <w:p w14:paraId="75555560" w14:textId="77777777" w:rsidR="00747A86" w:rsidRPr="004E17EF" w:rsidRDefault="00747A86" w:rsidP="00D45863">
      <w:pPr>
        <w:spacing w:after="0" w:line="240" w:lineRule="auto"/>
        <w:ind w:firstLineChars="100" w:firstLine="200"/>
        <w:jc w:val="both"/>
        <w:rPr>
          <w:rFonts w:ascii="Arial" w:eastAsia="UD Digi Kyokasho N-R" w:hAnsi="Arial" w:cs="Arial"/>
          <w:sz w:val="20"/>
          <w:szCs w:val="20"/>
          <w:lang w:val="es-MX"/>
        </w:rPr>
      </w:pPr>
    </w:p>
    <w:p w14:paraId="0E253439" w14:textId="77777777" w:rsidR="00747A86" w:rsidRPr="004E17EF" w:rsidRDefault="00747A86" w:rsidP="00D45863">
      <w:pPr>
        <w:spacing w:after="0" w:line="240" w:lineRule="auto"/>
        <w:ind w:firstLineChars="100" w:firstLine="200"/>
        <w:jc w:val="both"/>
        <w:rPr>
          <w:rFonts w:ascii="Arial" w:eastAsia="UD Digi Kyokasho N-R" w:hAnsi="Arial" w:cs="Arial"/>
          <w:sz w:val="20"/>
          <w:szCs w:val="20"/>
          <w:lang w:val="es-MX"/>
        </w:rPr>
      </w:pPr>
    </w:p>
    <w:p w14:paraId="77235C0C" w14:textId="77777777" w:rsidR="00747A86" w:rsidRPr="004E17EF" w:rsidRDefault="00747A86" w:rsidP="00D45863">
      <w:pPr>
        <w:spacing w:after="0" w:line="240" w:lineRule="auto"/>
        <w:ind w:firstLineChars="100" w:firstLine="200"/>
        <w:jc w:val="both"/>
        <w:rPr>
          <w:rFonts w:ascii="Arial" w:eastAsia="UD Digi Kyokasho N-R" w:hAnsi="Arial" w:cs="Arial"/>
          <w:sz w:val="20"/>
          <w:szCs w:val="20"/>
          <w:lang w:val="es-MX"/>
        </w:rPr>
      </w:pPr>
    </w:p>
    <w:p w14:paraId="67FBC634" w14:textId="77777777" w:rsidR="00747A86" w:rsidRPr="004E17EF" w:rsidRDefault="00747A86" w:rsidP="00D45863">
      <w:pPr>
        <w:spacing w:after="0" w:line="240" w:lineRule="auto"/>
        <w:ind w:firstLineChars="100" w:firstLine="200"/>
        <w:jc w:val="both"/>
        <w:rPr>
          <w:rFonts w:ascii="Arial" w:eastAsia="UD Digi Kyokasho N-R" w:hAnsi="Arial" w:cs="Arial"/>
          <w:sz w:val="20"/>
          <w:szCs w:val="20"/>
          <w:lang w:val="es-MX"/>
        </w:rPr>
      </w:pPr>
    </w:p>
    <w:p w14:paraId="0A192E23" w14:textId="77777777" w:rsidR="00747A86" w:rsidRPr="004E17EF" w:rsidRDefault="00747A86" w:rsidP="00CD010C">
      <w:pPr>
        <w:spacing w:after="0" w:line="240" w:lineRule="auto"/>
        <w:jc w:val="both"/>
        <w:rPr>
          <w:rFonts w:ascii="Arial" w:eastAsia="UD Digi Kyokasho N-R" w:hAnsi="Arial" w:cs="Arial"/>
          <w:sz w:val="20"/>
          <w:szCs w:val="20"/>
          <w:lang w:val="es-MX"/>
        </w:rPr>
      </w:pPr>
    </w:p>
    <w:p w14:paraId="6486FB8B" w14:textId="407E0E74" w:rsidR="00BE09F8" w:rsidRPr="00CD010C" w:rsidRDefault="000B419C" w:rsidP="000B419C">
      <w:pPr>
        <w:spacing w:after="0" w:line="240" w:lineRule="auto"/>
        <w:jc w:val="both"/>
        <w:rPr>
          <w:rFonts w:ascii="Arial" w:eastAsia="UD Digi Kyokasho N-R" w:hAnsi="Arial" w:cs="Arial"/>
          <w:sz w:val="22"/>
          <w:szCs w:val="22"/>
          <w:lang w:val="es-MX"/>
        </w:rPr>
      </w:pPr>
      <w:r w:rsidRPr="00CD010C">
        <w:rPr>
          <w:rFonts w:ascii="Arial" w:eastAsia="UD Digi Kyokasho N-R" w:hAnsi="Arial" w:cs="Arial"/>
          <w:sz w:val="22"/>
          <w:szCs w:val="22"/>
          <w:lang w:val="es-MX"/>
        </w:rPr>
        <w:lastRenderedPageBreak/>
        <w:t>Công việc hàng ngày có rất nhiều quy tắc, và việc nhận thức được việc chấp hành quy tắc cũng nói như  là nhận thức về việc tuân thủ. Khi bạn làm cùng một công việc trong nhiều năm, bạn có xu hướng ít nhận thức được những rủi ro và nguy hiểm tiềm ẩn. Ngay cả trong những công việc quen thuộc, việc thường xuyên kiểm tra, hiểu rõ và tuân thủ quy tắc có thể giúp phát hiện sớm rủi ro, ngăn ngừa chi phí không cần thiết và ngăn ngừa vi phạm quy định.</w:t>
      </w:r>
    </w:p>
    <w:p w14:paraId="5F3D3C1D" w14:textId="77777777" w:rsidR="002674D9" w:rsidRPr="00CD010C" w:rsidRDefault="002674D9" w:rsidP="00D45863">
      <w:pPr>
        <w:spacing w:after="0" w:line="240" w:lineRule="auto"/>
        <w:ind w:firstLineChars="100" w:firstLine="220"/>
        <w:jc w:val="both"/>
        <w:rPr>
          <w:rFonts w:ascii="Arial" w:eastAsia="UD Digi Kyokasho N-R" w:hAnsi="Arial" w:cs="Arial"/>
          <w:sz w:val="22"/>
          <w:szCs w:val="22"/>
          <w:lang w:val="es-MX"/>
        </w:rPr>
      </w:pPr>
    </w:p>
    <w:p w14:paraId="5316B092" w14:textId="50F6A56F" w:rsidR="00747A86" w:rsidRPr="00CD010C" w:rsidRDefault="004E17EF" w:rsidP="00D45863">
      <w:pPr>
        <w:spacing w:after="0" w:line="240" w:lineRule="auto"/>
        <w:jc w:val="both"/>
        <w:rPr>
          <w:rFonts w:ascii="Arial" w:eastAsiaTheme="minorEastAsia" w:hAnsi="Arial" w:cs="Arial"/>
          <w:b/>
          <w:color w:val="3333FF"/>
          <w:sz w:val="22"/>
          <w:szCs w:val="22"/>
          <w:u w:val="single"/>
          <w:lang w:val="es-MX"/>
        </w:rPr>
      </w:pPr>
      <w:r w:rsidRPr="00CD010C">
        <w:rPr>
          <w:rFonts w:ascii="Arial" w:eastAsiaTheme="minorEastAsia" w:hAnsi="Arial" w:cs="Arial"/>
          <w:b/>
          <w:color w:val="3333FF"/>
          <w:sz w:val="22"/>
          <w:szCs w:val="22"/>
          <w:u w:val="single"/>
          <w:lang w:val="es-MX"/>
        </w:rPr>
        <w:t xml:space="preserve">Câu </w:t>
      </w:r>
      <w:proofErr w:type="gramStart"/>
      <w:r w:rsidRPr="00CD010C">
        <w:rPr>
          <w:rFonts w:ascii="Arial" w:eastAsiaTheme="minorEastAsia" w:hAnsi="Arial" w:cs="Arial"/>
          <w:b/>
          <w:color w:val="3333FF"/>
          <w:sz w:val="22"/>
          <w:szCs w:val="22"/>
          <w:u w:val="single"/>
          <w:lang w:val="es-MX"/>
        </w:rPr>
        <w:t>7 :</w:t>
      </w:r>
      <w:proofErr w:type="gramEnd"/>
      <w:r w:rsidRPr="00CD010C">
        <w:rPr>
          <w:rFonts w:ascii="Arial" w:eastAsiaTheme="minorEastAsia" w:hAnsi="Arial" w:cs="Arial"/>
          <w:b/>
          <w:color w:val="3333FF"/>
          <w:sz w:val="22"/>
          <w:szCs w:val="22"/>
          <w:u w:val="single"/>
          <w:lang w:val="es-MX"/>
        </w:rPr>
        <w:t xml:space="preserve"> Bạn có biết quy định nội bộ của công ty bạn nằm ở đâu hoặc bạn có thể</w:t>
      </w:r>
      <w:r w:rsidR="004A518D" w:rsidRPr="00CD010C">
        <w:rPr>
          <w:rFonts w:ascii="Arial" w:eastAsiaTheme="minorEastAsia" w:hAnsi="Arial" w:cs="Arial"/>
          <w:b/>
          <w:color w:val="3333FF"/>
          <w:sz w:val="22"/>
          <w:szCs w:val="22"/>
          <w:u w:val="single"/>
          <w:lang w:val="es-MX"/>
        </w:rPr>
        <w:t xml:space="preserve"> xác nhận </w:t>
      </w:r>
      <w:r w:rsidRPr="00CD010C">
        <w:rPr>
          <w:rFonts w:ascii="Arial" w:eastAsiaTheme="minorEastAsia" w:hAnsi="Arial" w:cs="Arial"/>
          <w:b/>
          <w:color w:val="3333FF"/>
          <w:sz w:val="22"/>
          <w:szCs w:val="22"/>
          <w:u w:val="single"/>
          <w:lang w:val="es-MX"/>
        </w:rPr>
        <w:t xml:space="preserve">ở đâu? </w:t>
      </w:r>
    </w:p>
    <w:p w14:paraId="07D28E8C" w14:textId="77777777" w:rsidR="006E0F82" w:rsidRPr="007B2559" w:rsidRDefault="006E0F82" w:rsidP="00D45863">
      <w:pPr>
        <w:spacing w:after="0" w:line="240" w:lineRule="auto"/>
        <w:jc w:val="both"/>
        <w:rPr>
          <w:rFonts w:asciiTheme="minorEastAsia" w:eastAsiaTheme="minorEastAsia" w:hAnsiTheme="minorEastAsia" w:cs="Segoe UI Symbol"/>
          <w:b/>
          <w:color w:val="3333FF"/>
          <w:sz w:val="21"/>
          <w:szCs w:val="21"/>
          <w:u w:val="single"/>
          <w:lang w:val="es-MX"/>
        </w:rPr>
      </w:pPr>
    </w:p>
    <w:p w14:paraId="6E922418" w14:textId="483FBEF1" w:rsidR="00747A86" w:rsidRDefault="00747A86" w:rsidP="00D45863">
      <w:pPr>
        <w:spacing w:after="0" w:line="240" w:lineRule="auto"/>
        <w:jc w:val="both"/>
        <w:rPr>
          <w:rFonts w:ascii="Arial" w:eastAsia="UD Digi Kyokasho N-R" w:hAnsi="Arial" w:cs="Arial"/>
          <w:sz w:val="20"/>
          <w:szCs w:val="20"/>
          <w:lang w:val="es-MX"/>
        </w:rPr>
      </w:pPr>
      <w:r>
        <w:rPr>
          <w:noProof/>
        </w:rPr>
        <w:drawing>
          <wp:anchor distT="0" distB="0" distL="114300" distR="114300" simplePos="0" relativeHeight="251687424" behindDoc="0" locked="0" layoutInCell="1" allowOverlap="1" wp14:anchorId="723FCEEC" wp14:editId="41DA7903">
            <wp:simplePos x="0" y="0"/>
            <wp:positionH relativeFrom="column">
              <wp:posOffset>71463</wp:posOffset>
            </wp:positionH>
            <wp:positionV relativeFrom="paragraph">
              <wp:posOffset>35903</wp:posOffset>
            </wp:positionV>
            <wp:extent cx="3240000" cy="2088000"/>
            <wp:effectExtent l="0" t="0" r="17780" b="7620"/>
            <wp:wrapNone/>
            <wp:docPr id="130437918" name="グラフ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2A5FE31-2DC8-49F5-975B-1E1B597AB05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margin">
              <wp14:pctWidth>0</wp14:pctWidth>
            </wp14:sizeRelH>
            <wp14:sizeRelV relativeFrom="margin">
              <wp14:pctHeight>0</wp14:pctHeight>
            </wp14:sizeRelV>
          </wp:anchor>
        </w:drawing>
      </w:r>
    </w:p>
    <w:p w14:paraId="744297B5" w14:textId="77777777" w:rsidR="00747A86" w:rsidRDefault="00747A86" w:rsidP="00D45863">
      <w:pPr>
        <w:spacing w:after="0" w:line="240" w:lineRule="auto"/>
        <w:jc w:val="both"/>
        <w:rPr>
          <w:rFonts w:ascii="Arial" w:eastAsia="UD Digi Kyokasho N-R" w:hAnsi="Arial" w:cs="Arial"/>
          <w:sz w:val="20"/>
          <w:szCs w:val="20"/>
          <w:lang w:val="es-MX"/>
        </w:rPr>
      </w:pPr>
    </w:p>
    <w:p w14:paraId="079E20B4" w14:textId="77777777" w:rsidR="00747A86" w:rsidRDefault="00747A86" w:rsidP="00D45863">
      <w:pPr>
        <w:spacing w:after="0" w:line="240" w:lineRule="auto"/>
        <w:jc w:val="both"/>
        <w:rPr>
          <w:rFonts w:ascii="Arial" w:eastAsia="UD Digi Kyokasho N-R" w:hAnsi="Arial" w:cs="Arial"/>
          <w:sz w:val="20"/>
          <w:szCs w:val="20"/>
          <w:lang w:val="es-MX"/>
        </w:rPr>
      </w:pPr>
    </w:p>
    <w:p w14:paraId="758A8AF2" w14:textId="059AA759" w:rsidR="00747A86" w:rsidRDefault="00747A86" w:rsidP="00D45863">
      <w:pPr>
        <w:spacing w:after="0" w:line="240" w:lineRule="auto"/>
        <w:jc w:val="both"/>
        <w:rPr>
          <w:rFonts w:ascii="Arial" w:eastAsia="UD Digi Kyokasho N-R" w:hAnsi="Arial" w:cs="Arial"/>
          <w:sz w:val="20"/>
          <w:szCs w:val="20"/>
          <w:lang w:val="es-MX"/>
        </w:rPr>
      </w:pPr>
    </w:p>
    <w:p w14:paraId="52F107A5" w14:textId="77777777" w:rsidR="00747A86" w:rsidRDefault="00747A86" w:rsidP="00D45863">
      <w:pPr>
        <w:spacing w:after="0" w:line="240" w:lineRule="auto"/>
        <w:jc w:val="both"/>
        <w:rPr>
          <w:rFonts w:ascii="Arial" w:eastAsia="UD Digi Kyokasho N-R" w:hAnsi="Arial" w:cs="Arial"/>
          <w:sz w:val="20"/>
          <w:szCs w:val="20"/>
          <w:lang w:val="es-MX"/>
        </w:rPr>
      </w:pPr>
    </w:p>
    <w:p w14:paraId="54B0DFFA" w14:textId="77777777" w:rsidR="00747A86" w:rsidRDefault="00747A86" w:rsidP="00D45863">
      <w:pPr>
        <w:spacing w:after="0" w:line="240" w:lineRule="auto"/>
        <w:jc w:val="both"/>
        <w:rPr>
          <w:rFonts w:ascii="Arial" w:eastAsia="UD Digi Kyokasho N-R" w:hAnsi="Arial" w:cs="Arial"/>
          <w:sz w:val="20"/>
          <w:szCs w:val="20"/>
          <w:lang w:val="es-MX"/>
        </w:rPr>
      </w:pPr>
    </w:p>
    <w:p w14:paraId="68BB2CF8" w14:textId="452FF8D5" w:rsidR="00747A86" w:rsidRDefault="00747A86" w:rsidP="00D45863">
      <w:pPr>
        <w:spacing w:after="0" w:line="240" w:lineRule="auto"/>
        <w:jc w:val="both"/>
        <w:rPr>
          <w:rFonts w:ascii="Arial" w:eastAsia="UD Digi Kyokasho N-R" w:hAnsi="Arial" w:cs="Arial"/>
          <w:sz w:val="20"/>
          <w:szCs w:val="20"/>
          <w:lang w:val="es-MX"/>
        </w:rPr>
      </w:pPr>
    </w:p>
    <w:p w14:paraId="2E017361" w14:textId="77777777" w:rsidR="00747A86" w:rsidRDefault="00747A86" w:rsidP="00D45863">
      <w:pPr>
        <w:spacing w:after="0" w:line="240" w:lineRule="auto"/>
        <w:jc w:val="both"/>
        <w:rPr>
          <w:rFonts w:ascii="Arial" w:eastAsia="UD Digi Kyokasho N-R" w:hAnsi="Arial" w:cs="Arial"/>
          <w:sz w:val="20"/>
          <w:szCs w:val="20"/>
          <w:lang w:val="es-MX"/>
        </w:rPr>
      </w:pPr>
    </w:p>
    <w:p w14:paraId="322E6FC1" w14:textId="77777777" w:rsidR="00747A86" w:rsidRDefault="00747A86" w:rsidP="00D45863">
      <w:pPr>
        <w:spacing w:after="0" w:line="240" w:lineRule="auto"/>
        <w:jc w:val="both"/>
        <w:rPr>
          <w:rFonts w:ascii="Arial" w:eastAsia="UD Digi Kyokasho N-R" w:hAnsi="Arial" w:cs="Arial"/>
          <w:sz w:val="20"/>
          <w:szCs w:val="20"/>
          <w:lang w:val="es-MX"/>
        </w:rPr>
      </w:pPr>
    </w:p>
    <w:p w14:paraId="2B12A52D" w14:textId="77777777" w:rsidR="00747A86" w:rsidRDefault="00747A86" w:rsidP="00D45863">
      <w:pPr>
        <w:spacing w:after="0" w:line="240" w:lineRule="auto"/>
        <w:jc w:val="both"/>
        <w:rPr>
          <w:rFonts w:ascii="Arial" w:eastAsia="UD Digi Kyokasho N-R" w:hAnsi="Arial" w:cs="Arial"/>
          <w:sz w:val="20"/>
          <w:szCs w:val="20"/>
          <w:lang w:val="es-MX"/>
        </w:rPr>
      </w:pPr>
    </w:p>
    <w:p w14:paraId="0A480756" w14:textId="77777777" w:rsidR="00747A86" w:rsidRDefault="00747A86" w:rsidP="00D45863">
      <w:pPr>
        <w:spacing w:after="0" w:line="240" w:lineRule="auto"/>
        <w:jc w:val="both"/>
        <w:rPr>
          <w:rFonts w:ascii="Arial" w:eastAsia="UD Digi Kyokasho N-R" w:hAnsi="Arial" w:cs="Arial"/>
          <w:sz w:val="20"/>
          <w:szCs w:val="20"/>
          <w:lang w:val="es-MX"/>
        </w:rPr>
      </w:pPr>
    </w:p>
    <w:p w14:paraId="3A6A4AC1" w14:textId="77777777" w:rsidR="00747A86" w:rsidRDefault="00747A86" w:rsidP="00D45863">
      <w:pPr>
        <w:spacing w:after="0" w:line="240" w:lineRule="auto"/>
        <w:jc w:val="both"/>
        <w:rPr>
          <w:rFonts w:ascii="Arial" w:eastAsia="UD Digi Kyokasho N-R" w:hAnsi="Arial" w:cs="Arial"/>
          <w:sz w:val="20"/>
          <w:szCs w:val="20"/>
          <w:lang w:val="es-MX"/>
        </w:rPr>
      </w:pPr>
    </w:p>
    <w:p w14:paraId="392AC7E2" w14:textId="337C60FD" w:rsidR="00747A86" w:rsidRDefault="004A5FDA" w:rsidP="00D45863">
      <w:pPr>
        <w:spacing w:after="0" w:line="240" w:lineRule="auto"/>
        <w:jc w:val="both"/>
        <w:rPr>
          <w:rFonts w:ascii="Arial" w:eastAsia="UD Digi Kyokasho N-R" w:hAnsi="Arial" w:cs="Arial"/>
          <w:sz w:val="20"/>
          <w:szCs w:val="20"/>
          <w:lang w:val="es-MX"/>
        </w:rPr>
      </w:pPr>
      <w:r>
        <w:rPr>
          <w:rFonts w:ascii="Arial" w:eastAsia="UD Digi Kyokasho N-R" w:hAnsi="Arial" w:cs="Arial"/>
          <w:noProof/>
          <w:sz w:val="20"/>
          <w:szCs w:val="20"/>
        </w:rPr>
        <mc:AlternateContent>
          <mc:Choice Requires="wps">
            <w:drawing>
              <wp:anchor distT="0" distB="0" distL="114300" distR="114300" simplePos="0" relativeHeight="251706880" behindDoc="0" locked="0" layoutInCell="1" allowOverlap="1" wp14:anchorId="45A1A818" wp14:editId="380164AB">
                <wp:simplePos x="0" y="0"/>
                <wp:positionH relativeFrom="column">
                  <wp:posOffset>777995</wp:posOffset>
                </wp:positionH>
                <wp:positionV relativeFrom="paragraph">
                  <wp:posOffset>36027</wp:posOffset>
                </wp:positionV>
                <wp:extent cx="1777041" cy="284672"/>
                <wp:effectExtent l="0" t="0" r="0" b="1270"/>
                <wp:wrapNone/>
                <wp:docPr id="11" name="Text Box 11"/>
                <wp:cNvGraphicFramePr/>
                <a:graphic xmlns:a="http://schemas.openxmlformats.org/drawingml/2006/main">
                  <a:graphicData uri="http://schemas.microsoft.com/office/word/2010/wordprocessingShape">
                    <wps:wsp>
                      <wps:cNvSpPr txBox="1"/>
                      <wps:spPr>
                        <a:xfrm>
                          <a:off x="0" y="0"/>
                          <a:ext cx="1777041" cy="284672"/>
                        </a:xfrm>
                        <a:prstGeom prst="rect">
                          <a:avLst/>
                        </a:prstGeom>
                        <a:solidFill>
                          <a:schemeClr val="bg1">
                            <a:lumMod val="8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11681DF" w14:textId="5123AF6F" w:rsidR="004A5FDA" w:rsidRPr="004A5FDA" w:rsidRDefault="004A5FDA" w:rsidP="004A5FDA">
                            <w:pPr>
                              <w:spacing w:after="0" w:line="240" w:lineRule="auto"/>
                              <w:rPr>
                                <w:rFonts w:ascii="Times New Roman" w:eastAsia="Times New Roman" w:hAnsi="Times New Roman" w:cs="Times New Roman"/>
                                <w:sz w:val="24"/>
                                <w:szCs w:val="24"/>
                              </w:rPr>
                            </w:pPr>
                            <w:r w:rsidRPr="004A5FDA">
                              <w:rPr>
                                <w:rFonts w:ascii="Calibri" w:eastAsia="Yu Gothic" w:hAnsi="Yu Gothic" w:cs="+mn-cs" w:hint="eastAsia"/>
                                <w:color w:val="92D050"/>
                                <w:sz w:val="22"/>
                                <w:szCs w:val="22"/>
                              </w:rPr>
                              <w:t>■</w:t>
                            </w:r>
                            <w:r w:rsidRPr="004A5FDA">
                              <w:rPr>
                                <w:rFonts w:ascii="Arial" w:eastAsia="+mn-ea" w:hAnsi="Arial" w:cs="+mn-cs"/>
                                <w:sz w:val="22"/>
                                <w:szCs w:val="22"/>
                                <w:lang w:val="vi-VN"/>
                              </w:rPr>
                              <w:t xml:space="preserve">biết  </w:t>
                            </w:r>
                            <w:r>
                              <w:rPr>
                                <w:rFonts w:ascii="Arial" w:eastAsia="+mn-ea" w:hAnsi="Arial" w:cs="+mn-cs"/>
                                <w:sz w:val="22"/>
                                <w:szCs w:val="22"/>
                                <w:lang w:val="vi-VN"/>
                              </w:rPr>
                              <w:t xml:space="preserve">     </w:t>
                            </w:r>
                            <w:r w:rsidRPr="004A5FDA">
                              <w:rPr>
                                <w:rFonts w:ascii="Calibri" w:eastAsia="Yu Gothic" w:hAnsi="Yu Gothic" w:cs="+mn-cs" w:hint="eastAsia"/>
                                <w:color w:val="A6A6A6"/>
                                <w:sz w:val="22"/>
                                <w:szCs w:val="22"/>
                              </w:rPr>
                              <w:t>■</w:t>
                            </w:r>
                            <w:r w:rsidRPr="004A5FDA">
                              <w:rPr>
                                <w:rFonts w:ascii="Arial" w:eastAsia="+mn-ea" w:hAnsi="Arial" w:cs="+mn-cs"/>
                                <w:sz w:val="22"/>
                                <w:szCs w:val="22"/>
                                <w:lang w:val="vi-VN"/>
                              </w:rPr>
                              <w:t xml:space="preserve">  không biết </w:t>
                            </w:r>
                          </w:p>
                          <w:p w14:paraId="3FD6DC48" w14:textId="77777777" w:rsidR="004A5FDA" w:rsidRDefault="004A5FD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5A1A818" id="Text Box 11" o:spid="_x0000_s1032" type="#_x0000_t202" style="position:absolute;left:0;text-align:left;margin-left:61.25pt;margin-top:2.85pt;width:139.9pt;height:22.4pt;z-index:251706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" fillcolor="#d8d8d8 [2732]" stroked="f" strokeweight=".5pt">
                <v:textbox>
                  <w:txbxContent>
                    <w:p w14:paraId="611681DF" w14:textId="5123AF6F" w:rsidR="004A5FDA" w:rsidRPr="004A5FDA" w:rsidRDefault="004A5FDA" w:rsidP="004A5FDA">
                      <w:pPr>
                        <w:spacing w:after="0" w:line="240" w:lineRule="auto"/>
                        <w:rPr>
                          <w:rFonts w:ascii="Times New Roman" w:eastAsia="Times New Roman" w:hAnsi="Times New Roman" w:cs="Times New Roman"/>
                          <w:sz w:val="24"/>
                          <w:szCs w:val="24"/>
                        </w:rPr>
                      </w:pPr>
                      <w:r w:rsidRPr="004A5FDA">
                        <w:rPr>
                          <w:rFonts w:ascii="Calibri" w:eastAsia="Yu Gothic" w:hAnsi="Yu Gothic" w:cs="+mn-cs" w:hint="eastAsia"/>
                          <w:color w:val="92D050"/>
                          <w:sz w:val="22"/>
                          <w:szCs w:val="22"/>
                        </w:rPr>
                        <w:t>■</w:t>
                      </w:r>
                      <w:r w:rsidRPr="004A5FDA">
                        <w:rPr>
                          <w:rFonts w:ascii="Arial" w:eastAsia="+mn-ea" w:hAnsi="Arial" w:cs="+mn-cs"/>
                          <w:sz w:val="22"/>
                          <w:szCs w:val="22"/>
                          <w:lang w:val="vi-VN"/>
                        </w:rPr>
                        <w:t xml:space="preserve">biết  </w:t>
                      </w:r>
                      <w:r>
                        <w:rPr>
                          <w:rFonts w:ascii="Arial" w:eastAsia="+mn-ea" w:hAnsi="Arial" w:cs="+mn-cs"/>
                          <w:sz w:val="22"/>
                          <w:szCs w:val="22"/>
                          <w:lang w:val="vi-VN"/>
                        </w:rPr>
                        <w:t xml:space="preserve">     </w:t>
                      </w:r>
                      <w:r w:rsidRPr="004A5FDA">
                        <w:rPr>
                          <w:rFonts w:ascii="Calibri" w:eastAsia="Yu Gothic" w:hAnsi="Yu Gothic" w:cs="+mn-cs" w:hint="eastAsia"/>
                          <w:color w:val="A6A6A6"/>
                          <w:sz w:val="22"/>
                          <w:szCs w:val="22"/>
                        </w:rPr>
                        <w:t>■</w:t>
                      </w:r>
                      <w:r w:rsidRPr="004A5FDA">
                        <w:rPr>
                          <w:rFonts w:ascii="Arial" w:eastAsia="+mn-ea" w:hAnsi="Arial" w:cs="+mn-cs"/>
                          <w:sz w:val="22"/>
                          <w:szCs w:val="22"/>
                          <w:lang w:val="vi-VN"/>
                        </w:rPr>
                        <w:t xml:space="preserve">  không biết </w:t>
                      </w:r>
                    </w:p>
                    <w:p w14:paraId="3FD6DC48" w14:textId="77777777" w:rsidR="004A5FDA" w:rsidRDefault="004A5FDA"/>
                  </w:txbxContent>
                </v:textbox>
              </v:shape>
            </w:pict>
          </mc:Fallback>
        </mc:AlternateContent>
      </w:r>
    </w:p>
    <w:p w14:paraId="57D24BE1" w14:textId="77777777" w:rsidR="00747A86" w:rsidRDefault="00747A86" w:rsidP="00D45863">
      <w:pPr>
        <w:spacing w:after="0" w:line="240" w:lineRule="auto"/>
        <w:jc w:val="both"/>
        <w:rPr>
          <w:rFonts w:ascii="Arial" w:eastAsia="UD Digi Kyokasho N-R" w:hAnsi="Arial" w:cs="Arial"/>
          <w:sz w:val="20"/>
          <w:szCs w:val="20"/>
          <w:lang w:val="es-MX"/>
        </w:rPr>
      </w:pPr>
    </w:p>
    <w:p w14:paraId="13879BF8" w14:textId="77777777" w:rsidR="00747A86" w:rsidRDefault="00747A86" w:rsidP="00D45863">
      <w:pPr>
        <w:spacing w:after="0" w:line="240" w:lineRule="auto"/>
        <w:jc w:val="both"/>
        <w:rPr>
          <w:rFonts w:ascii="Arial" w:eastAsia="UD Digi Kyokasho N-R" w:hAnsi="Arial" w:cs="Arial"/>
          <w:sz w:val="20"/>
          <w:szCs w:val="20"/>
          <w:lang w:val="es-MX"/>
        </w:rPr>
      </w:pPr>
    </w:p>
    <w:p w14:paraId="5CF53C26" w14:textId="6724208C" w:rsidR="00D45863" w:rsidRPr="00D77614" w:rsidRDefault="00D45863" w:rsidP="00D45863">
      <w:pPr>
        <w:spacing w:after="0" w:line="240" w:lineRule="auto"/>
        <w:jc w:val="both"/>
        <w:rPr>
          <w:rFonts w:ascii="Arial" w:eastAsia="UD Digi Kyokasho N-R" w:hAnsi="Arial" w:cs="Arial"/>
          <w:sz w:val="20"/>
          <w:szCs w:val="20"/>
          <w:lang w:val="es-MX"/>
        </w:rPr>
      </w:pPr>
    </w:p>
    <w:p w14:paraId="47115F5C" w14:textId="244E50D0" w:rsidR="00D45863" w:rsidRPr="00CD010C" w:rsidRDefault="004A518D" w:rsidP="00D45863">
      <w:pPr>
        <w:spacing w:after="0" w:line="240" w:lineRule="auto"/>
        <w:rPr>
          <w:rFonts w:ascii="Arial" w:eastAsia="UD Digi Kyokasho N-R" w:hAnsi="Arial" w:cs="Arial"/>
          <w:sz w:val="22"/>
          <w:szCs w:val="22"/>
          <w:lang w:val="es-MX"/>
        </w:rPr>
      </w:pPr>
      <w:r w:rsidRPr="00CD010C">
        <w:rPr>
          <w:rFonts w:ascii="Arial" w:eastAsia="UD Digi Kyokasho N-R" w:hAnsi="Arial" w:cs="Arial"/>
          <w:sz w:val="22"/>
          <w:szCs w:val="22"/>
          <w:lang w:val="es-MX"/>
        </w:rPr>
        <w:t>Đ</w:t>
      </w:r>
      <w:r w:rsidR="004E17EF" w:rsidRPr="00CD010C">
        <w:rPr>
          <w:rFonts w:ascii="Arial" w:eastAsia="UD Digi Kyokasho N-R" w:hAnsi="Arial" w:cs="Arial"/>
          <w:sz w:val="22"/>
          <w:szCs w:val="22"/>
          <w:lang w:val="es-MX"/>
        </w:rPr>
        <w:t xml:space="preserve">ã được thêm vào năm ngoái </w:t>
      </w:r>
      <w:r w:rsidRPr="00CD010C">
        <w:rPr>
          <w:rFonts w:ascii="Arial" w:eastAsia="UD Digi Kyokasho N-R" w:hAnsi="Arial" w:cs="Arial"/>
          <w:sz w:val="22"/>
          <w:szCs w:val="22"/>
          <w:lang w:val="es-MX"/>
        </w:rPr>
        <w:t xml:space="preserve">câu hỏi </w:t>
      </w:r>
      <w:r w:rsidR="004E17EF" w:rsidRPr="00CD010C">
        <w:rPr>
          <w:rFonts w:ascii="Arial" w:eastAsia="UD Digi Kyokasho N-R" w:hAnsi="Arial" w:cs="Arial"/>
          <w:sz w:val="22"/>
          <w:szCs w:val="22"/>
          <w:lang w:val="es-MX"/>
        </w:rPr>
        <w:t xml:space="preserve">liên quan đến nơi lưu trữ quy định của công ty. Năm nay, số người trả lời "Tôi biết" đã tăng 10% so với năm ngoái, </w:t>
      </w:r>
      <w:r w:rsidRPr="00CD010C">
        <w:rPr>
          <w:rFonts w:ascii="Arial" w:eastAsia="UD Digi Kyokasho N-R" w:hAnsi="Arial" w:cs="Arial"/>
          <w:sz w:val="22"/>
          <w:szCs w:val="22"/>
          <w:lang w:val="es-MX"/>
        </w:rPr>
        <w:t xml:space="preserve">kết quả vượt lên </w:t>
      </w:r>
      <w:r w:rsidR="004E17EF" w:rsidRPr="00CD010C">
        <w:rPr>
          <w:rFonts w:ascii="Arial" w:eastAsia="UD Digi Kyokasho N-R" w:hAnsi="Arial" w:cs="Arial"/>
          <w:sz w:val="22"/>
          <w:szCs w:val="22"/>
          <w:lang w:val="es-MX"/>
        </w:rPr>
        <w:t>90%.</w:t>
      </w:r>
    </w:p>
    <w:p w14:paraId="7E1D3ED1" w14:textId="1B0C81E8" w:rsidR="002674D9" w:rsidRPr="00CD010C" w:rsidRDefault="004E17EF" w:rsidP="004E17EF">
      <w:pPr>
        <w:spacing w:after="0" w:line="240" w:lineRule="auto"/>
        <w:rPr>
          <w:rFonts w:ascii="Arial" w:eastAsia="UD Digi Kyokasho N-R" w:hAnsi="Arial" w:cs="Arial"/>
          <w:sz w:val="22"/>
          <w:szCs w:val="22"/>
          <w:lang w:val="es-MX"/>
        </w:rPr>
      </w:pPr>
      <w:r w:rsidRPr="00CD010C">
        <w:rPr>
          <w:rFonts w:ascii="Arial" w:eastAsia="UD Digi Kyokasho N-R" w:hAnsi="Arial" w:cs="Arial"/>
          <w:sz w:val="22"/>
          <w:szCs w:val="22"/>
          <w:lang w:val="es-MX"/>
        </w:rPr>
        <w:t>Việc nhớ hết nội dung của quy định công ty rất khó khăn. Điều quan trọng ở đây là biết cách kiểm tra khi bạn không chắc chắn về quy định đó, và có thể thực sự kiểm tra nội dung của quy định. Vì lý do này, việc biết nơi lưu trữ quy định của công ty là rất quan trọng.</w:t>
      </w:r>
    </w:p>
    <w:p w14:paraId="3992652F" w14:textId="77777777" w:rsidR="006E0F82" w:rsidRPr="00CD010C" w:rsidRDefault="006E0F82" w:rsidP="004E17EF">
      <w:pPr>
        <w:spacing w:after="0" w:line="240" w:lineRule="auto"/>
        <w:rPr>
          <w:rFonts w:ascii="Arial" w:eastAsia="UD Digi Kyokasho N-R" w:hAnsi="Arial" w:cs="Arial"/>
          <w:sz w:val="22"/>
          <w:szCs w:val="22"/>
          <w:lang w:val="es-MX"/>
        </w:rPr>
      </w:pPr>
    </w:p>
    <w:p w14:paraId="11ADA591" w14:textId="5B2F1990" w:rsidR="006E0F82" w:rsidRPr="00CD010C" w:rsidRDefault="004E17EF" w:rsidP="00D45863">
      <w:pPr>
        <w:spacing w:after="0" w:line="240" w:lineRule="auto"/>
        <w:jc w:val="both"/>
        <w:rPr>
          <w:rFonts w:ascii="Arial" w:eastAsiaTheme="majorEastAsia" w:hAnsi="Arial" w:cs="Arial"/>
          <w:b/>
          <w:color w:val="3333FF"/>
          <w:sz w:val="22"/>
          <w:szCs w:val="22"/>
          <w:u w:val="single"/>
          <w:lang w:val="vi-VN"/>
        </w:rPr>
      </w:pPr>
      <w:r w:rsidRPr="00CD010C">
        <w:rPr>
          <w:rFonts w:ascii="Arial" w:eastAsiaTheme="majorEastAsia" w:hAnsi="Arial" w:cs="Arial"/>
          <w:b/>
          <w:color w:val="3333FF"/>
          <w:sz w:val="22"/>
          <w:szCs w:val="22"/>
          <w:u w:val="single"/>
          <w:lang w:val="es-MX"/>
        </w:rPr>
        <w:t>C</w:t>
      </w:r>
      <w:r w:rsidR="006E0F82" w:rsidRPr="00CD010C">
        <w:rPr>
          <w:rFonts w:ascii="Arial" w:eastAsiaTheme="majorEastAsia" w:hAnsi="Arial" w:cs="Arial"/>
          <w:b/>
          <w:color w:val="3333FF"/>
          <w:sz w:val="22"/>
          <w:szCs w:val="22"/>
          <w:u w:val="single"/>
          <w:lang w:val="es-MX"/>
        </w:rPr>
        <w:t xml:space="preserve">âu </w:t>
      </w:r>
      <w:r w:rsidR="006E0F82" w:rsidRPr="00CD010C">
        <w:rPr>
          <w:rFonts w:ascii="Arial" w:eastAsiaTheme="majorEastAsia" w:hAnsi="Arial" w:cs="Arial"/>
          <w:b/>
          <w:color w:val="3333FF"/>
          <w:sz w:val="22"/>
          <w:szCs w:val="22"/>
          <w:u w:val="single"/>
          <w:lang w:val="es-MX"/>
        </w:rPr>
        <w:t>８：</w:t>
      </w:r>
      <w:r w:rsidR="006E0F82" w:rsidRPr="00CD010C">
        <w:rPr>
          <w:rFonts w:ascii="Arial" w:eastAsiaTheme="majorEastAsia" w:hAnsi="Arial" w:cs="Arial"/>
          <w:b/>
          <w:color w:val="3333FF"/>
          <w:sz w:val="22"/>
          <w:szCs w:val="22"/>
          <w:u w:val="single"/>
          <w:lang w:val="es-MX"/>
        </w:rPr>
        <w:t>Bạn có biết sổ tay hướng dẫn và quy tr</w:t>
      </w:r>
      <w:r w:rsidR="006E0F82" w:rsidRPr="00CD010C">
        <w:rPr>
          <w:rFonts w:ascii="Arial" w:eastAsiaTheme="majorEastAsia" w:hAnsi="Arial" w:cs="Arial"/>
          <w:b/>
          <w:color w:val="3333FF"/>
          <w:sz w:val="22"/>
          <w:szCs w:val="22"/>
          <w:u w:val="single"/>
          <w:lang w:val="vi-VN"/>
        </w:rPr>
        <w:t>ình làm việc của bạn được đặt ở đâu hoặc bạn có thể</w:t>
      </w:r>
      <w:r w:rsidR="004A518D" w:rsidRPr="00CD010C">
        <w:rPr>
          <w:rFonts w:ascii="Arial" w:eastAsiaTheme="majorEastAsia" w:hAnsi="Arial" w:cs="Arial"/>
          <w:b/>
          <w:color w:val="3333FF"/>
          <w:sz w:val="22"/>
          <w:szCs w:val="22"/>
          <w:u w:val="single"/>
          <w:lang w:val="vi-VN"/>
        </w:rPr>
        <w:t xml:space="preserve"> </w:t>
      </w:r>
      <w:r w:rsidR="004A518D" w:rsidRPr="00CD010C">
        <w:rPr>
          <w:rFonts w:ascii="Arial" w:eastAsiaTheme="majorEastAsia" w:hAnsi="Arial" w:cs="Arial"/>
          <w:b/>
          <w:color w:val="3333FF"/>
          <w:sz w:val="22"/>
          <w:szCs w:val="22"/>
          <w:u w:val="single"/>
          <w:lang w:val="es-MX"/>
        </w:rPr>
        <w:t xml:space="preserve">xác nhận </w:t>
      </w:r>
      <w:r w:rsidR="006E0F82" w:rsidRPr="00CD010C">
        <w:rPr>
          <w:rFonts w:ascii="Arial" w:eastAsiaTheme="majorEastAsia" w:hAnsi="Arial" w:cs="Arial"/>
          <w:b/>
          <w:color w:val="3333FF"/>
          <w:sz w:val="22"/>
          <w:szCs w:val="22"/>
          <w:u w:val="single"/>
          <w:lang w:val="vi-VN"/>
        </w:rPr>
        <w:t xml:space="preserve">ở </w:t>
      </w:r>
      <w:proofErr w:type="gramStart"/>
      <w:r w:rsidR="006E0F82" w:rsidRPr="00CD010C">
        <w:rPr>
          <w:rFonts w:ascii="Arial" w:eastAsiaTheme="majorEastAsia" w:hAnsi="Arial" w:cs="Arial"/>
          <w:b/>
          <w:color w:val="3333FF"/>
          <w:sz w:val="22"/>
          <w:szCs w:val="22"/>
          <w:u w:val="single"/>
          <w:lang w:val="vi-VN"/>
        </w:rPr>
        <w:t>đâu ?</w:t>
      </w:r>
      <w:proofErr w:type="gramEnd"/>
    </w:p>
    <w:p w14:paraId="06F5C3C4" w14:textId="568FF3C9" w:rsidR="00747A86" w:rsidRPr="00CD010C" w:rsidRDefault="00747A86" w:rsidP="00D45863">
      <w:pPr>
        <w:spacing w:after="0" w:line="240" w:lineRule="auto"/>
        <w:ind w:firstLineChars="100" w:firstLine="200"/>
        <w:jc w:val="both"/>
        <w:rPr>
          <w:rFonts w:ascii="Arial" w:eastAsia="UD Digi Kyokasho N-R" w:hAnsi="Arial" w:cs="Arial"/>
          <w:sz w:val="20"/>
          <w:szCs w:val="20"/>
          <w:lang w:val="es-MX"/>
        </w:rPr>
      </w:pPr>
    </w:p>
    <w:p w14:paraId="027E67CD" w14:textId="120F6F65" w:rsidR="00747A86" w:rsidRPr="006E0F82" w:rsidRDefault="00747A86" w:rsidP="00CD010C">
      <w:pPr>
        <w:spacing w:after="0" w:line="240" w:lineRule="auto"/>
        <w:jc w:val="both"/>
        <w:rPr>
          <w:rFonts w:ascii="Arial" w:eastAsia="UD Digi Kyokasho N-R" w:hAnsi="Arial" w:cs="Arial"/>
          <w:sz w:val="20"/>
          <w:szCs w:val="20"/>
          <w:lang w:val="es-MX"/>
        </w:rPr>
      </w:pPr>
    </w:p>
    <w:p w14:paraId="0B0386E3" w14:textId="75312F29" w:rsidR="00747A86" w:rsidRPr="006E0F82" w:rsidRDefault="00CD010C" w:rsidP="00D45863">
      <w:pPr>
        <w:spacing w:after="0" w:line="240" w:lineRule="auto"/>
        <w:ind w:firstLineChars="100" w:firstLine="160"/>
        <w:jc w:val="both"/>
        <w:rPr>
          <w:rFonts w:ascii="Arial" w:eastAsia="UD Digi Kyokasho N-R" w:hAnsi="Arial" w:cs="Arial"/>
          <w:sz w:val="20"/>
          <w:szCs w:val="20"/>
          <w:lang w:val="es-MX"/>
        </w:rPr>
      </w:pPr>
      <w:r>
        <w:rPr>
          <w:noProof/>
        </w:rPr>
        <w:drawing>
          <wp:anchor distT="0" distB="0" distL="114300" distR="114300" simplePos="0" relativeHeight="251686400" behindDoc="0" locked="0" layoutInCell="1" allowOverlap="1" wp14:anchorId="2AF5ED8E" wp14:editId="6C0B01DF">
            <wp:simplePos x="0" y="0"/>
            <wp:positionH relativeFrom="column">
              <wp:posOffset>-67395</wp:posOffset>
            </wp:positionH>
            <wp:positionV relativeFrom="paragraph">
              <wp:posOffset>81650</wp:posOffset>
            </wp:positionV>
            <wp:extent cx="3377793" cy="1609905"/>
            <wp:effectExtent l="0" t="0" r="13335" b="9525"/>
            <wp:wrapNone/>
            <wp:docPr id="1223070874" name="グラフ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9F6D72B-9AAD-46F2-8414-ED30349DDD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14:sizeRelV relativeFrom="margin">
              <wp14:pctHeight>0</wp14:pctHeight>
            </wp14:sizeRelV>
          </wp:anchor>
        </w:drawing>
      </w:r>
    </w:p>
    <w:p w14:paraId="25EB6A5E" w14:textId="77777777" w:rsidR="00747A86" w:rsidRPr="006E0F82" w:rsidRDefault="00747A86" w:rsidP="00D45863">
      <w:pPr>
        <w:spacing w:after="0" w:line="240" w:lineRule="auto"/>
        <w:ind w:firstLineChars="100" w:firstLine="200"/>
        <w:jc w:val="both"/>
        <w:rPr>
          <w:rFonts w:ascii="Arial" w:eastAsia="UD Digi Kyokasho N-R" w:hAnsi="Arial" w:cs="Arial"/>
          <w:sz w:val="20"/>
          <w:szCs w:val="20"/>
          <w:lang w:val="es-MX"/>
        </w:rPr>
      </w:pPr>
    </w:p>
    <w:p w14:paraId="1B997394" w14:textId="77777777" w:rsidR="00747A86" w:rsidRPr="006E0F82" w:rsidRDefault="00747A86" w:rsidP="00D45863">
      <w:pPr>
        <w:spacing w:after="0" w:line="240" w:lineRule="auto"/>
        <w:ind w:firstLineChars="100" w:firstLine="200"/>
        <w:jc w:val="both"/>
        <w:rPr>
          <w:rFonts w:ascii="Arial" w:eastAsia="UD Digi Kyokasho N-R" w:hAnsi="Arial" w:cs="Arial"/>
          <w:sz w:val="20"/>
          <w:szCs w:val="20"/>
          <w:lang w:val="es-MX"/>
        </w:rPr>
      </w:pPr>
    </w:p>
    <w:p w14:paraId="67397C4E" w14:textId="14131AFB" w:rsidR="00747A86" w:rsidRPr="006E0F82" w:rsidRDefault="00747A86" w:rsidP="00D45863">
      <w:pPr>
        <w:spacing w:after="0" w:line="240" w:lineRule="auto"/>
        <w:ind w:firstLineChars="100" w:firstLine="200"/>
        <w:jc w:val="both"/>
        <w:rPr>
          <w:rFonts w:ascii="Arial" w:eastAsia="UD Digi Kyokasho N-R" w:hAnsi="Arial" w:cs="Arial"/>
          <w:sz w:val="20"/>
          <w:szCs w:val="20"/>
          <w:lang w:val="es-MX"/>
        </w:rPr>
      </w:pPr>
    </w:p>
    <w:p w14:paraId="1AA9112F" w14:textId="77777777" w:rsidR="00747A86" w:rsidRPr="006E0F82" w:rsidRDefault="00747A86" w:rsidP="00D45863">
      <w:pPr>
        <w:spacing w:after="0" w:line="240" w:lineRule="auto"/>
        <w:ind w:firstLineChars="100" w:firstLine="200"/>
        <w:jc w:val="both"/>
        <w:rPr>
          <w:rFonts w:ascii="Arial" w:eastAsia="UD Digi Kyokasho N-R" w:hAnsi="Arial" w:cs="Arial"/>
          <w:sz w:val="20"/>
          <w:szCs w:val="20"/>
          <w:lang w:val="es-MX"/>
        </w:rPr>
      </w:pPr>
    </w:p>
    <w:p w14:paraId="343BB929" w14:textId="60606BF9" w:rsidR="00747A86" w:rsidRPr="006E0F82" w:rsidRDefault="00747A86" w:rsidP="00D45863">
      <w:pPr>
        <w:spacing w:after="0" w:line="240" w:lineRule="auto"/>
        <w:ind w:firstLineChars="100" w:firstLine="200"/>
        <w:jc w:val="both"/>
        <w:rPr>
          <w:rFonts w:ascii="Arial" w:eastAsia="UD Digi Kyokasho N-R" w:hAnsi="Arial" w:cs="Arial"/>
          <w:sz w:val="20"/>
          <w:szCs w:val="20"/>
          <w:lang w:val="es-MX"/>
        </w:rPr>
      </w:pPr>
    </w:p>
    <w:p w14:paraId="634B0FD5" w14:textId="77777777" w:rsidR="00747A86" w:rsidRPr="006E0F82" w:rsidRDefault="00747A86" w:rsidP="00D45863">
      <w:pPr>
        <w:spacing w:after="0" w:line="240" w:lineRule="auto"/>
        <w:ind w:firstLineChars="100" w:firstLine="200"/>
        <w:jc w:val="both"/>
        <w:rPr>
          <w:rFonts w:ascii="Arial" w:eastAsia="UD Digi Kyokasho N-R" w:hAnsi="Arial" w:cs="Arial"/>
          <w:sz w:val="20"/>
          <w:szCs w:val="20"/>
          <w:lang w:val="es-MX"/>
        </w:rPr>
      </w:pPr>
    </w:p>
    <w:p w14:paraId="30AF8CFB" w14:textId="77777777" w:rsidR="00747A86" w:rsidRPr="006E0F82" w:rsidRDefault="00747A86" w:rsidP="00D45863">
      <w:pPr>
        <w:spacing w:after="0" w:line="240" w:lineRule="auto"/>
        <w:ind w:firstLineChars="100" w:firstLine="200"/>
        <w:jc w:val="both"/>
        <w:rPr>
          <w:rFonts w:ascii="Arial" w:eastAsia="UD Digi Kyokasho N-R" w:hAnsi="Arial" w:cs="Arial"/>
          <w:sz w:val="20"/>
          <w:szCs w:val="20"/>
          <w:lang w:val="es-MX"/>
        </w:rPr>
      </w:pPr>
    </w:p>
    <w:p w14:paraId="42FB9651" w14:textId="77777777" w:rsidR="00747A86" w:rsidRPr="006E0F82" w:rsidRDefault="00747A86" w:rsidP="00D45863">
      <w:pPr>
        <w:spacing w:after="0" w:line="240" w:lineRule="auto"/>
        <w:ind w:firstLineChars="100" w:firstLine="200"/>
        <w:jc w:val="both"/>
        <w:rPr>
          <w:rFonts w:ascii="Arial" w:eastAsia="UD Digi Kyokasho N-R" w:hAnsi="Arial" w:cs="Arial"/>
          <w:sz w:val="20"/>
          <w:szCs w:val="20"/>
          <w:lang w:val="es-MX"/>
        </w:rPr>
      </w:pPr>
    </w:p>
    <w:p w14:paraId="676A3819" w14:textId="0CF74615" w:rsidR="00747A86" w:rsidRPr="006E0F82" w:rsidRDefault="00747A86" w:rsidP="00D45863">
      <w:pPr>
        <w:spacing w:after="0" w:line="240" w:lineRule="auto"/>
        <w:ind w:firstLineChars="100" w:firstLine="200"/>
        <w:jc w:val="both"/>
        <w:rPr>
          <w:rFonts w:ascii="Arial" w:eastAsia="UD Digi Kyokasho N-R" w:hAnsi="Arial" w:cs="Arial"/>
          <w:sz w:val="20"/>
          <w:szCs w:val="20"/>
          <w:lang w:val="es-MX"/>
        </w:rPr>
      </w:pPr>
    </w:p>
    <w:p w14:paraId="4FD27962" w14:textId="0126F011" w:rsidR="00747A86" w:rsidRPr="006E0F82" w:rsidRDefault="00747A86" w:rsidP="00D45863">
      <w:pPr>
        <w:spacing w:after="0" w:line="240" w:lineRule="auto"/>
        <w:ind w:firstLineChars="100" w:firstLine="200"/>
        <w:jc w:val="both"/>
        <w:rPr>
          <w:rFonts w:ascii="Arial" w:eastAsia="UD Digi Kyokasho N-R" w:hAnsi="Arial" w:cs="Arial"/>
          <w:sz w:val="20"/>
          <w:szCs w:val="20"/>
          <w:lang w:val="es-MX"/>
        </w:rPr>
      </w:pPr>
    </w:p>
    <w:p w14:paraId="40E99ABC" w14:textId="77777777" w:rsidR="002674D9" w:rsidRPr="007B2559" w:rsidRDefault="002674D9" w:rsidP="004A518D">
      <w:pPr>
        <w:spacing w:after="0" w:line="240" w:lineRule="auto"/>
        <w:jc w:val="both"/>
        <w:rPr>
          <w:rFonts w:ascii="Arial" w:eastAsia="UD Digi Kyokasho N-R" w:hAnsi="Arial" w:cs="Arial"/>
          <w:sz w:val="20"/>
          <w:szCs w:val="20"/>
          <w:lang w:val="es-MX"/>
        </w:rPr>
      </w:pPr>
    </w:p>
    <w:p w14:paraId="784935E8" w14:textId="2555542B" w:rsidR="00CD3B23" w:rsidRPr="00CD010C" w:rsidRDefault="009B3E06" w:rsidP="009B3E06">
      <w:pPr>
        <w:spacing w:after="0" w:line="240" w:lineRule="auto"/>
        <w:jc w:val="both"/>
        <w:rPr>
          <w:rFonts w:ascii="Arial" w:eastAsia="UD Digi Kyokasho N-R" w:hAnsi="Arial" w:cs="Arial"/>
          <w:sz w:val="22"/>
          <w:szCs w:val="22"/>
          <w:lang w:val="es-MX"/>
        </w:rPr>
      </w:pPr>
      <w:r w:rsidRPr="00CD010C">
        <w:rPr>
          <w:rFonts w:ascii="Arial" w:eastAsia="UD Digi Kyokasho N-R" w:hAnsi="Arial" w:cs="Arial" w:hint="eastAsia"/>
          <w:sz w:val="22"/>
          <w:szCs w:val="22"/>
          <w:lang w:val="es-MX"/>
        </w:rPr>
        <w:lastRenderedPageBreak/>
        <w:t>C</w:t>
      </w:r>
      <w:r w:rsidRPr="00CD010C">
        <w:rPr>
          <w:rFonts w:ascii="Arial" w:eastAsia="UD Digi Kyokasho N-R" w:hAnsi="Arial" w:cs="Arial"/>
          <w:sz w:val="22"/>
          <w:szCs w:val="22"/>
          <w:lang w:val="es-MX"/>
        </w:rPr>
        <w:t>ũng như câu hỏi số 7 câu hỏi này đã được thêm vào năm ngoái, năm nay 95% người trả lời “tôi biế</w:t>
      </w:r>
      <w:r w:rsidR="00AF1DDA">
        <w:rPr>
          <w:rFonts w:ascii="Arial" w:eastAsia="UD Digi Kyokasho N-R" w:hAnsi="Arial" w:cs="Arial"/>
          <w:sz w:val="22"/>
          <w:szCs w:val="22"/>
          <w:lang w:val="es-MX"/>
        </w:rPr>
        <w:t>t</w:t>
      </w:r>
      <w:r w:rsidR="00AF1DDA">
        <w:rPr>
          <w:rFonts w:ascii="Arial" w:eastAsia="UD Digi Kyokasho N-R" w:hAnsi="Arial" w:cs="Arial"/>
          <w:sz w:val="22"/>
          <w:szCs w:val="22"/>
          <w:lang w:val="vi-VN"/>
        </w:rPr>
        <w:t>”</w:t>
      </w:r>
      <w:r w:rsidRPr="00CD010C">
        <w:rPr>
          <w:rFonts w:ascii="Arial" w:eastAsia="UD Digi Kyokasho N-R" w:hAnsi="Arial" w:cs="Arial"/>
          <w:sz w:val="22"/>
          <w:szCs w:val="22"/>
          <w:lang w:val="es-MX"/>
        </w:rPr>
        <w:t xml:space="preserve"> đây là một kết quả rất tốt</w:t>
      </w:r>
      <w:r w:rsidR="00CD3B23" w:rsidRPr="00CD010C">
        <w:rPr>
          <w:rFonts w:ascii="Arial" w:eastAsia="UD Digi Kyokasho N-R" w:hAnsi="Arial" w:cs="Arial"/>
          <w:sz w:val="22"/>
          <w:szCs w:val="22"/>
          <w:lang w:val="es-MX"/>
        </w:rPr>
        <w:t xml:space="preserve">. So với quy định nội bộ của công ty các tài liệu như sổ tay hướng dẫn và quy trình làm việc được nhân viên xem thường xuyên hơn trong công việc hàng ngày nên có kết quả như vậy. </w:t>
      </w:r>
    </w:p>
    <w:p w14:paraId="185499FA" w14:textId="0311A6E3" w:rsidR="009B3E06" w:rsidRPr="00CD010C" w:rsidRDefault="00CD3B23" w:rsidP="009B3E06">
      <w:pPr>
        <w:spacing w:after="0" w:line="240" w:lineRule="auto"/>
        <w:jc w:val="both"/>
        <w:rPr>
          <w:rFonts w:ascii="Arial" w:eastAsia="UD Digi Kyokasho N-R" w:hAnsi="Arial" w:cs="Arial"/>
          <w:sz w:val="22"/>
          <w:szCs w:val="22"/>
          <w:lang w:val="es-MX"/>
        </w:rPr>
      </w:pPr>
      <w:r w:rsidRPr="00CD010C">
        <w:rPr>
          <w:rFonts w:ascii="Arial" w:eastAsia="UD Digi Kyokasho N-R" w:hAnsi="Arial" w:cs="Arial"/>
          <w:sz w:val="22"/>
          <w:szCs w:val="22"/>
          <w:lang w:val="es-MX"/>
        </w:rPr>
        <w:t>Sổ tay nghiệp vụ và tài liệu quy trình công việc được lưu trữ theo nhiều cách khác nhau tùy vào từng công ty hoặc từng bộ phận. Vì vậy, hãy xác nhậ</w:t>
      </w:r>
      <w:r w:rsidR="004A518D" w:rsidRPr="00CD010C">
        <w:rPr>
          <w:rFonts w:ascii="Arial" w:eastAsia="UD Digi Kyokasho N-R" w:hAnsi="Arial" w:cs="Arial"/>
          <w:sz w:val="22"/>
          <w:szCs w:val="22"/>
          <w:lang w:val="es-MX"/>
        </w:rPr>
        <w:t xml:space="preserve">n lại </w:t>
      </w:r>
      <w:r w:rsidRPr="00CD010C">
        <w:rPr>
          <w:rFonts w:ascii="Arial" w:eastAsia="UD Digi Kyokasho N-R" w:hAnsi="Arial" w:cs="Arial"/>
          <w:sz w:val="22"/>
          <w:szCs w:val="22"/>
          <w:lang w:val="es-MX"/>
        </w:rPr>
        <w:t xml:space="preserve">để ở đâu. </w:t>
      </w:r>
      <w:r w:rsidR="009B3E06" w:rsidRPr="00CD010C">
        <w:rPr>
          <w:rFonts w:ascii="Arial" w:eastAsia="UD Digi Kyokasho N-R" w:hAnsi="Arial" w:cs="Arial"/>
          <w:sz w:val="22"/>
          <w:szCs w:val="22"/>
          <w:lang w:val="es-MX"/>
        </w:rPr>
        <w:t xml:space="preserve"> </w:t>
      </w:r>
    </w:p>
    <w:p w14:paraId="1E5EBD27" w14:textId="77777777" w:rsidR="00C03FAD" w:rsidRPr="007B2559" w:rsidRDefault="00C03FAD" w:rsidP="009B3E06">
      <w:pPr>
        <w:spacing w:after="0" w:line="240" w:lineRule="auto"/>
        <w:jc w:val="both"/>
        <w:rPr>
          <w:rFonts w:ascii="Arial" w:eastAsia="UD Digi Kyokasho N-R" w:hAnsi="Arial" w:cs="Arial"/>
          <w:sz w:val="20"/>
          <w:szCs w:val="20"/>
          <w:lang w:val="es-MX"/>
        </w:rPr>
      </w:pPr>
    </w:p>
    <w:p w14:paraId="026F1453" w14:textId="42302A1D" w:rsidR="00D45863" w:rsidRDefault="00C03FAD" w:rsidP="00D45863">
      <w:pPr>
        <w:spacing w:after="0" w:line="240" w:lineRule="auto"/>
        <w:jc w:val="both"/>
        <w:rPr>
          <w:rFonts w:ascii="Arial" w:eastAsiaTheme="majorEastAsia" w:hAnsi="Arial" w:cs="Arial"/>
          <w:b/>
          <w:color w:val="3333FF"/>
          <w:sz w:val="22"/>
          <w:szCs w:val="22"/>
          <w:u w:val="single"/>
          <w:lang w:val="es-MX"/>
        </w:rPr>
      </w:pPr>
      <w:r w:rsidRPr="00CD010C">
        <w:rPr>
          <w:rFonts w:ascii="Arial" w:eastAsiaTheme="majorEastAsia" w:hAnsi="Arial" w:cs="Arial"/>
          <w:b/>
          <w:color w:val="3333FF"/>
          <w:sz w:val="22"/>
          <w:szCs w:val="22"/>
          <w:u w:val="single"/>
          <w:lang w:val="es-MX"/>
        </w:rPr>
        <w:t xml:space="preserve">Câu hỏi </w:t>
      </w:r>
      <w:proofErr w:type="gramStart"/>
      <w:r w:rsidRPr="00CD010C">
        <w:rPr>
          <w:rFonts w:ascii="Arial" w:eastAsiaTheme="majorEastAsia" w:hAnsi="Arial" w:cs="Arial"/>
          <w:b/>
          <w:color w:val="3333FF"/>
          <w:sz w:val="22"/>
          <w:szCs w:val="22"/>
          <w:u w:val="single"/>
          <w:lang w:val="es-MX"/>
        </w:rPr>
        <w:t>9 :</w:t>
      </w:r>
      <w:proofErr w:type="gramEnd"/>
      <w:r w:rsidRPr="00CD010C">
        <w:rPr>
          <w:rFonts w:ascii="Arial" w:eastAsiaTheme="majorEastAsia" w:hAnsi="Arial" w:cs="Arial"/>
          <w:b/>
          <w:color w:val="3333FF"/>
          <w:sz w:val="22"/>
          <w:szCs w:val="22"/>
          <w:u w:val="single"/>
          <w:lang w:val="es-MX"/>
        </w:rPr>
        <w:t xml:space="preserve"> Bạn hiểu về nội dung quy tắc ứng xử trong tập đoàn UMC ở mức độ nào ?</w:t>
      </w:r>
    </w:p>
    <w:p w14:paraId="681E90C4" w14:textId="77777777" w:rsidR="00B668F6" w:rsidRPr="00CD010C" w:rsidRDefault="00B668F6" w:rsidP="00D45863">
      <w:pPr>
        <w:spacing w:after="0" w:line="240" w:lineRule="auto"/>
        <w:jc w:val="both"/>
        <w:rPr>
          <w:rFonts w:ascii="Arial" w:eastAsiaTheme="majorEastAsia" w:hAnsi="Arial" w:cs="Arial"/>
          <w:b/>
          <w:color w:val="3333FF"/>
          <w:sz w:val="22"/>
          <w:szCs w:val="22"/>
          <w:u w:val="single"/>
          <w:lang w:val="es-MX"/>
        </w:rPr>
      </w:pPr>
    </w:p>
    <w:p w14:paraId="338B5670" w14:textId="75DC4241" w:rsidR="00C03FAD" w:rsidRPr="00CD010C" w:rsidRDefault="00B668F6" w:rsidP="00D45863">
      <w:pPr>
        <w:spacing w:after="0" w:line="240" w:lineRule="auto"/>
        <w:jc w:val="both"/>
        <w:rPr>
          <w:rFonts w:asciiTheme="minorHAnsi" w:eastAsiaTheme="majorEastAsia" w:hAnsiTheme="minorHAnsi" w:cs="Arial"/>
          <w:sz w:val="22"/>
          <w:szCs w:val="22"/>
          <w:lang w:val="es-MX"/>
        </w:rPr>
      </w:pPr>
      <w:r>
        <w:rPr>
          <w:noProof/>
        </w:rPr>
        <w:drawing>
          <wp:anchor distT="0" distB="0" distL="114300" distR="114300" simplePos="0" relativeHeight="251681280" behindDoc="0" locked="0" layoutInCell="1" allowOverlap="1" wp14:anchorId="218286EC" wp14:editId="3780DB16">
            <wp:simplePos x="0" y="0"/>
            <wp:positionH relativeFrom="column">
              <wp:posOffset>-8626</wp:posOffset>
            </wp:positionH>
            <wp:positionV relativeFrom="paragraph">
              <wp:posOffset>94879</wp:posOffset>
            </wp:positionV>
            <wp:extent cx="3078480" cy="1958196"/>
            <wp:effectExtent l="0" t="0" r="7620" b="4445"/>
            <wp:wrapNone/>
            <wp:docPr id="470374405" name="グラフ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483D39B-55CC-4602-8684-03B6470A8F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14:sizeRelV relativeFrom="margin">
              <wp14:pctHeight>0</wp14:pctHeight>
            </wp14:sizeRelV>
          </wp:anchor>
        </w:drawing>
      </w:r>
    </w:p>
    <w:p w14:paraId="04ED8E4D" w14:textId="52327C6D" w:rsidR="008210A5" w:rsidRDefault="008210A5" w:rsidP="00D45863">
      <w:pPr>
        <w:spacing w:after="0" w:line="240" w:lineRule="auto"/>
        <w:ind w:firstLineChars="100" w:firstLine="200"/>
        <w:jc w:val="both"/>
        <w:rPr>
          <w:rFonts w:ascii="Arial" w:eastAsia="UD Digi Kyokasho N-R" w:hAnsi="Arial" w:cs="Arial"/>
          <w:sz w:val="20"/>
          <w:szCs w:val="20"/>
          <w:lang w:val="es-MX"/>
        </w:rPr>
      </w:pPr>
    </w:p>
    <w:p w14:paraId="3D40C0DD" w14:textId="7A0553E2" w:rsidR="008210A5" w:rsidRDefault="008210A5" w:rsidP="00D45863">
      <w:pPr>
        <w:spacing w:after="0" w:line="240" w:lineRule="auto"/>
        <w:ind w:firstLineChars="100" w:firstLine="200"/>
        <w:jc w:val="both"/>
        <w:rPr>
          <w:rFonts w:ascii="Arial" w:eastAsia="UD Digi Kyokasho N-R" w:hAnsi="Arial" w:cs="Arial"/>
          <w:sz w:val="20"/>
          <w:szCs w:val="20"/>
          <w:lang w:val="es-MX"/>
        </w:rPr>
      </w:pPr>
    </w:p>
    <w:p w14:paraId="74E62161" w14:textId="747FD160" w:rsidR="008210A5" w:rsidRDefault="008210A5" w:rsidP="00D45863">
      <w:pPr>
        <w:spacing w:after="0" w:line="240" w:lineRule="auto"/>
        <w:ind w:firstLineChars="100" w:firstLine="200"/>
        <w:jc w:val="both"/>
        <w:rPr>
          <w:rFonts w:ascii="Arial" w:eastAsia="UD Digi Kyokasho N-R" w:hAnsi="Arial" w:cs="Arial"/>
          <w:sz w:val="20"/>
          <w:szCs w:val="20"/>
          <w:lang w:val="es-MX"/>
        </w:rPr>
      </w:pPr>
    </w:p>
    <w:p w14:paraId="55511386" w14:textId="77777777" w:rsidR="008210A5" w:rsidRDefault="008210A5" w:rsidP="00D45863">
      <w:pPr>
        <w:spacing w:after="0" w:line="240" w:lineRule="auto"/>
        <w:ind w:firstLineChars="100" w:firstLine="200"/>
        <w:jc w:val="both"/>
        <w:rPr>
          <w:rFonts w:ascii="Arial" w:eastAsia="UD Digi Kyokasho N-R" w:hAnsi="Arial" w:cs="Arial"/>
          <w:sz w:val="20"/>
          <w:szCs w:val="20"/>
          <w:lang w:val="es-MX"/>
        </w:rPr>
      </w:pPr>
    </w:p>
    <w:p w14:paraId="61FF941C" w14:textId="77777777" w:rsidR="008210A5" w:rsidRDefault="008210A5" w:rsidP="00D45863">
      <w:pPr>
        <w:spacing w:after="0" w:line="240" w:lineRule="auto"/>
        <w:ind w:firstLineChars="100" w:firstLine="200"/>
        <w:jc w:val="both"/>
        <w:rPr>
          <w:rFonts w:ascii="Arial" w:eastAsia="UD Digi Kyokasho N-R" w:hAnsi="Arial" w:cs="Arial"/>
          <w:sz w:val="20"/>
          <w:szCs w:val="20"/>
          <w:lang w:val="es-MX"/>
        </w:rPr>
      </w:pPr>
    </w:p>
    <w:p w14:paraId="0A0F0590" w14:textId="551EABD0" w:rsidR="008210A5" w:rsidRDefault="008210A5" w:rsidP="00D45863">
      <w:pPr>
        <w:spacing w:after="0" w:line="240" w:lineRule="auto"/>
        <w:ind w:firstLineChars="100" w:firstLine="200"/>
        <w:jc w:val="both"/>
        <w:rPr>
          <w:rFonts w:ascii="Arial" w:eastAsia="UD Digi Kyokasho N-R" w:hAnsi="Arial" w:cs="Arial"/>
          <w:sz w:val="20"/>
          <w:szCs w:val="20"/>
          <w:lang w:val="es-MX"/>
        </w:rPr>
      </w:pPr>
    </w:p>
    <w:p w14:paraId="435FFDAB" w14:textId="77777777" w:rsidR="008210A5" w:rsidRDefault="008210A5" w:rsidP="00D45863">
      <w:pPr>
        <w:spacing w:after="0" w:line="240" w:lineRule="auto"/>
        <w:ind w:firstLineChars="100" w:firstLine="200"/>
        <w:jc w:val="both"/>
        <w:rPr>
          <w:rFonts w:ascii="Arial" w:eastAsia="UD Digi Kyokasho N-R" w:hAnsi="Arial" w:cs="Arial"/>
          <w:sz w:val="20"/>
          <w:szCs w:val="20"/>
          <w:lang w:val="es-MX"/>
        </w:rPr>
      </w:pPr>
    </w:p>
    <w:p w14:paraId="36060081" w14:textId="77777777" w:rsidR="008210A5" w:rsidRDefault="008210A5" w:rsidP="00D45863">
      <w:pPr>
        <w:spacing w:after="0" w:line="240" w:lineRule="auto"/>
        <w:ind w:firstLineChars="100" w:firstLine="200"/>
        <w:jc w:val="both"/>
        <w:rPr>
          <w:rFonts w:ascii="Arial" w:eastAsia="UD Digi Kyokasho N-R" w:hAnsi="Arial" w:cs="Arial"/>
          <w:sz w:val="20"/>
          <w:szCs w:val="20"/>
          <w:lang w:val="es-MX"/>
        </w:rPr>
      </w:pPr>
    </w:p>
    <w:p w14:paraId="14CD07CA" w14:textId="654564D2" w:rsidR="008210A5" w:rsidRDefault="008210A5" w:rsidP="00D45863">
      <w:pPr>
        <w:spacing w:after="0" w:line="240" w:lineRule="auto"/>
        <w:ind w:firstLineChars="100" w:firstLine="200"/>
        <w:jc w:val="both"/>
        <w:rPr>
          <w:rFonts w:ascii="Arial" w:eastAsia="UD Digi Kyokasho N-R" w:hAnsi="Arial" w:cs="Arial"/>
          <w:sz w:val="20"/>
          <w:szCs w:val="20"/>
          <w:lang w:val="es-MX"/>
        </w:rPr>
      </w:pPr>
    </w:p>
    <w:p w14:paraId="4A0C7A92" w14:textId="77777777" w:rsidR="008210A5" w:rsidRDefault="008210A5" w:rsidP="00D45863">
      <w:pPr>
        <w:spacing w:after="0" w:line="240" w:lineRule="auto"/>
        <w:ind w:firstLineChars="100" w:firstLine="200"/>
        <w:jc w:val="both"/>
        <w:rPr>
          <w:rFonts w:ascii="Arial" w:eastAsia="UD Digi Kyokasho N-R" w:hAnsi="Arial" w:cs="Arial"/>
          <w:sz w:val="20"/>
          <w:szCs w:val="20"/>
          <w:lang w:val="es-MX"/>
        </w:rPr>
      </w:pPr>
    </w:p>
    <w:p w14:paraId="009BCA84" w14:textId="77777777" w:rsidR="008210A5" w:rsidRDefault="008210A5" w:rsidP="00D45863">
      <w:pPr>
        <w:spacing w:after="0" w:line="240" w:lineRule="auto"/>
        <w:ind w:firstLineChars="100" w:firstLine="200"/>
        <w:jc w:val="both"/>
        <w:rPr>
          <w:rFonts w:ascii="Arial" w:eastAsia="UD Digi Kyokasho N-R" w:hAnsi="Arial" w:cs="Arial"/>
          <w:sz w:val="20"/>
          <w:szCs w:val="20"/>
          <w:lang w:val="es-MX"/>
        </w:rPr>
      </w:pPr>
    </w:p>
    <w:p w14:paraId="7A946E2B" w14:textId="77777777" w:rsidR="008210A5" w:rsidRDefault="008210A5" w:rsidP="00D45863">
      <w:pPr>
        <w:spacing w:after="0" w:line="240" w:lineRule="auto"/>
        <w:ind w:firstLineChars="100" w:firstLine="200"/>
        <w:jc w:val="both"/>
        <w:rPr>
          <w:rFonts w:ascii="Arial" w:eastAsia="UD Digi Kyokasho N-R" w:hAnsi="Arial" w:cs="Arial"/>
          <w:sz w:val="20"/>
          <w:szCs w:val="20"/>
          <w:lang w:val="es-MX"/>
        </w:rPr>
      </w:pPr>
    </w:p>
    <w:p w14:paraId="38D72601" w14:textId="1A5C2B1A" w:rsidR="008210A5" w:rsidRDefault="008210A5" w:rsidP="00D45863">
      <w:pPr>
        <w:spacing w:after="0" w:line="240" w:lineRule="auto"/>
        <w:ind w:firstLineChars="100" w:firstLine="200"/>
        <w:jc w:val="both"/>
        <w:rPr>
          <w:rFonts w:ascii="Arial" w:eastAsia="UD Digi Kyokasho N-R" w:hAnsi="Arial" w:cs="Arial"/>
          <w:sz w:val="20"/>
          <w:szCs w:val="20"/>
          <w:lang w:val="es-MX"/>
        </w:rPr>
      </w:pPr>
    </w:p>
    <w:p w14:paraId="341B7063" w14:textId="77777777" w:rsidR="008210A5" w:rsidRDefault="008210A5" w:rsidP="00CD010C">
      <w:pPr>
        <w:spacing w:after="0" w:line="240" w:lineRule="auto"/>
        <w:jc w:val="both"/>
        <w:rPr>
          <w:rFonts w:ascii="Arial" w:eastAsia="UD Digi Kyokasho N-R" w:hAnsi="Arial" w:cs="Arial"/>
          <w:sz w:val="20"/>
          <w:szCs w:val="20"/>
          <w:lang w:val="es-MX"/>
        </w:rPr>
      </w:pPr>
    </w:p>
    <w:p w14:paraId="7C6C2D77" w14:textId="77777777" w:rsidR="00B668F6" w:rsidRDefault="00B668F6" w:rsidP="00CD010C">
      <w:pPr>
        <w:spacing w:after="0" w:line="240" w:lineRule="auto"/>
        <w:jc w:val="both"/>
        <w:rPr>
          <w:rFonts w:ascii="Arial" w:eastAsia="UD Digi Kyokasho N-R" w:hAnsi="Arial" w:cs="Arial"/>
          <w:sz w:val="20"/>
          <w:szCs w:val="20"/>
          <w:lang w:val="es-MX"/>
        </w:rPr>
      </w:pPr>
    </w:p>
    <w:p w14:paraId="0BA0768D" w14:textId="77777777" w:rsidR="00C03FAD" w:rsidRPr="00CD010C" w:rsidRDefault="00C03FAD" w:rsidP="00C03FAD">
      <w:pPr>
        <w:spacing w:after="0" w:line="240" w:lineRule="auto"/>
        <w:jc w:val="both"/>
        <w:rPr>
          <w:rFonts w:ascii="Arial" w:eastAsia="UD Digi Kyokasho N-R" w:hAnsi="Arial" w:cs="Arial"/>
          <w:sz w:val="22"/>
          <w:szCs w:val="22"/>
          <w:lang w:val="es-MX"/>
        </w:rPr>
      </w:pPr>
      <w:r w:rsidRPr="00CD010C">
        <w:rPr>
          <w:rFonts w:ascii="Arial" w:eastAsia="UD Digi Kyokasho N-R" w:hAnsi="Arial" w:cs="Arial"/>
          <w:sz w:val="22"/>
          <w:szCs w:val="22"/>
          <w:lang w:val="es-MX"/>
        </w:rPr>
        <w:t xml:space="preserve">Tại Công ty Nhật Bản và các công ty con trong nước, cuốn sổ tay </w:t>
      </w:r>
      <w:r w:rsidRPr="00CD010C">
        <w:rPr>
          <w:rFonts w:ascii="Arial" w:eastAsia="UD Digi Kyokasho N-R" w:hAnsi="Arial" w:cs="Arial"/>
          <w:bCs/>
          <w:sz w:val="22"/>
          <w:szCs w:val="22"/>
          <w:lang w:val="es-MX"/>
        </w:rPr>
        <w:t>“Quy tắc Ứng xử của Tập đoàn UMC”</w:t>
      </w:r>
      <w:r w:rsidRPr="00CD010C">
        <w:rPr>
          <w:rFonts w:ascii="Arial" w:eastAsia="UD Digi Kyokasho N-R" w:hAnsi="Arial" w:cs="Arial"/>
          <w:sz w:val="22"/>
          <w:szCs w:val="22"/>
          <w:lang w:val="es-MX"/>
        </w:rPr>
        <w:t xml:space="preserve"> được phát cho nhân viên khi gia nhập công ty. Cuốn sổ tay này được xem như </w:t>
      </w:r>
      <w:r w:rsidRPr="00CD010C">
        <w:rPr>
          <w:rFonts w:ascii="Arial" w:eastAsia="UD Digi Kyokasho N-R" w:hAnsi="Arial" w:cs="Arial"/>
          <w:bCs/>
          <w:sz w:val="22"/>
          <w:szCs w:val="22"/>
          <w:lang w:val="es-MX"/>
        </w:rPr>
        <w:t>chuẩn mực cơ bản</w:t>
      </w:r>
      <w:r w:rsidRPr="00CD010C">
        <w:rPr>
          <w:rFonts w:ascii="Arial" w:eastAsia="UD Digi Kyokasho N-R" w:hAnsi="Arial" w:cs="Arial"/>
          <w:sz w:val="22"/>
          <w:szCs w:val="22"/>
          <w:lang w:val="es-MX"/>
        </w:rPr>
        <w:t xml:space="preserve"> cho tư duy về “tuân thủ (compliance)”, và các câu hỏi dưới đây nhằm đo lường mức độ hiểu biết của mọi người về nội dung đó.</w:t>
      </w:r>
    </w:p>
    <w:p w14:paraId="25F0C31C" w14:textId="7998D1F7" w:rsidR="00C03FAD" w:rsidRPr="00CD010C" w:rsidRDefault="00C03FAD" w:rsidP="008921AC">
      <w:pPr>
        <w:spacing w:after="0" w:line="240" w:lineRule="auto"/>
        <w:rPr>
          <w:rFonts w:ascii="Arial" w:eastAsia="UD Digi Kyokasho N-R" w:hAnsi="Arial" w:cs="Arial"/>
          <w:sz w:val="22"/>
          <w:szCs w:val="22"/>
          <w:lang w:val="es-MX"/>
        </w:rPr>
      </w:pPr>
      <w:r w:rsidRPr="00CD010C">
        <w:rPr>
          <w:rFonts w:ascii="Arial" w:eastAsia="UD Digi Kyokasho N-R" w:hAnsi="Arial" w:cs="Arial"/>
          <w:bCs/>
          <w:sz w:val="22"/>
          <w:szCs w:val="22"/>
          <w:lang w:val="es-MX"/>
        </w:rPr>
        <w:t>“Quy tắc Ứng xử của Tập đoàn UMC” đã được sửa đổi lầ</w:t>
      </w:r>
      <w:r w:rsidR="008921AC" w:rsidRPr="00CD010C">
        <w:rPr>
          <w:rFonts w:ascii="Arial" w:eastAsia="UD Digi Kyokasho N-R" w:hAnsi="Arial" w:cs="Arial"/>
          <w:bCs/>
          <w:sz w:val="22"/>
          <w:szCs w:val="22"/>
          <w:lang w:val="es-MX"/>
        </w:rPr>
        <w:t>n</w:t>
      </w:r>
      <w:r w:rsidR="008921AC" w:rsidRPr="00CD010C">
        <w:rPr>
          <w:rFonts w:ascii="Arial" w:eastAsia="UD Digi Kyokasho N-R" w:hAnsi="Arial" w:cs="Arial"/>
          <w:bCs/>
          <w:sz w:val="22"/>
          <w:szCs w:val="22"/>
          <w:lang w:val="vi-VN"/>
        </w:rPr>
        <w:t xml:space="preserve"> thứ 3 vào tháng 6 năm 2025. </w:t>
      </w:r>
      <w:r w:rsidRPr="00CD010C">
        <w:rPr>
          <w:rFonts w:ascii="Arial" w:eastAsia="UD Digi Kyokasho N-R" w:hAnsi="Arial" w:cs="Arial"/>
          <w:sz w:val="22"/>
          <w:szCs w:val="22"/>
          <w:lang w:val="es-MX"/>
        </w:rPr>
        <w:br/>
        <w:t>Hãy thường xuyên xem lại quy tắc ứng xử để tạo cơ hội nâng cao nhận thức về tuân thủ và suy ngẫm về hành vi trong công việc.</w:t>
      </w:r>
    </w:p>
    <w:p w14:paraId="62A52389" w14:textId="27F51876" w:rsidR="00BE09F8" w:rsidRDefault="00BE09F8" w:rsidP="00C03FAD">
      <w:pPr>
        <w:spacing w:after="0" w:line="240" w:lineRule="auto"/>
        <w:jc w:val="both"/>
        <w:rPr>
          <w:rFonts w:ascii="Arial" w:eastAsia="UD Digi Kyokasho N-R" w:hAnsi="Arial" w:cs="Arial"/>
          <w:sz w:val="20"/>
          <w:szCs w:val="20"/>
          <w:lang w:val="es-MX"/>
        </w:rPr>
      </w:pPr>
    </w:p>
    <w:p w14:paraId="2AB8D5A7" w14:textId="79EDD050" w:rsidR="00D45863" w:rsidRPr="00CD010C" w:rsidRDefault="00C03FAD" w:rsidP="00BE09F8">
      <w:pPr>
        <w:pStyle w:val="NoSpacing"/>
        <w:spacing w:line="264" w:lineRule="auto"/>
        <w:ind w:leftChars="0" w:left="0" w:firstLineChars="0" w:firstLine="0"/>
        <w:rPr>
          <w:rFonts w:ascii="Arial" w:hAnsi="Arial" w:cs="Arial"/>
          <w:lang w:val="es-MX"/>
        </w:rPr>
      </w:pPr>
      <w:r w:rsidRPr="00CD010C">
        <w:rPr>
          <w:rFonts w:ascii="Arial" w:eastAsia="Meiryo UI" w:hAnsi="Arial" w:cs="Arial"/>
          <w:b/>
          <w:color w:val="3333FF"/>
          <w:sz w:val="21"/>
          <w:szCs w:val="21"/>
          <w:u w:val="single"/>
          <w:lang w:val="es-MX"/>
        </w:rPr>
        <w:lastRenderedPageBreak/>
        <w:t>Câ</w:t>
      </w:r>
      <w:r w:rsidR="00824CF5" w:rsidRPr="00CD010C">
        <w:rPr>
          <w:rFonts w:ascii="Arial" w:eastAsia="Meiryo UI" w:hAnsi="Arial" w:cs="Arial"/>
          <w:b/>
          <w:color w:val="3333FF"/>
          <w:sz w:val="21"/>
          <w:szCs w:val="21"/>
          <w:u w:val="single"/>
          <w:lang w:val="es-MX"/>
        </w:rPr>
        <w:t>u 10: Bạn có biết về sự</w:t>
      </w:r>
      <w:r w:rsidR="004B6CFA" w:rsidRPr="00CD010C">
        <w:rPr>
          <w:rFonts w:ascii="Arial" w:eastAsia="Meiryo UI" w:hAnsi="Arial" w:cs="Arial"/>
          <w:b/>
          <w:color w:val="3333FF"/>
          <w:sz w:val="21"/>
          <w:szCs w:val="21"/>
          <w:u w:val="single"/>
          <w:lang w:val="vi-VN"/>
        </w:rPr>
        <w:t xml:space="preserve"> </w:t>
      </w:r>
      <w:r w:rsidR="00824CF5" w:rsidRPr="00CD010C">
        <w:rPr>
          <w:rFonts w:ascii="Arial" w:eastAsia="Meiryo UI" w:hAnsi="Arial" w:cs="Arial"/>
          <w:b/>
          <w:color w:val="3333FF"/>
          <w:sz w:val="21"/>
          <w:szCs w:val="21"/>
          <w:u w:val="single"/>
          <w:lang w:val="es-MX"/>
        </w:rPr>
        <w:t xml:space="preserve">(nhóm đường dây nóng </w:t>
      </w:r>
      <w:proofErr w:type="gramStart"/>
      <w:r w:rsidR="00824CF5" w:rsidRPr="00CD010C">
        <w:rPr>
          <w:rFonts w:ascii="Arial" w:eastAsia="Meiryo UI" w:hAnsi="Arial" w:cs="Arial"/>
          <w:b/>
          <w:color w:val="3333FF"/>
          <w:sz w:val="21"/>
          <w:szCs w:val="21"/>
          <w:u w:val="single"/>
          <w:lang w:val="es-MX"/>
        </w:rPr>
        <w:t>UMC )</w:t>
      </w:r>
      <w:proofErr w:type="gramEnd"/>
      <w:r w:rsidR="00824CF5" w:rsidRPr="00CD010C">
        <w:rPr>
          <w:rFonts w:ascii="Arial" w:eastAsia="Meiryo UI" w:hAnsi="Arial" w:cs="Arial"/>
          <w:b/>
          <w:color w:val="3333FF"/>
          <w:sz w:val="21"/>
          <w:szCs w:val="21"/>
          <w:u w:val="single"/>
          <w:lang w:val="es-MX"/>
        </w:rPr>
        <w:t xml:space="preserve"> (chế độ</w:t>
      </w:r>
      <w:r w:rsidR="004B6CFA" w:rsidRPr="00CD010C">
        <w:rPr>
          <w:rFonts w:ascii="Arial" w:eastAsia="Meiryo UI" w:hAnsi="Arial" w:cs="Arial"/>
          <w:b/>
          <w:color w:val="3333FF"/>
          <w:sz w:val="21"/>
          <w:szCs w:val="21"/>
          <w:u w:val="single"/>
          <w:lang w:val="vi-VN"/>
        </w:rPr>
        <w:t xml:space="preserve"> </w:t>
      </w:r>
      <w:r w:rsidR="00824CF5" w:rsidRPr="00CD010C">
        <w:rPr>
          <w:rFonts w:ascii="Arial" w:eastAsia="Meiryo UI" w:hAnsi="Arial" w:cs="Arial"/>
          <w:b/>
          <w:color w:val="3333FF"/>
          <w:sz w:val="21"/>
          <w:szCs w:val="21"/>
          <w:u w:val="single"/>
          <w:lang w:val="es-MX"/>
        </w:rPr>
        <w:t>thông báo nội bộ) bạn có biết cách sử dụng không ?</w:t>
      </w:r>
      <w:r w:rsidR="00D45863" w:rsidRPr="00CD010C">
        <w:rPr>
          <w:rFonts w:ascii="Arial" w:hAnsi="Arial" w:cs="Arial"/>
          <w:lang w:val="es-MX"/>
        </w:rPr>
        <w:t xml:space="preserve"> </w:t>
      </w:r>
    </w:p>
    <w:p w14:paraId="7F77F3C4" w14:textId="77777777" w:rsidR="007549D7" w:rsidRDefault="007549D7" w:rsidP="00D45863">
      <w:pPr>
        <w:spacing w:after="0" w:line="240" w:lineRule="auto"/>
        <w:ind w:firstLineChars="100" w:firstLine="200"/>
        <w:jc w:val="both"/>
        <w:rPr>
          <w:rFonts w:ascii="Arial" w:eastAsia="UD Digi Kyokasho N-R" w:hAnsi="Arial" w:cs="Arial"/>
          <w:sz w:val="20"/>
          <w:szCs w:val="20"/>
          <w:lang w:val="es-MX"/>
        </w:rPr>
      </w:pPr>
    </w:p>
    <w:p w14:paraId="6A92683E" w14:textId="2BB14CB6" w:rsidR="00824CF5" w:rsidRPr="00CD010C" w:rsidRDefault="00824CF5" w:rsidP="00824CF5">
      <w:pPr>
        <w:spacing w:after="0" w:line="240" w:lineRule="auto"/>
        <w:jc w:val="both"/>
        <w:rPr>
          <w:rFonts w:ascii="Arial" w:eastAsia="UD Digi Kyokasho N-R" w:hAnsi="Arial" w:cs="Arial"/>
          <w:sz w:val="22"/>
          <w:szCs w:val="22"/>
          <w:lang w:val="es-MX"/>
        </w:rPr>
      </w:pPr>
      <w:r w:rsidRPr="00CD010C">
        <w:rPr>
          <w:rFonts w:ascii="Arial" w:eastAsia="UD Digi Kyokasho N-R" w:hAnsi="Arial" w:cs="Arial"/>
          <w:sz w:val="22"/>
          <w:szCs w:val="22"/>
          <w:lang w:val="es-MX"/>
        </w:rPr>
        <w:t xml:space="preserve">Câu hỏi này nhằm </w:t>
      </w:r>
      <w:r w:rsidRPr="00CD010C">
        <w:rPr>
          <w:rFonts w:ascii="Arial" w:eastAsia="UD Digi Kyokasho N-R" w:hAnsi="Arial" w:cs="Arial"/>
          <w:bCs/>
          <w:sz w:val="22"/>
          <w:szCs w:val="22"/>
          <w:lang w:val="es-MX"/>
        </w:rPr>
        <w:t>xác nhận mức độ nhận biết về Đường dây nóng UMC Group</w:t>
      </w:r>
      <w:r w:rsidRPr="00CD010C">
        <w:rPr>
          <w:rFonts w:ascii="Arial" w:eastAsia="UD Digi Kyokasho N-R" w:hAnsi="Arial" w:cs="Arial"/>
          <w:sz w:val="22"/>
          <w:szCs w:val="22"/>
          <w:lang w:val="es-MX"/>
        </w:rPr>
        <w:t>. Có nhiều trường hợp các vi phạm nghiêm trọng về tuân thủ được phát hiện nhờ nộ</w:t>
      </w:r>
      <w:r w:rsidR="00361F99" w:rsidRPr="00CD010C">
        <w:rPr>
          <w:rFonts w:ascii="Arial" w:eastAsia="UD Digi Kyokasho N-R" w:hAnsi="Arial" w:cs="Arial"/>
          <w:sz w:val="22"/>
          <w:szCs w:val="22"/>
          <w:lang w:val="es-MX"/>
        </w:rPr>
        <w:t xml:space="preserve">i dung </w:t>
      </w:r>
      <w:r w:rsidR="00361F99" w:rsidRPr="00CD010C">
        <w:rPr>
          <w:rFonts w:ascii="Arial" w:eastAsia="UD Digi Kyokasho N-R" w:hAnsi="Arial" w:cs="Arial"/>
          <w:sz w:val="22"/>
          <w:szCs w:val="22"/>
          <w:lang w:val="vi-VN"/>
        </w:rPr>
        <w:t xml:space="preserve">truyền thông </w:t>
      </w:r>
      <w:r w:rsidRPr="00CD010C">
        <w:rPr>
          <w:rFonts w:ascii="Arial" w:eastAsia="UD Digi Kyokasho N-R" w:hAnsi="Arial" w:cs="Arial"/>
          <w:sz w:val="22"/>
          <w:szCs w:val="22"/>
          <w:lang w:val="es-MX"/>
        </w:rPr>
        <w:t xml:space="preserve">nội bộ, do đó </w:t>
      </w:r>
      <w:r w:rsidRPr="00CD010C">
        <w:rPr>
          <w:rFonts w:ascii="Arial" w:eastAsia="UD Digi Kyokasho N-R" w:hAnsi="Arial" w:cs="Arial"/>
          <w:bCs/>
          <w:sz w:val="22"/>
          <w:szCs w:val="22"/>
          <w:lang w:val="es-MX"/>
        </w:rPr>
        <w:t>tầm quan trọng của hệ thống tố giác nội bộ đang ngày càng tăng</w:t>
      </w:r>
      <w:r w:rsidRPr="00CD010C">
        <w:rPr>
          <w:rFonts w:ascii="Arial" w:eastAsia="UD Digi Kyokasho N-R" w:hAnsi="Arial" w:cs="Arial"/>
          <w:sz w:val="22"/>
          <w:szCs w:val="22"/>
          <w:lang w:val="es-MX"/>
        </w:rPr>
        <w:t>.</w:t>
      </w:r>
    </w:p>
    <w:p w14:paraId="0DB612BB" w14:textId="77777777" w:rsidR="00824CF5" w:rsidRPr="00CD010C" w:rsidRDefault="00824CF5" w:rsidP="00824CF5">
      <w:pPr>
        <w:spacing w:after="0" w:line="240" w:lineRule="auto"/>
        <w:jc w:val="both"/>
        <w:rPr>
          <w:rFonts w:ascii="Arial" w:eastAsia="UD Digi Kyokasho N-R" w:hAnsi="Arial" w:cs="Arial"/>
          <w:sz w:val="22"/>
          <w:szCs w:val="22"/>
          <w:lang w:val="es-MX"/>
        </w:rPr>
      </w:pPr>
      <w:r w:rsidRPr="00CD010C">
        <w:rPr>
          <w:rFonts w:ascii="Arial" w:eastAsia="UD Digi Kyokasho N-R" w:hAnsi="Arial" w:cs="Arial"/>
          <w:sz w:val="22"/>
          <w:szCs w:val="22"/>
          <w:lang w:val="es-MX"/>
        </w:rPr>
        <w:t xml:space="preserve">Việc </w:t>
      </w:r>
      <w:r w:rsidRPr="00CD010C">
        <w:rPr>
          <w:rFonts w:ascii="Arial" w:eastAsia="UD Digi Kyokasho N-R" w:hAnsi="Arial" w:cs="Arial"/>
          <w:bCs/>
          <w:sz w:val="22"/>
          <w:szCs w:val="22"/>
          <w:lang w:val="es-MX"/>
        </w:rPr>
        <w:t>mọi người đều biết rằng luôn có nơi để tham vấn khi cần</w:t>
      </w:r>
      <w:r w:rsidRPr="00CD010C">
        <w:rPr>
          <w:rFonts w:ascii="Arial" w:eastAsia="UD Digi Kyokasho N-R" w:hAnsi="Arial" w:cs="Arial"/>
          <w:sz w:val="22"/>
          <w:szCs w:val="22"/>
          <w:lang w:val="es-MX"/>
        </w:rPr>
        <w:t xml:space="preserve"> là một yếu tố quan trọng trong quản trị doanh nghiệp chú trọng tuân thủ.</w:t>
      </w:r>
    </w:p>
    <w:p w14:paraId="54D1F2C3" w14:textId="64E6F88E" w:rsidR="00747A86" w:rsidRDefault="00747A86" w:rsidP="00D45863">
      <w:pPr>
        <w:spacing w:after="0" w:line="240" w:lineRule="auto"/>
        <w:ind w:firstLineChars="100" w:firstLine="200"/>
        <w:jc w:val="both"/>
        <w:rPr>
          <w:rFonts w:ascii="Arial" w:eastAsia="UD Digi Kyokasho N-R" w:hAnsi="Arial" w:cs="Arial"/>
          <w:sz w:val="20"/>
          <w:szCs w:val="20"/>
          <w:lang w:val="es-MX"/>
        </w:rPr>
      </w:pPr>
    </w:p>
    <w:p w14:paraId="5E127717" w14:textId="0BDA4C3C" w:rsidR="00747A86" w:rsidRDefault="00B668F6" w:rsidP="00D45863">
      <w:pPr>
        <w:spacing w:after="0" w:line="240" w:lineRule="auto"/>
        <w:ind w:firstLineChars="100" w:firstLine="160"/>
        <w:jc w:val="both"/>
        <w:rPr>
          <w:rFonts w:ascii="Arial" w:eastAsia="UD Digi Kyokasho N-R" w:hAnsi="Arial" w:cs="Arial"/>
          <w:sz w:val="20"/>
          <w:szCs w:val="20"/>
          <w:lang w:val="es-MX"/>
        </w:rPr>
      </w:pPr>
      <w:r>
        <w:rPr>
          <w:noProof/>
        </w:rPr>
        <w:drawing>
          <wp:anchor distT="0" distB="0" distL="114300" distR="114300" simplePos="0" relativeHeight="251704832" behindDoc="0" locked="0" layoutInCell="1" allowOverlap="1" wp14:anchorId="5EC48E6A" wp14:editId="658E5502">
            <wp:simplePos x="0" y="0"/>
            <wp:positionH relativeFrom="column">
              <wp:posOffset>113761</wp:posOffset>
            </wp:positionH>
            <wp:positionV relativeFrom="paragraph">
              <wp:posOffset>99360</wp:posOffset>
            </wp:positionV>
            <wp:extent cx="2933700" cy="2027207"/>
            <wp:effectExtent l="0" t="0" r="0" b="11430"/>
            <wp:wrapNone/>
            <wp:docPr id="328294997" name="グラフ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64C5964-B048-41A1-A6E0-47DE1A42886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margin">
              <wp14:pctWidth>0</wp14:pctWidth>
            </wp14:sizeRelH>
            <wp14:sizeRelV relativeFrom="margin">
              <wp14:pctHeight>0</wp14:pctHeight>
            </wp14:sizeRelV>
          </wp:anchor>
        </w:drawing>
      </w:r>
    </w:p>
    <w:p w14:paraId="23771145" w14:textId="25C18497" w:rsidR="00747A86" w:rsidRDefault="00747A86" w:rsidP="00D45863">
      <w:pPr>
        <w:spacing w:after="0" w:line="240" w:lineRule="auto"/>
        <w:ind w:firstLineChars="100" w:firstLine="200"/>
        <w:jc w:val="both"/>
        <w:rPr>
          <w:rFonts w:ascii="Arial" w:eastAsia="UD Digi Kyokasho N-R" w:hAnsi="Arial" w:cs="Arial"/>
          <w:sz w:val="20"/>
          <w:szCs w:val="20"/>
          <w:lang w:val="es-MX"/>
        </w:rPr>
      </w:pPr>
    </w:p>
    <w:p w14:paraId="4D3F1E95" w14:textId="3EF86145" w:rsidR="00747A86" w:rsidRDefault="00747A86" w:rsidP="00D45863">
      <w:pPr>
        <w:spacing w:after="0" w:line="240" w:lineRule="auto"/>
        <w:ind w:firstLineChars="100" w:firstLine="200"/>
        <w:jc w:val="both"/>
        <w:rPr>
          <w:rFonts w:ascii="Arial" w:eastAsia="UD Digi Kyokasho N-R" w:hAnsi="Arial" w:cs="Arial"/>
          <w:sz w:val="20"/>
          <w:szCs w:val="20"/>
          <w:lang w:val="es-MX"/>
        </w:rPr>
      </w:pPr>
    </w:p>
    <w:p w14:paraId="50702D5F" w14:textId="784A3958" w:rsidR="00747A86" w:rsidRDefault="00747A86" w:rsidP="00D45863">
      <w:pPr>
        <w:spacing w:after="0" w:line="240" w:lineRule="auto"/>
        <w:ind w:firstLineChars="100" w:firstLine="200"/>
        <w:jc w:val="both"/>
        <w:rPr>
          <w:rFonts w:ascii="Arial" w:eastAsia="UD Digi Kyokasho N-R" w:hAnsi="Arial" w:cs="Arial"/>
          <w:sz w:val="20"/>
          <w:szCs w:val="20"/>
          <w:lang w:val="es-MX"/>
        </w:rPr>
      </w:pPr>
    </w:p>
    <w:p w14:paraId="0456AED2" w14:textId="4A252C2A" w:rsidR="00747A86" w:rsidRDefault="00747A86" w:rsidP="00D45863">
      <w:pPr>
        <w:spacing w:after="0" w:line="240" w:lineRule="auto"/>
        <w:ind w:firstLineChars="100" w:firstLine="200"/>
        <w:jc w:val="both"/>
        <w:rPr>
          <w:rFonts w:ascii="Arial" w:eastAsia="UD Digi Kyokasho N-R" w:hAnsi="Arial" w:cs="Arial"/>
          <w:sz w:val="20"/>
          <w:szCs w:val="20"/>
          <w:lang w:val="es-MX"/>
        </w:rPr>
      </w:pPr>
    </w:p>
    <w:p w14:paraId="420DE303" w14:textId="02197089" w:rsidR="00747A86" w:rsidRDefault="00747A86" w:rsidP="00D45863">
      <w:pPr>
        <w:spacing w:after="0" w:line="240" w:lineRule="auto"/>
        <w:ind w:firstLineChars="100" w:firstLine="200"/>
        <w:jc w:val="both"/>
        <w:rPr>
          <w:rFonts w:ascii="Arial" w:eastAsia="UD Digi Kyokasho N-R" w:hAnsi="Arial" w:cs="Arial"/>
          <w:sz w:val="20"/>
          <w:szCs w:val="20"/>
          <w:lang w:val="es-MX"/>
        </w:rPr>
      </w:pPr>
    </w:p>
    <w:p w14:paraId="62979575" w14:textId="77777777" w:rsidR="00747A86" w:rsidRDefault="00747A86" w:rsidP="00D45863">
      <w:pPr>
        <w:spacing w:after="0" w:line="240" w:lineRule="auto"/>
        <w:ind w:firstLineChars="100" w:firstLine="200"/>
        <w:jc w:val="both"/>
        <w:rPr>
          <w:rFonts w:ascii="Arial" w:eastAsia="UD Digi Kyokasho N-R" w:hAnsi="Arial" w:cs="Arial"/>
          <w:sz w:val="20"/>
          <w:szCs w:val="20"/>
          <w:lang w:val="es-MX"/>
        </w:rPr>
      </w:pPr>
    </w:p>
    <w:p w14:paraId="7A015B98" w14:textId="77777777" w:rsidR="00747A86" w:rsidRDefault="00747A86" w:rsidP="00D45863">
      <w:pPr>
        <w:spacing w:after="0" w:line="240" w:lineRule="auto"/>
        <w:ind w:firstLineChars="100" w:firstLine="200"/>
        <w:jc w:val="both"/>
        <w:rPr>
          <w:rFonts w:ascii="Arial" w:eastAsia="UD Digi Kyokasho N-R" w:hAnsi="Arial" w:cs="Arial"/>
          <w:sz w:val="20"/>
          <w:szCs w:val="20"/>
          <w:lang w:val="es-MX"/>
        </w:rPr>
      </w:pPr>
    </w:p>
    <w:p w14:paraId="788F2BD6" w14:textId="77777777" w:rsidR="00747A86" w:rsidRDefault="00747A86" w:rsidP="00D45863">
      <w:pPr>
        <w:spacing w:after="0" w:line="240" w:lineRule="auto"/>
        <w:ind w:firstLineChars="100" w:firstLine="200"/>
        <w:jc w:val="both"/>
        <w:rPr>
          <w:rFonts w:ascii="Arial" w:eastAsia="UD Digi Kyokasho N-R" w:hAnsi="Arial" w:cs="Arial"/>
          <w:sz w:val="20"/>
          <w:szCs w:val="20"/>
          <w:lang w:val="es-MX"/>
        </w:rPr>
      </w:pPr>
    </w:p>
    <w:p w14:paraId="1CCD93C3" w14:textId="77777777" w:rsidR="00747A86" w:rsidRDefault="00747A86" w:rsidP="00D45863">
      <w:pPr>
        <w:spacing w:after="0" w:line="240" w:lineRule="auto"/>
        <w:ind w:firstLineChars="100" w:firstLine="200"/>
        <w:jc w:val="both"/>
        <w:rPr>
          <w:rFonts w:ascii="Arial" w:eastAsia="UD Digi Kyokasho N-R" w:hAnsi="Arial" w:cs="Arial"/>
          <w:sz w:val="20"/>
          <w:szCs w:val="20"/>
          <w:lang w:val="es-MX"/>
        </w:rPr>
      </w:pPr>
    </w:p>
    <w:p w14:paraId="0177D804" w14:textId="77777777" w:rsidR="00ED70AD" w:rsidRDefault="00ED70AD" w:rsidP="00D45863">
      <w:pPr>
        <w:spacing w:after="0" w:line="240" w:lineRule="auto"/>
        <w:ind w:firstLineChars="100" w:firstLine="200"/>
        <w:jc w:val="both"/>
        <w:rPr>
          <w:rFonts w:ascii="Arial" w:eastAsia="UD Digi Kyokasho N-R" w:hAnsi="Arial" w:cs="Arial"/>
          <w:sz w:val="20"/>
          <w:szCs w:val="20"/>
          <w:lang w:val="es-MX"/>
        </w:rPr>
      </w:pPr>
    </w:p>
    <w:p w14:paraId="21162729" w14:textId="77777777" w:rsidR="00ED70AD" w:rsidRDefault="00ED70AD" w:rsidP="00ED70AD">
      <w:pPr>
        <w:spacing w:after="0" w:line="240" w:lineRule="auto"/>
        <w:jc w:val="both"/>
        <w:rPr>
          <w:rFonts w:ascii="Arial" w:eastAsia="UD Digi Kyokasho N-R" w:hAnsi="Arial" w:cs="Arial"/>
          <w:sz w:val="20"/>
          <w:szCs w:val="20"/>
          <w:lang w:val="es-MX"/>
        </w:rPr>
      </w:pPr>
    </w:p>
    <w:p w14:paraId="69E905EA" w14:textId="77777777" w:rsidR="00ED70AD" w:rsidRDefault="00ED70AD" w:rsidP="00ED70AD">
      <w:pPr>
        <w:spacing w:after="0" w:line="240" w:lineRule="auto"/>
        <w:jc w:val="both"/>
        <w:rPr>
          <w:rFonts w:ascii="Arial" w:eastAsia="UD Digi Kyokasho N-R" w:hAnsi="Arial" w:cs="Arial"/>
          <w:sz w:val="20"/>
          <w:szCs w:val="20"/>
          <w:lang w:val="es-MX"/>
        </w:rPr>
      </w:pPr>
    </w:p>
    <w:p w14:paraId="2B94E0CA" w14:textId="77777777" w:rsidR="00ED70AD" w:rsidRDefault="00ED70AD" w:rsidP="00ED70AD">
      <w:pPr>
        <w:spacing w:after="0" w:line="240" w:lineRule="auto"/>
        <w:jc w:val="both"/>
        <w:rPr>
          <w:rFonts w:ascii="Arial" w:eastAsia="UD Digi Kyokasho N-R" w:hAnsi="Arial" w:cs="Arial"/>
          <w:sz w:val="20"/>
          <w:szCs w:val="20"/>
          <w:lang w:val="es-MX"/>
        </w:rPr>
      </w:pPr>
    </w:p>
    <w:p w14:paraId="335D7C8F" w14:textId="77777777" w:rsidR="004B6CFA" w:rsidRDefault="004B6CFA" w:rsidP="00ED70AD">
      <w:pPr>
        <w:spacing w:after="0" w:line="240" w:lineRule="auto"/>
        <w:jc w:val="both"/>
        <w:rPr>
          <w:rFonts w:ascii="Arial" w:eastAsia="UD Digi Kyokasho N-R" w:hAnsi="Arial" w:cs="Arial"/>
          <w:sz w:val="20"/>
          <w:szCs w:val="20"/>
          <w:lang w:val="es-MX"/>
        </w:rPr>
      </w:pPr>
    </w:p>
    <w:p w14:paraId="206017FA" w14:textId="77777777" w:rsidR="00B668F6" w:rsidRDefault="00B668F6" w:rsidP="00ED70AD">
      <w:pPr>
        <w:spacing w:after="0" w:line="240" w:lineRule="auto"/>
        <w:jc w:val="both"/>
        <w:rPr>
          <w:rFonts w:ascii="Arial" w:eastAsia="UD Digi Kyokasho N-R" w:hAnsi="Arial" w:cs="Arial"/>
          <w:sz w:val="20"/>
          <w:szCs w:val="20"/>
          <w:lang w:val="es-MX"/>
        </w:rPr>
      </w:pPr>
    </w:p>
    <w:p w14:paraId="21849B07" w14:textId="77777777" w:rsidR="00B668F6" w:rsidRDefault="00B668F6" w:rsidP="00ED70AD">
      <w:pPr>
        <w:spacing w:after="0" w:line="240" w:lineRule="auto"/>
        <w:jc w:val="both"/>
        <w:rPr>
          <w:rFonts w:ascii="Arial" w:eastAsia="UD Digi Kyokasho N-R" w:hAnsi="Arial" w:cs="Arial"/>
          <w:sz w:val="20"/>
          <w:szCs w:val="20"/>
          <w:lang w:val="es-MX"/>
        </w:rPr>
      </w:pPr>
    </w:p>
    <w:p w14:paraId="3185F6B5" w14:textId="1F7549C2" w:rsidR="00824CF5" w:rsidRPr="00CD010C" w:rsidRDefault="00ED70AD" w:rsidP="00ED70AD">
      <w:pPr>
        <w:spacing w:after="0" w:line="240" w:lineRule="auto"/>
        <w:jc w:val="both"/>
        <w:rPr>
          <w:rFonts w:ascii="Arial" w:eastAsia="UD Digi Kyokasho N-R" w:hAnsi="Arial" w:cs="Arial"/>
          <w:sz w:val="22"/>
          <w:szCs w:val="22"/>
          <w:lang w:val="es-MX"/>
        </w:rPr>
      </w:pPr>
      <w:r w:rsidRPr="00CD010C">
        <w:rPr>
          <w:rFonts w:ascii="Arial" w:eastAsia="UD Digi Kyokasho N-R" w:hAnsi="Arial" w:cs="Arial"/>
          <w:sz w:val="22"/>
          <w:szCs w:val="22"/>
          <w:lang w:val="es-MX"/>
        </w:rPr>
        <w:t xml:space="preserve">Kết quả 8 sao là 45%. </w:t>
      </w:r>
      <w:r w:rsidR="00824CF5" w:rsidRPr="00CD010C">
        <w:rPr>
          <w:rFonts w:ascii="Arial" w:eastAsia="UD Digi Kyokasho N-R" w:hAnsi="Arial" w:cs="Arial"/>
          <w:sz w:val="22"/>
          <w:szCs w:val="22"/>
          <w:lang w:val="es-MX"/>
        </w:rPr>
        <w:t xml:space="preserve">Hệ thống </w:t>
      </w:r>
      <w:r w:rsidR="008921AC" w:rsidRPr="00CD010C">
        <w:rPr>
          <w:rFonts w:ascii="Arial" w:eastAsia="UD Digi Kyokasho N-R" w:hAnsi="Arial" w:cs="Arial"/>
          <w:bCs/>
          <w:sz w:val="22"/>
          <w:szCs w:val="22"/>
          <w:lang w:val="vi-VN"/>
        </w:rPr>
        <w:t xml:space="preserve">truyền thông </w:t>
      </w:r>
      <w:r w:rsidR="00824CF5" w:rsidRPr="00CD010C">
        <w:rPr>
          <w:rFonts w:ascii="Arial" w:eastAsia="UD Digi Kyokasho N-R" w:hAnsi="Arial" w:cs="Arial"/>
          <w:bCs/>
          <w:sz w:val="22"/>
          <w:szCs w:val="22"/>
          <w:lang w:val="es-MX"/>
        </w:rPr>
        <w:t>nội bộ</w:t>
      </w:r>
      <w:r w:rsidR="00824CF5" w:rsidRPr="00CD010C">
        <w:rPr>
          <w:rFonts w:ascii="Arial" w:eastAsia="UD Digi Kyokasho N-R" w:hAnsi="Arial" w:cs="Arial"/>
          <w:sz w:val="22"/>
          <w:szCs w:val="22"/>
          <w:lang w:val="es-MX"/>
        </w:rPr>
        <w:t xml:space="preserve"> có thể được sử dụng để </w:t>
      </w:r>
      <w:r w:rsidR="00824CF5" w:rsidRPr="00CD010C">
        <w:rPr>
          <w:rFonts w:ascii="Arial" w:eastAsia="UD Digi Kyokasho N-R" w:hAnsi="Arial" w:cs="Arial"/>
          <w:bCs/>
          <w:sz w:val="22"/>
          <w:szCs w:val="22"/>
          <w:lang w:val="es-MX"/>
        </w:rPr>
        <w:t>tư vấn về quấy rối tại nơi làm việc hoặc các hành vi vi phạm pháp luật</w:t>
      </w:r>
      <w:r w:rsidR="00824CF5" w:rsidRPr="00CD010C">
        <w:rPr>
          <w:rFonts w:ascii="Arial" w:eastAsia="UD Digi Kyokasho N-R" w:hAnsi="Arial" w:cs="Arial"/>
          <w:sz w:val="22"/>
          <w:szCs w:val="22"/>
          <w:lang w:val="es-MX"/>
        </w:rPr>
        <w:t>.</w:t>
      </w:r>
    </w:p>
    <w:p w14:paraId="7B56442F" w14:textId="690850A8" w:rsidR="00824CF5" w:rsidRPr="00CD010C" w:rsidRDefault="00824CF5" w:rsidP="00CD010C">
      <w:pPr>
        <w:spacing w:after="0" w:line="240" w:lineRule="auto"/>
        <w:jc w:val="both"/>
        <w:rPr>
          <w:rFonts w:ascii="Arial" w:eastAsia="UD Digi Kyokasho N-R" w:hAnsi="Arial" w:cs="Arial"/>
          <w:sz w:val="22"/>
          <w:szCs w:val="22"/>
          <w:lang w:val="es-MX"/>
        </w:rPr>
      </w:pPr>
      <w:r w:rsidRPr="00CD010C">
        <w:rPr>
          <w:rFonts w:ascii="Arial" w:eastAsia="UD Digi Kyokasho N-R" w:hAnsi="Arial" w:cs="Arial"/>
          <w:sz w:val="22"/>
          <w:szCs w:val="22"/>
          <w:lang w:val="es-MX"/>
        </w:rPr>
        <w:t xml:space="preserve">Để </w:t>
      </w:r>
      <w:r w:rsidRPr="00CD010C">
        <w:rPr>
          <w:rFonts w:ascii="Arial" w:eastAsia="UD Digi Kyokasho N-R" w:hAnsi="Arial" w:cs="Arial"/>
          <w:bCs/>
          <w:sz w:val="22"/>
          <w:szCs w:val="22"/>
          <w:lang w:val="es-MX"/>
        </w:rPr>
        <w:t>chuẩn bị cho những tình huống cần thiết</w:t>
      </w:r>
      <w:r w:rsidRPr="00CD010C">
        <w:rPr>
          <w:rFonts w:ascii="Arial" w:eastAsia="UD Digi Kyokasho N-R" w:hAnsi="Arial" w:cs="Arial"/>
          <w:sz w:val="22"/>
          <w:szCs w:val="22"/>
          <w:lang w:val="es-MX"/>
        </w:rPr>
        <w:t xml:space="preserve">, việc </w:t>
      </w:r>
      <w:r w:rsidRPr="00CD010C">
        <w:rPr>
          <w:rFonts w:ascii="Arial" w:eastAsia="UD Digi Kyokasho N-R" w:hAnsi="Arial" w:cs="Arial"/>
          <w:bCs/>
          <w:sz w:val="22"/>
          <w:szCs w:val="22"/>
          <w:lang w:val="es-MX"/>
        </w:rPr>
        <w:t>hiểu biết về cơ chế và cách sử dụng Đường dây nóng UMC Group</w:t>
      </w:r>
      <w:r w:rsidRPr="00CD010C">
        <w:rPr>
          <w:rFonts w:ascii="Arial" w:eastAsia="UD Digi Kyokasho N-R" w:hAnsi="Arial" w:cs="Arial"/>
          <w:sz w:val="22"/>
          <w:szCs w:val="22"/>
          <w:lang w:val="es-MX"/>
        </w:rPr>
        <w:t xml:space="preserve"> cũng rất quan trọng. Thông tin chi tiết </w:t>
      </w:r>
      <w:r w:rsidRPr="00CD010C">
        <w:rPr>
          <w:rFonts w:ascii="Arial" w:eastAsia="UD Digi Kyokasho N-R" w:hAnsi="Arial" w:cs="Arial"/>
          <w:bCs/>
          <w:sz w:val="22"/>
          <w:szCs w:val="22"/>
          <w:lang w:val="es-MX"/>
        </w:rPr>
        <w:t>cũng được hướng dẫn ở trang tiếp theo</w:t>
      </w:r>
      <w:r w:rsidRPr="00CD010C">
        <w:rPr>
          <w:rFonts w:ascii="Arial" w:eastAsia="UD Digi Kyokasho N-R" w:hAnsi="Arial" w:cs="Arial"/>
          <w:sz w:val="22"/>
          <w:szCs w:val="22"/>
          <w:lang w:val="es-MX"/>
        </w:rPr>
        <w:t>, xin vui lòng kiểm tra.</w:t>
      </w:r>
    </w:p>
    <w:p w14:paraId="44B5204B" w14:textId="77777777" w:rsidR="00747A86" w:rsidRPr="00CD010C" w:rsidRDefault="00747A86" w:rsidP="00D45863">
      <w:pPr>
        <w:spacing w:after="0" w:line="240" w:lineRule="auto"/>
        <w:ind w:firstLineChars="100" w:firstLine="220"/>
        <w:jc w:val="both"/>
        <w:rPr>
          <w:rFonts w:ascii="Arial" w:eastAsia="UD Digi Kyokasho N-R" w:hAnsi="Arial" w:cs="Arial"/>
          <w:sz w:val="22"/>
          <w:szCs w:val="22"/>
          <w:lang w:val="es-MX"/>
        </w:rPr>
      </w:pPr>
    </w:p>
    <w:p w14:paraId="08B29C58" w14:textId="77777777" w:rsidR="00747A86" w:rsidRPr="00CD010C" w:rsidRDefault="00747A86" w:rsidP="00D45863">
      <w:pPr>
        <w:spacing w:after="0" w:line="240" w:lineRule="auto"/>
        <w:ind w:firstLineChars="100" w:firstLine="220"/>
        <w:jc w:val="both"/>
        <w:rPr>
          <w:rFonts w:ascii="Arial" w:eastAsia="UD Digi Kyokasho N-R" w:hAnsi="Arial" w:cs="Arial"/>
          <w:sz w:val="22"/>
          <w:szCs w:val="22"/>
          <w:lang w:val="es-MX"/>
        </w:rPr>
      </w:pPr>
    </w:p>
    <w:p w14:paraId="5E4CD4DB" w14:textId="77777777" w:rsidR="00747A86" w:rsidRDefault="00747A86" w:rsidP="00D45863">
      <w:pPr>
        <w:spacing w:after="0" w:line="240" w:lineRule="auto"/>
        <w:ind w:firstLineChars="100" w:firstLine="200"/>
        <w:jc w:val="both"/>
        <w:rPr>
          <w:rFonts w:ascii="Arial" w:eastAsia="UD Digi Kyokasho N-R" w:hAnsi="Arial" w:cs="Arial"/>
          <w:sz w:val="20"/>
          <w:szCs w:val="20"/>
          <w:lang w:val="es-MX"/>
        </w:rPr>
      </w:pPr>
    </w:p>
    <w:p w14:paraId="32363EDB" w14:textId="77777777" w:rsidR="00747A86" w:rsidRDefault="00747A86" w:rsidP="00D45863">
      <w:pPr>
        <w:spacing w:after="0" w:line="240" w:lineRule="auto"/>
        <w:ind w:firstLineChars="100" w:firstLine="200"/>
        <w:jc w:val="both"/>
        <w:rPr>
          <w:rFonts w:ascii="Arial" w:eastAsia="UD Digi Kyokasho N-R" w:hAnsi="Arial" w:cs="Arial"/>
          <w:sz w:val="20"/>
          <w:szCs w:val="20"/>
          <w:lang w:val="es-MX"/>
        </w:rPr>
      </w:pPr>
    </w:p>
    <w:p w14:paraId="7A585FE8" w14:textId="77777777" w:rsidR="00747A86" w:rsidRDefault="00747A86" w:rsidP="00D45863">
      <w:pPr>
        <w:spacing w:after="0" w:line="240" w:lineRule="auto"/>
        <w:ind w:firstLineChars="100" w:firstLine="200"/>
        <w:jc w:val="both"/>
        <w:rPr>
          <w:rFonts w:ascii="Arial" w:eastAsia="UD Digi Kyokasho N-R" w:hAnsi="Arial" w:cs="Arial"/>
          <w:sz w:val="20"/>
          <w:szCs w:val="20"/>
          <w:lang w:val="es-MX"/>
        </w:rPr>
      </w:pPr>
    </w:p>
    <w:p w14:paraId="663D8BB7" w14:textId="3E409691" w:rsidR="00CF1B02" w:rsidRDefault="00CF1B02" w:rsidP="001F35DC">
      <w:pPr>
        <w:spacing w:after="0" w:line="240" w:lineRule="auto"/>
        <w:ind w:firstLineChars="100" w:firstLine="200"/>
        <w:jc w:val="both"/>
        <w:rPr>
          <w:rFonts w:ascii="Arial" w:eastAsia="UD Digi Kyokasho N-R" w:hAnsi="Arial" w:cs="Arial"/>
          <w:sz w:val="20"/>
          <w:szCs w:val="20"/>
          <w:lang w:val="es-MX"/>
        </w:rPr>
      </w:pPr>
    </w:p>
    <w:p w14:paraId="746E3A8D" w14:textId="77777777" w:rsidR="003F12E0" w:rsidRDefault="003F12E0" w:rsidP="001F35DC">
      <w:pPr>
        <w:spacing w:after="0" w:line="240" w:lineRule="auto"/>
        <w:ind w:firstLineChars="100" w:firstLine="200"/>
        <w:jc w:val="both"/>
        <w:rPr>
          <w:rFonts w:ascii="Arial" w:eastAsia="UD Digi Kyokasho N-R" w:hAnsi="Arial" w:cs="Arial"/>
          <w:sz w:val="20"/>
          <w:szCs w:val="20"/>
          <w:lang w:val="es-MX"/>
        </w:rPr>
        <w:sectPr w:rsidR="003F12E0" w:rsidSect="00D45863">
          <w:type w:val="continuous"/>
          <w:pgSz w:w="11906" w:h="16838" w:code="9"/>
          <w:pgMar w:top="720" w:right="720" w:bottom="720" w:left="720" w:header="709" w:footer="709" w:gutter="0"/>
          <w:cols w:num="2" w:sep="1" w:space="425"/>
          <w:docGrid w:linePitch="360"/>
        </w:sectPr>
      </w:pPr>
    </w:p>
    <w:p w14:paraId="62CF95C1" w14:textId="77777777" w:rsidR="00CF1B02" w:rsidRDefault="00CF1B02" w:rsidP="001F35DC">
      <w:pPr>
        <w:spacing w:after="0" w:line="240" w:lineRule="auto"/>
        <w:ind w:firstLineChars="100" w:firstLine="200"/>
        <w:jc w:val="both"/>
        <w:rPr>
          <w:rFonts w:ascii="Arial" w:eastAsia="UD Digi Kyokasho N-R" w:hAnsi="Arial" w:cs="Arial"/>
          <w:sz w:val="20"/>
          <w:szCs w:val="20"/>
          <w:lang w:val="es-MX"/>
        </w:rPr>
      </w:pPr>
    </w:p>
    <w:p w14:paraId="0963D707" w14:textId="77777777" w:rsidR="000C0E97" w:rsidRDefault="000C0E97" w:rsidP="009012E8">
      <w:pPr>
        <w:spacing w:after="0" w:line="240" w:lineRule="auto"/>
        <w:ind w:firstLineChars="100" w:firstLine="200"/>
        <w:jc w:val="both"/>
        <w:rPr>
          <w:rFonts w:ascii="Arial" w:eastAsia="UD Digi Kyokasho N-R" w:hAnsi="Arial" w:cs="Arial"/>
          <w:sz w:val="20"/>
          <w:szCs w:val="20"/>
          <w:lang w:val="es-MX"/>
        </w:rPr>
      </w:pPr>
    </w:p>
    <w:p w14:paraId="52B5825F" w14:textId="77777777" w:rsidR="000C0E97" w:rsidRDefault="000C0E97" w:rsidP="00506C94">
      <w:pPr>
        <w:spacing w:after="0" w:line="240" w:lineRule="auto"/>
        <w:jc w:val="both"/>
        <w:rPr>
          <w:rFonts w:ascii="Arial" w:eastAsia="UD Digi Kyokasho N-R" w:hAnsi="Arial" w:cs="Arial"/>
          <w:sz w:val="20"/>
          <w:szCs w:val="20"/>
          <w:lang w:val="es-MX"/>
        </w:rPr>
      </w:pPr>
    </w:p>
    <w:p w14:paraId="7B81F0D8" w14:textId="6A4E6F0F" w:rsidR="001A6441" w:rsidRPr="00824CF5" w:rsidRDefault="001A6441" w:rsidP="009012E8">
      <w:pPr>
        <w:spacing w:after="0" w:line="240" w:lineRule="auto"/>
        <w:ind w:firstLineChars="100" w:firstLine="200"/>
        <w:jc w:val="both"/>
        <w:rPr>
          <w:rFonts w:ascii="Arial" w:eastAsia="UD Digi Kyokasho N-R" w:hAnsi="Arial" w:cs="Arial"/>
          <w:sz w:val="20"/>
          <w:szCs w:val="20"/>
          <w:lang w:val="es-MX"/>
        </w:rPr>
      </w:pPr>
    </w:p>
    <w:p w14:paraId="5D5E1680" w14:textId="4D7EE525" w:rsidR="001C28DD" w:rsidRDefault="001C28DD">
      <w:pPr>
        <w:spacing w:line="240" w:lineRule="auto"/>
        <w:rPr>
          <w:rFonts w:ascii="Arial" w:eastAsia="UD Digi Kyokasho N-R" w:hAnsi="Arial" w:cs="Arial"/>
          <w:sz w:val="20"/>
          <w:szCs w:val="20"/>
          <w:lang w:val="es-MX"/>
        </w:rPr>
      </w:pPr>
      <w:r>
        <w:rPr>
          <w:rFonts w:ascii="Arial" w:eastAsia="UD Digi Kyokasho N-R" w:hAnsi="Arial" w:cs="Arial"/>
          <w:sz w:val="20"/>
          <w:szCs w:val="20"/>
          <w:lang w:val="es-MX"/>
        </w:rPr>
        <w:br w:type="page"/>
      </w:r>
    </w:p>
    <w:p w14:paraId="2F43BD5E" w14:textId="1D4F88C6" w:rsidR="001A6441" w:rsidRDefault="00AC21E0" w:rsidP="009012E8">
      <w:pPr>
        <w:spacing w:after="0" w:line="240" w:lineRule="auto"/>
        <w:ind w:firstLineChars="100" w:firstLine="360"/>
        <w:jc w:val="both"/>
        <w:rPr>
          <w:rFonts w:ascii="Arial" w:eastAsia="UD Digi Kyokasho N-R" w:hAnsi="Arial" w:cs="Arial"/>
          <w:sz w:val="20"/>
          <w:szCs w:val="20"/>
          <w:lang w:val="es-MX"/>
        </w:rPr>
      </w:pPr>
      <w:r w:rsidRPr="00EC1AEB">
        <w:rPr>
          <w:rFonts w:hint="eastAsia"/>
          <w:b/>
          <w:bCs/>
          <w:noProof/>
          <w:color w:val="000099"/>
          <w:sz w:val="36"/>
          <w:szCs w:val="29"/>
        </w:rPr>
        <w:lastRenderedPageBreak/>
        <mc:AlternateContent>
          <mc:Choice Requires="wps">
            <w:drawing>
              <wp:anchor distT="0" distB="0" distL="114300" distR="114300" simplePos="0" relativeHeight="251658244" behindDoc="0" locked="0" layoutInCell="1" allowOverlap="1" wp14:anchorId="3349239D" wp14:editId="63BD0066">
                <wp:simplePos x="0" y="0"/>
                <wp:positionH relativeFrom="margin">
                  <wp:align>left</wp:align>
                </wp:positionH>
                <wp:positionV relativeFrom="paragraph">
                  <wp:posOffset>14170</wp:posOffset>
                </wp:positionV>
                <wp:extent cx="6660000" cy="0"/>
                <wp:effectExtent l="0" t="0" r="0" b="0"/>
                <wp:wrapNone/>
                <wp:docPr id="590772405" name="直線コネクタ 590772405">
                  <a:extLst xmlns:a="http://schemas.openxmlformats.org/drawingml/2006/main">
                    <a:ext uri="{C183D7F6-B498-43B3-948B-1728B52AA6E4}">
                      <adec:decorative xmlns:adec="http://schemas.microsoft.com/office/drawing/2017/decorative"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60000" cy="0"/>
                        </a:xfrm>
                        <a:prstGeom prst="line">
                          <a:avLst/>
                        </a:prstGeom>
                        <a:noFill/>
                        <a:ln w="25400" cap="flat" cmpd="dbl" algn="ctr">
                          <a:solidFill>
                            <a:sysClr val="windowText" lastClr="000000">
                              <a:lumMod val="65000"/>
                              <a:lumOff val="3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F1B9314" id="直線コネクタ 590772405" o:spid="_x0000_s1026" alt="&quot;&quot;" style="position:absolute;z-index:2516582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1pt" to="524.4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" strokecolor="#595959" strokeweight="2pt">
                <v:stroke linestyle="thinThin" joinstyle="miter"/>
                <o:lock v:ext="edit" shapetype="f"/>
                <w10:wrap anchorx="margin"/>
              </v:line>
            </w:pict>
          </mc:Fallback>
        </mc:AlternateContent>
      </w:r>
    </w:p>
    <w:p w14:paraId="385BE809" w14:textId="1BE8B0F7" w:rsidR="00AC21E0" w:rsidRPr="00ED70AD" w:rsidRDefault="00764A30" w:rsidP="00AC21E0">
      <w:pPr>
        <w:spacing w:after="0" w:line="240" w:lineRule="auto"/>
        <w:jc w:val="both"/>
        <w:rPr>
          <w:rFonts w:ascii="Arial" w:hAnsi="Arial" w:cs="Arial"/>
          <w:b/>
          <w:bCs/>
          <w:color w:val="000099"/>
          <w:sz w:val="24"/>
          <w:szCs w:val="24"/>
          <w:lang w:val="es-MX"/>
        </w:rPr>
      </w:pPr>
      <w:r w:rsidRPr="00ED70AD">
        <w:rPr>
          <w:rFonts w:ascii="Arial" w:hAnsi="Arial" w:cs="Arial"/>
          <w:b/>
          <w:bCs/>
          <w:noProof/>
          <w:color w:val="000099"/>
          <w:sz w:val="24"/>
          <w:szCs w:val="24"/>
        </w:rPr>
        <mc:AlternateContent>
          <mc:Choice Requires="wpg">
            <w:drawing>
              <wp:anchor distT="0" distB="0" distL="114300" distR="114300" simplePos="0" relativeHeight="251700736" behindDoc="0" locked="0" layoutInCell="1" allowOverlap="1" wp14:anchorId="40D1DC65" wp14:editId="5B10F577">
                <wp:simplePos x="0" y="0"/>
                <wp:positionH relativeFrom="margin">
                  <wp:posOffset>-247650</wp:posOffset>
                </wp:positionH>
                <wp:positionV relativeFrom="paragraph">
                  <wp:posOffset>154305</wp:posOffset>
                </wp:positionV>
                <wp:extent cx="7141210" cy="2213610"/>
                <wp:effectExtent l="0" t="0" r="0" b="0"/>
                <wp:wrapNone/>
                <wp:docPr id="351163061" name="グループ化 50"/>
                <wp:cNvGraphicFramePr/>
                <a:graphic xmlns:a="http://schemas.openxmlformats.org/drawingml/2006/main">
                  <a:graphicData uri="http://schemas.microsoft.com/office/word/2010/wordprocessingGroup">
                    <wpg:wgp>
                      <wpg:cNvGrpSpPr/>
                      <wpg:grpSpPr>
                        <a:xfrm>
                          <a:off x="0" y="0"/>
                          <a:ext cx="7141210" cy="2213610"/>
                          <a:chOff x="0" y="0"/>
                          <a:chExt cx="7141210" cy="2213610"/>
                        </a:xfrm>
                      </wpg:grpSpPr>
                      <wps:wsp>
                        <wps:cNvPr id="556828722" name="正方形/長方形 556828722"/>
                        <wps:cNvSpPr/>
                        <wps:spPr>
                          <a:xfrm>
                            <a:off x="184935" y="161926"/>
                            <a:ext cx="1805940" cy="662148"/>
                          </a:xfrm>
                          <a:prstGeom prst="rect">
                            <a:avLst/>
                          </a:prstGeom>
                          <a:ln>
                            <a:noFill/>
                          </a:ln>
                        </wps:spPr>
                        <wps:style>
                          <a:lnRef idx="0">
                            <a:scrgbClr r="0" g="0" b="0"/>
                          </a:lnRef>
                          <a:fillRef idx="1003">
                            <a:schemeClr val="lt2"/>
                          </a:fillRef>
                          <a:effectRef idx="0">
                            <a:scrgbClr r="0" g="0" b="0"/>
                          </a:effectRef>
                          <a:fontRef idx="minor">
                            <a:schemeClr val="lt1"/>
                          </a:fontRef>
                        </wps:style>
                        <wps:txbx>
                          <w:txbxContent>
                            <w:p w14:paraId="5F7CB17C" w14:textId="59F7A538" w:rsidR="00570F03" w:rsidRPr="00ED70AD" w:rsidRDefault="00570F03" w:rsidP="00764A30">
                              <w:pPr>
                                <w:spacing w:line="240" w:lineRule="auto"/>
                                <w:jc w:val="center"/>
                                <w:rPr>
                                  <w:rFonts w:ascii="Arial" w:hAnsi="Arial" w:cs="Arial"/>
                                  <w:b/>
                                  <w:color w:val="262626" w:themeColor="text1" w:themeTint="D9"/>
                                  <w:sz w:val="32"/>
                                  <w:szCs w:val="3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roofErr w:type="gramStart"/>
                              <w:r w:rsidRPr="00ED70AD">
                                <w:rPr>
                                  <w:rFonts w:ascii="Arial" w:hAnsi="Arial" w:cs="Arial"/>
                                  <w:b/>
                                  <w:color w:val="262626" w:themeColor="text1" w:themeTint="D9"/>
                                  <w:sz w:val="32"/>
                                  <w:szCs w:val="3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Vi</w:t>
                              </w:r>
                              <w:proofErr w:type="gramEnd"/>
                              <w:r w:rsidRPr="00ED70AD">
                                <w:rPr>
                                  <w:rFonts w:ascii="Arial" w:hAnsi="Arial" w:cs="Arial"/>
                                  <w:b/>
                                  <w:color w:val="262626" w:themeColor="text1" w:themeTint="D9"/>
                                  <w:sz w:val="32"/>
                                  <w:szCs w:val="3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phạm quy định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9911281" name="グループ化 29911281"/>
                        <wpg:cNvGrpSpPr/>
                        <wpg:grpSpPr>
                          <a:xfrm>
                            <a:off x="0" y="0"/>
                            <a:ext cx="7141210" cy="2213610"/>
                            <a:chOff x="0" y="-377825"/>
                            <a:chExt cx="7141210" cy="2213610"/>
                          </a:xfrm>
                        </wpg:grpSpPr>
                        <pic:pic xmlns:pic="http://schemas.openxmlformats.org/drawingml/2006/picture">
                          <pic:nvPicPr>
                            <pic:cNvPr id="671407669" name="図 671407669" descr="C:\Users\s-hagiya\OneDrive - UMC ELECTRONICS CO.,LTD\デスクトップ\コンプライアンス再構築\画像フォルダ\businesswoman2_think.png"/>
                            <pic:cNvPicPr>
                              <a:picLocks noChangeAspect="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2251075" y="101600"/>
                              <a:ext cx="962025" cy="1276038"/>
                            </a:xfrm>
                            <a:prstGeom prst="rect">
                              <a:avLst/>
                            </a:prstGeom>
                            <a:noFill/>
                            <a:ln>
                              <a:noFill/>
                            </a:ln>
                          </pic:spPr>
                        </pic:pic>
                        <pic:pic xmlns:pic="http://schemas.openxmlformats.org/drawingml/2006/picture">
                          <pic:nvPicPr>
                            <pic:cNvPr id="1137386463" name="図 1137386463" descr="C:\Users\s-hagiya\OneDrive - UMC ELECTRONICS CO.,LTD\デスクトップ\コンプライアンス再構築\画像フォルダ\kaisya_komaru_man.png"/>
                            <pic:cNvPicPr>
                              <a:picLocks noChangeAspect="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3378200" y="-1"/>
                              <a:ext cx="1638300" cy="1638300"/>
                            </a:xfrm>
                            <a:prstGeom prst="rect">
                              <a:avLst/>
                            </a:prstGeom>
                            <a:noFill/>
                            <a:ln>
                              <a:noFill/>
                            </a:ln>
                          </pic:spPr>
                        </pic:pic>
                        <wps:wsp>
                          <wps:cNvPr id="1168389545" name="正方形/長方形 1168389545"/>
                          <wps:cNvSpPr/>
                          <wps:spPr>
                            <a:xfrm>
                              <a:off x="196850" y="488950"/>
                              <a:ext cx="1805940" cy="495300"/>
                            </a:xfrm>
                            <a:prstGeom prst="rect">
                              <a:avLst/>
                            </a:prstGeom>
                            <a:ln>
                              <a:noFill/>
                            </a:ln>
                          </wps:spPr>
                          <wps:style>
                            <a:lnRef idx="0">
                              <a:scrgbClr r="0" g="0" b="0"/>
                            </a:lnRef>
                            <a:fillRef idx="1003">
                              <a:schemeClr val="lt2"/>
                            </a:fillRef>
                            <a:effectRef idx="0">
                              <a:scrgbClr r="0" g="0" b="0"/>
                            </a:effectRef>
                            <a:fontRef idx="minor">
                              <a:schemeClr val="lt1"/>
                            </a:fontRef>
                          </wps:style>
                          <wps:txbx>
                            <w:txbxContent>
                              <w:p w14:paraId="4DB1D68F" w14:textId="63889D57" w:rsidR="00570F03" w:rsidRPr="00ED70AD" w:rsidRDefault="00570F03" w:rsidP="00764A30">
                                <w:pPr>
                                  <w:spacing w:line="240" w:lineRule="auto"/>
                                  <w:jc w:val="center"/>
                                  <w:rPr>
                                    <w:rFonts w:ascii="Arial" w:hAnsi="Arial" w:cs="Arial"/>
                                    <w:b/>
                                    <w:color w:val="262626" w:themeColor="text1" w:themeTint="D9"/>
                                    <w:sz w:val="32"/>
                                    <w:szCs w:val="3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ED70AD">
                                  <w:rPr>
                                    <w:rFonts w:ascii="Arial" w:hAnsi="Arial" w:cs="Arial"/>
                                    <w:b/>
                                    <w:color w:val="262626" w:themeColor="text1" w:themeTint="D9"/>
                                    <w:sz w:val="32"/>
                                    <w:szCs w:val="3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Quấy rối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21657795" name="正方形/長方形 2021657795"/>
                          <wps:cNvSpPr/>
                          <wps:spPr>
                            <a:xfrm>
                              <a:off x="196850" y="1019175"/>
                              <a:ext cx="1805940" cy="495300"/>
                            </a:xfrm>
                            <a:prstGeom prst="rect">
                              <a:avLst/>
                            </a:prstGeom>
                            <a:ln>
                              <a:noFill/>
                            </a:ln>
                          </wps:spPr>
                          <wps:style>
                            <a:lnRef idx="0">
                              <a:scrgbClr r="0" g="0" b="0"/>
                            </a:lnRef>
                            <a:fillRef idx="1003">
                              <a:schemeClr val="lt2"/>
                            </a:fillRef>
                            <a:effectRef idx="0">
                              <a:scrgbClr r="0" g="0" b="0"/>
                            </a:effectRef>
                            <a:fontRef idx="minor">
                              <a:schemeClr val="lt1"/>
                            </a:fontRef>
                          </wps:style>
                          <wps:txbx>
                            <w:txbxContent>
                              <w:p w14:paraId="3A811719" w14:textId="7D982045" w:rsidR="00570F03" w:rsidRPr="00ED70AD" w:rsidRDefault="00570F03" w:rsidP="00764A30">
                                <w:pPr>
                                  <w:spacing w:line="240" w:lineRule="auto"/>
                                  <w:jc w:val="center"/>
                                  <w:rPr>
                                    <w:rFonts w:ascii="Calibri" w:hAnsi="Calibri" w:cs="Calibri"/>
                                    <w:b/>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ED70AD">
                                  <w:rPr>
                                    <w:rFonts w:ascii="Arial" w:hAnsi="Arial" w:cs="Arial"/>
                                    <w:b/>
                                    <w:color w:val="262626" w:themeColor="text1" w:themeTint="D9"/>
                                    <w:sz w:val="32"/>
                                    <w:szCs w:val="3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Kế toán gian</w:t>
                                </w:r>
                                <w:r>
                                  <w:rPr>
                                    <w:rFonts w:ascii="Calibri" w:hAnsi="Calibri" w:cs="Calibri"/>
                                    <w:b/>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lận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3484699" name="正方形/長方形 133484699"/>
                          <wps:cNvSpPr/>
                          <wps:spPr>
                            <a:xfrm>
                              <a:off x="5140325" y="-263525"/>
                              <a:ext cx="1805940" cy="698500"/>
                            </a:xfrm>
                            <a:prstGeom prst="rect">
                              <a:avLst/>
                            </a:prstGeom>
                            <a:ln>
                              <a:noFill/>
                            </a:ln>
                          </wps:spPr>
                          <wps:style>
                            <a:lnRef idx="0">
                              <a:scrgbClr r="0" g="0" b="0"/>
                            </a:lnRef>
                            <a:fillRef idx="1003">
                              <a:schemeClr val="lt2"/>
                            </a:fillRef>
                            <a:effectRef idx="0">
                              <a:scrgbClr r="0" g="0" b="0"/>
                            </a:effectRef>
                            <a:fontRef idx="minor">
                              <a:schemeClr val="lt1"/>
                            </a:fontRef>
                          </wps:style>
                          <wps:txbx>
                            <w:txbxContent>
                              <w:p w14:paraId="3C21D92C" w14:textId="77777777" w:rsidR="00570F03" w:rsidRPr="00EB3439" w:rsidRDefault="00570F03" w:rsidP="00EB3439">
                                <w:pPr>
                                  <w:spacing w:line="240" w:lineRule="auto"/>
                                  <w:jc w:val="center"/>
                                  <w:rPr>
                                    <w:rFonts w:ascii="Arial" w:hAnsi="Arial" w:cs="Arial"/>
                                    <w:b/>
                                    <w:color w:val="262626" w:themeColor="text1" w:themeTint="D9"/>
                                    <w:sz w:val="32"/>
                                    <w:szCs w:val="3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EB3439">
                                  <w:rPr>
                                    <w:rFonts w:ascii="Arial" w:hAnsi="Arial" w:cs="Arial"/>
                                    <w:b/>
                                    <w:color w:val="262626" w:themeColor="text1" w:themeTint="D9"/>
                                    <w:sz w:val="32"/>
                                    <w:szCs w:val="3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Tham ô.</w:t>
                                </w:r>
                              </w:p>
                              <w:p w14:paraId="055FEA2F" w14:textId="79953D87" w:rsidR="00570F03" w:rsidRPr="00EB3439" w:rsidRDefault="00570F03" w:rsidP="00EB3439">
                                <w:pPr>
                                  <w:spacing w:line="240" w:lineRule="auto"/>
                                  <w:jc w:val="center"/>
                                  <w:rPr>
                                    <w:rFonts w:ascii="Arial" w:hAnsi="Arial" w:cs="Arial"/>
                                    <w:b/>
                                    <w:color w:val="262626" w:themeColor="text1" w:themeTint="D9"/>
                                    <w:sz w:val="32"/>
                                    <w:szCs w:val="3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EB3439">
                                  <w:rPr>
                                    <w:rFonts w:ascii="Arial" w:hAnsi="Arial" w:cs="Arial"/>
                                    <w:b/>
                                    <w:color w:val="262626" w:themeColor="text1" w:themeTint="D9"/>
                                    <w:sz w:val="32"/>
                                    <w:szCs w:val="3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Gian lận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1343914" name="正方形/長方形 951343914"/>
                          <wps:cNvSpPr/>
                          <wps:spPr>
                            <a:xfrm>
                              <a:off x="5140325" y="482600"/>
                              <a:ext cx="1805940" cy="495300"/>
                            </a:xfrm>
                            <a:prstGeom prst="rect">
                              <a:avLst/>
                            </a:prstGeom>
                            <a:ln>
                              <a:noFill/>
                            </a:ln>
                          </wps:spPr>
                          <wps:style>
                            <a:lnRef idx="0">
                              <a:scrgbClr r="0" g="0" b="0"/>
                            </a:lnRef>
                            <a:fillRef idx="1003">
                              <a:schemeClr val="lt2"/>
                            </a:fillRef>
                            <a:effectRef idx="0">
                              <a:scrgbClr r="0" g="0" b="0"/>
                            </a:effectRef>
                            <a:fontRef idx="minor">
                              <a:schemeClr val="lt1"/>
                            </a:fontRef>
                          </wps:style>
                          <wps:txbx>
                            <w:txbxContent>
                              <w:p w14:paraId="4BA7C738" w14:textId="14ED2921" w:rsidR="00570F03" w:rsidRPr="00EB3439" w:rsidRDefault="00570F03" w:rsidP="00764A30">
                                <w:pPr>
                                  <w:spacing w:line="240" w:lineRule="auto"/>
                                  <w:jc w:val="center"/>
                                  <w:rPr>
                                    <w:b/>
                                    <w:color w:val="262626" w:themeColor="text1" w:themeTint="D9"/>
                                    <w:sz w:val="32"/>
                                    <w:szCs w:val="3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EB3439">
                                  <w:rPr>
                                    <w:rFonts w:ascii="Arial" w:hAnsi="Arial" w:cs="Arial"/>
                                    <w:b/>
                                    <w:color w:val="262626" w:themeColor="text1" w:themeTint="D9"/>
                                    <w:sz w:val="32"/>
                                    <w:szCs w:val="3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Rò rỉ</w:t>
                                </w:r>
                                <w:r w:rsidRPr="00EB3439">
                                  <w:rPr>
                                    <w:b/>
                                    <w:color w:val="262626" w:themeColor="text1" w:themeTint="D9"/>
                                    <w:sz w:val="32"/>
                                    <w:szCs w:val="3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t>
                                </w:r>
                                <w:r w:rsidRPr="00EB3439">
                                  <w:rPr>
                                    <w:rFonts w:ascii="Arial" w:hAnsi="Arial" w:cs="Arial"/>
                                    <w:b/>
                                    <w:color w:val="262626" w:themeColor="text1" w:themeTint="D9"/>
                                    <w:sz w:val="32"/>
                                    <w:szCs w:val="3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thông tin</w:t>
                                </w:r>
                                <w:r w:rsidRPr="00EB3439">
                                  <w:rPr>
                                    <w:b/>
                                    <w:color w:val="262626" w:themeColor="text1" w:themeTint="D9"/>
                                    <w:sz w:val="32"/>
                                    <w:szCs w:val="3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18420543" name="正方形/長方形 1418420543"/>
                          <wps:cNvSpPr/>
                          <wps:spPr>
                            <a:xfrm>
                              <a:off x="5143500" y="1031874"/>
                              <a:ext cx="1805940" cy="533401"/>
                            </a:xfrm>
                            <a:prstGeom prst="rect">
                              <a:avLst/>
                            </a:prstGeom>
                            <a:ln>
                              <a:noFill/>
                            </a:ln>
                          </wps:spPr>
                          <wps:style>
                            <a:lnRef idx="0">
                              <a:scrgbClr r="0" g="0" b="0"/>
                            </a:lnRef>
                            <a:fillRef idx="1003">
                              <a:schemeClr val="lt2"/>
                            </a:fillRef>
                            <a:effectRef idx="0">
                              <a:scrgbClr r="0" g="0" b="0"/>
                            </a:effectRef>
                            <a:fontRef idx="minor">
                              <a:schemeClr val="lt1"/>
                            </a:fontRef>
                          </wps:style>
                          <wps:txbx>
                            <w:txbxContent>
                              <w:p w14:paraId="7E928762" w14:textId="2C69DDE6" w:rsidR="00570F03" w:rsidRPr="00EB3439" w:rsidRDefault="00570F03" w:rsidP="00EB3439">
                                <w:pPr>
                                  <w:spacing w:line="240" w:lineRule="auto"/>
                                  <w:rPr>
                                    <w:rFonts w:ascii="Arial" w:hAnsi="Arial" w:cs="Arial"/>
                                    <w:b/>
                                    <w:color w:val="262626" w:themeColor="text1" w:themeTint="D9"/>
                                    <w:sz w:val="32"/>
                                    <w:szCs w:val="3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Pr>
                                    <w:rFonts w:ascii="Arial" w:hAnsi="Arial" w:cs="Arial"/>
                                    <w:b/>
                                    <w:color w:val="262626" w:themeColor="text1" w:themeTint="D9"/>
                                    <w:sz w:val="32"/>
                                    <w:szCs w:val="3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Ngụy tạo chất     lượng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01321466" name="十字形 801321466"/>
                          <wps:cNvSpPr/>
                          <wps:spPr>
                            <a:xfrm rot="2734024">
                              <a:off x="4935537" y="-379412"/>
                              <a:ext cx="2204085" cy="2207260"/>
                            </a:xfrm>
                            <a:prstGeom prst="plus">
                              <a:avLst>
                                <a:gd name="adj" fmla="val 48199"/>
                              </a:avLst>
                            </a:prstGeom>
                            <a:solidFill>
                              <a:srgbClr val="F2F2F2">
                                <a:alpha val="61176"/>
                              </a:srgbClr>
                            </a:solid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2688088" name="十字形 362688088"/>
                          <wps:cNvSpPr/>
                          <wps:spPr>
                            <a:xfrm rot="2747548">
                              <a:off x="1587" y="-369887"/>
                              <a:ext cx="2204085" cy="2207260"/>
                            </a:xfrm>
                            <a:prstGeom prst="plus">
                              <a:avLst>
                                <a:gd name="adj" fmla="val 48199"/>
                              </a:avLst>
                            </a:prstGeom>
                            <a:solidFill>
                              <a:srgbClr val="F2F2F2">
                                <a:alpha val="61176"/>
                              </a:srgbClr>
                            </a:solid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40D1DC65" id="グループ化 50" o:spid="_x0000_s1033" style="position:absolute;left:0;text-align:left;margin-left:-19.5pt;margin-top:12.15pt;width:562.3pt;height:174.3pt;z-index:251700736;mso-position-horizontal-relative:margin;mso-position-vertical-relative:text" coordsize="71412,221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">
                <v:rect id="正方形/長方形 556828722" o:spid="_x0000_s1034" style="position:absolute;left:1849;top:1619;width:18059;height:66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NrY8sA&#10;AADiAAAADwAAAGRycy9kb3ducmV2LnhtbESPQWvCQBSE74X+h+UVeim6MVRNo6tYbaE9KGj1/si+&#10;JqHZt2F31dhf7wqFHoeZ+YaZzjvTiBM5X1tWMOgnIIgLq2suFey/3nsZCB+QNTaWScGFPMxn93dT&#10;zLU985ZOu1CKCGGfo4IqhDaX0hcVGfR92xJH79s6gyFKV0rt8BzhppFpkoykwZrjQoUtLSsqfnZH&#10;o6B5HTwfXtyi+3zS67B+2694k/0q9fjQLSYgAnXhP/zX/tAKhsNRlmbjNIXbpXgH5OwK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kc2tjywAAAOIAAAAPAAAAAAAAAAAAAAAAAJgC&#10;AABkcnMvZG93bnJldi54bWxQSwUGAAAAAAQABAD1AAAAkAMAAAAA&#10;" fillcolor="#e8e7e7 [2995]" stroked="f">
                  <v:fill color2="#928e8e [2019]" rotate="t" colors="0 #ebeaea;.5 #e4e3e3;1 #bcbbbb" focus="100%" type="gradient">
                    <o:fill v:ext="view" type="gradientUnscaled"/>
                  </v:fill>
                  <v:textbox>
                    <w:txbxContent>
                      <w:p w14:paraId="5F7CB17C" w14:textId="59F7A538" w:rsidR="00570F03" w:rsidRPr="00ED70AD" w:rsidRDefault="00570F03" w:rsidP="00764A30">
                        <w:pPr>
                          <w:spacing w:line="240" w:lineRule="auto"/>
                          <w:jc w:val="center"/>
                          <w:rPr>
                            <w:rFonts w:ascii="Arial" w:hAnsi="Arial" w:cs="Arial"/>
                            <w:b/>
                            <w:color w:val="262626" w:themeColor="text1" w:themeTint="D9"/>
                            <w:sz w:val="32"/>
                            <w:szCs w:val="3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roofErr w:type="gramStart"/>
                        <w:r w:rsidRPr="00ED70AD">
                          <w:rPr>
                            <w:rFonts w:ascii="Arial" w:hAnsi="Arial" w:cs="Arial"/>
                            <w:b/>
                            <w:color w:val="262626" w:themeColor="text1" w:themeTint="D9"/>
                            <w:sz w:val="32"/>
                            <w:szCs w:val="3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Vi</w:t>
                        </w:r>
                        <w:proofErr w:type="gramEnd"/>
                        <w:r w:rsidRPr="00ED70AD">
                          <w:rPr>
                            <w:rFonts w:ascii="Arial" w:hAnsi="Arial" w:cs="Arial"/>
                            <w:b/>
                            <w:color w:val="262626" w:themeColor="text1" w:themeTint="D9"/>
                            <w:sz w:val="32"/>
                            <w:szCs w:val="3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phạm quy định </w:t>
                        </w:r>
                      </w:p>
                    </w:txbxContent>
                  </v:textbox>
                </v:rect>
                <v:group id="グループ化 29911281" o:spid="_x0000_s1035" style="position:absolute;width:71412;height:22136" coordorigin=",-3778" coordsize="71412,221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671407669" o:spid="_x0000_s1036" type="#_x0000_t75" style="position:absolute;left:22510;top:1016;width:9621;height:127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">
                    <v:imagedata r:id="rId31" o:title="businesswoman2_think"/>
                    <v:path arrowok="t"/>
                  </v:shape>
                  <v:shape id="図 1137386463" o:spid="_x0000_s1037" type="#_x0000_t75" style="position:absolute;left:33782;width:16383;height:163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vUR0HIAAAA4wAAAA8AAABkcnMvZG93bnJldi54bWxET81qwkAQvhf6DssUvJS6sbFRoqtIqdiD&#10;F23B65Adk9TsbLq7xvTt3YLgcb7/mS9704iOnK8tKxgNExDEhdU1lwq+v9YvUxA+IGtsLJOCP/Kw&#10;XDw+zDHX9sI76vahFDGEfY4KqhDaXEpfVGTQD21LHLmjdQZDPF0ptcNLDDeNfE2STBqsOTZU2NJ7&#10;RcVpfzYK6s66yS/9rD4O/HbaPnNz2G3WSg2e+tUMRKA+3MU396eO80fpJJ1m4yyF/58iAHJxBQ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Bb1EdByAAAAOMAAAAPAAAAAAAAAAAA&#10;AAAAAJ8CAABkcnMvZG93bnJldi54bWxQSwUGAAAAAAQABAD3AAAAlAMAAAAA&#10;">
                    <v:imagedata r:id="rId32" o:title="kaisya_komaru_man"/>
                    <v:path arrowok="t"/>
                  </v:shape>
                  <v:rect id="正方形/長方形 1168389545" o:spid="_x0000_s1038" style="position:absolute;left:1968;top:4889;width:18059;height:49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kR1ckA&#10;AADjAAAADwAAAGRycy9kb3ducmV2LnhtbERPS2vCQBC+F/oflin0UnSTViVGV9E+wB4UtPY+ZMck&#10;mJ0Nu1uN/fVdoeBxvvdM551pxImcry0rSPsJCOLC6ppLBfuvj14GwgdkjY1lUnAhD/PZ/d0Uc23P&#10;vKXTLpQihrDPUUEVQptL6YuKDPq+bYkjd7DOYIinK6V2eI7hppHPSTKSBmuODRW29FpRcdz9GAXN&#10;Mh18j92i+3zS67B+37/xJvtV6vGhW0xABOrCTfzvXuk4Px1lL9l4OBjC9acIgJz9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yCkR1ckAAADjAAAADwAAAAAAAAAAAAAAAACYAgAA&#10;ZHJzL2Rvd25yZXYueG1sUEsFBgAAAAAEAAQA9QAAAI4DAAAAAA==&#10;" fillcolor="#e8e7e7 [2995]" stroked="f">
                    <v:fill color2="#928e8e [2019]" rotate="t" colors="0 #ebeaea;.5 #e4e3e3;1 #bcbbbb" focus="100%" type="gradient">
                      <o:fill v:ext="view" type="gradientUnscaled"/>
                    </v:fill>
                    <v:textbox>
                      <w:txbxContent>
                        <w:p w14:paraId="4DB1D68F" w14:textId="63889D57" w:rsidR="00570F03" w:rsidRPr="00ED70AD" w:rsidRDefault="00570F03" w:rsidP="00764A30">
                          <w:pPr>
                            <w:spacing w:line="240" w:lineRule="auto"/>
                            <w:jc w:val="center"/>
                            <w:rPr>
                              <w:rFonts w:ascii="Arial" w:hAnsi="Arial" w:cs="Arial"/>
                              <w:b/>
                              <w:color w:val="262626" w:themeColor="text1" w:themeTint="D9"/>
                              <w:sz w:val="32"/>
                              <w:szCs w:val="3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ED70AD">
                            <w:rPr>
                              <w:rFonts w:ascii="Arial" w:hAnsi="Arial" w:cs="Arial"/>
                              <w:b/>
                              <w:color w:val="262626" w:themeColor="text1" w:themeTint="D9"/>
                              <w:sz w:val="32"/>
                              <w:szCs w:val="3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Quấy rối </w:t>
                          </w:r>
                        </w:p>
                      </w:txbxContent>
                    </v:textbox>
                  </v:rect>
                  <v:rect id="正方形/長方形 2021657795" o:spid="_x0000_s1039" style="position:absolute;left:1968;top:10191;width:18059;height:49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" fillcolor="#e8e7e7 [2995]" stroked="f">
                    <v:fill color2="#928e8e [2019]" rotate="t" colors="0 #ebeaea;.5 #e4e3e3;1 #bcbbbb" focus="100%" type="gradient">
                      <o:fill v:ext="view" type="gradientUnscaled"/>
                    </v:fill>
                    <v:textbox>
                      <w:txbxContent>
                        <w:p w14:paraId="3A811719" w14:textId="7D982045" w:rsidR="00570F03" w:rsidRPr="00ED70AD" w:rsidRDefault="00570F03" w:rsidP="00764A30">
                          <w:pPr>
                            <w:spacing w:line="240" w:lineRule="auto"/>
                            <w:jc w:val="center"/>
                            <w:rPr>
                              <w:rFonts w:ascii="Calibri" w:hAnsi="Calibri" w:cs="Calibri"/>
                              <w:b/>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ED70AD">
                            <w:rPr>
                              <w:rFonts w:ascii="Arial" w:hAnsi="Arial" w:cs="Arial"/>
                              <w:b/>
                              <w:color w:val="262626" w:themeColor="text1" w:themeTint="D9"/>
                              <w:sz w:val="32"/>
                              <w:szCs w:val="3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Kế toán gian</w:t>
                          </w:r>
                          <w:r>
                            <w:rPr>
                              <w:rFonts w:ascii="Calibri" w:hAnsi="Calibri" w:cs="Calibri"/>
                              <w:b/>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lận</w:t>
                          </w:r>
                        </w:p>
                      </w:txbxContent>
                    </v:textbox>
                  </v:rect>
                  <v:rect id="正方形/長方形 133484699" o:spid="_x0000_s1040" style="position:absolute;left:51403;top:-2635;width:18059;height:69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Oqe8gA&#10;AADiAAAADwAAAGRycy9kb3ducmV2LnhtbERPW2vCMBR+H+w/hDPYy9BULdJWozh1sD048PZ+aI5t&#10;WXNSkky7/fplMNjjx3efL3vTiis531hWMBomIIhLqxuuFJyOL4MMhA/IGlvLpOCLPCwX93dzLLS9&#10;8Z6uh1CJGMK+QAV1CF0hpS9rMuiHtiOO3MU6gyFCV0nt8BbDTSvHSTKVBhuODTV2tK6p/Dh8GgXt&#10;8yg9527Vvz3pXdhtTxt+z76VenzoVzMQgfrwL/5zv+o4fzJJs3Sa5/B7KWKQi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Lc6p7yAAAAOIAAAAPAAAAAAAAAAAAAAAAAJgCAABk&#10;cnMvZG93bnJldi54bWxQSwUGAAAAAAQABAD1AAAAjQMAAAAA&#10;" fillcolor="#e8e7e7 [2995]" stroked="f">
                    <v:fill color2="#928e8e [2019]" rotate="t" colors="0 #ebeaea;.5 #e4e3e3;1 #bcbbbb" focus="100%" type="gradient">
                      <o:fill v:ext="view" type="gradientUnscaled"/>
                    </v:fill>
                    <v:textbox>
                      <w:txbxContent>
                        <w:p w14:paraId="3C21D92C" w14:textId="77777777" w:rsidR="00570F03" w:rsidRPr="00EB3439" w:rsidRDefault="00570F03" w:rsidP="00EB3439">
                          <w:pPr>
                            <w:spacing w:line="240" w:lineRule="auto"/>
                            <w:jc w:val="center"/>
                            <w:rPr>
                              <w:rFonts w:ascii="Arial" w:hAnsi="Arial" w:cs="Arial"/>
                              <w:b/>
                              <w:color w:val="262626" w:themeColor="text1" w:themeTint="D9"/>
                              <w:sz w:val="32"/>
                              <w:szCs w:val="3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EB3439">
                            <w:rPr>
                              <w:rFonts w:ascii="Arial" w:hAnsi="Arial" w:cs="Arial"/>
                              <w:b/>
                              <w:color w:val="262626" w:themeColor="text1" w:themeTint="D9"/>
                              <w:sz w:val="32"/>
                              <w:szCs w:val="3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Tham ô.</w:t>
                          </w:r>
                        </w:p>
                        <w:p w14:paraId="055FEA2F" w14:textId="79953D87" w:rsidR="00570F03" w:rsidRPr="00EB3439" w:rsidRDefault="00570F03" w:rsidP="00EB3439">
                          <w:pPr>
                            <w:spacing w:line="240" w:lineRule="auto"/>
                            <w:jc w:val="center"/>
                            <w:rPr>
                              <w:rFonts w:ascii="Arial" w:hAnsi="Arial" w:cs="Arial"/>
                              <w:b/>
                              <w:color w:val="262626" w:themeColor="text1" w:themeTint="D9"/>
                              <w:sz w:val="32"/>
                              <w:szCs w:val="3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EB3439">
                            <w:rPr>
                              <w:rFonts w:ascii="Arial" w:hAnsi="Arial" w:cs="Arial"/>
                              <w:b/>
                              <w:color w:val="262626" w:themeColor="text1" w:themeTint="D9"/>
                              <w:sz w:val="32"/>
                              <w:szCs w:val="3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Gian lận  </w:t>
                          </w:r>
                        </w:p>
                      </w:txbxContent>
                    </v:textbox>
                  </v:rect>
                  <v:rect id="正方形/長方形 951343914" o:spid="_x0000_s1041" style="position:absolute;left:51403;top:4826;width:18059;height:49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Pw8MwA&#10;AADiAAAADwAAAGRycy9kb3ducmV2LnhtbESPT0vDQBTE74LfYXmCF2k3sbE0sdtSq4IeWui/+yP7&#10;TILZt2F328Z+ercgeBxm5jfMdN6bVpzI+caygnSYgCAurW64UrDfvQ8mIHxA1thaJgU/5GE+u72Z&#10;YqHtmTd02oZKRAj7AhXUIXSFlL6syaAf2o44el/WGQxRukpqh+cIN618TJKxNNhwXKixo2VN5ff2&#10;aBS0L2l2yN2i/3zQq7B627/yenJR6v6uXzyDCNSH//Bf+0MryJ/SUTbK0wyul+IdkLNf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BQPw8MwAAADiAAAADwAAAAAAAAAAAAAAAACY&#10;AgAAZHJzL2Rvd25yZXYueG1sUEsFBgAAAAAEAAQA9QAAAJEDAAAAAA==&#10;" fillcolor="#e8e7e7 [2995]" stroked="f">
                    <v:fill color2="#928e8e [2019]" rotate="t" colors="0 #ebeaea;.5 #e4e3e3;1 #bcbbbb" focus="100%" type="gradient">
                      <o:fill v:ext="view" type="gradientUnscaled"/>
                    </v:fill>
                    <v:textbox>
                      <w:txbxContent>
                        <w:p w14:paraId="4BA7C738" w14:textId="14ED2921" w:rsidR="00570F03" w:rsidRPr="00EB3439" w:rsidRDefault="00570F03" w:rsidP="00764A30">
                          <w:pPr>
                            <w:spacing w:line="240" w:lineRule="auto"/>
                            <w:jc w:val="center"/>
                            <w:rPr>
                              <w:b/>
                              <w:color w:val="262626" w:themeColor="text1" w:themeTint="D9"/>
                              <w:sz w:val="32"/>
                              <w:szCs w:val="3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EB3439">
                            <w:rPr>
                              <w:rFonts w:ascii="Arial" w:hAnsi="Arial" w:cs="Arial"/>
                              <w:b/>
                              <w:color w:val="262626" w:themeColor="text1" w:themeTint="D9"/>
                              <w:sz w:val="32"/>
                              <w:szCs w:val="3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Rò rỉ</w:t>
                          </w:r>
                          <w:r w:rsidRPr="00EB3439">
                            <w:rPr>
                              <w:b/>
                              <w:color w:val="262626" w:themeColor="text1" w:themeTint="D9"/>
                              <w:sz w:val="32"/>
                              <w:szCs w:val="3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t>
                          </w:r>
                          <w:r w:rsidRPr="00EB3439">
                            <w:rPr>
                              <w:rFonts w:ascii="Arial" w:hAnsi="Arial" w:cs="Arial"/>
                              <w:b/>
                              <w:color w:val="262626" w:themeColor="text1" w:themeTint="D9"/>
                              <w:sz w:val="32"/>
                              <w:szCs w:val="3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thông tin</w:t>
                          </w:r>
                          <w:r w:rsidRPr="00EB3439">
                            <w:rPr>
                              <w:b/>
                              <w:color w:val="262626" w:themeColor="text1" w:themeTint="D9"/>
                              <w:sz w:val="32"/>
                              <w:szCs w:val="3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t>
                          </w:r>
                        </w:p>
                      </w:txbxContent>
                    </v:textbox>
                  </v:rect>
                  <v:rect id="正方形/長方形 1418420543" o:spid="_x0000_s1042" style="position:absolute;left:51435;top:10318;width:18059;height:53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bL+ckA&#10;AADjAAAADwAAAGRycy9kb3ducmV2LnhtbERPS0vDQBC+C/6HZYRepN2kpiXGbksfCu2hgrXeh+yY&#10;hGZnw+62jf56VxA8zvee2aI3rbiQ841lBekoAUFcWt1wpeD4/jLMQfiArLG1TAq+yMNifnszw0Lb&#10;K7/R5RAqEUPYF6igDqErpPRlTQb9yHbEkfu0zmCIp6ukdniN4aaV4ySZSoMNx4YaO1rXVJ4OZ6Og&#10;XaXZx6Nb9rt7vQ/75+OGX/NvpQZ3/fIJRKA+/Iv/3Fsd52dpno2TSfYAvz9FAOT8B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dAbL+ckAAADjAAAADwAAAAAAAAAAAAAAAACYAgAA&#10;ZHJzL2Rvd25yZXYueG1sUEsFBgAAAAAEAAQA9QAAAI4DAAAAAA==&#10;" fillcolor="#e8e7e7 [2995]" stroked="f">
                    <v:fill color2="#928e8e [2019]" rotate="t" colors="0 #ebeaea;.5 #e4e3e3;1 #bcbbbb" focus="100%" type="gradient">
                      <o:fill v:ext="view" type="gradientUnscaled"/>
                    </v:fill>
                    <v:textbox>
                      <w:txbxContent>
                        <w:p w14:paraId="7E928762" w14:textId="2C69DDE6" w:rsidR="00570F03" w:rsidRPr="00EB3439" w:rsidRDefault="00570F03" w:rsidP="00EB3439">
                          <w:pPr>
                            <w:spacing w:line="240" w:lineRule="auto"/>
                            <w:rPr>
                              <w:rFonts w:ascii="Arial" w:hAnsi="Arial" w:cs="Arial"/>
                              <w:b/>
                              <w:color w:val="262626" w:themeColor="text1" w:themeTint="D9"/>
                              <w:sz w:val="32"/>
                              <w:szCs w:val="3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Pr>
                              <w:rFonts w:ascii="Arial" w:hAnsi="Arial" w:cs="Arial"/>
                              <w:b/>
                              <w:color w:val="262626" w:themeColor="text1" w:themeTint="D9"/>
                              <w:sz w:val="32"/>
                              <w:szCs w:val="3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Ngụy tạo chất     lượng </w:t>
                          </w:r>
                        </w:p>
                      </w:txbxContent>
                    </v:textbox>
                  </v:rect>
                  <v:shapetype id="_x0000_t11" coordsize="21600,21600" o:spt="11" adj="5400" path="m@0,l@0@0,0@0,0@2@0@2@0,21600@1,21600@1@2,21600@2,21600@0@1@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5400,5400,16200,16200;10800,10800,10800,10800"/>
                    <v:handles>
                      <v:h position="#0,topLeft" switch="" xrange="0,10800"/>
                    </v:handles>
                  </v:shapetype>
                  <v:shape id="十字形 801321466" o:spid="_x0000_s1043" type="#_x0000_t11" style="position:absolute;left:49356;top:-3795;width:22040;height:22073;rotation:2986283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ye68gA&#10;AADiAAAADwAAAGRycy9kb3ducmV2LnhtbESPzWrDMBCE74W+g9hCL6GR7BZj3CjBKRR6rZvkvLXW&#10;P9RaGUlJ3LevCoUeh9n5ZmezW+wkLuTD6FhDtlYgiFtnRu41HD5eH0oQISIbnByThm8KsNve3myw&#10;Mu7K73RpYi8ShEOFGoYY50rK0A5kMazdTJy8znmLMUnfS+PxmuB2krlShbQ4cmoYcKaXgdqv5mzT&#10;G6uVyl1Tnrpjl41R1p+12Xut7++W+hlEpCX+H/+l34yGUmWPefZUFPA7KXFAbn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5/J7ryAAAAOIAAAAPAAAAAAAAAAAAAAAAAJgCAABk&#10;cnMvZG93bnJldi54bWxQSwUGAAAAAAQABAD1AAAAjQMAAAAA&#10;" adj="10411" fillcolor="#f2f2f2" strokecolor="red" strokeweight="1.5pt">
                    <v:fill opacity="40092f"/>
                  </v:shape>
                  <v:shape id="十字形 362688088" o:spid="_x0000_s1044" type="#_x0000_t11" style="position:absolute;left:16;top:-3699;width:22040;height:22072;rotation:3001055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xLTMUA&#10;AADiAAAADwAAAGRycy9kb3ducmV2LnhtbERPz2vCMBS+D/Y/hDfYbSa6rYZqFBEG23Hag8dH82yD&#10;zUttYu3+++Uw2PHj+73eTr4TIw3RBTYwnykQxHWwjhsD1fHjRYOICdliF5gM/FCE7ebxYY2lDXf+&#10;pvGQGpFDOJZooE2pL6WMdUse4yz0xJk7h8FjynBopB3wnsN9JxdKFdKj49zQYk/7lurL4eYNfFWX&#10;01WputJjU1zf3/ZuedbOmOenabcCkWhK/+I/96c18FosCq2VzpvzpXwH5O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jEtMxQAAAOIAAAAPAAAAAAAAAAAAAAAAAJgCAABkcnMv&#10;ZG93bnJldi54bWxQSwUGAAAAAAQABAD1AAAAigMAAAAA&#10;" adj="10411" fillcolor="#f2f2f2" strokecolor="red" strokeweight="1.5pt">
                    <v:fill opacity="40092f"/>
                  </v:shape>
                </v:group>
                <w10:wrap anchorx="margin"/>
              </v:group>
            </w:pict>
          </mc:Fallback>
        </mc:AlternateContent>
      </w:r>
      <w:r w:rsidR="00ED70AD" w:rsidRPr="00ED70AD">
        <w:rPr>
          <w:rFonts w:ascii="Arial" w:hAnsi="Arial" w:cs="Arial"/>
          <w:b/>
          <w:bCs/>
          <w:color w:val="000099"/>
          <w:sz w:val="24"/>
          <w:szCs w:val="24"/>
          <w:lang w:val="es-MX"/>
        </w:rPr>
        <w:t>H</w:t>
      </w:r>
      <w:r w:rsidR="00ED70AD">
        <w:rPr>
          <w:rFonts w:ascii="Arial" w:hAnsi="Arial" w:cs="Arial"/>
          <w:b/>
          <w:bCs/>
          <w:color w:val="000099"/>
          <w:sz w:val="24"/>
          <w:szCs w:val="24"/>
          <w:lang w:val="es-MX"/>
        </w:rPr>
        <w:t>ư</w:t>
      </w:r>
      <w:r w:rsidR="00ED70AD" w:rsidRPr="00ED70AD">
        <w:rPr>
          <w:rFonts w:ascii="Arial" w:hAnsi="Arial" w:cs="Arial"/>
          <w:b/>
          <w:bCs/>
          <w:color w:val="000099"/>
          <w:sz w:val="24"/>
          <w:szCs w:val="24"/>
          <w:lang w:val="es-MX"/>
        </w:rPr>
        <w:t xml:space="preserve">ớng </w:t>
      </w:r>
      <w:r w:rsidR="00ED70AD">
        <w:rPr>
          <w:rFonts w:ascii="Arial" w:hAnsi="Arial" w:cs="Arial"/>
          <w:b/>
          <w:bCs/>
          <w:color w:val="000099"/>
          <w:sz w:val="24"/>
          <w:szCs w:val="24"/>
          <w:lang w:val="es-MX"/>
        </w:rPr>
        <w:t>d</w:t>
      </w:r>
      <w:r w:rsidR="00ED70AD" w:rsidRPr="00ED70AD">
        <w:rPr>
          <w:rFonts w:ascii="Arial" w:hAnsi="Arial" w:cs="Arial"/>
          <w:b/>
          <w:bCs/>
          <w:color w:val="000099"/>
          <w:sz w:val="24"/>
          <w:szCs w:val="24"/>
          <w:lang w:val="es-MX"/>
        </w:rPr>
        <w:t xml:space="preserve">ẫn nơi tiếp nhận thông báo nội bộ </w:t>
      </w:r>
    </w:p>
    <w:p w14:paraId="3AD58E85" w14:textId="1FBA893E" w:rsidR="00AC21E0" w:rsidRPr="00ED70AD" w:rsidRDefault="00AC21E0" w:rsidP="00AC21E0">
      <w:pPr>
        <w:pStyle w:val="a6"/>
        <w:rPr>
          <w:sz w:val="32"/>
          <w:szCs w:val="32"/>
          <w:lang w:val="es-MX"/>
        </w:rPr>
      </w:pPr>
    </w:p>
    <w:p w14:paraId="2DC95D42" w14:textId="77777777" w:rsidR="00AC21E0" w:rsidRPr="00ED70AD" w:rsidRDefault="00AC21E0" w:rsidP="00AC21E0">
      <w:pPr>
        <w:pStyle w:val="a6"/>
        <w:rPr>
          <w:sz w:val="32"/>
          <w:szCs w:val="32"/>
          <w:lang w:val="es-MX"/>
        </w:rPr>
      </w:pPr>
    </w:p>
    <w:p w14:paraId="210B77C2" w14:textId="77777777" w:rsidR="00AC21E0" w:rsidRPr="00ED70AD" w:rsidRDefault="00AC21E0" w:rsidP="00AC21E0">
      <w:pPr>
        <w:pStyle w:val="a6"/>
        <w:rPr>
          <w:sz w:val="32"/>
          <w:szCs w:val="32"/>
          <w:lang w:val="es-MX"/>
        </w:rPr>
      </w:pPr>
    </w:p>
    <w:p w14:paraId="4FFE0B97" w14:textId="77777777" w:rsidR="00AC21E0" w:rsidRPr="00ED70AD" w:rsidRDefault="00AC21E0" w:rsidP="00AC21E0">
      <w:pPr>
        <w:pStyle w:val="a6"/>
        <w:rPr>
          <w:sz w:val="18"/>
          <w:szCs w:val="18"/>
          <w:lang w:val="es-MX"/>
        </w:rPr>
      </w:pPr>
    </w:p>
    <w:p w14:paraId="600F8FF2" w14:textId="77777777" w:rsidR="00AC21E0" w:rsidRPr="00ED70AD" w:rsidRDefault="00AC21E0" w:rsidP="00AC21E0">
      <w:pPr>
        <w:pStyle w:val="a6"/>
        <w:rPr>
          <w:rFonts w:ascii="HGPGothicE" w:eastAsia="HGPGothicE" w:hAnsi="HGPGothicE"/>
          <w:color w:val="000000" w:themeColor="text1"/>
          <w:sz w:val="2"/>
          <w:szCs w:val="2"/>
          <w:lang w:val="es-MX"/>
        </w:rPr>
      </w:pPr>
    </w:p>
    <w:p w14:paraId="726AC677" w14:textId="77777777" w:rsidR="00764A30" w:rsidRPr="00ED70AD" w:rsidRDefault="00764A30" w:rsidP="00AC21E0">
      <w:pPr>
        <w:pStyle w:val="a6"/>
        <w:ind w:leftChars="157" w:left="251"/>
        <w:rPr>
          <w:rFonts w:ascii="HGPGothicE" w:eastAsia="HGPGothicE" w:hAnsi="HGPGothicE"/>
          <w:color w:val="000000" w:themeColor="text1"/>
          <w:sz w:val="24"/>
          <w:lang w:val="es-MX"/>
        </w:rPr>
      </w:pPr>
    </w:p>
    <w:p w14:paraId="451ECD3C" w14:textId="77777777" w:rsidR="00CD010C" w:rsidRDefault="00DF139A" w:rsidP="00EB3439">
      <w:pPr>
        <w:pStyle w:val="a6"/>
        <w:rPr>
          <w:rFonts w:ascii="Arial" w:eastAsia="HGPGothicE" w:hAnsi="Arial" w:cs="Arial"/>
          <w:bCs/>
          <w:color w:val="000000" w:themeColor="text1"/>
          <w:sz w:val="22"/>
          <w:szCs w:val="22"/>
          <w:lang w:val="es-MX"/>
        </w:rPr>
      </w:pPr>
      <w:r w:rsidRPr="00CD010C">
        <w:rPr>
          <w:rFonts w:ascii="HGPGothicE" w:eastAsia="HGPGothicE" w:hAnsi="HGPGothicE"/>
          <w:noProof/>
          <w:color w:val="000000" w:themeColor="text1"/>
          <w:sz w:val="22"/>
          <w:szCs w:val="22"/>
        </w:rPr>
        <mc:AlternateContent>
          <mc:Choice Requires="wps">
            <w:drawing>
              <wp:anchor distT="0" distB="0" distL="114300" distR="114300" simplePos="0" relativeHeight="251695616" behindDoc="0" locked="0" layoutInCell="1" allowOverlap="1" wp14:anchorId="0D3C5840" wp14:editId="792F752A">
                <wp:simplePos x="0" y="0"/>
                <wp:positionH relativeFrom="column">
                  <wp:posOffset>3691638</wp:posOffset>
                </wp:positionH>
                <wp:positionV relativeFrom="paragraph">
                  <wp:posOffset>356607</wp:posOffset>
                </wp:positionV>
                <wp:extent cx="3246755" cy="732790"/>
                <wp:effectExtent l="0" t="0" r="48895" b="10160"/>
                <wp:wrapSquare wrapText="bothSides"/>
                <wp:docPr id="1312530738" name="メモ 19"/>
                <wp:cNvGraphicFramePr/>
                <a:graphic xmlns:a="http://schemas.openxmlformats.org/drawingml/2006/main">
                  <a:graphicData uri="http://schemas.microsoft.com/office/word/2010/wordprocessingShape">
                    <wps:wsp>
                      <wps:cNvSpPr/>
                      <wps:spPr>
                        <a:xfrm>
                          <a:off x="0" y="0"/>
                          <a:ext cx="3246755" cy="732790"/>
                        </a:xfrm>
                        <a:prstGeom prst="foldedCorner">
                          <a:avLst/>
                        </a:prstGeom>
                        <a:solidFill>
                          <a:schemeClr val="accent5">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C91495B" w14:textId="21357271" w:rsidR="00570F03" w:rsidRPr="00470B0D" w:rsidRDefault="00570F03" w:rsidP="00AC21E0">
                            <w:pPr>
                              <w:spacing w:after="0" w:line="240" w:lineRule="auto"/>
                              <w:rPr>
                                <w:rFonts w:ascii="Arial" w:eastAsia="HGSoeiKakupoptai" w:hAnsi="Arial" w:cs="Arial"/>
                                <w:b/>
                                <w:color w:val="000000" w:themeColor="text1"/>
                                <w:sz w:val="22"/>
                                <w:szCs w:val="22"/>
                              </w:rPr>
                            </w:pPr>
                            <w:r w:rsidRPr="00470B0D">
                              <w:rPr>
                                <w:rFonts w:ascii="Arial" w:eastAsia="HGSoeiKakupoptai" w:hAnsi="Arial" w:cs="Arial"/>
                                <w:b/>
                                <w:color w:val="000000" w:themeColor="text1"/>
                                <w:sz w:val="22"/>
                                <w:szCs w:val="22"/>
                              </w:rPr>
                              <w:t xml:space="preserve">Nếu bất </w:t>
                            </w:r>
                            <w:proofErr w:type="gramStart"/>
                            <w:r w:rsidRPr="00470B0D">
                              <w:rPr>
                                <w:rFonts w:ascii="Arial" w:eastAsia="HGSoeiKakupoptai" w:hAnsi="Arial" w:cs="Arial"/>
                                <w:b/>
                                <w:color w:val="000000" w:themeColor="text1"/>
                                <w:sz w:val="22"/>
                                <w:szCs w:val="22"/>
                              </w:rPr>
                              <w:t>an</w:t>
                            </w:r>
                            <w:proofErr w:type="gramEnd"/>
                            <w:r w:rsidRPr="00470B0D">
                              <w:rPr>
                                <w:rFonts w:ascii="Arial" w:eastAsia="HGSoeiKakupoptai" w:hAnsi="Arial" w:cs="Arial"/>
                                <w:b/>
                                <w:color w:val="000000" w:themeColor="text1"/>
                                <w:sz w:val="22"/>
                                <w:szCs w:val="22"/>
                              </w:rPr>
                              <w:t xml:space="preserve"> khi trao đổi nội bộ có thể sử dụng </w:t>
                            </w:r>
                            <w:r w:rsidR="00361F99" w:rsidRPr="00470B0D">
                              <w:rPr>
                                <w:rFonts w:ascii="Arial" w:eastAsia="HGSoeiKakupoptai" w:hAnsi="Arial" w:cs="Arial"/>
                                <w:b/>
                                <w:color w:val="000000" w:themeColor="text1"/>
                                <w:sz w:val="22"/>
                                <w:szCs w:val="22"/>
                                <w:lang w:val="vi-VN"/>
                              </w:rPr>
                              <w:t xml:space="preserve">đơn vị </w:t>
                            </w:r>
                            <w:r w:rsidRPr="00470B0D">
                              <w:rPr>
                                <w:rFonts w:ascii="Arial" w:eastAsia="HGSoeiKakupoptai" w:hAnsi="Arial" w:cs="Arial"/>
                                <w:b/>
                                <w:color w:val="000000" w:themeColor="text1"/>
                                <w:sz w:val="22"/>
                                <w:szCs w:val="22"/>
                              </w:rPr>
                              <w:t xml:space="preserve">tiếp nhận bộ phận bên ngoài.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3C5840"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メモ 19" o:spid="_x0000_s1045" type="#_x0000_t65" style="position:absolute;margin-left:290.7pt;margin-top:28.1pt;width:255.65pt;height:57.7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" adj="18000" fillcolor="#deeaf6 [664]" strokecolor="#05114d [1604]" strokeweight="1pt">
                <v:stroke joinstyle="miter"/>
                <v:textbox>
                  <w:txbxContent>
                    <w:p w14:paraId="4C91495B" w14:textId="21357271" w:rsidR="00570F03" w:rsidRPr="00470B0D" w:rsidRDefault="00570F03" w:rsidP="00AC21E0">
                      <w:pPr>
                        <w:spacing w:after="0" w:line="240" w:lineRule="auto"/>
                        <w:rPr>
                          <w:rFonts w:ascii="Arial" w:eastAsia="HGSoeiKakupoptai" w:hAnsi="Arial" w:cs="Arial"/>
                          <w:b/>
                          <w:color w:val="000000" w:themeColor="text1"/>
                          <w:sz w:val="22"/>
                          <w:szCs w:val="22"/>
                        </w:rPr>
                      </w:pPr>
                      <w:r w:rsidRPr="00470B0D">
                        <w:rPr>
                          <w:rFonts w:ascii="Arial" w:eastAsia="HGSoeiKakupoptai" w:hAnsi="Arial" w:cs="Arial"/>
                          <w:b/>
                          <w:color w:val="000000" w:themeColor="text1"/>
                          <w:sz w:val="22"/>
                          <w:szCs w:val="22"/>
                        </w:rPr>
                        <w:t xml:space="preserve">Nếu bất </w:t>
                      </w:r>
                      <w:proofErr w:type="gramStart"/>
                      <w:r w:rsidRPr="00470B0D">
                        <w:rPr>
                          <w:rFonts w:ascii="Arial" w:eastAsia="HGSoeiKakupoptai" w:hAnsi="Arial" w:cs="Arial"/>
                          <w:b/>
                          <w:color w:val="000000" w:themeColor="text1"/>
                          <w:sz w:val="22"/>
                          <w:szCs w:val="22"/>
                        </w:rPr>
                        <w:t>an</w:t>
                      </w:r>
                      <w:proofErr w:type="gramEnd"/>
                      <w:r w:rsidRPr="00470B0D">
                        <w:rPr>
                          <w:rFonts w:ascii="Arial" w:eastAsia="HGSoeiKakupoptai" w:hAnsi="Arial" w:cs="Arial"/>
                          <w:b/>
                          <w:color w:val="000000" w:themeColor="text1"/>
                          <w:sz w:val="22"/>
                          <w:szCs w:val="22"/>
                        </w:rPr>
                        <w:t xml:space="preserve"> khi trao đổi nội bộ có thể sử dụng </w:t>
                      </w:r>
                      <w:r w:rsidR="00361F99" w:rsidRPr="00470B0D">
                        <w:rPr>
                          <w:rFonts w:ascii="Arial" w:eastAsia="HGSoeiKakupoptai" w:hAnsi="Arial" w:cs="Arial"/>
                          <w:b/>
                          <w:color w:val="000000" w:themeColor="text1"/>
                          <w:sz w:val="22"/>
                          <w:szCs w:val="22"/>
                          <w:lang w:val="vi-VN"/>
                        </w:rPr>
                        <w:t xml:space="preserve">đơn vị </w:t>
                      </w:r>
                      <w:r w:rsidRPr="00470B0D">
                        <w:rPr>
                          <w:rFonts w:ascii="Arial" w:eastAsia="HGSoeiKakupoptai" w:hAnsi="Arial" w:cs="Arial"/>
                          <w:b/>
                          <w:color w:val="000000" w:themeColor="text1"/>
                          <w:sz w:val="22"/>
                          <w:szCs w:val="22"/>
                        </w:rPr>
                        <w:t xml:space="preserve">tiếp nhận bộ phận bên ngoài. </w:t>
                      </w:r>
                    </w:p>
                  </w:txbxContent>
                </v:textbox>
                <w10:wrap type="square"/>
              </v:shape>
            </w:pict>
          </mc:Fallback>
        </mc:AlternateContent>
      </w:r>
      <w:r w:rsidR="00EB3439" w:rsidRPr="00CD010C">
        <w:rPr>
          <w:rFonts w:ascii="Arial" w:eastAsia="HGPGothicE" w:hAnsi="Arial" w:cs="Arial"/>
          <w:color w:val="000000" w:themeColor="text1"/>
          <w:sz w:val="22"/>
          <w:szCs w:val="22"/>
          <w:lang w:val="es-MX"/>
        </w:rPr>
        <w:t xml:space="preserve">Những ai đang </w:t>
      </w:r>
      <w:r w:rsidR="00EB3439" w:rsidRPr="00CD010C">
        <w:rPr>
          <w:rFonts w:ascii="Arial" w:eastAsia="HGPGothicE" w:hAnsi="Arial" w:cs="Arial"/>
          <w:bCs/>
          <w:color w:val="000000" w:themeColor="text1"/>
          <w:sz w:val="22"/>
          <w:szCs w:val="22"/>
          <w:lang w:val="es-MX"/>
        </w:rPr>
        <w:t>băn khoăn về các hành vi vi phạm Quy tắc Ứng xử của Tập đoàn UMC</w:t>
      </w:r>
      <w:r w:rsidR="00EB3439" w:rsidRPr="00CD010C">
        <w:rPr>
          <w:rFonts w:ascii="Arial" w:eastAsia="HGPGothicE" w:hAnsi="Arial" w:cs="Arial"/>
          <w:color w:val="000000" w:themeColor="text1"/>
          <w:sz w:val="22"/>
          <w:szCs w:val="22"/>
          <w:lang w:val="es-MX"/>
        </w:rPr>
        <w:t xml:space="preserve">, như: </w:t>
      </w:r>
      <w:r w:rsidR="00EB3439" w:rsidRPr="00CD010C">
        <w:rPr>
          <w:rFonts w:ascii="Arial" w:eastAsia="HGPGothicE" w:hAnsi="Arial" w:cs="Arial"/>
          <w:bCs/>
          <w:color w:val="000000" w:themeColor="text1"/>
          <w:sz w:val="22"/>
          <w:szCs w:val="22"/>
          <w:lang w:val="es-MX"/>
        </w:rPr>
        <w:t>vi phạm pháp luật, vi phạm quy định, quấy rối</w:t>
      </w:r>
      <w:proofErr w:type="gramStart"/>
      <w:r w:rsidR="00CD010C">
        <w:rPr>
          <w:rFonts w:ascii="Arial" w:eastAsia="HGPGothicE" w:hAnsi="Arial" w:cs="Arial"/>
          <w:color w:val="000000" w:themeColor="text1"/>
          <w:sz w:val="22"/>
          <w:szCs w:val="22"/>
          <w:lang w:val="es-MX"/>
        </w:rPr>
        <w:t>,</w:t>
      </w:r>
      <w:r w:rsidR="00EB3439" w:rsidRPr="00CD010C">
        <w:rPr>
          <w:rFonts w:ascii="Arial" w:eastAsia="HGPGothicE" w:hAnsi="Arial" w:cs="Arial"/>
          <w:color w:val="000000" w:themeColor="text1"/>
          <w:sz w:val="22"/>
          <w:szCs w:val="22"/>
          <w:lang w:val="es-MX"/>
        </w:rPr>
        <w:t>hoặc</w:t>
      </w:r>
      <w:proofErr w:type="gramEnd"/>
      <w:r w:rsidR="00EB3439" w:rsidRPr="00CD010C">
        <w:rPr>
          <w:rFonts w:ascii="Arial" w:eastAsia="HGPGothicE" w:hAnsi="Arial" w:cs="Arial"/>
          <w:color w:val="000000" w:themeColor="text1"/>
          <w:sz w:val="22"/>
          <w:szCs w:val="22"/>
          <w:lang w:val="es-MX"/>
        </w:rPr>
        <w:t xml:space="preserve"> những ai </w:t>
      </w:r>
      <w:r w:rsidR="00EB3439" w:rsidRPr="00CD010C">
        <w:rPr>
          <w:rFonts w:ascii="Arial" w:eastAsia="HGPGothicE" w:hAnsi="Arial" w:cs="Arial"/>
          <w:bCs/>
          <w:color w:val="000000" w:themeColor="text1"/>
          <w:sz w:val="22"/>
          <w:szCs w:val="22"/>
          <w:lang w:val="es-MX"/>
        </w:rPr>
        <w:t>phát hiện các hành vi này</w:t>
      </w:r>
      <w:r w:rsidR="00EB3439" w:rsidRPr="00CD010C">
        <w:rPr>
          <w:rFonts w:ascii="Arial" w:eastAsia="HGPGothicE" w:hAnsi="Arial" w:cs="Arial"/>
          <w:color w:val="000000" w:themeColor="text1"/>
          <w:sz w:val="22"/>
          <w:szCs w:val="22"/>
          <w:lang w:val="es-MX"/>
        </w:rPr>
        <w:t>,</w:t>
      </w:r>
      <w:r w:rsidR="00EB3439" w:rsidRPr="00CD010C">
        <w:rPr>
          <w:rFonts w:ascii="Arial" w:eastAsia="HGPGothicE" w:hAnsi="Arial" w:cs="Arial"/>
          <w:color w:val="000000" w:themeColor="text1"/>
          <w:sz w:val="22"/>
          <w:szCs w:val="22"/>
          <w:lang w:val="es-MX"/>
        </w:rPr>
        <w:br/>
        <w:t xml:space="preserve">xin vui lòng </w:t>
      </w:r>
      <w:r w:rsidR="00EB3439" w:rsidRPr="00CD010C">
        <w:rPr>
          <w:rFonts w:ascii="Arial" w:eastAsia="HGPGothicE" w:hAnsi="Arial" w:cs="Arial"/>
          <w:bCs/>
          <w:color w:val="000000" w:themeColor="text1"/>
          <w:sz w:val="22"/>
          <w:szCs w:val="22"/>
          <w:lang w:val="es-MX"/>
        </w:rPr>
        <w:t>liên hệ tư vấn tại</w:t>
      </w:r>
    </w:p>
    <w:p w14:paraId="50122CED" w14:textId="49B440D3" w:rsidR="00AC21E0" w:rsidRPr="00CD010C" w:rsidRDefault="00EB3439" w:rsidP="00EB3439">
      <w:pPr>
        <w:pStyle w:val="a6"/>
        <w:rPr>
          <w:rFonts w:ascii="HGPGothicE" w:eastAsia="HGPGothicE" w:hAnsi="HGPGothicE"/>
          <w:color w:val="000000" w:themeColor="text1"/>
          <w:sz w:val="22"/>
          <w:szCs w:val="22"/>
          <w:lang w:val="es-MX"/>
        </w:rPr>
      </w:pPr>
      <w:r w:rsidRPr="00CD010C">
        <w:rPr>
          <w:rFonts w:ascii="Arial" w:eastAsia="HGPGothicE" w:hAnsi="Arial" w:cs="Arial"/>
          <w:bCs/>
          <w:color w:val="000000" w:themeColor="text1"/>
          <w:sz w:val="22"/>
          <w:szCs w:val="22"/>
          <w:lang w:val="es-MX"/>
        </w:rPr>
        <w:t xml:space="preserve"> “Đườ</w:t>
      </w:r>
      <w:r w:rsidR="00CD010C">
        <w:rPr>
          <w:rFonts w:ascii="Arial" w:eastAsia="HGPGothicE" w:hAnsi="Arial" w:cs="Arial"/>
          <w:bCs/>
          <w:color w:val="000000" w:themeColor="text1"/>
          <w:sz w:val="22"/>
          <w:szCs w:val="22"/>
          <w:lang w:val="es-MX"/>
        </w:rPr>
        <w:t xml:space="preserve">ng dây nóng UMC </w:t>
      </w:r>
      <w:r w:rsidRPr="00CD010C">
        <w:rPr>
          <w:rFonts w:ascii="Arial" w:eastAsia="HGPGothicE" w:hAnsi="Arial" w:cs="Arial"/>
          <w:bCs/>
          <w:color w:val="000000" w:themeColor="text1"/>
          <w:sz w:val="22"/>
          <w:szCs w:val="22"/>
          <w:lang w:val="es-MX"/>
        </w:rPr>
        <w:t>Group”</w:t>
      </w:r>
      <w:r w:rsidRPr="00CD010C">
        <w:rPr>
          <w:rFonts w:ascii="Arial" w:eastAsia="HGPGothicE" w:hAnsi="Arial" w:cs="Arial"/>
          <w:color w:val="000000" w:themeColor="text1"/>
          <w:sz w:val="22"/>
          <w:szCs w:val="22"/>
          <w:lang w:val="es-MX"/>
        </w:rPr>
        <w:t>.</w:t>
      </w:r>
    </w:p>
    <w:p w14:paraId="64525D28" w14:textId="32CEA9B5" w:rsidR="00AC21E0" w:rsidRPr="007B2559" w:rsidRDefault="00AC21E0" w:rsidP="00DF139A">
      <w:pPr>
        <w:pStyle w:val="a6"/>
        <w:rPr>
          <w:rFonts w:ascii="HGPGothicE" w:eastAsia="HGPGothicE" w:hAnsi="HGPGothicE"/>
          <w:color w:val="000000" w:themeColor="text1"/>
          <w:sz w:val="22"/>
          <w:lang w:val="es-MX"/>
        </w:rPr>
      </w:pPr>
      <w:r w:rsidRPr="007B2559">
        <w:rPr>
          <w:rFonts w:ascii="HGPGothicE" w:eastAsia="HGPGothicE" w:hAnsi="HGPGothicE" w:hint="eastAsia"/>
          <w:color w:val="000000" w:themeColor="text1"/>
          <w:sz w:val="22"/>
          <w:lang w:val="es-MX"/>
        </w:rPr>
        <w:t>※</w:t>
      </w:r>
      <w:r w:rsidR="00DF139A" w:rsidRPr="007B2559">
        <w:rPr>
          <w:rFonts w:ascii="Arial" w:eastAsia="HGPGothicE" w:hAnsi="Arial" w:cs="Arial"/>
          <w:color w:val="000000" w:themeColor="text1"/>
          <w:sz w:val="22"/>
          <w:lang w:val="es-MX"/>
        </w:rPr>
        <w:t>Tất cả các cán bộ, nhân viên của Tập đoàn UMC đều     có thể sử dụng</w:t>
      </w:r>
      <w:r w:rsidR="00DF139A" w:rsidRPr="007B2559">
        <w:rPr>
          <w:rFonts w:ascii="HGPGothicE" w:eastAsia="HGPGothicE" w:hAnsi="HGPGothicE"/>
          <w:color w:val="000000" w:themeColor="text1"/>
          <w:sz w:val="22"/>
          <w:lang w:val="es-MX"/>
        </w:rPr>
        <w:t>.</w:t>
      </w:r>
    </w:p>
    <w:p w14:paraId="46CCB84C" w14:textId="03A30CFA" w:rsidR="00AC21E0" w:rsidRPr="007B2559" w:rsidRDefault="00AC21E0" w:rsidP="00DF139A">
      <w:pPr>
        <w:pStyle w:val="a6"/>
        <w:rPr>
          <w:rFonts w:ascii="Arial" w:eastAsia="BIZ UDPGothic" w:hAnsi="Arial" w:cs="Arial"/>
          <w:color w:val="50637D" w:themeColor="text2" w:themeTint="E6"/>
          <w:sz w:val="32"/>
          <w:szCs w:val="32"/>
          <w:lang w:val="es-MX"/>
        </w:rPr>
      </w:pPr>
      <w:r>
        <w:rPr>
          <w:noProof/>
          <w:sz w:val="12"/>
          <w:szCs w:val="16"/>
        </w:rPr>
        <w:drawing>
          <wp:anchor distT="0" distB="0" distL="114300" distR="114300" simplePos="0" relativeHeight="251693568" behindDoc="0" locked="0" layoutInCell="1" allowOverlap="1" wp14:anchorId="5A68AD4F" wp14:editId="2A5193C2">
            <wp:simplePos x="0" y="0"/>
            <wp:positionH relativeFrom="column">
              <wp:posOffset>5270500</wp:posOffset>
            </wp:positionH>
            <wp:positionV relativeFrom="paragraph">
              <wp:posOffset>64118</wp:posOffset>
            </wp:positionV>
            <wp:extent cx="936000" cy="936000"/>
            <wp:effectExtent l="0" t="0" r="0" b="0"/>
            <wp:wrapNone/>
            <wp:docPr id="850035571" name="図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68255399" name="図 2"/>
                    <pic:cNvPicPr>
                      <a:picLocks/>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36000" cy="936000"/>
                    </a:xfrm>
                    <a:prstGeom prst="rect">
                      <a:avLst/>
                    </a:prstGeom>
                    <a:solidFill>
                      <a:sysClr val="window" lastClr="FFFFFF"/>
                    </a:solidFill>
                    <a:ln>
                      <a:noFill/>
                    </a:ln>
                  </pic:spPr>
                </pic:pic>
              </a:graphicData>
            </a:graphic>
            <wp14:sizeRelH relativeFrom="margin">
              <wp14:pctWidth>0</wp14:pctWidth>
            </wp14:sizeRelH>
            <wp14:sizeRelV relativeFrom="margin">
              <wp14:pctHeight>0</wp14:pctHeight>
            </wp14:sizeRelV>
          </wp:anchor>
        </w:drawing>
      </w:r>
      <w:r w:rsidRPr="007B2559">
        <w:rPr>
          <w:rFonts w:ascii="HGPGothicE" w:eastAsia="HGPGothicE" w:hAnsi="HGPGothicE" w:hint="eastAsia"/>
          <w:color w:val="000000" w:themeColor="text1"/>
          <w:sz w:val="22"/>
          <w:lang w:val="es-MX"/>
        </w:rPr>
        <w:t xml:space="preserve">※ </w:t>
      </w:r>
      <w:r w:rsidR="00DF139A" w:rsidRPr="007B2559">
        <w:rPr>
          <w:rFonts w:ascii="Arial" w:eastAsia="HGPGothicE" w:hAnsi="Arial" w:cs="Arial"/>
          <w:color w:val="000000" w:themeColor="text1"/>
          <w:sz w:val="22"/>
          <w:lang w:val="es-MX"/>
        </w:rPr>
        <w:t>Bảo vệ quyền riêng tư củ</w:t>
      </w:r>
      <w:r w:rsidR="00361F99">
        <w:rPr>
          <w:rFonts w:ascii="Arial" w:eastAsia="HGPGothicE" w:hAnsi="Arial" w:cs="Arial"/>
          <w:color w:val="000000" w:themeColor="text1"/>
          <w:sz w:val="22"/>
          <w:lang w:val="es-MX"/>
        </w:rPr>
        <w:t>a</w:t>
      </w:r>
      <w:r w:rsidR="00361F99">
        <w:rPr>
          <w:rFonts w:ascii="Arial" w:eastAsia="HGPGothicE" w:hAnsi="Arial" w:cs="Arial"/>
          <w:color w:val="000000" w:themeColor="text1"/>
          <w:sz w:val="22"/>
          <w:lang w:val="vi-VN"/>
        </w:rPr>
        <w:t xml:space="preserve"> cá nhân </w:t>
      </w:r>
      <w:r w:rsidR="00DF139A" w:rsidRPr="007B2559">
        <w:rPr>
          <w:rFonts w:ascii="Arial" w:eastAsia="HGPGothicE" w:hAnsi="Arial" w:cs="Arial"/>
          <w:color w:val="000000" w:themeColor="text1"/>
          <w:sz w:val="22"/>
          <w:lang w:val="es-MX"/>
        </w:rPr>
        <w:t xml:space="preserve">khi trao đổi. </w:t>
      </w:r>
    </w:p>
    <w:tbl>
      <w:tblPr>
        <w:tblpPr w:leftFromText="142" w:rightFromText="142" w:vertAnchor="text" w:horzAnchor="margin" w:tblpY="392"/>
        <w:tblOverlap w:val="never"/>
        <w:tblW w:w="5011" w:type="pct"/>
        <w:tblLayout w:type="fixed"/>
        <w:tblCellMar>
          <w:left w:w="99" w:type="dxa"/>
          <w:right w:w="99" w:type="dxa"/>
        </w:tblCellMar>
        <w:tblLook w:val="0600" w:firstRow="0" w:lastRow="0" w:firstColumn="0" w:lastColumn="0" w:noHBand="1" w:noVBand="1"/>
      </w:tblPr>
      <w:tblGrid>
        <w:gridCol w:w="10489"/>
      </w:tblGrid>
      <w:tr w:rsidR="00AC21E0" w:rsidRPr="00265456" w14:paraId="10EAED86" w14:textId="77777777" w:rsidTr="004E17EF">
        <w:tc>
          <w:tcPr>
            <w:tcW w:w="10489" w:type="dxa"/>
            <w:tcBorders>
              <w:top w:val="dashSmallGap" w:sz="4" w:space="0" w:color="auto"/>
              <w:bottom w:val="dotted" w:sz="4" w:space="0" w:color="auto"/>
            </w:tcBorders>
          </w:tcPr>
          <w:p w14:paraId="36C7239C" w14:textId="2B702317" w:rsidR="00AC21E0" w:rsidRPr="007B2559" w:rsidRDefault="00247C4C" w:rsidP="004E17EF">
            <w:pPr>
              <w:pStyle w:val="a6"/>
              <w:spacing w:before="0" w:after="0"/>
              <w:rPr>
                <w:noProof/>
                <w:sz w:val="12"/>
                <w:szCs w:val="16"/>
                <w:lang w:val="es-MX"/>
              </w:rPr>
            </w:pPr>
            <w:r>
              <w:rPr>
                <w:noProof/>
                <w:sz w:val="12"/>
                <w:szCs w:val="16"/>
              </w:rPr>
              <mc:AlternateContent>
                <mc:Choice Requires="wps">
                  <w:drawing>
                    <wp:anchor distT="0" distB="0" distL="114300" distR="114300" simplePos="0" relativeHeight="251694592" behindDoc="0" locked="0" layoutInCell="1" allowOverlap="1" wp14:anchorId="7832D5FC" wp14:editId="1B651CD0">
                      <wp:simplePos x="0" y="0"/>
                      <wp:positionH relativeFrom="column">
                        <wp:posOffset>3328921</wp:posOffset>
                      </wp:positionH>
                      <wp:positionV relativeFrom="paragraph">
                        <wp:posOffset>561</wp:posOffset>
                      </wp:positionV>
                      <wp:extent cx="1836760" cy="297712"/>
                      <wp:effectExtent l="0" t="0" r="11430" b="26670"/>
                      <wp:wrapNone/>
                      <wp:docPr id="38922683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6760" cy="297712"/>
                              </a:xfrm>
                              <a:prstGeom prst="rect">
                                <a:avLst/>
                              </a:prstGeom>
                              <a:solidFill>
                                <a:srgbClr val="FFFFFF"/>
                              </a:solidFill>
                              <a:ln w="9525">
                                <a:solidFill>
                                  <a:srgbClr val="000000"/>
                                </a:solidFill>
                                <a:miter lim="800000"/>
                                <a:headEnd/>
                                <a:tailEnd/>
                              </a:ln>
                            </wps:spPr>
                            <wps:txbx>
                              <w:txbxContent>
                                <w:p w14:paraId="7CB80C9C" w14:textId="170B84B9" w:rsidR="00570F03" w:rsidRPr="00247C4C" w:rsidRDefault="0091059F" w:rsidP="00247C4C">
                                  <w:pPr>
                                    <w:spacing w:line="240" w:lineRule="auto"/>
                                    <w:jc w:val="both"/>
                                    <w:rPr>
                                      <w:rFonts w:asciiTheme="majorEastAsia" w:eastAsiaTheme="majorEastAsia" w:hAnsi="Arial" w:cs="Arial" w:hint="eastAsia"/>
                                      <w:sz w:val="20"/>
                                      <w:szCs w:val="21"/>
                                    </w:rPr>
                                  </w:pPr>
                                  <w:r w:rsidRPr="00247C4C">
                                    <w:rPr>
                                      <w:rFonts w:asciiTheme="majorEastAsia" w:eastAsiaTheme="majorEastAsia" w:hAnsi="Arial" w:cs="Arial" w:hint="eastAsia"/>
                                      <w:sz w:val="20"/>
                                      <w:szCs w:val="21"/>
                                    </w:rPr>
                                    <w:t>Link c</w:t>
                                  </w:r>
                                  <w:r w:rsidRPr="00247C4C">
                                    <w:rPr>
                                      <w:rFonts w:asciiTheme="majorEastAsia" w:eastAsiaTheme="majorEastAsia" w:hAnsi="Arial" w:cs="Arial" w:hint="eastAsia"/>
                                      <w:sz w:val="20"/>
                                      <w:szCs w:val="21"/>
                                    </w:rPr>
                                    <w:t>ô</w:t>
                                  </w:r>
                                  <w:r w:rsidRPr="00247C4C">
                                    <w:rPr>
                                      <w:rFonts w:asciiTheme="majorEastAsia" w:eastAsiaTheme="majorEastAsia" w:hAnsi="Arial" w:cs="Arial" w:hint="eastAsia"/>
                                      <w:sz w:val="20"/>
                                      <w:szCs w:val="21"/>
                                    </w:rPr>
                                    <w:t>ng ty tư</w:t>
                                  </w:r>
                                  <w:r w:rsidR="00247C4C">
                                    <w:rPr>
                                      <w:rFonts w:asciiTheme="majorEastAsia" w:eastAsia="MS Mincho" w:hAnsi="Arial" w:cs="Arial" w:hint="eastAsia"/>
                                      <w:sz w:val="20"/>
                                      <w:szCs w:val="21"/>
                                    </w:rPr>
                                    <w:t xml:space="preserve"> v</w:t>
                                  </w:r>
                                  <w:r w:rsidR="00247C4C">
                                    <w:rPr>
                                      <w:rFonts w:asciiTheme="majorEastAsia" w:eastAsia="MS Mincho" w:hAnsi="Arial" w:cs="Arial" w:hint="eastAsia"/>
                                      <w:sz w:val="20"/>
                                      <w:szCs w:val="21"/>
                                    </w:rPr>
                                    <w:t>ấ</w:t>
                                  </w:r>
                                  <w:r w:rsidR="00247C4C">
                                    <w:rPr>
                                      <w:rFonts w:asciiTheme="majorEastAsia" w:eastAsia="MS Mincho" w:hAnsi="Arial" w:cs="Arial" w:hint="eastAsia"/>
                                      <w:sz w:val="20"/>
                                      <w:szCs w:val="21"/>
                                    </w:rPr>
                                    <w:t>n ngo</w:t>
                                  </w:r>
                                  <w:r w:rsidR="00247C4C">
                                    <w:rPr>
                                      <w:rFonts w:asciiTheme="majorEastAsia" w:eastAsia="MS Mincho" w:hAnsi="Arial" w:cs="Arial" w:hint="eastAsia"/>
                                      <w:sz w:val="20"/>
                                      <w:szCs w:val="21"/>
                                    </w:rPr>
                                    <w:t>à</w:t>
                                  </w:r>
                                  <w:r w:rsidR="00247C4C">
                                    <w:rPr>
                                      <w:rFonts w:asciiTheme="majorEastAsia" w:eastAsia="MS Mincho" w:hAnsi="Arial" w:cs="Arial" w:hint="eastAsia"/>
                                      <w:sz w:val="20"/>
                                      <w:szCs w:val="21"/>
                                    </w:rPr>
                                    <w:t>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32D5FC" id="テキスト ボックス 2" o:spid="_x0000_s1046" type="#_x0000_t202" style="position:absolute;margin-left:262.1pt;margin-top:.05pt;width:144.65pt;height:23.4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">
                      <v:textbox>
                        <w:txbxContent>
                          <w:p w14:paraId="7CB80C9C" w14:textId="170B84B9" w:rsidR="00570F03" w:rsidRPr="00247C4C" w:rsidRDefault="0091059F" w:rsidP="00247C4C">
                            <w:pPr>
                              <w:spacing w:line="240" w:lineRule="auto"/>
                              <w:jc w:val="both"/>
                              <w:rPr>
                                <w:rFonts w:asciiTheme="majorEastAsia" w:eastAsiaTheme="majorEastAsia" w:hAnsi="Arial" w:cs="Arial" w:hint="eastAsia"/>
                                <w:sz w:val="20"/>
                                <w:szCs w:val="21"/>
                              </w:rPr>
                            </w:pPr>
                            <w:r w:rsidRPr="00247C4C">
                              <w:rPr>
                                <w:rFonts w:asciiTheme="majorEastAsia" w:eastAsiaTheme="majorEastAsia" w:hAnsi="Arial" w:cs="Arial" w:hint="eastAsia"/>
                                <w:sz w:val="20"/>
                                <w:szCs w:val="21"/>
                              </w:rPr>
                              <w:t>Link c</w:t>
                            </w:r>
                            <w:r w:rsidRPr="00247C4C">
                              <w:rPr>
                                <w:rFonts w:asciiTheme="majorEastAsia" w:eastAsiaTheme="majorEastAsia" w:hAnsi="Arial" w:cs="Arial" w:hint="eastAsia"/>
                                <w:sz w:val="20"/>
                                <w:szCs w:val="21"/>
                              </w:rPr>
                              <w:t>ô</w:t>
                            </w:r>
                            <w:r w:rsidRPr="00247C4C">
                              <w:rPr>
                                <w:rFonts w:asciiTheme="majorEastAsia" w:eastAsiaTheme="majorEastAsia" w:hAnsi="Arial" w:cs="Arial" w:hint="eastAsia"/>
                                <w:sz w:val="20"/>
                                <w:szCs w:val="21"/>
                              </w:rPr>
                              <w:t>ng ty tư</w:t>
                            </w:r>
                            <w:r w:rsidR="00247C4C">
                              <w:rPr>
                                <w:rFonts w:asciiTheme="majorEastAsia" w:eastAsia="MS Mincho" w:hAnsi="Arial" w:cs="Arial" w:hint="eastAsia"/>
                                <w:sz w:val="20"/>
                                <w:szCs w:val="21"/>
                              </w:rPr>
                              <w:t xml:space="preserve"> v</w:t>
                            </w:r>
                            <w:r w:rsidR="00247C4C">
                              <w:rPr>
                                <w:rFonts w:asciiTheme="majorEastAsia" w:eastAsia="MS Mincho" w:hAnsi="Arial" w:cs="Arial" w:hint="eastAsia"/>
                                <w:sz w:val="20"/>
                                <w:szCs w:val="21"/>
                              </w:rPr>
                              <w:t>ấ</w:t>
                            </w:r>
                            <w:r w:rsidR="00247C4C">
                              <w:rPr>
                                <w:rFonts w:asciiTheme="majorEastAsia" w:eastAsia="MS Mincho" w:hAnsi="Arial" w:cs="Arial" w:hint="eastAsia"/>
                                <w:sz w:val="20"/>
                                <w:szCs w:val="21"/>
                              </w:rPr>
                              <w:t>n ngo</w:t>
                            </w:r>
                            <w:r w:rsidR="00247C4C">
                              <w:rPr>
                                <w:rFonts w:asciiTheme="majorEastAsia" w:eastAsia="MS Mincho" w:hAnsi="Arial" w:cs="Arial" w:hint="eastAsia"/>
                                <w:sz w:val="20"/>
                                <w:szCs w:val="21"/>
                              </w:rPr>
                              <w:t>à</w:t>
                            </w:r>
                            <w:r w:rsidR="00247C4C">
                              <w:rPr>
                                <w:rFonts w:asciiTheme="majorEastAsia" w:eastAsia="MS Mincho" w:hAnsi="Arial" w:cs="Arial" w:hint="eastAsia"/>
                                <w:sz w:val="20"/>
                                <w:szCs w:val="21"/>
                              </w:rPr>
                              <w:t>i</w:t>
                            </w:r>
                          </w:p>
                        </w:txbxContent>
                      </v:textbox>
                    </v:shape>
                  </w:pict>
                </mc:Fallback>
              </mc:AlternateContent>
            </w:r>
            <w:r w:rsidR="00AC21E0" w:rsidRPr="007B2559">
              <w:rPr>
                <w:noProof/>
                <w:lang w:val="es-MX"/>
              </w:rPr>
              <w:t xml:space="preserve"> </w:t>
            </w:r>
          </w:p>
          <w:p w14:paraId="10ADF603" w14:textId="0AA9B422" w:rsidR="00AC21E0" w:rsidRPr="007B2559" w:rsidRDefault="00AC21E0" w:rsidP="004E17EF">
            <w:pPr>
              <w:pStyle w:val="NoSpacing"/>
              <w:ind w:left="160" w:firstLine="120"/>
              <w:jc w:val="both"/>
              <w:rPr>
                <w:noProof/>
                <w:sz w:val="12"/>
                <w:szCs w:val="16"/>
                <w:lang w:val="es-MX"/>
              </w:rPr>
            </w:pPr>
          </w:p>
          <w:p w14:paraId="7CC37880" w14:textId="197DD65E" w:rsidR="00AC21E0" w:rsidRPr="007B2559" w:rsidRDefault="00AC21E0" w:rsidP="004E17EF">
            <w:pPr>
              <w:pStyle w:val="NoSpacing"/>
              <w:ind w:left="160" w:firstLine="120"/>
              <w:jc w:val="both"/>
              <w:rPr>
                <w:noProof/>
                <w:sz w:val="12"/>
                <w:szCs w:val="16"/>
                <w:lang w:val="es-MX"/>
              </w:rPr>
            </w:pPr>
          </w:p>
          <w:p w14:paraId="71F2B52B" w14:textId="54BFF3DD" w:rsidR="00AC21E0" w:rsidRPr="007B2559" w:rsidRDefault="00AC21E0" w:rsidP="004E17EF">
            <w:pPr>
              <w:pStyle w:val="NoSpacing"/>
              <w:ind w:left="160" w:firstLine="120"/>
              <w:jc w:val="both"/>
              <w:rPr>
                <w:noProof/>
                <w:sz w:val="12"/>
                <w:szCs w:val="16"/>
                <w:lang w:val="es-MX"/>
              </w:rPr>
            </w:pPr>
          </w:p>
          <w:p w14:paraId="071D1767" w14:textId="77777777" w:rsidR="00AC21E0" w:rsidRPr="007B2559" w:rsidRDefault="00AC21E0" w:rsidP="004E17EF">
            <w:pPr>
              <w:pStyle w:val="NoSpacing"/>
              <w:ind w:left="160" w:firstLine="281"/>
              <w:jc w:val="both"/>
              <w:rPr>
                <w:noProof/>
                <w:sz w:val="12"/>
                <w:szCs w:val="16"/>
                <w:lang w:val="es-MX"/>
              </w:rPr>
            </w:pPr>
            <w:r w:rsidRPr="00041128">
              <w:rPr>
                <w:rFonts w:cs="Segoe UI Symbol" w:hint="eastAsia"/>
                <w:b/>
                <w:noProof/>
                <w:color w:val="3333FF"/>
                <w:sz w:val="28"/>
                <w:szCs w:val="28"/>
                <w:u w:val="single"/>
              </w:rPr>
              <mc:AlternateContent>
                <mc:Choice Requires="wpg">
                  <w:drawing>
                    <wp:anchor distT="0" distB="0" distL="114300" distR="114300" simplePos="0" relativeHeight="251697664" behindDoc="0" locked="0" layoutInCell="1" allowOverlap="1" wp14:anchorId="584C24C5" wp14:editId="1E8248CE">
                      <wp:simplePos x="0" y="0"/>
                      <wp:positionH relativeFrom="margin">
                        <wp:posOffset>-45052</wp:posOffset>
                      </wp:positionH>
                      <wp:positionV relativeFrom="paragraph">
                        <wp:posOffset>98004</wp:posOffset>
                      </wp:positionV>
                      <wp:extent cx="6810375" cy="2523288"/>
                      <wp:effectExtent l="0" t="19050" r="0" b="0"/>
                      <wp:wrapNone/>
                      <wp:docPr id="1474987896" name="グループ化 1474987896"/>
                      <wp:cNvGraphicFramePr/>
                      <a:graphic xmlns:a="http://schemas.openxmlformats.org/drawingml/2006/main">
                        <a:graphicData uri="http://schemas.microsoft.com/office/word/2010/wordprocessingGroup">
                          <wpg:wgp>
                            <wpg:cNvGrpSpPr/>
                            <wpg:grpSpPr>
                              <a:xfrm>
                                <a:off x="0" y="0"/>
                                <a:ext cx="6810375" cy="2523288"/>
                                <a:chOff x="-49749" y="743100"/>
                                <a:chExt cx="6998545" cy="2563052"/>
                              </a:xfrm>
                            </wpg:grpSpPr>
                            <wpg:grpSp>
                              <wpg:cNvPr id="1687825434" name="グループ化 1687825434"/>
                              <wpg:cNvGrpSpPr/>
                              <wpg:grpSpPr>
                                <a:xfrm>
                                  <a:off x="-49749" y="743100"/>
                                  <a:ext cx="6998545" cy="2563052"/>
                                  <a:chOff x="-49749" y="840655"/>
                                  <a:chExt cx="6998545" cy="2899541"/>
                                </a:xfrm>
                              </wpg:grpSpPr>
                              <wpg:grpSp>
                                <wpg:cNvPr id="1690074890" name="グループ化 1690074890"/>
                                <wpg:cNvGrpSpPr/>
                                <wpg:grpSpPr>
                                  <a:xfrm>
                                    <a:off x="1" y="840655"/>
                                    <a:ext cx="6615997" cy="509597"/>
                                    <a:chOff x="1" y="840655"/>
                                    <a:chExt cx="6615997" cy="509597"/>
                                  </a:xfrm>
                                </wpg:grpSpPr>
                                <wps:wsp>
                                  <wps:cNvPr id="399613217" name="角丸四角形 21"/>
                                  <wps:cNvSpPr/>
                                  <wps:spPr>
                                    <a:xfrm>
                                      <a:off x="1" y="840655"/>
                                      <a:ext cx="6615997" cy="469615"/>
                                    </a:xfrm>
                                    <a:prstGeom prst="roundRect">
                                      <a:avLst/>
                                    </a:prstGeom>
                                    <a:solidFill>
                                      <a:srgbClr val="CCECFF"/>
                                    </a:solidFill>
                                    <a:ln w="57150" cap="flat" cmpd="sng" algn="ctr">
                                      <a:solidFill>
                                        <a:srgbClr val="0A249B">
                                          <a:lumMod val="75000"/>
                                        </a:srgbClr>
                                      </a:solidFill>
                                      <a:prstDash val="solid"/>
                                      <a:miter lim="800000"/>
                                    </a:ln>
                                    <a:effectLst/>
                                  </wps:spPr>
                                  <wps:txbx>
                                    <w:txbxContent>
                                      <w:p w14:paraId="3BC8B3BC" w14:textId="77777777" w:rsidR="00570F03" w:rsidRPr="00F4148B" w:rsidRDefault="00570F03" w:rsidP="00AC21E0">
                                        <w:pPr>
                                          <w:rPr>
                                            <w:color w:val="F5F4F4" w:themeColor="background2" w:themeTint="66"/>
                                            <w:sz w:val="40"/>
                                            <w:szCs w:val="4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632344634" name="グループ化 1632344634"/>
                                  <wpg:cNvGrpSpPr/>
                                  <wpg:grpSpPr>
                                    <a:xfrm>
                                      <a:off x="107941" y="840665"/>
                                      <a:ext cx="6508057" cy="509587"/>
                                      <a:chOff x="-53984" y="840665"/>
                                      <a:chExt cx="6508057" cy="509587"/>
                                    </a:xfrm>
                                  </wpg:grpSpPr>
                                  <wps:wsp>
                                    <wps:cNvPr id="55047616" name="角丸四角形 24"/>
                                    <wps:cNvSpPr/>
                                    <wps:spPr>
                                      <a:xfrm>
                                        <a:off x="1586743" y="840665"/>
                                        <a:ext cx="4867330" cy="498654"/>
                                      </a:xfrm>
                                      <a:prstGeom prst="roundRect">
                                        <a:avLst/>
                                      </a:prstGeom>
                                      <a:noFill/>
                                      <a:ln w="12700" cap="flat" cmpd="sng" algn="ctr">
                                        <a:noFill/>
                                        <a:prstDash val="solid"/>
                                        <a:miter lim="800000"/>
                                      </a:ln>
                                      <a:effectLst/>
                                    </wps:spPr>
                                    <wps:txbx>
                                      <w:txbxContent>
                                        <w:p w14:paraId="1DA3FEE7" w14:textId="5E8060EB" w:rsidR="00570F03" w:rsidRPr="00E20CFF" w:rsidRDefault="00570F03" w:rsidP="00AC21E0">
                                          <w:pPr>
                                            <w:spacing w:line="240" w:lineRule="auto"/>
                                            <w:rPr>
                                              <w:rFonts w:ascii="HGMaruGothicMPRO" w:eastAsia="HGMaruGothicMPRO" w:hAnsi="HGMaruGothicMPRO"/>
                                              <w:color w:val="05114D" w:themeColor="accent1" w:themeShade="80"/>
                                              <w:sz w:val="32"/>
                                              <w:szCs w:val="32"/>
                                              <w:u w:val="single"/>
                                            </w:rPr>
                                          </w:pPr>
                                          <w:r w:rsidRPr="00DF139A">
                                            <w:rPr>
                                              <w:rFonts w:ascii="Arial" w:eastAsia="HGMaruGothicMPRO" w:hAnsi="Arial" w:cs="Arial"/>
                                              <w:color w:val="FF0000"/>
                                              <w:sz w:val="32"/>
                                              <w:szCs w:val="32"/>
                                              <w:u w:val="single"/>
                                            </w:rPr>
                                            <w:t>Email chuyên dụng</w:t>
                                          </w:r>
                                          <w:r>
                                            <w:rPr>
                                              <w:rFonts w:ascii="HGMaruGothicMPRO" w:eastAsia="HGMaruGothicMPRO" w:hAnsi="HGMaruGothicMPRO" w:hint="eastAsia"/>
                                              <w:color w:val="FF0000"/>
                                              <w:sz w:val="32"/>
                                              <w:szCs w:val="32"/>
                                              <w:u w:val="single"/>
                                            </w:rPr>
                                            <w:t xml:space="preserve"> </w:t>
                                          </w:r>
                                          <w:r w:rsidRPr="008E265E">
                                            <w:rPr>
                                              <w:rFonts w:ascii="HGMaruGothicMPRO" w:eastAsia="HGMaruGothicMPRO" w:hAnsi="HGMaruGothicMPRO" w:hint="eastAsia"/>
                                              <w:color w:val="FF0000"/>
                                              <w:sz w:val="32"/>
                                              <w:szCs w:val="32"/>
                                              <w:u w:val="single"/>
                                            </w:rPr>
                                            <w:t>：</w:t>
                                          </w:r>
                                          <w:r w:rsidRPr="008E265E">
                                            <w:rPr>
                                              <w:rFonts w:ascii="HGMaruGothicMPRO" w:eastAsia="HGMaruGothicMPRO" w:hAnsi="HGMaruGothicMPRO"/>
                                              <w:color w:val="FF0000"/>
                                              <w:sz w:val="32"/>
                                              <w:szCs w:val="32"/>
                                              <w:u w:val="single"/>
                                            </w:rPr>
                                            <w:t xml:space="preserve"> </w:t>
                                          </w:r>
                                          <w:r w:rsidRPr="008E265E">
                                            <w:rPr>
                                              <w:rFonts w:ascii="Consolas" w:eastAsia="HGMaruGothicMPRO" w:hAnsi="Consolas"/>
                                              <w:color w:val="FF0000"/>
                                              <w:sz w:val="32"/>
                                              <w:szCs w:val="32"/>
                                              <w:u w:val="single"/>
                                            </w:rPr>
                                            <w:t>umchotline@umc.co.jp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45016987" name="角丸四角形 23"/>
                                    <wps:cNvSpPr/>
                                    <wps:spPr>
                                      <a:xfrm>
                                        <a:off x="-53984" y="891443"/>
                                        <a:ext cx="1538098" cy="458809"/>
                                      </a:xfrm>
                                      <a:prstGeom prst="roundRect">
                                        <a:avLst/>
                                      </a:prstGeom>
                                      <a:noFill/>
                                      <a:ln w="12700" cap="flat" cmpd="sng" algn="ctr">
                                        <a:noFill/>
                                        <a:prstDash val="solid"/>
                                        <a:miter lim="800000"/>
                                      </a:ln>
                                      <a:effectLst/>
                                    </wps:spPr>
                                    <wps:txbx>
                                      <w:txbxContent>
                                        <w:p w14:paraId="3776A1F6" w14:textId="197E94EA" w:rsidR="00570F03" w:rsidRPr="00DF139A" w:rsidRDefault="00570F03" w:rsidP="00AC21E0">
                                          <w:pPr>
                                            <w:spacing w:line="240" w:lineRule="auto"/>
                                            <w:rPr>
                                              <w:rFonts w:ascii="Arial" w:eastAsia="HGMaruGothicMPRO" w:hAnsi="Arial" w:cs="Arial"/>
                                              <w:b/>
                                              <w:color w:val="000000" w:themeColor="text1"/>
                                              <w:sz w:val="28"/>
                                              <w:szCs w:val="28"/>
                                            </w:rPr>
                                          </w:pPr>
                                          <w:r w:rsidRPr="00DF139A">
                                            <w:rPr>
                                              <w:rFonts w:ascii="Arial" w:eastAsia="HGMaruGothicMPRO" w:hAnsi="Arial" w:cs="Arial"/>
                                              <w:b/>
                                              <w:color w:val="000000" w:themeColor="text1"/>
                                              <w:sz w:val="28"/>
                                              <w:szCs w:val="28"/>
                                            </w:rPr>
                                            <w:t xml:space="preserve">Tư vấn nội bộ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1791300614" name="グループ化 1791300614"/>
                                <wpg:cNvGrpSpPr/>
                                <wpg:grpSpPr>
                                  <a:xfrm>
                                    <a:off x="-49749" y="1401766"/>
                                    <a:ext cx="6998545" cy="2338430"/>
                                    <a:chOff x="-49749" y="-65084"/>
                                    <a:chExt cx="6998545" cy="2338430"/>
                                  </a:xfrm>
                                </wpg:grpSpPr>
                                <wpg:grpSp>
                                  <wpg:cNvPr id="916296763" name="グループ化 916296763"/>
                                  <wpg:cNvGrpSpPr/>
                                  <wpg:grpSpPr>
                                    <a:xfrm>
                                      <a:off x="-3934" y="-65084"/>
                                      <a:ext cx="6952730" cy="2338430"/>
                                      <a:chOff x="-3934" y="-65084"/>
                                      <a:chExt cx="6952730" cy="2338430"/>
                                    </a:xfrm>
                                  </wpg:grpSpPr>
                                  <wps:wsp>
                                    <wps:cNvPr id="1488614233" name="角丸四角形 27"/>
                                    <wps:cNvSpPr/>
                                    <wps:spPr>
                                      <a:xfrm>
                                        <a:off x="-3934" y="-65084"/>
                                        <a:ext cx="6619932" cy="2110043"/>
                                      </a:xfrm>
                                      <a:prstGeom prst="roundRect">
                                        <a:avLst>
                                          <a:gd name="adj" fmla="val 4287"/>
                                        </a:avLst>
                                      </a:prstGeom>
                                      <a:solidFill>
                                        <a:srgbClr val="CCECFF"/>
                                      </a:solidFill>
                                      <a:ln w="57150" cap="flat" cmpd="sng" algn="ctr">
                                        <a:solidFill>
                                          <a:srgbClr val="0A249B">
                                            <a:shade val="50000"/>
                                          </a:srgbClr>
                                        </a:solidFill>
                                        <a:prstDash val="solid"/>
                                        <a:miter lim="800000"/>
                                      </a:ln>
                                      <a:effectLst/>
                                    </wps:spPr>
                                    <wps:txbx>
                                      <w:txbxContent>
                                        <w:p w14:paraId="5D301D20" w14:textId="77777777" w:rsidR="00570F03" w:rsidRPr="00F4148B" w:rsidRDefault="00570F03" w:rsidP="00AC21E0">
                                          <w:pPr>
                                            <w:rPr>
                                              <w:color w:val="F5F4F4" w:themeColor="background2" w:themeTint="66"/>
                                              <w:sz w:val="40"/>
                                              <w:szCs w:val="4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05256985" name="角丸四角形 30"/>
                                    <wps:cNvSpPr/>
                                    <wps:spPr>
                                      <a:xfrm>
                                        <a:off x="107941" y="358742"/>
                                        <a:ext cx="6840855" cy="1914604"/>
                                      </a:xfrm>
                                      <a:prstGeom prst="roundRect">
                                        <a:avLst/>
                                      </a:prstGeom>
                                      <a:noFill/>
                                      <a:ln w="12700" cap="flat" cmpd="sng" algn="ctr">
                                        <a:noFill/>
                                        <a:prstDash val="solid"/>
                                        <a:miter lim="800000"/>
                                      </a:ln>
                                      <a:effectLst/>
                                    </wps:spPr>
                                    <wps:txbx>
                                      <w:txbxContent>
                                        <w:p w14:paraId="19DA4EC3" w14:textId="7BCAE8F5" w:rsidR="00570F03" w:rsidRPr="00570F03" w:rsidRDefault="00570F03" w:rsidP="00AC21E0">
                                          <w:pPr>
                                            <w:rPr>
                                              <w:rFonts w:ascii="HGMaruGothicMPRO" w:eastAsia="HGMaruGothicMPRO" w:hAnsi="HGMaruGothicMPRO"/>
                                              <w:color w:val="FF0000"/>
                                              <w:sz w:val="21"/>
                                              <w:szCs w:val="21"/>
                                              <w:u w:val="single"/>
                                            </w:rPr>
                                          </w:pPr>
                                          <w:r w:rsidRPr="00570F03">
                                            <w:rPr>
                                              <w:rFonts w:ascii="Arial" w:eastAsia="HGMaruGothicMPRO" w:hAnsi="Arial" w:cs="Arial"/>
                                              <w:color w:val="FF0000"/>
                                              <w:sz w:val="21"/>
                                              <w:szCs w:val="21"/>
                                            </w:rPr>
                                            <w:t>Trang web tiếp nhận</w:t>
                                          </w:r>
                                          <w:r w:rsidRPr="00570F03">
                                            <w:rPr>
                                              <w:rFonts w:ascii="HGMaruGothicMPRO" w:eastAsia="HGMaruGothicMPRO" w:hAnsi="HGMaruGothicMPRO"/>
                                              <w:color w:val="FF0000"/>
                                              <w:sz w:val="21"/>
                                              <w:szCs w:val="21"/>
                                            </w:rPr>
                                            <w:t>：</w:t>
                                          </w:r>
                                          <w:r w:rsidRPr="00570F03">
                                            <w:rPr>
                                              <w:rFonts w:ascii="HGMaruGothicMPRO" w:eastAsia="HGMaruGothicMPRO" w:hAnsi="HGMaruGothicMPRO" w:hint="eastAsia"/>
                                              <w:color w:val="FF0000"/>
                                              <w:sz w:val="21"/>
                                              <w:szCs w:val="21"/>
                                            </w:rPr>
                                            <w:t xml:space="preserve"> </w:t>
                                          </w:r>
                                          <w:r w:rsidRPr="00570F03">
                                            <w:rPr>
                                              <w:rFonts w:ascii="Consolas" w:eastAsia="HGMaruGothicMPRO" w:hAnsi="Consolas"/>
                                              <w:color w:val="FF0000"/>
                                              <w:sz w:val="21"/>
                                              <w:szCs w:val="21"/>
                                              <w:u w:val="single"/>
                                            </w:rPr>
                                            <w:t>https://fairlinks.co.jp/umchotline/</w:t>
                                          </w:r>
                                        </w:p>
                                        <w:p w14:paraId="670C4529" w14:textId="4E546F52" w:rsidR="00570F03" w:rsidRPr="00570F03" w:rsidRDefault="00570F03" w:rsidP="00AC21E0">
                                          <w:pPr>
                                            <w:rPr>
                                              <w:rFonts w:ascii="Consolas" w:eastAsia="HGMaruGothicMPRO" w:hAnsi="Consolas"/>
                                              <w:color w:val="FF0000"/>
                                              <w:sz w:val="21"/>
                                              <w:szCs w:val="21"/>
                                              <w:u w:val="single"/>
                                            </w:rPr>
                                          </w:pPr>
                                          <w:r w:rsidRPr="00570F03">
                                            <w:rPr>
                                              <w:rFonts w:ascii="Arial" w:eastAsia="HGMaruGothicMPRO" w:hAnsi="Arial" w:cs="Arial"/>
                                              <w:color w:val="FF0000"/>
                                              <w:sz w:val="21"/>
                                              <w:szCs w:val="21"/>
                                            </w:rPr>
                                            <w:t>Email chuyên dụng</w:t>
                                          </w:r>
                                          <w:r w:rsidRPr="00570F03">
                                            <w:rPr>
                                              <w:rFonts w:ascii="HGMaruGothicMPRO" w:eastAsia="HGMaruGothicMPRO" w:hAnsi="HGMaruGothicMPRO" w:hint="eastAsia"/>
                                              <w:color w:val="FF0000"/>
                                              <w:sz w:val="21"/>
                                              <w:szCs w:val="21"/>
                                            </w:rPr>
                                            <w:t xml:space="preserve"> ：</w:t>
                                          </w:r>
                                          <w:r w:rsidRPr="00570F03">
                                            <w:rPr>
                                              <w:rFonts w:ascii="HGMaruGothicMPRO" w:eastAsia="HGMaruGothicMPRO" w:hAnsi="HGMaruGothicMPRO"/>
                                              <w:color w:val="FF0000"/>
                                              <w:sz w:val="21"/>
                                              <w:szCs w:val="21"/>
                                            </w:rPr>
                                            <w:t xml:space="preserve"> </w:t>
                                          </w:r>
                                          <w:hyperlink r:id="rId34" w:history="1">
                                            <w:r w:rsidRPr="00570F03">
                                              <w:rPr>
                                                <w:rStyle w:val="Hyperlink"/>
                                                <w:rFonts w:ascii="Consolas" w:eastAsia="HGMaruGothicMPRO" w:hAnsi="Consolas" w:hint="eastAsia"/>
                                                <w:color w:val="FF0000"/>
                                                <w:sz w:val="21"/>
                                                <w:szCs w:val="21"/>
                                              </w:rPr>
                                              <w:t>umc</w:t>
                                            </w:r>
                                            <w:r w:rsidRPr="00570F03">
                                              <w:rPr>
                                                <w:rStyle w:val="Hyperlink"/>
                                                <w:rFonts w:ascii="Consolas" w:eastAsia="HGMaruGothicMPRO" w:hAnsi="Consolas"/>
                                                <w:color w:val="FF0000"/>
                                                <w:sz w:val="21"/>
                                                <w:szCs w:val="21"/>
                                              </w:rPr>
                                              <w:t>hotline@</w:t>
                                            </w:r>
                                            <w:r w:rsidRPr="00570F03">
                                              <w:rPr>
                                                <w:rStyle w:val="Hyperlink"/>
                                                <w:rFonts w:ascii="Consolas" w:eastAsia="HGMaruGothicMPRO" w:hAnsi="Consolas" w:hint="eastAsia"/>
                                                <w:color w:val="FF0000"/>
                                                <w:sz w:val="21"/>
                                                <w:szCs w:val="21"/>
                                              </w:rPr>
                                              <w:t>fairlinks</w:t>
                                            </w:r>
                                            <w:r w:rsidRPr="00570F03">
                                              <w:rPr>
                                                <w:rStyle w:val="Hyperlink"/>
                                                <w:rFonts w:ascii="Consolas" w:eastAsia="HGMaruGothicMPRO" w:hAnsi="Consolas"/>
                                                <w:color w:val="FF0000"/>
                                                <w:sz w:val="21"/>
                                                <w:szCs w:val="21"/>
                                              </w:rPr>
                                              <w:t>.co.jp</w:t>
                                            </w:r>
                                          </w:hyperlink>
                                          <w:r w:rsidRPr="00570F03">
                                            <w:rPr>
                                              <w:rFonts w:ascii="Consolas" w:eastAsia="HGMaruGothicMPRO" w:hAnsi="Consolas"/>
                                              <w:color w:val="FF0000"/>
                                              <w:sz w:val="21"/>
                                              <w:szCs w:val="21"/>
                                              <w:u w:val="single"/>
                                            </w:rPr>
                                            <w:t xml:space="preserve"> </w:t>
                                          </w:r>
                                        </w:p>
                                        <w:p w14:paraId="17404AF6" w14:textId="77777777" w:rsidR="00570F03" w:rsidRPr="00570F03" w:rsidRDefault="00570F03" w:rsidP="00570F03">
                                          <w:pPr>
                                            <w:spacing w:after="0" w:line="240" w:lineRule="auto"/>
                                            <w:rPr>
                                              <w:rFonts w:ascii="HGMaruGothicMPRO" w:eastAsia="HGMaruGothicMPRO" w:hAnsi="HGMaruGothicMPRO"/>
                                              <w:color w:val="000000" w:themeColor="text1"/>
                                              <w:sz w:val="21"/>
                                              <w:szCs w:val="21"/>
                                            </w:rPr>
                                          </w:pPr>
                                          <w:r w:rsidRPr="00570F03">
                                            <w:rPr>
                                              <w:rFonts w:ascii="Arial" w:eastAsia="HGMaruGothicMPRO" w:hAnsi="Arial" w:cs="Arial"/>
                                              <w:color w:val="000000" w:themeColor="text1"/>
                                              <w:sz w:val="21"/>
                                              <w:szCs w:val="21"/>
                                            </w:rPr>
                                            <w:t xml:space="preserve">Số điện thoại miễn phí </w:t>
                                          </w:r>
                                          <w:proofErr w:type="gramStart"/>
                                          <w:r w:rsidRPr="00570F03">
                                            <w:rPr>
                                              <w:rFonts w:ascii="Arial" w:eastAsia="HGMaruGothicMPRO" w:hAnsi="Arial" w:cs="Arial"/>
                                              <w:color w:val="000000" w:themeColor="text1"/>
                                              <w:sz w:val="21"/>
                                              <w:szCs w:val="21"/>
                                            </w:rPr>
                                            <w:t>( chỉ</w:t>
                                          </w:r>
                                          <w:proofErr w:type="gramEnd"/>
                                          <w:r w:rsidRPr="00570F03">
                                            <w:rPr>
                                              <w:rFonts w:ascii="Arial" w:eastAsia="HGMaruGothicMPRO" w:hAnsi="Arial" w:cs="Arial"/>
                                              <w:color w:val="000000" w:themeColor="text1"/>
                                              <w:sz w:val="21"/>
                                              <w:szCs w:val="21"/>
                                            </w:rPr>
                                            <w:t xml:space="preserve"> ở nhật bản )</w:t>
                                          </w:r>
                                          <w:r w:rsidRPr="00570F03">
                                            <w:rPr>
                                              <w:rFonts w:ascii="HGMaruGothicMPRO" w:eastAsia="HGMaruGothicMPRO" w:hAnsi="HGMaruGothicMPRO" w:hint="eastAsia"/>
                                              <w:b/>
                                              <w:bCs/>
                                              <w:color w:val="000000" w:themeColor="text1"/>
                                              <w:sz w:val="21"/>
                                              <w:szCs w:val="21"/>
                                            </w:rPr>
                                            <w:t>：</w:t>
                                          </w:r>
                                          <w:r w:rsidRPr="00570F03">
                                            <w:rPr>
                                              <w:rFonts w:ascii="HGMaruGothicMPRO" w:eastAsia="HGMaruGothicMPRO" w:hAnsi="HGMaruGothicMPRO" w:hint="eastAsia"/>
                                              <w:color w:val="000000" w:themeColor="text1"/>
                                              <w:sz w:val="21"/>
                                              <w:szCs w:val="21"/>
                                            </w:rPr>
                                            <w:t xml:space="preserve"> </w:t>
                                          </w:r>
                                          <w:r w:rsidRPr="00570F03">
                                            <w:rPr>
                                              <w:rFonts w:ascii="HGMaruGothicMPRO" w:eastAsia="HGMaruGothicMPRO" w:hAnsi="HGMaruGothicMPRO"/>
                                              <w:b/>
                                              <w:color w:val="000000" w:themeColor="text1"/>
                                              <w:sz w:val="21"/>
                                              <w:szCs w:val="21"/>
                                            </w:rPr>
                                            <w:t>0120-911-705</w:t>
                                          </w:r>
                                          <w:r w:rsidRPr="00570F03">
                                            <w:rPr>
                                              <w:rFonts w:ascii="HGMaruGothicMPRO" w:eastAsia="HGMaruGothicMPRO" w:hAnsi="HGMaruGothicMPRO"/>
                                              <w:color w:val="000000" w:themeColor="text1"/>
                                              <w:sz w:val="21"/>
                                              <w:szCs w:val="21"/>
                                            </w:rPr>
                                            <w:t xml:space="preserve">  </w:t>
                                          </w:r>
                                        </w:p>
                                        <w:p w14:paraId="5F50B6E3" w14:textId="5899DD5B" w:rsidR="00570F03" w:rsidRPr="00570F03" w:rsidRDefault="00570F03" w:rsidP="00CB2D73">
                                          <w:pPr>
                                            <w:spacing w:after="0" w:line="240" w:lineRule="auto"/>
                                            <w:ind w:left="3120" w:hanging="3120"/>
                                            <w:rPr>
                                              <w:rFonts w:ascii="Arial" w:eastAsia="HGMaruGothicMPRO" w:hAnsi="Arial" w:cs="Arial"/>
                                              <w:color w:val="05114D" w:themeColor="accent1" w:themeShade="80"/>
                                              <w:sz w:val="21"/>
                                              <w:szCs w:val="21"/>
                                            </w:rPr>
                                          </w:pPr>
                                          <w:r w:rsidRPr="00570F03">
                                            <w:rPr>
                                              <w:rFonts w:ascii="Arial" w:eastAsia="BIZ UDPGothic" w:hAnsi="Arial" w:cs="Arial"/>
                                              <w:color w:val="000000" w:themeColor="text1"/>
                                              <w:sz w:val="21"/>
                                              <w:szCs w:val="21"/>
                                            </w:rPr>
                                            <w:t>Giờ làm việc: 9:30 – 20:30 (không bao gồm thứ Bảy, Chủ Nhật, các ngày lễ và Tết dương lịch</w:t>
                                          </w:r>
                                        </w:p>
                                        <w:p w14:paraId="236FCB6F" w14:textId="74AF5DBC" w:rsidR="00570F03" w:rsidRPr="00570F03" w:rsidRDefault="00570F03" w:rsidP="00CB2D73">
                                          <w:pPr>
                                            <w:spacing w:after="0" w:line="240" w:lineRule="auto"/>
                                            <w:ind w:left="3120" w:hanging="3120"/>
                                            <w:rPr>
                                              <w:rFonts w:ascii="Arial" w:eastAsia="HGMaruGothicMPRO" w:hAnsi="Arial" w:cs="Arial"/>
                                              <w:color w:val="05114D" w:themeColor="accent1" w:themeShade="80"/>
                                              <w:sz w:val="21"/>
                                              <w:szCs w:val="21"/>
                                            </w:rPr>
                                          </w:pPr>
                                          <w:r w:rsidRPr="00570F03">
                                            <w:rPr>
                                              <w:rFonts w:ascii="Arial" w:eastAsia="HGMaruGothicMPRO" w:hAnsi="Arial" w:cs="Arial"/>
                                              <w:color w:val="05114D" w:themeColor="accent1" w:themeShade="80"/>
                                              <w:sz w:val="21"/>
                                              <w:szCs w:val="21"/>
                                            </w:rPr>
                                            <w:t>Thư (chỉ áp dụng tại Nhật Bản)</w:t>
                                          </w:r>
                                        </w:p>
                                        <w:p w14:paraId="20338CDA" w14:textId="23C9355A" w:rsidR="00570F03" w:rsidRPr="00570F03" w:rsidRDefault="00570F03" w:rsidP="00CB2D73">
                                          <w:pPr>
                                            <w:spacing w:after="0" w:line="240" w:lineRule="auto"/>
                                            <w:ind w:left="3120" w:hanging="3120"/>
                                            <w:rPr>
                                              <w:rFonts w:ascii="Arial" w:eastAsia="HGMaruGothicMPRO" w:hAnsi="Arial" w:cs="Arial"/>
                                              <w:color w:val="05114D" w:themeColor="accent1" w:themeShade="80"/>
                                              <w:sz w:val="21"/>
                                              <w:szCs w:val="21"/>
                                              <w:lang w:val="vi-VN"/>
                                            </w:rPr>
                                          </w:pPr>
                                          <w:r w:rsidRPr="00570F03">
                                            <w:rPr>
                                              <w:rFonts w:ascii="Arial" w:eastAsia="HGMaruGothicMPRO" w:hAnsi="Arial" w:cs="Arial"/>
                                              <w:color w:val="05114D" w:themeColor="accent1" w:themeShade="80"/>
                                              <w:sz w:val="21"/>
                                              <w:szCs w:val="21"/>
                                            </w:rPr>
                                            <w:t>S</w:t>
                                          </w:r>
                                          <w:r w:rsidRPr="00570F03">
                                            <w:rPr>
                                              <w:rFonts w:ascii="Arial" w:eastAsia="HGMaruGothicMPRO" w:hAnsi="Arial" w:cs="Arial" w:hint="eastAsia"/>
                                              <w:color w:val="05114D" w:themeColor="accent1" w:themeShade="80"/>
                                              <w:sz w:val="21"/>
                                              <w:szCs w:val="21"/>
                                            </w:rPr>
                                            <w:t>ố</w:t>
                                          </w:r>
                                          <w:r w:rsidRPr="00570F03">
                                            <w:rPr>
                                              <w:rFonts w:ascii="Arial" w:eastAsia="HGMaruGothicMPRO" w:hAnsi="Arial" w:cs="Arial"/>
                                              <w:color w:val="05114D" w:themeColor="accent1" w:themeShade="80"/>
                                              <w:sz w:val="21"/>
                                              <w:szCs w:val="21"/>
                                            </w:rPr>
                                            <w:t xml:space="preserve"> bưu </w:t>
                                          </w:r>
                                          <w:proofErr w:type="gramStart"/>
                                          <w:r w:rsidRPr="00570F03">
                                            <w:rPr>
                                              <w:rFonts w:ascii="Arial" w:eastAsia="HGMaruGothicMPRO" w:hAnsi="Arial" w:cs="Arial"/>
                                              <w:color w:val="05114D" w:themeColor="accent1" w:themeShade="80"/>
                                              <w:sz w:val="21"/>
                                              <w:szCs w:val="21"/>
                                            </w:rPr>
                                            <w:t xml:space="preserve">điện </w:t>
                                          </w:r>
                                          <w:r w:rsidR="00361F99">
                                            <w:rPr>
                                              <w:rFonts w:ascii="Arial" w:eastAsia="HGMaruGothicMPRO" w:hAnsi="Arial" w:cs="Arial"/>
                                              <w:color w:val="05114D" w:themeColor="accent1" w:themeShade="80"/>
                                              <w:sz w:val="21"/>
                                              <w:szCs w:val="21"/>
                                              <w:lang w:val="vi-VN"/>
                                            </w:rPr>
                                            <w:t>:</w:t>
                                          </w:r>
                                          <w:proofErr w:type="gramEnd"/>
                                          <w:r w:rsidR="00361F99">
                                            <w:rPr>
                                              <w:rFonts w:ascii="Arial" w:eastAsia="HGMaruGothicMPRO" w:hAnsi="Arial" w:cs="Arial"/>
                                              <w:color w:val="05114D" w:themeColor="accent1" w:themeShade="80"/>
                                              <w:sz w:val="21"/>
                                              <w:szCs w:val="21"/>
                                              <w:lang w:val="vi-VN"/>
                                            </w:rPr>
                                            <w:t xml:space="preserve"> </w:t>
                                          </w:r>
                                          <w:r w:rsidRPr="00570F03">
                                            <w:rPr>
                                              <w:rFonts w:ascii="Arial" w:eastAsia="HGMaruGothicMPRO" w:hAnsi="Arial" w:cs="Arial"/>
                                              <w:color w:val="05114D" w:themeColor="accent1" w:themeShade="80"/>
                                              <w:sz w:val="21"/>
                                              <w:szCs w:val="21"/>
                                            </w:rPr>
                                            <w:t xml:space="preserve">102-0083 </w:t>
                                          </w:r>
                                          <w:r w:rsidRPr="00570F03">
                                            <w:rPr>
                                              <w:rFonts w:ascii="Arial" w:eastAsia="HGMaruGothicMPRO" w:hAnsi="Arial" w:cs="Arial"/>
                                              <w:color w:val="05114D" w:themeColor="accent1" w:themeShade="80"/>
                                              <w:sz w:val="21"/>
                                              <w:szCs w:val="21"/>
                                              <w:lang w:val="vi-VN"/>
                                            </w:rPr>
                                            <w:t>Tầng 4, tòa nhà K-WING,5-2-1 Kojimachi, Quận Chiyoda, Tokyo</w:t>
                                          </w:r>
                                        </w:p>
                                        <w:p w14:paraId="239DCAF6" w14:textId="77777777" w:rsidR="00570F03" w:rsidRPr="00570F03" w:rsidRDefault="00570F03" w:rsidP="00570F03">
                                          <w:pPr>
                                            <w:spacing w:after="0" w:line="240" w:lineRule="auto"/>
                                            <w:ind w:left="3120" w:hanging="3120"/>
                                            <w:rPr>
                                              <w:rFonts w:ascii="Arial" w:eastAsia="HGMaruGothicMPRO" w:hAnsi="Arial" w:cs="Arial"/>
                                              <w:color w:val="05114D" w:themeColor="accent1" w:themeShade="80"/>
                                              <w:sz w:val="21"/>
                                              <w:szCs w:val="21"/>
                                            </w:rPr>
                                          </w:pPr>
                                          <w:r w:rsidRPr="00570F03">
                                            <w:rPr>
                                              <w:rFonts w:ascii="Arial" w:eastAsia="HGMaruGothicMPRO" w:hAnsi="Arial" w:cs="Arial"/>
                                              <w:color w:val="05114D" w:themeColor="accent1" w:themeShade="80"/>
                                              <w:sz w:val="21"/>
                                              <w:szCs w:val="21"/>
                                              <w:lang w:val="vi-VN"/>
                                            </w:rPr>
                                            <w:t xml:space="preserve">Gửi đến: </w:t>
                                          </w:r>
                                          <w:r w:rsidRPr="00570F03">
                                            <w:rPr>
                                              <w:rFonts w:ascii="Arial" w:eastAsia="HGMaruGothicMPRO" w:hAnsi="Arial" w:cs="Arial"/>
                                              <w:bCs/>
                                              <w:color w:val="05114D" w:themeColor="accent1" w:themeShade="80"/>
                                              <w:sz w:val="21"/>
                                              <w:szCs w:val="21"/>
                                            </w:rPr>
                                            <w:t>Fairlinks Consulting Co., Ltd., phụ trách UMC Electronics</w:t>
                                          </w:r>
                                        </w:p>
                                        <w:p w14:paraId="6119B5D3" w14:textId="326152AB" w:rsidR="00570F03" w:rsidRPr="00570F03" w:rsidRDefault="00570F03" w:rsidP="00CB2D73">
                                          <w:pPr>
                                            <w:spacing w:after="0" w:line="240" w:lineRule="auto"/>
                                            <w:ind w:left="3120" w:hanging="3120"/>
                                            <w:rPr>
                                              <w:rFonts w:ascii="Arial" w:eastAsia="HGMaruGothicMPRO" w:hAnsi="Arial" w:cs="Arial"/>
                                              <w:color w:val="05114D" w:themeColor="accent1" w:themeShade="80"/>
                                              <w:sz w:val="21"/>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655600079" name="角丸四角形 28"/>
                                  <wps:cNvSpPr/>
                                  <wps:spPr>
                                    <a:xfrm>
                                      <a:off x="-49749" y="17220"/>
                                      <a:ext cx="2171700" cy="449579"/>
                                    </a:xfrm>
                                    <a:prstGeom prst="roundRect">
                                      <a:avLst/>
                                    </a:prstGeom>
                                    <a:noFill/>
                                    <a:ln w="12700" cap="flat" cmpd="sng" algn="ctr">
                                      <a:noFill/>
                                      <a:prstDash val="solid"/>
                                      <a:miter lim="800000"/>
                                    </a:ln>
                                    <a:effectLst/>
                                  </wps:spPr>
                                  <wps:txbx>
                                    <w:txbxContent>
                                      <w:p w14:paraId="368501D9" w14:textId="66721E19" w:rsidR="00570F03" w:rsidRPr="00570F03" w:rsidRDefault="00570F03" w:rsidP="00DF139A">
                                        <w:pPr>
                                          <w:spacing w:line="240" w:lineRule="auto"/>
                                          <w:rPr>
                                            <w:rFonts w:ascii="BIZ UDPGothic" w:eastAsia="BIZ UDPGothic" w:hAnsi="BIZ UDPGothic"/>
                                            <w:color w:val="000000" w:themeColor="text1"/>
                                            <w:sz w:val="24"/>
                                            <w:szCs w:val="24"/>
                                          </w:rPr>
                                        </w:pPr>
                                        <w:r>
                                          <w:rPr>
                                            <w:rFonts w:ascii="Arial" w:eastAsia="HGMaruGothicMPRO" w:hAnsi="Arial" w:cs="Arial"/>
                                            <w:b/>
                                            <w:color w:val="000000" w:themeColor="text1"/>
                                            <w:sz w:val="24"/>
                                            <w:szCs w:val="24"/>
                                          </w:rPr>
                                          <w:t xml:space="preserve"> </w:t>
                                        </w:r>
                                        <w:r w:rsidRPr="00570F03">
                                          <w:rPr>
                                            <w:rFonts w:ascii="Arial" w:eastAsia="HGMaruGothicMPRO" w:hAnsi="Arial" w:cs="Arial"/>
                                            <w:b/>
                                            <w:color w:val="000000" w:themeColor="text1"/>
                                            <w:sz w:val="24"/>
                                            <w:szCs w:val="24"/>
                                          </w:rPr>
                                          <w:t xml:space="preserve">Tư vấn bên ngoài </w:t>
                                        </w:r>
                                        <w:r w:rsidRPr="00570F03">
                                          <w:rPr>
                                            <w:rFonts w:ascii="HGMaruGothicMPRO" w:eastAsia="HGMaruGothicMPRO" w:hAnsi="HGMaruGothicMPRO"/>
                                            <w:b/>
                                            <w:color w:val="000000" w:themeColor="text1"/>
                                            <w:sz w:val="24"/>
                                            <w:szCs w:val="24"/>
                                          </w:rPr>
                                          <w:t xml:space="preserve"> </w:t>
                                        </w:r>
                                      </w:p>
                                      <w:p w14:paraId="27A4C471" w14:textId="77777777" w:rsidR="00570F03" w:rsidRPr="00570F03" w:rsidRDefault="00570F03" w:rsidP="00AC21E0">
                                        <w:pPr>
                                          <w:spacing w:line="240" w:lineRule="auto"/>
                                          <w:rPr>
                                            <w:rFonts w:ascii="HGMaruGothicMPRO" w:eastAsia="HGMaruGothicMPRO" w:hAnsi="HGMaruGothicMPRO"/>
                                            <w:b/>
                                            <w:color w:val="000000" w:themeColor="text1"/>
                                            <w:sz w:val="24"/>
                                            <w:szCs w:val="24"/>
                                          </w:rPr>
                                        </w:pPr>
                                        <w:r w:rsidRPr="00570F03">
                                          <w:rPr>
                                            <w:rFonts w:ascii="BIZ UDPGothic" w:eastAsia="BIZ UDPGothic" w:hAnsi="BIZ UDPGothic" w:hint="eastAsia"/>
                                            <w:sz w:val="24"/>
                                            <w:szCs w:val="24"/>
                                          </w:rPr>
                                          <w:t>しながら運営しています</w:t>
                                        </w:r>
                                        <w:r w:rsidRPr="00570F03">
                                          <w:rPr>
                                            <w:rFonts w:ascii="BIZ UDPGothic" w:eastAsia="BIZ UDPGothic" w:hAnsi="BIZ UDPGothic"/>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261253523" name="テキスト ボックス 261253523"/>
                              <wps:cNvSpPr txBox="1"/>
                              <wps:spPr>
                                <a:xfrm>
                                  <a:off x="1499575" y="1252069"/>
                                  <a:ext cx="4435320" cy="457200"/>
                                </a:xfrm>
                                <a:prstGeom prst="rect">
                                  <a:avLst/>
                                </a:prstGeom>
                                <a:noFill/>
                                <a:ln w="6350">
                                  <a:noFill/>
                                </a:ln>
                              </wps:spPr>
                              <wps:txbx>
                                <w:txbxContent>
                                  <w:p w14:paraId="5C3C4820" w14:textId="7AA1A4E5" w:rsidR="00570F03" w:rsidRPr="00CB2D73" w:rsidRDefault="00570F03" w:rsidP="00AC21E0">
                                    <w:pPr>
                                      <w:spacing w:line="240" w:lineRule="auto"/>
                                      <w:ind w:left="220" w:hangingChars="100" w:hanging="220"/>
                                      <w:rPr>
                                        <w:rFonts w:ascii="Arial" w:hAnsi="Arial" w:cs="Arial"/>
                                        <w:sz w:val="21"/>
                                        <w:szCs w:val="21"/>
                                      </w:rPr>
                                    </w:pPr>
                                    <w:r w:rsidRPr="007E66FC">
                                      <w:rPr>
                                        <w:rFonts w:ascii="BIZ UDPGothic" w:eastAsia="BIZ UDPGothic" w:hAnsi="BIZ UDPGothic" w:hint="eastAsia"/>
                                        <w:color w:val="000000" w:themeColor="text1"/>
                                        <w:sz w:val="22"/>
                                        <w:szCs w:val="30"/>
                                      </w:rPr>
                                      <w:t>※</w:t>
                                    </w:r>
                                    <w:r>
                                      <w:rPr>
                                        <w:rFonts w:ascii="BIZ UDPGothic" w:eastAsia="BIZ UDPGothic" w:hAnsi="BIZ UDPGothic" w:hint="eastAsia"/>
                                        <w:color w:val="000000" w:themeColor="text1"/>
                                        <w:sz w:val="22"/>
                                        <w:szCs w:val="30"/>
                                      </w:rPr>
                                      <w:t xml:space="preserve"> </w:t>
                                    </w:r>
                                    <w:r w:rsidRPr="00CB2D73">
                                      <w:rPr>
                                        <w:rFonts w:ascii="Arial" w:eastAsia="BIZ UDPGothic" w:hAnsi="Arial" w:cs="Arial"/>
                                        <w:sz w:val="21"/>
                                        <w:szCs w:val="21"/>
                                      </w:rPr>
                                      <w:t xml:space="preserve">Bộ phận tiếp nhận này được </w:t>
                                    </w:r>
                                    <w:r w:rsidRPr="00CB2D73">
                                      <w:rPr>
                                        <w:rFonts w:ascii="Arial" w:eastAsia="BIZ UDPGothic" w:hAnsi="Arial" w:cs="Arial"/>
                                        <w:bCs/>
                                        <w:sz w:val="21"/>
                                        <w:szCs w:val="21"/>
                                      </w:rPr>
                                      <w:t xml:space="preserve">Công ty Fairlinks tư vấn bên ngoài </w:t>
                                    </w:r>
                                    <w:r>
                                      <w:rPr>
                                        <w:rFonts w:ascii="Arial" w:eastAsia="BIZ UDPGothic" w:hAnsi="Arial" w:cs="Arial"/>
                                        <w:bCs/>
                                        <w:sz w:val="21"/>
                                        <w:szCs w:val="21"/>
                                      </w:rPr>
                                      <w:t xml:space="preserve"> </w:t>
                                    </w:r>
                                    <w:r w:rsidRPr="00CB2D73">
                                      <w:rPr>
                                        <w:rFonts w:ascii="Arial" w:eastAsia="BIZ UDPGothic" w:hAnsi="Arial" w:cs="Arial"/>
                                        <w:bCs/>
                                        <w:sz w:val="21"/>
                                        <w:szCs w:val="21"/>
                                      </w:rPr>
                                      <w:t xml:space="preserve">đồng thời bảo đảm quyền lợi riêng tư của người tư vấn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84C24C5" id="グループ化 1474987896" o:spid="_x0000_s1047" style="position:absolute;left:0;text-align:left;margin-left:-3.55pt;margin-top:7.7pt;width:536.25pt;height:198.7pt;z-index:251697664;mso-position-horizontal-relative:margin;mso-position-vertical-relative:text;mso-width-relative:margin;mso-height-relative:margin" coordorigin="-497,7431" coordsize="69985,25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">
                      <v:group id="グループ化 1687825434" o:spid="_x0000_s1048" style="position:absolute;left:-497;top:7431;width:69984;height:25630" coordorigin="-497,8406" coordsize="69985,289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M8L7RTIAAAA&#10;4wAAAA8AAAAAAAAAAAAAAAAAqgIAAGRycy9kb3ducmV2LnhtbFBLBQYAAAAABAAEAPoAAACfAwAA&#10;AAA=&#10;">
                        <v:group id="グループ化 1690074890" o:spid="_x0000_s1049" style="position:absolute;top:8406;width:66159;height:5096" coordorigin=",8406" coordsize="66159,50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">
                          <v:roundrect id="角丸四角形 21" o:spid="_x0000_s1050" style="position:absolute;top:8406;width:66159;height:469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5q1MsA&#10;AADiAAAADwAAAGRycy9kb3ducmV2LnhtbESP0WrCQBRE3wv9h+UKfaubaLE1uhEpCIJWSOoHXLK3&#10;SUz2bshuNenXu4VCH4eZOcOsN4NpxZV6V1tWEE8jEMSF1TWXCs6fu+c3EM4ja2wtk4KRHGzSx4c1&#10;JtreOKNr7ksRIOwSVFB53yVSuqIig25qO+LgfdneoA+yL6Xu8RbgppWzKFpIgzWHhQo7eq+oaPJv&#10;o2BvszHH8Sf+uGyPp8vh0Ozal7NST5NhuwLhafD/4b/2XiuYL5eLeD6LX+H3UrgDMr0D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kXmrUywAAAOIAAAAPAAAAAAAAAAAAAAAAAJgC&#10;AABkcnMvZG93bnJldi54bWxQSwUGAAAAAAQABAD1AAAAkAMAAAAA&#10;" fillcolor="#ccecff" strokecolor="#081b74" strokeweight="4.5pt">
                            <v:stroke joinstyle="miter"/>
                            <v:textbox>
                              <w:txbxContent>
                                <w:p w14:paraId="3BC8B3BC" w14:textId="77777777" w:rsidR="00570F03" w:rsidRPr="00F4148B" w:rsidRDefault="00570F03" w:rsidP="00AC21E0">
                                  <w:pPr>
                                    <w:rPr>
                                      <w:color w:val="F5F4F4" w:themeColor="background2" w:themeTint="66"/>
                                      <w:sz w:val="40"/>
                                      <w:szCs w:val="40"/>
                                    </w:rPr>
                                  </w:pPr>
                                </w:p>
                              </w:txbxContent>
                            </v:textbox>
                          </v:roundrect>
                          <v:group id="グループ化 1632344634" o:spid="_x0000_s1051" style="position:absolute;left:1079;top:8406;width:65080;height:5096" coordorigin="-539,8406" coordsize="65080,50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">
                            <v:roundrect id="角丸四角形 24" o:spid="_x0000_s1052" style="position:absolute;left:15867;top:8406;width:48673;height:498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szvskA&#10;AADhAAAADwAAAGRycy9kb3ducmV2LnhtbESPQUsDMRSE74L/ITzBm8222NWuTUsRBC8WrCL09ty8&#10;ZpduXrbJs137640geBxm5htmvhx8p44UUxvYwHhUgCKug23ZGXh/e7q5B5UE2WIXmAx8U4Ll4vJi&#10;jpUNJ36l40acyhBOFRpoRPpK61Q35DGNQk+cvV2IHiXL6LSNeMpw3+lJUZTaY8t5ocGeHhuq95sv&#10;b8Addm6Q9R4n50//se29zKJ+Meb6alg9gBIa5D/81362BqbT4vauHJfw+yi/Ab34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rWszvskAAADhAAAADwAAAAAAAAAAAAAAAACYAgAA&#10;ZHJzL2Rvd25yZXYueG1sUEsFBgAAAAAEAAQA9QAAAI4DAAAAAA==&#10;" filled="f" stroked="f" strokeweight="1pt">
                              <v:stroke joinstyle="miter"/>
                              <v:textbox>
                                <w:txbxContent>
                                  <w:p w14:paraId="1DA3FEE7" w14:textId="5E8060EB" w:rsidR="00570F03" w:rsidRPr="00E20CFF" w:rsidRDefault="00570F03" w:rsidP="00AC21E0">
                                    <w:pPr>
                                      <w:spacing w:line="240" w:lineRule="auto"/>
                                      <w:rPr>
                                        <w:rFonts w:ascii="HGMaruGothicMPRO" w:eastAsia="HGMaruGothicMPRO" w:hAnsi="HGMaruGothicMPRO"/>
                                        <w:color w:val="05114D" w:themeColor="accent1" w:themeShade="80"/>
                                        <w:sz w:val="32"/>
                                        <w:szCs w:val="32"/>
                                        <w:u w:val="single"/>
                                      </w:rPr>
                                    </w:pPr>
                                    <w:r w:rsidRPr="00DF139A">
                                      <w:rPr>
                                        <w:rFonts w:ascii="Arial" w:eastAsia="HGMaruGothicMPRO" w:hAnsi="Arial" w:cs="Arial"/>
                                        <w:color w:val="FF0000"/>
                                        <w:sz w:val="32"/>
                                        <w:szCs w:val="32"/>
                                        <w:u w:val="single"/>
                                      </w:rPr>
                                      <w:t>Email chuyên dụng</w:t>
                                    </w:r>
                                    <w:r>
                                      <w:rPr>
                                        <w:rFonts w:ascii="HGMaruGothicMPRO" w:eastAsia="HGMaruGothicMPRO" w:hAnsi="HGMaruGothicMPRO" w:hint="eastAsia"/>
                                        <w:color w:val="FF0000"/>
                                        <w:sz w:val="32"/>
                                        <w:szCs w:val="32"/>
                                        <w:u w:val="single"/>
                                      </w:rPr>
                                      <w:t xml:space="preserve"> </w:t>
                                    </w:r>
                                    <w:r w:rsidRPr="008E265E">
                                      <w:rPr>
                                        <w:rFonts w:ascii="HGMaruGothicMPRO" w:eastAsia="HGMaruGothicMPRO" w:hAnsi="HGMaruGothicMPRO" w:hint="eastAsia"/>
                                        <w:color w:val="FF0000"/>
                                        <w:sz w:val="32"/>
                                        <w:szCs w:val="32"/>
                                        <w:u w:val="single"/>
                                      </w:rPr>
                                      <w:t>：</w:t>
                                    </w:r>
                                    <w:r w:rsidRPr="008E265E">
                                      <w:rPr>
                                        <w:rFonts w:ascii="HGMaruGothicMPRO" w:eastAsia="HGMaruGothicMPRO" w:hAnsi="HGMaruGothicMPRO"/>
                                        <w:color w:val="FF0000"/>
                                        <w:sz w:val="32"/>
                                        <w:szCs w:val="32"/>
                                        <w:u w:val="single"/>
                                      </w:rPr>
                                      <w:t xml:space="preserve"> </w:t>
                                    </w:r>
                                    <w:r w:rsidRPr="008E265E">
                                      <w:rPr>
                                        <w:rFonts w:ascii="Consolas" w:eastAsia="HGMaruGothicMPRO" w:hAnsi="Consolas"/>
                                        <w:color w:val="FF0000"/>
                                        <w:sz w:val="32"/>
                                        <w:szCs w:val="32"/>
                                        <w:u w:val="single"/>
                                      </w:rPr>
                                      <w:t>umchotline@umc.co.jp</w:t>
                                    </w:r>
                                  </w:p>
                                </w:txbxContent>
                              </v:textbox>
                            </v:roundrect>
                            <v:roundrect id="角丸四角形 23" o:spid="_x0000_s1053" style="position:absolute;left:-539;top:8914;width:15380;height:458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O8cA&#10;AADjAAAADwAAAGRycy9kb3ducmV2LnhtbERPS0sDMRC+C/6HMII3m22xr23TUgTBi4K1CN6mm2l2&#10;6WayTcZ29dcbQfA433uW69636kwxNYENDAcFKOIq2Iadgd3b490MVBJki21gMvBFCdar66slljZc&#10;+JXOW3Eqh3Aq0UAt0pVap6omj2kQOuLMHUL0KPmMTtuIlxzuWz0qion22HBuqLGjh5qq4/bTG3Cn&#10;g+vl5Yij771//+i8zKN+Nub2pt8sQAn18i/+cz/ZPH98Py6Gk/lsCr8/ZQD06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I/vjvHAAAA4wAAAA8AAAAAAAAAAAAAAAAAmAIAAGRy&#10;cy9kb3ducmV2LnhtbFBLBQYAAAAABAAEAPUAAACMAwAAAAA=&#10;" filled="f" stroked="f" strokeweight="1pt">
                              <v:stroke joinstyle="miter"/>
                              <v:textbox>
                                <w:txbxContent>
                                  <w:p w14:paraId="3776A1F6" w14:textId="197E94EA" w:rsidR="00570F03" w:rsidRPr="00DF139A" w:rsidRDefault="00570F03" w:rsidP="00AC21E0">
                                    <w:pPr>
                                      <w:spacing w:line="240" w:lineRule="auto"/>
                                      <w:rPr>
                                        <w:rFonts w:ascii="Arial" w:eastAsia="HGMaruGothicMPRO" w:hAnsi="Arial" w:cs="Arial"/>
                                        <w:b/>
                                        <w:color w:val="000000" w:themeColor="text1"/>
                                        <w:sz w:val="28"/>
                                        <w:szCs w:val="28"/>
                                      </w:rPr>
                                    </w:pPr>
                                    <w:r w:rsidRPr="00DF139A">
                                      <w:rPr>
                                        <w:rFonts w:ascii="Arial" w:eastAsia="HGMaruGothicMPRO" w:hAnsi="Arial" w:cs="Arial"/>
                                        <w:b/>
                                        <w:color w:val="000000" w:themeColor="text1"/>
                                        <w:sz w:val="28"/>
                                        <w:szCs w:val="28"/>
                                      </w:rPr>
                                      <w:t xml:space="preserve">Tư vấn nội bộ </w:t>
                                    </w:r>
                                  </w:p>
                                </w:txbxContent>
                              </v:textbox>
                            </v:roundrect>
                          </v:group>
                        </v:group>
                        <v:group id="グループ化 1791300614" o:spid="_x0000_s1054" style="position:absolute;left:-497;top:14017;width:69984;height:23384" coordorigin="-497,-650" coordsize="69985,233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">
                          <v:group id="グループ化 916296763" o:spid="_x0000_s1055" style="position:absolute;left:-39;top:-650;width:69526;height:23383" coordorigin="-39,-650" coordsize="69527,233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">
                            <v:roundrect id="角丸四角形 27" o:spid="_x0000_s1056" style="position:absolute;left:-39;top:-650;width:66198;height:21099;visibility:visible;mso-wrap-style:square;v-text-anchor:middle" arcsize="2810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9QkckA&#10;AADjAAAADwAAAGRycy9kb3ducmV2LnhtbERPX0vDMBB/F/wO4QTfXLotjFqXDe0QfBCcc4M9Hs3Z&#10;FJtLbbKu+/ZGEHy83/9brkfXioH60HjWMJ1kIIgrbxquNew/nu9yECEiG2w9k4YLBVivrq+WWBh/&#10;5ncadrEWKYRDgRpsjF0hZagsOQwT3xEn7tP3DmM6+1qaHs8p3LVylmUL6bDh1GCxo9JS9bU7OQ3f&#10;9qieyvv8dXs5lWqgzUFt3g5a396Mjw8gIo3xX/znfjFpvsrzxVTN5nP4/SkBIFc/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9m9QkckAAADjAAAADwAAAAAAAAAAAAAAAACYAgAA&#10;ZHJzL2Rvd25yZXYueG1sUEsFBgAAAAAEAAQA9QAAAI4DAAAAAA==&#10;" fillcolor="#ccecff" strokecolor="#051771" strokeweight="4.5pt">
                              <v:stroke joinstyle="miter"/>
                              <v:textbox>
                                <w:txbxContent>
                                  <w:p w14:paraId="5D301D20" w14:textId="77777777" w:rsidR="00570F03" w:rsidRPr="00F4148B" w:rsidRDefault="00570F03" w:rsidP="00AC21E0">
                                    <w:pPr>
                                      <w:rPr>
                                        <w:color w:val="F5F4F4" w:themeColor="background2" w:themeTint="66"/>
                                        <w:sz w:val="40"/>
                                        <w:szCs w:val="40"/>
                                      </w:rPr>
                                    </w:pPr>
                                  </w:p>
                                </w:txbxContent>
                              </v:textbox>
                            </v:roundrect>
                            <v:roundrect id="角丸四角形 30" o:spid="_x0000_s1057" style="position:absolute;left:1079;top:3587;width:68408;height:1914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eZ0MYA&#10;AADjAAAADwAAAGRycy9kb3ducmV2LnhtbERPzUoDMRC+F/oOYQrebNbK1ro2LaUoiAhiFbwOybhZ&#10;upksSdymb28Eocf5/me9za4XI4XYeVZwM69AEGtvOm4VfH48Xa9AxIRssPdMCs4UYbuZTtbYGH/i&#10;dxoPqRUlhGODCmxKQyNl1JYcxrkfiAv37YPDVM7QShPwVMJdLxdVtZQOOy4NFgfaW9LHw49TEPXd&#10;/sXm0aVgz2/afx13r/lRqatZ3j2ASJTTRfzvfjZl/m1VL+rl/aqGv58KAHLz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PeZ0MYAAADjAAAADwAAAAAAAAAAAAAAAACYAgAAZHJz&#10;L2Rvd25yZXYueG1sUEsFBgAAAAAEAAQA9QAAAIsDAAAAAA==&#10;" filled="f" stroked="f" strokeweight="1pt">
                              <v:stroke joinstyle="miter"/>
                              <v:textbox>
                                <w:txbxContent>
                                  <w:p w14:paraId="19DA4EC3" w14:textId="7BCAE8F5" w:rsidR="00570F03" w:rsidRPr="00570F03" w:rsidRDefault="00570F03" w:rsidP="00AC21E0">
                                    <w:pPr>
                                      <w:rPr>
                                        <w:rFonts w:ascii="HGMaruGothicMPRO" w:eastAsia="HGMaruGothicMPRO" w:hAnsi="HGMaruGothicMPRO"/>
                                        <w:color w:val="FF0000"/>
                                        <w:sz w:val="21"/>
                                        <w:szCs w:val="21"/>
                                        <w:u w:val="single"/>
                                      </w:rPr>
                                    </w:pPr>
                                    <w:r w:rsidRPr="00570F03">
                                      <w:rPr>
                                        <w:rFonts w:ascii="Arial" w:eastAsia="HGMaruGothicMPRO" w:hAnsi="Arial" w:cs="Arial"/>
                                        <w:color w:val="FF0000"/>
                                        <w:sz w:val="21"/>
                                        <w:szCs w:val="21"/>
                                      </w:rPr>
                                      <w:t>Trang web tiếp nhận</w:t>
                                    </w:r>
                                    <w:r w:rsidRPr="00570F03">
                                      <w:rPr>
                                        <w:rFonts w:ascii="HGMaruGothicMPRO" w:eastAsia="HGMaruGothicMPRO" w:hAnsi="HGMaruGothicMPRO"/>
                                        <w:color w:val="FF0000"/>
                                        <w:sz w:val="21"/>
                                        <w:szCs w:val="21"/>
                                      </w:rPr>
                                      <w:t>：</w:t>
                                    </w:r>
                                    <w:r w:rsidRPr="00570F03">
                                      <w:rPr>
                                        <w:rFonts w:ascii="HGMaruGothicMPRO" w:eastAsia="HGMaruGothicMPRO" w:hAnsi="HGMaruGothicMPRO" w:hint="eastAsia"/>
                                        <w:color w:val="FF0000"/>
                                        <w:sz w:val="21"/>
                                        <w:szCs w:val="21"/>
                                      </w:rPr>
                                      <w:t xml:space="preserve"> </w:t>
                                    </w:r>
                                    <w:r w:rsidRPr="00570F03">
                                      <w:rPr>
                                        <w:rFonts w:ascii="Consolas" w:eastAsia="HGMaruGothicMPRO" w:hAnsi="Consolas"/>
                                        <w:color w:val="FF0000"/>
                                        <w:sz w:val="21"/>
                                        <w:szCs w:val="21"/>
                                        <w:u w:val="single"/>
                                      </w:rPr>
                                      <w:t>https://fairlinks.co.jp/umchotline/</w:t>
                                    </w:r>
                                  </w:p>
                                  <w:p w14:paraId="670C4529" w14:textId="4E546F52" w:rsidR="00570F03" w:rsidRPr="00570F03" w:rsidRDefault="00570F03" w:rsidP="00AC21E0">
                                    <w:pPr>
                                      <w:rPr>
                                        <w:rFonts w:ascii="Consolas" w:eastAsia="HGMaruGothicMPRO" w:hAnsi="Consolas"/>
                                        <w:color w:val="FF0000"/>
                                        <w:sz w:val="21"/>
                                        <w:szCs w:val="21"/>
                                        <w:u w:val="single"/>
                                      </w:rPr>
                                    </w:pPr>
                                    <w:r w:rsidRPr="00570F03">
                                      <w:rPr>
                                        <w:rFonts w:ascii="Arial" w:eastAsia="HGMaruGothicMPRO" w:hAnsi="Arial" w:cs="Arial"/>
                                        <w:color w:val="FF0000"/>
                                        <w:sz w:val="21"/>
                                        <w:szCs w:val="21"/>
                                      </w:rPr>
                                      <w:t>Email chuyên dụng</w:t>
                                    </w:r>
                                    <w:r w:rsidRPr="00570F03">
                                      <w:rPr>
                                        <w:rFonts w:ascii="HGMaruGothicMPRO" w:eastAsia="HGMaruGothicMPRO" w:hAnsi="HGMaruGothicMPRO" w:hint="eastAsia"/>
                                        <w:color w:val="FF0000"/>
                                        <w:sz w:val="21"/>
                                        <w:szCs w:val="21"/>
                                      </w:rPr>
                                      <w:t xml:space="preserve"> ：</w:t>
                                    </w:r>
                                    <w:r w:rsidRPr="00570F03">
                                      <w:rPr>
                                        <w:rFonts w:ascii="HGMaruGothicMPRO" w:eastAsia="HGMaruGothicMPRO" w:hAnsi="HGMaruGothicMPRO"/>
                                        <w:color w:val="FF0000"/>
                                        <w:sz w:val="21"/>
                                        <w:szCs w:val="21"/>
                                      </w:rPr>
                                      <w:t xml:space="preserve"> </w:t>
                                    </w:r>
                                    <w:hyperlink r:id="rId35" w:history="1">
                                      <w:r w:rsidRPr="00570F03">
                                        <w:rPr>
                                          <w:rStyle w:val="Hyperlink"/>
                                          <w:rFonts w:ascii="Consolas" w:eastAsia="HGMaruGothicMPRO" w:hAnsi="Consolas" w:hint="eastAsia"/>
                                          <w:color w:val="FF0000"/>
                                          <w:sz w:val="21"/>
                                          <w:szCs w:val="21"/>
                                        </w:rPr>
                                        <w:t>umc</w:t>
                                      </w:r>
                                      <w:r w:rsidRPr="00570F03">
                                        <w:rPr>
                                          <w:rStyle w:val="Hyperlink"/>
                                          <w:rFonts w:ascii="Consolas" w:eastAsia="HGMaruGothicMPRO" w:hAnsi="Consolas"/>
                                          <w:color w:val="FF0000"/>
                                          <w:sz w:val="21"/>
                                          <w:szCs w:val="21"/>
                                        </w:rPr>
                                        <w:t>hotline@</w:t>
                                      </w:r>
                                      <w:r w:rsidRPr="00570F03">
                                        <w:rPr>
                                          <w:rStyle w:val="Hyperlink"/>
                                          <w:rFonts w:ascii="Consolas" w:eastAsia="HGMaruGothicMPRO" w:hAnsi="Consolas" w:hint="eastAsia"/>
                                          <w:color w:val="FF0000"/>
                                          <w:sz w:val="21"/>
                                          <w:szCs w:val="21"/>
                                        </w:rPr>
                                        <w:t>fairlinks</w:t>
                                      </w:r>
                                      <w:r w:rsidRPr="00570F03">
                                        <w:rPr>
                                          <w:rStyle w:val="Hyperlink"/>
                                          <w:rFonts w:ascii="Consolas" w:eastAsia="HGMaruGothicMPRO" w:hAnsi="Consolas"/>
                                          <w:color w:val="FF0000"/>
                                          <w:sz w:val="21"/>
                                          <w:szCs w:val="21"/>
                                        </w:rPr>
                                        <w:t>.co.jp</w:t>
                                      </w:r>
                                    </w:hyperlink>
                                    <w:r w:rsidRPr="00570F03">
                                      <w:rPr>
                                        <w:rFonts w:ascii="Consolas" w:eastAsia="HGMaruGothicMPRO" w:hAnsi="Consolas"/>
                                        <w:color w:val="FF0000"/>
                                        <w:sz w:val="21"/>
                                        <w:szCs w:val="21"/>
                                        <w:u w:val="single"/>
                                      </w:rPr>
                                      <w:t xml:space="preserve"> </w:t>
                                    </w:r>
                                  </w:p>
                                  <w:p w14:paraId="17404AF6" w14:textId="77777777" w:rsidR="00570F03" w:rsidRPr="00570F03" w:rsidRDefault="00570F03" w:rsidP="00570F03">
                                    <w:pPr>
                                      <w:spacing w:after="0" w:line="240" w:lineRule="auto"/>
                                      <w:rPr>
                                        <w:rFonts w:ascii="HGMaruGothicMPRO" w:eastAsia="HGMaruGothicMPRO" w:hAnsi="HGMaruGothicMPRO"/>
                                        <w:color w:val="000000" w:themeColor="text1"/>
                                        <w:sz w:val="21"/>
                                        <w:szCs w:val="21"/>
                                      </w:rPr>
                                    </w:pPr>
                                    <w:r w:rsidRPr="00570F03">
                                      <w:rPr>
                                        <w:rFonts w:ascii="Arial" w:eastAsia="HGMaruGothicMPRO" w:hAnsi="Arial" w:cs="Arial"/>
                                        <w:color w:val="000000" w:themeColor="text1"/>
                                        <w:sz w:val="21"/>
                                        <w:szCs w:val="21"/>
                                      </w:rPr>
                                      <w:t xml:space="preserve">Số điện thoại miễn phí </w:t>
                                    </w:r>
                                    <w:proofErr w:type="gramStart"/>
                                    <w:r w:rsidRPr="00570F03">
                                      <w:rPr>
                                        <w:rFonts w:ascii="Arial" w:eastAsia="HGMaruGothicMPRO" w:hAnsi="Arial" w:cs="Arial"/>
                                        <w:color w:val="000000" w:themeColor="text1"/>
                                        <w:sz w:val="21"/>
                                        <w:szCs w:val="21"/>
                                      </w:rPr>
                                      <w:t>( chỉ</w:t>
                                    </w:r>
                                    <w:proofErr w:type="gramEnd"/>
                                    <w:r w:rsidRPr="00570F03">
                                      <w:rPr>
                                        <w:rFonts w:ascii="Arial" w:eastAsia="HGMaruGothicMPRO" w:hAnsi="Arial" w:cs="Arial"/>
                                        <w:color w:val="000000" w:themeColor="text1"/>
                                        <w:sz w:val="21"/>
                                        <w:szCs w:val="21"/>
                                      </w:rPr>
                                      <w:t xml:space="preserve"> ở nhật bản )</w:t>
                                    </w:r>
                                    <w:r w:rsidRPr="00570F03">
                                      <w:rPr>
                                        <w:rFonts w:ascii="HGMaruGothicMPRO" w:eastAsia="HGMaruGothicMPRO" w:hAnsi="HGMaruGothicMPRO" w:hint="eastAsia"/>
                                        <w:b/>
                                        <w:bCs/>
                                        <w:color w:val="000000" w:themeColor="text1"/>
                                        <w:sz w:val="21"/>
                                        <w:szCs w:val="21"/>
                                      </w:rPr>
                                      <w:t>：</w:t>
                                    </w:r>
                                    <w:r w:rsidRPr="00570F03">
                                      <w:rPr>
                                        <w:rFonts w:ascii="HGMaruGothicMPRO" w:eastAsia="HGMaruGothicMPRO" w:hAnsi="HGMaruGothicMPRO" w:hint="eastAsia"/>
                                        <w:color w:val="000000" w:themeColor="text1"/>
                                        <w:sz w:val="21"/>
                                        <w:szCs w:val="21"/>
                                      </w:rPr>
                                      <w:t xml:space="preserve"> </w:t>
                                    </w:r>
                                    <w:r w:rsidRPr="00570F03">
                                      <w:rPr>
                                        <w:rFonts w:ascii="HGMaruGothicMPRO" w:eastAsia="HGMaruGothicMPRO" w:hAnsi="HGMaruGothicMPRO"/>
                                        <w:b/>
                                        <w:color w:val="000000" w:themeColor="text1"/>
                                        <w:sz w:val="21"/>
                                        <w:szCs w:val="21"/>
                                      </w:rPr>
                                      <w:t>0120-911-705</w:t>
                                    </w:r>
                                    <w:r w:rsidRPr="00570F03">
                                      <w:rPr>
                                        <w:rFonts w:ascii="HGMaruGothicMPRO" w:eastAsia="HGMaruGothicMPRO" w:hAnsi="HGMaruGothicMPRO"/>
                                        <w:color w:val="000000" w:themeColor="text1"/>
                                        <w:sz w:val="21"/>
                                        <w:szCs w:val="21"/>
                                      </w:rPr>
                                      <w:t xml:space="preserve">  </w:t>
                                    </w:r>
                                  </w:p>
                                  <w:p w14:paraId="5F50B6E3" w14:textId="5899DD5B" w:rsidR="00570F03" w:rsidRPr="00570F03" w:rsidRDefault="00570F03" w:rsidP="00CB2D73">
                                    <w:pPr>
                                      <w:spacing w:after="0" w:line="240" w:lineRule="auto"/>
                                      <w:ind w:left="3120" w:hanging="3120"/>
                                      <w:rPr>
                                        <w:rFonts w:ascii="Arial" w:eastAsia="HGMaruGothicMPRO" w:hAnsi="Arial" w:cs="Arial"/>
                                        <w:color w:val="05114D" w:themeColor="accent1" w:themeShade="80"/>
                                        <w:sz w:val="21"/>
                                        <w:szCs w:val="21"/>
                                      </w:rPr>
                                    </w:pPr>
                                    <w:r w:rsidRPr="00570F03">
                                      <w:rPr>
                                        <w:rFonts w:ascii="Arial" w:eastAsia="BIZ UDPGothic" w:hAnsi="Arial" w:cs="Arial"/>
                                        <w:color w:val="000000" w:themeColor="text1"/>
                                        <w:sz w:val="21"/>
                                        <w:szCs w:val="21"/>
                                      </w:rPr>
                                      <w:t>Giờ làm việc: 9:30 – 20:30 (không bao gồm thứ Bảy, Chủ Nhật, các ngày lễ và Tết dương lịch</w:t>
                                    </w:r>
                                  </w:p>
                                  <w:p w14:paraId="236FCB6F" w14:textId="74AF5DBC" w:rsidR="00570F03" w:rsidRPr="00570F03" w:rsidRDefault="00570F03" w:rsidP="00CB2D73">
                                    <w:pPr>
                                      <w:spacing w:after="0" w:line="240" w:lineRule="auto"/>
                                      <w:ind w:left="3120" w:hanging="3120"/>
                                      <w:rPr>
                                        <w:rFonts w:ascii="Arial" w:eastAsia="HGMaruGothicMPRO" w:hAnsi="Arial" w:cs="Arial"/>
                                        <w:color w:val="05114D" w:themeColor="accent1" w:themeShade="80"/>
                                        <w:sz w:val="21"/>
                                        <w:szCs w:val="21"/>
                                      </w:rPr>
                                    </w:pPr>
                                    <w:r w:rsidRPr="00570F03">
                                      <w:rPr>
                                        <w:rFonts w:ascii="Arial" w:eastAsia="HGMaruGothicMPRO" w:hAnsi="Arial" w:cs="Arial"/>
                                        <w:color w:val="05114D" w:themeColor="accent1" w:themeShade="80"/>
                                        <w:sz w:val="21"/>
                                        <w:szCs w:val="21"/>
                                      </w:rPr>
                                      <w:t>Thư (chỉ áp dụng tại Nhật Bản)</w:t>
                                    </w:r>
                                  </w:p>
                                  <w:p w14:paraId="20338CDA" w14:textId="23C9355A" w:rsidR="00570F03" w:rsidRPr="00570F03" w:rsidRDefault="00570F03" w:rsidP="00CB2D73">
                                    <w:pPr>
                                      <w:spacing w:after="0" w:line="240" w:lineRule="auto"/>
                                      <w:ind w:left="3120" w:hanging="3120"/>
                                      <w:rPr>
                                        <w:rFonts w:ascii="Arial" w:eastAsia="HGMaruGothicMPRO" w:hAnsi="Arial" w:cs="Arial"/>
                                        <w:color w:val="05114D" w:themeColor="accent1" w:themeShade="80"/>
                                        <w:sz w:val="21"/>
                                        <w:szCs w:val="21"/>
                                        <w:lang w:val="vi-VN"/>
                                      </w:rPr>
                                    </w:pPr>
                                    <w:r w:rsidRPr="00570F03">
                                      <w:rPr>
                                        <w:rFonts w:ascii="Arial" w:eastAsia="HGMaruGothicMPRO" w:hAnsi="Arial" w:cs="Arial"/>
                                        <w:color w:val="05114D" w:themeColor="accent1" w:themeShade="80"/>
                                        <w:sz w:val="21"/>
                                        <w:szCs w:val="21"/>
                                      </w:rPr>
                                      <w:t>S</w:t>
                                    </w:r>
                                    <w:r w:rsidRPr="00570F03">
                                      <w:rPr>
                                        <w:rFonts w:ascii="Arial" w:eastAsia="HGMaruGothicMPRO" w:hAnsi="Arial" w:cs="Arial" w:hint="eastAsia"/>
                                        <w:color w:val="05114D" w:themeColor="accent1" w:themeShade="80"/>
                                        <w:sz w:val="21"/>
                                        <w:szCs w:val="21"/>
                                      </w:rPr>
                                      <w:t>ố</w:t>
                                    </w:r>
                                    <w:r w:rsidRPr="00570F03">
                                      <w:rPr>
                                        <w:rFonts w:ascii="Arial" w:eastAsia="HGMaruGothicMPRO" w:hAnsi="Arial" w:cs="Arial"/>
                                        <w:color w:val="05114D" w:themeColor="accent1" w:themeShade="80"/>
                                        <w:sz w:val="21"/>
                                        <w:szCs w:val="21"/>
                                      </w:rPr>
                                      <w:t xml:space="preserve"> bưu </w:t>
                                    </w:r>
                                    <w:proofErr w:type="gramStart"/>
                                    <w:r w:rsidRPr="00570F03">
                                      <w:rPr>
                                        <w:rFonts w:ascii="Arial" w:eastAsia="HGMaruGothicMPRO" w:hAnsi="Arial" w:cs="Arial"/>
                                        <w:color w:val="05114D" w:themeColor="accent1" w:themeShade="80"/>
                                        <w:sz w:val="21"/>
                                        <w:szCs w:val="21"/>
                                      </w:rPr>
                                      <w:t xml:space="preserve">điện </w:t>
                                    </w:r>
                                    <w:r w:rsidR="00361F99">
                                      <w:rPr>
                                        <w:rFonts w:ascii="Arial" w:eastAsia="HGMaruGothicMPRO" w:hAnsi="Arial" w:cs="Arial"/>
                                        <w:color w:val="05114D" w:themeColor="accent1" w:themeShade="80"/>
                                        <w:sz w:val="21"/>
                                        <w:szCs w:val="21"/>
                                        <w:lang w:val="vi-VN"/>
                                      </w:rPr>
                                      <w:t>:</w:t>
                                    </w:r>
                                    <w:proofErr w:type="gramEnd"/>
                                    <w:r w:rsidR="00361F99">
                                      <w:rPr>
                                        <w:rFonts w:ascii="Arial" w:eastAsia="HGMaruGothicMPRO" w:hAnsi="Arial" w:cs="Arial"/>
                                        <w:color w:val="05114D" w:themeColor="accent1" w:themeShade="80"/>
                                        <w:sz w:val="21"/>
                                        <w:szCs w:val="21"/>
                                        <w:lang w:val="vi-VN"/>
                                      </w:rPr>
                                      <w:t xml:space="preserve"> </w:t>
                                    </w:r>
                                    <w:r w:rsidRPr="00570F03">
                                      <w:rPr>
                                        <w:rFonts w:ascii="Arial" w:eastAsia="HGMaruGothicMPRO" w:hAnsi="Arial" w:cs="Arial"/>
                                        <w:color w:val="05114D" w:themeColor="accent1" w:themeShade="80"/>
                                        <w:sz w:val="21"/>
                                        <w:szCs w:val="21"/>
                                      </w:rPr>
                                      <w:t xml:space="preserve">102-0083 </w:t>
                                    </w:r>
                                    <w:r w:rsidRPr="00570F03">
                                      <w:rPr>
                                        <w:rFonts w:ascii="Arial" w:eastAsia="HGMaruGothicMPRO" w:hAnsi="Arial" w:cs="Arial"/>
                                        <w:color w:val="05114D" w:themeColor="accent1" w:themeShade="80"/>
                                        <w:sz w:val="21"/>
                                        <w:szCs w:val="21"/>
                                        <w:lang w:val="vi-VN"/>
                                      </w:rPr>
                                      <w:t>Tầng 4, tòa nhà K-WING,5-2-1 Kojimachi, Quận Chiyoda, Tokyo</w:t>
                                    </w:r>
                                  </w:p>
                                  <w:p w14:paraId="239DCAF6" w14:textId="77777777" w:rsidR="00570F03" w:rsidRPr="00570F03" w:rsidRDefault="00570F03" w:rsidP="00570F03">
                                    <w:pPr>
                                      <w:spacing w:after="0" w:line="240" w:lineRule="auto"/>
                                      <w:ind w:left="3120" w:hanging="3120"/>
                                      <w:rPr>
                                        <w:rFonts w:ascii="Arial" w:eastAsia="HGMaruGothicMPRO" w:hAnsi="Arial" w:cs="Arial"/>
                                        <w:color w:val="05114D" w:themeColor="accent1" w:themeShade="80"/>
                                        <w:sz w:val="21"/>
                                        <w:szCs w:val="21"/>
                                      </w:rPr>
                                    </w:pPr>
                                    <w:r w:rsidRPr="00570F03">
                                      <w:rPr>
                                        <w:rFonts w:ascii="Arial" w:eastAsia="HGMaruGothicMPRO" w:hAnsi="Arial" w:cs="Arial"/>
                                        <w:color w:val="05114D" w:themeColor="accent1" w:themeShade="80"/>
                                        <w:sz w:val="21"/>
                                        <w:szCs w:val="21"/>
                                        <w:lang w:val="vi-VN"/>
                                      </w:rPr>
                                      <w:t xml:space="preserve">Gửi đến: </w:t>
                                    </w:r>
                                    <w:r w:rsidRPr="00570F03">
                                      <w:rPr>
                                        <w:rFonts w:ascii="Arial" w:eastAsia="HGMaruGothicMPRO" w:hAnsi="Arial" w:cs="Arial"/>
                                        <w:bCs/>
                                        <w:color w:val="05114D" w:themeColor="accent1" w:themeShade="80"/>
                                        <w:sz w:val="21"/>
                                        <w:szCs w:val="21"/>
                                      </w:rPr>
                                      <w:t>Fairlinks Consulting Co., Ltd., phụ trách UMC Electronics</w:t>
                                    </w:r>
                                  </w:p>
                                  <w:p w14:paraId="6119B5D3" w14:textId="326152AB" w:rsidR="00570F03" w:rsidRPr="00570F03" w:rsidRDefault="00570F03" w:rsidP="00CB2D73">
                                    <w:pPr>
                                      <w:spacing w:after="0" w:line="240" w:lineRule="auto"/>
                                      <w:ind w:left="3120" w:hanging="3120"/>
                                      <w:rPr>
                                        <w:rFonts w:ascii="Arial" w:eastAsia="HGMaruGothicMPRO" w:hAnsi="Arial" w:cs="Arial"/>
                                        <w:color w:val="05114D" w:themeColor="accent1" w:themeShade="80"/>
                                        <w:sz w:val="21"/>
                                        <w:szCs w:val="21"/>
                                      </w:rPr>
                                    </w:pPr>
                                  </w:p>
                                </w:txbxContent>
                              </v:textbox>
                            </v:roundrect>
                          </v:group>
                          <v:roundrect id="角丸四角形 28" o:spid="_x0000_s1058" style="position:absolute;left:-497;top:172;width:21716;height:449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a+t8kA&#10;AADiAAAADwAAAGRycy9kb3ducmV2LnhtbESPQUsDMRSE74L/ITzBm00sdLXbpkUEwYuCrQjeXjev&#10;2aWblzV5tqu/3giCx2FmvmGW6zH06kgpd5EtXE8MKOImuo69hdftw9UtqCzIDvvIZOGLMqxX52dL&#10;rF088QsdN+JVgXCu0UIrMtRa56algHkSB+Li7WMKKEUmr13CU4GHXk+NqXTAjstCiwPdt9QcNp/B&#10;gv/Y+1GeDzj93oW39yHIPOknay8vxrsFKKFR/sN/7UdnoZrNKmPMzRx+L5U7oFc/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gua+t8kAAADiAAAADwAAAAAAAAAAAAAAAACYAgAA&#10;ZHJzL2Rvd25yZXYueG1sUEsFBgAAAAAEAAQA9QAAAI4DAAAAAA==&#10;" filled="f" stroked="f" strokeweight="1pt">
                            <v:stroke joinstyle="miter"/>
                            <v:textbox>
                              <w:txbxContent>
                                <w:p w14:paraId="368501D9" w14:textId="66721E19" w:rsidR="00570F03" w:rsidRPr="00570F03" w:rsidRDefault="00570F03" w:rsidP="00DF139A">
                                  <w:pPr>
                                    <w:spacing w:line="240" w:lineRule="auto"/>
                                    <w:rPr>
                                      <w:rFonts w:ascii="BIZ UDPGothic" w:eastAsia="BIZ UDPGothic" w:hAnsi="BIZ UDPGothic"/>
                                      <w:color w:val="000000" w:themeColor="text1"/>
                                      <w:sz w:val="24"/>
                                      <w:szCs w:val="24"/>
                                    </w:rPr>
                                  </w:pPr>
                                  <w:r>
                                    <w:rPr>
                                      <w:rFonts w:ascii="Arial" w:eastAsia="HGMaruGothicMPRO" w:hAnsi="Arial" w:cs="Arial"/>
                                      <w:b/>
                                      <w:color w:val="000000" w:themeColor="text1"/>
                                      <w:sz w:val="24"/>
                                      <w:szCs w:val="24"/>
                                    </w:rPr>
                                    <w:t xml:space="preserve"> </w:t>
                                  </w:r>
                                  <w:r w:rsidRPr="00570F03">
                                    <w:rPr>
                                      <w:rFonts w:ascii="Arial" w:eastAsia="HGMaruGothicMPRO" w:hAnsi="Arial" w:cs="Arial"/>
                                      <w:b/>
                                      <w:color w:val="000000" w:themeColor="text1"/>
                                      <w:sz w:val="24"/>
                                      <w:szCs w:val="24"/>
                                    </w:rPr>
                                    <w:t xml:space="preserve">Tư vấn bên ngoài </w:t>
                                  </w:r>
                                  <w:r w:rsidRPr="00570F03">
                                    <w:rPr>
                                      <w:rFonts w:ascii="HGMaruGothicMPRO" w:eastAsia="HGMaruGothicMPRO" w:hAnsi="HGMaruGothicMPRO"/>
                                      <w:b/>
                                      <w:color w:val="000000" w:themeColor="text1"/>
                                      <w:sz w:val="24"/>
                                      <w:szCs w:val="24"/>
                                    </w:rPr>
                                    <w:t xml:space="preserve"> </w:t>
                                  </w:r>
                                </w:p>
                                <w:p w14:paraId="27A4C471" w14:textId="77777777" w:rsidR="00570F03" w:rsidRPr="00570F03" w:rsidRDefault="00570F03" w:rsidP="00AC21E0">
                                  <w:pPr>
                                    <w:spacing w:line="240" w:lineRule="auto"/>
                                    <w:rPr>
                                      <w:rFonts w:ascii="HGMaruGothicMPRO" w:eastAsia="HGMaruGothicMPRO" w:hAnsi="HGMaruGothicMPRO"/>
                                      <w:b/>
                                      <w:color w:val="000000" w:themeColor="text1"/>
                                      <w:sz w:val="24"/>
                                      <w:szCs w:val="24"/>
                                    </w:rPr>
                                  </w:pPr>
                                  <w:r w:rsidRPr="00570F03">
                                    <w:rPr>
                                      <w:rFonts w:ascii="BIZ UDPGothic" w:eastAsia="BIZ UDPGothic" w:hAnsi="BIZ UDPGothic" w:hint="eastAsia"/>
                                      <w:sz w:val="24"/>
                                      <w:szCs w:val="24"/>
                                    </w:rPr>
                                    <w:t>しながら運営しています</w:t>
                                  </w:r>
                                  <w:r w:rsidRPr="00570F03">
                                    <w:rPr>
                                      <w:rFonts w:ascii="BIZ UDPGothic" w:eastAsia="BIZ UDPGothic" w:hAnsi="BIZ UDPGothic"/>
                                      <w:sz w:val="24"/>
                                      <w:szCs w:val="24"/>
                                    </w:rPr>
                                    <w:t>。</w:t>
                                  </w:r>
                                </w:p>
                              </w:txbxContent>
                            </v:textbox>
                          </v:roundrect>
                        </v:group>
                      </v:group>
                      <v:shape id="テキスト ボックス 261253523" o:spid="_x0000_s1059" type="#_x0000_t202" style="position:absolute;left:14995;top:12520;width:44353;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1ldMsA&#10;AADiAAAADwAAAGRycy9kb3ducmV2LnhtbESPQWvCQBSE70L/w/IKvenGlYikriIBsUh70Hrp7TX7&#10;TEKzb9PsqrG/visIHoeZ+YaZL3vbiDN1vnasYTxKQBAXztRcajh8roczED4gG2wck4YreVgungZz&#10;zIy78I7O+1CKCGGfoYYqhDaT0hcVWfQj1xJH7+g6iyHKrpSmw0uE20aqJJlKizXHhQpbyisqfvYn&#10;q2Gbrz9w963s7K/JN+/HVft7+Eq1fnnuV68gAvXhEb6334wGNR2rdJKqCdwuxTsgF/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QnWV0ywAAAOIAAAAPAAAAAAAAAAAAAAAAAJgC&#10;AABkcnMvZG93bnJldi54bWxQSwUGAAAAAAQABAD1AAAAkAMAAAAA&#10;" filled="f" stroked="f" strokeweight=".5pt">
                        <v:textbox>
                          <w:txbxContent>
                            <w:p w14:paraId="5C3C4820" w14:textId="7AA1A4E5" w:rsidR="00570F03" w:rsidRPr="00CB2D73" w:rsidRDefault="00570F03" w:rsidP="00AC21E0">
                              <w:pPr>
                                <w:spacing w:line="240" w:lineRule="auto"/>
                                <w:ind w:left="220" w:hangingChars="100" w:hanging="220"/>
                                <w:rPr>
                                  <w:rFonts w:ascii="Arial" w:hAnsi="Arial" w:cs="Arial"/>
                                  <w:sz w:val="21"/>
                                  <w:szCs w:val="21"/>
                                </w:rPr>
                              </w:pPr>
                              <w:r w:rsidRPr="007E66FC">
                                <w:rPr>
                                  <w:rFonts w:ascii="BIZ UDPGothic" w:eastAsia="BIZ UDPGothic" w:hAnsi="BIZ UDPGothic" w:hint="eastAsia"/>
                                  <w:color w:val="000000" w:themeColor="text1"/>
                                  <w:sz w:val="22"/>
                                  <w:szCs w:val="30"/>
                                </w:rPr>
                                <w:t>※</w:t>
                              </w:r>
                              <w:r>
                                <w:rPr>
                                  <w:rFonts w:ascii="BIZ UDPGothic" w:eastAsia="BIZ UDPGothic" w:hAnsi="BIZ UDPGothic" w:hint="eastAsia"/>
                                  <w:color w:val="000000" w:themeColor="text1"/>
                                  <w:sz w:val="22"/>
                                  <w:szCs w:val="30"/>
                                </w:rPr>
                                <w:t xml:space="preserve"> </w:t>
                              </w:r>
                              <w:r w:rsidRPr="00CB2D73">
                                <w:rPr>
                                  <w:rFonts w:ascii="Arial" w:eastAsia="BIZ UDPGothic" w:hAnsi="Arial" w:cs="Arial"/>
                                  <w:sz w:val="21"/>
                                  <w:szCs w:val="21"/>
                                </w:rPr>
                                <w:t xml:space="preserve">Bộ phận tiếp nhận này được </w:t>
                              </w:r>
                              <w:r w:rsidRPr="00CB2D73">
                                <w:rPr>
                                  <w:rFonts w:ascii="Arial" w:eastAsia="BIZ UDPGothic" w:hAnsi="Arial" w:cs="Arial"/>
                                  <w:bCs/>
                                  <w:sz w:val="21"/>
                                  <w:szCs w:val="21"/>
                                </w:rPr>
                                <w:t xml:space="preserve">Công ty Fairlinks tư vấn bên ngoài </w:t>
                              </w:r>
                              <w:r>
                                <w:rPr>
                                  <w:rFonts w:ascii="Arial" w:eastAsia="BIZ UDPGothic" w:hAnsi="Arial" w:cs="Arial"/>
                                  <w:bCs/>
                                  <w:sz w:val="21"/>
                                  <w:szCs w:val="21"/>
                                </w:rPr>
                                <w:t xml:space="preserve"> </w:t>
                              </w:r>
                              <w:r w:rsidRPr="00CB2D73">
                                <w:rPr>
                                  <w:rFonts w:ascii="Arial" w:eastAsia="BIZ UDPGothic" w:hAnsi="Arial" w:cs="Arial"/>
                                  <w:bCs/>
                                  <w:sz w:val="21"/>
                                  <w:szCs w:val="21"/>
                                </w:rPr>
                                <w:t xml:space="preserve">đồng thời bảo đảm quyền lợi riêng tư của người tư vấn </w:t>
                              </w:r>
                            </w:p>
                          </w:txbxContent>
                        </v:textbox>
                      </v:shape>
                      <w10:wrap anchorx="margin"/>
                    </v:group>
                  </w:pict>
                </mc:Fallback>
              </mc:AlternateContent>
            </w:r>
          </w:p>
          <w:p w14:paraId="021789BD" w14:textId="77777777" w:rsidR="00AC21E0" w:rsidRPr="007B2559" w:rsidRDefault="00AC21E0" w:rsidP="004E17EF">
            <w:pPr>
              <w:pStyle w:val="NoSpacing"/>
              <w:ind w:left="160" w:firstLine="120"/>
              <w:jc w:val="both"/>
              <w:rPr>
                <w:noProof/>
                <w:sz w:val="12"/>
                <w:szCs w:val="16"/>
                <w:lang w:val="es-MX"/>
              </w:rPr>
            </w:pPr>
          </w:p>
          <w:p w14:paraId="5C0BB76E" w14:textId="77777777" w:rsidR="00AC21E0" w:rsidRPr="007B2559" w:rsidRDefault="00AC21E0" w:rsidP="004E17EF">
            <w:pPr>
              <w:pStyle w:val="NoSpacing"/>
              <w:ind w:left="160" w:firstLine="120"/>
              <w:jc w:val="both"/>
              <w:rPr>
                <w:noProof/>
                <w:sz w:val="12"/>
                <w:szCs w:val="16"/>
                <w:lang w:val="es-MX"/>
              </w:rPr>
            </w:pPr>
          </w:p>
          <w:p w14:paraId="4888D167" w14:textId="77777777" w:rsidR="00AC21E0" w:rsidRPr="007B2559" w:rsidRDefault="00AC21E0" w:rsidP="004E17EF">
            <w:pPr>
              <w:pStyle w:val="NoSpacing"/>
              <w:ind w:left="160" w:firstLine="120"/>
              <w:jc w:val="both"/>
              <w:rPr>
                <w:noProof/>
                <w:sz w:val="12"/>
                <w:szCs w:val="16"/>
                <w:lang w:val="es-MX"/>
              </w:rPr>
            </w:pPr>
          </w:p>
          <w:p w14:paraId="43D6301D" w14:textId="77777777" w:rsidR="00AC21E0" w:rsidRPr="007B2559" w:rsidRDefault="00AC21E0" w:rsidP="004E17EF">
            <w:pPr>
              <w:pStyle w:val="NoSpacing"/>
              <w:ind w:left="160" w:firstLine="120"/>
              <w:jc w:val="both"/>
              <w:rPr>
                <w:noProof/>
                <w:sz w:val="12"/>
                <w:szCs w:val="16"/>
                <w:lang w:val="es-MX"/>
              </w:rPr>
            </w:pPr>
          </w:p>
          <w:p w14:paraId="0B009E42" w14:textId="77777777" w:rsidR="00AC21E0" w:rsidRPr="007B2559" w:rsidRDefault="00AC21E0" w:rsidP="004E17EF">
            <w:pPr>
              <w:pStyle w:val="NoSpacing"/>
              <w:ind w:left="160" w:firstLine="120"/>
              <w:jc w:val="both"/>
              <w:rPr>
                <w:noProof/>
                <w:sz w:val="12"/>
                <w:szCs w:val="16"/>
                <w:lang w:val="es-MX"/>
              </w:rPr>
            </w:pPr>
          </w:p>
          <w:p w14:paraId="31C3F5A9" w14:textId="77777777" w:rsidR="00AC21E0" w:rsidRPr="007B2559" w:rsidRDefault="00AC21E0" w:rsidP="004E17EF">
            <w:pPr>
              <w:pStyle w:val="NoSpacing"/>
              <w:ind w:left="160" w:firstLine="120"/>
              <w:jc w:val="both"/>
              <w:rPr>
                <w:noProof/>
                <w:sz w:val="12"/>
                <w:szCs w:val="16"/>
                <w:lang w:val="es-MX"/>
              </w:rPr>
            </w:pPr>
          </w:p>
          <w:p w14:paraId="45B42A43" w14:textId="77777777" w:rsidR="00AC21E0" w:rsidRPr="007B2559" w:rsidRDefault="00AC21E0" w:rsidP="004E17EF">
            <w:pPr>
              <w:pStyle w:val="NoSpacing"/>
              <w:ind w:left="160" w:firstLine="120"/>
              <w:jc w:val="both"/>
              <w:rPr>
                <w:noProof/>
                <w:sz w:val="12"/>
                <w:szCs w:val="16"/>
                <w:lang w:val="es-MX"/>
              </w:rPr>
            </w:pPr>
          </w:p>
          <w:p w14:paraId="2BC62C53" w14:textId="77777777" w:rsidR="00AC21E0" w:rsidRPr="007B2559" w:rsidRDefault="00AC21E0" w:rsidP="004E17EF">
            <w:pPr>
              <w:pStyle w:val="NoSpacing"/>
              <w:ind w:left="160" w:firstLine="120"/>
              <w:jc w:val="both"/>
              <w:rPr>
                <w:noProof/>
                <w:sz w:val="12"/>
                <w:szCs w:val="16"/>
                <w:lang w:val="es-MX"/>
              </w:rPr>
            </w:pPr>
          </w:p>
          <w:p w14:paraId="6C9F39C7" w14:textId="77777777" w:rsidR="00AC21E0" w:rsidRPr="007B2559" w:rsidRDefault="00AC21E0" w:rsidP="004E17EF">
            <w:pPr>
              <w:pStyle w:val="NoSpacing"/>
              <w:ind w:left="160" w:firstLine="120"/>
              <w:jc w:val="both"/>
              <w:rPr>
                <w:noProof/>
                <w:sz w:val="12"/>
                <w:szCs w:val="16"/>
                <w:lang w:val="es-MX"/>
              </w:rPr>
            </w:pPr>
          </w:p>
          <w:p w14:paraId="33786807" w14:textId="77777777" w:rsidR="00AC21E0" w:rsidRPr="007B2559" w:rsidRDefault="00AC21E0" w:rsidP="004E17EF">
            <w:pPr>
              <w:pStyle w:val="NoSpacing"/>
              <w:ind w:left="160" w:firstLine="120"/>
              <w:jc w:val="both"/>
              <w:rPr>
                <w:noProof/>
                <w:sz w:val="12"/>
                <w:szCs w:val="16"/>
                <w:lang w:val="es-MX"/>
              </w:rPr>
            </w:pPr>
          </w:p>
          <w:p w14:paraId="2D3B9B34" w14:textId="77777777" w:rsidR="00AC21E0" w:rsidRPr="007B2559" w:rsidRDefault="00AC21E0" w:rsidP="004E17EF">
            <w:pPr>
              <w:pStyle w:val="NoSpacing"/>
              <w:ind w:left="160" w:firstLine="120"/>
              <w:jc w:val="both"/>
              <w:rPr>
                <w:noProof/>
                <w:sz w:val="12"/>
                <w:szCs w:val="16"/>
                <w:lang w:val="es-MX"/>
              </w:rPr>
            </w:pPr>
          </w:p>
          <w:p w14:paraId="62BDD861" w14:textId="77777777" w:rsidR="00AC21E0" w:rsidRPr="007B2559" w:rsidRDefault="00AC21E0" w:rsidP="004E17EF">
            <w:pPr>
              <w:pStyle w:val="NoSpacing"/>
              <w:ind w:left="160" w:firstLine="120"/>
              <w:jc w:val="both"/>
              <w:rPr>
                <w:noProof/>
                <w:sz w:val="12"/>
                <w:szCs w:val="16"/>
                <w:lang w:val="es-MX"/>
              </w:rPr>
            </w:pPr>
          </w:p>
          <w:p w14:paraId="2822EDD0" w14:textId="77777777" w:rsidR="00AC21E0" w:rsidRPr="007B2559" w:rsidRDefault="00AC21E0" w:rsidP="004E17EF">
            <w:pPr>
              <w:pStyle w:val="NoSpacing"/>
              <w:ind w:left="160" w:firstLine="120"/>
              <w:jc w:val="both"/>
              <w:rPr>
                <w:noProof/>
                <w:sz w:val="12"/>
                <w:szCs w:val="16"/>
                <w:lang w:val="es-MX"/>
              </w:rPr>
            </w:pPr>
          </w:p>
          <w:p w14:paraId="5F09FF9B" w14:textId="77777777" w:rsidR="00AC21E0" w:rsidRPr="007B2559" w:rsidRDefault="00AC21E0" w:rsidP="004E17EF">
            <w:pPr>
              <w:pStyle w:val="NoSpacing"/>
              <w:ind w:left="160" w:firstLine="120"/>
              <w:jc w:val="both"/>
              <w:rPr>
                <w:noProof/>
                <w:sz w:val="12"/>
                <w:szCs w:val="16"/>
                <w:lang w:val="es-MX"/>
              </w:rPr>
            </w:pPr>
          </w:p>
          <w:p w14:paraId="1D9FBC3F" w14:textId="77777777" w:rsidR="00AC21E0" w:rsidRPr="007B2559" w:rsidRDefault="00AC21E0" w:rsidP="004E17EF">
            <w:pPr>
              <w:pStyle w:val="NoSpacing"/>
              <w:ind w:left="160" w:firstLine="120"/>
              <w:jc w:val="both"/>
              <w:rPr>
                <w:noProof/>
                <w:sz w:val="12"/>
                <w:szCs w:val="16"/>
                <w:lang w:val="es-MX"/>
              </w:rPr>
            </w:pPr>
          </w:p>
          <w:p w14:paraId="140575AF" w14:textId="77777777" w:rsidR="00AC21E0" w:rsidRPr="007B2559" w:rsidRDefault="00AC21E0" w:rsidP="004E17EF">
            <w:pPr>
              <w:pStyle w:val="NoSpacing"/>
              <w:ind w:left="160" w:firstLine="120"/>
              <w:jc w:val="both"/>
              <w:rPr>
                <w:noProof/>
                <w:sz w:val="12"/>
                <w:szCs w:val="16"/>
                <w:lang w:val="es-MX"/>
              </w:rPr>
            </w:pPr>
          </w:p>
          <w:p w14:paraId="30808847" w14:textId="77777777" w:rsidR="00AC21E0" w:rsidRPr="007B2559" w:rsidRDefault="00AC21E0" w:rsidP="004E17EF">
            <w:pPr>
              <w:pStyle w:val="NoSpacing"/>
              <w:ind w:left="160" w:firstLine="120"/>
              <w:jc w:val="both"/>
              <w:rPr>
                <w:noProof/>
                <w:sz w:val="12"/>
                <w:szCs w:val="16"/>
                <w:lang w:val="es-MX"/>
              </w:rPr>
            </w:pPr>
          </w:p>
          <w:p w14:paraId="4DF8CD21" w14:textId="77777777" w:rsidR="00AC21E0" w:rsidRPr="007B2559" w:rsidRDefault="00AC21E0" w:rsidP="004E17EF">
            <w:pPr>
              <w:pStyle w:val="NoSpacing"/>
              <w:ind w:left="160" w:firstLine="120"/>
              <w:jc w:val="both"/>
              <w:rPr>
                <w:noProof/>
                <w:sz w:val="12"/>
                <w:szCs w:val="16"/>
                <w:lang w:val="es-MX"/>
              </w:rPr>
            </w:pPr>
          </w:p>
          <w:p w14:paraId="5CE253D0" w14:textId="77777777" w:rsidR="00AC21E0" w:rsidRPr="007B2559" w:rsidRDefault="00AC21E0" w:rsidP="004E17EF">
            <w:pPr>
              <w:pStyle w:val="NoSpacing"/>
              <w:ind w:left="160" w:firstLine="120"/>
              <w:jc w:val="both"/>
              <w:rPr>
                <w:noProof/>
                <w:sz w:val="12"/>
                <w:szCs w:val="16"/>
                <w:lang w:val="es-MX"/>
              </w:rPr>
            </w:pPr>
          </w:p>
          <w:p w14:paraId="71B630D2" w14:textId="77777777" w:rsidR="00AC21E0" w:rsidRPr="007B2559" w:rsidRDefault="00AC21E0" w:rsidP="004E17EF">
            <w:pPr>
              <w:pStyle w:val="NoSpacing"/>
              <w:ind w:left="160" w:firstLine="120"/>
              <w:jc w:val="both"/>
              <w:rPr>
                <w:noProof/>
                <w:sz w:val="12"/>
                <w:szCs w:val="16"/>
                <w:lang w:val="es-MX"/>
              </w:rPr>
            </w:pPr>
          </w:p>
          <w:p w14:paraId="757BD575" w14:textId="77777777" w:rsidR="00AC21E0" w:rsidRPr="007B2559" w:rsidRDefault="00AC21E0" w:rsidP="004E17EF">
            <w:pPr>
              <w:pStyle w:val="NoSpacing"/>
              <w:ind w:left="160" w:firstLine="120"/>
              <w:jc w:val="both"/>
              <w:rPr>
                <w:noProof/>
                <w:sz w:val="12"/>
                <w:szCs w:val="16"/>
                <w:lang w:val="es-MX"/>
              </w:rPr>
            </w:pPr>
          </w:p>
          <w:p w14:paraId="2AB8DC5F" w14:textId="77777777" w:rsidR="00AC21E0" w:rsidRPr="007B2559" w:rsidRDefault="00AC21E0" w:rsidP="004E17EF">
            <w:pPr>
              <w:pStyle w:val="NoSpacing"/>
              <w:ind w:left="160" w:firstLine="120"/>
              <w:jc w:val="both"/>
              <w:rPr>
                <w:noProof/>
                <w:sz w:val="12"/>
                <w:szCs w:val="16"/>
                <w:lang w:val="es-MX"/>
              </w:rPr>
            </w:pPr>
          </w:p>
        </w:tc>
      </w:tr>
    </w:tbl>
    <w:p w14:paraId="1FA6EC52" w14:textId="05E4141C" w:rsidR="00AC21E0" w:rsidRPr="007B2559" w:rsidRDefault="00AC21E0" w:rsidP="00AC21E0">
      <w:pPr>
        <w:spacing w:after="0" w:line="240" w:lineRule="auto"/>
        <w:jc w:val="both"/>
        <w:rPr>
          <w:rFonts w:ascii="Arial" w:eastAsia="UD Digi Kyokasho N-R" w:hAnsi="Arial" w:cs="Arial"/>
          <w:sz w:val="20"/>
          <w:szCs w:val="20"/>
          <w:lang w:val="es-MX"/>
        </w:rPr>
      </w:pPr>
    </w:p>
    <w:p w14:paraId="61C4D9EF" w14:textId="4C18FD1E" w:rsidR="00AC21E0" w:rsidRPr="007B2559" w:rsidRDefault="00AC21E0" w:rsidP="00AC21E0">
      <w:pPr>
        <w:spacing w:after="0" w:line="240" w:lineRule="auto"/>
        <w:jc w:val="both"/>
        <w:rPr>
          <w:rFonts w:ascii="Arial" w:eastAsia="UD Digi Kyokasho N-R" w:hAnsi="Arial" w:cs="Arial"/>
          <w:sz w:val="20"/>
          <w:szCs w:val="20"/>
          <w:lang w:val="es-MX"/>
        </w:rPr>
      </w:pPr>
    </w:p>
    <w:p w14:paraId="57E97EFD" w14:textId="75B3354C" w:rsidR="00AC21E0" w:rsidRPr="007B2559" w:rsidRDefault="00570F03" w:rsidP="00570F03">
      <w:pPr>
        <w:pStyle w:val="NoSpacing"/>
        <w:ind w:leftChars="0" w:left="0" w:firstLineChars="0" w:firstLine="0"/>
        <w:rPr>
          <w:rFonts w:eastAsia="Meiryo UI"/>
          <w:b/>
          <w:bCs/>
          <w:color w:val="000099"/>
          <w:sz w:val="36"/>
          <w:szCs w:val="29"/>
          <w:lang w:val="es-MX"/>
        </w:rPr>
      </w:pPr>
      <w:r w:rsidRPr="00570F03">
        <w:rPr>
          <w:rFonts w:ascii="Arial" w:eastAsia="UD Digi Kyokasho N-R" w:hAnsi="Arial" w:cs="Arial"/>
          <w:noProof/>
          <w:szCs w:val="20"/>
        </w:rPr>
        <mc:AlternateContent>
          <mc:Choice Requires="wps">
            <w:drawing>
              <wp:anchor distT="0" distB="0" distL="114300" distR="114300" simplePos="0" relativeHeight="251691520" behindDoc="1" locked="0" layoutInCell="1" allowOverlap="1" wp14:anchorId="0E0C4922" wp14:editId="32528943">
                <wp:simplePos x="0" y="0"/>
                <wp:positionH relativeFrom="margin">
                  <wp:posOffset>-85725</wp:posOffset>
                </wp:positionH>
                <wp:positionV relativeFrom="paragraph">
                  <wp:posOffset>95886</wp:posOffset>
                </wp:positionV>
                <wp:extent cx="6858000" cy="1333500"/>
                <wp:effectExtent l="0" t="0" r="19050" b="19050"/>
                <wp:wrapNone/>
                <wp:docPr id="2056544067" name="正方形/長方形 34"/>
                <wp:cNvGraphicFramePr/>
                <a:graphic xmlns:a="http://schemas.openxmlformats.org/drawingml/2006/main">
                  <a:graphicData uri="http://schemas.microsoft.com/office/word/2010/wordprocessingShape">
                    <wps:wsp>
                      <wps:cNvSpPr/>
                      <wps:spPr>
                        <a:xfrm>
                          <a:off x="0" y="0"/>
                          <a:ext cx="6858000" cy="1333500"/>
                        </a:xfrm>
                        <a:prstGeom prst="rect">
                          <a:avLst/>
                        </a:prstGeom>
                        <a:solidFill>
                          <a:schemeClr val="accent4">
                            <a:lumMod val="20000"/>
                            <a:lumOff val="80000"/>
                          </a:schemeClr>
                        </a:solidFill>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7AE8DE" id="正方形/長方形 34" o:spid="_x0000_s1026" style="position:absolute;margin-left:-6.75pt;margin-top:7.55pt;width:540pt;height:105pt;z-index:-251624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" fillcolor="#fef7cc [663]" strokecolor="#feda02 [3207]" strokeweight="1pt">
                <w10:wrap anchorx="margin"/>
              </v:rect>
            </w:pict>
          </mc:Fallback>
        </mc:AlternateContent>
      </w:r>
      <w:r w:rsidRPr="00570F03">
        <w:rPr>
          <w:rFonts w:ascii="Arial" w:hAnsi="Arial" w:cs="Arial"/>
          <w:noProof/>
        </w:rPr>
        <mc:AlternateContent>
          <mc:Choice Requires="wps">
            <w:drawing>
              <wp:anchor distT="0" distB="0" distL="114300" distR="114300" simplePos="0" relativeHeight="251689472" behindDoc="0" locked="0" layoutInCell="1" allowOverlap="1" wp14:anchorId="41D2F7DA" wp14:editId="7B3A6E49">
                <wp:simplePos x="0" y="0"/>
                <wp:positionH relativeFrom="column">
                  <wp:posOffset>-50801</wp:posOffset>
                </wp:positionH>
                <wp:positionV relativeFrom="paragraph">
                  <wp:posOffset>334010</wp:posOffset>
                </wp:positionV>
                <wp:extent cx="3875405" cy="0"/>
                <wp:effectExtent l="0" t="19050" r="48895" b="38100"/>
                <wp:wrapNone/>
                <wp:docPr id="1839247006" name="直線コネクタ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875405" cy="0"/>
                        </a:xfrm>
                        <a:prstGeom prst="line">
                          <a:avLst/>
                        </a:prstGeom>
                        <a:noFill/>
                        <a:ln w="63500" cap="flat" cmpd="thickThin" algn="ctr">
                          <a:solidFill>
                            <a:srgbClr val="0A249B"/>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BE9E92D" id="直線コネクタ 36" o:spid="_x0000_s1026" style="position:absolute;flip:y;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pt,26.3pt" to="301.15pt,2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" strokecolor="#0a249b" strokeweight="5pt">
                <v:stroke linestyle="thickThin" joinstyle="miter"/>
                <o:lock v:ext="edit" shapetype="f"/>
              </v:line>
            </w:pict>
          </mc:Fallback>
        </mc:AlternateContent>
      </w:r>
      <w:r w:rsidR="00AC21E0" w:rsidRPr="00570F03">
        <w:rPr>
          <w:rFonts w:ascii="Arial" w:hAnsi="Arial" w:cs="Arial"/>
          <w:b/>
          <w:bCs/>
          <w:noProof/>
          <w:color w:val="000099"/>
          <w:sz w:val="36"/>
          <w:szCs w:val="29"/>
        </w:rPr>
        <mc:AlternateContent>
          <mc:Choice Requires="wps">
            <w:drawing>
              <wp:anchor distT="0" distB="0" distL="114300" distR="114300" simplePos="0" relativeHeight="251690496" behindDoc="0" locked="0" layoutInCell="1" allowOverlap="1" wp14:anchorId="25C2A184" wp14:editId="5237EFAB">
                <wp:simplePos x="0" y="0"/>
                <wp:positionH relativeFrom="margin">
                  <wp:align>center</wp:align>
                </wp:positionH>
                <wp:positionV relativeFrom="paragraph">
                  <wp:posOffset>49530</wp:posOffset>
                </wp:positionV>
                <wp:extent cx="6659880" cy="0"/>
                <wp:effectExtent l="0" t="0" r="0" b="0"/>
                <wp:wrapNone/>
                <wp:docPr id="735358159" name="直線コネクタ 35">
                  <a:extLst xmlns:a="http://schemas.openxmlformats.org/drawingml/2006/main">
                    <a:ext uri="{C183D7F6-B498-43B3-948B-1728B52AA6E4}">
                      <adec:decorative xmlns:adec="http://schemas.microsoft.com/office/drawing/2017/decorative"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59880" cy="0"/>
                        </a:xfrm>
                        <a:prstGeom prst="line">
                          <a:avLst/>
                        </a:prstGeom>
                        <a:noFill/>
                        <a:ln w="25400" cap="flat" cmpd="dbl" algn="ctr">
                          <a:solidFill>
                            <a:sysClr val="windowText" lastClr="000000">
                              <a:lumMod val="65000"/>
                              <a:lumOff val="3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ABE8C0C" id="直線コネクタ 35" o:spid="_x0000_s1026" style="position:absolute;z-index:2516904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3.9pt" to="524.4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" strokecolor="#595959" strokeweight="2pt">
                <v:stroke linestyle="thinThin" joinstyle="miter"/>
                <o:lock v:ext="edit" shapetype="f"/>
                <w10:wrap anchorx="margin"/>
              </v:line>
            </w:pict>
          </mc:Fallback>
        </mc:AlternateContent>
      </w:r>
      <w:r w:rsidRPr="007B2559">
        <w:rPr>
          <w:rFonts w:ascii="Arial" w:eastAsia="Meiryo UI" w:hAnsi="Arial" w:cs="Arial"/>
          <w:b/>
          <w:bCs/>
          <w:color w:val="000099"/>
          <w:sz w:val="36"/>
          <w:szCs w:val="29"/>
          <w:lang w:val="es-MX"/>
        </w:rPr>
        <w:t>Xin vui lòng gửi phản hồi của bạn</w:t>
      </w:r>
      <w:r w:rsidRPr="007B2559">
        <w:rPr>
          <w:rFonts w:eastAsia="Meiryo UI"/>
          <w:b/>
          <w:bCs/>
          <w:color w:val="000099"/>
          <w:sz w:val="36"/>
          <w:szCs w:val="29"/>
          <w:lang w:val="es-MX"/>
        </w:rPr>
        <w:t xml:space="preserve"> </w:t>
      </w:r>
      <w:r w:rsidR="00AC21E0" w:rsidRPr="007B2559">
        <w:rPr>
          <w:rFonts w:eastAsia="Meiryo UI" w:hint="eastAsia"/>
          <w:b/>
          <w:bCs/>
          <w:color w:val="000099"/>
          <w:sz w:val="36"/>
          <w:szCs w:val="29"/>
          <w:lang w:val="es-MX"/>
        </w:rPr>
        <w:t>！</w:t>
      </w:r>
      <w:r w:rsidR="00AC21E0" w:rsidRPr="007B2559">
        <w:rPr>
          <w:rFonts w:eastAsia="Meiryo UI"/>
          <w:b/>
          <w:bCs/>
          <w:color w:val="000099"/>
          <w:sz w:val="36"/>
          <w:szCs w:val="29"/>
          <w:lang w:val="es-MX"/>
        </w:rPr>
        <w:t xml:space="preserve"> </w:t>
      </w:r>
    </w:p>
    <w:p w14:paraId="0D1F6B6A" w14:textId="0553FBC6" w:rsidR="00570F03" w:rsidRPr="00BE2D72" w:rsidRDefault="00570F03" w:rsidP="00BE2D72">
      <w:pPr>
        <w:pStyle w:val="NoSpacing"/>
        <w:ind w:left="160" w:firstLineChars="0" w:firstLine="0"/>
        <w:rPr>
          <w:rFonts w:ascii="Arial" w:hAnsi="Arial" w:cs="Arial"/>
          <w:lang w:val="es-MX"/>
        </w:rPr>
      </w:pPr>
      <w:r w:rsidRPr="00BE2D72">
        <w:rPr>
          <w:rFonts w:ascii="Arial" w:eastAsia="UD Digi Kyokasho N-R" w:hAnsi="Arial" w:cs="Arial" w:hint="eastAsia"/>
          <w:noProof/>
          <w:szCs w:val="20"/>
        </w:rPr>
        <mc:AlternateContent>
          <mc:Choice Requires="wpg">
            <w:drawing>
              <wp:anchor distT="0" distB="0" distL="114300" distR="114300" simplePos="0" relativeHeight="251692544" behindDoc="0" locked="0" layoutInCell="1" allowOverlap="1" wp14:anchorId="2D52A7C9" wp14:editId="15869ED6">
                <wp:simplePos x="0" y="0"/>
                <wp:positionH relativeFrom="column">
                  <wp:posOffset>5080336</wp:posOffset>
                </wp:positionH>
                <wp:positionV relativeFrom="paragraph">
                  <wp:posOffset>207645</wp:posOffset>
                </wp:positionV>
                <wp:extent cx="1423359" cy="1405842"/>
                <wp:effectExtent l="0" t="0" r="5715" b="4445"/>
                <wp:wrapNone/>
                <wp:docPr id="1972693317" name="グループ化 39"/>
                <wp:cNvGraphicFramePr/>
                <a:graphic xmlns:a="http://schemas.openxmlformats.org/drawingml/2006/main">
                  <a:graphicData uri="http://schemas.microsoft.com/office/word/2010/wordprocessingGroup">
                    <wpg:wgp>
                      <wpg:cNvGrpSpPr/>
                      <wpg:grpSpPr>
                        <a:xfrm>
                          <a:off x="0" y="0"/>
                          <a:ext cx="1423359" cy="1405842"/>
                          <a:chOff x="0" y="0"/>
                          <a:chExt cx="2057400" cy="2204720"/>
                        </a:xfrm>
                      </wpg:grpSpPr>
                      <pic:pic xmlns:pic="http://schemas.openxmlformats.org/drawingml/2006/picture">
                        <pic:nvPicPr>
                          <pic:cNvPr id="501648485" name="図 33"/>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057400" cy="2204720"/>
                          </a:xfrm>
                          <a:prstGeom prst="rect">
                            <a:avLst/>
                          </a:prstGeom>
                        </pic:spPr>
                      </pic:pic>
                      <pic:pic xmlns:pic="http://schemas.openxmlformats.org/drawingml/2006/picture">
                        <pic:nvPicPr>
                          <pic:cNvPr id="848217213" name="図 1" descr="QR コード&#10;&#10;自動的に生成された説明"/>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a:off x="243840" y="1143000"/>
                            <a:ext cx="817245" cy="8172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4F558F0" id="グループ化 39" o:spid="_x0000_s1026" style="position:absolute;margin-left:400.05pt;margin-top:16.35pt;width:112.1pt;height:110.7pt;z-index:251692544;mso-width-relative:margin;mso-height-relative:margin" coordsize="20574,220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">
                <v:shape id="図 33" o:spid="_x0000_s1027" type="#_x0000_t75" style="position:absolute;width:20574;height:220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">
                  <v:imagedata r:id="rId38" o:title=""/>
                  <v:path arrowok="t"/>
                </v:shape>
                <v:shape id="図 1" o:spid="_x0000_s1028" type="#_x0000_t75" alt="QR コード&#10;&#10;自動的に生成された説明" style="position:absolute;left:2438;top:11430;width:8172;height:81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">
                  <v:imagedata r:id="rId39" o:title="QR コード&#10;&#10;自動的に生成された説明"/>
                  <v:path arrowok="t"/>
                </v:shape>
              </v:group>
            </w:pict>
          </mc:Fallback>
        </mc:AlternateContent>
      </w:r>
      <w:r w:rsidRPr="00BE2D72">
        <w:rPr>
          <w:rFonts w:ascii="Arial" w:hAnsi="Arial" w:cs="Arial"/>
          <w:lang w:val="es-MX"/>
        </w:rPr>
        <w:t xml:space="preserve">Mọi người cảm thấy thế nào? Chúng tôi rất mong </w:t>
      </w:r>
      <w:r w:rsidRPr="00BE2D72">
        <w:rPr>
          <w:rFonts w:ascii="Arial" w:hAnsi="Arial" w:cs="Arial"/>
          <w:bCs/>
          <w:lang w:val="es-MX"/>
        </w:rPr>
        <w:t>nhận được cảm nhận của mọi người</w:t>
      </w:r>
      <w:r w:rsidRPr="00BE2D72">
        <w:rPr>
          <w:rFonts w:ascii="Arial" w:hAnsi="Arial" w:cs="Arial"/>
          <w:lang w:val="es-MX"/>
        </w:rPr>
        <w:t>.</w:t>
      </w:r>
      <w:r w:rsidRPr="00BE2D72">
        <w:rPr>
          <w:rFonts w:ascii="Arial" w:hAnsi="Arial" w:cs="Arial"/>
          <w:lang w:val="es-MX"/>
        </w:rPr>
        <w:br/>
      </w:r>
      <w:r w:rsidR="00361F99" w:rsidRPr="00BE2D72">
        <w:rPr>
          <w:rFonts w:ascii="Arial" w:hAnsi="Arial" w:cs="Arial"/>
          <w:lang w:val="vi-VN"/>
        </w:rPr>
        <w:t>Lần này c</w:t>
      </w:r>
      <w:r w:rsidRPr="00BE2D72">
        <w:rPr>
          <w:rFonts w:ascii="Arial" w:hAnsi="Arial" w:cs="Arial"/>
          <w:lang w:val="es-MX"/>
        </w:rPr>
        <w:t xml:space="preserve">húng tôi đã thiết lập một </w:t>
      </w:r>
      <w:r w:rsidRPr="00BE2D72">
        <w:rPr>
          <w:rFonts w:ascii="Arial" w:hAnsi="Arial" w:cs="Arial"/>
          <w:bCs/>
          <w:lang w:val="es-MX"/>
        </w:rPr>
        <w:t>mẫu để thu thập ý kiến</w:t>
      </w:r>
      <w:r w:rsidRPr="00BE2D72">
        <w:rPr>
          <w:rFonts w:ascii="Arial" w:hAnsi="Arial" w:cs="Arial"/>
          <w:lang w:val="es-MX"/>
        </w:rPr>
        <w:t xml:space="preserve"> không chỉ về bài viết lần này mà còn về </w:t>
      </w:r>
      <w:r w:rsidRPr="00BE2D72">
        <w:rPr>
          <w:rFonts w:ascii="Arial" w:hAnsi="Arial" w:cs="Arial"/>
          <w:bCs/>
          <w:lang w:val="es-MX"/>
        </w:rPr>
        <w:t>cách mọi người tiếp nhận các thông tin liên quan đến tuân thủ trước đây</w:t>
      </w:r>
      <w:r w:rsidRPr="00BE2D72">
        <w:rPr>
          <w:rFonts w:ascii="Arial" w:hAnsi="Arial" w:cs="Arial"/>
          <w:lang w:val="es-MX"/>
        </w:rPr>
        <w:t>.</w:t>
      </w:r>
    </w:p>
    <w:p w14:paraId="3F737814" w14:textId="59DB9B38" w:rsidR="002A48F6" w:rsidRPr="00BE2D72" w:rsidRDefault="00570F03" w:rsidP="00570F03">
      <w:pPr>
        <w:pStyle w:val="NoSpacing"/>
        <w:ind w:left="160" w:firstLineChars="0" w:firstLine="0"/>
        <w:rPr>
          <w:rFonts w:ascii="Arial" w:hAnsi="Arial" w:cs="Arial"/>
          <w:lang w:val="es-MX"/>
        </w:rPr>
      </w:pPr>
      <w:r w:rsidRPr="00BE2D72">
        <w:rPr>
          <w:rFonts w:ascii="Arial" w:hAnsi="Arial" w:cs="Arial"/>
          <w:lang w:val="es-MX"/>
        </w:rPr>
        <w:t xml:space="preserve">Hoặc qua </w:t>
      </w:r>
      <w:r w:rsidR="002A48F6" w:rsidRPr="00BE2D72">
        <w:rPr>
          <w:rFonts w:ascii="Arial" w:hAnsi="Arial" w:cs="Arial"/>
          <w:bCs/>
          <w:lang w:val="es-MX"/>
        </w:rPr>
        <w:t xml:space="preserve">mã QR </w:t>
      </w:r>
      <w:r w:rsidRPr="00BE2D72">
        <w:rPr>
          <w:rFonts w:ascii="Arial" w:hAnsi="Arial" w:cs="Arial"/>
          <w:bCs/>
          <w:lang w:val="es-MX"/>
        </w:rPr>
        <w:t xml:space="preserve"> bên phải</w:t>
      </w:r>
      <w:r w:rsidR="002A48F6" w:rsidRPr="00BE2D72">
        <w:rPr>
          <w:rFonts w:ascii="Arial" w:hAnsi="Arial" w:cs="Arial"/>
          <w:lang w:val="es-MX"/>
        </w:rPr>
        <w:t xml:space="preserve">, mọi người </w:t>
      </w:r>
      <w:r w:rsidRPr="00BE2D72">
        <w:rPr>
          <w:rFonts w:ascii="Arial" w:hAnsi="Arial" w:cs="Arial"/>
          <w:lang w:val="es-MX"/>
        </w:rPr>
        <w:t xml:space="preserve">có thể gửi </w:t>
      </w:r>
      <w:r w:rsidRPr="00BE2D72">
        <w:rPr>
          <w:rFonts w:ascii="Arial" w:hAnsi="Arial" w:cs="Arial"/>
          <w:bCs/>
          <w:lang w:val="es-MX"/>
        </w:rPr>
        <w:t>ý kiến, cảm nhận của mình</w:t>
      </w:r>
      <w:r w:rsidRPr="00BE2D72">
        <w:rPr>
          <w:rFonts w:ascii="Arial" w:hAnsi="Arial" w:cs="Arial"/>
          <w:lang w:val="es-MX"/>
        </w:rPr>
        <w:t xml:space="preserve">, điều này sẽ là </w:t>
      </w:r>
    </w:p>
    <w:p w14:paraId="09686C25" w14:textId="74600F37" w:rsidR="00570F03" w:rsidRPr="00BE2D72" w:rsidRDefault="00570F03" w:rsidP="00570F03">
      <w:pPr>
        <w:pStyle w:val="NoSpacing"/>
        <w:ind w:left="160" w:firstLineChars="0" w:firstLine="0"/>
        <w:rPr>
          <w:rFonts w:ascii="Arial" w:hAnsi="Arial" w:cs="Arial"/>
          <w:lang w:val="es-MX"/>
        </w:rPr>
      </w:pPr>
      <w:proofErr w:type="gramStart"/>
      <w:r w:rsidRPr="00BE2D72">
        <w:rPr>
          <w:rFonts w:ascii="Arial" w:hAnsi="Arial" w:cs="Arial"/>
          <w:lang w:val="es-MX"/>
        </w:rPr>
        <w:t>nguồn</w:t>
      </w:r>
      <w:proofErr w:type="gramEnd"/>
      <w:r w:rsidRPr="00BE2D72">
        <w:rPr>
          <w:rFonts w:ascii="Arial" w:hAnsi="Arial" w:cs="Arial"/>
          <w:lang w:val="es-MX"/>
        </w:rPr>
        <w:t xml:space="preserve"> động lực lớn cho chúng tôi.</w:t>
      </w:r>
    </w:p>
    <w:p w14:paraId="56EB5C3D" w14:textId="2434A160" w:rsidR="00AC21E0" w:rsidRPr="0091059F" w:rsidRDefault="00CD010C" w:rsidP="00570F03">
      <w:pPr>
        <w:pStyle w:val="NoSpacing"/>
        <w:ind w:leftChars="0" w:left="0" w:firstLineChars="0" w:firstLine="0"/>
        <w:rPr>
          <w:color w:val="FFFFFF" w:themeColor="background1"/>
          <w:sz w:val="12"/>
          <w:szCs w:val="16"/>
          <w:lang w:val="es-MX"/>
        </w:rPr>
      </w:pPr>
      <w:r w:rsidRPr="00EB2B61">
        <w:rPr>
          <w:rFonts w:hint="eastAsia"/>
          <w:b/>
          <w:bCs/>
          <w:noProof/>
          <w:color w:val="000099"/>
          <w:sz w:val="36"/>
          <w:szCs w:val="29"/>
        </w:rPr>
        <mc:AlternateContent>
          <mc:Choice Requires="wps">
            <w:drawing>
              <wp:anchor distT="0" distB="0" distL="114300" distR="114300" simplePos="0" relativeHeight="251698688" behindDoc="0" locked="0" layoutInCell="1" allowOverlap="1" wp14:anchorId="741AED86" wp14:editId="6FF0B8E2">
                <wp:simplePos x="0" y="0"/>
                <wp:positionH relativeFrom="margin">
                  <wp:posOffset>-51758</wp:posOffset>
                </wp:positionH>
                <wp:positionV relativeFrom="paragraph">
                  <wp:posOffset>202469</wp:posOffset>
                </wp:positionV>
                <wp:extent cx="5132716" cy="3912"/>
                <wp:effectExtent l="0" t="0" r="10795" b="34290"/>
                <wp:wrapNone/>
                <wp:docPr id="2000359991" name="直線コネクタ 38">
                  <a:extLst xmlns:a="http://schemas.openxmlformats.org/drawingml/2006/main">
                    <a:ext uri="{C183D7F6-B498-43B3-948B-1728B52AA6E4}">
                      <adec:decorative xmlns:adec="http://schemas.microsoft.com/office/drawing/2017/decorative"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5132716" cy="3912"/>
                        </a:xfrm>
                        <a:prstGeom prst="line">
                          <a:avLst/>
                        </a:prstGeom>
                        <a:noFill/>
                        <a:ln w="25400" cap="flat" cmpd="dbl" algn="ctr">
                          <a:solidFill>
                            <a:sysClr val="windowText" lastClr="000000">
                              <a:lumMod val="65000"/>
                              <a:lumOff val="3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430CED2" id="直線コネクタ 38" o:spid="_x0000_s1026" style="position:absolute;flip:x y;z-index:251698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1pt,15.95pt" to="400.05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" strokecolor="#595959" strokeweight="2pt">
                <v:stroke linestyle="thinThin" joinstyle="miter"/>
                <o:lock v:ext="edit" shapetype="f"/>
                <w10:wrap anchorx="margin"/>
              </v:line>
            </w:pict>
          </mc:Fallback>
        </mc:AlternateContent>
      </w:r>
      <w:hyperlink r:id="rId40" w:history="1">
        <w:r w:rsidR="00AC21E0" w:rsidRPr="007B2559">
          <w:rPr>
            <w:rStyle w:val="Hyperlink"/>
            <w:szCs w:val="21"/>
            <w:lang w:val="es-MX"/>
          </w:rPr>
          <w:t>https://forms.office.com/r/aNqW7uXaCd</w:t>
        </w:r>
      </w:hyperlink>
      <w:r w:rsidR="0091059F" w:rsidRPr="0091059F">
        <w:rPr>
          <w:rFonts w:hint="eastAsia"/>
          <w:lang w:val="es-MX"/>
        </w:rPr>
        <w:t xml:space="preserve"> </w:t>
      </w:r>
      <w:r w:rsidR="0091059F">
        <w:rPr>
          <w:lang w:val="es-MX"/>
        </w:rPr>
        <w:t xml:space="preserve">      </w:t>
      </w:r>
    </w:p>
    <w:sectPr w:rsidR="00AC21E0" w:rsidRPr="0091059F" w:rsidSect="00AC21E0">
      <w:type w:val="continuous"/>
      <w:pgSz w:w="11906" w:h="16838"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B485B8" w14:textId="77777777" w:rsidR="004E47AE" w:rsidRDefault="004E47AE" w:rsidP="009F7A27">
      <w:r>
        <w:separator/>
      </w:r>
    </w:p>
  </w:endnote>
  <w:endnote w:type="continuationSeparator" w:id="0">
    <w:p w14:paraId="5C731AC9" w14:textId="77777777" w:rsidR="004E47AE" w:rsidRDefault="004E47AE" w:rsidP="009F7A27">
      <w:r>
        <w:continuationSeparator/>
      </w:r>
    </w:p>
  </w:endnote>
  <w:endnote w:type="continuationNotice" w:id="1">
    <w:p w14:paraId="512B4B98" w14:textId="77777777" w:rsidR="004E47AE" w:rsidRDefault="004E47A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eiryo UI">
    <w:panose1 w:val="020B0604030504040204"/>
    <w:charset w:val="80"/>
    <w:family w:val="swiss"/>
    <w:pitch w:val="variable"/>
    <w:sig w:usb0="E00002FF" w:usb1="6AC7FFFF" w:usb2="08000012" w:usb3="00000000" w:csb0="000200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UD Digi Kyokasho NK-R">
    <w:altName w:val="MS Mincho"/>
    <w:charset w:val="80"/>
    <w:family w:val="roman"/>
    <w:pitch w:val="variable"/>
    <w:sig w:usb0="00000000" w:usb1="2AC7ECFA" w:usb2="00000010" w:usb3="00000000" w:csb0="00020000" w:csb1="00000000"/>
  </w:font>
  <w:font w:name="SimHei">
    <w:altName w:val="Arial Unicode MS"/>
    <w:panose1 w:val="02010600030101010101"/>
    <w:charset w:val="86"/>
    <w:family w:val="modern"/>
    <w:notTrueType/>
    <w:pitch w:val="fixed"/>
    <w:sig w:usb0="00000000" w:usb1="080E0000" w:usb2="00000010" w:usb3="00000000" w:csb0="00040000" w:csb1="00000000"/>
  </w:font>
  <w:font w:name="Rockwell">
    <w:panose1 w:val="02060603020205020403"/>
    <w:charset w:val="00"/>
    <w:family w:val="roman"/>
    <w:pitch w:val="variable"/>
    <w:sig w:usb0="00000003" w:usb1="00000000" w:usb2="00000000" w:usb3="00000000" w:csb0="00000001" w:csb1="00000000"/>
  </w:font>
  <w:font w:name="A-OTF UD Shin Go Pro M">
    <w:altName w:val="Yu Gothic"/>
    <w:panose1 w:val="00000000000000000000"/>
    <w:charset w:val="80"/>
    <w:family w:val="swiss"/>
    <w:notTrueType/>
    <w:pitch w:val="default"/>
    <w:sig w:usb0="00000001" w:usb1="08070000" w:usb2="00000010" w:usb3="00000000" w:csb0="00020000" w:csb1="00000000"/>
  </w:font>
  <w:font w:name="A-OTF UD Shin Go Pro R">
    <w:altName w:val="Yu Gothic"/>
    <w:panose1 w:val="00000000000000000000"/>
    <w:charset w:val="80"/>
    <w:family w:val="swiss"/>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UD Digi Kyokasho NP-R">
    <w:altName w:val="MS Mincho"/>
    <w:charset w:val="80"/>
    <w:family w:val="roman"/>
    <w:pitch w:val="variable"/>
    <w:sig w:usb0="00000000" w:usb1="2AC7ECFA" w:usb2="00000010" w:usb3="00000000" w:csb0="00020000" w:csb1="00000000"/>
  </w:font>
  <w:font w:name="tiI">
    <w:altName w:val="Times New Roman"/>
    <w:panose1 w:val="00000000000000000000"/>
    <w:charset w:val="00"/>
    <w:family w:val="roman"/>
    <w:notTrueType/>
    <w:pitch w:val="default"/>
  </w:font>
  <w:font w:name="UD Digi Kyokasho N-R">
    <w:altName w:val="MS Mincho"/>
    <w:charset w:val="80"/>
    <w:family w:val="roman"/>
    <w:pitch w:val="variable"/>
    <w:sig w:usb0="00000000" w:usb1="2AC7ECFA"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Yu Gothic">
    <w:panose1 w:val="020B0400000000000000"/>
    <w:charset w:val="80"/>
    <w:family w:val="swiss"/>
    <w:pitch w:val="variable"/>
    <w:sig w:usb0="E00002FF" w:usb1="2AC7FDFF" w:usb2="00000016" w:usb3="00000000" w:csb0="0002009F" w:csb1="00000000"/>
  </w:font>
  <w:font w:name="+mn-cs">
    <w:panose1 w:val="00000000000000000000"/>
    <w:charset w:val="00"/>
    <w:family w:val="roman"/>
    <w:notTrueType/>
    <w:pitch w:val="default"/>
  </w:font>
  <w:font w:name="+mn-ea">
    <w:panose1 w:val="00000000000000000000"/>
    <w:charset w:val="00"/>
    <w:family w:val="roman"/>
    <w:notTrueType/>
    <w:pitch w:val="default"/>
  </w:font>
  <w:font w:name="HGPGothicE">
    <w:altName w:val="MS Gothic"/>
    <w:charset w:val="80"/>
    <w:family w:val="swiss"/>
    <w:pitch w:val="variable"/>
    <w:sig w:usb0="00000000" w:usb1="2AC7EDFE" w:usb2="00000012" w:usb3="00000000" w:csb0="00020001" w:csb1="00000000"/>
  </w:font>
  <w:font w:name="HGSoeiKakupoptai">
    <w:altName w:val="Yu Gothic"/>
    <w:charset w:val="80"/>
    <w:family w:val="modern"/>
    <w:pitch w:val="fixed"/>
    <w:sig w:usb0="E00002FF" w:usb1="6AC7FDFB" w:usb2="00000012" w:usb3="00000000" w:csb0="0002009F" w:csb1="00000000"/>
  </w:font>
  <w:font w:name="BIZ UDPGothic">
    <w:panose1 w:val="020B0400000000000000"/>
    <w:charset w:val="80"/>
    <w:family w:val="swiss"/>
    <w:pitch w:val="variable"/>
    <w:sig w:usb0="E00002F7" w:usb1="2AC7EDF8" w:usb2="00000012" w:usb3="00000000" w:csb0="00020001" w:csb1="00000000"/>
  </w:font>
  <w:font w:name="HGMaruGothicMPRO">
    <w:altName w:val="MS Gothic"/>
    <w:charset w:val="80"/>
    <w:family w:val="swiss"/>
    <w:pitch w:val="variable"/>
    <w:sig w:usb0="00000000" w:usb1="2AC7EDFE" w:usb2="00000012" w:usb3="00000000" w:csb0="0002000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4999" w:type="pct"/>
      <w:tblBorders>
        <w:top w:val="double" w:sz="4" w:space="0" w:color="D9D9D9" w:themeColor="background1" w:themeShade="D9"/>
      </w:tblBorders>
      <w:tblLook w:val="0600" w:firstRow="0" w:lastRow="0" w:firstColumn="0" w:lastColumn="0" w:noHBand="1" w:noVBand="1"/>
    </w:tblPr>
    <w:tblGrid>
      <w:gridCol w:w="10464"/>
    </w:tblGrid>
    <w:tr w:rsidR="00570F03" w14:paraId="43D7091B" w14:textId="77777777" w:rsidTr="007508DB">
      <w:tc>
        <w:tcPr>
          <w:tcW w:w="5000" w:type="pct"/>
          <w:vAlign w:val="center"/>
        </w:tcPr>
        <w:p w14:paraId="7AF92A41" w14:textId="77777777" w:rsidR="00570F03" w:rsidRDefault="00570F03" w:rsidP="007508DB">
          <w:pPr>
            <w:pStyle w:val="Footer"/>
            <w:jc w:val="left"/>
          </w:pPr>
          <w:r w:rsidRPr="005140DB">
            <w:rPr>
              <w:lang w:val="ja-JP" w:bidi="ja-JP"/>
            </w:rPr>
            <w:t xml:space="preserve">ページ </w:t>
          </w:r>
          <w:r w:rsidRPr="009C6C0C">
            <w:rPr>
              <w:lang w:val="ja-JP" w:bidi="ja-JP"/>
            </w:rPr>
            <w:fldChar w:fldCharType="begin"/>
          </w:r>
          <w:r w:rsidRPr="009C6C0C">
            <w:rPr>
              <w:lang w:val="ja-JP" w:bidi="ja-JP"/>
            </w:rPr>
            <w:instrText xml:space="preserve"> PAGE   \* MERGEFORMAT </w:instrText>
          </w:r>
          <w:r w:rsidRPr="009C6C0C">
            <w:rPr>
              <w:lang w:val="ja-JP" w:bidi="ja-JP"/>
            </w:rPr>
            <w:fldChar w:fldCharType="separate"/>
          </w:r>
          <w:r w:rsidR="009D39D4">
            <w:rPr>
              <w:noProof/>
              <w:lang w:val="ja-JP" w:bidi="ja-JP"/>
            </w:rPr>
            <w:t>4</w:t>
          </w:r>
          <w:r w:rsidRPr="009C6C0C">
            <w:rPr>
              <w:lang w:val="ja-JP" w:bidi="ja-JP"/>
            </w:rPr>
            <w:fldChar w:fldCharType="end"/>
          </w:r>
        </w:p>
      </w:tc>
    </w:tr>
  </w:tbl>
  <w:p w14:paraId="2B8536A3" w14:textId="77777777" w:rsidR="00570F03" w:rsidRDefault="00570F03" w:rsidP="009C6C0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4999" w:type="pct"/>
      <w:tblBorders>
        <w:top w:val="double" w:sz="4" w:space="0" w:color="D9D9D9" w:themeColor="background1" w:themeShade="D9"/>
      </w:tblBorders>
      <w:tblLook w:val="0600" w:firstRow="0" w:lastRow="0" w:firstColumn="0" w:lastColumn="0" w:noHBand="1" w:noVBand="1"/>
    </w:tblPr>
    <w:tblGrid>
      <w:gridCol w:w="10464"/>
    </w:tblGrid>
    <w:tr w:rsidR="00570F03" w:rsidRPr="000D1ED8" w14:paraId="379CE149" w14:textId="77777777" w:rsidTr="005140DB">
      <w:tc>
        <w:tcPr>
          <w:tcW w:w="5000" w:type="pct"/>
          <w:vAlign w:val="center"/>
        </w:tcPr>
        <w:p w14:paraId="4DBBC5B7" w14:textId="77777777" w:rsidR="00570F03" w:rsidRPr="000D1ED8" w:rsidRDefault="00570F03" w:rsidP="005140DB">
          <w:pPr>
            <w:pStyle w:val="Footer"/>
          </w:pPr>
          <w:r w:rsidRPr="000D1ED8">
            <w:rPr>
              <w:lang w:val="ja-JP" w:bidi="ja-JP"/>
            </w:rPr>
            <w:t xml:space="preserve">ページ </w:t>
          </w:r>
          <w:r w:rsidRPr="000D1ED8">
            <w:rPr>
              <w:lang w:val="ja-JP" w:bidi="ja-JP"/>
            </w:rPr>
            <w:fldChar w:fldCharType="begin"/>
          </w:r>
          <w:r w:rsidRPr="000D1ED8">
            <w:rPr>
              <w:lang w:val="ja-JP" w:bidi="ja-JP"/>
            </w:rPr>
            <w:instrText xml:space="preserve"> PAGE   \* MERGEFORMAT </w:instrText>
          </w:r>
          <w:r w:rsidRPr="000D1ED8">
            <w:rPr>
              <w:lang w:val="ja-JP" w:bidi="ja-JP"/>
            </w:rPr>
            <w:fldChar w:fldCharType="separate"/>
          </w:r>
          <w:r w:rsidR="009D39D4">
            <w:rPr>
              <w:noProof/>
              <w:lang w:val="ja-JP" w:bidi="ja-JP"/>
            </w:rPr>
            <w:t>1</w:t>
          </w:r>
          <w:r w:rsidRPr="000D1ED8">
            <w:rPr>
              <w:lang w:val="ja-JP" w:bidi="ja-JP"/>
            </w:rPr>
            <w:fldChar w:fldCharType="end"/>
          </w:r>
        </w:p>
      </w:tc>
    </w:tr>
  </w:tbl>
  <w:p w14:paraId="187B8543" w14:textId="77777777" w:rsidR="00570F03" w:rsidRPr="000D1ED8" w:rsidRDefault="00570F03" w:rsidP="003820E8">
    <w:pPr>
      <w:pStyle w:val="Footer"/>
      <w:ind w:right="64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4999" w:type="pct"/>
      <w:tblBorders>
        <w:top w:val="double" w:sz="4" w:space="0" w:color="D9D9D9" w:themeColor="background1" w:themeShade="D9"/>
      </w:tblBorders>
      <w:tblLook w:val="0600" w:firstRow="0" w:lastRow="0" w:firstColumn="0" w:lastColumn="0" w:noHBand="1" w:noVBand="1"/>
    </w:tblPr>
    <w:tblGrid>
      <w:gridCol w:w="10464"/>
    </w:tblGrid>
    <w:tr w:rsidR="00570F03" w:rsidRPr="006C5465" w14:paraId="56D1FAB8" w14:textId="77777777" w:rsidTr="005140DB">
      <w:tc>
        <w:tcPr>
          <w:tcW w:w="5000" w:type="pct"/>
          <w:vAlign w:val="center"/>
        </w:tcPr>
        <w:p w14:paraId="7BB12B2B" w14:textId="77777777" w:rsidR="00570F03" w:rsidRPr="006C5465" w:rsidRDefault="00570F03" w:rsidP="006C5465">
          <w:pPr>
            <w:pStyle w:val="Footer"/>
          </w:pPr>
          <w:r w:rsidRPr="006C5465">
            <w:rPr>
              <w:lang w:val="ja-JP" w:bidi="ja-JP"/>
            </w:rPr>
            <w:t xml:space="preserve">ページ </w:t>
          </w:r>
          <w:r w:rsidRPr="006C5465">
            <w:rPr>
              <w:lang w:val="ja-JP" w:bidi="ja-JP"/>
            </w:rPr>
            <w:fldChar w:fldCharType="begin"/>
          </w:r>
          <w:r w:rsidRPr="006C5465">
            <w:rPr>
              <w:lang w:val="ja-JP" w:bidi="ja-JP"/>
            </w:rPr>
            <w:instrText xml:space="preserve"> PAGE   \* MERGEFORMAT </w:instrText>
          </w:r>
          <w:r w:rsidRPr="006C5465">
            <w:rPr>
              <w:lang w:val="ja-JP" w:bidi="ja-JP"/>
            </w:rPr>
            <w:fldChar w:fldCharType="separate"/>
          </w:r>
          <w:r>
            <w:rPr>
              <w:noProof/>
              <w:lang w:val="ja-JP" w:bidi="ja-JP"/>
            </w:rPr>
            <w:t>1</w:t>
          </w:r>
          <w:r w:rsidRPr="006C5465">
            <w:rPr>
              <w:lang w:val="ja-JP" w:bidi="ja-JP"/>
            </w:rPr>
            <w:fldChar w:fldCharType="end"/>
          </w:r>
        </w:p>
      </w:tc>
    </w:tr>
  </w:tbl>
  <w:p w14:paraId="508C467A" w14:textId="77777777" w:rsidR="00570F03" w:rsidRPr="006C5465" w:rsidRDefault="00570F03" w:rsidP="006C546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847DF7" w14:textId="77777777" w:rsidR="004E47AE" w:rsidRDefault="004E47AE" w:rsidP="009F7A27">
      <w:r>
        <w:separator/>
      </w:r>
    </w:p>
  </w:footnote>
  <w:footnote w:type="continuationSeparator" w:id="0">
    <w:p w14:paraId="54A85FE1" w14:textId="77777777" w:rsidR="004E47AE" w:rsidRDefault="004E47AE" w:rsidP="009F7A27">
      <w:r>
        <w:continuationSeparator/>
      </w:r>
    </w:p>
  </w:footnote>
  <w:footnote w:type="continuationNotice" w:id="1">
    <w:p w14:paraId="0B342B97" w14:textId="77777777" w:rsidR="004E47AE" w:rsidRDefault="004E47AE">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8B57A1" w14:textId="77777777" w:rsidR="00570F03" w:rsidRDefault="00570F03" w:rsidP="00024219">
    <w:pPr>
      <w:pStyle w:val="Header"/>
    </w:pPr>
  </w:p>
  <w:p w14:paraId="3D13752F" w14:textId="530E1398" w:rsidR="00570F03" w:rsidRDefault="00570F03" w:rsidP="0002421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203" w:type="pct"/>
      <w:shd w:val="clear" w:color="auto" w:fill="F2F2F2" w:themeFill="background1" w:themeFillShade="F2"/>
      <w:tblCellMar>
        <w:top w:w="43" w:type="dxa"/>
        <w:left w:w="115" w:type="dxa"/>
        <w:bottom w:w="43" w:type="dxa"/>
        <w:right w:w="115" w:type="dxa"/>
      </w:tblCellMar>
      <w:tblLook w:val="0600" w:firstRow="0" w:lastRow="0" w:firstColumn="0" w:lastColumn="0" w:noHBand="1" w:noVBand="1"/>
    </w:tblPr>
    <w:tblGrid>
      <w:gridCol w:w="3173"/>
      <w:gridCol w:w="3674"/>
      <w:gridCol w:w="4044"/>
    </w:tblGrid>
    <w:tr w:rsidR="00570F03" w:rsidRPr="000D1ED8" w14:paraId="0CE6D076" w14:textId="77777777" w:rsidTr="00924E76">
      <w:trPr>
        <w:trHeight w:val="37"/>
      </w:trPr>
      <w:tc>
        <w:tcPr>
          <w:tcW w:w="3172" w:type="dxa"/>
          <w:shd w:val="clear" w:color="auto" w:fill="F2F2F2" w:themeFill="background1" w:themeFillShade="F2"/>
          <w:vAlign w:val="center"/>
        </w:tcPr>
        <w:p w14:paraId="7F125465" w14:textId="77777777" w:rsidR="00570F03" w:rsidRPr="000D1ED8" w:rsidRDefault="00570F03" w:rsidP="00397356">
          <w:pPr>
            <w:pStyle w:val="Header"/>
            <w:spacing w:line="360" w:lineRule="auto"/>
          </w:pPr>
        </w:p>
      </w:tc>
      <w:tc>
        <w:tcPr>
          <w:tcW w:w="3674" w:type="dxa"/>
          <w:shd w:val="clear" w:color="auto" w:fill="F2F2F2" w:themeFill="background1" w:themeFillShade="F2"/>
          <w:vAlign w:val="center"/>
        </w:tcPr>
        <w:p w14:paraId="7D3CAD42" w14:textId="6B0DF83F" w:rsidR="00570F03" w:rsidRPr="000B1855" w:rsidRDefault="004E47AE" w:rsidP="00397356">
          <w:pPr>
            <w:pStyle w:val="a1"/>
            <w:spacing w:line="240" w:lineRule="auto"/>
            <w:ind w:left="720"/>
            <w:jc w:val="both"/>
            <w:rPr>
              <w:rFonts w:asciiTheme="minorHAnsi" w:hAnsiTheme="minorHAnsi"/>
              <w:color w:val="808080" w:themeColor="background1" w:themeShade="80"/>
              <w:sz w:val="22"/>
              <w:szCs w:val="22"/>
            </w:rPr>
          </w:pPr>
          <w:sdt>
            <w:sdtPr>
              <w:rPr>
                <w:rFonts w:asciiTheme="minorHAnsi" w:hAnsiTheme="minorHAnsi"/>
                <w:color w:val="808080" w:themeColor="background1" w:themeShade="80"/>
                <w:sz w:val="24"/>
                <w:szCs w:val="24"/>
              </w:rPr>
              <w:alias w:val="タイトル​​"/>
              <w:tag w:val=""/>
              <w:id w:val="-1287814609"/>
              <w:dataBinding w:prefixMappings="xmlns:ns0='http://schemas.microsoft.com/office/2006/coverPageProps' " w:xpath="/ns0:CoverPageProperties[1]/ns0:Abstract[1]" w:storeItemID="{55AF091B-3C7A-41E3-B477-F2FDAA23CFDA}"/>
              <w15:appearance w15:val="hidden"/>
              <w:text/>
            </w:sdtPr>
            <w:sdtEndPr>
              <w:rPr>
                <w:color w:val="808080" w:themeColor="background1" w:themeShade="80"/>
              </w:rPr>
            </w:sdtEndPr>
            <w:sdtContent>
              <w:r w:rsidR="00570F03" w:rsidRPr="00583459">
                <w:rPr>
                  <w:rFonts w:ascii="Times New Roman" w:hAnsi="Times New Roman"/>
                  <w:color w:val="808080" w:themeColor="background1" w:themeShade="80"/>
                  <w:sz w:val="24"/>
                  <w:szCs w:val="24"/>
                  <w:lang w:val="vi-VN"/>
                </w:rPr>
                <w:t xml:space="preserve">BẢNG TIN TUân THỦ </w:t>
              </w:r>
              <w:r w:rsidR="00570F03" w:rsidRPr="00583459">
                <w:rPr>
                  <w:rFonts w:asciiTheme="minorHAnsi" w:hAnsiTheme="minorHAnsi"/>
                  <w:color w:val="808080" w:themeColor="background1" w:themeShade="80"/>
                  <w:sz w:val="24"/>
                  <w:szCs w:val="24"/>
                </w:rPr>
                <w:t xml:space="preserve">         </w:t>
              </w:r>
            </w:sdtContent>
          </w:sdt>
        </w:p>
      </w:tc>
      <w:tc>
        <w:tcPr>
          <w:tcW w:w="4044" w:type="dxa"/>
          <w:shd w:val="clear" w:color="auto" w:fill="F2F2F2" w:themeFill="background1" w:themeFillShade="F2"/>
          <w:vAlign w:val="center"/>
        </w:tcPr>
        <w:p w14:paraId="1BCFC5E0" w14:textId="751ACE7A" w:rsidR="00570F03" w:rsidRPr="000B1855" w:rsidRDefault="004E47AE" w:rsidP="0073651D">
          <w:pPr>
            <w:pStyle w:val="Header"/>
            <w:ind w:right="160"/>
            <w:jc w:val="right"/>
            <w:rPr>
              <w:rFonts w:asciiTheme="majorEastAsia" w:eastAsiaTheme="majorEastAsia" w:hAnsiTheme="minorHAnsi"/>
              <w:i/>
              <w:iCs w:val="0"/>
              <w:color w:val="808080" w:themeColor="background1" w:themeShade="80"/>
              <w:sz w:val="22"/>
              <w:szCs w:val="22"/>
            </w:rPr>
          </w:pPr>
          <w:sdt>
            <w:sdtPr>
              <w:rPr>
                <w:rFonts w:asciiTheme="majorEastAsia" w:eastAsiaTheme="majorEastAsia" w:hAnsiTheme="minorHAnsi" w:hint="eastAsia"/>
                <w:color w:val="808080" w:themeColor="background1" w:themeShade="80"/>
                <w:sz w:val="22"/>
                <w:szCs w:val="22"/>
              </w:rPr>
              <w:alias w:val="発行日と日付"/>
              <w:tag w:val=""/>
              <w:id w:val="-1299383939"/>
              <w:dataBinding w:prefixMappings="xmlns:ns0='http://purl.org/dc/elements/1.1/' xmlns:ns1='http://schemas.openxmlformats.org/package/2006/metadata/core-properties' " w:xpath="/ns1:coreProperties[1]/ns1:category[1]" w:storeItemID="{6C3C8BC8-F283-45AE-878A-BAB7291924A1}"/>
              <w15:appearance w15:val="hidden"/>
              <w:text/>
            </w:sdtPr>
            <w:sdtEndPr>
              <w:rPr>
                <w:color w:val="808080" w:themeColor="background1" w:themeShade="80"/>
              </w:rPr>
            </w:sdtEndPr>
            <w:sdtContent>
              <w:r w:rsidR="00570F03" w:rsidRPr="000B1855">
                <w:rPr>
                  <w:rFonts w:asciiTheme="majorEastAsia" w:eastAsiaTheme="majorEastAsia" w:hAnsiTheme="minorHAnsi" w:hint="eastAsia"/>
                  <w:color w:val="808080" w:themeColor="background1" w:themeShade="80"/>
                  <w:sz w:val="22"/>
                  <w:szCs w:val="22"/>
                </w:rPr>
                <w:t xml:space="preserve">CP25-037  </w:t>
              </w:r>
              <w:r w:rsidR="00570F03" w:rsidRPr="000B1855">
                <w:rPr>
                  <w:rFonts w:asciiTheme="majorEastAsia" w:eastAsiaTheme="majorEastAsia" w:hAnsiTheme="minorHAnsi" w:hint="eastAsia"/>
                  <w:color w:val="808080" w:themeColor="background1" w:themeShade="80"/>
                  <w:sz w:val="22"/>
                  <w:szCs w:val="22"/>
                  <w:lang w:val="vi-VN"/>
                </w:rPr>
                <w:t>ph</w:t>
              </w:r>
              <w:r w:rsidR="00570F03" w:rsidRPr="000B1855">
                <w:rPr>
                  <w:rFonts w:asciiTheme="majorEastAsia" w:eastAsiaTheme="majorEastAsia" w:hAnsiTheme="minorHAnsi" w:hint="eastAsia"/>
                  <w:color w:val="808080" w:themeColor="background1" w:themeShade="80"/>
                  <w:sz w:val="22"/>
                  <w:szCs w:val="22"/>
                  <w:lang w:val="vi-VN"/>
                </w:rPr>
                <w:t>á</w:t>
              </w:r>
              <w:r w:rsidR="00570F03" w:rsidRPr="000B1855">
                <w:rPr>
                  <w:rFonts w:asciiTheme="majorEastAsia" w:eastAsiaTheme="majorEastAsia" w:hAnsiTheme="minorHAnsi" w:hint="eastAsia"/>
                  <w:color w:val="808080" w:themeColor="background1" w:themeShade="80"/>
                  <w:sz w:val="22"/>
                  <w:szCs w:val="22"/>
                  <w:lang w:val="vi-VN"/>
                </w:rPr>
                <w:t>t h</w:t>
              </w:r>
              <w:r w:rsidR="00570F03" w:rsidRPr="000B1855">
                <w:rPr>
                  <w:rFonts w:asciiTheme="majorEastAsia" w:eastAsiaTheme="majorEastAsia" w:hAnsiTheme="minorHAnsi" w:hint="eastAsia"/>
                  <w:color w:val="808080" w:themeColor="background1" w:themeShade="80"/>
                  <w:sz w:val="22"/>
                  <w:szCs w:val="22"/>
                  <w:lang w:val="vi-VN"/>
                </w:rPr>
                <w:t>à</w:t>
              </w:r>
              <w:r w:rsidR="00570F03" w:rsidRPr="000B1855">
                <w:rPr>
                  <w:rFonts w:asciiTheme="majorEastAsia" w:eastAsiaTheme="majorEastAsia" w:hAnsiTheme="minorHAnsi" w:hint="eastAsia"/>
                  <w:color w:val="808080" w:themeColor="background1" w:themeShade="80"/>
                  <w:sz w:val="22"/>
                  <w:szCs w:val="22"/>
                  <w:lang w:val="vi-VN"/>
                </w:rPr>
                <w:t xml:space="preserve">nh </w:t>
              </w:r>
              <w:r w:rsidR="00570F03" w:rsidRPr="000B1855">
                <w:rPr>
                  <w:rFonts w:asciiTheme="majorEastAsia" w:eastAsiaTheme="majorEastAsia" w:hAnsiTheme="minorHAnsi" w:hint="eastAsia"/>
                  <w:color w:val="808080" w:themeColor="background1" w:themeShade="80"/>
                  <w:sz w:val="22"/>
                  <w:szCs w:val="22"/>
                </w:rPr>
                <w:t xml:space="preserve"> </w:t>
              </w:r>
              <w:r w:rsidR="00570F03" w:rsidRPr="000B1855">
                <w:rPr>
                  <w:rFonts w:asciiTheme="majorEastAsia" w:eastAsiaTheme="majorEastAsia" w:hAnsiTheme="minorHAnsi" w:hint="eastAsia"/>
                  <w:color w:val="808080" w:themeColor="background1" w:themeShade="80"/>
                  <w:sz w:val="22"/>
                  <w:szCs w:val="22"/>
                  <w:lang w:val="vi-VN"/>
                </w:rPr>
                <w:t>28/11/2025</w:t>
              </w:r>
            </w:sdtContent>
          </w:sdt>
        </w:p>
      </w:tc>
    </w:tr>
    <w:tr w:rsidR="00570F03" w:rsidRPr="000D1ED8" w14:paraId="4E726A04" w14:textId="77777777" w:rsidTr="00924E76">
      <w:trPr>
        <w:trHeight w:val="107"/>
      </w:trPr>
      <w:tc>
        <w:tcPr>
          <w:tcW w:w="3172" w:type="dxa"/>
          <w:shd w:val="clear" w:color="auto" w:fill="F2F2F2" w:themeFill="background1" w:themeFillShade="F2"/>
          <w:vAlign w:val="center"/>
        </w:tcPr>
        <w:p w14:paraId="0C48EC0C" w14:textId="77777777" w:rsidR="00570F03" w:rsidRPr="000D1ED8" w:rsidRDefault="00570F03" w:rsidP="00DD1D2A">
          <w:pPr>
            <w:pStyle w:val="Header"/>
          </w:pPr>
        </w:p>
      </w:tc>
      <w:tc>
        <w:tcPr>
          <w:tcW w:w="3674" w:type="dxa"/>
          <w:shd w:val="clear" w:color="auto" w:fill="F2F2F2" w:themeFill="background1" w:themeFillShade="F2"/>
          <w:vAlign w:val="center"/>
        </w:tcPr>
        <w:p w14:paraId="64942E0C" w14:textId="77777777" w:rsidR="00570F03" w:rsidRPr="00BC6627" w:rsidRDefault="00570F03" w:rsidP="003E0894">
          <w:pPr>
            <w:pStyle w:val="a1"/>
            <w:rPr>
              <w:rFonts w:asciiTheme="minorHAnsi" w:hAnsiTheme="minorHAnsi"/>
              <w:sz w:val="22"/>
              <w:szCs w:val="22"/>
            </w:rPr>
          </w:pPr>
        </w:p>
      </w:tc>
      <w:tc>
        <w:tcPr>
          <w:tcW w:w="4044" w:type="dxa"/>
          <w:shd w:val="clear" w:color="auto" w:fill="F2F2F2" w:themeFill="background1" w:themeFillShade="F2"/>
          <w:vAlign w:val="center"/>
        </w:tcPr>
        <w:p w14:paraId="23B76A36" w14:textId="77777777" w:rsidR="00570F03" w:rsidRPr="00BC6627" w:rsidRDefault="00570F03" w:rsidP="0073651D">
          <w:pPr>
            <w:pStyle w:val="Header"/>
            <w:ind w:right="160"/>
            <w:jc w:val="right"/>
            <w:rPr>
              <w:rFonts w:asciiTheme="minorHAnsi" w:hAnsiTheme="minorHAnsi"/>
              <w:sz w:val="22"/>
              <w:szCs w:val="22"/>
            </w:rPr>
          </w:pPr>
        </w:p>
      </w:tc>
    </w:tr>
  </w:tbl>
  <w:p w14:paraId="0DD7E72F" w14:textId="77777777" w:rsidR="00570F03" w:rsidRPr="000D1ED8" w:rsidRDefault="00570F03" w:rsidP="009C6C0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FCE0CEF6"/>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D8C0E96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0122E502"/>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E0A25CBA"/>
    <w:lvl w:ilvl="0">
      <w:start w:val="1"/>
      <w:numFmt w:val="decimal"/>
      <w:pStyle w:val="ListNumber2"/>
      <w:lvlText w:val="%1."/>
      <w:lvlJc w:val="left"/>
      <w:pPr>
        <w:tabs>
          <w:tab w:val="num" w:pos="720"/>
        </w:tabs>
        <w:ind w:left="720" w:hanging="360"/>
      </w:pPr>
    </w:lvl>
  </w:abstractNum>
  <w:abstractNum w:abstractNumId="4">
    <w:nsid w:val="FFFFFF80"/>
    <w:multiLevelType w:val="singleLevel"/>
    <w:tmpl w:val="A252A71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BCD81DB8"/>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B202D84"/>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10C0187C"/>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A05A1396"/>
    <w:lvl w:ilvl="0">
      <w:start w:val="1"/>
      <w:numFmt w:val="decimal"/>
      <w:pStyle w:val="ListNumber"/>
      <w:lvlText w:val="%1."/>
      <w:lvlJc w:val="left"/>
      <w:pPr>
        <w:tabs>
          <w:tab w:val="num" w:pos="360"/>
        </w:tabs>
        <w:ind w:left="360" w:hanging="360"/>
      </w:pPr>
    </w:lvl>
  </w:abstractNum>
  <w:abstractNum w:abstractNumId="9">
    <w:nsid w:val="FFFFFF89"/>
    <w:multiLevelType w:val="singleLevel"/>
    <w:tmpl w:val="69BA741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49492FBA"/>
    <w:multiLevelType w:val="multilevel"/>
    <w:tmpl w:val="0409001D"/>
    <w:styleLink w:val="1ai"/>
    <w:lvl w:ilvl="0">
      <w:start w:val="1"/>
      <w:numFmt w:val="decimal"/>
      <w:lvlText w:val="%1)"/>
      <w:lvlJc w:val="left"/>
      <w:pPr>
        <w:ind w:left="360" w:hanging="360"/>
      </w:pPr>
      <w:rPr>
        <w:rFonts w:ascii="Meiryo UI" w:hAnsi="Meiryo U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4F52360D"/>
    <w:multiLevelType w:val="multilevel"/>
    <w:tmpl w:val="0409001F"/>
    <w:styleLink w:val="111111"/>
    <w:lvl w:ilvl="0">
      <w:start w:val="1"/>
      <w:numFmt w:val="decimal"/>
      <w:lvlText w:val="%1."/>
      <w:lvlJc w:val="left"/>
      <w:pPr>
        <w:ind w:left="360" w:hanging="360"/>
      </w:pPr>
      <w:rPr>
        <w:rFonts w:ascii="Meiryo UI" w:hAnsi="Meiryo U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5804542A"/>
    <w:multiLevelType w:val="hybridMultilevel"/>
    <w:tmpl w:val="11C61EE2"/>
    <w:lvl w:ilvl="0" w:tplc="36CCAF7C">
      <w:start w:val="1"/>
      <w:numFmt w:val="bullet"/>
      <w:lvlText w:val="•"/>
      <w:lvlJc w:val="left"/>
      <w:pPr>
        <w:tabs>
          <w:tab w:val="num" w:pos="720"/>
        </w:tabs>
        <w:ind w:left="720" w:hanging="360"/>
      </w:pPr>
      <w:rPr>
        <w:rFonts w:ascii="Meiryo UI" w:hAnsi="Meiryo UI" w:hint="default"/>
      </w:rPr>
    </w:lvl>
    <w:lvl w:ilvl="1" w:tplc="D2BC1646" w:tentative="1">
      <w:start w:val="1"/>
      <w:numFmt w:val="bullet"/>
      <w:lvlText w:val="•"/>
      <w:lvlJc w:val="left"/>
      <w:pPr>
        <w:tabs>
          <w:tab w:val="num" w:pos="1440"/>
        </w:tabs>
        <w:ind w:left="1440" w:hanging="360"/>
      </w:pPr>
      <w:rPr>
        <w:rFonts w:ascii="Meiryo UI" w:hAnsi="Meiryo UI" w:hint="default"/>
      </w:rPr>
    </w:lvl>
    <w:lvl w:ilvl="2" w:tplc="CAB0736C" w:tentative="1">
      <w:start w:val="1"/>
      <w:numFmt w:val="bullet"/>
      <w:lvlText w:val="•"/>
      <w:lvlJc w:val="left"/>
      <w:pPr>
        <w:tabs>
          <w:tab w:val="num" w:pos="2160"/>
        </w:tabs>
        <w:ind w:left="2160" w:hanging="360"/>
      </w:pPr>
      <w:rPr>
        <w:rFonts w:ascii="Meiryo UI" w:hAnsi="Meiryo UI" w:hint="default"/>
      </w:rPr>
    </w:lvl>
    <w:lvl w:ilvl="3" w:tplc="799CEA2A" w:tentative="1">
      <w:start w:val="1"/>
      <w:numFmt w:val="bullet"/>
      <w:lvlText w:val="•"/>
      <w:lvlJc w:val="left"/>
      <w:pPr>
        <w:tabs>
          <w:tab w:val="num" w:pos="2880"/>
        </w:tabs>
        <w:ind w:left="2880" w:hanging="360"/>
      </w:pPr>
      <w:rPr>
        <w:rFonts w:ascii="Meiryo UI" w:hAnsi="Meiryo UI" w:hint="default"/>
      </w:rPr>
    </w:lvl>
    <w:lvl w:ilvl="4" w:tplc="E6AE5622" w:tentative="1">
      <w:start w:val="1"/>
      <w:numFmt w:val="bullet"/>
      <w:lvlText w:val="•"/>
      <w:lvlJc w:val="left"/>
      <w:pPr>
        <w:tabs>
          <w:tab w:val="num" w:pos="3600"/>
        </w:tabs>
        <w:ind w:left="3600" w:hanging="360"/>
      </w:pPr>
      <w:rPr>
        <w:rFonts w:ascii="Meiryo UI" w:hAnsi="Meiryo UI" w:hint="default"/>
      </w:rPr>
    </w:lvl>
    <w:lvl w:ilvl="5" w:tplc="B7246854" w:tentative="1">
      <w:start w:val="1"/>
      <w:numFmt w:val="bullet"/>
      <w:lvlText w:val="•"/>
      <w:lvlJc w:val="left"/>
      <w:pPr>
        <w:tabs>
          <w:tab w:val="num" w:pos="4320"/>
        </w:tabs>
        <w:ind w:left="4320" w:hanging="360"/>
      </w:pPr>
      <w:rPr>
        <w:rFonts w:ascii="Meiryo UI" w:hAnsi="Meiryo UI" w:hint="default"/>
      </w:rPr>
    </w:lvl>
    <w:lvl w:ilvl="6" w:tplc="DBAE6248" w:tentative="1">
      <w:start w:val="1"/>
      <w:numFmt w:val="bullet"/>
      <w:lvlText w:val="•"/>
      <w:lvlJc w:val="left"/>
      <w:pPr>
        <w:tabs>
          <w:tab w:val="num" w:pos="5040"/>
        </w:tabs>
        <w:ind w:left="5040" w:hanging="360"/>
      </w:pPr>
      <w:rPr>
        <w:rFonts w:ascii="Meiryo UI" w:hAnsi="Meiryo UI" w:hint="default"/>
      </w:rPr>
    </w:lvl>
    <w:lvl w:ilvl="7" w:tplc="C8BA000C" w:tentative="1">
      <w:start w:val="1"/>
      <w:numFmt w:val="bullet"/>
      <w:lvlText w:val="•"/>
      <w:lvlJc w:val="left"/>
      <w:pPr>
        <w:tabs>
          <w:tab w:val="num" w:pos="5760"/>
        </w:tabs>
        <w:ind w:left="5760" w:hanging="360"/>
      </w:pPr>
      <w:rPr>
        <w:rFonts w:ascii="Meiryo UI" w:hAnsi="Meiryo UI" w:hint="default"/>
      </w:rPr>
    </w:lvl>
    <w:lvl w:ilvl="8" w:tplc="211CB162" w:tentative="1">
      <w:start w:val="1"/>
      <w:numFmt w:val="bullet"/>
      <w:lvlText w:val="•"/>
      <w:lvlJc w:val="left"/>
      <w:pPr>
        <w:tabs>
          <w:tab w:val="num" w:pos="6480"/>
        </w:tabs>
        <w:ind w:left="6480" w:hanging="360"/>
      </w:pPr>
      <w:rPr>
        <w:rFonts w:ascii="Meiryo UI" w:hAnsi="Meiryo UI" w:hint="default"/>
      </w:rPr>
    </w:lvl>
  </w:abstractNum>
  <w:abstractNum w:abstractNumId="13">
    <w:nsid w:val="5B6329D1"/>
    <w:multiLevelType w:val="multilevel"/>
    <w:tmpl w:val="04090023"/>
    <w:styleLink w:val="ArticleSection"/>
    <w:lvl w:ilvl="0">
      <w:start w:val="1"/>
      <w:numFmt w:val="upperRoman"/>
      <w:lvlText w:val="文章 %1."/>
      <w:lvlJc w:val="left"/>
      <w:pPr>
        <w:ind w:left="0" w:firstLine="0"/>
      </w:pPr>
      <w:rPr>
        <w:rFonts w:ascii="Meiryo UI" w:eastAsia="Meiryo UI" w:hAnsi="Meiryo UI"/>
      </w:rPr>
    </w:lvl>
    <w:lvl w:ilvl="1">
      <w:start w:val="1"/>
      <w:numFmt w:val="decimalZero"/>
      <w:isLgl/>
      <w:lvlText w:val="第 %1.%2 节"/>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nsid w:val="6BA72759"/>
    <w:multiLevelType w:val="hybridMultilevel"/>
    <w:tmpl w:val="852E9B4A"/>
    <w:lvl w:ilvl="0" w:tplc="D634113C">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 w:numId="13">
    <w:abstractNumId w:val="13"/>
  </w:num>
  <w:num w:numId="14">
    <w:abstractNumId w:val="14"/>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DateAndTime/>
  <w:bordersDoNotSurroundHeader/>
  <w:bordersDoNotSurroundFooter/>
  <w:proofState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evenAndOddHeaders/>
  <w:characterSpacingControl w:val="doNotCompress"/>
  <w:hdrShapeDefaults>
    <o:shapedefaults v:ext="edit" spidmax="2049">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MDMyNzQ0N7U0tDQzNzNS0lEKTi0uzszPAykwqwUApS0T/CwAAAA="/>
  </w:docVars>
  <w:rsids>
    <w:rsidRoot w:val="007B0600"/>
    <w:rsid w:val="000004AB"/>
    <w:rsid w:val="000008A3"/>
    <w:rsid w:val="00000ACE"/>
    <w:rsid w:val="00000C95"/>
    <w:rsid w:val="00000D70"/>
    <w:rsid w:val="000016B3"/>
    <w:rsid w:val="00002554"/>
    <w:rsid w:val="00002886"/>
    <w:rsid w:val="00002B65"/>
    <w:rsid w:val="00002D8A"/>
    <w:rsid w:val="00003113"/>
    <w:rsid w:val="000031AC"/>
    <w:rsid w:val="00003259"/>
    <w:rsid w:val="00003284"/>
    <w:rsid w:val="00003326"/>
    <w:rsid w:val="00003699"/>
    <w:rsid w:val="000039ED"/>
    <w:rsid w:val="00003B9B"/>
    <w:rsid w:val="00004259"/>
    <w:rsid w:val="000048E3"/>
    <w:rsid w:val="00004DB8"/>
    <w:rsid w:val="0000512B"/>
    <w:rsid w:val="0000518B"/>
    <w:rsid w:val="000051AA"/>
    <w:rsid w:val="00005E28"/>
    <w:rsid w:val="00006324"/>
    <w:rsid w:val="00006BB7"/>
    <w:rsid w:val="0000747B"/>
    <w:rsid w:val="00007666"/>
    <w:rsid w:val="000076B6"/>
    <w:rsid w:val="00007CB8"/>
    <w:rsid w:val="00010EAC"/>
    <w:rsid w:val="000117EA"/>
    <w:rsid w:val="0001182D"/>
    <w:rsid w:val="0001186C"/>
    <w:rsid w:val="00011D92"/>
    <w:rsid w:val="00012375"/>
    <w:rsid w:val="00012737"/>
    <w:rsid w:val="00012AD7"/>
    <w:rsid w:val="0001346C"/>
    <w:rsid w:val="00013507"/>
    <w:rsid w:val="00013665"/>
    <w:rsid w:val="00013741"/>
    <w:rsid w:val="0001382E"/>
    <w:rsid w:val="000138BB"/>
    <w:rsid w:val="00013F0C"/>
    <w:rsid w:val="00013F2A"/>
    <w:rsid w:val="000147F4"/>
    <w:rsid w:val="00015147"/>
    <w:rsid w:val="00015199"/>
    <w:rsid w:val="0001550C"/>
    <w:rsid w:val="00015A4D"/>
    <w:rsid w:val="00015C68"/>
    <w:rsid w:val="0001620E"/>
    <w:rsid w:val="000163CC"/>
    <w:rsid w:val="00016A80"/>
    <w:rsid w:val="00017130"/>
    <w:rsid w:val="000176CC"/>
    <w:rsid w:val="000179D1"/>
    <w:rsid w:val="00017D82"/>
    <w:rsid w:val="00017F32"/>
    <w:rsid w:val="0002093C"/>
    <w:rsid w:val="00020A3F"/>
    <w:rsid w:val="00020B3B"/>
    <w:rsid w:val="00020BED"/>
    <w:rsid w:val="00020CEA"/>
    <w:rsid w:val="00020F22"/>
    <w:rsid w:val="000212B9"/>
    <w:rsid w:val="000212E2"/>
    <w:rsid w:val="000216B7"/>
    <w:rsid w:val="000222A3"/>
    <w:rsid w:val="0002238A"/>
    <w:rsid w:val="00022629"/>
    <w:rsid w:val="00022789"/>
    <w:rsid w:val="00022994"/>
    <w:rsid w:val="00022EE5"/>
    <w:rsid w:val="00023592"/>
    <w:rsid w:val="00023CF3"/>
    <w:rsid w:val="0002412A"/>
    <w:rsid w:val="00024219"/>
    <w:rsid w:val="00024451"/>
    <w:rsid w:val="000244A2"/>
    <w:rsid w:val="000244A9"/>
    <w:rsid w:val="0002467A"/>
    <w:rsid w:val="00024C1E"/>
    <w:rsid w:val="00025445"/>
    <w:rsid w:val="0002562A"/>
    <w:rsid w:val="00025A1C"/>
    <w:rsid w:val="000260E1"/>
    <w:rsid w:val="00026730"/>
    <w:rsid w:val="00027447"/>
    <w:rsid w:val="0002762C"/>
    <w:rsid w:val="00030BB7"/>
    <w:rsid w:val="00030E1C"/>
    <w:rsid w:val="00031002"/>
    <w:rsid w:val="0003146A"/>
    <w:rsid w:val="00031700"/>
    <w:rsid w:val="0003188D"/>
    <w:rsid w:val="00031BD5"/>
    <w:rsid w:val="00032116"/>
    <w:rsid w:val="00032175"/>
    <w:rsid w:val="000321D8"/>
    <w:rsid w:val="000322A3"/>
    <w:rsid w:val="000325AD"/>
    <w:rsid w:val="00032959"/>
    <w:rsid w:val="00032B1E"/>
    <w:rsid w:val="000332B0"/>
    <w:rsid w:val="00033331"/>
    <w:rsid w:val="000333AF"/>
    <w:rsid w:val="00033446"/>
    <w:rsid w:val="00033998"/>
    <w:rsid w:val="00033A9D"/>
    <w:rsid w:val="00033FF9"/>
    <w:rsid w:val="0003411A"/>
    <w:rsid w:val="00034355"/>
    <w:rsid w:val="0003454E"/>
    <w:rsid w:val="0003459D"/>
    <w:rsid w:val="00034772"/>
    <w:rsid w:val="00034987"/>
    <w:rsid w:val="00034A5E"/>
    <w:rsid w:val="00034F9C"/>
    <w:rsid w:val="00035359"/>
    <w:rsid w:val="000357DB"/>
    <w:rsid w:val="0003580F"/>
    <w:rsid w:val="00035929"/>
    <w:rsid w:val="00035D66"/>
    <w:rsid w:val="00035E1C"/>
    <w:rsid w:val="00035FDB"/>
    <w:rsid w:val="00036233"/>
    <w:rsid w:val="00036310"/>
    <w:rsid w:val="00036330"/>
    <w:rsid w:val="00036543"/>
    <w:rsid w:val="00036D51"/>
    <w:rsid w:val="00036EA2"/>
    <w:rsid w:val="00037023"/>
    <w:rsid w:val="000371F8"/>
    <w:rsid w:val="000375BA"/>
    <w:rsid w:val="00037825"/>
    <w:rsid w:val="000379AA"/>
    <w:rsid w:val="00037AD4"/>
    <w:rsid w:val="00037B4E"/>
    <w:rsid w:val="00037D41"/>
    <w:rsid w:val="00037E39"/>
    <w:rsid w:val="000406FA"/>
    <w:rsid w:val="00040746"/>
    <w:rsid w:val="0004080A"/>
    <w:rsid w:val="00040AA4"/>
    <w:rsid w:val="00040E68"/>
    <w:rsid w:val="000410ED"/>
    <w:rsid w:val="00041194"/>
    <w:rsid w:val="000415F8"/>
    <w:rsid w:val="00041C22"/>
    <w:rsid w:val="00042041"/>
    <w:rsid w:val="000420F2"/>
    <w:rsid w:val="00042861"/>
    <w:rsid w:val="0004325B"/>
    <w:rsid w:val="0004357C"/>
    <w:rsid w:val="0004362F"/>
    <w:rsid w:val="00043771"/>
    <w:rsid w:val="000439BF"/>
    <w:rsid w:val="00043A34"/>
    <w:rsid w:val="00043AD5"/>
    <w:rsid w:val="00043AFE"/>
    <w:rsid w:val="00043B3E"/>
    <w:rsid w:val="000443D3"/>
    <w:rsid w:val="0004485E"/>
    <w:rsid w:val="00044923"/>
    <w:rsid w:val="00044DC3"/>
    <w:rsid w:val="00045313"/>
    <w:rsid w:val="00045510"/>
    <w:rsid w:val="0004554A"/>
    <w:rsid w:val="00045858"/>
    <w:rsid w:val="00045C2B"/>
    <w:rsid w:val="00045E2E"/>
    <w:rsid w:val="000464B6"/>
    <w:rsid w:val="00046B6C"/>
    <w:rsid w:val="00046D34"/>
    <w:rsid w:val="000473F0"/>
    <w:rsid w:val="00047472"/>
    <w:rsid w:val="000474F2"/>
    <w:rsid w:val="0004787F"/>
    <w:rsid w:val="00047BA1"/>
    <w:rsid w:val="00047CE5"/>
    <w:rsid w:val="00047E49"/>
    <w:rsid w:val="00050209"/>
    <w:rsid w:val="00050ECF"/>
    <w:rsid w:val="00051CC0"/>
    <w:rsid w:val="00051FC9"/>
    <w:rsid w:val="000520D8"/>
    <w:rsid w:val="0005224A"/>
    <w:rsid w:val="000524C5"/>
    <w:rsid w:val="00052555"/>
    <w:rsid w:val="000526CF"/>
    <w:rsid w:val="000537B5"/>
    <w:rsid w:val="0005391F"/>
    <w:rsid w:val="00053C80"/>
    <w:rsid w:val="00053E54"/>
    <w:rsid w:val="00053F69"/>
    <w:rsid w:val="000541DC"/>
    <w:rsid w:val="000548FF"/>
    <w:rsid w:val="00055B42"/>
    <w:rsid w:val="00055B6E"/>
    <w:rsid w:val="00055C6F"/>
    <w:rsid w:val="00055ECF"/>
    <w:rsid w:val="00055F78"/>
    <w:rsid w:val="00055FC4"/>
    <w:rsid w:val="0005612E"/>
    <w:rsid w:val="000566DD"/>
    <w:rsid w:val="00056902"/>
    <w:rsid w:val="00056945"/>
    <w:rsid w:val="00057343"/>
    <w:rsid w:val="00060CF9"/>
    <w:rsid w:val="00060D84"/>
    <w:rsid w:val="00060EC1"/>
    <w:rsid w:val="000612F8"/>
    <w:rsid w:val="00061530"/>
    <w:rsid w:val="000616CC"/>
    <w:rsid w:val="00061D35"/>
    <w:rsid w:val="00062302"/>
    <w:rsid w:val="00062AED"/>
    <w:rsid w:val="00062B88"/>
    <w:rsid w:val="00062FC5"/>
    <w:rsid w:val="0006302D"/>
    <w:rsid w:val="00063569"/>
    <w:rsid w:val="00063762"/>
    <w:rsid w:val="00063878"/>
    <w:rsid w:val="00063B3D"/>
    <w:rsid w:val="00063BE3"/>
    <w:rsid w:val="00063DD4"/>
    <w:rsid w:val="0006471B"/>
    <w:rsid w:val="00064C74"/>
    <w:rsid w:val="00064DB7"/>
    <w:rsid w:val="00065457"/>
    <w:rsid w:val="000654A9"/>
    <w:rsid w:val="00065839"/>
    <w:rsid w:val="000658AF"/>
    <w:rsid w:val="00065D70"/>
    <w:rsid w:val="00065DEC"/>
    <w:rsid w:val="000661C7"/>
    <w:rsid w:val="000661D0"/>
    <w:rsid w:val="00066338"/>
    <w:rsid w:val="000665D3"/>
    <w:rsid w:val="00066CDE"/>
    <w:rsid w:val="00066E22"/>
    <w:rsid w:val="00067716"/>
    <w:rsid w:val="0006795C"/>
    <w:rsid w:val="00067CAE"/>
    <w:rsid w:val="00070108"/>
    <w:rsid w:val="000701EB"/>
    <w:rsid w:val="000707DD"/>
    <w:rsid w:val="00070BFE"/>
    <w:rsid w:val="00070F2C"/>
    <w:rsid w:val="00071186"/>
    <w:rsid w:val="000712CB"/>
    <w:rsid w:val="0007134B"/>
    <w:rsid w:val="00071492"/>
    <w:rsid w:val="000717EE"/>
    <w:rsid w:val="0007191E"/>
    <w:rsid w:val="00071B24"/>
    <w:rsid w:val="00071F36"/>
    <w:rsid w:val="0007221F"/>
    <w:rsid w:val="000728EC"/>
    <w:rsid w:val="00072A15"/>
    <w:rsid w:val="00072D23"/>
    <w:rsid w:val="00072E5B"/>
    <w:rsid w:val="00072F84"/>
    <w:rsid w:val="00073029"/>
    <w:rsid w:val="0007304D"/>
    <w:rsid w:val="00073125"/>
    <w:rsid w:val="000732A4"/>
    <w:rsid w:val="0007373F"/>
    <w:rsid w:val="00073896"/>
    <w:rsid w:val="000738FD"/>
    <w:rsid w:val="000739CA"/>
    <w:rsid w:val="00073A78"/>
    <w:rsid w:val="00073A7D"/>
    <w:rsid w:val="00073D74"/>
    <w:rsid w:val="000740C2"/>
    <w:rsid w:val="000741B5"/>
    <w:rsid w:val="00074666"/>
    <w:rsid w:val="000749AB"/>
    <w:rsid w:val="00074BC7"/>
    <w:rsid w:val="00074DC4"/>
    <w:rsid w:val="00075196"/>
    <w:rsid w:val="000753F5"/>
    <w:rsid w:val="000758B1"/>
    <w:rsid w:val="000758BA"/>
    <w:rsid w:val="00075BD0"/>
    <w:rsid w:val="00075E5D"/>
    <w:rsid w:val="00075FB1"/>
    <w:rsid w:val="0007636A"/>
    <w:rsid w:val="000766BF"/>
    <w:rsid w:val="0007698A"/>
    <w:rsid w:val="00076BFC"/>
    <w:rsid w:val="00077198"/>
    <w:rsid w:val="000774C4"/>
    <w:rsid w:val="000774F4"/>
    <w:rsid w:val="0007789C"/>
    <w:rsid w:val="000779C0"/>
    <w:rsid w:val="00077A13"/>
    <w:rsid w:val="00077B13"/>
    <w:rsid w:val="00077B75"/>
    <w:rsid w:val="00080AA2"/>
    <w:rsid w:val="00080CE9"/>
    <w:rsid w:val="00080E60"/>
    <w:rsid w:val="0008118F"/>
    <w:rsid w:val="0008130B"/>
    <w:rsid w:val="00081431"/>
    <w:rsid w:val="0008198A"/>
    <w:rsid w:val="000819D5"/>
    <w:rsid w:val="00081A98"/>
    <w:rsid w:val="00081DA3"/>
    <w:rsid w:val="0008210B"/>
    <w:rsid w:val="000824B2"/>
    <w:rsid w:val="000827B3"/>
    <w:rsid w:val="000829A4"/>
    <w:rsid w:val="00082C0B"/>
    <w:rsid w:val="00082CC1"/>
    <w:rsid w:val="0008378C"/>
    <w:rsid w:val="00083A2E"/>
    <w:rsid w:val="00083B32"/>
    <w:rsid w:val="0008435C"/>
    <w:rsid w:val="00084516"/>
    <w:rsid w:val="0008460B"/>
    <w:rsid w:val="0008463A"/>
    <w:rsid w:val="00085143"/>
    <w:rsid w:val="00085B22"/>
    <w:rsid w:val="00085E98"/>
    <w:rsid w:val="00085F5D"/>
    <w:rsid w:val="00085F93"/>
    <w:rsid w:val="0008603B"/>
    <w:rsid w:val="000860FE"/>
    <w:rsid w:val="00086C5F"/>
    <w:rsid w:val="00086E86"/>
    <w:rsid w:val="000871E0"/>
    <w:rsid w:val="00087314"/>
    <w:rsid w:val="00087641"/>
    <w:rsid w:val="0009014E"/>
    <w:rsid w:val="000901C3"/>
    <w:rsid w:val="00090B96"/>
    <w:rsid w:val="00090DCD"/>
    <w:rsid w:val="00091315"/>
    <w:rsid w:val="000915BC"/>
    <w:rsid w:val="00091B4C"/>
    <w:rsid w:val="00091C63"/>
    <w:rsid w:val="00091F64"/>
    <w:rsid w:val="000926D2"/>
    <w:rsid w:val="00092723"/>
    <w:rsid w:val="000927F0"/>
    <w:rsid w:val="00092B5A"/>
    <w:rsid w:val="00092BBC"/>
    <w:rsid w:val="00092CF5"/>
    <w:rsid w:val="00092D67"/>
    <w:rsid w:val="00092F26"/>
    <w:rsid w:val="00093D72"/>
    <w:rsid w:val="000942B8"/>
    <w:rsid w:val="000944CF"/>
    <w:rsid w:val="00094E3A"/>
    <w:rsid w:val="0009507E"/>
    <w:rsid w:val="000952B0"/>
    <w:rsid w:val="000955A0"/>
    <w:rsid w:val="000956B0"/>
    <w:rsid w:val="00095A62"/>
    <w:rsid w:val="0009679D"/>
    <w:rsid w:val="00096A8F"/>
    <w:rsid w:val="00096B3E"/>
    <w:rsid w:val="00096F0E"/>
    <w:rsid w:val="000977B2"/>
    <w:rsid w:val="000978D9"/>
    <w:rsid w:val="00097ECA"/>
    <w:rsid w:val="00097F97"/>
    <w:rsid w:val="000A035F"/>
    <w:rsid w:val="000A0631"/>
    <w:rsid w:val="000A0947"/>
    <w:rsid w:val="000A0C4F"/>
    <w:rsid w:val="000A12DB"/>
    <w:rsid w:val="000A1310"/>
    <w:rsid w:val="000A1BE7"/>
    <w:rsid w:val="000A1D51"/>
    <w:rsid w:val="000A20F0"/>
    <w:rsid w:val="000A20FA"/>
    <w:rsid w:val="000A21FC"/>
    <w:rsid w:val="000A23CA"/>
    <w:rsid w:val="000A266F"/>
    <w:rsid w:val="000A2A79"/>
    <w:rsid w:val="000A2AD9"/>
    <w:rsid w:val="000A3503"/>
    <w:rsid w:val="000A367E"/>
    <w:rsid w:val="000A3A80"/>
    <w:rsid w:val="000A3C00"/>
    <w:rsid w:val="000A3E86"/>
    <w:rsid w:val="000A4302"/>
    <w:rsid w:val="000A47CD"/>
    <w:rsid w:val="000A4A5A"/>
    <w:rsid w:val="000A4B6D"/>
    <w:rsid w:val="000A56B8"/>
    <w:rsid w:val="000A58DD"/>
    <w:rsid w:val="000A605E"/>
    <w:rsid w:val="000A6338"/>
    <w:rsid w:val="000A670A"/>
    <w:rsid w:val="000A6C30"/>
    <w:rsid w:val="000A7304"/>
    <w:rsid w:val="000A7F25"/>
    <w:rsid w:val="000B0075"/>
    <w:rsid w:val="000B012A"/>
    <w:rsid w:val="000B01C6"/>
    <w:rsid w:val="000B0873"/>
    <w:rsid w:val="000B0C47"/>
    <w:rsid w:val="000B0DB4"/>
    <w:rsid w:val="000B0FB0"/>
    <w:rsid w:val="000B1075"/>
    <w:rsid w:val="000B114F"/>
    <w:rsid w:val="000B11DF"/>
    <w:rsid w:val="000B14AF"/>
    <w:rsid w:val="000B15EB"/>
    <w:rsid w:val="000B1855"/>
    <w:rsid w:val="000B1D78"/>
    <w:rsid w:val="000B1EC0"/>
    <w:rsid w:val="000B2002"/>
    <w:rsid w:val="000B2034"/>
    <w:rsid w:val="000B211F"/>
    <w:rsid w:val="000B23E1"/>
    <w:rsid w:val="000B2865"/>
    <w:rsid w:val="000B2D68"/>
    <w:rsid w:val="000B2E53"/>
    <w:rsid w:val="000B347F"/>
    <w:rsid w:val="000B3E21"/>
    <w:rsid w:val="000B40A7"/>
    <w:rsid w:val="000B419C"/>
    <w:rsid w:val="000B42D8"/>
    <w:rsid w:val="000B4555"/>
    <w:rsid w:val="000B4660"/>
    <w:rsid w:val="000B468B"/>
    <w:rsid w:val="000B47DE"/>
    <w:rsid w:val="000B4C4D"/>
    <w:rsid w:val="000B4C6E"/>
    <w:rsid w:val="000B5191"/>
    <w:rsid w:val="000B57FE"/>
    <w:rsid w:val="000B59D4"/>
    <w:rsid w:val="000B5A97"/>
    <w:rsid w:val="000B5B52"/>
    <w:rsid w:val="000B5CC3"/>
    <w:rsid w:val="000B5EF6"/>
    <w:rsid w:val="000B62A0"/>
    <w:rsid w:val="000B66AD"/>
    <w:rsid w:val="000B671E"/>
    <w:rsid w:val="000B6771"/>
    <w:rsid w:val="000B6827"/>
    <w:rsid w:val="000B6867"/>
    <w:rsid w:val="000B6C4F"/>
    <w:rsid w:val="000B7333"/>
    <w:rsid w:val="000B7841"/>
    <w:rsid w:val="000B7852"/>
    <w:rsid w:val="000B7A44"/>
    <w:rsid w:val="000B7B32"/>
    <w:rsid w:val="000B7B60"/>
    <w:rsid w:val="000C016A"/>
    <w:rsid w:val="000C02BD"/>
    <w:rsid w:val="000C03AE"/>
    <w:rsid w:val="000C0E97"/>
    <w:rsid w:val="000C0F7A"/>
    <w:rsid w:val="000C0FAE"/>
    <w:rsid w:val="000C0FBB"/>
    <w:rsid w:val="000C130B"/>
    <w:rsid w:val="000C18E8"/>
    <w:rsid w:val="000C1A17"/>
    <w:rsid w:val="000C21BB"/>
    <w:rsid w:val="000C249E"/>
    <w:rsid w:val="000C2679"/>
    <w:rsid w:val="000C27BF"/>
    <w:rsid w:val="000C2859"/>
    <w:rsid w:val="000C3845"/>
    <w:rsid w:val="000C3A79"/>
    <w:rsid w:val="000C3BAA"/>
    <w:rsid w:val="000C3BB5"/>
    <w:rsid w:val="000C3F6D"/>
    <w:rsid w:val="000C4A41"/>
    <w:rsid w:val="000C4BD5"/>
    <w:rsid w:val="000C5213"/>
    <w:rsid w:val="000C589E"/>
    <w:rsid w:val="000C59E1"/>
    <w:rsid w:val="000C60E1"/>
    <w:rsid w:val="000C6495"/>
    <w:rsid w:val="000C666D"/>
    <w:rsid w:val="000C66A7"/>
    <w:rsid w:val="000C6A82"/>
    <w:rsid w:val="000C786A"/>
    <w:rsid w:val="000C7A33"/>
    <w:rsid w:val="000C7B69"/>
    <w:rsid w:val="000C7C86"/>
    <w:rsid w:val="000D004A"/>
    <w:rsid w:val="000D00A4"/>
    <w:rsid w:val="000D01E4"/>
    <w:rsid w:val="000D045D"/>
    <w:rsid w:val="000D0850"/>
    <w:rsid w:val="000D0924"/>
    <w:rsid w:val="000D0B37"/>
    <w:rsid w:val="000D0DA2"/>
    <w:rsid w:val="000D0E33"/>
    <w:rsid w:val="000D1066"/>
    <w:rsid w:val="000D1127"/>
    <w:rsid w:val="000D13DE"/>
    <w:rsid w:val="000D15F5"/>
    <w:rsid w:val="000D1779"/>
    <w:rsid w:val="000D18F5"/>
    <w:rsid w:val="000D1B04"/>
    <w:rsid w:val="000D1B33"/>
    <w:rsid w:val="000D1DA0"/>
    <w:rsid w:val="000D1ED8"/>
    <w:rsid w:val="000D268D"/>
    <w:rsid w:val="000D3018"/>
    <w:rsid w:val="000D3115"/>
    <w:rsid w:val="000D3522"/>
    <w:rsid w:val="000D36D7"/>
    <w:rsid w:val="000D39C5"/>
    <w:rsid w:val="000D3CFB"/>
    <w:rsid w:val="000D3E6C"/>
    <w:rsid w:val="000D3F17"/>
    <w:rsid w:val="000D441E"/>
    <w:rsid w:val="000D46C7"/>
    <w:rsid w:val="000D4C7C"/>
    <w:rsid w:val="000D54C5"/>
    <w:rsid w:val="000D555A"/>
    <w:rsid w:val="000D5864"/>
    <w:rsid w:val="000D5ADB"/>
    <w:rsid w:val="000D5B3D"/>
    <w:rsid w:val="000D6233"/>
    <w:rsid w:val="000D6336"/>
    <w:rsid w:val="000D6D3F"/>
    <w:rsid w:val="000D7584"/>
    <w:rsid w:val="000D75B7"/>
    <w:rsid w:val="000D75EF"/>
    <w:rsid w:val="000D76D6"/>
    <w:rsid w:val="000D7738"/>
    <w:rsid w:val="000D7ACC"/>
    <w:rsid w:val="000D7CF0"/>
    <w:rsid w:val="000E087D"/>
    <w:rsid w:val="000E0BAC"/>
    <w:rsid w:val="000E0EDE"/>
    <w:rsid w:val="000E12FF"/>
    <w:rsid w:val="000E1B7F"/>
    <w:rsid w:val="000E1DB8"/>
    <w:rsid w:val="000E1EBA"/>
    <w:rsid w:val="000E2633"/>
    <w:rsid w:val="000E29A8"/>
    <w:rsid w:val="000E2B1F"/>
    <w:rsid w:val="000E2BAE"/>
    <w:rsid w:val="000E2E26"/>
    <w:rsid w:val="000E2FAE"/>
    <w:rsid w:val="000E31D1"/>
    <w:rsid w:val="000E3339"/>
    <w:rsid w:val="000E3EC8"/>
    <w:rsid w:val="000E3F95"/>
    <w:rsid w:val="000E4034"/>
    <w:rsid w:val="000E40D2"/>
    <w:rsid w:val="000E42B0"/>
    <w:rsid w:val="000E4308"/>
    <w:rsid w:val="000E4322"/>
    <w:rsid w:val="000E4525"/>
    <w:rsid w:val="000E4CD7"/>
    <w:rsid w:val="000E4DD6"/>
    <w:rsid w:val="000E4E25"/>
    <w:rsid w:val="000E51FB"/>
    <w:rsid w:val="000E53B5"/>
    <w:rsid w:val="000E561D"/>
    <w:rsid w:val="000E57E5"/>
    <w:rsid w:val="000E5C49"/>
    <w:rsid w:val="000E5D22"/>
    <w:rsid w:val="000E5ED0"/>
    <w:rsid w:val="000E6142"/>
    <w:rsid w:val="000E65D4"/>
    <w:rsid w:val="000E6CDC"/>
    <w:rsid w:val="000E6ECB"/>
    <w:rsid w:val="000E6F6E"/>
    <w:rsid w:val="000E6F88"/>
    <w:rsid w:val="000E716C"/>
    <w:rsid w:val="000E72CF"/>
    <w:rsid w:val="000E79FC"/>
    <w:rsid w:val="000F006A"/>
    <w:rsid w:val="000F041A"/>
    <w:rsid w:val="000F0520"/>
    <w:rsid w:val="000F0A26"/>
    <w:rsid w:val="000F0F34"/>
    <w:rsid w:val="000F1584"/>
    <w:rsid w:val="000F1D36"/>
    <w:rsid w:val="000F1D72"/>
    <w:rsid w:val="000F1D8F"/>
    <w:rsid w:val="000F20E9"/>
    <w:rsid w:val="000F2DA4"/>
    <w:rsid w:val="000F35B6"/>
    <w:rsid w:val="000F3647"/>
    <w:rsid w:val="000F392D"/>
    <w:rsid w:val="000F3D14"/>
    <w:rsid w:val="000F41E6"/>
    <w:rsid w:val="000F4480"/>
    <w:rsid w:val="000F451B"/>
    <w:rsid w:val="000F4755"/>
    <w:rsid w:val="000F4B84"/>
    <w:rsid w:val="000F5D34"/>
    <w:rsid w:val="000F5ED0"/>
    <w:rsid w:val="000F6825"/>
    <w:rsid w:val="000F6B64"/>
    <w:rsid w:val="000F6EE7"/>
    <w:rsid w:val="000F741D"/>
    <w:rsid w:val="000F7493"/>
    <w:rsid w:val="0010029F"/>
    <w:rsid w:val="0010040D"/>
    <w:rsid w:val="001004C5"/>
    <w:rsid w:val="001006A8"/>
    <w:rsid w:val="0010107F"/>
    <w:rsid w:val="0010133D"/>
    <w:rsid w:val="001016CB"/>
    <w:rsid w:val="0010224E"/>
    <w:rsid w:val="00102714"/>
    <w:rsid w:val="00102CAC"/>
    <w:rsid w:val="00103A07"/>
    <w:rsid w:val="00103BE4"/>
    <w:rsid w:val="00104985"/>
    <w:rsid w:val="00104C89"/>
    <w:rsid w:val="00104D14"/>
    <w:rsid w:val="00104EAA"/>
    <w:rsid w:val="00104FCB"/>
    <w:rsid w:val="001056B9"/>
    <w:rsid w:val="00105BF0"/>
    <w:rsid w:val="00105D26"/>
    <w:rsid w:val="00105D7B"/>
    <w:rsid w:val="00105E2A"/>
    <w:rsid w:val="001061B3"/>
    <w:rsid w:val="001061C0"/>
    <w:rsid w:val="00106519"/>
    <w:rsid w:val="00106838"/>
    <w:rsid w:val="001068E6"/>
    <w:rsid w:val="00106C31"/>
    <w:rsid w:val="00106CC1"/>
    <w:rsid w:val="00106D29"/>
    <w:rsid w:val="00106F62"/>
    <w:rsid w:val="001071E9"/>
    <w:rsid w:val="0010786D"/>
    <w:rsid w:val="00107CC6"/>
    <w:rsid w:val="00107DE3"/>
    <w:rsid w:val="0011037D"/>
    <w:rsid w:val="00111014"/>
    <w:rsid w:val="0011108B"/>
    <w:rsid w:val="0011135F"/>
    <w:rsid w:val="00111441"/>
    <w:rsid w:val="00111678"/>
    <w:rsid w:val="00111E8B"/>
    <w:rsid w:val="00112861"/>
    <w:rsid w:val="00112EE3"/>
    <w:rsid w:val="00113469"/>
    <w:rsid w:val="00113A03"/>
    <w:rsid w:val="00114432"/>
    <w:rsid w:val="00114547"/>
    <w:rsid w:val="001146DC"/>
    <w:rsid w:val="00114786"/>
    <w:rsid w:val="00114A6C"/>
    <w:rsid w:val="00114A86"/>
    <w:rsid w:val="00114B9C"/>
    <w:rsid w:val="0011549C"/>
    <w:rsid w:val="001154E0"/>
    <w:rsid w:val="0011590E"/>
    <w:rsid w:val="001159E3"/>
    <w:rsid w:val="00115BE9"/>
    <w:rsid w:val="00116FCE"/>
    <w:rsid w:val="00117204"/>
    <w:rsid w:val="0011741D"/>
    <w:rsid w:val="00117565"/>
    <w:rsid w:val="001175A3"/>
    <w:rsid w:val="00117CB4"/>
    <w:rsid w:val="00117D8D"/>
    <w:rsid w:val="00117DAC"/>
    <w:rsid w:val="00120266"/>
    <w:rsid w:val="001203D9"/>
    <w:rsid w:val="0012047B"/>
    <w:rsid w:val="001204E7"/>
    <w:rsid w:val="001206B7"/>
    <w:rsid w:val="00120FAD"/>
    <w:rsid w:val="0012112F"/>
    <w:rsid w:val="0012130E"/>
    <w:rsid w:val="001214B2"/>
    <w:rsid w:val="00121543"/>
    <w:rsid w:val="00121AAB"/>
    <w:rsid w:val="001221A6"/>
    <w:rsid w:val="00122286"/>
    <w:rsid w:val="0012248C"/>
    <w:rsid w:val="0012268B"/>
    <w:rsid w:val="00123477"/>
    <w:rsid w:val="00123981"/>
    <w:rsid w:val="00123C8C"/>
    <w:rsid w:val="00123E6E"/>
    <w:rsid w:val="00123E84"/>
    <w:rsid w:val="001246DE"/>
    <w:rsid w:val="001254B9"/>
    <w:rsid w:val="001258C0"/>
    <w:rsid w:val="00125990"/>
    <w:rsid w:val="00125B38"/>
    <w:rsid w:val="00125CB2"/>
    <w:rsid w:val="00126004"/>
    <w:rsid w:val="001261EA"/>
    <w:rsid w:val="00126258"/>
    <w:rsid w:val="0012629C"/>
    <w:rsid w:val="00126548"/>
    <w:rsid w:val="00126AE1"/>
    <w:rsid w:val="00126CB2"/>
    <w:rsid w:val="00126DF5"/>
    <w:rsid w:val="001270D7"/>
    <w:rsid w:val="0012727B"/>
    <w:rsid w:val="00127295"/>
    <w:rsid w:val="001272A1"/>
    <w:rsid w:val="00127569"/>
    <w:rsid w:val="00127836"/>
    <w:rsid w:val="00127CBA"/>
    <w:rsid w:val="00130282"/>
    <w:rsid w:val="00130676"/>
    <w:rsid w:val="001306D7"/>
    <w:rsid w:val="001307AD"/>
    <w:rsid w:val="00130B71"/>
    <w:rsid w:val="00130DCC"/>
    <w:rsid w:val="00130E61"/>
    <w:rsid w:val="00131236"/>
    <w:rsid w:val="001314CF"/>
    <w:rsid w:val="001316D0"/>
    <w:rsid w:val="00131A49"/>
    <w:rsid w:val="00131F0F"/>
    <w:rsid w:val="00132006"/>
    <w:rsid w:val="001323C0"/>
    <w:rsid w:val="00132B77"/>
    <w:rsid w:val="00132C49"/>
    <w:rsid w:val="00132FF5"/>
    <w:rsid w:val="00133167"/>
    <w:rsid w:val="0013351E"/>
    <w:rsid w:val="001338AA"/>
    <w:rsid w:val="00134224"/>
    <w:rsid w:val="001343CB"/>
    <w:rsid w:val="0013480C"/>
    <w:rsid w:val="00134A93"/>
    <w:rsid w:val="00134E8B"/>
    <w:rsid w:val="00135296"/>
    <w:rsid w:val="001352ED"/>
    <w:rsid w:val="001355D6"/>
    <w:rsid w:val="001356D8"/>
    <w:rsid w:val="0013580B"/>
    <w:rsid w:val="001358E2"/>
    <w:rsid w:val="00135B3A"/>
    <w:rsid w:val="00135CE1"/>
    <w:rsid w:val="001363EC"/>
    <w:rsid w:val="0013644C"/>
    <w:rsid w:val="00136676"/>
    <w:rsid w:val="001366B0"/>
    <w:rsid w:val="001366B1"/>
    <w:rsid w:val="00136AF7"/>
    <w:rsid w:val="0013705C"/>
    <w:rsid w:val="00137142"/>
    <w:rsid w:val="00137311"/>
    <w:rsid w:val="0013765F"/>
    <w:rsid w:val="00137688"/>
    <w:rsid w:val="00137B12"/>
    <w:rsid w:val="0014037F"/>
    <w:rsid w:val="001404CD"/>
    <w:rsid w:val="00140619"/>
    <w:rsid w:val="00140AE6"/>
    <w:rsid w:val="0014109F"/>
    <w:rsid w:val="00141442"/>
    <w:rsid w:val="00141521"/>
    <w:rsid w:val="001415D7"/>
    <w:rsid w:val="0014179F"/>
    <w:rsid w:val="001417AF"/>
    <w:rsid w:val="001418A4"/>
    <w:rsid w:val="00141A5B"/>
    <w:rsid w:val="00141D60"/>
    <w:rsid w:val="00142294"/>
    <w:rsid w:val="0014244B"/>
    <w:rsid w:val="00142876"/>
    <w:rsid w:val="0014288F"/>
    <w:rsid w:val="001428A0"/>
    <w:rsid w:val="001429E9"/>
    <w:rsid w:val="00142EB4"/>
    <w:rsid w:val="00142F23"/>
    <w:rsid w:val="0014368D"/>
    <w:rsid w:val="00143AC9"/>
    <w:rsid w:val="00143FD5"/>
    <w:rsid w:val="0014416D"/>
    <w:rsid w:val="001444A4"/>
    <w:rsid w:val="001451C2"/>
    <w:rsid w:val="00145425"/>
    <w:rsid w:val="001458B2"/>
    <w:rsid w:val="00145F34"/>
    <w:rsid w:val="00145F81"/>
    <w:rsid w:val="00146025"/>
    <w:rsid w:val="00146475"/>
    <w:rsid w:val="001465D7"/>
    <w:rsid w:val="001467AD"/>
    <w:rsid w:val="00146C74"/>
    <w:rsid w:val="00146E0A"/>
    <w:rsid w:val="0014717E"/>
    <w:rsid w:val="00147730"/>
    <w:rsid w:val="00147C5B"/>
    <w:rsid w:val="00147D3F"/>
    <w:rsid w:val="00147D9B"/>
    <w:rsid w:val="00147DBA"/>
    <w:rsid w:val="001500E4"/>
    <w:rsid w:val="00150498"/>
    <w:rsid w:val="00150576"/>
    <w:rsid w:val="00150DE2"/>
    <w:rsid w:val="00150F5D"/>
    <w:rsid w:val="00151257"/>
    <w:rsid w:val="001513DC"/>
    <w:rsid w:val="001515A1"/>
    <w:rsid w:val="00151E5D"/>
    <w:rsid w:val="0015233B"/>
    <w:rsid w:val="001524EC"/>
    <w:rsid w:val="00152DED"/>
    <w:rsid w:val="0015305D"/>
    <w:rsid w:val="00153172"/>
    <w:rsid w:val="00153225"/>
    <w:rsid w:val="001537ED"/>
    <w:rsid w:val="00153CF4"/>
    <w:rsid w:val="00154347"/>
    <w:rsid w:val="001543F3"/>
    <w:rsid w:val="00154A0E"/>
    <w:rsid w:val="00154AC7"/>
    <w:rsid w:val="00154DAC"/>
    <w:rsid w:val="00155477"/>
    <w:rsid w:val="00155DF5"/>
    <w:rsid w:val="001561A0"/>
    <w:rsid w:val="00156320"/>
    <w:rsid w:val="0015662F"/>
    <w:rsid w:val="0015668E"/>
    <w:rsid w:val="00156BCB"/>
    <w:rsid w:val="00156E03"/>
    <w:rsid w:val="00156E83"/>
    <w:rsid w:val="00157212"/>
    <w:rsid w:val="0015745D"/>
    <w:rsid w:val="0015758E"/>
    <w:rsid w:val="00160B62"/>
    <w:rsid w:val="00161822"/>
    <w:rsid w:val="001618C3"/>
    <w:rsid w:val="0016196A"/>
    <w:rsid w:val="00161BE7"/>
    <w:rsid w:val="001624BD"/>
    <w:rsid w:val="00162AED"/>
    <w:rsid w:val="00162D56"/>
    <w:rsid w:val="00162E69"/>
    <w:rsid w:val="00162E9B"/>
    <w:rsid w:val="00162F8A"/>
    <w:rsid w:val="0016345D"/>
    <w:rsid w:val="00163848"/>
    <w:rsid w:val="00163889"/>
    <w:rsid w:val="00163B5C"/>
    <w:rsid w:val="00164C91"/>
    <w:rsid w:val="00164CFD"/>
    <w:rsid w:val="00164DD3"/>
    <w:rsid w:val="00164E46"/>
    <w:rsid w:val="00165110"/>
    <w:rsid w:val="00165114"/>
    <w:rsid w:val="00165959"/>
    <w:rsid w:val="00165D5E"/>
    <w:rsid w:val="00165FDE"/>
    <w:rsid w:val="001664A7"/>
    <w:rsid w:val="00166516"/>
    <w:rsid w:val="00166763"/>
    <w:rsid w:val="0016679E"/>
    <w:rsid w:val="001669B0"/>
    <w:rsid w:val="00166BAE"/>
    <w:rsid w:val="00166BF6"/>
    <w:rsid w:val="00166D30"/>
    <w:rsid w:val="00166DB6"/>
    <w:rsid w:val="00167181"/>
    <w:rsid w:val="00167286"/>
    <w:rsid w:val="001672A9"/>
    <w:rsid w:val="00167348"/>
    <w:rsid w:val="00167501"/>
    <w:rsid w:val="00167515"/>
    <w:rsid w:val="00167BB3"/>
    <w:rsid w:val="00167E8B"/>
    <w:rsid w:val="00167F04"/>
    <w:rsid w:val="001703DA"/>
    <w:rsid w:val="00170C0F"/>
    <w:rsid w:val="00170CE6"/>
    <w:rsid w:val="00171274"/>
    <w:rsid w:val="001715A6"/>
    <w:rsid w:val="00171716"/>
    <w:rsid w:val="00171CCB"/>
    <w:rsid w:val="00172793"/>
    <w:rsid w:val="00172BF3"/>
    <w:rsid w:val="001731CE"/>
    <w:rsid w:val="00174294"/>
    <w:rsid w:val="00174B8C"/>
    <w:rsid w:val="00174C6F"/>
    <w:rsid w:val="00175834"/>
    <w:rsid w:val="001763BC"/>
    <w:rsid w:val="001769E3"/>
    <w:rsid w:val="00176C5D"/>
    <w:rsid w:val="0017751D"/>
    <w:rsid w:val="00177A9D"/>
    <w:rsid w:val="001800E5"/>
    <w:rsid w:val="0018012D"/>
    <w:rsid w:val="00180C2C"/>
    <w:rsid w:val="00180C3D"/>
    <w:rsid w:val="00181060"/>
    <w:rsid w:val="00181086"/>
    <w:rsid w:val="001811BC"/>
    <w:rsid w:val="00181F02"/>
    <w:rsid w:val="00181FC8"/>
    <w:rsid w:val="00182A54"/>
    <w:rsid w:val="00182C26"/>
    <w:rsid w:val="00183335"/>
    <w:rsid w:val="00183B68"/>
    <w:rsid w:val="00183C18"/>
    <w:rsid w:val="00183D82"/>
    <w:rsid w:val="00183E59"/>
    <w:rsid w:val="00183E60"/>
    <w:rsid w:val="00183EE6"/>
    <w:rsid w:val="00184036"/>
    <w:rsid w:val="001841CC"/>
    <w:rsid w:val="00184B02"/>
    <w:rsid w:val="00184FCC"/>
    <w:rsid w:val="001858AB"/>
    <w:rsid w:val="00185A6E"/>
    <w:rsid w:val="00185F3B"/>
    <w:rsid w:val="0018607E"/>
    <w:rsid w:val="00186345"/>
    <w:rsid w:val="00187937"/>
    <w:rsid w:val="00187ABF"/>
    <w:rsid w:val="00190049"/>
    <w:rsid w:val="001901B4"/>
    <w:rsid w:val="001906FA"/>
    <w:rsid w:val="00190AB5"/>
    <w:rsid w:val="00190D44"/>
    <w:rsid w:val="00190E67"/>
    <w:rsid w:val="00190EB7"/>
    <w:rsid w:val="001911D7"/>
    <w:rsid w:val="00191865"/>
    <w:rsid w:val="00191889"/>
    <w:rsid w:val="00191D12"/>
    <w:rsid w:val="00191F3A"/>
    <w:rsid w:val="00191F3C"/>
    <w:rsid w:val="0019214A"/>
    <w:rsid w:val="001922D3"/>
    <w:rsid w:val="00192828"/>
    <w:rsid w:val="00192985"/>
    <w:rsid w:val="00192CC1"/>
    <w:rsid w:val="00192E84"/>
    <w:rsid w:val="00192FD6"/>
    <w:rsid w:val="001930BD"/>
    <w:rsid w:val="001933F4"/>
    <w:rsid w:val="0019354E"/>
    <w:rsid w:val="00193734"/>
    <w:rsid w:val="00193975"/>
    <w:rsid w:val="00193C8C"/>
    <w:rsid w:val="00193E14"/>
    <w:rsid w:val="00194885"/>
    <w:rsid w:val="001949C9"/>
    <w:rsid w:val="00194DD6"/>
    <w:rsid w:val="001951F5"/>
    <w:rsid w:val="00195403"/>
    <w:rsid w:val="00195A76"/>
    <w:rsid w:val="001967D4"/>
    <w:rsid w:val="001968DA"/>
    <w:rsid w:val="001970F3"/>
    <w:rsid w:val="0019725B"/>
    <w:rsid w:val="00197422"/>
    <w:rsid w:val="001977F6"/>
    <w:rsid w:val="00197B9A"/>
    <w:rsid w:val="001A0140"/>
    <w:rsid w:val="001A06FA"/>
    <w:rsid w:val="001A0DDF"/>
    <w:rsid w:val="001A0E21"/>
    <w:rsid w:val="001A0E97"/>
    <w:rsid w:val="001A0FD3"/>
    <w:rsid w:val="001A105C"/>
    <w:rsid w:val="001A12BC"/>
    <w:rsid w:val="001A1744"/>
    <w:rsid w:val="001A1931"/>
    <w:rsid w:val="001A198C"/>
    <w:rsid w:val="001A210B"/>
    <w:rsid w:val="001A21AF"/>
    <w:rsid w:val="001A2528"/>
    <w:rsid w:val="001A2956"/>
    <w:rsid w:val="001A29AF"/>
    <w:rsid w:val="001A2B17"/>
    <w:rsid w:val="001A3052"/>
    <w:rsid w:val="001A35FD"/>
    <w:rsid w:val="001A36AA"/>
    <w:rsid w:val="001A3A90"/>
    <w:rsid w:val="001A3A96"/>
    <w:rsid w:val="001A3C90"/>
    <w:rsid w:val="001A4016"/>
    <w:rsid w:val="001A4550"/>
    <w:rsid w:val="001A4754"/>
    <w:rsid w:val="001A4977"/>
    <w:rsid w:val="001A4D54"/>
    <w:rsid w:val="001A5580"/>
    <w:rsid w:val="001A5BE1"/>
    <w:rsid w:val="001A5F99"/>
    <w:rsid w:val="001A612B"/>
    <w:rsid w:val="001A6441"/>
    <w:rsid w:val="001A69FB"/>
    <w:rsid w:val="001A71A2"/>
    <w:rsid w:val="001A79B1"/>
    <w:rsid w:val="001A7E29"/>
    <w:rsid w:val="001B01BE"/>
    <w:rsid w:val="001B0642"/>
    <w:rsid w:val="001B07A5"/>
    <w:rsid w:val="001B09CF"/>
    <w:rsid w:val="001B0D8F"/>
    <w:rsid w:val="001B10B6"/>
    <w:rsid w:val="001B216F"/>
    <w:rsid w:val="001B22E9"/>
    <w:rsid w:val="001B23EC"/>
    <w:rsid w:val="001B25EB"/>
    <w:rsid w:val="001B2718"/>
    <w:rsid w:val="001B2A54"/>
    <w:rsid w:val="001B2A94"/>
    <w:rsid w:val="001B2AB5"/>
    <w:rsid w:val="001B2FE3"/>
    <w:rsid w:val="001B34A6"/>
    <w:rsid w:val="001B39CF"/>
    <w:rsid w:val="001B4163"/>
    <w:rsid w:val="001B419E"/>
    <w:rsid w:val="001B42EF"/>
    <w:rsid w:val="001B4C20"/>
    <w:rsid w:val="001B4DB9"/>
    <w:rsid w:val="001B5BFC"/>
    <w:rsid w:val="001B67F6"/>
    <w:rsid w:val="001B6C70"/>
    <w:rsid w:val="001B6D66"/>
    <w:rsid w:val="001B6E38"/>
    <w:rsid w:val="001B700C"/>
    <w:rsid w:val="001B759A"/>
    <w:rsid w:val="001B75EC"/>
    <w:rsid w:val="001B7735"/>
    <w:rsid w:val="001C03BE"/>
    <w:rsid w:val="001C0B55"/>
    <w:rsid w:val="001C0D74"/>
    <w:rsid w:val="001C1311"/>
    <w:rsid w:val="001C1349"/>
    <w:rsid w:val="001C134A"/>
    <w:rsid w:val="001C14F3"/>
    <w:rsid w:val="001C1828"/>
    <w:rsid w:val="001C1ED5"/>
    <w:rsid w:val="001C23C0"/>
    <w:rsid w:val="001C2863"/>
    <w:rsid w:val="001C28DD"/>
    <w:rsid w:val="001C2BD3"/>
    <w:rsid w:val="001C3A3A"/>
    <w:rsid w:val="001C3ABB"/>
    <w:rsid w:val="001C4492"/>
    <w:rsid w:val="001C4991"/>
    <w:rsid w:val="001C4BCE"/>
    <w:rsid w:val="001C4E1E"/>
    <w:rsid w:val="001C4E36"/>
    <w:rsid w:val="001C4EBC"/>
    <w:rsid w:val="001C5057"/>
    <w:rsid w:val="001C51A4"/>
    <w:rsid w:val="001C52E1"/>
    <w:rsid w:val="001C5369"/>
    <w:rsid w:val="001C54AD"/>
    <w:rsid w:val="001C5563"/>
    <w:rsid w:val="001C5AC4"/>
    <w:rsid w:val="001C5CC3"/>
    <w:rsid w:val="001C6208"/>
    <w:rsid w:val="001C6ABA"/>
    <w:rsid w:val="001C6C63"/>
    <w:rsid w:val="001C7322"/>
    <w:rsid w:val="001C7393"/>
    <w:rsid w:val="001C7781"/>
    <w:rsid w:val="001D0038"/>
    <w:rsid w:val="001D011A"/>
    <w:rsid w:val="001D01EC"/>
    <w:rsid w:val="001D02B9"/>
    <w:rsid w:val="001D02DE"/>
    <w:rsid w:val="001D0604"/>
    <w:rsid w:val="001D084F"/>
    <w:rsid w:val="001D0FF8"/>
    <w:rsid w:val="001D1286"/>
    <w:rsid w:val="001D13A5"/>
    <w:rsid w:val="001D14D0"/>
    <w:rsid w:val="001D189E"/>
    <w:rsid w:val="001D197B"/>
    <w:rsid w:val="001D1DDE"/>
    <w:rsid w:val="001D21A9"/>
    <w:rsid w:val="001D2905"/>
    <w:rsid w:val="001D2AA2"/>
    <w:rsid w:val="001D2B0F"/>
    <w:rsid w:val="001D307B"/>
    <w:rsid w:val="001D34BC"/>
    <w:rsid w:val="001D3559"/>
    <w:rsid w:val="001D3740"/>
    <w:rsid w:val="001D38CB"/>
    <w:rsid w:val="001D45C5"/>
    <w:rsid w:val="001D4B3F"/>
    <w:rsid w:val="001D4D02"/>
    <w:rsid w:val="001D4D3F"/>
    <w:rsid w:val="001D4F99"/>
    <w:rsid w:val="001D51A1"/>
    <w:rsid w:val="001D54A2"/>
    <w:rsid w:val="001D56E9"/>
    <w:rsid w:val="001D570E"/>
    <w:rsid w:val="001D5823"/>
    <w:rsid w:val="001D5E99"/>
    <w:rsid w:val="001D6895"/>
    <w:rsid w:val="001D689A"/>
    <w:rsid w:val="001D68DF"/>
    <w:rsid w:val="001D68F7"/>
    <w:rsid w:val="001D6C07"/>
    <w:rsid w:val="001D6CD6"/>
    <w:rsid w:val="001D74A7"/>
    <w:rsid w:val="001D74AC"/>
    <w:rsid w:val="001D7EF2"/>
    <w:rsid w:val="001E04D5"/>
    <w:rsid w:val="001E0640"/>
    <w:rsid w:val="001E07B8"/>
    <w:rsid w:val="001E1476"/>
    <w:rsid w:val="001E1898"/>
    <w:rsid w:val="001E1A98"/>
    <w:rsid w:val="001E1CB4"/>
    <w:rsid w:val="001E2136"/>
    <w:rsid w:val="001E2218"/>
    <w:rsid w:val="001E2413"/>
    <w:rsid w:val="001E2688"/>
    <w:rsid w:val="001E27AB"/>
    <w:rsid w:val="001E306B"/>
    <w:rsid w:val="001E3427"/>
    <w:rsid w:val="001E3479"/>
    <w:rsid w:val="001E357B"/>
    <w:rsid w:val="001E3707"/>
    <w:rsid w:val="001E3711"/>
    <w:rsid w:val="001E3924"/>
    <w:rsid w:val="001E3D91"/>
    <w:rsid w:val="001E3FD9"/>
    <w:rsid w:val="001E4396"/>
    <w:rsid w:val="001E4948"/>
    <w:rsid w:val="001E508E"/>
    <w:rsid w:val="001E584D"/>
    <w:rsid w:val="001E5992"/>
    <w:rsid w:val="001E5A77"/>
    <w:rsid w:val="001E5C2A"/>
    <w:rsid w:val="001E63C7"/>
    <w:rsid w:val="001E681A"/>
    <w:rsid w:val="001E725E"/>
    <w:rsid w:val="001E7674"/>
    <w:rsid w:val="001E7A20"/>
    <w:rsid w:val="001E7C6F"/>
    <w:rsid w:val="001E7F06"/>
    <w:rsid w:val="001F06B6"/>
    <w:rsid w:val="001F070B"/>
    <w:rsid w:val="001F0E29"/>
    <w:rsid w:val="001F1BA3"/>
    <w:rsid w:val="001F1F72"/>
    <w:rsid w:val="001F227E"/>
    <w:rsid w:val="001F2497"/>
    <w:rsid w:val="001F24A9"/>
    <w:rsid w:val="001F24AE"/>
    <w:rsid w:val="001F24E6"/>
    <w:rsid w:val="001F2C80"/>
    <w:rsid w:val="001F2D06"/>
    <w:rsid w:val="001F2E9C"/>
    <w:rsid w:val="001F2F45"/>
    <w:rsid w:val="001F312E"/>
    <w:rsid w:val="001F3178"/>
    <w:rsid w:val="001F35DC"/>
    <w:rsid w:val="001F385D"/>
    <w:rsid w:val="001F39C8"/>
    <w:rsid w:val="001F3EF2"/>
    <w:rsid w:val="001F3F8D"/>
    <w:rsid w:val="001F4A70"/>
    <w:rsid w:val="001F4BD5"/>
    <w:rsid w:val="001F4E90"/>
    <w:rsid w:val="001F4EA8"/>
    <w:rsid w:val="001F530A"/>
    <w:rsid w:val="001F55CF"/>
    <w:rsid w:val="001F61F2"/>
    <w:rsid w:val="001F6324"/>
    <w:rsid w:val="001F6668"/>
    <w:rsid w:val="001F6B0D"/>
    <w:rsid w:val="001F6D88"/>
    <w:rsid w:val="001F6F53"/>
    <w:rsid w:val="001F6FB0"/>
    <w:rsid w:val="001F706E"/>
    <w:rsid w:val="001F70D6"/>
    <w:rsid w:val="001F73D5"/>
    <w:rsid w:val="001F7772"/>
    <w:rsid w:val="001F7C32"/>
    <w:rsid w:val="002006B6"/>
    <w:rsid w:val="00200864"/>
    <w:rsid w:val="00200CC2"/>
    <w:rsid w:val="00200D89"/>
    <w:rsid w:val="0020120E"/>
    <w:rsid w:val="0020162C"/>
    <w:rsid w:val="00201B66"/>
    <w:rsid w:val="00202045"/>
    <w:rsid w:val="00202283"/>
    <w:rsid w:val="0020260C"/>
    <w:rsid w:val="00202D04"/>
    <w:rsid w:val="00204105"/>
    <w:rsid w:val="0020436E"/>
    <w:rsid w:val="0020466D"/>
    <w:rsid w:val="00204CD6"/>
    <w:rsid w:val="00204E65"/>
    <w:rsid w:val="002052D5"/>
    <w:rsid w:val="002055FE"/>
    <w:rsid w:val="00205713"/>
    <w:rsid w:val="00205FEF"/>
    <w:rsid w:val="0020608B"/>
    <w:rsid w:val="00206627"/>
    <w:rsid w:val="002069FB"/>
    <w:rsid w:val="00206EB7"/>
    <w:rsid w:val="00207C69"/>
    <w:rsid w:val="00207F98"/>
    <w:rsid w:val="002107D3"/>
    <w:rsid w:val="00210D2C"/>
    <w:rsid w:val="00210FEA"/>
    <w:rsid w:val="0021100F"/>
    <w:rsid w:val="002120F2"/>
    <w:rsid w:val="00212B94"/>
    <w:rsid w:val="002132BC"/>
    <w:rsid w:val="002134D6"/>
    <w:rsid w:val="00213ACA"/>
    <w:rsid w:val="00213E41"/>
    <w:rsid w:val="00213F6B"/>
    <w:rsid w:val="0021431F"/>
    <w:rsid w:val="002145AE"/>
    <w:rsid w:val="00214A26"/>
    <w:rsid w:val="00214CAF"/>
    <w:rsid w:val="00214CF3"/>
    <w:rsid w:val="002151F3"/>
    <w:rsid w:val="0021532F"/>
    <w:rsid w:val="00215661"/>
    <w:rsid w:val="0021578E"/>
    <w:rsid w:val="002157A7"/>
    <w:rsid w:val="002158BD"/>
    <w:rsid w:val="00215902"/>
    <w:rsid w:val="00215A4D"/>
    <w:rsid w:val="00215AA8"/>
    <w:rsid w:val="00215B45"/>
    <w:rsid w:val="00215BCF"/>
    <w:rsid w:val="002163B7"/>
    <w:rsid w:val="002165B3"/>
    <w:rsid w:val="002166E1"/>
    <w:rsid w:val="00216A2F"/>
    <w:rsid w:val="00216B44"/>
    <w:rsid w:val="00216D17"/>
    <w:rsid w:val="00216D1B"/>
    <w:rsid w:val="00216DC8"/>
    <w:rsid w:val="00217093"/>
    <w:rsid w:val="002177D1"/>
    <w:rsid w:val="00217B51"/>
    <w:rsid w:val="0022004D"/>
    <w:rsid w:val="0022081F"/>
    <w:rsid w:val="00220A0A"/>
    <w:rsid w:val="0022110D"/>
    <w:rsid w:val="00221191"/>
    <w:rsid w:val="00221246"/>
    <w:rsid w:val="002212E6"/>
    <w:rsid w:val="002214E2"/>
    <w:rsid w:val="0022199E"/>
    <w:rsid w:val="00221BC3"/>
    <w:rsid w:val="00221D47"/>
    <w:rsid w:val="00222103"/>
    <w:rsid w:val="0022263C"/>
    <w:rsid w:val="002228DB"/>
    <w:rsid w:val="00222AA1"/>
    <w:rsid w:val="00222E31"/>
    <w:rsid w:val="00222F38"/>
    <w:rsid w:val="00222F58"/>
    <w:rsid w:val="00223898"/>
    <w:rsid w:val="00223937"/>
    <w:rsid w:val="0022393F"/>
    <w:rsid w:val="00223ADD"/>
    <w:rsid w:val="00223B1F"/>
    <w:rsid w:val="00223B6B"/>
    <w:rsid w:val="00223C8A"/>
    <w:rsid w:val="00224093"/>
    <w:rsid w:val="002240F3"/>
    <w:rsid w:val="00224230"/>
    <w:rsid w:val="00224486"/>
    <w:rsid w:val="00224AFD"/>
    <w:rsid w:val="00224ED8"/>
    <w:rsid w:val="00225D18"/>
    <w:rsid w:val="00225D42"/>
    <w:rsid w:val="00225E82"/>
    <w:rsid w:val="00226B00"/>
    <w:rsid w:val="00226F32"/>
    <w:rsid w:val="00227133"/>
    <w:rsid w:val="0022757C"/>
    <w:rsid w:val="0022789E"/>
    <w:rsid w:val="002278A1"/>
    <w:rsid w:val="00227BDC"/>
    <w:rsid w:val="002300B0"/>
    <w:rsid w:val="002301F5"/>
    <w:rsid w:val="00230BA5"/>
    <w:rsid w:val="00230CD0"/>
    <w:rsid w:val="00230DF2"/>
    <w:rsid w:val="00230F77"/>
    <w:rsid w:val="002317D9"/>
    <w:rsid w:val="002318DD"/>
    <w:rsid w:val="002319E2"/>
    <w:rsid w:val="00231B83"/>
    <w:rsid w:val="002324EA"/>
    <w:rsid w:val="002324EF"/>
    <w:rsid w:val="0023288F"/>
    <w:rsid w:val="00232BCA"/>
    <w:rsid w:val="00232C28"/>
    <w:rsid w:val="0023357B"/>
    <w:rsid w:val="0023391A"/>
    <w:rsid w:val="00233DDC"/>
    <w:rsid w:val="002340A0"/>
    <w:rsid w:val="0023461A"/>
    <w:rsid w:val="002348D6"/>
    <w:rsid w:val="0023493F"/>
    <w:rsid w:val="0023509F"/>
    <w:rsid w:val="00235101"/>
    <w:rsid w:val="00235292"/>
    <w:rsid w:val="0023555B"/>
    <w:rsid w:val="00235A9B"/>
    <w:rsid w:val="00236598"/>
    <w:rsid w:val="0023695E"/>
    <w:rsid w:val="00236B24"/>
    <w:rsid w:val="00236E3D"/>
    <w:rsid w:val="00236F88"/>
    <w:rsid w:val="00237099"/>
    <w:rsid w:val="002370D1"/>
    <w:rsid w:val="002370FA"/>
    <w:rsid w:val="002372F4"/>
    <w:rsid w:val="00237813"/>
    <w:rsid w:val="00237B45"/>
    <w:rsid w:val="00237B84"/>
    <w:rsid w:val="00237FDE"/>
    <w:rsid w:val="0024037F"/>
    <w:rsid w:val="0024076B"/>
    <w:rsid w:val="00240E21"/>
    <w:rsid w:val="002413A5"/>
    <w:rsid w:val="00241954"/>
    <w:rsid w:val="00241AA7"/>
    <w:rsid w:val="00241BC4"/>
    <w:rsid w:val="00241DB8"/>
    <w:rsid w:val="00241E07"/>
    <w:rsid w:val="00242D0F"/>
    <w:rsid w:val="00242E16"/>
    <w:rsid w:val="00242E6C"/>
    <w:rsid w:val="00243106"/>
    <w:rsid w:val="002434C5"/>
    <w:rsid w:val="00243BEC"/>
    <w:rsid w:val="00244284"/>
    <w:rsid w:val="002448AC"/>
    <w:rsid w:val="002448AF"/>
    <w:rsid w:val="00244CCF"/>
    <w:rsid w:val="00244F80"/>
    <w:rsid w:val="0024551D"/>
    <w:rsid w:val="0024582E"/>
    <w:rsid w:val="00245AC0"/>
    <w:rsid w:val="00245BBA"/>
    <w:rsid w:val="00245CAE"/>
    <w:rsid w:val="00245EBC"/>
    <w:rsid w:val="00246209"/>
    <w:rsid w:val="00246230"/>
    <w:rsid w:val="002464DC"/>
    <w:rsid w:val="002465BC"/>
    <w:rsid w:val="00246817"/>
    <w:rsid w:val="002468B3"/>
    <w:rsid w:val="002469BC"/>
    <w:rsid w:val="00246A15"/>
    <w:rsid w:val="00246A6A"/>
    <w:rsid w:val="00246ACB"/>
    <w:rsid w:val="00246B48"/>
    <w:rsid w:val="00246CA2"/>
    <w:rsid w:val="002478C5"/>
    <w:rsid w:val="00247C4C"/>
    <w:rsid w:val="00247E26"/>
    <w:rsid w:val="002501F8"/>
    <w:rsid w:val="0025034E"/>
    <w:rsid w:val="002509BA"/>
    <w:rsid w:val="00250A98"/>
    <w:rsid w:val="00250AC1"/>
    <w:rsid w:val="002515DD"/>
    <w:rsid w:val="0025164B"/>
    <w:rsid w:val="002518D6"/>
    <w:rsid w:val="00251934"/>
    <w:rsid w:val="00251CE1"/>
    <w:rsid w:val="0025259E"/>
    <w:rsid w:val="00252779"/>
    <w:rsid w:val="002528DC"/>
    <w:rsid w:val="00252DCE"/>
    <w:rsid w:val="00252FA6"/>
    <w:rsid w:val="002530DB"/>
    <w:rsid w:val="00253229"/>
    <w:rsid w:val="00253AC7"/>
    <w:rsid w:val="00253BDE"/>
    <w:rsid w:val="00253EA5"/>
    <w:rsid w:val="00253ECA"/>
    <w:rsid w:val="00253FBF"/>
    <w:rsid w:val="002546AD"/>
    <w:rsid w:val="002546F6"/>
    <w:rsid w:val="00254CCC"/>
    <w:rsid w:val="00255306"/>
    <w:rsid w:val="00255421"/>
    <w:rsid w:val="00255C11"/>
    <w:rsid w:val="00255F46"/>
    <w:rsid w:val="002560A1"/>
    <w:rsid w:val="002564D1"/>
    <w:rsid w:val="00256723"/>
    <w:rsid w:val="00256C5E"/>
    <w:rsid w:val="00256EC8"/>
    <w:rsid w:val="0025709D"/>
    <w:rsid w:val="002572DC"/>
    <w:rsid w:val="00257606"/>
    <w:rsid w:val="00257C4C"/>
    <w:rsid w:val="00257EA7"/>
    <w:rsid w:val="00257EDD"/>
    <w:rsid w:val="002603C2"/>
    <w:rsid w:val="002616BB"/>
    <w:rsid w:val="002619F9"/>
    <w:rsid w:val="00261B66"/>
    <w:rsid w:val="0026291E"/>
    <w:rsid w:val="00262B9D"/>
    <w:rsid w:val="0026305C"/>
    <w:rsid w:val="002635F1"/>
    <w:rsid w:val="0026367E"/>
    <w:rsid w:val="00264860"/>
    <w:rsid w:val="002651A0"/>
    <w:rsid w:val="00265456"/>
    <w:rsid w:val="002655DD"/>
    <w:rsid w:val="00266120"/>
    <w:rsid w:val="00266BCA"/>
    <w:rsid w:val="00266FAD"/>
    <w:rsid w:val="002674A5"/>
    <w:rsid w:val="002674C6"/>
    <w:rsid w:val="002674D9"/>
    <w:rsid w:val="00267646"/>
    <w:rsid w:val="0026767C"/>
    <w:rsid w:val="00267E83"/>
    <w:rsid w:val="002701DA"/>
    <w:rsid w:val="0027027C"/>
    <w:rsid w:val="00270351"/>
    <w:rsid w:val="002703AE"/>
    <w:rsid w:val="00270402"/>
    <w:rsid w:val="0027078F"/>
    <w:rsid w:val="00270930"/>
    <w:rsid w:val="002709D7"/>
    <w:rsid w:val="00270ACB"/>
    <w:rsid w:val="00270DCC"/>
    <w:rsid w:val="00270F02"/>
    <w:rsid w:val="00271781"/>
    <w:rsid w:val="00271A7E"/>
    <w:rsid w:val="00271C28"/>
    <w:rsid w:val="00271E2B"/>
    <w:rsid w:val="00271F26"/>
    <w:rsid w:val="002722CD"/>
    <w:rsid w:val="002725FF"/>
    <w:rsid w:val="002728F8"/>
    <w:rsid w:val="00272B65"/>
    <w:rsid w:val="00272C4A"/>
    <w:rsid w:val="00272C96"/>
    <w:rsid w:val="00273094"/>
    <w:rsid w:val="0027311F"/>
    <w:rsid w:val="002738D3"/>
    <w:rsid w:val="00273A60"/>
    <w:rsid w:val="00274353"/>
    <w:rsid w:val="0027479F"/>
    <w:rsid w:val="0027483D"/>
    <w:rsid w:val="002748A3"/>
    <w:rsid w:val="00274C7F"/>
    <w:rsid w:val="00274F47"/>
    <w:rsid w:val="002753D7"/>
    <w:rsid w:val="0027589B"/>
    <w:rsid w:val="0027593D"/>
    <w:rsid w:val="00275A41"/>
    <w:rsid w:val="00275C95"/>
    <w:rsid w:val="00275D21"/>
    <w:rsid w:val="00276272"/>
    <w:rsid w:val="00276500"/>
    <w:rsid w:val="0027659B"/>
    <w:rsid w:val="00276980"/>
    <w:rsid w:val="002769C9"/>
    <w:rsid w:val="002769F7"/>
    <w:rsid w:val="00276CB2"/>
    <w:rsid w:val="00276DE4"/>
    <w:rsid w:val="00276FCF"/>
    <w:rsid w:val="00277052"/>
    <w:rsid w:val="00277AC4"/>
    <w:rsid w:val="00277BE7"/>
    <w:rsid w:val="00277CE4"/>
    <w:rsid w:val="0028023D"/>
    <w:rsid w:val="0028128D"/>
    <w:rsid w:val="00282197"/>
    <w:rsid w:val="002826B7"/>
    <w:rsid w:val="002826E4"/>
    <w:rsid w:val="00282AE5"/>
    <w:rsid w:val="0028302E"/>
    <w:rsid w:val="00283109"/>
    <w:rsid w:val="0028384D"/>
    <w:rsid w:val="00283AE6"/>
    <w:rsid w:val="00283C70"/>
    <w:rsid w:val="00283CC0"/>
    <w:rsid w:val="00283FBE"/>
    <w:rsid w:val="00284335"/>
    <w:rsid w:val="002848AB"/>
    <w:rsid w:val="00284C14"/>
    <w:rsid w:val="00284DB6"/>
    <w:rsid w:val="00284E96"/>
    <w:rsid w:val="002851B9"/>
    <w:rsid w:val="00285594"/>
    <w:rsid w:val="00285962"/>
    <w:rsid w:val="00285B54"/>
    <w:rsid w:val="00285E8E"/>
    <w:rsid w:val="002867C1"/>
    <w:rsid w:val="002867D5"/>
    <w:rsid w:val="00286C54"/>
    <w:rsid w:val="00286D2A"/>
    <w:rsid w:val="0028725A"/>
    <w:rsid w:val="00287294"/>
    <w:rsid w:val="002873B5"/>
    <w:rsid w:val="00287517"/>
    <w:rsid w:val="0028751A"/>
    <w:rsid w:val="002876B6"/>
    <w:rsid w:val="00287E91"/>
    <w:rsid w:val="00287EB9"/>
    <w:rsid w:val="0029083D"/>
    <w:rsid w:val="0029098C"/>
    <w:rsid w:val="002909BA"/>
    <w:rsid w:val="00290A4A"/>
    <w:rsid w:val="00290BEC"/>
    <w:rsid w:val="00290CD2"/>
    <w:rsid w:val="00290D12"/>
    <w:rsid w:val="00291336"/>
    <w:rsid w:val="0029141E"/>
    <w:rsid w:val="00291588"/>
    <w:rsid w:val="0029195D"/>
    <w:rsid w:val="002919A0"/>
    <w:rsid w:val="00291CDD"/>
    <w:rsid w:val="00291DA0"/>
    <w:rsid w:val="00291DDB"/>
    <w:rsid w:val="00292018"/>
    <w:rsid w:val="0029208B"/>
    <w:rsid w:val="00292B19"/>
    <w:rsid w:val="00292E6D"/>
    <w:rsid w:val="00293294"/>
    <w:rsid w:val="0029333B"/>
    <w:rsid w:val="002933D0"/>
    <w:rsid w:val="0029342A"/>
    <w:rsid w:val="00293489"/>
    <w:rsid w:val="00293540"/>
    <w:rsid w:val="0029393D"/>
    <w:rsid w:val="00293DC6"/>
    <w:rsid w:val="00294199"/>
    <w:rsid w:val="002941C7"/>
    <w:rsid w:val="00294294"/>
    <w:rsid w:val="0029435D"/>
    <w:rsid w:val="00294422"/>
    <w:rsid w:val="002946BC"/>
    <w:rsid w:val="002949BD"/>
    <w:rsid w:val="00294D4A"/>
    <w:rsid w:val="00294E7B"/>
    <w:rsid w:val="00295093"/>
    <w:rsid w:val="002953AD"/>
    <w:rsid w:val="00295572"/>
    <w:rsid w:val="002956F6"/>
    <w:rsid w:val="0029574B"/>
    <w:rsid w:val="0029579C"/>
    <w:rsid w:val="00295824"/>
    <w:rsid w:val="00295B13"/>
    <w:rsid w:val="002960FC"/>
    <w:rsid w:val="002967D0"/>
    <w:rsid w:val="00296896"/>
    <w:rsid w:val="002968B7"/>
    <w:rsid w:val="0029738A"/>
    <w:rsid w:val="002A00A2"/>
    <w:rsid w:val="002A0383"/>
    <w:rsid w:val="002A0837"/>
    <w:rsid w:val="002A0D05"/>
    <w:rsid w:val="002A0D88"/>
    <w:rsid w:val="002A11BF"/>
    <w:rsid w:val="002A1BEC"/>
    <w:rsid w:val="002A1C89"/>
    <w:rsid w:val="002A1EBA"/>
    <w:rsid w:val="002A2018"/>
    <w:rsid w:val="002A2231"/>
    <w:rsid w:val="002A2800"/>
    <w:rsid w:val="002A28F8"/>
    <w:rsid w:val="002A2B0B"/>
    <w:rsid w:val="002A3024"/>
    <w:rsid w:val="002A3506"/>
    <w:rsid w:val="002A38F0"/>
    <w:rsid w:val="002A39D1"/>
    <w:rsid w:val="002A3A76"/>
    <w:rsid w:val="002A3B1D"/>
    <w:rsid w:val="002A3B49"/>
    <w:rsid w:val="002A3BFB"/>
    <w:rsid w:val="002A3E3A"/>
    <w:rsid w:val="002A40B3"/>
    <w:rsid w:val="002A429A"/>
    <w:rsid w:val="002A4548"/>
    <w:rsid w:val="002A4583"/>
    <w:rsid w:val="002A48F6"/>
    <w:rsid w:val="002A490A"/>
    <w:rsid w:val="002A4928"/>
    <w:rsid w:val="002A4A1A"/>
    <w:rsid w:val="002A4BDD"/>
    <w:rsid w:val="002A4CFF"/>
    <w:rsid w:val="002A4D63"/>
    <w:rsid w:val="002A54C7"/>
    <w:rsid w:val="002A5522"/>
    <w:rsid w:val="002A5731"/>
    <w:rsid w:val="002A5F7E"/>
    <w:rsid w:val="002A5FC7"/>
    <w:rsid w:val="002A60A2"/>
    <w:rsid w:val="002A6F91"/>
    <w:rsid w:val="002A764D"/>
    <w:rsid w:val="002A76EB"/>
    <w:rsid w:val="002A7CCF"/>
    <w:rsid w:val="002B04C8"/>
    <w:rsid w:val="002B0667"/>
    <w:rsid w:val="002B069D"/>
    <w:rsid w:val="002B0A1C"/>
    <w:rsid w:val="002B0A55"/>
    <w:rsid w:val="002B17D7"/>
    <w:rsid w:val="002B19A0"/>
    <w:rsid w:val="002B1B52"/>
    <w:rsid w:val="002B1B95"/>
    <w:rsid w:val="002B2319"/>
    <w:rsid w:val="002B238E"/>
    <w:rsid w:val="002B23D6"/>
    <w:rsid w:val="002B2488"/>
    <w:rsid w:val="002B2CBD"/>
    <w:rsid w:val="002B2FC5"/>
    <w:rsid w:val="002B302C"/>
    <w:rsid w:val="002B3162"/>
    <w:rsid w:val="002B3AE5"/>
    <w:rsid w:val="002B3BE0"/>
    <w:rsid w:val="002B3C35"/>
    <w:rsid w:val="002B413D"/>
    <w:rsid w:val="002B4930"/>
    <w:rsid w:val="002B4FD7"/>
    <w:rsid w:val="002B5C04"/>
    <w:rsid w:val="002B5CB3"/>
    <w:rsid w:val="002B600D"/>
    <w:rsid w:val="002B66BA"/>
    <w:rsid w:val="002B66E5"/>
    <w:rsid w:val="002B6768"/>
    <w:rsid w:val="002B6907"/>
    <w:rsid w:val="002B6A1B"/>
    <w:rsid w:val="002B6BA0"/>
    <w:rsid w:val="002B6C55"/>
    <w:rsid w:val="002B726B"/>
    <w:rsid w:val="002B7F68"/>
    <w:rsid w:val="002C0151"/>
    <w:rsid w:val="002C050F"/>
    <w:rsid w:val="002C08C7"/>
    <w:rsid w:val="002C0C02"/>
    <w:rsid w:val="002C0DB1"/>
    <w:rsid w:val="002C0DC2"/>
    <w:rsid w:val="002C166A"/>
    <w:rsid w:val="002C218E"/>
    <w:rsid w:val="002C234F"/>
    <w:rsid w:val="002C23F9"/>
    <w:rsid w:val="002C2488"/>
    <w:rsid w:val="002C286B"/>
    <w:rsid w:val="002C2A87"/>
    <w:rsid w:val="002C2D4E"/>
    <w:rsid w:val="002C2DC3"/>
    <w:rsid w:val="002C2E48"/>
    <w:rsid w:val="002C32DA"/>
    <w:rsid w:val="002C35BF"/>
    <w:rsid w:val="002C382F"/>
    <w:rsid w:val="002C3984"/>
    <w:rsid w:val="002C41B9"/>
    <w:rsid w:val="002C4688"/>
    <w:rsid w:val="002C5016"/>
    <w:rsid w:val="002C5212"/>
    <w:rsid w:val="002C5338"/>
    <w:rsid w:val="002C5F3E"/>
    <w:rsid w:val="002C63AC"/>
    <w:rsid w:val="002C63B6"/>
    <w:rsid w:val="002C66C5"/>
    <w:rsid w:val="002C6762"/>
    <w:rsid w:val="002C6952"/>
    <w:rsid w:val="002C6ACF"/>
    <w:rsid w:val="002C6FDA"/>
    <w:rsid w:val="002C7591"/>
    <w:rsid w:val="002C76A1"/>
    <w:rsid w:val="002C7B53"/>
    <w:rsid w:val="002C7B8E"/>
    <w:rsid w:val="002C7C7C"/>
    <w:rsid w:val="002C7EE8"/>
    <w:rsid w:val="002D05DB"/>
    <w:rsid w:val="002D0659"/>
    <w:rsid w:val="002D09C1"/>
    <w:rsid w:val="002D0CAD"/>
    <w:rsid w:val="002D0E3C"/>
    <w:rsid w:val="002D1136"/>
    <w:rsid w:val="002D137B"/>
    <w:rsid w:val="002D13E2"/>
    <w:rsid w:val="002D16B9"/>
    <w:rsid w:val="002D1C12"/>
    <w:rsid w:val="002D1C23"/>
    <w:rsid w:val="002D1E83"/>
    <w:rsid w:val="002D2197"/>
    <w:rsid w:val="002D2225"/>
    <w:rsid w:val="002D2520"/>
    <w:rsid w:val="002D28CB"/>
    <w:rsid w:val="002D2C41"/>
    <w:rsid w:val="002D2F29"/>
    <w:rsid w:val="002D30A4"/>
    <w:rsid w:val="002D3369"/>
    <w:rsid w:val="002D34CF"/>
    <w:rsid w:val="002D3D8F"/>
    <w:rsid w:val="002D3DA1"/>
    <w:rsid w:val="002D4104"/>
    <w:rsid w:val="002D42F8"/>
    <w:rsid w:val="002D532B"/>
    <w:rsid w:val="002D5591"/>
    <w:rsid w:val="002D5942"/>
    <w:rsid w:val="002D5A39"/>
    <w:rsid w:val="002D5E8C"/>
    <w:rsid w:val="002D5EEB"/>
    <w:rsid w:val="002D6266"/>
    <w:rsid w:val="002D62DE"/>
    <w:rsid w:val="002D6874"/>
    <w:rsid w:val="002D7662"/>
    <w:rsid w:val="002D79AE"/>
    <w:rsid w:val="002D7AC5"/>
    <w:rsid w:val="002D7CF3"/>
    <w:rsid w:val="002D7FB5"/>
    <w:rsid w:val="002E008A"/>
    <w:rsid w:val="002E0415"/>
    <w:rsid w:val="002E09B7"/>
    <w:rsid w:val="002E0A08"/>
    <w:rsid w:val="002E0B87"/>
    <w:rsid w:val="002E0CBA"/>
    <w:rsid w:val="002E0E98"/>
    <w:rsid w:val="002E11EB"/>
    <w:rsid w:val="002E166A"/>
    <w:rsid w:val="002E180A"/>
    <w:rsid w:val="002E1E14"/>
    <w:rsid w:val="002E2484"/>
    <w:rsid w:val="002E2581"/>
    <w:rsid w:val="002E2593"/>
    <w:rsid w:val="002E2757"/>
    <w:rsid w:val="002E295D"/>
    <w:rsid w:val="002E3517"/>
    <w:rsid w:val="002E3844"/>
    <w:rsid w:val="002E39E6"/>
    <w:rsid w:val="002E3D07"/>
    <w:rsid w:val="002E41D7"/>
    <w:rsid w:val="002E4B3E"/>
    <w:rsid w:val="002E594A"/>
    <w:rsid w:val="002E62D0"/>
    <w:rsid w:val="002E6A4B"/>
    <w:rsid w:val="002E6D52"/>
    <w:rsid w:val="002E6EB4"/>
    <w:rsid w:val="002E6F9E"/>
    <w:rsid w:val="002E7478"/>
    <w:rsid w:val="002E753E"/>
    <w:rsid w:val="002E7920"/>
    <w:rsid w:val="002E7996"/>
    <w:rsid w:val="002F0110"/>
    <w:rsid w:val="002F019C"/>
    <w:rsid w:val="002F0A29"/>
    <w:rsid w:val="002F0C86"/>
    <w:rsid w:val="002F118E"/>
    <w:rsid w:val="002F12ED"/>
    <w:rsid w:val="002F1824"/>
    <w:rsid w:val="002F1B06"/>
    <w:rsid w:val="002F1B07"/>
    <w:rsid w:val="002F1C03"/>
    <w:rsid w:val="002F2353"/>
    <w:rsid w:val="002F23DA"/>
    <w:rsid w:val="002F25F9"/>
    <w:rsid w:val="002F2D57"/>
    <w:rsid w:val="002F3511"/>
    <w:rsid w:val="002F3786"/>
    <w:rsid w:val="002F3AFD"/>
    <w:rsid w:val="002F3B93"/>
    <w:rsid w:val="002F3D5C"/>
    <w:rsid w:val="002F3E7E"/>
    <w:rsid w:val="002F3F80"/>
    <w:rsid w:val="002F409F"/>
    <w:rsid w:val="002F42E4"/>
    <w:rsid w:val="002F4ACF"/>
    <w:rsid w:val="002F4CB4"/>
    <w:rsid w:val="002F4CF1"/>
    <w:rsid w:val="002F4D38"/>
    <w:rsid w:val="002F5127"/>
    <w:rsid w:val="002F51BA"/>
    <w:rsid w:val="002F57E0"/>
    <w:rsid w:val="002F5891"/>
    <w:rsid w:val="002F5DF7"/>
    <w:rsid w:val="002F6372"/>
    <w:rsid w:val="002F6413"/>
    <w:rsid w:val="002F6C4C"/>
    <w:rsid w:val="002F6C9C"/>
    <w:rsid w:val="002F71C8"/>
    <w:rsid w:val="002F753F"/>
    <w:rsid w:val="002F78C2"/>
    <w:rsid w:val="002F79E4"/>
    <w:rsid w:val="002F7C75"/>
    <w:rsid w:val="002F7E28"/>
    <w:rsid w:val="002F7F41"/>
    <w:rsid w:val="00300029"/>
    <w:rsid w:val="00300084"/>
    <w:rsid w:val="00300423"/>
    <w:rsid w:val="00300A17"/>
    <w:rsid w:val="00300D7F"/>
    <w:rsid w:val="00301429"/>
    <w:rsid w:val="00301619"/>
    <w:rsid w:val="00301D2E"/>
    <w:rsid w:val="0030250B"/>
    <w:rsid w:val="003027CC"/>
    <w:rsid w:val="00302822"/>
    <w:rsid w:val="00302C10"/>
    <w:rsid w:val="00302E14"/>
    <w:rsid w:val="003030F8"/>
    <w:rsid w:val="00303903"/>
    <w:rsid w:val="00303D38"/>
    <w:rsid w:val="0030425E"/>
    <w:rsid w:val="003042D7"/>
    <w:rsid w:val="00304532"/>
    <w:rsid w:val="00304694"/>
    <w:rsid w:val="00304712"/>
    <w:rsid w:val="00304FD6"/>
    <w:rsid w:val="00305049"/>
    <w:rsid w:val="003055D5"/>
    <w:rsid w:val="00305834"/>
    <w:rsid w:val="00305899"/>
    <w:rsid w:val="00305BDE"/>
    <w:rsid w:val="00305C91"/>
    <w:rsid w:val="00306144"/>
    <w:rsid w:val="003061E8"/>
    <w:rsid w:val="003065C1"/>
    <w:rsid w:val="0030660A"/>
    <w:rsid w:val="0030666F"/>
    <w:rsid w:val="003066DB"/>
    <w:rsid w:val="00307125"/>
    <w:rsid w:val="003077DB"/>
    <w:rsid w:val="00307C5E"/>
    <w:rsid w:val="0031076F"/>
    <w:rsid w:val="00310BAC"/>
    <w:rsid w:val="00310C09"/>
    <w:rsid w:val="00310C59"/>
    <w:rsid w:val="0031149A"/>
    <w:rsid w:val="003117EF"/>
    <w:rsid w:val="0031266C"/>
    <w:rsid w:val="00312755"/>
    <w:rsid w:val="00312B87"/>
    <w:rsid w:val="00312CCD"/>
    <w:rsid w:val="0031327B"/>
    <w:rsid w:val="00313429"/>
    <w:rsid w:val="00313785"/>
    <w:rsid w:val="00313A48"/>
    <w:rsid w:val="00313A52"/>
    <w:rsid w:val="00313CAF"/>
    <w:rsid w:val="003142C8"/>
    <w:rsid w:val="00314A85"/>
    <w:rsid w:val="00314BD2"/>
    <w:rsid w:val="00314FCF"/>
    <w:rsid w:val="00314FF3"/>
    <w:rsid w:val="00315158"/>
    <w:rsid w:val="00315B71"/>
    <w:rsid w:val="00315B86"/>
    <w:rsid w:val="00315D35"/>
    <w:rsid w:val="00315DDA"/>
    <w:rsid w:val="00315EA0"/>
    <w:rsid w:val="00315FC8"/>
    <w:rsid w:val="003163DE"/>
    <w:rsid w:val="00316456"/>
    <w:rsid w:val="003164D3"/>
    <w:rsid w:val="003166EE"/>
    <w:rsid w:val="00316980"/>
    <w:rsid w:val="00316BE1"/>
    <w:rsid w:val="00316D29"/>
    <w:rsid w:val="00316D39"/>
    <w:rsid w:val="00316E31"/>
    <w:rsid w:val="00316F15"/>
    <w:rsid w:val="003173C0"/>
    <w:rsid w:val="00317482"/>
    <w:rsid w:val="0031797B"/>
    <w:rsid w:val="00317A50"/>
    <w:rsid w:val="00317EB7"/>
    <w:rsid w:val="003202B4"/>
    <w:rsid w:val="0032034C"/>
    <w:rsid w:val="003203A4"/>
    <w:rsid w:val="003203B8"/>
    <w:rsid w:val="003205E7"/>
    <w:rsid w:val="00320924"/>
    <w:rsid w:val="00320C5F"/>
    <w:rsid w:val="0032169E"/>
    <w:rsid w:val="00321843"/>
    <w:rsid w:val="003218A6"/>
    <w:rsid w:val="00321C30"/>
    <w:rsid w:val="00321F1C"/>
    <w:rsid w:val="00322485"/>
    <w:rsid w:val="00322603"/>
    <w:rsid w:val="0032320A"/>
    <w:rsid w:val="0032363D"/>
    <w:rsid w:val="0032377E"/>
    <w:rsid w:val="00323C18"/>
    <w:rsid w:val="00323C58"/>
    <w:rsid w:val="0032429D"/>
    <w:rsid w:val="0032453D"/>
    <w:rsid w:val="00324689"/>
    <w:rsid w:val="00324F18"/>
    <w:rsid w:val="00324F1C"/>
    <w:rsid w:val="003250B5"/>
    <w:rsid w:val="00325175"/>
    <w:rsid w:val="003253FD"/>
    <w:rsid w:val="00325594"/>
    <w:rsid w:val="00325867"/>
    <w:rsid w:val="00325B67"/>
    <w:rsid w:val="00326487"/>
    <w:rsid w:val="003265B4"/>
    <w:rsid w:val="00326821"/>
    <w:rsid w:val="00326AFC"/>
    <w:rsid w:val="00326C08"/>
    <w:rsid w:val="003270AF"/>
    <w:rsid w:val="003273DA"/>
    <w:rsid w:val="0033074E"/>
    <w:rsid w:val="0033091F"/>
    <w:rsid w:val="00330A0B"/>
    <w:rsid w:val="003314EA"/>
    <w:rsid w:val="003315BC"/>
    <w:rsid w:val="003316F6"/>
    <w:rsid w:val="00331A7B"/>
    <w:rsid w:val="00332674"/>
    <w:rsid w:val="00332C87"/>
    <w:rsid w:val="00332FB8"/>
    <w:rsid w:val="00333372"/>
    <w:rsid w:val="003335F4"/>
    <w:rsid w:val="00333675"/>
    <w:rsid w:val="00333743"/>
    <w:rsid w:val="00333748"/>
    <w:rsid w:val="00333787"/>
    <w:rsid w:val="0033393F"/>
    <w:rsid w:val="00333C46"/>
    <w:rsid w:val="003341F2"/>
    <w:rsid w:val="0033443C"/>
    <w:rsid w:val="00334949"/>
    <w:rsid w:val="00334C89"/>
    <w:rsid w:val="003354CC"/>
    <w:rsid w:val="00335DE8"/>
    <w:rsid w:val="00335F75"/>
    <w:rsid w:val="003363E3"/>
    <w:rsid w:val="0033646D"/>
    <w:rsid w:val="00336601"/>
    <w:rsid w:val="003366BB"/>
    <w:rsid w:val="00336A73"/>
    <w:rsid w:val="00336BBB"/>
    <w:rsid w:val="00336C36"/>
    <w:rsid w:val="00336D74"/>
    <w:rsid w:val="003372B6"/>
    <w:rsid w:val="003374E9"/>
    <w:rsid w:val="0034016C"/>
    <w:rsid w:val="0034042A"/>
    <w:rsid w:val="0034067A"/>
    <w:rsid w:val="0034092B"/>
    <w:rsid w:val="00340BC0"/>
    <w:rsid w:val="00340DA3"/>
    <w:rsid w:val="0034101A"/>
    <w:rsid w:val="00341234"/>
    <w:rsid w:val="003417D6"/>
    <w:rsid w:val="0034189D"/>
    <w:rsid w:val="00342442"/>
    <w:rsid w:val="003426B0"/>
    <w:rsid w:val="0034298D"/>
    <w:rsid w:val="00342ADA"/>
    <w:rsid w:val="00342DF8"/>
    <w:rsid w:val="00342F00"/>
    <w:rsid w:val="00343735"/>
    <w:rsid w:val="0034373A"/>
    <w:rsid w:val="003439E9"/>
    <w:rsid w:val="003440BA"/>
    <w:rsid w:val="003448A5"/>
    <w:rsid w:val="003450EB"/>
    <w:rsid w:val="00345668"/>
    <w:rsid w:val="0034587F"/>
    <w:rsid w:val="0034596C"/>
    <w:rsid w:val="00345A29"/>
    <w:rsid w:val="00345CA4"/>
    <w:rsid w:val="00346051"/>
    <w:rsid w:val="0034607E"/>
    <w:rsid w:val="00346724"/>
    <w:rsid w:val="00346732"/>
    <w:rsid w:val="003469DA"/>
    <w:rsid w:val="00346D19"/>
    <w:rsid w:val="00346D34"/>
    <w:rsid w:val="00346F95"/>
    <w:rsid w:val="003472DA"/>
    <w:rsid w:val="0034736E"/>
    <w:rsid w:val="00347592"/>
    <w:rsid w:val="003500D5"/>
    <w:rsid w:val="00350641"/>
    <w:rsid w:val="003508D8"/>
    <w:rsid w:val="0035091D"/>
    <w:rsid w:val="00350ADC"/>
    <w:rsid w:val="003510F3"/>
    <w:rsid w:val="0035127C"/>
    <w:rsid w:val="003512CE"/>
    <w:rsid w:val="00351530"/>
    <w:rsid w:val="003519BD"/>
    <w:rsid w:val="00351CB7"/>
    <w:rsid w:val="003525E2"/>
    <w:rsid w:val="00352CED"/>
    <w:rsid w:val="00352D97"/>
    <w:rsid w:val="003533A7"/>
    <w:rsid w:val="00353609"/>
    <w:rsid w:val="003539DC"/>
    <w:rsid w:val="003541D4"/>
    <w:rsid w:val="00354209"/>
    <w:rsid w:val="00354877"/>
    <w:rsid w:val="003549F7"/>
    <w:rsid w:val="003556CA"/>
    <w:rsid w:val="0035589A"/>
    <w:rsid w:val="003558D7"/>
    <w:rsid w:val="00355A93"/>
    <w:rsid w:val="00355E54"/>
    <w:rsid w:val="00355F68"/>
    <w:rsid w:val="00355FCE"/>
    <w:rsid w:val="003560BE"/>
    <w:rsid w:val="003560D4"/>
    <w:rsid w:val="00356152"/>
    <w:rsid w:val="00356301"/>
    <w:rsid w:val="00356745"/>
    <w:rsid w:val="00356C30"/>
    <w:rsid w:val="0035761D"/>
    <w:rsid w:val="00357637"/>
    <w:rsid w:val="003578FA"/>
    <w:rsid w:val="00357914"/>
    <w:rsid w:val="00357CCB"/>
    <w:rsid w:val="00357D00"/>
    <w:rsid w:val="00357FA3"/>
    <w:rsid w:val="003602CC"/>
    <w:rsid w:val="003607BD"/>
    <w:rsid w:val="00360827"/>
    <w:rsid w:val="003608BA"/>
    <w:rsid w:val="00360D2A"/>
    <w:rsid w:val="00361066"/>
    <w:rsid w:val="0036195C"/>
    <w:rsid w:val="0036198F"/>
    <w:rsid w:val="00361E81"/>
    <w:rsid w:val="00361F99"/>
    <w:rsid w:val="00362243"/>
    <w:rsid w:val="003623AC"/>
    <w:rsid w:val="00362492"/>
    <w:rsid w:val="00362CF3"/>
    <w:rsid w:val="00362DCA"/>
    <w:rsid w:val="00363569"/>
    <w:rsid w:val="00363946"/>
    <w:rsid w:val="003639B6"/>
    <w:rsid w:val="00363ACB"/>
    <w:rsid w:val="00363DDA"/>
    <w:rsid w:val="00363E1B"/>
    <w:rsid w:val="003653D7"/>
    <w:rsid w:val="003659E0"/>
    <w:rsid w:val="003669AD"/>
    <w:rsid w:val="00366C43"/>
    <w:rsid w:val="00366EA9"/>
    <w:rsid w:val="00366EBF"/>
    <w:rsid w:val="0036705F"/>
    <w:rsid w:val="00367611"/>
    <w:rsid w:val="00367642"/>
    <w:rsid w:val="00367B7C"/>
    <w:rsid w:val="00367C7C"/>
    <w:rsid w:val="00367D15"/>
    <w:rsid w:val="00367EB2"/>
    <w:rsid w:val="003701CC"/>
    <w:rsid w:val="00370608"/>
    <w:rsid w:val="00370E6C"/>
    <w:rsid w:val="00370FFB"/>
    <w:rsid w:val="003713C4"/>
    <w:rsid w:val="0037154F"/>
    <w:rsid w:val="0037161F"/>
    <w:rsid w:val="00371BF5"/>
    <w:rsid w:val="003721B8"/>
    <w:rsid w:val="003722CD"/>
    <w:rsid w:val="003729E1"/>
    <w:rsid w:val="00372D22"/>
    <w:rsid w:val="00372E51"/>
    <w:rsid w:val="00373033"/>
    <w:rsid w:val="00373168"/>
    <w:rsid w:val="00373236"/>
    <w:rsid w:val="003736A7"/>
    <w:rsid w:val="0037378F"/>
    <w:rsid w:val="00373A84"/>
    <w:rsid w:val="00373E32"/>
    <w:rsid w:val="00374059"/>
    <w:rsid w:val="00374095"/>
    <w:rsid w:val="00374293"/>
    <w:rsid w:val="003744A0"/>
    <w:rsid w:val="00374B28"/>
    <w:rsid w:val="003752C7"/>
    <w:rsid w:val="003754C5"/>
    <w:rsid w:val="0037565E"/>
    <w:rsid w:val="0037589C"/>
    <w:rsid w:val="0037594B"/>
    <w:rsid w:val="00376C72"/>
    <w:rsid w:val="00376DEE"/>
    <w:rsid w:val="00376FD0"/>
    <w:rsid w:val="003773E6"/>
    <w:rsid w:val="00377891"/>
    <w:rsid w:val="00377899"/>
    <w:rsid w:val="00377A57"/>
    <w:rsid w:val="00380948"/>
    <w:rsid w:val="00380A5E"/>
    <w:rsid w:val="00380E3C"/>
    <w:rsid w:val="00380FFF"/>
    <w:rsid w:val="00381318"/>
    <w:rsid w:val="003815A9"/>
    <w:rsid w:val="00381BF1"/>
    <w:rsid w:val="00381FC6"/>
    <w:rsid w:val="003820E8"/>
    <w:rsid w:val="003828E0"/>
    <w:rsid w:val="003829DD"/>
    <w:rsid w:val="00382C8A"/>
    <w:rsid w:val="0038338C"/>
    <w:rsid w:val="003838B1"/>
    <w:rsid w:val="00383E12"/>
    <w:rsid w:val="00384260"/>
    <w:rsid w:val="003844CF"/>
    <w:rsid w:val="00384924"/>
    <w:rsid w:val="003852AD"/>
    <w:rsid w:val="003856C6"/>
    <w:rsid w:val="00385940"/>
    <w:rsid w:val="00385F85"/>
    <w:rsid w:val="0038609B"/>
    <w:rsid w:val="003861DC"/>
    <w:rsid w:val="0038627B"/>
    <w:rsid w:val="0038653F"/>
    <w:rsid w:val="00386C83"/>
    <w:rsid w:val="00386DDD"/>
    <w:rsid w:val="00386FD2"/>
    <w:rsid w:val="0038702A"/>
    <w:rsid w:val="0038703B"/>
    <w:rsid w:val="003874A8"/>
    <w:rsid w:val="003876C9"/>
    <w:rsid w:val="0038791D"/>
    <w:rsid w:val="00387CE2"/>
    <w:rsid w:val="00387DEE"/>
    <w:rsid w:val="00387F88"/>
    <w:rsid w:val="0039036C"/>
    <w:rsid w:val="00391E16"/>
    <w:rsid w:val="00392134"/>
    <w:rsid w:val="0039219A"/>
    <w:rsid w:val="00392228"/>
    <w:rsid w:val="003922D3"/>
    <w:rsid w:val="003924E9"/>
    <w:rsid w:val="00392C66"/>
    <w:rsid w:val="00392F18"/>
    <w:rsid w:val="0039324D"/>
    <w:rsid w:val="003936BC"/>
    <w:rsid w:val="00393737"/>
    <w:rsid w:val="00393985"/>
    <w:rsid w:val="00393ED4"/>
    <w:rsid w:val="00393EF7"/>
    <w:rsid w:val="003941A1"/>
    <w:rsid w:val="0039473B"/>
    <w:rsid w:val="00394745"/>
    <w:rsid w:val="00394A56"/>
    <w:rsid w:val="00394D43"/>
    <w:rsid w:val="00395536"/>
    <w:rsid w:val="0039590F"/>
    <w:rsid w:val="00395A2E"/>
    <w:rsid w:val="0039609B"/>
    <w:rsid w:val="0039660C"/>
    <w:rsid w:val="0039661F"/>
    <w:rsid w:val="00396789"/>
    <w:rsid w:val="00396BE1"/>
    <w:rsid w:val="00396BF1"/>
    <w:rsid w:val="00397356"/>
    <w:rsid w:val="003976E3"/>
    <w:rsid w:val="003976E4"/>
    <w:rsid w:val="00397888"/>
    <w:rsid w:val="00397D34"/>
    <w:rsid w:val="00397E80"/>
    <w:rsid w:val="003A009A"/>
    <w:rsid w:val="003A02D3"/>
    <w:rsid w:val="003A0BF5"/>
    <w:rsid w:val="003A0CF6"/>
    <w:rsid w:val="003A11B6"/>
    <w:rsid w:val="003A12FB"/>
    <w:rsid w:val="003A16FF"/>
    <w:rsid w:val="003A2000"/>
    <w:rsid w:val="003A2016"/>
    <w:rsid w:val="003A2018"/>
    <w:rsid w:val="003A222A"/>
    <w:rsid w:val="003A2377"/>
    <w:rsid w:val="003A258A"/>
    <w:rsid w:val="003A2B3E"/>
    <w:rsid w:val="003A3790"/>
    <w:rsid w:val="003A37F9"/>
    <w:rsid w:val="003A3FCE"/>
    <w:rsid w:val="003A450E"/>
    <w:rsid w:val="003A4852"/>
    <w:rsid w:val="003A4AA8"/>
    <w:rsid w:val="003A4C8D"/>
    <w:rsid w:val="003A4E26"/>
    <w:rsid w:val="003A5021"/>
    <w:rsid w:val="003A5399"/>
    <w:rsid w:val="003A5424"/>
    <w:rsid w:val="003A5456"/>
    <w:rsid w:val="003A564E"/>
    <w:rsid w:val="003A5711"/>
    <w:rsid w:val="003A5776"/>
    <w:rsid w:val="003A59AB"/>
    <w:rsid w:val="003A5BD0"/>
    <w:rsid w:val="003A5D0D"/>
    <w:rsid w:val="003A5D6E"/>
    <w:rsid w:val="003A60AC"/>
    <w:rsid w:val="003A6272"/>
    <w:rsid w:val="003A62BA"/>
    <w:rsid w:val="003A63FE"/>
    <w:rsid w:val="003A655B"/>
    <w:rsid w:val="003A675B"/>
    <w:rsid w:val="003A6B02"/>
    <w:rsid w:val="003A6B04"/>
    <w:rsid w:val="003A6C98"/>
    <w:rsid w:val="003A6CD8"/>
    <w:rsid w:val="003A6E6D"/>
    <w:rsid w:val="003A6FD5"/>
    <w:rsid w:val="003A7018"/>
    <w:rsid w:val="003A72C9"/>
    <w:rsid w:val="003A764A"/>
    <w:rsid w:val="003A7763"/>
    <w:rsid w:val="003A7958"/>
    <w:rsid w:val="003A7B9B"/>
    <w:rsid w:val="003B05C9"/>
    <w:rsid w:val="003B0689"/>
    <w:rsid w:val="003B0912"/>
    <w:rsid w:val="003B0D09"/>
    <w:rsid w:val="003B19EC"/>
    <w:rsid w:val="003B1A80"/>
    <w:rsid w:val="003B1C83"/>
    <w:rsid w:val="003B21A1"/>
    <w:rsid w:val="003B2548"/>
    <w:rsid w:val="003B2681"/>
    <w:rsid w:val="003B2696"/>
    <w:rsid w:val="003B2973"/>
    <w:rsid w:val="003B2D82"/>
    <w:rsid w:val="003B302F"/>
    <w:rsid w:val="003B3123"/>
    <w:rsid w:val="003B31DB"/>
    <w:rsid w:val="003B3499"/>
    <w:rsid w:val="003B3592"/>
    <w:rsid w:val="003B37AB"/>
    <w:rsid w:val="003B3CB1"/>
    <w:rsid w:val="003B42B6"/>
    <w:rsid w:val="003B436F"/>
    <w:rsid w:val="003B4AB4"/>
    <w:rsid w:val="003B4BB8"/>
    <w:rsid w:val="003B5362"/>
    <w:rsid w:val="003B5723"/>
    <w:rsid w:val="003B5803"/>
    <w:rsid w:val="003B580B"/>
    <w:rsid w:val="003B5A53"/>
    <w:rsid w:val="003B5B50"/>
    <w:rsid w:val="003B5C4A"/>
    <w:rsid w:val="003B600E"/>
    <w:rsid w:val="003B60E4"/>
    <w:rsid w:val="003B6116"/>
    <w:rsid w:val="003B6383"/>
    <w:rsid w:val="003B6EBD"/>
    <w:rsid w:val="003B75EE"/>
    <w:rsid w:val="003B7C86"/>
    <w:rsid w:val="003C00D4"/>
    <w:rsid w:val="003C0243"/>
    <w:rsid w:val="003C063D"/>
    <w:rsid w:val="003C0687"/>
    <w:rsid w:val="003C089B"/>
    <w:rsid w:val="003C0939"/>
    <w:rsid w:val="003C0C14"/>
    <w:rsid w:val="003C0D8E"/>
    <w:rsid w:val="003C0E10"/>
    <w:rsid w:val="003C1128"/>
    <w:rsid w:val="003C13FB"/>
    <w:rsid w:val="003C180F"/>
    <w:rsid w:val="003C192A"/>
    <w:rsid w:val="003C1A9B"/>
    <w:rsid w:val="003C1ABD"/>
    <w:rsid w:val="003C1F9D"/>
    <w:rsid w:val="003C1FD3"/>
    <w:rsid w:val="003C2466"/>
    <w:rsid w:val="003C2486"/>
    <w:rsid w:val="003C2DFA"/>
    <w:rsid w:val="003C313A"/>
    <w:rsid w:val="003C31C3"/>
    <w:rsid w:val="003C3628"/>
    <w:rsid w:val="003C3C69"/>
    <w:rsid w:val="003C40ED"/>
    <w:rsid w:val="003C4405"/>
    <w:rsid w:val="003C46CA"/>
    <w:rsid w:val="003C4919"/>
    <w:rsid w:val="003C4A1F"/>
    <w:rsid w:val="003C4E76"/>
    <w:rsid w:val="003C4F74"/>
    <w:rsid w:val="003C4FAD"/>
    <w:rsid w:val="003C571F"/>
    <w:rsid w:val="003C5725"/>
    <w:rsid w:val="003C5921"/>
    <w:rsid w:val="003C5B20"/>
    <w:rsid w:val="003C5E84"/>
    <w:rsid w:val="003C6355"/>
    <w:rsid w:val="003C644F"/>
    <w:rsid w:val="003C69D2"/>
    <w:rsid w:val="003C6C14"/>
    <w:rsid w:val="003C751A"/>
    <w:rsid w:val="003C753B"/>
    <w:rsid w:val="003C7805"/>
    <w:rsid w:val="003C7CF4"/>
    <w:rsid w:val="003C7E1B"/>
    <w:rsid w:val="003C7EC8"/>
    <w:rsid w:val="003C7FA2"/>
    <w:rsid w:val="003C7FEB"/>
    <w:rsid w:val="003D01AB"/>
    <w:rsid w:val="003D05B5"/>
    <w:rsid w:val="003D08EB"/>
    <w:rsid w:val="003D0A8E"/>
    <w:rsid w:val="003D17BE"/>
    <w:rsid w:val="003D1A62"/>
    <w:rsid w:val="003D2557"/>
    <w:rsid w:val="003D32B3"/>
    <w:rsid w:val="003D3420"/>
    <w:rsid w:val="003D37D7"/>
    <w:rsid w:val="003D3D60"/>
    <w:rsid w:val="003D3ED3"/>
    <w:rsid w:val="003D4448"/>
    <w:rsid w:val="003D4555"/>
    <w:rsid w:val="003D4964"/>
    <w:rsid w:val="003D4FAE"/>
    <w:rsid w:val="003D50CD"/>
    <w:rsid w:val="003D50E9"/>
    <w:rsid w:val="003D5C43"/>
    <w:rsid w:val="003D686F"/>
    <w:rsid w:val="003D7191"/>
    <w:rsid w:val="003D7253"/>
    <w:rsid w:val="003D72CA"/>
    <w:rsid w:val="003D7A3B"/>
    <w:rsid w:val="003D7F4F"/>
    <w:rsid w:val="003D7F83"/>
    <w:rsid w:val="003D7FD9"/>
    <w:rsid w:val="003E05A4"/>
    <w:rsid w:val="003E066E"/>
    <w:rsid w:val="003E0894"/>
    <w:rsid w:val="003E0AC5"/>
    <w:rsid w:val="003E0B0F"/>
    <w:rsid w:val="003E1014"/>
    <w:rsid w:val="003E154C"/>
    <w:rsid w:val="003E177F"/>
    <w:rsid w:val="003E1E9E"/>
    <w:rsid w:val="003E20CB"/>
    <w:rsid w:val="003E22A4"/>
    <w:rsid w:val="003E26A0"/>
    <w:rsid w:val="003E2720"/>
    <w:rsid w:val="003E2844"/>
    <w:rsid w:val="003E28A1"/>
    <w:rsid w:val="003E3424"/>
    <w:rsid w:val="003E3561"/>
    <w:rsid w:val="003E39FB"/>
    <w:rsid w:val="003E3D14"/>
    <w:rsid w:val="003E3E34"/>
    <w:rsid w:val="003E3F44"/>
    <w:rsid w:val="003E3FC0"/>
    <w:rsid w:val="003E4785"/>
    <w:rsid w:val="003E4790"/>
    <w:rsid w:val="003E497E"/>
    <w:rsid w:val="003E4EE5"/>
    <w:rsid w:val="003E4F32"/>
    <w:rsid w:val="003E50F3"/>
    <w:rsid w:val="003E515B"/>
    <w:rsid w:val="003E5311"/>
    <w:rsid w:val="003E562B"/>
    <w:rsid w:val="003E563E"/>
    <w:rsid w:val="003E56F8"/>
    <w:rsid w:val="003E5DB5"/>
    <w:rsid w:val="003E637A"/>
    <w:rsid w:val="003E63EB"/>
    <w:rsid w:val="003E64FE"/>
    <w:rsid w:val="003E650D"/>
    <w:rsid w:val="003E6855"/>
    <w:rsid w:val="003E6881"/>
    <w:rsid w:val="003E6BFA"/>
    <w:rsid w:val="003E6F55"/>
    <w:rsid w:val="003E72EA"/>
    <w:rsid w:val="003E79EE"/>
    <w:rsid w:val="003E7A85"/>
    <w:rsid w:val="003E7F4A"/>
    <w:rsid w:val="003F01F5"/>
    <w:rsid w:val="003F0AB8"/>
    <w:rsid w:val="003F0CB1"/>
    <w:rsid w:val="003F0D99"/>
    <w:rsid w:val="003F109C"/>
    <w:rsid w:val="003F12E0"/>
    <w:rsid w:val="003F130C"/>
    <w:rsid w:val="003F1D21"/>
    <w:rsid w:val="003F1DA6"/>
    <w:rsid w:val="003F25E2"/>
    <w:rsid w:val="003F263B"/>
    <w:rsid w:val="003F2754"/>
    <w:rsid w:val="003F2A7E"/>
    <w:rsid w:val="003F2AAB"/>
    <w:rsid w:val="003F2BB7"/>
    <w:rsid w:val="003F2D5E"/>
    <w:rsid w:val="003F2E61"/>
    <w:rsid w:val="003F3528"/>
    <w:rsid w:val="003F3E35"/>
    <w:rsid w:val="003F41D1"/>
    <w:rsid w:val="003F44CB"/>
    <w:rsid w:val="003F44F2"/>
    <w:rsid w:val="003F4C59"/>
    <w:rsid w:val="003F4F65"/>
    <w:rsid w:val="003F511F"/>
    <w:rsid w:val="003F526B"/>
    <w:rsid w:val="003F52AA"/>
    <w:rsid w:val="003F52C5"/>
    <w:rsid w:val="003F5DB5"/>
    <w:rsid w:val="003F5E4F"/>
    <w:rsid w:val="003F5FEF"/>
    <w:rsid w:val="003F605A"/>
    <w:rsid w:val="003F609F"/>
    <w:rsid w:val="003F6100"/>
    <w:rsid w:val="003F67CD"/>
    <w:rsid w:val="003F752D"/>
    <w:rsid w:val="003F758A"/>
    <w:rsid w:val="003F7B0B"/>
    <w:rsid w:val="003F7B25"/>
    <w:rsid w:val="003F7FE4"/>
    <w:rsid w:val="00400016"/>
    <w:rsid w:val="00400132"/>
    <w:rsid w:val="00400220"/>
    <w:rsid w:val="00400261"/>
    <w:rsid w:val="004002FD"/>
    <w:rsid w:val="004003A2"/>
    <w:rsid w:val="004004C8"/>
    <w:rsid w:val="0040088D"/>
    <w:rsid w:val="00400BC7"/>
    <w:rsid w:val="00400C1C"/>
    <w:rsid w:val="00400C49"/>
    <w:rsid w:val="00400C97"/>
    <w:rsid w:val="00400E13"/>
    <w:rsid w:val="00401087"/>
    <w:rsid w:val="00401183"/>
    <w:rsid w:val="004011FA"/>
    <w:rsid w:val="00401288"/>
    <w:rsid w:val="004013C1"/>
    <w:rsid w:val="004015D2"/>
    <w:rsid w:val="0040208C"/>
    <w:rsid w:val="0040248D"/>
    <w:rsid w:val="00402709"/>
    <w:rsid w:val="0040287D"/>
    <w:rsid w:val="004034C7"/>
    <w:rsid w:val="00403949"/>
    <w:rsid w:val="00404321"/>
    <w:rsid w:val="0040444B"/>
    <w:rsid w:val="004049C7"/>
    <w:rsid w:val="00404A31"/>
    <w:rsid w:val="00404A3E"/>
    <w:rsid w:val="00404AFC"/>
    <w:rsid w:val="00404B8F"/>
    <w:rsid w:val="00404BD9"/>
    <w:rsid w:val="00404D21"/>
    <w:rsid w:val="00404E55"/>
    <w:rsid w:val="00404F1F"/>
    <w:rsid w:val="0040504C"/>
    <w:rsid w:val="004051EF"/>
    <w:rsid w:val="0040561D"/>
    <w:rsid w:val="00405F78"/>
    <w:rsid w:val="004062AE"/>
    <w:rsid w:val="004063E0"/>
    <w:rsid w:val="0040649F"/>
    <w:rsid w:val="00406806"/>
    <w:rsid w:val="00406F54"/>
    <w:rsid w:val="00406FC6"/>
    <w:rsid w:val="004071F5"/>
    <w:rsid w:val="00407298"/>
    <w:rsid w:val="00407A27"/>
    <w:rsid w:val="00407EB5"/>
    <w:rsid w:val="004101FE"/>
    <w:rsid w:val="00410753"/>
    <w:rsid w:val="00410C23"/>
    <w:rsid w:val="004110BE"/>
    <w:rsid w:val="00411794"/>
    <w:rsid w:val="0041273D"/>
    <w:rsid w:val="004127CF"/>
    <w:rsid w:val="0041282F"/>
    <w:rsid w:val="00412A9B"/>
    <w:rsid w:val="00412B9C"/>
    <w:rsid w:val="00412E23"/>
    <w:rsid w:val="00413035"/>
    <w:rsid w:val="00413313"/>
    <w:rsid w:val="004133D4"/>
    <w:rsid w:val="0041348A"/>
    <w:rsid w:val="00413AC8"/>
    <w:rsid w:val="00413B02"/>
    <w:rsid w:val="00413E9A"/>
    <w:rsid w:val="004141D5"/>
    <w:rsid w:val="00414356"/>
    <w:rsid w:val="004149C2"/>
    <w:rsid w:val="0041532F"/>
    <w:rsid w:val="00415418"/>
    <w:rsid w:val="004157BF"/>
    <w:rsid w:val="0041618B"/>
    <w:rsid w:val="0041620F"/>
    <w:rsid w:val="004162F1"/>
    <w:rsid w:val="00416767"/>
    <w:rsid w:val="00416AB8"/>
    <w:rsid w:val="004173D8"/>
    <w:rsid w:val="004174F3"/>
    <w:rsid w:val="004176B4"/>
    <w:rsid w:val="0041774F"/>
    <w:rsid w:val="004178AD"/>
    <w:rsid w:val="00417CC9"/>
    <w:rsid w:val="004201AA"/>
    <w:rsid w:val="0042022A"/>
    <w:rsid w:val="0042031A"/>
    <w:rsid w:val="00420509"/>
    <w:rsid w:val="00420675"/>
    <w:rsid w:val="0042078C"/>
    <w:rsid w:val="00420B69"/>
    <w:rsid w:val="00420E35"/>
    <w:rsid w:val="00421040"/>
    <w:rsid w:val="00421074"/>
    <w:rsid w:val="0042114C"/>
    <w:rsid w:val="004211EB"/>
    <w:rsid w:val="00421813"/>
    <w:rsid w:val="00421880"/>
    <w:rsid w:val="0042225E"/>
    <w:rsid w:val="004222CD"/>
    <w:rsid w:val="0042231B"/>
    <w:rsid w:val="00422965"/>
    <w:rsid w:val="00423002"/>
    <w:rsid w:val="00423094"/>
    <w:rsid w:val="0042367C"/>
    <w:rsid w:val="00423830"/>
    <w:rsid w:val="00423A00"/>
    <w:rsid w:val="00423B79"/>
    <w:rsid w:val="00423E56"/>
    <w:rsid w:val="00423F5B"/>
    <w:rsid w:val="00424424"/>
    <w:rsid w:val="004246DC"/>
    <w:rsid w:val="00424A08"/>
    <w:rsid w:val="00424D16"/>
    <w:rsid w:val="004250BC"/>
    <w:rsid w:val="0042530A"/>
    <w:rsid w:val="004253AD"/>
    <w:rsid w:val="0042577A"/>
    <w:rsid w:val="004258E8"/>
    <w:rsid w:val="00425DC7"/>
    <w:rsid w:val="004261F5"/>
    <w:rsid w:val="00426368"/>
    <w:rsid w:val="0042686E"/>
    <w:rsid w:val="00426CC1"/>
    <w:rsid w:val="00426DC2"/>
    <w:rsid w:val="0042714C"/>
    <w:rsid w:val="00427176"/>
    <w:rsid w:val="004275EF"/>
    <w:rsid w:val="00427626"/>
    <w:rsid w:val="00427C0D"/>
    <w:rsid w:val="00427DD1"/>
    <w:rsid w:val="00430451"/>
    <w:rsid w:val="0043054B"/>
    <w:rsid w:val="0043064D"/>
    <w:rsid w:val="00430D14"/>
    <w:rsid w:val="0043127B"/>
    <w:rsid w:val="004317B7"/>
    <w:rsid w:val="00432003"/>
    <w:rsid w:val="0043264E"/>
    <w:rsid w:val="00432B33"/>
    <w:rsid w:val="00432D42"/>
    <w:rsid w:val="004331B3"/>
    <w:rsid w:val="00433598"/>
    <w:rsid w:val="00433D32"/>
    <w:rsid w:val="00433E9D"/>
    <w:rsid w:val="00433EC9"/>
    <w:rsid w:val="004348A9"/>
    <w:rsid w:val="00434A83"/>
    <w:rsid w:val="0043518F"/>
    <w:rsid w:val="00435317"/>
    <w:rsid w:val="00435452"/>
    <w:rsid w:val="004355FF"/>
    <w:rsid w:val="00435A0A"/>
    <w:rsid w:val="00435CB8"/>
    <w:rsid w:val="00435F94"/>
    <w:rsid w:val="004364C7"/>
    <w:rsid w:val="00436514"/>
    <w:rsid w:val="0043675B"/>
    <w:rsid w:val="004369F0"/>
    <w:rsid w:val="004373FC"/>
    <w:rsid w:val="004379FB"/>
    <w:rsid w:val="00437A20"/>
    <w:rsid w:val="00437FFE"/>
    <w:rsid w:val="00440260"/>
    <w:rsid w:val="00440418"/>
    <w:rsid w:val="00440424"/>
    <w:rsid w:val="004408D3"/>
    <w:rsid w:val="00440B2E"/>
    <w:rsid w:val="00440C1F"/>
    <w:rsid w:val="00441125"/>
    <w:rsid w:val="00441E97"/>
    <w:rsid w:val="0044217A"/>
    <w:rsid w:val="00442268"/>
    <w:rsid w:val="004424ED"/>
    <w:rsid w:val="00442E68"/>
    <w:rsid w:val="004432D7"/>
    <w:rsid w:val="0044352D"/>
    <w:rsid w:val="004436AF"/>
    <w:rsid w:val="004439E8"/>
    <w:rsid w:val="00443E4F"/>
    <w:rsid w:val="00444141"/>
    <w:rsid w:val="0044481C"/>
    <w:rsid w:val="00444C05"/>
    <w:rsid w:val="00444E13"/>
    <w:rsid w:val="00444FAB"/>
    <w:rsid w:val="0044509C"/>
    <w:rsid w:val="00445283"/>
    <w:rsid w:val="00445487"/>
    <w:rsid w:val="004454CF"/>
    <w:rsid w:val="004455A5"/>
    <w:rsid w:val="004455F6"/>
    <w:rsid w:val="00445705"/>
    <w:rsid w:val="004459BD"/>
    <w:rsid w:val="00445BC8"/>
    <w:rsid w:val="00445C6D"/>
    <w:rsid w:val="00445F2B"/>
    <w:rsid w:val="004466E8"/>
    <w:rsid w:val="00446716"/>
    <w:rsid w:val="00446D4D"/>
    <w:rsid w:val="0044783B"/>
    <w:rsid w:val="00447C35"/>
    <w:rsid w:val="004503CD"/>
    <w:rsid w:val="00450480"/>
    <w:rsid w:val="004508EC"/>
    <w:rsid w:val="00450A05"/>
    <w:rsid w:val="00450BE6"/>
    <w:rsid w:val="00451750"/>
    <w:rsid w:val="00451AB6"/>
    <w:rsid w:val="00451FE0"/>
    <w:rsid w:val="0045204C"/>
    <w:rsid w:val="00452B76"/>
    <w:rsid w:val="00452CF7"/>
    <w:rsid w:val="00452D43"/>
    <w:rsid w:val="0045350F"/>
    <w:rsid w:val="0045389D"/>
    <w:rsid w:val="00453959"/>
    <w:rsid w:val="00453DAA"/>
    <w:rsid w:val="00453F81"/>
    <w:rsid w:val="004540DB"/>
    <w:rsid w:val="004541B4"/>
    <w:rsid w:val="00454713"/>
    <w:rsid w:val="00454BB2"/>
    <w:rsid w:val="00454DD7"/>
    <w:rsid w:val="00455016"/>
    <w:rsid w:val="0045564C"/>
    <w:rsid w:val="00455755"/>
    <w:rsid w:val="0045593D"/>
    <w:rsid w:val="00455FFA"/>
    <w:rsid w:val="004561EC"/>
    <w:rsid w:val="00456886"/>
    <w:rsid w:val="00456A45"/>
    <w:rsid w:val="00456BA4"/>
    <w:rsid w:val="00456D8A"/>
    <w:rsid w:val="0045706E"/>
    <w:rsid w:val="00457A9E"/>
    <w:rsid w:val="00457DFC"/>
    <w:rsid w:val="00457E69"/>
    <w:rsid w:val="00457EB4"/>
    <w:rsid w:val="004600DC"/>
    <w:rsid w:val="00460172"/>
    <w:rsid w:val="0046030C"/>
    <w:rsid w:val="0046078B"/>
    <w:rsid w:val="00460FE5"/>
    <w:rsid w:val="00461233"/>
    <w:rsid w:val="004612EB"/>
    <w:rsid w:val="004618D3"/>
    <w:rsid w:val="00461A26"/>
    <w:rsid w:val="00461B8D"/>
    <w:rsid w:val="004622B8"/>
    <w:rsid w:val="004623D4"/>
    <w:rsid w:val="004625E4"/>
    <w:rsid w:val="00462A9A"/>
    <w:rsid w:val="00463198"/>
    <w:rsid w:val="00463586"/>
    <w:rsid w:val="00463AA5"/>
    <w:rsid w:val="00463C26"/>
    <w:rsid w:val="00463C97"/>
    <w:rsid w:val="0046489F"/>
    <w:rsid w:val="00464BE8"/>
    <w:rsid w:val="00464C93"/>
    <w:rsid w:val="00464E84"/>
    <w:rsid w:val="004652F2"/>
    <w:rsid w:val="00465393"/>
    <w:rsid w:val="004656DB"/>
    <w:rsid w:val="004659F0"/>
    <w:rsid w:val="00465C6D"/>
    <w:rsid w:val="0046612E"/>
    <w:rsid w:val="00466246"/>
    <w:rsid w:val="0046646E"/>
    <w:rsid w:val="00466514"/>
    <w:rsid w:val="00466613"/>
    <w:rsid w:val="0046668A"/>
    <w:rsid w:val="00466783"/>
    <w:rsid w:val="00466D97"/>
    <w:rsid w:val="00466E0B"/>
    <w:rsid w:val="004670FC"/>
    <w:rsid w:val="00467EF4"/>
    <w:rsid w:val="00470787"/>
    <w:rsid w:val="00470B0D"/>
    <w:rsid w:val="0047104B"/>
    <w:rsid w:val="0047173C"/>
    <w:rsid w:val="004717E7"/>
    <w:rsid w:val="004718FB"/>
    <w:rsid w:val="00471ED8"/>
    <w:rsid w:val="00472003"/>
    <w:rsid w:val="00472238"/>
    <w:rsid w:val="00472264"/>
    <w:rsid w:val="00472577"/>
    <w:rsid w:val="004726A4"/>
    <w:rsid w:val="0047285D"/>
    <w:rsid w:val="0047291B"/>
    <w:rsid w:val="00472C49"/>
    <w:rsid w:val="00473384"/>
    <w:rsid w:val="0047375E"/>
    <w:rsid w:val="00473DA6"/>
    <w:rsid w:val="00473F42"/>
    <w:rsid w:val="00473F8D"/>
    <w:rsid w:val="0047435B"/>
    <w:rsid w:val="0047467E"/>
    <w:rsid w:val="00474780"/>
    <w:rsid w:val="004748B8"/>
    <w:rsid w:val="004749C8"/>
    <w:rsid w:val="00474B15"/>
    <w:rsid w:val="00475157"/>
    <w:rsid w:val="0047557E"/>
    <w:rsid w:val="004755C0"/>
    <w:rsid w:val="004758B9"/>
    <w:rsid w:val="004759C6"/>
    <w:rsid w:val="004759C8"/>
    <w:rsid w:val="00476447"/>
    <w:rsid w:val="004767C1"/>
    <w:rsid w:val="00476D42"/>
    <w:rsid w:val="004775DA"/>
    <w:rsid w:val="00480391"/>
    <w:rsid w:val="0048060E"/>
    <w:rsid w:val="00481209"/>
    <w:rsid w:val="004812CD"/>
    <w:rsid w:val="00481546"/>
    <w:rsid w:val="00481C39"/>
    <w:rsid w:val="004820ED"/>
    <w:rsid w:val="0048230A"/>
    <w:rsid w:val="0048247B"/>
    <w:rsid w:val="00482CC2"/>
    <w:rsid w:val="00483443"/>
    <w:rsid w:val="0048385A"/>
    <w:rsid w:val="00483B3D"/>
    <w:rsid w:val="00484265"/>
    <w:rsid w:val="004842FB"/>
    <w:rsid w:val="0048475A"/>
    <w:rsid w:val="00485A0D"/>
    <w:rsid w:val="00485EB2"/>
    <w:rsid w:val="004861B6"/>
    <w:rsid w:val="00486BF6"/>
    <w:rsid w:val="00486BF8"/>
    <w:rsid w:val="00487259"/>
    <w:rsid w:val="00487A1E"/>
    <w:rsid w:val="00487A2B"/>
    <w:rsid w:val="00487C38"/>
    <w:rsid w:val="00487EB1"/>
    <w:rsid w:val="00490246"/>
    <w:rsid w:val="0049065A"/>
    <w:rsid w:val="00490777"/>
    <w:rsid w:val="00490A0C"/>
    <w:rsid w:val="00490D13"/>
    <w:rsid w:val="004913CD"/>
    <w:rsid w:val="004916A7"/>
    <w:rsid w:val="00491D75"/>
    <w:rsid w:val="00492277"/>
    <w:rsid w:val="00492673"/>
    <w:rsid w:val="004929E3"/>
    <w:rsid w:val="00492FBA"/>
    <w:rsid w:val="004933B4"/>
    <w:rsid w:val="0049342E"/>
    <w:rsid w:val="0049386F"/>
    <w:rsid w:val="00493A4D"/>
    <w:rsid w:val="00493DE6"/>
    <w:rsid w:val="00494184"/>
    <w:rsid w:val="004941E0"/>
    <w:rsid w:val="004947A9"/>
    <w:rsid w:val="00494C2B"/>
    <w:rsid w:val="00494C55"/>
    <w:rsid w:val="00494DA0"/>
    <w:rsid w:val="00494F86"/>
    <w:rsid w:val="0049546C"/>
    <w:rsid w:val="00496189"/>
    <w:rsid w:val="004962DC"/>
    <w:rsid w:val="00496700"/>
    <w:rsid w:val="00496737"/>
    <w:rsid w:val="00496790"/>
    <w:rsid w:val="0049725E"/>
    <w:rsid w:val="0049743A"/>
    <w:rsid w:val="0049761D"/>
    <w:rsid w:val="00497754"/>
    <w:rsid w:val="004A009C"/>
    <w:rsid w:val="004A0592"/>
    <w:rsid w:val="004A073C"/>
    <w:rsid w:val="004A0FDE"/>
    <w:rsid w:val="004A115B"/>
    <w:rsid w:val="004A1281"/>
    <w:rsid w:val="004A13B9"/>
    <w:rsid w:val="004A185C"/>
    <w:rsid w:val="004A186B"/>
    <w:rsid w:val="004A1D28"/>
    <w:rsid w:val="004A1E6A"/>
    <w:rsid w:val="004A1F19"/>
    <w:rsid w:val="004A220C"/>
    <w:rsid w:val="004A27B1"/>
    <w:rsid w:val="004A2A13"/>
    <w:rsid w:val="004A2C48"/>
    <w:rsid w:val="004A2EB4"/>
    <w:rsid w:val="004A2F48"/>
    <w:rsid w:val="004A32CE"/>
    <w:rsid w:val="004A32E8"/>
    <w:rsid w:val="004A34E1"/>
    <w:rsid w:val="004A3B93"/>
    <w:rsid w:val="004A3EAB"/>
    <w:rsid w:val="004A4103"/>
    <w:rsid w:val="004A4405"/>
    <w:rsid w:val="004A481C"/>
    <w:rsid w:val="004A4C47"/>
    <w:rsid w:val="004A4E41"/>
    <w:rsid w:val="004A50D3"/>
    <w:rsid w:val="004A518D"/>
    <w:rsid w:val="004A51B7"/>
    <w:rsid w:val="004A57AF"/>
    <w:rsid w:val="004A5B15"/>
    <w:rsid w:val="004A5FDA"/>
    <w:rsid w:val="004A6009"/>
    <w:rsid w:val="004A6A53"/>
    <w:rsid w:val="004A6BC6"/>
    <w:rsid w:val="004A6F12"/>
    <w:rsid w:val="004A7139"/>
    <w:rsid w:val="004A7269"/>
    <w:rsid w:val="004A75F4"/>
    <w:rsid w:val="004A7920"/>
    <w:rsid w:val="004A7E87"/>
    <w:rsid w:val="004B03B0"/>
    <w:rsid w:val="004B0447"/>
    <w:rsid w:val="004B0847"/>
    <w:rsid w:val="004B198A"/>
    <w:rsid w:val="004B1B89"/>
    <w:rsid w:val="004B1D36"/>
    <w:rsid w:val="004B219F"/>
    <w:rsid w:val="004B26FA"/>
    <w:rsid w:val="004B2C75"/>
    <w:rsid w:val="004B2E3A"/>
    <w:rsid w:val="004B2FE0"/>
    <w:rsid w:val="004B327F"/>
    <w:rsid w:val="004B389E"/>
    <w:rsid w:val="004B4333"/>
    <w:rsid w:val="004B49EE"/>
    <w:rsid w:val="004B4B15"/>
    <w:rsid w:val="004B4D97"/>
    <w:rsid w:val="004B517C"/>
    <w:rsid w:val="004B522E"/>
    <w:rsid w:val="004B53EA"/>
    <w:rsid w:val="004B551E"/>
    <w:rsid w:val="004B55D8"/>
    <w:rsid w:val="004B55DF"/>
    <w:rsid w:val="004B57DB"/>
    <w:rsid w:val="004B5934"/>
    <w:rsid w:val="004B5BA2"/>
    <w:rsid w:val="004B6093"/>
    <w:rsid w:val="004B61C4"/>
    <w:rsid w:val="004B62B3"/>
    <w:rsid w:val="004B633D"/>
    <w:rsid w:val="004B65B4"/>
    <w:rsid w:val="004B6981"/>
    <w:rsid w:val="004B6A45"/>
    <w:rsid w:val="004B6CFA"/>
    <w:rsid w:val="004B6D68"/>
    <w:rsid w:val="004B6ECD"/>
    <w:rsid w:val="004B724A"/>
    <w:rsid w:val="004B743E"/>
    <w:rsid w:val="004B7991"/>
    <w:rsid w:val="004B7C57"/>
    <w:rsid w:val="004C02A6"/>
    <w:rsid w:val="004C050D"/>
    <w:rsid w:val="004C054B"/>
    <w:rsid w:val="004C08C1"/>
    <w:rsid w:val="004C0A44"/>
    <w:rsid w:val="004C0DFF"/>
    <w:rsid w:val="004C1A62"/>
    <w:rsid w:val="004C1BDB"/>
    <w:rsid w:val="004C1BF7"/>
    <w:rsid w:val="004C21F9"/>
    <w:rsid w:val="004C2277"/>
    <w:rsid w:val="004C27FA"/>
    <w:rsid w:val="004C28E5"/>
    <w:rsid w:val="004C2AD9"/>
    <w:rsid w:val="004C2DB4"/>
    <w:rsid w:val="004C2F0E"/>
    <w:rsid w:val="004C3125"/>
    <w:rsid w:val="004C33CB"/>
    <w:rsid w:val="004C3656"/>
    <w:rsid w:val="004C3D1A"/>
    <w:rsid w:val="004C43A6"/>
    <w:rsid w:val="004C4457"/>
    <w:rsid w:val="004C4934"/>
    <w:rsid w:val="004C510F"/>
    <w:rsid w:val="004C5442"/>
    <w:rsid w:val="004C557A"/>
    <w:rsid w:val="004C5A11"/>
    <w:rsid w:val="004C5DA9"/>
    <w:rsid w:val="004C6108"/>
    <w:rsid w:val="004C6492"/>
    <w:rsid w:val="004C742E"/>
    <w:rsid w:val="004C7591"/>
    <w:rsid w:val="004C75E3"/>
    <w:rsid w:val="004C7D2B"/>
    <w:rsid w:val="004C7EC7"/>
    <w:rsid w:val="004D03CD"/>
    <w:rsid w:val="004D0708"/>
    <w:rsid w:val="004D0882"/>
    <w:rsid w:val="004D0D46"/>
    <w:rsid w:val="004D0D67"/>
    <w:rsid w:val="004D1632"/>
    <w:rsid w:val="004D1DA0"/>
    <w:rsid w:val="004D1FB9"/>
    <w:rsid w:val="004D2044"/>
    <w:rsid w:val="004D2387"/>
    <w:rsid w:val="004D25B4"/>
    <w:rsid w:val="004D27E7"/>
    <w:rsid w:val="004D2938"/>
    <w:rsid w:val="004D2F0D"/>
    <w:rsid w:val="004D30E9"/>
    <w:rsid w:val="004D3131"/>
    <w:rsid w:val="004D3624"/>
    <w:rsid w:val="004D392D"/>
    <w:rsid w:val="004D3A0A"/>
    <w:rsid w:val="004D3C32"/>
    <w:rsid w:val="004D3D3C"/>
    <w:rsid w:val="004D4272"/>
    <w:rsid w:val="004D4282"/>
    <w:rsid w:val="004D4702"/>
    <w:rsid w:val="004D4E60"/>
    <w:rsid w:val="004D508E"/>
    <w:rsid w:val="004D50D0"/>
    <w:rsid w:val="004D54CF"/>
    <w:rsid w:val="004D56CE"/>
    <w:rsid w:val="004D5E87"/>
    <w:rsid w:val="004D61E0"/>
    <w:rsid w:val="004D6281"/>
    <w:rsid w:val="004D66D1"/>
    <w:rsid w:val="004D6AEC"/>
    <w:rsid w:val="004D6AFE"/>
    <w:rsid w:val="004D6B0B"/>
    <w:rsid w:val="004D6CF7"/>
    <w:rsid w:val="004D71E3"/>
    <w:rsid w:val="004D732F"/>
    <w:rsid w:val="004D73A5"/>
    <w:rsid w:val="004D7765"/>
    <w:rsid w:val="004E0119"/>
    <w:rsid w:val="004E059D"/>
    <w:rsid w:val="004E0B47"/>
    <w:rsid w:val="004E0BA7"/>
    <w:rsid w:val="004E0EC7"/>
    <w:rsid w:val="004E106D"/>
    <w:rsid w:val="004E1199"/>
    <w:rsid w:val="004E17EF"/>
    <w:rsid w:val="004E1B38"/>
    <w:rsid w:val="004E1FEB"/>
    <w:rsid w:val="004E23E9"/>
    <w:rsid w:val="004E26D8"/>
    <w:rsid w:val="004E28A6"/>
    <w:rsid w:val="004E28ED"/>
    <w:rsid w:val="004E3107"/>
    <w:rsid w:val="004E325E"/>
    <w:rsid w:val="004E33B3"/>
    <w:rsid w:val="004E37A3"/>
    <w:rsid w:val="004E3E06"/>
    <w:rsid w:val="004E3FA6"/>
    <w:rsid w:val="004E4314"/>
    <w:rsid w:val="004E47AE"/>
    <w:rsid w:val="004E49E4"/>
    <w:rsid w:val="004E50CA"/>
    <w:rsid w:val="004E50F7"/>
    <w:rsid w:val="004E5DFF"/>
    <w:rsid w:val="004E683C"/>
    <w:rsid w:val="004E69E9"/>
    <w:rsid w:val="004E6B0A"/>
    <w:rsid w:val="004E6B78"/>
    <w:rsid w:val="004E6ECA"/>
    <w:rsid w:val="004E74E9"/>
    <w:rsid w:val="004E7537"/>
    <w:rsid w:val="004E77DA"/>
    <w:rsid w:val="004F00F9"/>
    <w:rsid w:val="004F02BF"/>
    <w:rsid w:val="004F0357"/>
    <w:rsid w:val="004F047E"/>
    <w:rsid w:val="004F0889"/>
    <w:rsid w:val="004F0C56"/>
    <w:rsid w:val="004F0EE7"/>
    <w:rsid w:val="004F1606"/>
    <w:rsid w:val="004F2323"/>
    <w:rsid w:val="004F25DE"/>
    <w:rsid w:val="004F2874"/>
    <w:rsid w:val="004F2C5C"/>
    <w:rsid w:val="004F31B2"/>
    <w:rsid w:val="004F34BC"/>
    <w:rsid w:val="004F35B6"/>
    <w:rsid w:val="004F399B"/>
    <w:rsid w:val="004F3A85"/>
    <w:rsid w:val="004F3DBE"/>
    <w:rsid w:val="004F3FEE"/>
    <w:rsid w:val="004F41FC"/>
    <w:rsid w:val="004F49F9"/>
    <w:rsid w:val="004F4E9D"/>
    <w:rsid w:val="004F52B7"/>
    <w:rsid w:val="004F52C3"/>
    <w:rsid w:val="004F57F9"/>
    <w:rsid w:val="004F5970"/>
    <w:rsid w:val="004F62BF"/>
    <w:rsid w:val="004F6548"/>
    <w:rsid w:val="004F66B3"/>
    <w:rsid w:val="004F70E5"/>
    <w:rsid w:val="004F71EF"/>
    <w:rsid w:val="004F720C"/>
    <w:rsid w:val="004F745A"/>
    <w:rsid w:val="004F76CF"/>
    <w:rsid w:val="004F7883"/>
    <w:rsid w:val="004F7F95"/>
    <w:rsid w:val="00500098"/>
    <w:rsid w:val="0050052D"/>
    <w:rsid w:val="00500967"/>
    <w:rsid w:val="005010A0"/>
    <w:rsid w:val="00501A07"/>
    <w:rsid w:val="00501C90"/>
    <w:rsid w:val="00501D08"/>
    <w:rsid w:val="0050202C"/>
    <w:rsid w:val="00502192"/>
    <w:rsid w:val="0050222C"/>
    <w:rsid w:val="005023EB"/>
    <w:rsid w:val="005025E5"/>
    <w:rsid w:val="00502AC2"/>
    <w:rsid w:val="00502BE9"/>
    <w:rsid w:val="00502CE5"/>
    <w:rsid w:val="00502D26"/>
    <w:rsid w:val="00502E46"/>
    <w:rsid w:val="00502ED7"/>
    <w:rsid w:val="00503DEE"/>
    <w:rsid w:val="00503EC5"/>
    <w:rsid w:val="0050502D"/>
    <w:rsid w:val="005050E7"/>
    <w:rsid w:val="005050F9"/>
    <w:rsid w:val="005056FE"/>
    <w:rsid w:val="00505ABC"/>
    <w:rsid w:val="00505D64"/>
    <w:rsid w:val="00505F3F"/>
    <w:rsid w:val="00505FA5"/>
    <w:rsid w:val="00505FC5"/>
    <w:rsid w:val="00506259"/>
    <w:rsid w:val="00506C94"/>
    <w:rsid w:val="00506E70"/>
    <w:rsid w:val="00507502"/>
    <w:rsid w:val="00507780"/>
    <w:rsid w:val="00507898"/>
    <w:rsid w:val="005100AD"/>
    <w:rsid w:val="00510400"/>
    <w:rsid w:val="00510778"/>
    <w:rsid w:val="00510C8B"/>
    <w:rsid w:val="00510FF6"/>
    <w:rsid w:val="00511190"/>
    <w:rsid w:val="00511201"/>
    <w:rsid w:val="005119DF"/>
    <w:rsid w:val="00511B85"/>
    <w:rsid w:val="005120B9"/>
    <w:rsid w:val="00512D53"/>
    <w:rsid w:val="00512DBB"/>
    <w:rsid w:val="00513090"/>
    <w:rsid w:val="0051383C"/>
    <w:rsid w:val="005140DB"/>
    <w:rsid w:val="005143B6"/>
    <w:rsid w:val="005144E4"/>
    <w:rsid w:val="00514AEB"/>
    <w:rsid w:val="00514D89"/>
    <w:rsid w:val="0051547A"/>
    <w:rsid w:val="00515D57"/>
    <w:rsid w:val="005161C0"/>
    <w:rsid w:val="00516328"/>
    <w:rsid w:val="0051651A"/>
    <w:rsid w:val="0051700E"/>
    <w:rsid w:val="0051734A"/>
    <w:rsid w:val="00517479"/>
    <w:rsid w:val="00517B52"/>
    <w:rsid w:val="00517D5C"/>
    <w:rsid w:val="00517D67"/>
    <w:rsid w:val="005200D1"/>
    <w:rsid w:val="00520960"/>
    <w:rsid w:val="00520AF9"/>
    <w:rsid w:val="00520C0B"/>
    <w:rsid w:val="00520DE4"/>
    <w:rsid w:val="005211C3"/>
    <w:rsid w:val="005211E1"/>
    <w:rsid w:val="00521239"/>
    <w:rsid w:val="0052141E"/>
    <w:rsid w:val="005216E1"/>
    <w:rsid w:val="0052188D"/>
    <w:rsid w:val="00522061"/>
    <w:rsid w:val="005225BB"/>
    <w:rsid w:val="005228FF"/>
    <w:rsid w:val="00522B8F"/>
    <w:rsid w:val="00522F01"/>
    <w:rsid w:val="005231CA"/>
    <w:rsid w:val="00523334"/>
    <w:rsid w:val="0052334D"/>
    <w:rsid w:val="00523873"/>
    <w:rsid w:val="00523E13"/>
    <w:rsid w:val="00523E8D"/>
    <w:rsid w:val="00524419"/>
    <w:rsid w:val="005244E6"/>
    <w:rsid w:val="005253C1"/>
    <w:rsid w:val="00525BA7"/>
    <w:rsid w:val="00526115"/>
    <w:rsid w:val="0052613C"/>
    <w:rsid w:val="00526158"/>
    <w:rsid w:val="0052623A"/>
    <w:rsid w:val="00527076"/>
    <w:rsid w:val="0052752E"/>
    <w:rsid w:val="005275E3"/>
    <w:rsid w:val="005277CA"/>
    <w:rsid w:val="00527874"/>
    <w:rsid w:val="00527D63"/>
    <w:rsid w:val="005300A3"/>
    <w:rsid w:val="00530179"/>
    <w:rsid w:val="0053095C"/>
    <w:rsid w:val="0053096F"/>
    <w:rsid w:val="00530C0F"/>
    <w:rsid w:val="005312FC"/>
    <w:rsid w:val="005322C8"/>
    <w:rsid w:val="005322CB"/>
    <w:rsid w:val="005322D0"/>
    <w:rsid w:val="00532C7E"/>
    <w:rsid w:val="00532DC7"/>
    <w:rsid w:val="00532E66"/>
    <w:rsid w:val="005333A9"/>
    <w:rsid w:val="0053371E"/>
    <w:rsid w:val="00533890"/>
    <w:rsid w:val="00533B20"/>
    <w:rsid w:val="00533DD2"/>
    <w:rsid w:val="00534203"/>
    <w:rsid w:val="00534D70"/>
    <w:rsid w:val="00534F62"/>
    <w:rsid w:val="005355B2"/>
    <w:rsid w:val="005355F8"/>
    <w:rsid w:val="0053584D"/>
    <w:rsid w:val="00535AAB"/>
    <w:rsid w:val="00536440"/>
    <w:rsid w:val="0053666F"/>
    <w:rsid w:val="005367F1"/>
    <w:rsid w:val="005370F7"/>
    <w:rsid w:val="00537399"/>
    <w:rsid w:val="00537463"/>
    <w:rsid w:val="0053780E"/>
    <w:rsid w:val="005378B6"/>
    <w:rsid w:val="00537B0C"/>
    <w:rsid w:val="00537C22"/>
    <w:rsid w:val="00537D0B"/>
    <w:rsid w:val="00540028"/>
    <w:rsid w:val="00540312"/>
    <w:rsid w:val="005408C9"/>
    <w:rsid w:val="0054094F"/>
    <w:rsid w:val="005409EC"/>
    <w:rsid w:val="00540BE6"/>
    <w:rsid w:val="00540FD1"/>
    <w:rsid w:val="00541444"/>
    <w:rsid w:val="00541DAA"/>
    <w:rsid w:val="005424AA"/>
    <w:rsid w:val="0054315D"/>
    <w:rsid w:val="0054341A"/>
    <w:rsid w:val="005437AB"/>
    <w:rsid w:val="00543880"/>
    <w:rsid w:val="00543E62"/>
    <w:rsid w:val="005441B6"/>
    <w:rsid w:val="00544402"/>
    <w:rsid w:val="005446E9"/>
    <w:rsid w:val="00544967"/>
    <w:rsid w:val="00544A57"/>
    <w:rsid w:val="00544F9D"/>
    <w:rsid w:val="0054505C"/>
    <w:rsid w:val="005456F0"/>
    <w:rsid w:val="00545BF1"/>
    <w:rsid w:val="00545FD3"/>
    <w:rsid w:val="005460C0"/>
    <w:rsid w:val="00546114"/>
    <w:rsid w:val="00546358"/>
    <w:rsid w:val="00546E1E"/>
    <w:rsid w:val="00546E20"/>
    <w:rsid w:val="005479B9"/>
    <w:rsid w:val="00547C68"/>
    <w:rsid w:val="00547CBA"/>
    <w:rsid w:val="00550697"/>
    <w:rsid w:val="0055085C"/>
    <w:rsid w:val="00550EAD"/>
    <w:rsid w:val="0055167C"/>
    <w:rsid w:val="005516F0"/>
    <w:rsid w:val="00551702"/>
    <w:rsid w:val="00551788"/>
    <w:rsid w:val="0055189F"/>
    <w:rsid w:val="00551DCB"/>
    <w:rsid w:val="00552358"/>
    <w:rsid w:val="00552FC4"/>
    <w:rsid w:val="00553019"/>
    <w:rsid w:val="005531AF"/>
    <w:rsid w:val="00553428"/>
    <w:rsid w:val="005536F6"/>
    <w:rsid w:val="00553B42"/>
    <w:rsid w:val="005541BE"/>
    <w:rsid w:val="005545E0"/>
    <w:rsid w:val="00554B09"/>
    <w:rsid w:val="005558FD"/>
    <w:rsid w:val="00556186"/>
    <w:rsid w:val="005562B3"/>
    <w:rsid w:val="0055658C"/>
    <w:rsid w:val="0055677D"/>
    <w:rsid w:val="005568CD"/>
    <w:rsid w:val="00556B88"/>
    <w:rsid w:val="0055756E"/>
    <w:rsid w:val="005576A8"/>
    <w:rsid w:val="00557BE2"/>
    <w:rsid w:val="00557D3D"/>
    <w:rsid w:val="00557D96"/>
    <w:rsid w:val="00557E8A"/>
    <w:rsid w:val="00560517"/>
    <w:rsid w:val="00560AB7"/>
    <w:rsid w:val="00560C8C"/>
    <w:rsid w:val="00560E26"/>
    <w:rsid w:val="00561087"/>
    <w:rsid w:val="005610E9"/>
    <w:rsid w:val="0056110F"/>
    <w:rsid w:val="00561630"/>
    <w:rsid w:val="00561769"/>
    <w:rsid w:val="00561C07"/>
    <w:rsid w:val="005620BF"/>
    <w:rsid w:val="0056277B"/>
    <w:rsid w:val="0056296E"/>
    <w:rsid w:val="0056333C"/>
    <w:rsid w:val="005633B0"/>
    <w:rsid w:val="00563595"/>
    <w:rsid w:val="0056385B"/>
    <w:rsid w:val="0056390E"/>
    <w:rsid w:val="00563B76"/>
    <w:rsid w:val="005640D0"/>
    <w:rsid w:val="00564575"/>
    <w:rsid w:val="00564636"/>
    <w:rsid w:val="005649BD"/>
    <w:rsid w:val="00564D7E"/>
    <w:rsid w:val="00564FED"/>
    <w:rsid w:val="005657D7"/>
    <w:rsid w:val="0056592C"/>
    <w:rsid w:val="0056594B"/>
    <w:rsid w:val="005662EF"/>
    <w:rsid w:val="0056659B"/>
    <w:rsid w:val="00566AB4"/>
    <w:rsid w:val="005671B2"/>
    <w:rsid w:val="0056732F"/>
    <w:rsid w:val="005675A5"/>
    <w:rsid w:val="00567D01"/>
    <w:rsid w:val="00570314"/>
    <w:rsid w:val="005705B6"/>
    <w:rsid w:val="0057074D"/>
    <w:rsid w:val="00570807"/>
    <w:rsid w:val="00570C8D"/>
    <w:rsid w:val="00570D2F"/>
    <w:rsid w:val="00570D52"/>
    <w:rsid w:val="00570F03"/>
    <w:rsid w:val="00571281"/>
    <w:rsid w:val="00571299"/>
    <w:rsid w:val="00571615"/>
    <w:rsid w:val="00571678"/>
    <w:rsid w:val="00572583"/>
    <w:rsid w:val="005727D9"/>
    <w:rsid w:val="005727EA"/>
    <w:rsid w:val="00572A9D"/>
    <w:rsid w:val="00572AD1"/>
    <w:rsid w:val="00572C0C"/>
    <w:rsid w:val="00573036"/>
    <w:rsid w:val="00573131"/>
    <w:rsid w:val="005736FF"/>
    <w:rsid w:val="00573B8A"/>
    <w:rsid w:val="00573DEB"/>
    <w:rsid w:val="0057483E"/>
    <w:rsid w:val="00575973"/>
    <w:rsid w:val="005762B3"/>
    <w:rsid w:val="0057697E"/>
    <w:rsid w:val="00576CB8"/>
    <w:rsid w:val="00577017"/>
    <w:rsid w:val="00577437"/>
    <w:rsid w:val="005779F4"/>
    <w:rsid w:val="00577B1A"/>
    <w:rsid w:val="0058033C"/>
    <w:rsid w:val="005809D9"/>
    <w:rsid w:val="00580A33"/>
    <w:rsid w:val="00581F87"/>
    <w:rsid w:val="00581FFC"/>
    <w:rsid w:val="0058221D"/>
    <w:rsid w:val="00582224"/>
    <w:rsid w:val="00582778"/>
    <w:rsid w:val="00582988"/>
    <w:rsid w:val="00582C24"/>
    <w:rsid w:val="00582D9C"/>
    <w:rsid w:val="0058332B"/>
    <w:rsid w:val="005833C5"/>
    <w:rsid w:val="00583459"/>
    <w:rsid w:val="00583494"/>
    <w:rsid w:val="00583639"/>
    <w:rsid w:val="00583728"/>
    <w:rsid w:val="00583EF4"/>
    <w:rsid w:val="00584C34"/>
    <w:rsid w:val="00584C80"/>
    <w:rsid w:val="00584C9C"/>
    <w:rsid w:val="00585093"/>
    <w:rsid w:val="00585175"/>
    <w:rsid w:val="00586737"/>
    <w:rsid w:val="005869D3"/>
    <w:rsid w:val="00586C05"/>
    <w:rsid w:val="00586E17"/>
    <w:rsid w:val="00587511"/>
    <w:rsid w:val="0058755D"/>
    <w:rsid w:val="00587584"/>
    <w:rsid w:val="00587860"/>
    <w:rsid w:val="00587984"/>
    <w:rsid w:val="005879F8"/>
    <w:rsid w:val="00590A29"/>
    <w:rsid w:val="00590B93"/>
    <w:rsid w:val="00591049"/>
    <w:rsid w:val="00591362"/>
    <w:rsid w:val="005919D4"/>
    <w:rsid w:val="00591B28"/>
    <w:rsid w:val="00592C25"/>
    <w:rsid w:val="00592CE5"/>
    <w:rsid w:val="00593908"/>
    <w:rsid w:val="00593F36"/>
    <w:rsid w:val="00594275"/>
    <w:rsid w:val="005947A5"/>
    <w:rsid w:val="00594A9D"/>
    <w:rsid w:val="00594AB5"/>
    <w:rsid w:val="00594E25"/>
    <w:rsid w:val="0059566C"/>
    <w:rsid w:val="0059584C"/>
    <w:rsid w:val="00595C9C"/>
    <w:rsid w:val="00595E69"/>
    <w:rsid w:val="00595FE6"/>
    <w:rsid w:val="005967A4"/>
    <w:rsid w:val="00596F76"/>
    <w:rsid w:val="0059702E"/>
    <w:rsid w:val="005971DE"/>
    <w:rsid w:val="0059729B"/>
    <w:rsid w:val="005975A1"/>
    <w:rsid w:val="00597E5C"/>
    <w:rsid w:val="00597F64"/>
    <w:rsid w:val="005A01A8"/>
    <w:rsid w:val="005A0326"/>
    <w:rsid w:val="005A16E2"/>
    <w:rsid w:val="005A19CA"/>
    <w:rsid w:val="005A19F1"/>
    <w:rsid w:val="005A1E53"/>
    <w:rsid w:val="005A20A4"/>
    <w:rsid w:val="005A20B8"/>
    <w:rsid w:val="005A238F"/>
    <w:rsid w:val="005A26C6"/>
    <w:rsid w:val="005A2773"/>
    <w:rsid w:val="005A2A74"/>
    <w:rsid w:val="005A2C55"/>
    <w:rsid w:val="005A39AF"/>
    <w:rsid w:val="005A3AAC"/>
    <w:rsid w:val="005A3BD3"/>
    <w:rsid w:val="005A3DFF"/>
    <w:rsid w:val="005A42FE"/>
    <w:rsid w:val="005A4527"/>
    <w:rsid w:val="005A4C7A"/>
    <w:rsid w:val="005A4D40"/>
    <w:rsid w:val="005A4DE5"/>
    <w:rsid w:val="005A5379"/>
    <w:rsid w:val="005A5BA8"/>
    <w:rsid w:val="005A5C40"/>
    <w:rsid w:val="005A6259"/>
    <w:rsid w:val="005A6320"/>
    <w:rsid w:val="005A6413"/>
    <w:rsid w:val="005A699B"/>
    <w:rsid w:val="005A6A03"/>
    <w:rsid w:val="005A6B26"/>
    <w:rsid w:val="005A6B67"/>
    <w:rsid w:val="005A7A01"/>
    <w:rsid w:val="005A7C17"/>
    <w:rsid w:val="005A7E11"/>
    <w:rsid w:val="005B0298"/>
    <w:rsid w:val="005B029C"/>
    <w:rsid w:val="005B0F9A"/>
    <w:rsid w:val="005B10F8"/>
    <w:rsid w:val="005B168B"/>
    <w:rsid w:val="005B19E9"/>
    <w:rsid w:val="005B19FD"/>
    <w:rsid w:val="005B1BAF"/>
    <w:rsid w:val="005B1C8B"/>
    <w:rsid w:val="005B1E85"/>
    <w:rsid w:val="005B25EF"/>
    <w:rsid w:val="005B290A"/>
    <w:rsid w:val="005B2B8F"/>
    <w:rsid w:val="005B2E2F"/>
    <w:rsid w:val="005B3264"/>
    <w:rsid w:val="005B37EF"/>
    <w:rsid w:val="005B3BFB"/>
    <w:rsid w:val="005B3E1E"/>
    <w:rsid w:val="005B3FE2"/>
    <w:rsid w:val="005B4003"/>
    <w:rsid w:val="005B43E7"/>
    <w:rsid w:val="005B4DD4"/>
    <w:rsid w:val="005B5124"/>
    <w:rsid w:val="005B5133"/>
    <w:rsid w:val="005B532A"/>
    <w:rsid w:val="005B5468"/>
    <w:rsid w:val="005B61E7"/>
    <w:rsid w:val="005B63B9"/>
    <w:rsid w:val="005B65C0"/>
    <w:rsid w:val="005B6AA2"/>
    <w:rsid w:val="005B76DF"/>
    <w:rsid w:val="005B7BE8"/>
    <w:rsid w:val="005B7D3C"/>
    <w:rsid w:val="005C008C"/>
    <w:rsid w:val="005C022D"/>
    <w:rsid w:val="005C089C"/>
    <w:rsid w:val="005C0BAD"/>
    <w:rsid w:val="005C0BB1"/>
    <w:rsid w:val="005C106D"/>
    <w:rsid w:val="005C1195"/>
    <w:rsid w:val="005C15AD"/>
    <w:rsid w:val="005C17B7"/>
    <w:rsid w:val="005C1AA1"/>
    <w:rsid w:val="005C1B3F"/>
    <w:rsid w:val="005C1C79"/>
    <w:rsid w:val="005C1F34"/>
    <w:rsid w:val="005C1F9F"/>
    <w:rsid w:val="005C21B7"/>
    <w:rsid w:val="005C2413"/>
    <w:rsid w:val="005C270B"/>
    <w:rsid w:val="005C2CE0"/>
    <w:rsid w:val="005C2ED4"/>
    <w:rsid w:val="005C3344"/>
    <w:rsid w:val="005C3CA4"/>
    <w:rsid w:val="005C3CC6"/>
    <w:rsid w:val="005C40C5"/>
    <w:rsid w:val="005C41E7"/>
    <w:rsid w:val="005C41FF"/>
    <w:rsid w:val="005C4581"/>
    <w:rsid w:val="005C4587"/>
    <w:rsid w:val="005C4759"/>
    <w:rsid w:val="005C482D"/>
    <w:rsid w:val="005C58A0"/>
    <w:rsid w:val="005C5F09"/>
    <w:rsid w:val="005C657D"/>
    <w:rsid w:val="005C69AF"/>
    <w:rsid w:val="005C74B6"/>
    <w:rsid w:val="005C75C8"/>
    <w:rsid w:val="005C79C4"/>
    <w:rsid w:val="005C7E4F"/>
    <w:rsid w:val="005C7FB7"/>
    <w:rsid w:val="005D03E5"/>
    <w:rsid w:val="005D07C3"/>
    <w:rsid w:val="005D0C6B"/>
    <w:rsid w:val="005D1617"/>
    <w:rsid w:val="005D176B"/>
    <w:rsid w:val="005D17AD"/>
    <w:rsid w:val="005D1F39"/>
    <w:rsid w:val="005D2098"/>
    <w:rsid w:val="005D20DC"/>
    <w:rsid w:val="005D24B4"/>
    <w:rsid w:val="005D289A"/>
    <w:rsid w:val="005D293C"/>
    <w:rsid w:val="005D29E3"/>
    <w:rsid w:val="005D2A7E"/>
    <w:rsid w:val="005D2A98"/>
    <w:rsid w:val="005D2C2B"/>
    <w:rsid w:val="005D2E0F"/>
    <w:rsid w:val="005D2FFD"/>
    <w:rsid w:val="005D31A1"/>
    <w:rsid w:val="005D365D"/>
    <w:rsid w:val="005D3876"/>
    <w:rsid w:val="005D3BB1"/>
    <w:rsid w:val="005D3D1E"/>
    <w:rsid w:val="005D3EA4"/>
    <w:rsid w:val="005D412E"/>
    <w:rsid w:val="005D41DF"/>
    <w:rsid w:val="005D45F7"/>
    <w:rsid w:val="005D4744"/>
    <w:rsid w:val="005D48A9"/>
    <w:rsid w:val="005D4F6B"/>
    <w:rsid w:val="005D4F86"/>
    <w:rsid w:val="005D5250"/>
    <w:rsid w:val="005D5258"/>
    <w:rsid w:val="005D5355"/>
    <w:rsid w:val="005D5598"/>
    <w:rsid w:val="005D573E"/>
    <w:rsid w:val="005D5984"/>
    <w:rsid w:val="005D5B8B"/>
    <w:rsid w:val="005D5C76"/>
    <w:rsid w:val="005D64BF"/>
    <w:rsid w:val="005D6C87"/>
    <w:rsid w:val="005D6CF8"/>
    <w:rsid w:val="005D7105"/>
    <w:rsid w:val="005E0599"/>
    <w:rsid w:val="005E0867"/>
    <w:rsid w:val="005E14EF"/>
    <w:rsid w:val="005E1A6B"/>
    <w:rsid w:val="005E2945"/>
    <w:rsid w:val="005E2952"/>
    <w:rsid w:val="005E2D29"/>
    <w:rsid w:val="005E2EA7"/>
    <w:rsid w:val="005E3031"/>
    <w:rsid w:val="005E3075"/>
    <w:rsid w:val="005E3739"/>
    <w:rsid w:val="005E374A"/>
    <w:rsid w:val="005E3B2D"/>
    <w:rsid w:val="005E3EE7"/>
    <w:rsid w:val="005E454F"/>
    <w:rsid w:val="005E458E"/>
    <w:rsid w:val="005E4741"/>
    <w:rsid w:val="005E49FF"/>
    <w:rsid w:val="005E4C00"/>
    <w:rsid w:val="005E4E6B"/>
    <w:rsid w:val="005E4F60"/>
    <w:rsid w:val="005E515E"/>
    <w:rsid w:val="005E5411"/>
    <w:rsid w:val="005E5A78"/>
    <w:rsid w:val="005E62AB"/>
    <w:rsid w:val="005E647F"/>
    <w:rsid w:val="005E6FDB"/>
    <w:rsid w:val="005E72AE"/>
    <w:rsid w:val="005E7E75"/>
    <w:rsid w:val="005F02D7"/>
    <w:rsid w:val="005F0661"/>
    <w:rsid w:val="005F06CA"/>
    <w:rsid w:val="005F0F39"/>
    <w:rsid w:val="005F115D"/>
    <w:rsid w:val="005F144F"/>
    <w:rsid w:val="005F1BAD"/>
    <w:rsid w:val="005F2058"/>
    <w:rsid w:val="005F22D1"/>
    <w:rsid w:val="005F25C2"/>
    <w:rsid w:val="005F26BC"/>
    <w:rsid w:val="005F2A67"/>
    <w:rsid w:val="005F2EB1"/>
    <w:rsid w:val="005F2F3E"/>
    <w:rsid w:val="005F325B"/>
    <w:rsid w:val="005F3775"/>
    <w:rsid w:val="005F38EA"/>
    <w:rsid w:val="005F3FF2"/>
    <w:rsid w:val="005F4426"/>
    <w:rsid w:val="005F44C2"/>
    <w:rsid w:val="005F486D"/>
    <w:rsid w:val="005F4C55"/>
    <w:rsid w:val="005F4FC3"/>
    <w:rsid w:val="005F5010"/>
    <w:rsid w:val="005F5183"/>
    <w:rsid w:val="005F51D4"/>
    <w:rsid w:val="005F530B"/>
    <w:rsid w:val="005F573F"/>
    <w:rsid w:val="005F5C50"/>
    <w:rsid w:val="005F60FE"/>
    <w:rsid w:val="005F6471"/>
    <w:rsid w:val="005F6645"/>
    <w:rsid w:val="005F68ED"/>
    <w:rsid w:val="005F695C"/>
    <w:rsid w:val="005F6B3B"/>
    <w:rsid w:val="005F6BF2"/>
    <w:rsid w:val="005F6C75"/>
    <w:rsid w:val="005F6F69"/>
    <w:rsid w:val="005F6FC4"/>
    <w:rsid w:val="005F7297"/>
    <w:rsid w:val="005F7B1A"/>
    <w:rsid w:val="0060067C"/>
    <w:rsid w:val="006009F3"/>
    <w:rsid w:val="00600CC2"/>
    <w:rsid w:val="00600E70"/>
    <w:rsid w:val="0060141F"/>
    <w:rsid w:val="00601572"/>
    <w:rsid w:val="0060164E"/>
    <w:rsid w:val="00601894"/>
    <w:rsid w:val="0060215B"/>
    <w:rsid w:val="0060282E"/>
    <w:rsid w:val="00602BE2"/>
    <w:rsid w:val="00602ED2"/>
    <w:rsid w:val="0060318D"/>
    <w:rsid w:val="00603D77"/>
    <w:rsid w:val="00604048"/>
    <w:rsid w:val="00604254"/>
    <w:rsid w:val="0060441A"/>
    <w:rsid w:val="006046D8"/>
    <w:rsid w:val="00604D93"/>
    <w:rsid w:val="00604DF4"/>
    <w:rsid w:val="00604F8B"/>
    <w:rsid w:val="00605AAF"/>
    <w:rsid w:val="00605F4B"/>
    <w:rsid w:val="00606597"/>
    <w:rsid w:val="006067DB"/>
    <w:rsid w:val="00607410"/>
    <w:rsid w:val="006074C1"/>
    <w:rsid w:val="00607A83"/>
    <w:rsid w:val="00610047"/>
    <w:rsid w:val="006104FE"/>
    <w:rsid w:val="00610C95"/>
    <w:rsid w:val="00610E5A"/>
    <w:rsid w:val="0061137E"/>
    <w:rsid w:val="00611552"/>
    <w:rsid w:val="00611748"/>
    <w:rsid w:val="00611B1D"/>
    <w:rsid w:val="00611B97"/>
    <w:rsid w:val="00611CC1"/>
    <w:rsid w:val="00612525"/>
    <w:rsid w:val="0061275C"/>
    <w:rsid w:val="00612AD1"/>
    <w:rsid w:val="00612E77"/>
    <w:rsid w:val="006131FA"/>
    <w:rsid w:val="0061378D"/>
    <w:rsid w:val="00613F40"/>
    <w:rsid w:val="0061417E"/>
    <w:rsid w:val="0061492C"/>
    <w:rsid w:val="006149E2"/>
    <w:rsid w:val="006149FF"/>
    <w:rsid w:val="00614B3E"/>
    <w:rsid w:val="00615351"/>
    <w:rsid w:val="00615729"/>
    <w:rsid w:val="006159F9"/>
    <w:rsid w:val="00616220"/>
    <w:rsid w:val="00616CA9"/>
    <w:rsid w:val="00616FA1"/>
    <w:rsid w:val="00617375"/>
    <w:rsid w:val="0061746C"/>
    <w:rsid w:val="00617706"/>
    <w:rsid w:val="00620197"/>
    <w:rsid w:val="0062043E"/>
    <w:rsid w:val="006205FB"/>
    <w:rsid w:val="006207CD"/>
    <w:rsid w:val="006207E0"/>
    <w:rsid w:val="00620929"/>
    <w:rsid w:val="00620B74"/>
    <w:rsid w:val="006211B4"/>
    <w:rsid w:val="00621251"/>
    <w:rsid w:val="0062162D"/>
    <w:rsid w:val="00621EA5"/>
    <w:rsid w:val="006225AF"/>
    <w:rsid w:val="0062268C"/>
    <w:rsid w:val="00622AB7"/>
    <w:rsid w:val="00622EA0"/>
    <w:rsid w:val="006230A6"/>
    <w:rsid w:val="006235F4"/>
    <w:rsid w:val="0062366F"/>
    <w:rsid w:val="00623945"/>
    <w:rsid w:val="00623E36"/>
    <w:rsid w:val="00623F54"/>
    <w:rsid w:val="006240AC"/>
    <w:rsid w:val="006247E9"/>
    <w:rsid w:val="00624852"/>
    <w:rsid w:val="006248D3"/>
    <w:rsid w:val="00624C54"/>
    <w:rsid w:val="00625C45"/>
    <w:rsid w:val="00626839"/>
    <w:rsid w:val="0062685D"/>
    <w:rsid w:val="00626AA5"/>
    <w:rsid w:val="00626B04"/>
    <w:rsid w:val="00626FEA"/>
    <w:rsid w:val="00627082"/>
    <w:rsid w:val="006276CC"/>
    <w:rsid w:val="00627BB4"/>
    <w:rsid w:val="0063064A"/>
    <w:rsid w:val="006308A4"/>
    <w:rsid w:val="00630A6F"/>
    <w:rsid w:val="00630C93"/>
    <w:rsid w:val="00631448"/>
    <w:rsid w:val="0063146A"/>
    <w:rsid w:val="006317F9"/>
    <w:rsid w:val="0063185A"/>
    <w:rsid w:val="006319A7"/>
    <w:rsid w:val="006325D2"/>
    <w:rsid w:val="00632CB1"/>
    <w:rsid w:val="0063333F"/>
    <w:rsid w:val="00633573"/>
    <w:rsid w:val="00633691"/>
    <w:rsid w:val="006337BE"/>
    <w:rsid w:val="00633C74"/>
    <w:rsid w:val="00633CA3"/>
    <w:rsid w:val="00633F28"/>
    <w:rsid w:val="0063438E"/>
    <w:rsid w:val="00634483"/>
    <w:rsid w:val="00634617"/>
    <w:rsid w:val="006349C3"/>
    <w:rsid w:val="006349E8"/>
    <w:rsid w:val="00635193"/>
    <w:rsid w:val="00635330"/>
    <w:rsid w:val="00635469"/>
    <w:rsid w:val="00635DBB"/>
    <w:rsid w:val="006364DA"/>
    <w:rsid w:val="006365D1"/>
    <w:rsid w:val="0063688A"/>
    <w:rsid w:val="00636FA9"/>
    <w:rsid w:val="00637071"/>
    <w:rsid w:val="00637670"/>
    <w:rsid w:val="00637764"/>
    <w:rsid w:val="006377FE"/>
    <w:rsid w:val="00637924"/>
    <w:rsid w:val="00637CD7"/>
    <w:rsid w:val="00637E48"/>
    <w:rsid w:val="00637FEC"/>
    <w:rsid w:val="00640828"/>
    <w:rsid w:val="00640AF6"/>
    <w:rsid w:val="00640F22"/>
    <w:rsid w:val="006411EC"/>
    <w:rsid w:val="006418B4"/>
    <w:rsid w:val="00641D4B"/>
    <w:rsid w:val="006425CF"/>
    <w:rsid w:val="006426D0"/>
    <w:rsid w:val="006429CF"/>
    <w:rsid w:val="00642B81"/>
    <w:rsid w:val="00642C67"/>
    <w:rsid w:val="00642FDE"/>
    <w:rsid w:val="006430EB"/>
    <w:rsid w:val="006444ED"/>
    <w:rsid w:val="00644964"/>
    <w:rsid w:val="00644AEA"/>
    <w:rsid w:val="00644B8C"/>
    <w:rsid w:val="00644C43"/>
    <w:rsid w:val="00644EA2"/>
    <w:rsid w:val="006451C1"/>
    <w:rsid w:val="00645561"/>
    <w:rsid w:val="00645590"/>
    <w:rsid w:val="00645932"/>
    <w:rsid w:val="00645ABC"/>
    <w:rsid w:val="00646208"/>
    <w:rsid w:val="00646778"/>
    <w:rsid w:val="006467BA"/>
    <w:rsid w:val="00646A78"/>
    <w:rsid w:val="00646BC1"/>
    <w:rsid w:val="00646C89"/>
    <w:rsid w:val="00646E02"/>
    <w:rsid w:val="00646E7C"/>
    <w:rsid w:val="006476C1"/>
    <w:rsid w:val="006478CC"/>
    <w:rsid w:val="006479E5"/>
    <w:rsid w:val="00647DE9"/>
    <w:rsid w:val="00650B41"/>
    <w:rsid w:val="00650C84"/>
    <w:rsid w:val="00650E94"/>
    <w:rsid w:val="00650FD5"/>
    <w:rsid w:val="00651BD0"/>
    <w:rsid w:val="00651D07"/>
    <w:rsid w:val="00651D60"/>
    <w:rsid w:val="00651E17"/>
    <w:rsid w:val="00652244"/>
    <w:rsid w:val="0065339F"/>
    <w:rsid w:val="006538FC"/>
    <w:rsid w:val="00654158"/>
    <w:rsid w:val="0065491B"/>
    <w:rsid w:val="00654987"/>
    <w:rsid w:val="006549B4"/>
    <w:rsid w:val="00654DB3"/>
    <w:rsid w:val="00654DDE"/>
    <w:rsid w:val="00654F87"/>
    <w:rsid w:val="006550C8"/>
    <w:rsid w:val="0065555B"/>
    <w:rsid w:val="00655599"/>
    <w:rsid w:val="00655A0B"/>
    <w:rsid w:val="00655ABB"/>
    <w:rsid w:val="006564BA"/>
    <w:rsid w:val="0065671E"/>
    <w:rsid w:val="00656949"/>
    <w:rsid w:val="0065716D"/>
    <w:rsid w:val="0065736C"/>
    <w:rsid w:val="00657906"/>
    <w:rsid w:val="00657AFA"/>
    <w:rsid w:val="00657BD9"/>
    <w:rsid w:val="00657D9F"/>
    <w:rsid w:val="0066018A"/>
    <w:rsid w:val="00660576"/>
    <w:rsid w:val="006608D4"/>
    <w:rsid w:val="00660B04"/>
    <w:rsid w:val="00660C3E"/>
    <w:rsid w:val="00660E6A"/>
    <w:rsid w:val="00660EB7"/>
    <w:rsid w:val="00660F38"/>
    <w:rsid w:val="006610BF"/>
    <w:rsid w:val="00661724"/>
    <w:rsid w:val="00661AC3"/>
    <w:rsid w:val="00661C0D"/>
    <w:rsid w:val="00661D93"/>
    <w:rsid w:val="006623A9"/>
    <w:rsid w:val="0066260C"/>
    <w:rsid w:val="00662A35"/>
    <w:rsid w:val="006630D6"/>
    <w:rsid w:val="006635CC"/>
    <w:rsid w:val="00663A56"/>
    <w:rsid w:val="00663C46"/>
    <w:rsid w:val="00663C51"/>
    <w:rsid w:val="00663CB7"/>
    <w:rsid w:val="00663F7B"/>
    <w:rsid w:val="00664022"/>
    <w:rsid w:val="00664569"/>
    <w:rsid w:val="0066474F"/>
    <w:rsid w:val="00664776"/>
    <w:rsid w:val="0066494C"/>
    <w:rsid w:val="006649E7"/>
    <w:rsid w:val="0066506A"/>
    <w:rsid w:val="0066570E"/>
    <w:rsid w:val="0066596C"/>
    <w:rsid w:val="00665BC3"/>
    <w:rsid w:val="00665E55"/>
    <w:rsid w:val="00665F95"/>
    <w:rsid w:val="006667C1"/>
    <w:rsid w:val="00666899"/>
    <w:rsid w:val="00666C60"/>
    <w:rsid w:val="00666F8D"/>
    <w:rsid w:val="006671C2"/>
    <w:rsid w:val="006671FE"/>
    <w:rsid w:val="0066728F"/>
    <w:rsid w:val="0066738D"/>
    <w:rsid w:val="00667457"/>
    <w:rsid w:val="00667535"/>
    <w:rsid w:val="00667B44"/>
    <w:rsid w:val="00667E9F"/>
    <w:rsid w:val="006703AD"/>
    <w:rsid w:val="006709A4"/>
    <w:rsid w:val="00670CFD"/>
    <w:rsid w:val="00670E2E"/>
    <w:rsid w:val="006715E0"/>
    <w:rsid w:val="00672083"/>
    <w:rsid w:val="0067211D"/>
    <w:rsid w:val="006723BE"/>
    <w:rsid w:val="00673099"/>
    <w:rsid w:val="00674025"/>
    <w:rsid w:val="00674028"/>
    <w:rsid w:val="006740A1"/>
    <w:rsid w:val="006740B7"/>
    <w:rsid w:val="0067465A"/>
    <w:rsid w:val="006747C4"/>
    <w:rsid w:val="00674903"/>
    <w:rsid w:val="00674A1A"/>
    <w:rsid w:val="00674ACC"/>
    <w:rsid w:val="00674B49"/>
    <w:rsid w:val="00674EFD"/>
    <w:rsid w:val="00675676"/>
    <w:rsid w:val="00675CA3"/>
    <w:rsid w:val="0067605A"/>
    <w:rsid w:val="006760CA"/>
    <w:rsid w:val="00676367"/>
    <w:rsid w:val="0067640C"/>
    <w:rsid w:val="00676484"/>
    <w:rsid w:val="006765E4"/>
    <w:rsid w:val="006766FB"/>
    <w:rsid w:val="00676943"/>
    <w:rsid w:val="006771C6"/>
    <w:rsid w:val="00677B91"/>
    <w:rsid w:val="00680244"/>
    <w:rsid w:val="0068027A"/>
    <w:rsid w:val="0068066D"/>
    <w:rsid w:val="00680F9E"/>
    <w:rsid w:val="00681087"/>
    <w:rsid w:val="00681098"/>
    <w:rsid w:val="0068208B"/>
    <w:rsid w:val="00682314"/>
    <w:rsid w:val="006827D8"/>
    <w:rsid w:val="00682DBB"/>
    <w:rsid w:val="006836B2"/>
    <w:rsid w:val="00683822"/>
    <w:rsid w:val="0068383D"/>
    <w:rsid w:val="00683A92"/>
    <w:rsid w:val="00683C88"/>
    <w:rsid w:val="00684019"/>
    <w:rsid w:val="0068434D"/>
    <w:rsid w:val="00684615"/>
    <w:rsid w:val="00684739"/>
    <w:rsid w:val="0068479D"/>
    <w:rsid w:val="006848A2"/>
    <w:rsid w:val="00684D28"/>
    <w:rsid w:val="00684FD0"/>
    <w:rsid w:val="00685359"/>
    <w:rsid w:val="006854F9"/>
    <w:rsid w:val="006855FE"/>
    <w:rsid w:val="0068570C"/>
    <w:rsid w:val="00685E95"/>
    <w:rsid w:val="00685EBE"/>
    <w:rsid w:val="0068622A"/>
    <w:rsid w:val="00686788"/>
    <w:rsid w:val="00686828"/>
    <w:rsid w:val="00686EDB"/>
    <w:rsid w:val="0068749B"/>
    <w:rsid w:val="0068759B"/>
    <w:rsid w:val="006875B5"/>
    <w:rsid w:val="006878FC"/>
    <w:rsid w:val="006879EF"/>
    <w:rsid w:val="00687EB1"/>
    <w:rsid w:val="00690146"/>
    <w:rsid w:val="00690A9C"/>
    <w:rsid w:val="00690D18"/>
    <w:rsid w:val="00691B80"/>
    <w:rsid w:val="00691CE5"/>
    <w:rsid w:val="006922D1"/>
    <w:rsid w:val="00692306"/>
    <w:rsid w:val="006925FE"/>
    <w:rsid w:val="00692734"/>
    <w:rsid w:val="00692C49"/>
    <w:rsid w:val="00692D8A"/>
    <w:rsid w:val="00692FF8"/>
    <w:rsid w:val="00693197"/>
    <w:rsid w:val="00693375"/>
    <w:rsid w:val="006935E3"/>
    <w:rsid w:val="006939BC"/>
    <w:rsid w:val="00693E41"/>
    <w:rsid w:val="0069457C"/>
    <w:rsid w:val="006949B2"/>
    <w:rsid w:val="006957BD"/>
    <w:rsid w:val="0069590B"/>
    <w:rsid w:val="00696535"/>
    <w:rsid w:val="00697633"/>
    <w:rsid w:val="00697D44"/>
    <w:rsid w:val="006A002D"/>
    <w:rsid w:val="006A037D"/>
    <w:rsid w:val="006A03ED"/>
    <w:rsid w:val="006A041F"/>
    <w:rsid w:val="006A0677"/>
    <w:rsid w:val="006A0B2B"/>
    <w:rsid w:val="006A1736"/>
    <w:rsid w:val="006A17D7"/>
    <w:rsid w:val="006A1906"/>
    <w:rsid w:val="006A1D00"/>
    <w:rsid w:val="006A2226"/>
    <w:rsid w:val="006A2648"/>
    <w:rsid w:val="006A270F"/>
    <w:rsid w:val="006A290C"/>
    <w:rsid w:val="006A2B6D"/>
    <w:rsid w:val="006A2EB6"/>
    <w:rsid w:val="006A36CD"/>
    <w:rsid w:val="006A3853"/>
    <w:rsid w:val="006A3A1C"/>
    <w:rsid w:val="006A3F50"/>
    <w:rsid w:val="006A42F8"/>
    <w:rsid w:val="006A468A"/>
    <w:rsid w:val="006A4794"/>
    <w:rsid w:val="006A486C"/>
    <w:rsid w:val="006A4A16"/>
    <w:rsid w:val="006A4F7D"/>
    <w:rsid w:val="006A4F8B"/>
    <w:rsid w:val="006A5064"/>
    <w:rsid w:val="006A5133"/>
    <w:rsid w:val="006A57DD"/>
    <w:rsid w:val="006A5883"/>
    <w:rsid w:val="006A5B60"/>
    <w:rsid w:val="006A6149"/>
    <w:rsid w:val="006A62F3"/>
    <w:rsid w:val="006A6D91"/>
    <w:rsid w:val="006A71B8"/>
    <w:rsid w:val="006A74D0"/>
    <w:rsid w:val="006A7D46"/>
    <w:rsid w:val="006A7E80"/>
    <w:rsid w:val="006B05C0"/>
    <w:rsid w:val="006B09EC"/>
    <w:rsid w:val="006B0DC4"/>
    <w:rsid w:val="006B0E62"/>
    <w:rsid w:val="006B0EFA"/>
    <w:rsid w:val="006B12FB"/>
    <w:rsid w:val="006B15C6"/>
    <w:rsid w:val="006B2108"/>
    <w:rsid w:val="006B214B"/>
    <w:rsid w:val="006B25F1"/>
    <w:rsid w:val="006B26E9"/>
    <w:rsid w:val="006B2709"/>
    <w:rsid w:val="006B289C"/>
    <w:rsid w:val="006B2B27"/>
    <w:rsid w:val="006B30B6"/>
    <w:rsid w:val="006B3330"/>
    <w:rsid w:val="006B34C7"/>
    <w:rsid w:val="006B364C"/>
    <w:rsid w:val="006B38FE"/>
    <w:rsid w:val="006B4200"/>
    <w:rsid w:val="006B4714"/>
    <w:rsid w:val="006B4C03"/>
    <w:rsid w:val="006B4DC9"/>
    <w:rsid w:val="006B579D"/>
    <w:rsid w:val="006B5A11"/>
    <w:rsid w:val="006B5CF7"/>
    <w:rsid w:val="006B5D23"/>
    <w:rsid w:val="006B64C1"/>
    <w:rsid w:val="006B6983"/>
    <w:rsid w:val="006B6C9A"/>
    <w:rsid w:val="006B6D37"/>
    <w:rsid w:val="006B746F"/>
    <w:rsid w:val="006B76AD"/>
    <w:rsid w:val="006B7B26"/>
    <w:rsid w:val="006B7C18"/>
    <w:rsid w:val="006B7C2D"/>
    <w:rsid w:val="006B7E33"/>
    <w:rsid w:val="006C064D"/>
    <w:rsid w:val="006C07AF"/>
    <w:rsid w:val="006C13D3"/>
    <w:rsid w:val="006C1530"/>
    <w:rsid w:val="006C1B82"/>
    <w:rsid w:val="006C1D67"/>
    <w:rsid w:val="006C2352"/>
    <w:rsid w:val="006C2523"/>
    <w:rsid w:val="006C2600"/>
    <w:rsid w:val="006C2684"/>
    <w:rsid w:val="006C27AE"/>
    <w:rsid w:val="006C29E4"/>
    <w:rsid w:val="006C2A87"/>
    <w:rsid w:val="006C2B3E"/>
    <w:rsid w:val="006C34F0"/>
    <w:rsid w:val="006C3BFF"/>
    <w:rsid w:val="006C3CA7"/>
    <w:rsid w:val="006C3F19"/>
    <w:rsid w:val="006C3FBB"/>
    <w:rsid w:val="006C44CE"/>
    <w:rsid w:val="006C457D"/>
    <w:rsid w:val="006C48AB"/>
    <w:rsid w:val="006C4937"/>
    <w:rsid w:val="006C4B1A"/>
    <w:rsid w:val="006C505A"/>
    <w:rsid w:val="006C50CB"/>
    <w:rsid w:val="006C5142"/>
    <w:rsid w:val="006C53E6"/>
    <w:rsid w:val="006C5465"/>
    <w:rsid w:val="006C54FA"/>
    <w:rsid w:val="006C5ACF"/>
    <w:rsid w:val="006C5B0C"/>
    <w:rsid w:val="006C5C6D"/>
    <w:rsid w:val="006C5D2E"/>
    <w:rsid w:val="006C5D54"/>
    <w:rsid w:val="006C68E7"/>
    <w:rsid w:val="006C694F"/>
    <w:rsid w:val="006C6BA3"/>
    <w:rsid w:val="006C6D52"/>
    <w:rsid w:val="006C6F27"/>
    <w:rsid w:val="006C7560"/>
    <w:rsid w:val="006C7B35"/>
    <w:rsid w:val="006C7BB8"/>
    <w:rsid w:val="006C7EB0"/>
    <w:rsid w:val="006D1041"/>
    <w:rsid w:val="006D10B0"/>
    <w:rsid w:val="006D11EA"/>
    <w:rsid w:val="006D14B8"/>
    <w:rsid w:val="006D1935"/>
    <w:rsid w:val="006D1D92"/>
    <w:rsid w:val="006D1E73"/>
    <w:rsid w:val="006D2718"/>
    <w:rsid w:val="006D2AB8"/>
    <w:rsid w:val="006D2BC8"/>
    <w:rsid w:val="006D3289"/>
    <w:rsid w:val="006D3695"/>
    <w:rsid w:val="006D3F6C"/>
    <w:rsid w:val="006D4BFF"/>
    <w:rsid w:val="006D5F71"/>
    <w:rsid w:val="006D6316"/>
    <w:rsid w:val="006D68D6"/>
    <w:rsid w:val="006D6904"/>
    <w:rsid w:val="006D6A82"/>
    <w:rsid w:val="006D70EE"/>
    <w:rsid w:val="006D790E"/>
    <w:rsid w:val="006D794B"/>
    <w:rsid w:val="006D7A06"/>
    <w:rsid w:val="006D7F4D"/>
    <w:rsid w:val="006D7FE5"/>
    <w:rsid w:val="006E00D3"/>
    <w:rsid w:val="006E00F1"/>
    <w:rsid w:val="006E066B"/>
    <w:rsid w:val="006E070C"/>
    <w:rsid w:val="006E0961"/>
    <w:rsid w:val="006E0B76"/>
    <w:rsid w:val="006E0B9E"/>
    <w:rsid w:val="006E0BAE"/>
    <w:rsid w:val="006E0D43"/>
    <w:rsid w:val="006E0DE8"/>
    <w:rsid w:val="006E0F2A"/>
    <w:rsid w:val="006E0F82"/>
    <w:rsid w:val="006E1639"/>
    <w:rsid w:val="006E19E1"/>
    <w:rsid w:val="006E1AE0"/>
    <w:rsid w:val="006E1D77"/>
    <w:rsid w:val="006E1E43"/>
    <w:rsid w:val="006E1F00"/>
    <w:rsid w:val="006E1FF6"/>
    <w:rsid w:val="006E251A"/>
    <w:rsid w:val="006E2582"/>
    <w:rsid w:val="006E2AEE"/>
    <w:rsid w:val="006E2B37"/>
    <w:rsid w:val="006E2D5D"/>
    <w:rsid w:val="006E2E8B"/>
    <w:rsid w:val="006E327F"/>
    <w:rsid w:val="006E3456"/>
    <w:rsid w:val="006E34FE"/>
    <w:rsid w:val="006E3B2F"/>
    <w:rsid w:val="006E3FA5"/>
    <w:rsid w:val="006E41B9"/>
    <w:rsid w:val="006E446D"/>
    <w:rsid w:val="006E475E"/>
    <w:rsid w:val="006E4B86"/>
    <w:rsid w:val="006E4D72"/>
    <w:rsid w:val="006E5756"/>
    <w:rsid w:val="006E599A"/>
    <w:rsid w:val="006E59ED"/>
    <w:rsid w:val="006E5BF0"/>
    <w:rsid w:val="006E60AC"/>
    <w:rsid w:val="006E64FF"/>
    <w:rsid w:val="006E650C"/>
    <w:rsid w:val="006E65BC"/>
    <w:rsid w:val="006E675B"/>
    <w:rsid w:val="006E6D4B"/>
    <w:rsid w:val="006E70B9"/>
    <w:rsid w:val="006E7773"/>
    <w:rsid w:val="006E7C6F"/>
    <w:rsid w:val="006F0304"/>
    <w:rsid w:val="006F041B"/>
    <w:rsid w:val="006F0721"/>
    <w:rsid w:val="006F0F3C"/>
    <w:rsid w:val="006F1BF0"/>
    <w:rsid w:val="006F1E20"/>
    <w:rsid w:val="006F1FFD"/>
    <w:rsid w:val="006F2030"/>
    <w:rsid w:val="006F23F0"/>
    <w:rsid w:val="006F2E93"/>
    <w:rsid w:val="006F2EFA"/>
    <w:rsid w:val="006F3192"/>
    <w:rsid w:val="006F363C"/>
    <w:rsid w:val="006F3792"/>
    <w:rsid w:val="006F38F8"/>
    <w:rsid w:val="006F3A96"/>
    <w:rsid w:val="006F3D10"/>
    <w:rsid w:val="006F3EA0"/>
    <w:rsid w:val="006F4440"/>
    <w:rsid w:val="006F4A95"/>
    <w:rsid w:val="006F4C69"/>
    <w:rsid w:val="006F4F11"/>
    <w:rsid w:val="006F5471"/>
    <w:rsid w:val="006F54AD"/>
    <w:rsid w:val="006F5ECE"/>
    <w:rsid w:val="006F68EC"/>
    <w:rsid w:val="006F6D67"/>
    <w:rsid w:val="006F7A16"/>
    <w:rsid w:val="006F7D86"/>
    <w:rsid w:val="00700009"/>
    <w:rsid w:val="0070012D"/>
    <w:rsid w:val="00700459"/>
    <w:rsid w:val="0070076D"/>
    <w:rsid w:val="0070078C"/>
    <w:rsid w:val="00700B26"/>
    <w:rsid w:val="00701144"/>
    <w:rsid w:val="007015AC"/>
    <w:rsid w:val="00701608"/>
    <w:rsid w:val="00701A28"/>
    <w:rsid w:val="00701D96"/>
    <w:rsid w:val="00701F5D"/>
    <w:rsid w:val="007021DF"/>
    <w:rsid w:val="007023E5"/>
    <w:rsid w:val="0070252E"/>
    <w:rsid w:val="00702BDA"/>
    <w:rsid w:val="00702C1E"/>
    <w:rsid w:val="00702D65"/>
    <w:rsid w:val="007035B2"/>
    <w:rsid w:val="00703763"/>
    <w:rsid w:val="00703952"/>
    <w:rsid w:val="00703B45"/>
    <w:rsid w:val="00703EB8"/>
    <w:rsid w:val="00703FFD"/>
    <w:rsid w:val="00704326"/>
    <w:rsid w:val="00704508"/>
    <w:rsid w:val="00704A79"/>
    <w:rsid w:val="00705160"/>
    <w:rsid w:val="00705265"/>
    <w:rsid w:val="0070540A"/>
    <w:rsid w:val="007056BE"/>
    <w:rsid w:val="007057C5"/>
    <w:rsid w:val="00705A79"/>
    <w:rsid w:val="00705CF7"/>
    <w:rsid w:val="00705D28"/>
    <w:rsid w:val="00705E53"/>
    <w:rsid w:val="00706137"/>
    <w:rsid w:val="007061C3"/>
    <w:rsid w:val="0070624C"/>
    <w:rsid w:val="00706396"/>
    <w:rsid w:val="00706518"/>
    <w:rsid w:val="007066B3"/>
    <w:rsid w:val="0070708E"/>
    <w:rsid w:val="007071C0"/>
    <w:rsid w:val="007073DA"/>
    <w:rsid w:val="00707760"/>
    <w:rsid w:val="00707E4E"/>
    <w:rsid w:val="00710149"/>
    <w:rsid w:val="00710254"/>
    <w:rsid w:val="007104FB"/>
    <w:rsid w:val="007108DB"/>
    <w:rsid w:val="00710A4C"/>
    <w:rsid w:val="00710ADF"/>
    <w:rsid w:val="00710D85"/>
    <w:rsid w:val="00710E56"/>
    <w:rsid w:val="007110C5"/>
    <w:rsid w:val="007114EA"/>
    <w:rsid w:val="00711F84"/>
    <w:rsid w:val="007125EA"/>
    <w:rsid w:val="007128CC"/>
    <w:rsid w:val="007129FE"/>
    <w:rsid w:val="0071345A"/>
    <w:rsid w:val="00713B79"/>
    <w:rsid w:val="00713D5E"/>
    <w:rsid w:val="00713E20"/>
    <w:rsid w:val="00713EE8"/>
    <w:rsid w:val="007140DA"/>
    <w:rsid w:val="0071459A"/>
    <w:rsid w:val="00714FA9"/>
    <w:rsid w:val="0071552D"/>
    <w:rsid w:val="00715557"/>
    <w:rsid w:val="00715E51"/>
    <w:rsid w:val="00715F4B"/>
    <w:rsid w:val="0071645E"/>
    <w:rsid w:val="007165FA"/>
    <w:rsid w:val="00716871"/>
    <w:rsid w:val="00716B08"/>
    <w:rsid w:val="00716BB0"/>
    <w:rsid w:val="00716FBB"/>
    <w:rsid w:val="0071705C"/>
    <w:rsid w:val="00717676"/>
    <w:rsid w:val="007179B5"/>
    <w:rsid w:val="00717B4A"/>
    <w:rsid w:val="00717DD9"/>
    <w:rsid w:val="00720398"/>
    <w:rsid w:val="007205E6"/>
    <w:rsid w:val="00720FF4"/>
    <w:rsid w:val="007213A2"/>
    <w:rsid w:val="00721632"/>
    <w:rsid w:val="00721738"/>
    <w:rsid w:val="00722193"/>
    <w:rsid w:val="00722A60"/>
    <w:rsid w:val="00722F6D"/>
    <w:rsid w:val="0072309F"/>
    <w:rsid w:val="007230E1"/>
    <w:rsid w:val="0072333E"/>
    <w:rsid w:val="0072336E"/>
    <w:rsid w:val="007233CC"/>
    <w:rsid w:val="007235D0"/>
    <w:rsid w:val="00723675"/>
    <w:rsid w:val="0072390E"/>
    <w:rsid w:val="00723927"/>
    <w:rsid w:val="007239B5"/>
    <w:rsid w:val="00723A08"/>
    <w:rsid w:val="00723BD2"/>
    <w:rsid w:val="00723DA4"/>
    <w:rsid w:val="007244F3"/>
    <w:rsid w:val="00724C7A"/>
    <w:rsid w:val="00724E6A"/>
    <w:rsid w:val="007250B2"/>
    <w:rsid w:val="00725AA3"/>
    <w:rsid w:val="00725B93"/>
    <w:rsid w:val="00725CE3"/>
    <w:rsid w:val="00725D9E"/>
    <w:rsid w:val="00725F0B"/>
    <w:rsid w:val="007263E7"/>
    <w:rsid w:val="00726533"/>
    <w:rsid w:val="007269EB"/>
    <w:rsid w:val="00726BE7"/>
    <w:rsid w:val="00726EE2"/>
    <w:rsid w:val="00726FD4"/>
    <w:rsid w:val="00727A55"/>
    <w:rsid w:val="00730225"/>
    <w:rsid w:val="007309CC"/>
    <w:rsid w:val="00730BA5"/>
    <w:rsid w:val="00730F5C"/>
    <w:rsid w:val="0073127B"/>
    <w:rsid w:val="007316A2"/>
    <w:rsid w:val="00731772"/>
    <w:rsid w:val="007317A4"/>
    <w:rsid w:val="007318DD"/>
    <w:rsid w:val="00731F6C"/>
    <w:rsid w:val="00732980"/>
    <w:rsid w:val="00732C96"/>
    <w:rsid w:val="007331B3"/>
    <w:rsid w:val="00734027"/>
    <w:rsid w:val="0073412C"/>
    <w:rsid w:val="00734277"/>
    <w:rsid w:val="0073427F"/>
    <w:rsid w:val="00734302"/>
    <w:rsid w:val="007343FA"/>
    <w:rsid w:val="00734E4E"/>
    <w:rsid w:val="00735039"/>
    <w:rsid w:val="007351AC"/>
    <w:rsid w:val="007354F8"/>
    <w:rsid w:val="00735722"/>
    <w:rsid w:val="00735A55"/>
    <w:rsid w:val="00736049"/>
    <w:rsid w:val="00736278"/>
    <w:rsid w:val="0073651D"/>
    <w:rsid w:val="007365A7"/>
    <w:rsid w:val="00736618"/>
    <w:rsid w:val="00736996"/>
    <w:rsid w:val="00736CE5"/>
    <w:rsid w:val="00736F6A"/>
    <w:rsid w:val="0073720F"/>
    <w:rsid w:val="007372C7"/>
    <w:rsid w:val="0073760F"/>
    <w:rsid w:val="00737A57"/>
    <w:rsid w:val="00737E90"/>
    <w:rsid w:val="00740033"/>
    <w:rsid w:val="007402B6"/>
    <w:rsid w:val="007403F0"/>
    <w:rsid w:val="007406C2"/>
    <w:rsid w:val="00740BF6"/>
    <w:rsid w:val="00740C6F"/>
    <w:rsid w:val="00740D32"/>
    <w:rsid w:val="0074162C"/>
    <w:rsid w:val="00741706"/>
    <w:rsid w:val="00741714"/>
    <w:rsid w:val="00741727"/>
    <w:rsid w:val="00741DE8"/>
    <w:rsid w:val="00741DF2"/>
    <w:rsid w:val="0074203C"/>
    <w:rsid w:val="00742664"/>
    <w:rsid w:val="00742B26"/>
    <w:rsid w:val="00742C12"/>
    <w:rsid w:val="00742E95"/>
    <w:rsid w:val="0074359A"/>
    <w:rsid w:val="0074362E"/>
    <w:rsid w:val="00743785"/>
    <w:rsid w:val="00743907"/>
    <w:rsid w:val="00743DD6"/>
    <w:rsid w:val="00743E80"/>
    <w:rsid w:val="0074456E"/>
    <w:rsid w:val="00744F33"/>
    <w:rsid w:val="0074527E"/>
    <w:rsid w:val="007453D7"/>
    <w:rsid w:val="00745431"/>
    <w:rsid w:val="00745784"/>
    <w:rsid w:val="00745F93"/>
    <w:rsid w:val="00746863"/>
    <w:rsid w:val="00746C7F"/>
    <w:rsid w:val="00747588"/>
    <w:rsid w:val="007478AD"/>
    <w:rsid w:val="00747974"/>
    <w:rsid w:val="00747A53"/>
    <w:rsid w:val="00747A86"/>
    <w:rsid w:val="007500B3"/>
    <w:rsid w:val="007501D8"/>
    <w:rsid w:val="007505AA"/>
    <w:rsid w:val="00750774"/>
    <w:rsid w:val="0075086D"/>
    <w:rsid w:val="007508DB"/>
    <w:rsid w:val="00751046"/>
    <w:rsid w:val="00751D3D"/>
    <w:rsid w:val="00752077"/>
    <w:rsid w:val="00752186"/>
    <w:rsid w:val="0075224D"/>
    <w:rsid w:val="0075228B"/>
    <w:rsid w:val="00752594"/>
    <w:rsid w:val="0075289C"/>
    <w:rsid w:val="00752A2A"/>
    <w:rsid w:val="00752F1E"/>
    <w:rsid w:val="00752FE5"/>
    <w:rsid w:val="00753F23"/>
    <w:rsid w:val="007540FE"/>
    <w:rsid w:val="00754478"/>
    <w:rsid w:val="007545CC"/>
    <w:rsid w:val="007547F5"/>
    <w:rsid w:val="007549D7"/>
    <w:rsid w:val="00754A07"/>
    <w:rsid w:val="00754BB8"/>
    <w:rsid w:val="0075545F"/>
    <w:rsid w:val="00755D54"/>
    <w:rsid w:val="00755F25"/>
    <w:rsid w:val="00756A65"/>
    <w:rsid w:val="0075726E"/>
    <w:rsid w:val="007575F5"/>
    <w:rsid w:val="00757996"/>
    <w:rsid w:val="007579FF"/>
    <w:rsid w:val="00757BFC"/>
    <w:rsid w:val="00757EEB"/>
    <w:rsid w:val="00757FF3"/>
    <w:rsid w:val="007604BA"/>
    <w:rsid w:val="0076168F"/>
    <w:rsid w:val="00761763"/>
    <w:rsid w:val="00761B49"/>
    <w:rsid w:val="0076294B"/>
    <w:rsid w:val="00762963"/>
    <w:rsid w:val="007629C4"/>
    <w:rsid w:val="00762DCA"/>
    <w:rsid w:val="00762E34"/>
    <w:rsid w:val="00763474"/>
    <w:rsid w:val="00763A0A"/>
    <w:rsid w:val="00763DF8"/>
    <w:rsid w:val="00763E81"/>
    <w:rsid w:val="00763F9C"/>
    <w:rsid w:val="0076415C"/>
    <w:rsid w:val="007645FD"/>
    <w:rsid w:val="0076475F"/>
    <w:rsid w:val="0076480C"/>
    <w:rsid w:val="00764813"/>
    <w:rsid w:val="00764A30"/>
    <w:rsid w:val="00765157"/>
    <w:rsid w:val="0076570C"/>
    <w:rsid w:val="00765855"/>
    <w:rsid w:val="0076587E"/>
    <w:rsid w:val="00765EA0"/>
    <w:rsid w:val="0076669A"/>
    <w:rsid w:val="00766A91"/>
    <w:rsid w:val="00766C98"/>
    <w:rsid w:val="00766FC5"/>
    <w:rsid w:val="0076750C"/>
    <w:rsid w:val="00767E2B"/>
    <w:rsid w:val="007705CF"/>
    <w:rsid w:val="00770A03"/>
    <w:rsid w:val="00770C2B"/>
    <w:rsid w:val="007710B6"/>
    <w:rsid w:val="007712B2"/>
    <w:rsid w:val="00771409"/>
    <w:rsid w:val="00771598"/>
    <w:rsid w:val="00772150"/>
    <w:rsid w:val="007722DD"/>
    <w:rsid w:val="00772451"/>
    <w:rsid w:val="0077264A"/>
    <w:rsid w:val="0077315B"/>
    <w:rsid w:val="007732F0"/>
    <w:rsid w:val="0077354B"/>
    <w:rsid w:val="007739EF"/>
    <w:rsid w:val="00773CF4"/>
    <w:rsid w:val="00774B27"/>
    <w:rsid w:val="00774FED"/>
    <w:rsid w:val="00775134"/>
    <w:rsid w:val="007754F1"/>
    <w:rsid w:val="007757F0"/>
    <w:rsid w:val="00775919"/>
    <w:rsid w:val="007762CB"/>
    <w:rsid w:val="0077638E"/>
    <w:rsid w:val="007765E6"/>
    <w:rsid w:val="00776802"/>
    <w:rsid w:val="00776EC5"/>
    <w:rsid w:val="00777328"/>
    <w:rsid w:val="007773B4"/>
    <w:rsid w:val="00777718"/>
    <w:rsid w:val="0078005A"/>
    <w:rsid w:val="0078043F"/>
    <w:rsid w:val="0078054E"/>
    <w:rsid w:val="00780954"/>
    <w:rsid w:val="00780AE1"/>
    <w:rsid w:val="00780E49"/>
    <w:rsid w:val="0078128B"/>
    <w:rsid w:val="007815BF"/>
    <w:rsid w:val="007818B2"/>
    <w:rsid w:val="00781B25"/>
    <w:rsid w:val="00781EF9"/>
    <w:rsid w:val="0078245D"/>
    <w:rsid w:val="007824CF"/>
    <w:rsid w:val="007825F2"/>
    <w:rsid w:val="007829C0"/>
    <w:rsid w:val="00782C96"/>
    <w:rsid w:val="00782CED"/>
    <w:rsid w:val="00782D5D"/>
    <w:rsid w:val="00782E3D"/>
    <w:rsid w:val="00782E45"/>
    <w:rsid w:val="0078314D"/>
    <w:rsid w:val="00783887"/>
    <w:rsid w:val="00783928"/>
    <w:rsid w:val="00783A10"/>
    <w:rsid w:val="00783C5B"/>
    <w:rsid w:val="00784A00"/>
    <w:rsid w:val="00784B0B"/>
    <w:rsid w:val="00784B20"/>
    <w:rsid w:val="00784B46"/>
    <w:rsid w:val="00785195"/>
    <w:rsid w:val="007855F8"/>
    <w:rsid w:val="007857F2"/>
    <w:rsid w:val="00785B57"/>
    <w:rsid w:val="0078601F"/>
    <w:rsid w:val="007864A6"/>
    <w:rsid w:val="007876D6"/>
    <w:rsid w:val="00787851"/>
    <w:rsid w:val="00787936"/>
    <w:rsid w:val="00787A42"/>
    <w:rsid w:val="00787E7F"/>
    <w:rsid w:val="0079000C"/>
    <w:rsid w:val="00790A57"/>
    <w:rsid w:val="00790C60"/>
    <w:rsid w:val="00791227"/>
    <w:rsid w:val="007922A7"/>
    <w:rsid w:val="007924AE"/>
    <w:rsid w:val="0079267A"/>
    <w:rsid w:val="00792AE8"/>
    <w:rsid w:val="00792BB9"/>
    <w:rsid w:val="0079319E"/>
    <w:rsid w:val="00793496"/>
    <w:rsid w:val="007934C0"/>
    <w:rsid w:val="0079362A"/>
    <w:rsid w:val="0079371E"/>
    <w:rsid w:val="00794389"/>
    <w:rsid w:val="00794553"/>
    <w:rsid w:val="00794666"/>
    <w:rsid w:val="00795370"/>
    <w:rsid w:val="00795423"/>
    <w:rsid w:val="007956C7"/>
    <w:rsid w:val="00795A3C"/>
    <w:rsid w:val="00796A45"/>
    <w:rsid w:val="007972EC"/>
    <w:rsid w:val="00797769"/>
    <w:rsid w:val="00797ADE"/>
    <w:rsid w:val="00797C6F"/>
    <w:rsid w:val="00797E2A"/>
    <w:rsid w:val="00797F04"/>
    <w:rsid w:val="007A048E"/>
    <w:rsid w:val="007A08FA"/>
    <w:rsid w:val="007A0D64"/>
    <w:rsid w:val="007A0FB1"/>
    <w:rsid w:val="007A1226"/>
    <w:rsid w:val="007A12AA"/>
    <w:rsid w:val="007A1607"/>
    <w:rsid w:val="007A177E"/>
    <w:rsid w:val="007A1A2E"/>
    <w:rsid w:val="007A1B03"/>
    <w:rsid w:val="007A1C58"/>
    <w:rsid w:val="007A1C7C"/>
    <w:rsid w:val="007A2255"/>
    <w:rsid w:val="007A283A"/>
    <w:rsid w:val="007A2A80"/>
    <w:rsid w:val="007A2EC3"/>
    <w:rsid w:val="007A2FAF"/>
    <w:rsid w:val="007A3278"/>
    <w:rsid w:val="007A3523"/>
    <w:rsid w:val="007A373C"/>
    <w:rsid w:val="007A394F"/>
    <w:rsid w:val="007A3EAE"/>
    <w:rsid w:val="007A41B8"/>
    <w:rsid w:val="007A41E4"/>
    <w:rsid w:val="007A437D"/>
    <w:rsid w:val="007A454E"/>
    <w:rsid w:val="007A4764"/>
    <w:rsid w:val="007A47F2"/>
    <w:rsid w:val="007A52AA"/>
    <w:rsid w:val="007A53AE"/>
    <w:rsid w:val="007A5434"/>
    <w:rsid w:val="007A57BD"/>
    <w:rsid w:val="007A5874"/>
    <w:rsid w:val="007A5D12"/>
    <w:rsid w:val="007A63A9"/>
    <w:rsid w:val="007A6B42"/>
    <w:rsid w:val="007A6FEC"/>
    <w:rsid w:val="007A714E"/>
    <w:rsid w:val="007A7BA8"/>
    <w:rsid w:val="007A7CF9"/>
    <w:rsid w:val="007B0411"/>
    <w:rsid w:val="007B0600"/>
    <w:rsid w:val="007B064D"/>
    <w:rsid w:val="007B070A"/>
    <w:rsid w:val="007B077E"/>
    <w:rsid w:val="007B0BD1"/>
    <w:rsid w:val="007B0C93"/>
    <w:rsid w:val="007B0CD0"/>
    <w:rsid w:val="007B11D5"/>
    <w:rsid w:val="007B1400"/>
    <w:rsid w:val="007B1536"/>
    <w:rsid w:val="007B1677"/>
    <w:rsid w:val="007B1682"/>
    <w:rsid w:val="007B1809"/>
    <w:rsid w:val="007B20DF"/>
    <w:rsid w:val="007B218A"/>
    <w:rsid w:val="007B2559"/>
    <w:rsid w:val="007B2B08"/>
    <w:rsid w:val="007B3782"/>
    <w:rsid w:val="007B3FB1"/>
    <w:rsid w:val="007B4322"/>
    <w:rsid w:val="007B4388"/>
    <w:rsid w:val="007B45BD"/>
    <w:rsid w:val="007B4CDA"/>
    <w:rsid w:val="007B4FE8"/>
    <w:rsid w:val="007B542C"/>
    <w:rsid w:val="007B5509"/>
    <w:rsid w:val="007B573E"/>
    <w:rsid w:val="007B5834"/>
    <w:rsid w:val="007B5C4A"/>
    <w:rsid w:val="007B5F54"/>
    <w:rsid w:val="007B6257"/>
    <w:rsid w:val="007B630E"/>
    <w:rsid w:val="007B6A38"/>
    <w:rsid w:val="007B6A9C"/>
    <w:rsid w:val="007B6B70"/>
    <w:rsid w:val="007B6F05"/>
    <w:rsid w:val="007B6F8A"/>
    <w:rsid w:val="007B7004"/>
    <w:rsid w:val="007B7700"/>
    <w:rsid w:val="007B771F"/>
    <w:rsid w:val="007B7993"/>
    <w:rsid w:val="007B7AAE"/>
    <w:rsid w:val="007C03A4"/>
    <w:rsid w:val="007C044E"/>
    <w:rsid w:val="007C0B33"/>
    <w:rsid w:val="007C0D3C"/>
    <w:rsid w:val="007C0EEA"/>
    <w:rsid w:val="007C123F"/>
    <w:rsid w:val="007C12B7"/>
    <w:rsid w:val="007C171E"/>
    <w:rsid w:val="007C1B43"/>
    <w:rsid w:val="007C22F8"/>
    <w:rsid w:val="007C357B"/>
    <w:rsid w:val="007C39EB"/>
    <w:rsid w:val="007C3A8B"/>
    <w:rsid w:val="007C3ED1"/>
    <w:rsid w:val="007C421D"/>
    <w:rsid w:val="007C4759"/>
    <w:rsid w:val="007C4E67"/>
    <w:rsid w:val="007C4F1D"/>
    <w:rsid w:val="007C50AC"/>
    <w:rsid w:val="007C5308"/>
    <w:rsid w:val="007C5488"/>
    <w:rsid w:val="007C55C5"/>
    <w:rsid w:val="007C5B52"/>
    <w:rsid w:val="007C604A"/>
    <w:rsid w:val="007C6C55"/>
    <w:rsid w:val="007C6D77"/>
    <w:rsid w:val="007C6FAD"/>
    <w:rsid w:val="007C703D"/>
    <w:rsid w:val="007C70B3"/>
    <w:rsid w:val="007C70F4"/>
    <w:rsid w:val="007C741E"/>
    <w:rsid w:val="007C76BE"/>
    <w:rsid w:val="007C7A6C"/>
    <w:rsid w:val="007C7CDD"/>
    <w:rsid w:val="007C7F85"/>
    <w:rsid w:val="007D0C08"/>
    <w:rsid w:val="007D0F93"/>
    <w:rsid w:val="007D12C3"/>
    <w:rsid w:val="007D1360"/>
    <w:rsid w:val="007D1D90"/>
    <w:rsid w:val="007D1E7A"/>
    <w:rsid w:val="007D2105"/>
    <w:rsid w:val="007D21B3"/>
    <w:rsid w:val="007D246C"/>
    <w:rsid w:val="007D24C4"/>
    <w:rsid w:val="007D27C9"/>
    <w:rsid w:val="007D2957"/>
    <w:rsid w:val="007D2EA0"/>
    <w:rsid w:val="007D2F7C"/>
    <w:rsid w:val="007D378A"/>
    <w:rsid w:val="007D3802"/>
    <w:rsid w:val="007D3A16"/>
    <w:rsid w:val="007D3B1C"/>
    <w:rsid w:val="007D3CF6"/>
    <w:rsid w:val="007D3FBD"/>
    <w:rsid w:val="007D485B"/>
    <w:rsid w:val="007D4A87"/>
    <w:rsid w:val="007D4EBE"/>
    <w:rsid w:val="007D50FC"/>
    <w:rsid w:val="007D535C"/>
    <w:rsid w:val="007D536B"/>
    <w:rsid w:val="007D5430"/>
    <w:rsid w:val="007D5663"/>
    <w:rsid w:val="007D5922"/>
    <w:rsid w:val="007D65F3"/>
    <w:rsid w:val="007D6615"/>
    <w:rsid w:val="007D6A05"/>
    <w:rsid w:val="007D70AB"/>
    <w:rsid w:val="007D7897"/>
    <w:rsid w:val="007D7989"/>
    <w:rsid w:val="007D7C76"/>
    <w:rsid w:val="007D7CCF"/>
    <w:rsid w:val="007D7F78"/>
    <w:rsid w:val="007E01E8"/>
    <w:rsid w:val="007E0337"/>
    <w:rsid w:val="007E128F"/>
    <w:rsid w:val="007E18DF"/>
    <w:rsid w:val="007E2395"/>
    <w:rsid w:val="007E299C"/>
    <w:rsid w:val="007E2B94"/>
    <w:rsid w:val="007E3225"/>
    <w:rsid w:val="007E39ED"/>
    <w:rsid w:val="007E3A9C"/>
    <w:rsid w:val="007E410C"/>
    <w:rsid w:val="007E46C8"/>
    <w:rsid w:val="007E4780"/>
    <w:rsid w:val="007E4D3B"/>
    <w:rsid w:val="007E511C"/>
    <w:rsid w:val="007E513F"/>
    <w:rsid w:val="007E5394"/>
    <w:rsid w:val="007E5456"/>
    <w:rsid w:val="007E54A4"/>
    <w:rsid w:val="007E55F1"/>
    <w:rsid w:val="007E5905"/>
    <w:rsid w:val="007E5A64"/>
    <w:rsid w:val="007E5FDD"/>
    <w:rsid w:val="007E64D1"/>
    <w:rsid w:val="007E66FC"/>
    <w:rsid w:val="007E69B7"/>
    <w:rsid w:val="007E719B"/>
    <w:rsid w:val="007E74A0"/>
    <w:rsid w:val="007E75AD"/>
    <w:rsid w:val="007E77B3"/>
    <w:rsid w:val="007E78C9"/>
    <w:rsid w:val="007E7A0F"/>
    <w:rsid w:val="007E7C3B"/>
    <w:rsid w:val="007E7D22"/>
    <w:rsid w:val="007F01FC"/>
    <w:rsid w:val="007F0CE8"/>
    <w:rsid w:val="007F0F47"/>
    <w:rsid w:val="007F1396"/>
    <w:rsid w:val="007F152E"/>
    <w:rsid w:val="007F1940"/>
    <w:rsid w:val="007F1C22"/>
    <w:rsid w:val="007F1D3E"/>
    <w:rsid w:val="007F2114"/>
    <w:rsid w:val="007F22AF"/>
    <w:rsid w:val="007F26D0"/>
    <w:rsid w:val="007F2C98"/>
    <w:rsid w:val="007F2E16"/>
    <w:rsid w:val="007F2FCB"/>
    <w:rsid w:val="007F3067"/>
    <w:rsid w:val="007F30B1"/>
    <w:rsid w:val="007F314D"/>
    <w:rsid w:val="007F327B"/>
    <w:rsid w:val="007F3913"/>
    <w:rsid w:val="007F3B29"/>
    <w:rsid w:val="007F3B3F"/>
    <w:rsid w:val="007F3B65"/>
    <w:rsid w:val="007F3CA6"/>
    <w:rsid w:val="007F44D6"/>
    <w:rsid w:val="007F4553"/>
    <w:rsid w:val="007F4641"/>
    <w:rsid w:val="007F476D"/>
    <w:rsid w:val="007F4868"/>
    <w:rsid w:val="007F487F"/>
    <w:rsid w:val="007F49AC"/>
    <w:rsid w:val="007F4C1C"/>
    <w:rsid w:val="007F4EE4"/>
    <w:rsid w:val="007F535A"/>
    <w:rsid w:val="007F5A13"/>
    <w:rsid w:val="007F620E"/>
    <w:rsid w:val="007F654A"/>
    <w:rsid w:val="007F6A83"/>
    <w:rsid w:val="007F724E"/>
    <w:rsid w:val="007F750B"/>
    <w:rsid w:val="007F76B8"/>
    <w:rsid w:val="007F7A27"/>
    <w:rsid w:val="007F7C6C"/>
    <w:rsid w:val="007F7C86"/>
    <w:rsid w:val="007F7FFA"/>
    <w:rsid w:val="00800079"/>
    <w:rsid w:val="00800BE8"/>
    <w:rsid w:val="00800BFC"/>
    <w:rsid w:val="00800CEE"/>
    <w:rsid w:val="00800E9B"/>
    <w:rsid w:val="00801872"/>
    <w:rsid w:val="00801C00"/>
    <w:rsid w:val="00801D21"/>
    <w:rsid w:val="00801DC6"/>
    <w:rsid w:val="008020C1"/>
    <w:rsid w:val="008020F9"/>
    <w:rsid w:val="008022CE"/>
    <w:rsid w:val="00802C85"/>
    <w:rsid w:val="00803B17"/>
    <w:rsid w:val="00803C1A"/>
    <w:rsid w:val="00804316"/>
    <w:rsid w:val="0080474A"/>
    <w:rsid w:val="00804D46"/>
    <w:rsid w:val="00804E0D"/>
    <w:rsid w:val="008055FB"/>
    <w:rsid w:val="00805729"/>
    <w:rsid w:val="008059D3"/>
    <w:rsid w:val="00805A6A"/>
    <w:rsid w:val="00805B2B"/>
    <w:rsid w:val="00805BC4"/>
    <w:rsid w:val="008060D4"/>
    <w:rsid w:val="008063F1"/>
    <w:rsid w:val="0080673A"/>
    <w:rsid w:val="00806858"/>
    <w:rsid w:val="00806C27"/>
    <w:rsid w:val="00806E65"/>
    <w:rsid w:val="008074B7"/>
    <w:rsid w:val="008075FB"/>
    <w:rsid w:val="0080768C"/>
    <w:rsid w:val="0080779E"/>
    <w:rsid w:val="008078FF"/>
    <w:rsid w:val="00807D4C"/>
    <w:rsid w:val="00807DE6"/>
    <w:rsid w:val="0081017B"/>
    <w:rsid w:val="0081024B"/>
    <w:rsid w:val="00810513"/>
    <w:rsid w:val="00810672"/>
    <w:rsid w:val="0081090C"/>
    <w:rsid w:val="00810A73"/>
    <w:rsid w:val="00811044"/>
    <w:rsid w:val="008115B4"/>
    <w:rsid w:val="0081175E"/>
    <w:rsid w:val="008118B9"/>
    <w:rsid w:val="00812018"/>
    <w:rsid w:val="0081258E"/>
    <w:rsid w:val="00812C9F"/>
    <w:rsid w:val="008130DC"/>
    <w:rsid w:val="00813E30"/>
    <w:rsid w:val="00813F40"/>
    <w:rsid w:val="0081492F"/>
    <w:rsid w:val="00814A3F"/>
    <w:rsid w:val="00814B33"/>
    <w:rsid w:val="00814D2D"/>
    <w:rsid w:val="00815174"/>
    <w:rsid w:val="008151F7"/>
    <w:rsid w:val="00815666"/>
    <w:rsid w:val="00815EE6"/>
    <w:rsid w:val="0081633F"/>
    <w:rsid w:val="008164B7"/>
    <w:rsid w:val="00816F65"/>
    <w:rsid w:val="0081716F"/>
    <w:rsid w:val="00817A0E"/>
    <w:rsid w:val="00817AC7"/>
    <w:rsid w:val="008202E9"/>
    <w:rsid w:val="00820349"/>
    <w:rsid w:val="00820397"/>
    <w:rsid w:val="0082065F"/>
    <w:rsid w:val="00820691"/>
    <w:rsid w:val="00820A9F"/>
    <w:rsid w:val="00820E1A"/>
    <w:rsid w:val="008210A5"/>
    <w:rsid w:val="008212E4"/>
    <w:rsid w:val="00821775"/>
    <w:rsid w:val="00821B5B"/>
    <w:rsid w:val="00822311"/>
    <w:rsid w:val="008225C8"/>
    <w:rsid w:val="00822BFC"/>
    <w:rsid w:val="0082372E"/>
    <w:rsid w:val="0082384E"/>
    <w:rsid w:val="00823BCD"/>
    <w:rsid w:val="00823F2C"/>
    <w:rsid w:val="00824188"/>
    <w:rsid w:val="008247E5"/>
    <w:rsid w:val="0082481D"/>
    <w:rsid w:val="00824CF5"/>
    <w:rsid w:val="008259D9"/>
    <w:rsid w:val="00825A51"/>
    <w:rsid w:val="008260CD"/>
    <w:rsid w:val="0082612A"/>
    <w:rsid w:val="0082627B"/>
    <w:rsid w:val="008265F5"/>
    <w:rsid w:val="008266E7"/>
    <w:rsid w:val="00826AE2"/>
    <w:rsid w:val="00826E0A"/>
    <w:rsid w:val="008272AD"/>
    <w:rsid w:val="0082737B"/>
    <w:rsid w:val="0082762B"/>
    <w:rsid w:val="0082762E"/>
    <w:rsid w:val="0082796C"/>
    <w:rsid w:val="00827A0D"/>
    <w:rsid w:val="00827A2F"/>
    <w:rsid w:val="00827A53"/>
    <w:rsid w:val="00827A74"/>
    <w:rsid w:val="00827B29"/>
    <w:rsid w:val="00830019"/>
    <w:rsid w:val="0083017F"/>
    <w:rsid w:val="0083019E"/>
    <w:rsid w:val="008301DD"/>
    <w:rsid w:val="0083027F"/>
    <w:rsid w:val="008303D9"/>
    <w:rsid w:val="008304ED"/>
    <w:rsid w:val="00830667"/>
    <w:rsid w:val="00830770"/>
    <w:rsid w:val="0083081C"/>
    <w:rsid w:val="00830D57"/>
    <w:rsid w:val="00830DDD"/>
    <w:rsid w:val="00831128"/>
    <w:rsid w:val="00831212"/>
    <w:rsid w:val="00831483"/>
    <w:rsid w:val="00831620"/>
    <w:rsid w:val="00831664"/>
    <w:rsid w:val="008317BF"/>
    <w:rsid w:val="00831C8B"/>
    <w:rsid w:val="00831E86"/>
    <w:rsid w:val="008326E7"/>
    <w:rsid w:val="00832784"/>
    <w:rsid w:val="00832E50"/>
    <w:rsid w:val="008334BF"/>
    <w:rsid w:val="008338F5"/>
    <w:rsid w:val="00834128"/>
    <w:rsid w:val="008341A5"/>
    <w:rsid w:val="008343BD"/>
    <w:rsid w:val="008345F3"/>
    <w:rsid w:val="00834822"/>
    <w:rsid w:val="0083489E"/>
    <w:rsid w:val="00834A65"/>
    <w:rsid w:val="00834C46"/>
    <w:rsid w:val="00834C78"/>
    <w:rsid w:val="00834FCC"/>
    <w:rsid w:val="0083531C"/>
    <w:rsid w:val="00835874"/>
    <w:rsid w:val="00835BEF"/>
    <w:rsid w:val="00836684"/>
    <w:rsid w:val="008368AB"/>
    <w:rsid w:val="008369C4"/>
    <w:rsid w:val="00836A79"/>
    <w:rsid w:val="00836B23"/>
    <w:rsid w:val="00836B4A"/>
    <w:rsid w:val="00837195"/>
    <w:rsid w:val="0083727B"/>
    <w:rsid w:val="00837D03"/>
    <w:rsid w:val="00837D74"/>
    <w:rsid w:val="00837EA7"/>
    <w:rsid w:val="00837EB9"/>
    <w:rsid w:val="0084006E"/>
    <w:rsid w:val="00840275"/>
    <w:rsid w:val="0084069B"/>
    <w:rsid w:val="00840C41"/>
    <w:rsid w:val="00840F5C"/>
    <w:rsid w:val="008410CA"/>
    <w:rsid w:val="008412C9"/>
    <w:rsid w:val="0084156A"/>
    <w:rsid w:val="00841A46"/>
    <w:rsid w:val="00841E76"/>
    <w:rsid w:val="00841EFA"/>
    <w:rsid w:val="00842657"/>
    <w:rsid w:val="00843006"/>
    <w:rsid w:val="00843167"/>
    <w:rsid w:val="008432B8"/>
    <w:rsid w:val="008432FB"/>
    <w:rsid w:val="008434F0"/>
    <w:rsid w:val="00843553"/>
    <w:rsid w:val="00844938"/>
    <w:rsid w:val="008449DF"/>
    <w:rsid w:val="00844B73"/>
    <w:rsid w:val="00844E07"/>
    <w:rsid w:val="00845406"/>
    <w:rsid w:val="0084579C"/>
    <w:rsid w:val="00845A58"/>
    <w:rsid w:val="00845AD7"/>
    <w:rsid w:val="00845B83"/>
    <w:rsid w:val="00846478"/>
    <w:rsid w:val="008464E0"/>
    <w:rsid w:val="0084656B"/>
    <w:rsid w:val="0084703B"/>
    <w:rsid w:val="008472ED"/>
    <w:rsid w:val="00847403"/>
    <w:rsid w:val="00847675"/>
    <w:rsid w:val="0084790F"/>
    <w:rsid w:val="00847F2D"/>
    <w:rsid w:val="00850037"/>
    <w:rsid w:val="00850B3D"/>
    <w:rsid w:val="00850C0F"/>
    <w:rsid w:val="008515F5"/>
    <w:rsid w:val="008516DC"/>
    <w:rsid w:val="00852672"/>
    <w:rsid w:val="0085275E"/>
    <w:rsid w:val="00852B81"/>
    <w:rsid w:val="00852B9C"/>
    <w:rsid w:val="00853056"/>
    <w:rsid w:val="008538A0"/>
    <w:rsid w:val="008538BE"/>
    <w:rsid w:val="00853A90"/>
    <w:rsid w:val="00853E8C"/>
    <w:rsid w:val="00854131"/>
    <w:rsid w:val="008544AE"/>
    <w:rsid w:val="008545DD"/>
    <w:rsid w:val="0085475C"/>
    <w:rsid w:val="00854BC6"/>
    <w:rsid w:val="00854C2B"/>
    <w:rsid w:val="0085514F"/>
    <w:rsid w:val="008553D7"/>
    <w:rsid w:val="00855515"/>
    <w:rsid w:val="0085557D"/>
    <w:rsid w:val="008558DF"/>
    <w:rsid w:val="00855924"/>
    <w:rsid w:val="00855E1A"/>
    <w:rsid w:val="0085688B"/>
    <w:rsid w:val="00856DED"/>
    <w:rsid w:val="00856FAF"/>
    <w:rsid w:val="008570BA"/>
    <w:rsid w:val="008571AE"/>
    <w:rsid w:val="008571D5"/>
    <w:rsid w:val="00857512"/>
    <w:rsid w:val="00857548"/>
    <w:rsid w:val="0085773E"/>
    <w:rsid w:val="00857880"/>
    <w:rsid w:val="00857FE9"/>
    <w:rsid w:val="00860334"/>
    <w:rsid w:val="008603BC"/>
    <w:rsid w:val="00860595"/>
    <w:rsid w:val="008609AA"/>
    <w:rsid w:val="00860AFB"/>
    <w:rsid w:val="00861170"/>
    <w:rsid w:val="0086124E"/>
    <w:rsid w:val="0086174F"/>
    <w:rsid w:val="00861757"/>
    <w:rsid w:val="0086199E"/>
    <w:rsid w:val="008622CB"/>
    <w:rsid w:val="008626B2"/>
    <w:rsid w:val="0086297A"/>
    <w:rsid w:val="008631D1"/>
    <w:rsid w:val="00863AAD"/>
    <w:rsid w:val="00863B52"/>
    <w:rsid w:val="00863C36"/>
    <w:rsid w:val="00863D9B"/>
    <w:rsid w:val="00863E4F"/>
    <w:rsid w:val="00863EE4"/>
    <w:rsid w:val="00863EFC"/>
    <w:rsid w:val="00864161"/>
    <w:rsid w:val="00864652"/>
    <w:rsid w:val="008654FF"/>
    <w:rsid w:val="0086612A"/>
    <w:rsid w:val="008661B4"/>
    <w:rsid w:val="00866751"/>
    <w:rsid w:val="00866979"/>
    <w:rsid w:val="008669B6"/>
    <w:rsid w:val="00866F4A"/>
    <w:rsid w:val="0086713F"/>
    <w:rsid w:val="0086747D"/>
    <w:rsid w:val="0086774F"/>
    <w:rsid w:val="00867BB1"/>
    <w:rsid w:val="00867D95"/>
    <w:rsid w:val="00870091"/>
    <w:rsid w:val="00870511"/>
    <w:rsid w:val="008707B1"/>
    <w:rsid w:val="00870AB0"/>
    <w:rsid w:val="00870C73"/>
    <w:rsid w:val="008711A4"/>
    <w:rsid w:val="008713CC"/>
    <w:rsid w:val="00871643"/>
    <w:rsid w:val="008719E4"/>
    <w:rsid w:val="00871DEB"/>
    <w:rsid w:val="008721C0"/>
    <w:rsid w:val="00872B49"/>
    <w:rsid w:val="00872E61"/>
    <w:rsid w:val="00872FF2"/>
    <w:rsid w:val="008732A5"/>
    <w:rsid w:val="008732F8"/>
    <w:rsid w:val="00873605"/>
    <w:rsid w:val="008736FD"/>
    <w:rsid w:val="00873783"/>
    <w:rsid w:val="00873EC7"/>
    <w:rsid w:val="00874252"/>
    <w:rsid w:val="008747DD"/>
    <w:rsid w:val="00874B26"/>
    <w:rsid w:val="00874C86"/>
    <w:rsid w:val="00874C9C"/>
    <w:rsid w:val="00874CE8"/>
    <w:rsid w:val="008755BC"/>
    <w:rsid w:val="00875652"/>
    <w:rsid w:val="00875B17"/>
    <w:rsid w:val="00875F9B"/>
    <w:rsid w:val="00876120"/>
    <w:rsid w:val="008765F8"/>
    <w:rsid w:val="0087685C"/>
    <w:rsid w:val="008768F1"/>
    <w:rsid w:val="00876BD0"/>
    <w:rsid w:val="00877125"/>
    <w:rsid w:val="008778DA"/>
    <w:rsid w:val="0087798D"/>
    <w:rsid w:val="00877FE1"/>
    <w:rsid w:val="008801B1"/>
    <w:rsid w:val="0088060F"/>
    <w:rsid w:val="008806D0"/>
    <w:rsid w:val="008806D3"/>
    <w:rsid w:val="0088072A"/>
    <w:rsid w:val="0088088F"/>
    <w:rsid w:val="00880BFB"/>
    <w:rsid w:val="00880C11"/>
    <w:rsid w:val="00880DAC"/>
    <w:rsid w:val="008814E6"/>
    <w:rsid w:val="00881B3F"/>
    <w:rsid w:val="008822E0"/>
    <w:rsid w:val="008824AA"/>
    <w:rsid w:val="00882583"/>
    <w:rsid w:val="00882611"/>
    <w:rsid w:val="008828DC"/>
    <w:rsid w:val="0088298A"/>
    <w:rsid w:val="00882C19"/>
    <w:rsid w:val="00882D96"/>
    <w:rsid w:val="00882DDA"/>
    <w:rsid w:val="00883461"/>
    <w:rsid w:val="008834BE"/>
    <w:rsid w:val="00883549"/>
    <w:rsid w:val="008839AB"/>
    <w:rsid w:val="00883A23"/>
    <w:rsid w:val="00883BA4"/>
    <w:rsid w:val="00883C1F"/>
    <w:rsid w:val="0088476F"/>
    <w:rsid w:val="008848EE"/>
    <w:rsid w:val="00884C5D"/>
    <w:rsid w:val="00884C68"/>
    <w:rsid w:val="00885392"/>
    <w:rsid w:val="0088561E"/>
    <w:rsid w:val="008857ED"/>
    <w:rsid w:val="00885AE3"/>
    <w:rsid w:val="00885B66"/>
    <w:rsid w:val="00885CCD"/>
    <w:rsid w:val="00885E74"/>
    <w:rsid w:val="00886054"/>
    <w:rsid w:val="008860D3"/>
    <w:rsid w:val="00886C67"/>
    <w:rsid w:val="00887AD2"/>
    <w:rsid w:val="008900B7"/>
    <w:rsid w:val="00890DBE"/>
    <w:rsid w:val="008910B2"/>
    <w:rsid w:val="0089113F"/>
    <w:rsid w:val="0089122A"/>
    <w:rsid w:val="00891D59"/>
    <w:rsid w:val="00891E03"/>
    <w:rsid w:val="00891E0E"/>
    <w:rsid w:val="00892134"/>
    <w:rsid w:val="008921AC"/>
    <w:rsid w:val="008921F9"/>
    <w:rsid w:val="0089287F"/>
    <w:rsid w:val="00892ACA"/>
    <w:rsid w:val="00892B62"/>
    <w:rsid w:val="00892EBB"/>
    <w:rsid w:val="00892F52"/>
    <w:rsid w:val="008933AC"/>
    <w:rsid w:val="008933EC"/>
    <w:rsid w:val="00893C56"/>
    <w:rsid w:val="00893E6A"/>
    <w:rsid w:val="00893FE0"/>
    <w:rsid w:val="0089414F"/>
    <w:rsid w:val="00894303"/>
    <w:rsid w:val="00894769"/>
    <w:rsid w:val="008947B7"/>
    <w:rsid w:val="00894DA3"/>
    <w:rsid w:val="00894DF9"/>
    <w:rsid w:val="00895809"/>
    <w:rsid w:val="00895D68"/>
    <w:rsid w:val="00895DA2"/>
    <w:rsid w:val="00896033"/>
    <w:rsid w:val="00896173"/>
    <w:rsid w:val="00896B5A"/>
    <w:rsid w:val="00896E30"/>
    <w:rsid w:val="0089738B"/>
    <w:rsid w:val="00897B38"/>
    <w:rsid w:val="00897FEA"/>
    <w:rsid w:val="008A00DC"/>
    <w:rsid w:val="008A04E7"/>
    <w:rsid w:val="008A081F"/>
    <w:rsid w:val="008A0A4F"/>
    <w:rsid w:val="008A0B14"/>
    <w:rsid w:val="008A0BE5"/>
    <w:rsid w:val="008A113E"/>
    <w:rsid w:val="008A1398"/>
    <w:rsid w:val="008A1924"/>
    <w:rsid w:val="008A1BB9"/>
    <w:rsid w:val="008A2222"/>
    <w:rsid w:val="008A243C"/>
    <w:rsid w:val="008A26D1"/>
    <w:rsid w:val="008A2C37"/>
    <w:rsid w:val="008A2CE9"/>
    <w:rsid w:val="008A32BA"/>
    <w:rsid w:val="008A3BFD"/>
    <w:rsid w:val="008A3CB9"/>
    <w:rsid w:val="008A4E5B"/>
    <w:rsid w:val="008A5325"/>
    <w:rsid w:val="008A589A"/>
    <w:rsid w:val="008A59BD"/>
    <w:rsid w:val="008A5A0B"/>
    <w:rsid w:val="008A5C00"/>
    <w:rsid w:val="008A5C50"/>
    <w:rsid w:val="008A5DE9"/>
    <w:rsid w:val="008A6422"/>
    <w:rsid w:val="008A66E9"/>
    <w:rsid w:val="008A6958"/>
    <w:rsid w:val="008A6A95"/>
    <w:rsid w:val="008A6C0F"/>
    <w:rsid w:val="008A7165"/>
    <w:rsid w:val="008A743C"/>
    <w:rsid w:val="008A7500"/>
    <w:rsid w:val="008A757E"/>
    <w:rsid w:val="008A75FD"/>
    <w:rsid w:val="008A7646"/>
    <w:rsid w:val="008A76A9"/>
    <w:rsid w:val="008A7775"/>
    <w:rsid w:val="008A7877"/>
    <w:rsid w:val="008A7A7D"/>
    <w:rsid w:val="008A7C03"/>
    <w:rsid w:val="008A7CD9"/>
    <w:rsid w:val="008A7EBD"/>
    <w:rsid w:val="008B0052"/>
    <w:rsid w:val="008B04F4"/>
    <w:rsid w:val="008B0718"/>
    <w:rsid w:val="008B0AE1"/>
    <w:rsid w:val="008B0B43"/>
    <w:rsid w:val="008B0B48"/>
    <w:rsid w:val="008B0C52"/>
    <w:rsid w:val="008B0D8F"/>
    <w:rsid w:val="008B109A"/>
    <w:rsid w:val="008B10A1"/>
    <w:rsid w:val="008B185A"/>
    <w:rsid w:val="008B18DD"/>
    <w:rsid w:val="008B1DA7"/>
    <w:rsid w:val="008B1E93"/>
    <w:rsid w:val="008B2777"/>
    <w:rsid w:val="008B28F9"/>
    <w:rsid w:val="008B3097"/>
    <w:rsid w:val="008B35BF"/>
    <w:rsid w:val="008B3EEB"/>
    <w:rsid w:val="008B3FD0"/>
    <w:rsid w:val="008B4C2C"/>
    <w:rsid w:val="008B50D9"/>
    <w:rsid w:val="008B5938"/>
    <w:rsid w:val="008B5A18"/>
    <w:rsid w:val="008B6ED1"/>
    <w:rsid w:val="008B7057"/>
    <w:rsid w:val="008B7D01"/>
    <w:rsid w:val="008C0024"/>
    <w:rsid w:val="008C0177"/>
    <w:rsid w:val="008C0314"/>
    <w:rsid w:val="008C08BF"/>
    <w:rsid w:val="008C0A21"/>
    <w:rsid w:val="008C0A5C"/>
    <w:rsid w:val="008C0C7F"/>
    <w:rsid w:val="008C0EC8"/>
    <w:rsid w:val="008C106F"/>
    <w:rsid w:val="008C1134"/>
    <w:rsid w:val="008C1416"/>
    <w:rsid w:val="008C1493"/>
    <w:rsid w:val="008C165D"/>
    <w:rsid w:val="008C192D"/>
    <w:rsid w:val="008C19EB"/>
    <w:rsid w:val="008C1B98"/>
    <w:rsid w:val="008C1F1F"/>
    <w:rsid w:val="008C1F4A"/>
    <w:rsid w:val="008C20F0"/>
    <w:rsid w:val="008C231B"/>
    <w:rsid w:val="008C2813"/>
    <w:rsid w:val="008C292E"/>
    <w:rsid w:val="008C2964"/>
    <w:rsid w:val="008C2A1C"/>
    <w:rsid w:val="008C2E24"/>
    <w:rsid w:val="008C2FF2"/>
    <w:rsid w:val="008C3071"/>
    <w:rsid w:val="008C3073"/>
    <w:rsid w:val="008C32AB"/>
    <w:rsid w:val="008C3ECC"/>
    <w:rsid w:val="008C3F41"/>
    <w:rsid w:val="008C41A8"/>
    <w:rsid w:val="008C4A6A"/>
    <w:rsid w:val="008C4B4D"/>
    <w:rsid w:val="008C5027"/>
    <w:rsid w:val="008C50C3"/>
    <w:rsid w:val="008C5596"/>
    <w:rsid w:val="008C5803"/>
    <w:rsid w:val="008C584F"/>
    <w:rsid w:val="008C5A4C"/>
    <w:rsid w:val="008C5CFD"/>
    <w:rsid w:val="008C5EF8"/>
    <w:rsid w:val="008C6291"/>
    <w:rsid w:val="008C62A8"/>
    <w:rsid w:val="008C63D5"/>
    <w:rsid w:val="008C68AD"/>
    <w:rsid w:val="008C6B29"/>
    <w:rsid w:val="008C6EAB"/>
    <w:rsid w:val="008C6F94"/>
    <w:rsid w:val="008C7001"/>
    <w:rsid w:val="008C7677"/>
    <w:rsid w:val="008C77BB"/>
    <w:rsid w:val="008C79FA"/>
    <w:rsid w:val="008C7BF9"/>
    <w:rsid w:val="008D00C8"/>
    <w:rsid w:val="008D0216"/>
    <w:rsid w:val="008D026D"/>
    <w:rsid w:val="008D03C2"/>
    <w:rsid w:val="008D0413"/>
    <w:rsid w:val="008D0901"/>
    <w:rsid w:val="008D0EBD"/>
    <w:rsid w:val="008D0F3B"/>
    <w:rsid w:val="008D118A"/>
    <w:rsid w:val="008D14A5"/>
    <w:rsid w:val="008D16F0"/>
    <w:rsid w:val="008D1894"/>
    <w:rsid w:val="008D1A52"/>
    <w:rsid w:val="008D1B45"/>
    <w:rsid w:val="008D249F"/>
    <w:rsid w:val="008D25A2"/>
    <w:rsid w:val="008D2C1B"/>
    <w:rsid w:val="008D2EA5"/>
    <w:rsid w:val="008D2F71"/>
    <w:rsid w:val="008D362F"/>
    <w:rsid w:val="008D39AF"/>
    <w:rsid w:val="008D3BD5"/>
    <w:rsid w:val="008D401B"/>
    <w:rsid w:val="008D4386"/>
    <w:rsid w:val="008D45F3"/>
    <w:rsid w:val="008D479C"/>
    <w:rsid w:val="008D4B23"/>
    <w:rsid w:val="008D4B38"/>
    <w:rsid w:val="008D4E57"/>
    <w:rsid w:val="008D50F2"/>
    <w:rsid w:val="008D51E8"/>
    <w:rsid w:val="008D550A"/>
    <w:rsid w:val="008D55B3"/>
    <w:rsid w:val="008D56A7"/>
    <w:rsid w:val="008D5BF2"/>
    <w:rsid w:val="008D6C5A"/>
    <w:rsid w:val="008D704B"/>
    <w:rsid w:val="008D7294"/>
    <w:rsid w:val="008D72A6"/>
    <w:rsid w:val="008D7834"/>
    <w:rsid w:val="008D7A18"/>
    <w:rsid w:val="008D7B24"/>
    <w:rsid w:val="008D7CDA"/>
    <w:rsid w:val="008E0357"/>
    <w:rsid w:val="008E0524"/>
    <w:rsid w:val="008E0922"/>
    <w:rsid w:val="008E0DB4"/>
    <w:rsid w:val="008E120C"/>
    <w:rsid w:val="008E16B1"/>
    <w:rsid w:val="008E1AF7"/>
    <w:rsid w:val="008E1E78"/>
    <w:rsid w:val="008E1EEF"/>
    <w:rsid w:val="008E1F4E"/>
    <w:rsid w:val="008E2483"/>
    <w:rsid w:val="008E2733"/>
    <w:rsid w:val="008E2830"/>
    <w:rsid w:val="008E2B92"/>
    <w:rsid w:val="008E3473"/>
    <w:rsid w:val="008E3514"/>
    <w:rsid w:val="008E364C"/>
    <w:rsid w:val="008E395A"/>
    <w:rsid w:val="008E39BE"/>
    <w:rsid w:val="008E3D5E"/>
    <w:rsid w:val="008E3DE6"/>
    <w:rsid w:val="008E497A"/>
    <w:rsid w:val="008E4CCA"/>
    <w:rsid w:val="008E4D0D"/>
    <w:rsid w:val="008E4F31"/>
    <w:rsid w:val="008E515B"/>
    <w:rsid w:val="008E58B9"/>
    <w:rsid w:val="008E5BD0"/>
    <w:rsid w:val="008E5C28"/>
    <w:rsid w:val="008E6608"/>
    <w:rsid w:val="008E6BC7"/>
    <w:rsid w:val="008E6D6F"/>
    <w:rsid w:val="008E75B3"/>
    <w:rsid w:val="008E7A99"/>
    <w:rsid w:val="008E7C41"/>
    <w:rsid w:val="008F06D4"/>
    <w:rsid w:val="008F08E8"/>
    <w:rsid w:val="008F1F4B"/>
    <w:rsid w:val="008F20CE"/>
    <w:rsid w:val="008F210E"/>
    <w:rsid w:val="008F2CA2"/>
    <w:rsid w:val="008F3177"/>
    <w:rsid w:val="008F3975"/>
    <w:rsid w:val="008F4316"/>
    <w:rsid w:val="008F4746"/>
    <w:rsid w:val="008F4AD5"/>
    <w:rsid w:val="008F52BC"/>
    <w:rsid w:val="008F561A"/>
    <w:rsid w:val="008F57E1"/>
    <w:rsid w:val="008F5BF1"/>
    <w:rsid w:val="008F646A"/>
    <w:rsid w:val="008F64D6"/>
    <w:rsid w:val="008F6A7A"/>
    <w:rsid w:val="008F6B8F"/>
    <w:rsid w:val="008F7073"/>
    <w:rsid w:val="008F7116"/>
    <w:rsid w:val="008F715A"/>
    <w:rsid w:val="008F7780"/>
    <w:rsid w:val="008F7E4D"/>
    <w:rsid w:val="008F7E95"/>
    <w:rsid w:val="00900664"/>
    <w:rsid w:val="00900CE6"/>
    <w:rsid w:val="00900DB3"/>
    <w:rsid w:val="00900F53"/>
    <w:rsid w:val="009011E6"/>
    <w:rsid w:val="009012E8"/>
    <w:rsid w:val="00901382"/>
    <w:rsid w:val="009013D1"/>
    <w:rsid w:val="00901481"/>
    <w:rsid w:val="00901877"/>
    <w:rsid w:val="00901E5E"/>
    <w:rsid w:val="00902235"/>
    <w:rsid w:val="0090256A"/>
    <w:rsid w:val="00902647"/>
    <w:rsid w:val="00902718"/>
    <w:rsid w:val="009027FD"/>
    <w:rsid w:val="009028A2"/>
    <w:rsid w:val="00903950"/>
    <w:rsid w:val="009040E1"/>
    <w:rsid w:val="0090459C"/>
    <w:rsid w:val="00904B08"/>
    <w:rsid w:val="00904C70"/>
    <w:rsid w:val="009053C2"/>
    <w:rsid w:val="0090540D"/>
    <w:rsid w:val="0090565A"/>
    <w:rsid w:val="00905AAE"/>
    <w:rsid w:val="009061AF"/>
    <w:rsid w:val="00906210"/>
    <w:rsid w:val="00906CF1"/>
    <w:rsid w:val="00906F65"/>
    <w:rsid w:val="00907562"/>
    <w:rsid w:val="009078FA"/>
    <w:rsid w:val="00907E89"/>
    <w:rsid w:val="00907FB5"/>
    <w:rsid w:val="00910003"/>
    <w:rsid w:val="009102F7"/>
    <w:rsid w:val="0091057B"/>
    <w:rsid w:val="0091059F"/>
    <w:rsid w:val="00910644"/>
    <w:rsid w:val="00911065"/>
    <w:rsid w:val="00911127"/>
    <w:rsid w:val="00911311"/>
    <w:rsid w:val="0091140A"/>
    <w:rsid w:val="00911B03"/>
    <w:rsid w:val="00911DDE"/>
    <w:rsid w:val="00911EA0"/>
    <w:rsid w:val="00912087"/>
    <w:rsid w:val="009120E5"/>
    <w:rsid w:val="0091222B"/>
    <w:rsid w:val="00912260"/>
    <w:rsid w:val="0091355B"/>
    <w:rsid w:val="0091373B"/>
    <w:rsid w:val="00913AF9"/>
    <w:rsid w:val="00913BA6"/>
    <w:rsid w:val="00913D86"/>
    <w:rsid w:val="009141B5"/>
    <w:rsid w:val="009144B4"/>
    <w:rsid w:val="00914760"/>
    <w:rsid w:val="009148B0"/>
    <w:rsid w:val="00914D11"/>
    <w:rsid w:val="0091509E"/>
    <w:rsid w:val="009156D5"/>
    <w:rsid w:val="00915961"/>
    <w:rsid w:val="00915A60"/>
    <w:rsid w:val="00915B71"/>
    <w:rsid w:val="00915E1B"/>
    <w:rsid w:val="00915F06"/>
    <w:rsid w:val="00916016"/>
    <w:rsid w:val="009160FB"/>
    <w:rsid w:val="00916424"/>
    <w:rsid w:val="00916669"/>
    <w:rsid w:val="00916B0E"/>
    <w:rsid w:val="00916CB4"/>
    <w:rsid w:val="009175A7"/>
    <w:rsid w:val="00917BB8"/>
    <w:rsid w:val="00917FF3"/>
    <w:rsid w:val="009201BB"/>
    <w:rsid w:val="009203E9"/>
    <w:rsid w:val="0092041B"/>
    <w:rsid w:val="00920465"/>
    <w:rsid w:val="00921170"/>
    <w:rsid w:val="009215D4"/>
    <w:rsid w:val="00921A6F"/>
    <w:rsid w:val="00921D77"/>
    <w:rsid w:val="00922545"/>
    <w:rsid w:val="009226CF"/>
    <w:rsid w:val="0092276A"/>
    <w:rsid w:val="0092289A"/>
    <w:rsid w:val="00922A8A"/>
    <w:rsid w:val="00922B3D"/>
    <w:rsid w:val="00922B5D"/>
    <w:rsid w:val="00922C94"/>
    <w:rsid w:val="00922DF1"/>
    <w:rsid w:val="00922F20"/>
    <w:rsid w:val="00923280"/>
    <w:rsid w:val="00923A2F"/>
    <w:rsid w:val="00923BB0"/>
    <w:rsid w:val="00923C3C"/>
    <w:rsid w:val="00923E42"/>
    <w:rsid w:val="00923FA4"/>
    <w:rsid w:val="0092413F"/>
    <w:rsid w:val="00924537"/>
    <w:rsid w:val="0092461D"/>
    <w:rsid w:val="00924936"/>
    <w:rsid w:val="00924C7F"/>
    <w:rsid w:val="00924E76"/>
    <w:rsid w:val="009251CD"/>
    <w:rsid w:val="00925509"/>
    <w:rsid w:val="00925A8E"/>
    <w:rsid w:val="00926186"/>
    <w:rsid w:val="009261A6"/>
    <w:rsid w:val="00926354"/>
    <w:rsid w:val="00926BA6"/>
    <w:rsid w:val="0092709A"/>
    <w:rsid w:val="009274BF"/>
    <w:rsid w:val="009276C3"/>
    <w:rsid w:val="00927939"/>
    <w:rsid w:val="00927A46"/>
    <w:rsid w:val="00930C5F"/>
    <w:rsid w:val="00930E25"/>
    <w:rsid w:val="00931143"/>
    <w:rsid w:val="009312C1"/>
    <w:rsid w:val="00931471"/>
    <w:rsid w:val="00931482"/>
    <w:rsid w:val="00931B0A"/>
    <w:rsid w:val="00931B56"/>
    <w:rsid w:val="00931C3B"/>
    <w:rsid w:val="00931C6D"/>
    <w:rsid w:val="00931CFD"/>
    <w:rsid w:val="0093277E"/>
    <w:rsid w:val="009333DC"/>
    <w:rsid w:val="0093366B"/>
    <w:rsid w:val="00933840"/>
    <w:rsid w:val="009339F6"/>
    <w:rsid w:val="00933A2E"/>
    <w:rsid w:val="00933C9F"/>
    <w:rsid w:val="00933E43"/>
    <w:rsid w:val="00933E77"/>
    <w:rsid w:val="009346C4"/>
    <w:rsid w:val="00936CC8"/>
    <w:rsid w:val="0093721B"/>
    <w:rsid w:val="009373F5"/>
    <w:rsid w:val="009374D9"/>
    <w:rsid w:val="00937B98"/>
    <w:rsid w:val="00937CFA"/>
    <w:rsid w:val="009401F6"/>
    <w:rsid w:val="0094043B"/>
    <w:rsid w:val="00940816"/>
    <w:rsid w:val="009408C2"/>
    <w:rsid w:val="00940E16"/>
    <w:rsid w:val="00941374"/>
    <w:rsid w:val="0094152D"/>
    <w:rsid w:val="00941566"/>
    <w:rsid w:val="00941CB4"/>
    <w:rsid w:val="00941FAC"/>
    <w:rsid w:val="00942179"/>
    <w:rsid w:val="00942A90"/>
    <w:rsid w:val="00942E5C"/>
    <w:rsid w:val="009433C7"/>
    <w:rsid w:val="0094353A"/>
    <w:rsid w:val="00943887"/>
    <w:rsid w:val="00943925"/>
    <w:rsid w:val="00943983"/>
    <w:rsid w:val="00943A0E"/>
    <w:rsid w:val="00943A5C"/>
    <w:rsid w:val="00943B9D"/>
    <w:rsid w:val="00943E9E"/>
    <w:rsid w:val="00943FED"/>
    <w:rsid w:val="00944909"/>
    <w:rsid w:val="00944936"/>
    <w:rsid w:val="00944B9E"/>
    <w:rsid w:val="00944E0D"/>
    <w:rsid w:val="00944F01"/>
    <w:rsid w:val="00945166"/>
    <w:rsid w:val="00945580"/>
    <w:rsid w:val="00945D26"/>
    <w:rsid w:val="00945D69"/>
    <w:rsid w:val="00945EAE"/>
    <w:rsid w:val="00945F15"/>
    <w:rsid w:val="009464E1"/>
    <w:rsid w:val="009466BE"/>
    <w:rsid w:val="00946BFE"/>
    <w:rsid w:val="0094718A"/>
    <w:rsid w:val="009473D0"/>
    <w:rsid w:val="00947A84"/>
    <w:rsid w:val="00947D75"/>
    <w:rsid w:val="00947E48"/>
    <w:rsid w:val="00950161"/>
    <w:rsid w:val="00950481"/>
    <w:rsid w:val="0095079F"/>
    <w:rsid w:val="009507BC"/>
    <w:rsid w:val="009509B6"/>
    <w:rsid w:val="00950E36"/>
    <w:rsid w:val="00950EB7"/>
    <w:rsid w:val="0095111D"/>
    <w:rsid w:val="0095150F"/>
    <w:rsid w:val="00951C96"/>
    <w:rsid w:val="009522F2"/>
    <w:rsid w:val="0095245A"/>
    <w:rsid w:val="0095250E"/>
    <w:rsid w:val="00952909"/>
    <w:rsid w:val="00952A5C"/>
    <w:rsid w:val="00952BEA"/>
    <w:rsid w:val="00952D3C"/>
    <w:rsid w:val="00952F73"/>
    <w:rsid w:val="00953211"/>
    <w:rsid w:val="009536F9"/>
    <w:rsid w:val="00953748"/>
    <w:rsid w:val="009537A6"/>
    <w:rsid w:val="00953817"/>
    <w:rsid w:val="0095390E"/>
    <w:rsid w:val="00953D90"/>
    <w:rsid w:val="00954178"/>
    <w:rsid w:val="009541CB"/>
    <w:rsid w:val="0095427D"/>
    <w:rsid w:val="00954572"/>
    <w:rsid w:val="00955413"/>
    <w:rsid w:val="00955976"/>
    <w:rsid w:val="00955E07"/>
    <w:rsid w:val="00955FA3"/>
    <w:rsid w:val="0095657A"/>
    <w:rsid w:val="0095664A"/>
    <w:rsid w:val="009572A1"/>
    <w:rsid w:val="0095730F"/>
    <w:rsid w:val="00957790"/>
    <w:rsid w:val="00957C9B"/>
    <w:rsid w:val="00957DCD"/>
    <w:rsid w:val="009601DC"/>
    <w:rsid w:val="009601E3"/>
    <w:rsid w:val="00960A85"/>
    <w:rsid w:val="00960B45"/>
    <w:rsid w:val="00960C2E"/>
    <w:rsid w:val="00960E68"/>
    <w:rsid w:val="00961223"/>
    <w:rsid w:val="00961AC1"/>
    <w:rsid w:val="00961BF7"/>
    <w:rsid w:val="00961D55"/>
    <w:rsid w:val="00961FFD"/>
    <w:rsid w:val="00962042"/>
    <w:rsid w:val="0096209F"/>
    <w:rsid w:val="009624A0"/>
    <w:rsid w:val="0096278A"/>
    <w:rsid w:val="00962951"/>
    <w:rsid w:val="00962A23"/>
    <w:rsid w:val="00963511"/>
    <w:rsid w:val="0096383F"/>
    <w:rsid w:val="0096386E"/>
    <w:rsid w:val="00963975"/>
    <w:rsid w:val="00963DF1"/>
    <w:rsid w:val="00964326"/>
    <w:rsid w:val="009644D2"/>
    <w:rsid w:val="009645F8"/>
    <w:rsid w:val="00964869"/>
    <w:rsid w:val="00964ACF"/>
    <w:rsid w:val="00964BD3"/>
    <w:rsid w:val="009650EC"/>
    <w:rsid w:val="009652BE"/>
    <w:rsid w:val="00965490"/>
    <w:rsid w:val="00965E40"/>
    <w:rsid w:val="00965E76"/>
    <w:rsid w:val="00966300"/>
    <w:rsid w:val="0096678A"/>
    <w:rsid w:val="00966836"/>
    <w:rsid w:val="0096699D"/>
    <w:rsid w:val="00966B15"/>
    <w:rsid w:val="00967412"/>
    <w:rsid w:val="00967F50"/>
    <w:rsid w:val="00970069"/>
    <w:rsid w:val="00970231"/>
    <w:rsid w:val="00971970"/>
    <w:rsid w:val="009719A0"/>
    <w:rsid w:val="00971A19"/>
    <w:rsid w:val="00971AA5"/>
    <w:rsid w:val="00971ACB"/>
    <w:rsid w:val="00971DE5"/>
    <w:rsid w:val="00971E7C"/>
    <w:rsid w:val="00971EE3"/>
    <w:rsid w:val="00972551"/>
    <w:rsid w:val="0097288C"/>
    <w:rsid w:val="00972926"/>
    <w:rsid w:val="00972D8D"/>
    <w:rsid w:val="00973816"/>
    <w:rsid w:val="009742B0"/>
    <w:rsid w:val="00974504"/>
    <w:rsid w:val="00974716"/>
    <w:rsid w:val="009748F0"/>
    <w:rsid w:val="0097498E"/>
    <w:rsid w:val="00974A62"/>
    <w:rsid w:val="00974C6A"/>
    <w:rsid w:val="00974DD4"/>
    <w:rsid w:val="00975281"/>
    <w:rsid w:val="00975686"/>
    <w:rsid w:val="009756B7"/>
    <w:rsid w:val="009757C4"/>
    <w:rsid w:val="009757CD"/>
    <w:rsid w:val="00975AA5"/>
    <w:rsid w:val="00975B52"/>
    <w:rsid w:val="00975EAB"/>
    <w:rsid w:val="009763E6"/>
    <w:rsid w:val="00976505"/>
    <w:rsid w:val="0097653D"/>
    <w:rsid w:val="0097661D"/>
    <w:rsid w:val="00976690"/>
    <w:rsid w:val="0097698F"/>
    <w:rsid w:val="00976CEB"/>
    <w:rsid w:val="00976CF5"/>
    <w:rsid w:val="00977024"/>
    <w:rsid w:val="009770C5"/>
    <w:rsid w:val="009774A9"/>
    <w:rsid w:val="00977E44"/>
    <w:rsid w:val="00977F0C"/>
    <w:rsid w:val="00980142"/>
    <w:rsid w:val="00980259"/>
    <w:rsid w:val="00981518"/>
    <w:rsid w:val="00981D12"/>
    <w:rsid w:val="00982B19"/>
    <w:rsid w:val="00982F36"/>
    <w:rsid w:val="009832CB"/>
    <w:rsid w:val="009834D5"/>
    <w:rsid w:val="009838D7"/>
    <w:rsid w:val="00984430"/>
    <w:rsid w:val="00984971"/>
    <w:rsid w:val="00984A1C"/>
    <w:rsid w:val="00984C63"/>
    <w:rsid w:val="00984E70"/>
    <w:rsid w:val="00985379"/>
    <w:rsid w:val="00985643"/>
    <w:rsid w:val="00985E9D"/>
    <w:rsid w:val="00985FF8"/>
    <w:rsid w:val="009864A7"/>
    <w:rsid w:val="00986602"/>
    <w:rsid w:val="009869BB"/>
    <w:rsid w:val="00987502"/>
    <w:rsid w:val="0098786E"/>
    <w:rsid w:val="00987A96"/>
    <w:rsid w:val="00987D33"/>
    <w:rsid w:val="00987F1A"/>
    <w:rsid w:val="00990122"/>
    <w:rsid w:val="009902F1"/>
    <w:rsid w:val="00990429"/>
    <w:rsid w:val="009904AD"/>
    <w:rsid w:val="009908BB"/>
    <w:rsid w:val="00990961"/>
    <w:rsid w:val="00990D72"/>
    <w:rsid w:val="00991240"/>
    <w:rsid w:val="009913EA"/>
    <w:rsid w:val="0099140E"/>
    <w:rsid w:val="00991624"/>
    <w:rsid w:val="009922B1"/>
    <w:rsid w:val="009922C9"/>
    <w:rsid w:val="009922F9"/>
    <w:rsid w:val="009924B7"/>
    <w:rsid w:val="00992795"/>
    <w:rsid w:val="009928C4"/>
    <w:rsid w:val="00992974"/>
    <w:rsid w:val="00992F52"/>
    <w:rsid w:val="0099330C"/>
    <w:rsid w:val="00993867"/>
    <w:rsid w:val="00993B51"/>
    <w:rsid w:val="00993F23"/>
    <w:rsid w:val="0099470E"/>
    <w:rsid w:val="00994A23"/>
    <w:rsid w:val="00994AC6"/>
    <w:rsid w:val="00994C11"/>
    <w:rsid w:val="00995B08"/>
    <w:rsid w:val="00995E95"/>
    <w:rsid w:val="00995EC1"/>
    <w:rsid w:val="00996018"/>
    <w:rsid w:val="00996279"/>
    <w:rsid w:val="009968C6"/>
    <w:rsid w:val="0099699F"/>
    <w:rsid w:val="00996ADF"/>
    <w:rsid w:val="0099705B"/>
    <w:rsid w:val="0099721E"/>
    <w:rsid w:val="00997C96"/>
    <w:rsid w:val="00997DAD"/>
    <w:rsid w:val="009A0146"/>
    <w:rsid w:val="009A015E"/>
    <w:rsid w:val="009A026B"/>
    <w:rsid w:val="009A0282"/>
    <w:rsid w:val="009A0584"/>
    <w:rsid w:val="009A0642"/>
    <w:rsid w:val="009A0A03"/>
    <w:rsid w:val="009A0D9C"/>
    <w:rsid w:val="009A0F23"/>
    <w:rsid w:val="009A0F40"/>
    <w:rsid w:val="009A1045"/>
    <w:rsid w:val="009A106A"/>
    <w:rsid w:val="009A10D3"/>
    <w:rsid w:val="009A178D"/>
    <w:rsid w:val="009A20C5"/>
    <w:rsid w:val="009A216A"/>
    <w:rsid w:val="009A2255"/>
    <w:rsid w:val="009A2426"/>
    <w:rsid w:val="009A3AB2"/>
    <w:rsid w:val="009A3D5F"/>
    <w:rsid w:val="009A3E8D"/>
    <w:rsid w:val="009A3EBC"/>
    <w:rsid w:val="009A4024"/>
    <w:rsid w:val="009A40D0"/>
    <w:rsid w:val="009A4572"/>
    <w:rsid w:val="009A4C1F"/>
    <w:rsid w:val="009A4D23"/>
    <w:rsid w:val="009A5049"/>
    <w:rsid w:val="009A5084"/>
    <w:rsid w:val="009A5530"/>
    <w:rsid w:val="009A58B1"/>
    <w:rsid w:val="009A5C70"/>
    <w:rsid w:val="009A5FE0"/>
    <w:rsid w:val="009A68E0"/>
    <w:rsid w:val="009A6926"/>
    <w:rsid w:val="009A6CF6"/>
    <w:rsid w:val="009A6E85"/>
    <w:rsid w:val="009A7624"/>
    <w:rsid w:val="009A77D2"/>
    <w:rsid w:val="009A78CD"/>
    <w:rsid w:val="009A79D5"/>
    <w:rsid w:val="009B10D5"/>
    <w:rsid w:val="009B111D"/>
    <w:rsid w:val="009B18C3"/>
    <w:rsid w:val="009B1E93"/>
    <w:rsid w:val="009B214A"/>
    <w:rsid w:val="009B233A"/>
    <w:rsid w:val="009B247B"/>
    <w:rsid w:val="009B2F20"/>
    <w:rsid w:val="009B343F"/>
    <w:rsid w:val="009B35B4"/>
    <w:rsid w:val="009B3787"/>
    <w:rsid w:val="009B39D3"/>
    <w:rsid w:val="009B3C68"/>
    <w:rsid w:val="009B3E06"/>
    <w:rsid w:val="009B4AA8"/>
    <w:rsid w:val="009B4AF1"/>
    <w:rsid w:val="009B4B50"/>
    <w:rsid w:val="009B4BEC"/>
    <w:rsid w:val="009B4BF7"/>
    <w:rsid w:val="009B4D5F"/>
    <w:rsid w:val="009B4E43"/>
    <w:rsid w:val="009B55FF"/>
    <w:rsid w:val="009B5D58"/>
    <w:rsid w:val="009B60DC"/>
    <w:rsid w:val="009B6515"/>
    <w:rsid w:val="009B6A49"/>
    <w:rsid w:val="009B6E42"/>
    <w:rsid w:val="009B77CB"/>
    <w:rsid w:val="009B7A53"/>
    <w:rsid w:val="009B7CFC"/>
    <w:rsid w:val="009B7D6C"/>
    <w:rsid w:val="009C011B"/>
    <w:rsid w:val="009C0163"/>
    <w:rsid w:val="009C02C4"/>
    <w:rsid w:val="009C0785"/>
    <w:rsid w:val="009C0AAD"/>
    <w:rsid w:val="009C12C0"/>
    <w:rsid w:val="009C15DF"/>
    <w:rsid w:val="009C1823"/>
    <w:rsid w:val="009C1CF3"/>
    <w:rsid w:val="009C2396"/>
    <w:rsid w:val="009C26CB"/>
    <w:rsid w:val="009C3449"/>
    <w:rsid w:val="009C3713"/>
    <w:rsid w:val="009C38DC"/>
    <w:rsid w:val="009C3C10"/>
    <w:rsid w:val="009C43BC"/>
    <w:rsid w:val="009C44E9"/>
    <w:rsid w:val="009C469F"/>
    <w:rsid w:val="009C493A"/>
    <w:rsid w:val="009C4BE6"/>
    <w:rsid w:val="009C4D38"/>
    <w:rsid w:val="009C4DB2"/>
    <w:rsid w:val="009C54CC"/>
    <w:rsid w:val="009C54D5"/>
    <w:rsid w:val="009C5655"/>
    <w:rsid w:val="009C5AD8"/>
    <w:rsid w:val="009C5C77"/>
    <w:rsid w:val="009C5D94"/>
    <w:rsid w:val="009C5EE1"/>
    <w:rsid w:val="009C631A"/>
    <w:rsid w:val="009C65BB"/>
    <w:rsid w:val="009C6947"/>
    <w:rsid w:val="009C6C0C"/>
    <w:rsid w:val="009C6CBF"/>
    <w:rsid w:val="009C6E86"/>
    <w:rsid w:val="009C6EFB"/>
    <w:rsid w:val="009C6FF8"/>
    <w:rsid w:val="009C70D8"/>
    <w:rsid w:val="009C7908"/>
    <w:rsid w:val="009C7A15"/>
    <w:rsid w:val="009C7A9C"/>
    <w:rsid w:val="009C7E48"/>
    <w:rsid w:val="009D0225"/>
    <w:rsid w:val="009D03BC"/>
    <w:rsid w:val="009D1268"/>
    <w:rsid w:val="009D1C9F"/>
    <w:rsid w:val="009D1DEA"/>
    <w:rsid w:val="009D1E25"/>
    <w:rsid w:val="009D222B"/>
    <w:rsid w:val="009D2243"/>
    <w:rsid w:val="009D2520"/>
    <w:rsid w:val="009D25C0"/>
    <w:rsid w:val="009D287D"/>
    <w:rsid w:val="009D2EC6"/>
    <w:rsid w:val="009D308D"/>
    <w:rsid w:val="009D35A4"/>
    <w:rsid w:val="009D37A2"/>
    <w:rsid w:val="009D38AD"/>
    <w:rsid w:val="009D3927"/>
    <w:rsid w:val="009D39D4"/>
    <w:rsid w:val="009D3AAA"/>
    <w:rsid w:val="009D4272"/>
    <w:rsid w:val="009D42E0"/>
    <w:rsid w:val="009D47A6"/>
    <w:rsid w:val="009D47FB"/>
    <w:rsid w:val="009D48FD"/>
    <w:rsid w:val="009D4AAE"/>
    <w:rsid w:val="009D4CC3"/>
    <w:rsid w:val="009D5D4D"/>
    <w:rsid w:val="009D631E"/>
    <w:rsid w:val="009D695D"/>
    <w:rsid w:val="009D695E"/>
    <w:rsid w:val="009D6D83"/>
    <w:rsid w:val="009D6EC5"/>
    <w:rsid w:val="009D6FD5"/>
    <w:rsid w:val="009D74A8"/>
    <w:rsid w:val="009D78B3"/>
    <w:rsid w:val="009D78E7"/>
    <w:rsid w:val="009D7B3C"/>
    <w:rsid w:val="009E024B"/>
    <w:rsid w:val="009E0511"/>
    <w:rsid w:val="009E083A"/>
    <w:rsid w:val="009E0A31"/>
    <w:rsid w:val="009E0A3A"/>
    <w:rsid w:val="009E0A9D"/>
    <w:rsid w:val="009E0AC7"/>
    <w:rsid w:val="009E0C07"/>
    <w:rsid w:val="009E0C69"/>
    <w:rsid w:val="009E0F6C"/>
    <w:rsid w:val="009E1156"/>
    <w:rsid w:val="009E1228"/>
    <w:rsid w:val="009E14C5"/>
    <w:rsid w:val="009E1956"/>
    <w:rsid w:val="009E1A5D"/>
    <w:rsid w:val="009E1C59"/>
    <w:rsid w:val="009E1E7E"/>
    <w:rsid w:val="009E202C"/>
    <w:rsid w:val="009E283D"/>
    <w:rsid w:val="009E299B"/>
    <w:rsid w:val="009E357F"/>
    <w:rsid w:val="009E37B7"/>
    <w:rsid w:val="009E423D"/>
    <w:rsid w:val="009E4B0C"/>
    <w:rsid w:val="009E4B7B"/>
    <w:rsid w:val="009E4C18"/>
    <w:rsid w:val="009E4C89"/>
    <w:rsid w:val="009E4F3A"/>
    <w:rsid w:val="009E4F8F"/>
    <w:rsid w:val="009E5396"/>
    <w:rsid w:val="009E5869"/>
    <w:rsid w:val="009E58CF"/>
    <w:rsid w:val="009E5B66"/>
    <w:rsid w:val="009E5CCF"/>
    <w:rsid w:val="009E645E"/>
    <w:rsid w:val="009E6574"/>
    <w:rsid w:val="009E68DD"/>
    <w:rsid w:val="009E71FE"/>
    <w:rsid w:val="009E774C"/>
    <w:rsid w:val="009E78C7"/>
    <w:rsid w:val="009E7C9C"/>
    <w:rsid w:val="009F021F"/>
    <w:rsid w:val="009F05F7"/>
    <w:rsid w:val="009F0AB7"/>
    <w:rsid w:val="009F1B42"/>
    <w:rsid w:val="009F1CFE"/>
    <w:rsid w:val="009F1DE8"/>
    <w:rsid w:val="009F1F3B"/>
    <w:rsid w:val="009F284D"/>
    <w:rsid w:val="009F2B45"/>
    <w:rsid w:val="009F2C8A"/>
    <w:rsid w:val="009F2F6A"/>
    <w:rsid w:val="009F3373"/>
    <w:rsid w:val="009F372A"/>
    <w:rsid w:val="009F3C9B"/>
    <w:rsid w:val="009F3CD6"/>
    <w:rsid w:val="009F3E3C"/>
    <w:rsid w:val="009F4956"/>
    <w:rsid w:val="009F4CFF"/>
    <w:rsid w:val="009F4DE9"/>
    <w:rsid w:val="009F50BF"/>
    <w:rsid w:val="009F533D"/>
    <w:rsid w:val="009F5C81"/>
    <w:rsid w:val="009F62D8"/>
    <w:rsid w:val="009F6594"/>
    <w:rsid w:val="009F6965"/>
    <w:rsid w:val="009F6B4E"/>
    <w:rsid w:val="009F6BC5"/>
    <w:rsid w:val="009F7227"/>
    <w:rsid w:val="009F74B5"/>
    <w:rsid w:val="009F767A"/>
    <w:rsid w:val="009F77B6"/>
    <w:rsid w:val="009F7A27"/>
    <w:rsid w:val="009F7CD8"/>
    <w:rsid w:val="00A004FE"/>
    <w:rsid w:val="00A007E3"/>
    <w:rsid w:val="00A010EA"/>
    <w:rsid w:val="00A013A2"/>
    <w:rsid w:val="00A013D8"/>
    <w:rsid w:val="00A0145B"/>
    <w:rsid w:val="00A01460"/>
    <w:rsid w:val="00A01533"/>
    <w:rsid w:val="00A01625"/>
    <w:rsid w:val="00A0168B"/>
    <w:rsid w:val="00A0178A"/>
    <w:rsid w:val="00A026B4"/>
    <w:rsid w:val="00A02BBA"/>
    <w:rsid w:val="00A02D8A"/>
    <w:rsid w:val="00A03189"/>
    <w:rsid w:val="00A03720"/>
    <w:rsid w:val="00A03743"/>
    <w:rsid w:val="00A0376B"/>
    <w:rsid w:val="00A039BC"/>
    <w:rsid w:val="00A03B71"/>
    <w:rsid w:val="00A04183"/>
    <w:rsid w:val="00A049AE"/>
    <w:rsid w:val="00A051D5"/>
    <w:rsid w:val="00A0525C"/>
    <w:rsid w:val="00A05552"/>
    <w:rsid w:val="00A05A77"/>
    <w:rsid w:val="00A06399"/>
    <w:rsid w:val="00A065CA"/>
    <w:rsid w:val="00A06CE5"/>
    <w:rsid w:val="00A071F2"/>
    <w:rsid w:val="00A07282"/>
    <w:rsid w:val="00A07413"/>
    <w:rsid w:val="00A074F9"/>
    <w:rsid w:val="00A07B4B"/>
    <w:rsid w:val="00A07B7C"/>
    <w:rsid w:val="00A10032"/>
    <w:rsid w:val="00A102D0"/>
    <w:rsid w:val="00A102F0"/>
    <w:rsid w:val="00A1054B"/>
    <w:rsid w:val="00A10972"/>
    <w:rsid w:val="00A10A68"/>
    <w:rsid w:val="00A10AFA"/>
    <w:rsid w:val="00A10B6D"/>
    <w:rsid w:val="00A114AF"/>
    <w:rsid w:val="00A11565"/>
    <w:rsid w:val="00A117F7"/>
    <w:rsid w:val="00A119ED"/>
    <w:rsid w:val="00A11BE0"/>
    <w:rsid w:val="00A11FA9"/>
    <w:rsid w:val="00A12008"/>
    <w:rsid w:val="00A121A4"/>
    <w:rsid w:val="00A1233F"/>
    <w:rsid w:val="00A125C2"/>
    <w:rsid w:val="00A132EF"/>
    <w:rsid w:val="00A13CFF"/>
    <w:rsid w:val="00A13FC8"/>
    <w:rsid w:val="00A14020"/>
    <w:rsid w:val="00A14442"/>
    <w:rsid w:val="00A1458B"/>
    <w:rsid w:val="00A1491D"/>
    <w:rsid w:val="00A14A08"/>
    <w:rsid w:val="00A14B23"/>
    <w:rsid w:val="00A14FD5"/>
    <w:rsid w:val="00A1509A"/>
    <w:rsid w:val="00A153A6"/>
    <w:rsid w:val="00A154DF"/>
    <w:rsid w:val="00A1559B"/>
    <w:rsid w:val="00A157E3"/>
    <w:rsid w:val="00A15B56"/>
    <w:rsid w:val="00A15BD4"/>
    <w:rsid w:val="00A15EE5"/>
    <w:rsid w:val="00A162F3"/>
    <w:rsid w:val="00A163F1"/>
    <w:rsid w:val="00A16486"/>
    <w:rsid w:val="00A16A14"/>
    <w:rsid w:val="00A16B5B"/>
    <w:rsid w:val="00A16D93"/>
    <w:rsid w:val="00A170F1"/>
    <w:rsid w:val="00A1788D"/>
    <w:rsid w:val="00A17AB4"/>
    <w:rsid w:val="00A17CD6"/>
    <w:rsid w:val="00A20518"/>
    <w:rsid w:val="00A2060B"/>
    <w:rsid w:val="00A2094C"/>
    <w:rsid w:val="00A21065"/>
    <w:rsid w:val="00A21085"/>
    <w:rsid w:val="00A21600"/>
    <w:rsid w:val="00A21647"/>
    <w:rsid w:val="00A216CF"/>
    <w:rsid w:val="00A21703"/>
    <w:rsid w:val="00A2172B"/>
    <w:rsid w:val="00A218B8"/>
    <w:rsid w:val="00A21A6A"/>
    <w:rsid w:val="00A21C7C"/>
    <w:rsid w:val="00A21E29"/>
    <w:rsid w:val="00A22018"/>
    <w:rsid w:val="00A220EF"/>
    <w:rsid w:val="00A226BA"/>
    <w:rsid w:val="00A226E4"/>
    <w:rsid w:val="00A22825"/>
    <w:rsid w:val="00A2286F"/>
    <w:rsid w:val="00A22880"/>
    <w:rsid w:val="00A22F2C"/>
    <w:rsid w:val="00A23154"/>
    <w:rsid w:val="00A23CA2"/>
    <w:rsid w:val="00A23D89"/>
    <w:rsid w:val="00A24443"/>
    <w:rsid w:val="00A24779"/>
    <w:rsid w:val="00A24817"/>
    <w:rsid w:val="00A2487A"/>
    <w:rsid w:val="00A248E7"/>
    <w:rsid w:val="00A249C9"/>
    <w:rsid w:val="00A24B0C"/>
    <w:rsid w:val="00A24C2A"/>
    <w:rsid w:val="00A24D1E"/>
    <w:rsid w:val="00A24D38"/>
    <w:rsid w:val="00A250E4"/>
    <w:rsid w:val="00A26270"/>
    <w:rsid w:val="00A269A4"/>
    <w:rsid w:val="00A26AE0"/>
    <w:rsid w:val="00A26DAB"/>
    <w:rsid w:val="00A26F83"/>
    <w:rsid w:val="00A276AE"/>
    <w:rsid w:val="00A27729"/>
    <w:rsid w:val="00A278E5"/>
    <w:rsid w:val="00A27A8A"/>
    <w:rsid w:val="00A27AC9"/>
    <w:rsid w:val="00A30086"/>
    <w:rsid w:val="00A300B3"/>
    <w:rsid w:val="00A3063D"/>
    <w:rsid w:val="00A310E4"/>
    <w:rsid w:val="00A31A9E"/>
    <w:rsid w:val="00A31F7D"/>
    <w:rsid w:val="00A32753"/>
    <w:rsid w:val="00A329D9"/>
    <w:rsid w:val="00A330F1"/>
    <w:rsid w:val="00A33416"/>
    <w:rsid w:val="00A3345B"/>
    <w:rsid w:val="00A33AFB"/>
    <w:rsid w:val="00A33C0F"/>
    <w:rsid w:val="00A34A47"/>
    <w:rsid w:val="00A34A88"/>
    <w:rsid w:val="00A360C1"/>
    <w:rsid w:val="00A3634A"/>
    <w:rsid w:val="00A36650"/>
    <w:rsid w:val="00A3686E"/>
    <w:rsid w:val="00A36DC0"/>
    <w:rsid w:val="00A36EBC"/>
    <w:rsid w:val="00A3700E"/>
    <w:rsid w:val="00A370DF"/>
    <w:rsid w:val="00A373DD"/>
    <w:rsid w:val="00A374AB"/>
    <w:rsid w:val="00A3757F"/>
    <w:rsid w:val="00A37A73"/>
    <w:rsid w:val="00A37D27"/>
    <w:rsid w:val="00A37E28"/>
    <w:rsid w:val="00A403D1"/>
    <w:rsid w:val="00A4062D"/>
    <w:rsid w:val="00A40A15"/>
    <w:rsid w:val="00A40B3D"/>
    <w:rsid w:val="00A40BB2"/>
    <w:rsid w:val="00A40CF5"/>
    <w:rsid w:val="00A40DE6"/>
    <w:rsid w:val="00A4111A"/>
    <w:rsid w:val="00A4128F"/>
    <w:rsid w:val="00A41435"/>
    <w:rsid w:val="00A4157D"/>
    <w:rsid w:val="00A41C01"/>
    <w:rsid w:val="00A42220"/>
    <w:rsid w:val="00A428ED"/>
    <w:rsid w:val="00A42A54"/>
    <w:rsid w:val="00A42BF9"/>
    <w:rsid w:val="00A43194"/>
    <w:rsid w:val="00A43328"/>
    <w:rsid w:val="00A43C2D"/>
    <w:rsid w:val="00A4498C"/>
    <w:rsid w:val="00A44A91"/>
    <w:rsid w:val="00A44ADE"/>
    <w:rsid w:val="00A44CD5"/>
    <w:rsid w:val="00A451F5"/>
    <w:rsid w:val="00A45347"/>
    <w:rsid w:val="00A456CC"/>
    <w:rsid w:val="00A4571B"/>
    <w:rsid w:val="00A45747"/>
    <w:rsid w:val="00A45CDA"/>
    <w:rsid w:val="00A45E85"/>
    <w:rsid w:val="00A45EBF"/>
    <w:rsid w:val="00A45F1D"/>
    <w:rsid w:val="00A45FA7"/>
    <w:rsid w:val="00A4626F"/>
    <w:rsid w:val="00A4644F"/>
    <w:rsid w:val="00A465F9"/>
    <w:rsid w:val="00A4695F"/>
    <w:rsid w:val="00A46A77"/>
    <w:rsid w:val="00A46F7B"/>
    <w:rsid w:val="00A47244"/>
    <w:rsid w:val="00A47839"/>
    <w:rsid w:val="00A47D33"/>
    <w:rsid w:val="00A47DF2"/>
    <w:rsid w:val="00A5070B"/>
    <w:rsid w:val="00A50ADB"/>
    <w:rsid w:val="00A50C19"/>
    <w:rsid w:val="00A511FE"/>
    <w:rsid w:val="00A51280"/>
    <w:rsid w:val="00A513FB"/>
    <w:rsid w:val="00A525DF"/>
    <w:rsid w:val="00A5321E"/>
    <w:rsid w:val="00A5342A"/>
    <w:rsid w:val="00A53683"/>
    <w:rsid w:val="00A53A7F"/>
    <w:rsid w:val="00A53B45"/>
    <w:rsid w:val="00A54097"/>
    <w:rsid w:val="00A541DD"/>
    <w:rsid w:val="00A543A5"/>
    <w:rsid w:val="00A548AC"/>
    <w:rsid w:val="00A54A9B"/>
    <w:rsid w:val="00A54C7F"/>
    <w:rsid w:val="00A54D08"/>
    <w:rsid w:val="00A552F4"/>
    <w:rsid w:val="00A55687"/>
    <w:rsid w:val="00A558E5"/>
    <w:rsid w:val="00A55965"/>
    <w:rsid w:val="00A55C5E"/>
    <w:rsid w:val="00A55D8C"/>
    <w:rsid w:val="00A55D91"/>
    <w:rsid w:val="00A55F68"/>
    <w:rsid w:val="00A561AF"/>
    <w:rsid w:val="00A564F7"/>
    <w:rsid w:val="00A5676D"/>
    <w:rsid w:val="00A5680D"/>
    <w:rsid w:val="00A569E7"/>
    <w:rsid w:val="00A56C78"/>
    <w:rsid w:val="00A56DC0"/>
    <w:rsid w:val="00A57135"/>
    <w:rsid w:val="00A57295"/>
    <w:rsid w:val="00A5754D"/>
    <w:rsid w:val="00A57BC8"/>
    <w:rsid w:val="00A60760"/>
    <w:rsid w:val="00A60C6D"/>
    <w:rsid w:val="00A60DF7"/>
    <w:rsid w:val="00A60EE2"/>
    <w:rsid w:val="00A610E6"/>
    <w:rsid w:val="00A6135F"/>
    <w:rsid w:val="00A614A3"/>
    <w:rsid w:val="00A61B51"/>
    <w:rsid w:val="00A61B60"/>
    <w:rsid w:val="00A61DB5"/>
    <w:rsid w:val="00A62D03"/>
    <w:rsid w:val="00A63040"/>
    <w:rsid w:val="00A6357D"/>
    <w:rsid w:val="00A638CC"/>
    <w:rsid w:val="00A6482D"/>
    <w:rsid w:val="00A65397"/>
    <w:rsid w:val="00A6571F"/>
    <w:rsid w:val="00A65838"/>
    <w:rsid w:val="00A66449"/>
    <w:rsid w:val="00A67250"/>
    <w:rsid w:val="00A6728A"/>
    <w:rsid w:val="00A67394"/>
    <w:rsid w:val="00A67BF8"/>
    <w:rsid w:val="00A67E0E"/>
    <w:rsid w:val="00A67EAF"/>
    <w:rsid w:val="00A70265"/>
    <w:rsid w:val="00A71517"/>
    <w:rsid w:val="00A72077"/>
    <w:rsid w:val="00A7251A"/>
    <w:rsid w:val="00A727D6"/>
    <w:rsid w:val="00A72B98"/>
    <w:rsid w:val="00A72E6E"/>
    <w:rsid w:val="00A74201"/>
    <w:rsid w:val="00A745C2"/>
    <w:rsid w:val="00A7465B"/>
    <w:rsid w:val="00A74E19"/>
    <w:rsid w:val="00A75648"/>
    <w:rsid w:val="00A7582F"/>
    <w:rsid w:val="00A759DB"/>
    <w:rsid w:val="00A75A6B"/>
    <w:rsid w:val="00A75C24"/>
    <w:rsid w:val="00A75D3C"/>
    <w:rsid w:val="00A76185"/>
    <w:rsid w:val="00A76525"/>
    <w:rsid w:val="00A7684B"/>
    <w:rsid w:val="00A76A29"/>
    <w:rsid w:val="00A76C14"/>
    <w:rsid w:val="00A76CE3"/>
    <w:rsid w:val="00A77160"/>
    <w:rsid w:val="00A7727F"/>
    <w:rsid w:val="00A77495"/>
    <w:rsid w:val="00A7797A"/>
    <w:rsid w:val="00A77CF6"/>
    <w:rsid w:val="00A77EF3"/>
    <w:rsid w:val="00A77F67"/>
    <w:rsid w:val="00A77FFD"/>
    <w:rsid w:val="00A803D5"/>
    <w:rsid w:val="00A80709"/>
    <w:rsid w:val="00A80991"/>
    <w:rsid w:val="00A81075"/>
    <w:rsid w:val="00A81AFE"/>
    <w:rsid w:val="00A81BE3"/>
    <w:rsid w:val="00A81DAE"/>
    <w:rsid w:val="00A82002"/>
    <w:rsid w:val="00A8268D"/>
    <w:rsid w:val="00A8277D"/>
    <w:rsid w:val="00A82934"/>
    <w:rsid w:val="00A82F28"/>
    <w:rsid w:val="00A830E2"/>
    <w:rsid w:val="00A830E4"/>
    <w:rsid w:val="00A8351F"/>
    <w:rsid w:val="00A836D8"/>
    <w:rsid w:val="00A83C1C"/>
    <w:rsid w:val="00A83ECE"/>
    <w:rsid w:val="00A8419E"/>
    <w:rsid w:val="00A8438F"/>
    <w:rsid w:val="00A849B3"/>
    <w:rsid w:val="00A84D94"/>
    <w:rsid w:val="00A84E20"/>
    <w:rsid w:val="00A8512C"/>
    <w:rsid w:val="00A85785"/>
    <w:rsid w:val="00A86071"/>
    <w:rsid w:val="00A863B0"/>
    <w:rsid w:val="00A86ACA"/>
    <w:rsid w:val="00A86AE0"/>
    <w:rsid w:val="00A86CE3"/>
    <w:rsid w:val="00A874BA"/>
    <w:rsid w:val="00A877F4"/>
    <w:rsid w:val="00A879D9"/>
    <w:rsid w:val="00A87D29"/>
    <w:rsid w:val="00A907BA"/>
    <w:rsid w:val="00A90C6C"/>
    <w:rsid w:val="00A9126F"/>
    <w:rsid w:val="00A913EE"/>
    <w:rsid w:val="00A9188C"/>
    <w:rsid w:val="00A91B49"/>
    <w:rsid w:val="00A91C11"/>
    <w:rsid w:val="00A91E97"/>
    <w:rsid w:val="00A92177"/>
    <w:rsid w:val="00A921A7"/>
    <w:rsid w:val="00A92602"/>
    <w:rsid w:val="00A92823"/>
    <w:rsid w:val="00A92BC6"/>
    <w:rsid w:val="00A92E12"/>
    <w:rsid w:val="00A92EE4"/>
    <w:rsid w:val="00A9303A"/>
    <w:rsid w:val="00A930DB"/>
    <w:rsid w:val="00A938C4"/>
    <w:rsid w:val="00A93C49"/>
    <w:rsid w:val="00A93DB6"/>
    <w:rsid w:val="00A93E86"/>
    <w:rsid w:val="00A93F03"/>
    <w:rsid w:val="00A9448D"/>
    <w:rsid w:val="00A94601"/>
    <w:rsid w:val="00A94D17"/>
    <w:rsid w:val="00A94D48"/>
    <w:rsid w:val="00A95084"/>
    <w:rsid w:val="00A95256"/>
    <w:rsid w:val="00A953E9"/>
    <w:rsid w:val="00A95617"/>
    <w:rsid w:val="00A95B72"/>
    <w:rsid w:val="00A96CD4"/>
    <w:rsid w:val="00A96F9D"/>
    <w:rsid w:val="00A97039"/>
    <w:rsid w:val="00A97D1B"/>
    <w:rsid w:val="00AA0566"/>
    <w:rsid w:val="00AA06E3"/>
    <w:rsid w:val="00AA0C26"/>
    <w:rsid w:val="00AA1554"/>
    <w:rsid w:val="00AA15E3"/>
    <w:rsid w:val="00AA1722"/>
    <w:rsid w:val="00AA1CF1"/>
    <w:rsid w:val="00AA2092"/>
    <w:rsid w:val="00AA2567"/>
    <w:rsid w:val="00AA26C2"/>
    <w:rsid w:val="00AA28C3"/>
    <w:rsid w:val="00AA2D6B"/>
    <w:rsid w:val="00AA2D9A"/>
    <w:rsid w:val="00AA3301"/>
    <w:rsid w:val="00AA370A"/>
    <w:rsid w:val="00AA3924"/>
    <w:rsid w:val="00AA41D2"/>
    <w:rsid w:val="00AA4347"/>
    <w:rsid w:val="00AA43C5"/>
    <w:rsid w:val="00AA4CB1"/>
    <w:rsid w:val="00AA5285"/>
    <w:rsid w:val="00AA577E"/>
    <w:rsid w:val="00AA5A05"/>
    <w:rsid w:val="00AA5CB1"/>
    <w:rsid w:val="00AA5D64"/>
    <w:rsid w:val="00AA611B"/>
    <w:rsid w:val="00AA62E9"/>
    <w:rsid w:val="00AA6AF7"/>
    <w:rsid w:val="00AA6B4F"/>
    <w:rsid w:val="00AA6E77"/>
    <w:rsid w:val="00AA6F23"/>
    <w:rsid w:val="00AA6FE6"/>
    <w:rsid w:val="00AA7120"/>
    <w:rsid w:val="00AA762D"/>
    <w:rsid w:val="00AB0736"/>
    <w:rsid w:val="00AB1129"/>
    <w:rsid w:val="00AB15DC"/>
    <w:rsid w:val="00AB1CBD"/>
    <w:rsid w:val="00AB1E1D"/>
    <w:rsid w:val="00AB2031"/>
    <w:rsid w:val="00AB2ACB"/>
    <w:rsid w:val="00AB2BB0"/>
    <w:rsid w:val="00AB2EF4"/>
    <w:rsid w:val="00AB2FE4"/>
    <w:rsid w:val="00AB3187"/>
    <w:rsid w:val="00AB31AA"/>
    <w:rsid w:val="00AB3D75"/>
    <w:rsid w:val="00AB46E6"/>
    <w:rsid w:val="00AB4AEE"/>
    <w:rsid w:val="00AB50AC"/>
    <w:rsid w:val="00AB5734"/>
    <w:rsid w:val="00AB577D"/>
    <w:rsid w:val="00AB581F"/>
    <w:rsid w:val="00AB58BD"/>
    <w:rsid w:val="00AB5A76"/>
    <w:rsid w:val="00AB5FA8"/>
    <w:rsid w:val="00AB600B"/>
    <w:rsid w:val="00AB6254"/>
    <w:rsid w:val="00AB684A"/>
    <w:rsid w:val="00AB6A9D"/>
    <w:rsid w:val="00AB6CE6"/>
    <w:rsid w:val="00AB6D46"/>
    <w:rsid w:val="00AB6D96"/>
    <w:rsid w:val="00AB75D0"/>
    <w:rsid w:val="00AB789A"/>
    <w:rsid w:val="00AB79B3"/>
    <w:rsid w:val="00AB79E6"/>
    <w:rsid w:val="00AC039A"/>
    <w:rsid w:val="00AC05E6"/>
    <w:rsid w:val="00AC069D"/>
    <w:rsid w:val="00AC09E8"/>
    <w:rsid w:val="00AC0ACD"/>
    <w:rsid w:val="00AC0E1A"/>
    <w:rsid w:val="00AC0F19"/>
    <w:rsid w:val="00AC1380"/>
    <w:rsid w:val="00AC13C7"/>
    <w:rsid w:val="00AC1529"/>
    <w:rsid w:val="00AC1631"/>
    <w:rsid w:val="00AC1B3F"/>
    <w:rsid w:val="00AC1F35"/>
    <w:rsid w:val="00AC217A"/>
    <w:rsid w:val="00AC21E0"/>
    <w:rsid w:val="00AC289E"/>
    <w:rsid w:val="00AC29A2"/>
    <w:rsid w:val="00AC3529"/>
    <w:rsid w:val="00AC3646"/>
    <w:rsid w:val="00AC3A48"/>
    <w:rsid w:val="00AC414B"/>
    <w:rsid w:val="00AC43ED"/>
    <w:rsid w:val="00AC4E32"/>
    <w:rsid w:val="00AC4FE4"/>
    <w:rsid w:val="00AC5134"/>
    <w:rsid w:val="00AC5418"/>
    <w:rsid w:val="00AC5984"/>
    <w:rsid w:val="00AC5A23"/>
    <w:rsid w:val="00AC5CC1"/>
    <w:rsid w:val="00AC640B"/>
    <w:rsid w:val="00AC64D9"/>
    <w:rsid w:val="00AC64E3"/>
    <w:rsid w:val="00AC6521"/>
    <w:rsid w:val="00AC65B6"/>
    <w:rsid w:val="00AC687B"/>
    <w:rsid w:val="00AC69BD"/>
    <w:rsid w:val="00AC6A7C"/>
    <w:rsid w:val="00AC6D20"/>
    <w:rsid w:val="00AC711F"/>
    <w:rsid w:val="00AC75C1"/>
    <w:rsid w:val="00AC78C6"/>
    <w:rsid w:val="00AC78F4"/>
    <w:rsid w:val="00AC7AE8"/>
    <w:rsid w:val="00AC7C2D"/>
    <w:rsid w:val="00AD0141"/>
    <w:rsid w:val="00AD0396"/>
    <w:rsid w:val="00AD0E1B"/>
    <w:rsid w:val="00AD1552"/>
    <w:rsid w:val="00AD19BF"/>
    <w:rsid w:val="00AD1C10"/>
    <w:rsid w:val="00AD1F19"/>
    <w:rsid w:val="00AD207E"/>
    <w:rsid w:val="00AD2238"/>
    <w:rsid w:val="00AD23A9"/>
    <w:rsid w:val="00AD244C"/>
    <w:rsid w:val="00AD2991"/>
    <w:rsid w:val="00AD2B0D"/>
    <w:rsid w:val="00AD2DA8"/>
    <w:rsid w:val="00AD2DB7"/>
    <w:rsid w:val="00AD2FFE"/>
    <w:rsid w:val="00AD3557"/>
    <w:rsid w:val="00AD35E1"/>
    <w:rsid w:val="00AD3808"/>
    <w:rsid w:val="00AD3969"/>
    <w:rsid w:val="00AD3CCF"/>
    <w:rsid w:val="00AD42EE"/>
    <w:rsid w:val="00AD4379"/>
    <w:rsid w:val="00AD44C8"/>
    <w:rsid w:val="00AD4EA0"/>
    <w:rsid w:val="00AD536F"/>
    <w:rsid w:val="00AD560A"/>
    <w:rsid w:val="00AD5E1E"/>
    <w:rsid w:val="00AD6289"/>
    <w:rsid w:val="00AD62D7"/>
    <w:rsid w:val="00AD62DE"/>
    <w:rsid w:val="00AD6660"/>
    <w:rsid w:val="00AD6C78"/>
    <w:rsid w:val="00AD6E26"/>
    <w:rsid w:val="00AD7414"/>
    <w:rsid w:val="00AD78F9"/>
    <w:rsid w:val="00AD7DBB"/>
    <w:rsid w:val="00AD7FF5"/>
    <w:rsid w:val="00AE01C7"/>
    <w:rsid w:val="00AE024A"/>
    <w:rsid w:val="00AE0341"/>
    <w:rsid w:val="00AE045F"/>
    <w:rsid w:val="00AE0BDE"/>
    <w:rsid w:val="00AE0CA2"/>
    <w:rsid w:val="00AE0CDD"/>
    <w:rsid w:val="00AE10E5"/>
    <w:rsid w:val="00AE2790"/>
    <w:rsid w:val="00AE2FAC"/>
    <w:rsid w:val="00AE318C"/>
    <w:rsid w:val="00AE33B6"/>
    <w:rsid w:val="00AE34B9"/>
    <w:rsid w:val="00AE35A0"/>
    <w:rsid w:val="00AE389B"/>
    <w:rsid w:val="00AE3E51"/>
    <w:rsid w:val="00AE3F77"/>
    <w:rsid w:val="00AE41F7"/>
    <w:rsid w:val="00AE4261"/>
    <w:rsid w:val="00AE469D"/>
    <w:rsid w:val="00AE4842"/>
    <w:rsid w:val="00AE4960"/>
    <w:rsid w:val="00AE49D0"/>
    <w:rsid w:val="00AE4C2D"/>
    <w:rsid w:val="00AE5102"/>
    <w:rsid w:val="00AE51BA"/>
    <w:rsid w:val="00AE51C3"/>
    <w:rsid w:val="00AE5422"/>
    <w:rsid w:val="00AE56E1"/>
    <w:rsid w:val="00AE5FC1"/>
    <w:rsid w:val="00AE64B9"/>
    <w:rsid w:val="00AE64E5"/>
    <w:rsid w:val="00AE6592"/>
    <w:rsid w:val="00AE6CC5"/>
    <w:rsid w:val="00AE706F"/>
    <w:rsid w:val="00AE75AD"/>
    <w:rsid w:val="00AE7E4F"/>
    <w:rsid w:val="00AF0136"/>
    <w:rsid w:val="00AF0A3C"/>
    <w:rsid w:val="00AF0DF8"/>
    <w:rsid w:val="00AF11AB"/>
    <w:rsid w:val="00AF1618"/>
    <w:rsid w:val="00AF162B"/>
    <w:rsid w:val="00AF1689"/>
    <w:rsid w:val="00AF195A"/>
    <w:rsid w:val="00AF1A47"/>
    <w:rsid w:val="00AF1B31"/>
    <w:rsid w:val="00AF1DDA"/>
    <w:rsid w:val="00AF1DDF"/>
    <w:rsid w:val="00AF26BA"/>
    <w:rsid w:val="00AF29C7"/>
    <w:rsid w:val="00AF37FD"/>
    <w:rsid w:val="00AF3C37"/>
    <w:rsid w:val="00AF4243"/>
    <w:rsid w:val="00AF4595"/>
    <w:rsid w:val="00AF4E64"/>
    <w:rsid w:val="00AF5191"/>
    <w:rsid w:val="00AF54B0"/>
    <w:rsid w:val="00AF5E4E"/>
    <w:rsid w:val="00AF5FBA"/>
    <w:rsid w:val="00AF66E0"/>
    <w:rsid w:val="00AF673E"/>
    <w:rsid w:val="00AF6783"/>
    <w:rsid w:val="00AF6860"/>
    <w:rsid w:val="00AF71DF"/>
    <w:rsid w:val="00AF76DF"/>
    <w:rsid w:val="00AF796C"/>
    <w:rsid w:val="00AF7BEE"/>
    <w:rsid w:val="00AF7DCA"/>
    <w:rsid w:val="00B001A7"/>
    <w:rsid w:val="00B00D55"/>
    <w:rsid w:val="00B010D8"/>
    <w:rsid w:val="00B01686"/>
    <w:rsid w:val="00B01A05"/>
    <w:rsid w:val="00B01A1B"/>
    <w:rsid w:val="00B01B82"/>
    <w:rsid w:val="00B020E7"/>
    <w:rsid w:val="00B024CF"/>
    <w:rsid w:val="00B026B9"/>
    <w:rsid w:val="00B027D4"/>
    <w:rsid w:val="00B02A60"/>
    <w:rsid w:val="00B02B4E"/>
    <w:rsid w:val="00B037DB"/>
    <w:rsid w:val="00B03A15"/>
    <w:rsid w:val="00B03C6E"/>
    <w:rsid w:val="00B03F30"/>
    <w:rsid w:val="00B03FC2"/>
    <w:rsid w:val="00B03FFD"/>
    <w:rsid w:val="00B04101"/>
    <w:rsid w:val="00B041B9"/>
    <w:rsid w:val="00B04492"/>
    <w:rsid w:val="00B045CE"/>
    <w:rsid w:val="00B04732"/>
    <w:rsid w:val="00B0493E"/>
    <w:rsid w:val="00B05158"/>
    <w:rsid w:val="00B0529E"/>
    <w:rsid w:val="00B052C5"/>
    <w:rsid w:val="00B0554A"/>
    <w:rsid w:val="00B056F9"/>
    <w:rsid w:val="00B05EDC"/>
    <w:rsid w:val="00B0641B"/>
    <w:rsid w:val="00B067CC"/>
    <w:rsid w:val="00B06E18"/>
    <w:rsid w:val="00B06FB7"/>
    <w:rsid w:val="00B07622"/>
    <w:rsid w:val="00B0777E"/>
    <w:rsid w:val="00B07BC5"/>
    <w:rsid w:val="00B1004D"/>
    <w:rsid w:val="00B10425"/>
    <w:rsid w:val="00B104CC"/>
    <w:rsid w:val="00B106F5"/>
    <w:rsid w:val="00B1104A"/>
    <w:rsid w:val="00B116A6"/>
    <w:rsid w:val="00B11D33"/>
    <w:rsid w:val="00B12636"/>
    <w:rsid w:val="00B12A27"/>
    <w:rsid w:val="00B12BA6"/>
    <w:rsid w:val="00B12FC3"/>
    <w:rsid w:val="00B131EC"/>
    <w:rsid w:val="00B13293"/>
    <w:rsid w:val="00B13A20"/>
    <w:rsid w:val="00B13B1D"/>
    <w:rsid w:val="00B13D94"/>
    <w:rsid w:val="00B13FC0"/>
    <w:rsid w:val="00B142CA"/>
    <w:rsid w:val="00B145C9"/>
    <w:rsid w:val="00B148F7"/>
    <w:rsid w:val="00B149D6"/>
    <w:rsid w:val="00B15712"/>
    <w:rsid w:val="00B15D27"/>
    <w:rsid w:val="00B15D54"/>
    <w:rsid w:val="00B16055"/>
    <w:rsid w:val="00B16285"/>
    <w:rsid w:val="00B165F3"/>
    <w:rsid w:val="00B16EE6"/>
    <w:rsid w:val="00B16FFB"/>
    <w:rsid w:val="00B1708B"/>
    <w:rsid w:val="00B172F9"/>
    <w:rsid w:val="00B17560"/>
    <w:rsid w:val="00B17996"/>
    <w:rsid w:val="00B17A19"/>
    <w:rsid w:val="00B17CDF"/>
    <w:rsid w:val="00B20DC3"/>
    <w:rsid w:val="00B20F25"/>
    <w:rsid w:val="00B2112C"/>
    <w:rsid w:val="00B2119A"/>
    <w:rsid w:val="00B2130E"/>
    <w:rsid w:val="00B21585"/>
    <w:rsid w:val="00B21D13"/>
    <w:rsid w:val="00B21D96"/>
    <w:rsid w:val="00B21F06"/>
    <w:rsid w:val="00B221DB"/>
    <w:rsid w:val="00B223F7"/>
    <w:rsid w:val="00B224C9"/>
    <w:rsid w:val="00B228A3"/>
    <w:rsid w:val="00B23106"/>
    <w:rsid w:val="00B23371"/>
    <w:rsid w:val="00B23943"/>
    <w:rsid w:val="00B23A4A"/>
    <w:rsid w:val="00B23F7D"/>
    <w:rsid w:val="00B2423A"/>
    <w:rsid w:val="00B248F4"/>
    <w:rsid w:val="00B24952"/>
    <w:rsid w:val="00B24F03"/>
    <w:rsid w:val="00B253D7"/>
    <w:rsid w:val="00B254E7"/>
    <w:rsid w:val="00B2589D"/>
    <w:rsid w:val="00B26667"/>
    <w:rsid w:val="00B26A0A"/>
    <w:rsid w:val="00B26C3B"/>
    <w:rsid w:val="00B26D6A"/>
    <w:rsid w:val="00B30107"/>
    <w:rsid w:val="00B30332"/>
    <w:rsid w:val="00B30DC1"/>
    <w:rsid w:val="00B30E2D"/>
    <w:rsid w:val="00B30E8B"/>
    <w:rsid w:val="00B312D9"/>
    <w:rsid w:val="00B31309"/>
    <w:rsid w:val="00B31547"/>
    <w:rsid w:val="00B31A3D"/>
    <w:rsid w:val="00B31A78"/>
    <w:rsid w:val="00B31D3F"/>
    <w:rsid w:val="00B3223E"/>
    <w:rsid w:val="00B32B34"/>
    <w:rsid w:val="00B331A5"/>
    <w:rsid w:val="00B33A77"/>
    <w:rsid w:val="00B33B11"/>
    <w:rsid w:val="00B33BA2"/>
    <w:rsid w:val="00B33FE6"/>
    <w:rsid w:val="00B3471C"/>
    <w:rsid w:val="00B34A2B"/>
    <w:rsid w:val="00B34B13"/>
    <w:rsid w:val="00B3535B"/>
    <w:rsid w:val="00B35777"/>
    <w:rsid w:val="00B35826"/>
    <w:rsid w:val="00B36179"/>
    <w:rsid w:val="00B3631D"/>
    <w:rsid w:val="00B3694D"/>
    <w:rsid w:val="00B36C5F"/>
    <w:rsid w:val="00B36CF1"/>
    <w:rsid w:val="00B36F2D"/>
    <w:rsid w:val="00B371B0"/>
    <w:rsid w:val="00B379AA"/>
    <w:rsid w:val="00B37A9E"/>
    <w:rsid w:val="00B37C69"/>
    <w:rsid w:val="00B37D01"/>
    <w:rsid w:val="00B400E3"/>
    <w:rsid w:val="00B40720"/>
    <w:rsid w:val="00B4105C"/>
    <w:rsid w:val="00B41085"/>
    <w:rsid w:val="00B41384"/>
    <w:rsid w:val="00B41877"/>
    <w:rsid w:val="00B41DD9"/>
    <w:rsid w:val="00B438C0"/>
    <w:rsid w:val="00B43A66"/>
    <w:rsid w:val="00B43C2B"/>
    <w:rsid w:val="00B43C52"/>
    <w:rsid w:val="00B43F23"/>
    <w:rsid w:val="00B441F5"/>
    <w:rsid w:val="00B4423B"/>
    <w:rsid w:val="00B45180"/>
    <w:rsid w:val="00B452EB"/>
    <w:rsid w:val="00B454BF"/>
    <w:rsid w:val="00B45A90"/>
    <w:rsid w:val="00B45CD0"/>
    <w:rsid w:val="00B45CF1"/>
    <w:rsid w:val="00B460A3"/>
    <w:rsid w:val="00B46171"/>
    <w:rsid w:val="00B46669"/>
    <w:rsid w:val="00B46835"/>
    <w:rsid w:val="00B46874"/>
    <w:rsid w:val="00B46BAD"/>
    <w:rsid w:val="00B46F4A"/>
    <w:rsid w:val="00B46F74"/>
    <w:rsid w:val="00B46FFD"/>
    <w:rsid w:val="00B47291"/>
    <w:rsid w:val="00B47F5C"/>
    <w:rsid w:val="00B47FEB"/>
    <w:rsid w:val="00B5045B"/>
    <w:rsid w:val="00B50C39"/>
    <w:rsid w:val="00B50D7C"/>
    <w:rsid w:val="00B51655"/>
    <w:rsid w:val="00B51C5E"/>
    <w:rsid w:val="00B5255E"/>
    <w:rsid w:val="00B5275C"/>
    <w:rsid w:val="00B52900"/>
    <w:rsid w:val="00B52FDC"/>
    <w:rsid w:val="00B53169"/>
    <w:rsid w:val="00B53598"/>
    <w:rsid w:val="00B535EA"/>
    <w:rsid w:val="00B53748"/>
    <w:rsid w:val="00B53776"/>
    <w:rsid w:val="00B53A4F"/>
    <w:rsid w:val="00B53C3E"/>
    <w:rsid w:val="00B54629"/>
    <w:rsid w:val="00B54949"/>
    <w:rsid w:val="00B55202"/>
    <w:rsid w:val="00B555C0"/>
    <w:rsid w:val="00B55E17"/>
    <w:rsid w:val="00B55E79"/>
    <w:rsid w:val="00B560E1"/>
    <w:rsid w:val="00B561CF"/>
    <w:rsid w:val="00B568A0"/>
    <w:rsid w:val="00B56AD0"/>
    <w:rsid w:val="00B56F81"/>
    <w:rsid w:val="00B57082"/>
    <w:rsid w:val="00B575EF"/>
    <w:rsid w:val="00B57A11"/>
    <w:rsid w:val="00B57CCB"/>
    <w:rsid w:val="00B57EA4"/>
    <w:rsid w:val="00B600B5"/>
    <w:rsid w:val="00B608D9"/>
    <w:rsid w:val="00B60C14"/>
    <w:rsid w:val="00B60D58"/>
    <w:rsid w:val="00B61036"/>
    <w:rsid w:val="00B61287"/>
    <w:rsid w:val="00B616C1"/>
    <w:rsid w:val="00B61BD8"/>
    <w:rsid w:val="00B62470"/>
    <w:rsid w:val="00B62688"/>
    <w:rsid w:val="00B629C3"/>
    <w:rsid w:val="00B62ACE"/>
    <w:rsid w:val="00B62CA6"/>
    <w:rsid w:val="00B62E0A"/>
    <w:rsid w:val="00B630C9"/>
    <w:rsid w:val="00B633DD"/>
    <w:rsid w:val="00B63C6A"/>
    <w:rsid w:val="00B63D1E"/>
    <w:rsid w:val="00B63EFC"/>
    <w:rsid w:val="00B64073"/>
    <w:rsid w:val="00B640D5"/>
    <w:rsid w:val="00B64188"/>
    <w:rsid w:val="00B6421B"/>
    <w:rsid w:val="00B64B9A"/>
    <w:rsid w:val="00B64E4E"/>
    <w:rsid w:val="00B64EDF"/>
    <w:rsid w:val="00B6545E"/>
    <w:rsid w:val="00B65616"/>
    <w:rsid w:val="00B65796"/>
    <w:rsid w:val="00B65CA7"/>
    <w:rsid w:val="00B65CF9"/>
    <w:rsid w:val="00B6619F"/>
    <w:rsid w:val="00B661B2"/>
    <w:rsid w:val="00B66489"/>
    <w:rsid w:val="00B666A6"/>
    <w:rsid w:val="00B6680B"/>
    <w:rsid w:val="00B668D3"/>
    <w:rsid w:val="00B668F6"/>
    <w:rsid w:val="00B66C13"/>
    <w:rsid w:val="00B66D92"/>
    <w:rsid w:val="00B66FA6"/>
    <w:rsid w:val="00B67337"/>
    <w:rsid w:val="00B676E3"/>
    <w:rsid w:val="00B67CCC"/>
    <w:rsid w:val="00B67DEB"/>
    <w:rsid w:val="00B70283"/>
    <w:rsid w:val="00B7037F"/>
    <w:rsid w:val="00B7039E"/>
    <w:rsid w:val="00B7079C"/>
    <w:rsid w:val="00B70A59"/>
    <w:rsid w:val="00B70C1A"/>
    <w:rsid w:val="00B70E46"/>
    <w:rsid w:val="00B71154"/>
    <w:rsid w:val="00B7134E"/>
    <w:rsid w:val="00B71411"/>
    <w:rsid w:val="00B717AA"/>
    <w:rsid w:val="00B717BB"/>
    <w:rsid w:val="00B7315D"/>
    <w:rsid w:val="00B73366"/>
    <w:rsid w:val="00B7357E"/>
    <w:rsid w:val="00B7374B"/>
    <w:rsid w:val="00B739F0"/>
    <w:rsid w:val="00B73CBD"/>
    <w:rsid w:val="00B73D0D"/>
    <w:rsid w:val="00B73F0E"/>
    <w:rsid w:val="00B74164"/>
    <w:rsid w:val="00B744EB"/>
    <w:rsid w:val="00B7492D"/>
    <w:rsid w:val="00B74B11"/>
    <w:rsid w:val="00B74BB0"/>
    <w:rsid w:val="00B74FFC"/>
    <w:rsid w:val="00B7549F"/>
    <w:rsid w:val="00B75610"/>
    <w:rsid w:val="00B75E33"/>
    <w:rsid w:val="00B75F53"/>
    <w:rsid w:val="00B76194"/>
    <w:rsid w:val="00B76BA6"/>
    <w:rsid w:val="00B77D62"/>
    <w:rsid w:val="00B801D4"/>
    <w:rsid w:val="00B803E5"/>
    <w:rsid w:val="00B8062A"/>
    <w:rsid w:val="00B80ED2"/>
    <w:rsid w:val="00B812DC"/>
    <w:rsid w:val="00B81A53"/>
    <w:rsid w:val="00B81E80"/>
    <w:rsid w:val="00B81FEC"/>
    <w:rsid w:val="00B821A3"/>
    <w:rsid w:val="00B82744"/>
    <w:rsid w:val="00B827C5"/>
    <w:rsid w:val="00B82934"/>
    <w:rsid w:val="00B82C55"/>
    <w:rsid w:val="00B82EF2"/>
    <w:rsid w:val="00B8310B"/>
    <w:rsid w:val="00B83800"/>
    <w:rsid w:val="00B838FB"/>
    <w:rsid w:val="00B846A1"/>
    <w:rsid w:val="00B84835"/>
    <w:rsid w:val="00B8489B"/>
    <w:rsid w:val="00B84979"/>
    <w:rsid w:val="00B84A49"/>
    <w:rsid w:val="00B84B24"/>
    <w:rsid w:val="00B85496"/>
    <w:rsid w:val="00B85D29"/>
    <w:rsid w:val="00B85D67"/>
    <w:rsid w:val="00B876FB"/>
    <w:rsid w:val="00B87755"/>
    <w:rsid w:val="00B87838"/>
    <w:rsid w:val="00B8799B"/>
    <w:rsid w:val="00B87AEE"/>
    <w:rsid w:val="00B9064D"/>
    <w:rsid w:val="00B90FB4"/>
    <w:rsid w:val="00B9134D"/>
    <w:rsid w:val="00B914C8"/>
    <w:rsid w:val="00B91903"/>
    <w:rsid w:val="00B9191A"/>
    <w:rsid w:val="00B91B71"/>
    <w:rsid w:val="00B91BEB"/>
    <w:rsid w:val="00B91CAE"/>
    <w:rsid w:val="00B91E16"/>
    <w:rsid w:val="00B922DA"/>
    <w:rsid w:val="00B92455"/>
    <w:rsid w:val="00B9338F"/>
    <w:rsid w:val="00B93C17"/>
    <w:rsid w:val="00B93C1A"/>
    <w:rsid w:val="00B93F22"/>
    <w:rsid w:val="00B94384"/>
    <w:rsid w:val="00B948BF"/>
    <w:rsid w:val="00B94BC1"/>
    <w:rsid w:val="00B953FA"/>
    <w:rsid w:val="00B9541B"/>
    <w:rsid w:val="00B95B16"/>
    <w:rsid w:val="00B95CF5"/>
    <w:rsid w:val="00B95D2D"/>
    <w:rsid w:val="00B95D91"/>
    <w:rsid w:val="00B95F0B"/>
    <w:rsid w:val="00B965FB"/>
    <w:rsid w:val="00B967C4"/>
    <w:rsid w:val="00B96B84"/>
    <w:rsid w:val="00B96E89"/>
    <w:rsid w:val="00B9730F"/>
    <w:rsid w:val="00B975C8"/>
    <w:rsid w:val="00B97601"/>
    <w:rsid w:val="00B97D07"/>
    <w:rsid w:val="00BA02EA"/>
    <w:rsid w:val="00BA03B7"/>
    <w:rsid w:val="00BA0647"/>
    <w:rsid w:val="00BA0925"/>
    <w:rsid w:val="00BA0DD0"/>
    <w:rsid w:val="00BA0DE3"/>
    <w:rsid w:val="00BA0FC0"/>
    <w:rsid w:val="00BA102F"/>
    <w:rsid w:val="00BA15D8"/>
    <w:rsid w:val="00BA19F8"/>
    <w:rsid w:val="00BA2313"/>
    <w:rsid w:val="00BA2405"/>
    <w:rsid w:val="00BA2631"/>
    <w:rsid w:val="00BA34D3"/>
    <w:rsid w:val="00BA35CC"/>
    <w:rsid w:val="00BA3643"/>
    <w:rsid w:val="00BA3D99"/>
    <w:rsid w:val="00BA4248"/>
    <w:rsid w:val="00BA43A7"/>
    <w:rsid w:val="00BA4543"/>
    <w:rsid w:val="00BA45CB"/>
    <w:rsid w:val="00BA4B61"/>
    <w:rsid w:val="00BA5239"/>
    <w:rsid w:val="00BA59C6"/>
    <w:rsid w:val="00BA5BF3"/>
    <w:rsid w:val="00BA5D16"/>
    <w:rsid w:val="00BA61F8"/>
    <w:rsid w:val="00BA6353"/>
    <w:rsid w:val="00BA7105"/>
    <w:rsid w:val="00BA7827"/>
    <w:rsid w:val="00BA7A87"/>
    <w:rsid w:val="00BA7CE3"/>
    <w:rsid w:val="00BA7DAA"/>
    <w:rsid w:val="00BB023D"/>
    <w:rsid w:val="00BB02D3"/>
    <w:rsid w:val="00BB05D0"/>
    <w:rsid w:val="00BB05E8"/>
    <w:rsid w:val="00BB078D"/>
    <w:rsid w:val="00BB09D3"/>
    <w:rsid w:val="00BB0EF5"/>
    <w:rsid w:val="00BB17DE"/>
    <w:rsid w:val="00BB19DC"/>
    <w:rsid w:val="00BB1AFF"/>
    <w:rsid w:val="00BB1D26"/>
    <w:rsid w:val="00BB23B9"/>
    <w:rsid w:val="00BB27E8"/>
    <w:rsid w:val="00BB2D79"/>
    <w:rsid w:val="00BB300D"/>
    <w:rsid w:val="00BB38F4"/>
    <w:rsid w:val="00BB39AF"/>
    <w:rsid w:val="00BB3B4A"/>
    <w:rsid w:val="00BB3B95"/>
    <w:rsid w:val="00BB3DE8"/>
    <w:rsid w:val="00BB3EC7"/>
    <w:rsid w:val="00BB402C"/>
    <w:rsid w:val="00BB41BC"/>
    <w:rsid w:val="00BB4551"/>
    <w:rsid w:val="00BB4625"/>
    <w:rsid w:val="00BB48B2"/>
    <w:rsid w:val="00BB4DB4"/>
    <w:rsid w:val="00BB4E3B"/>
    <w:rsid w:val="00BB4EAC"/>
    <w:rsid w:val="00BB4F0A"/>
    <w:rsid w:val="00BB5050"/>
    <w:rsid w:val="00BB5361"/>
    <w:rsid w:val="00BB567C"/>
    <w:rsid w:val="00BB5B77"/>
    <w:rsid w:val="00BB5DC5"/>
    <w:rsid w:val="00BB6207"/>
    <w:rsid w:val="00BB6208"/>
    <w:rsid w:val="00BB64C2"/>
    <w:rsid w:val="00BB664F"/>
    <w:rsid w:val="00BB6766"/>
    <w:rsid w:val="00BB7091"/>
    <w:rsid w:val="00BB70A9"/>
    <w:rsid w:val="00BB732A"/>
    <w:rsid w:val="00BB745B"/>
    <w:rsid w:val="00BB74AA"/>
    <w:rsid w:val="00BB7BAC"/>
    <w:rsid w:val="00BB7DA7"/>
    <w:rsid w:val="00BB7E3E"/>
    <w:rsid w:val="00BB7EBD"/>
    <w:rsid w:val="00BC07A0"/>
    <w:rsid w:val="00BC1288"/>
    <w:rsid w:val="00BC17CC"/>
    <w:rsid w:val="00BC1D97"/>
    <w:rsid w:val="00BC20A0"/>
    <w:rsid w:val="00BC224D"/>
    <w:rsid w:val="00BC2E96"/>
    <w:rsid w:val="00BC2F28"/>
    <w:rsid w:val="00BC30B5"/>
    <w:rsid w:val="00BC3101"/>
    <w:rsid w:val="00BC34F6"/>
    <w:rsid w:val="00BC3EC7"/>
    <w:rsid w:val="00BC434F"/>
    <w:rsid w:val="00BC538D"/>
    <w:rsid w:val="00BC55F5"/>
    <w:rsid w:val="00BC60AB"/>
    <w:rsid w:val="00BC6181"/>
    <w:rsid w:val="00BC631A"/>
    <w:rsid w:val="00BC6627"/>
    <w:rsid w:val="00BC6B59"/>
    <w:rsid w:val="00BC6ECC"/>
    <w:rsid w:val="00BC722D"/>
    <w:rsid w:val="00BC7531"/>
    <w:rsid w:val="00BC7E90"/>
    <w:rsid w:val="00BD023C"/>
    <w:rsid w:val="00BD1014"/>
    <w:rsid w:val="00BD135C"/>
    <w:rsid w:val="00BD13C7"/>
    <w:rsid w:val="00BD1E67"/>
    <w:rsid w:val="00BD1F32"/>
    <w:rsid w:val="00BD2058"/>
    <w:rsid w:val="00BD2208"/>
    <w:rsid w:val="00BD2856"/>
    <w:rsid w:val="00BD28B5"/>
    <w:rsid w:val="00BD2BAF"/>
    <w:rsid w:val="00BD2D42"/>
    <w:rsid w:val="00BD2EA0"/>
    <w:rsid w:val="00BD2EFD"/>
    <w:rsid w:val="00BD30E8"/>
    <w:rsid w:val="00BD35FB"/>
    <w:rsid w:val="00BD39DF"/>
    <w:rsid w:val="00BD3A06"/>
    <w:rsid w:val="00BD3A0D"/>
    <w:rsid w:val="00BD3B1E"/>
    <w:rsid w:val="00BD3DED"/>
    <w:rsid w:val="00BD3E66"/>
    <w:rsid w:val="00BD3F62"/>
    <w:rsid w:val="00BD4149"/>
    <w:rsid w:val="00BD46DA"/>
    <w:rsid w:val="00BD4700"/>
    <w:rsid w:val="00BD4AC3"/>
    <w:rsid w:val="00BD4AEB"/>
    <w:rsid w:val="00BD4B37"/>
    <w:rsid w:val="00BD4CDE"/>
    <w:rsid w:val="00BD574B"/>
    <w:rsid w:val="00BD6D01"/>
    <w:rsid w:val="00BD6D2D"/>
    <w:rsid w:val="00BD6DC8"/>
    <w:rsid w:val="00BD6F28"/>
    <w:rsid w:val="00BD7DF8"/>
    <w:rsid w:val="00BE00E4"/>
    <w:rsid w:val="00BE01CD"/>
    <w:rsid w:val="00BE0479"/>
    <w:rsid w:val="00BE053C"/>
    <w:rsid w:val="00BE0550"/>
    <w:rsid w:val="00BE078C"/>
    <w:rsid w:val="00BE082F"/>
    <w:rsid w:val="00BE0877"/>
    <w:rsid w:val="00BE09F8"/>
    <w:rsid w:val="00BE0EE8"/>
    <w:rsid w:val="00BE1CC0"/>
    <w:rsid w:val="00BE21BF"/>
    <w:rsid w:val="00BE2298"/>
    <w:rsid w:val="00BE23AF"/>
    <w:rsid w:val="00BE26E0"/>
    <w:rsid w:val="00BE2801"/>
    <w:rsid w:val="00BE2960"/>
    <w:rsid w:val="00BE2B25"/>
    <w:rsid w:val="00BE2BED"/>
    <w:rsid w:val="00BE2D72"/>
    <w:rsid w:val="00BE2DC1"/>
    <w:rsid w:val="00BE2DF5"/>
    <w:rsid w:val="00BE3193"/>
    <w:rsid w:val="00BE329F"/>
    <w:rsid w:val="00BE3431"/>
    <w:rsid w:val="00BE34F2"/>
    <w:rsid w:val="00BE350F"/>
    <w:rsid w:val="00BE3651"/>
    <w:rsid w:val="00BE3C50"/>
    <w:rsid w:val="00BE3F61"/>
    <w:rsid w:val="00BE3F94"/>
    <w:rsid w:val="00BE446F"/>
    <w:rsid w:val="00BE44A7"/>
    <w:rsid w:val="00BE465D"/>
    <w:rsid w:val="00BE4742"/>
    <w:rsid w:val="00BE4B4D"/>
    <w:rsid w:val="00BE5092"/>
    <w:rsid w:val="00BE55BE"/>
    <w:rsid w:val="00BE5A15"/>
    <w:rsid w:val="00BE5C89"/>
    <w:rsid w:val="00BE5D33"/>
    <w:rsid w:val="00BE5F18"/>
    <w:rsid w:val="00BE63DE"/>
    <w:rsid w:val="00BE6995"/>
    <w:rsid w:val="00BE69C4"/>
    <w:rsid w:val="00BE73CB"/>
    <w:rsid w:val="00BE7575"/>
    <w:rsid w:val="00BE7637"/>
    <w:rsid w:val="00BE7A9A"/>
    <w:rsid w:val="00BF001A"/>
    <w:rsid w:val="00BF0153"/>
    <w:rsid w:val="00BF02BA"/>
    <w:rsid w:val="00BF0602"/>
    <w:rsid w:val="00BF08FC"/>
    <w:rsid w:val="00BF0EA6"/>
    <w:rsid w:val="00BF0FD1"/>
    <w:rsid w:val="00BF13B2"/>
    <w:rsid w:val="00BF151E"/>
    <w:rsid w:val="00BF179E"/>
    <w:rsid w:val="00BF1A1D"/>
    <w:rsid w:val="00BF1A33"/>
    <w:rsid w:val="00BF1BA5"/>
    <w:rsid w:val="00BF1CED"/>
    <w:rsid w:val="00BF24DB"/>
    <w:rsid w:val="00BF257E"/>
    <w:rsid w:val="00BF2666"/>
    <w:rsid w:val="00BF276B"/>
    <w:rsid w:val="00BF2B78"/>
    <w:rsid w:val="00BF2D77"/>
    <w:rsid w:val="00BF2EC9"/>
    <w:rsid w:val="00BF341F"/>
    <w:rsid w:val="00BF3517"/>
    <w:rsid w:val="00BF3CEA"/>
    <w:rsid w:val="00BF3E30"/>
    <w:rsid w:val="00BF4098"/>
    <w:rsid w:val="00BF40FB"/>
    <w:rsid w:val="00BF45B4"/>
    <w:rsid w:val="00BF45DE"/>
    <w:rsid w:val="00BF49A4"/>
    <w:rsid w:val="00BF4B2B"/>
    <w:rsid w:val="00BF57DF"/>
    <w:rsid w:val="00BF5D27"/>
    <w:rsid w:val="00BF5D2E"/>
    <w:rsid w:val="00BF5ED8"/>
    <w:rsid w:val="00BF6597"/>
    <w:rsid w:val="00BF70CD"/>
    <w:rsid w:val="00BF7171"/>
    <w:rsid w:val="00BF73F5"/>
    <w:rsid w:val="00BF7516"/>
    <w:rsid w:val="00BF7B8A"/>
    <w:rsid w:val="00BF7BA5"/>
    <w:rsid w:val="00C0007E"/>
    <w:rsid w:val="00C00209"/>
    <w:rsid w:val="00C004F1"/>
    <w:rsid w:val="00C00531"/>
    <w:rsid w:val="00C006A4"/>
    <w:rsid w:val="00C007A6"/>
    <w:rsid w:val="00C00C31"/>
    <w:rsid w:val="00C00E50"/>
    <w:rsid w:val="00C0114C"/>
    <w:rsid w:val="00C01E2C"/>
    <w:rsid w:val="00C01F60"/>
    <w:rsid w:val="00C026AE"/>
    <w:rsid w:val="00C03388"/>
    <w:rsid w:val="00C0342B"/>
    <w:rsid w:val="00C0348C"/>
    <w:rsid w:val="00C034D8"/>
    <w:rsid w:val="00C0363D"/>
    <w:rsid w:val="00C038FF"/>
    <w:rsid w:val="00C03A12"/>
    <w:rsid w:val="00C03C20"/>
    <w:rsid w:val="00C03E48"/>
    <w:rsid w:val="00C03FAD"/>
    <w:rsid w:val="00C048B1"/>
    <w:rsid w:val="00C04E66"/>
    <w:rsid w:val="00C05750"/>
    <w:rsid w:val="00C065F1"/>
    <w:rsid w:val="00C0671F"/>
    <w:rsid w:val="00C067FE"/>
    <w:rsid w:val="00C070A6"/>
    <w:rsid w:val="00C077DC"/>
    <w:rsid w:val="00C079FE"/>
    <w:rsid w:val="00C1026F"/>
    <w:rsid w:val="00C10942"/>
    <w:rsid w:val="00C10A5D"/>
    <w:rsid w:val="00C10B10"/>
    <w:rsid w:val="00C10C46"/>
    <w:rsid w:val="00C11004"/>
    <w:rsid w:val="00C11176"/>
    <w:rsid w:val="00C1132A"/>
    <w:rsid w:val="00C11389"/>
    <w:rsid w:val="00C113EC"/>
    <w:rsid w:val="00C1154F"/>
    <w:rsid w:val="00C115F2"/>
    <w:rsid w:val="00C1167A"/>
    <w:rsid w:val="00C116FB"/>
    <w:rsid w:val="00C1181D"/>
    <w:rsid w:val="00C122B5"/>
    <w:rsid w:val="00C1239D"/>
    <w:rsid w:val="00C1262C"/>
    <w:rsid w:val="00C128C4"/>
    <w:rsid w:val="00C12B31"/>
    <w:rsid w:val="00C12C40"/>
    <w:rsid w:val="00C12E4B"/>
    <w:rsid w:val="00C13151"/>
    <w:rsid w:val="00C13600"/>
    <w:rsid w:val="00C138DD"/>
    <w:rsid w:val="00C148AB"/>
    <w:rsid w:val="00C14965"/>
    <w:rsid w:val="00C14B9F"/>
    <w:rsid w:val="00C14BA0"/>
    <w:rsid w:val="00C14D5D"/>
    <w:rsid w:val="00C14D80"/>
    <w:rsid w:val="00C14FF5"/>
    <w:rsid w:val="00C152F2"/>
    <w:rsid w:val="00C155A5"/>
    <w:rsid w:val="00C157D7"/>
    <w:rsid w:val="00C15885"/>
    <w:rsid w:val="00C16197"/>
    <w:rsid w:val="00C1642E"/>
    <w:rsid w:val="00C1656D"/>
    <w:rsid w:val="00C167A4"/>
    <w:rsid w:val="00C16801"/>
    <w:rsid w:val="00C16B30"/>
    <w:rsid w:val="00C16F66"/>
    <w:rsid w:val="00C17447"/>
    <w:rsid w:val="00C17568"/>
    <w:rsid w:val="00C1792E"/>
    <w:rsid w:val="00C200D3"/>
    <w:rsid w:val="00C203C6"/>
    <w:rsid w:val="00C204F6"/>
    <w:rsid w:val="00C20B57"/>
    <w:rsid w:val="00C20C16"/>
    <w:rsid w:val="00C20D94"/>
    <w:rsid w:val="00C2125A"/>
    <w:rsid w:val="00C214CC"/>
    <w:rsid w:val="00C215B9"/>
    <w:rsid w:val="00C21740"/>
    <w:rsid w:val="00C21B68"/>
    <w:rsid w:val="00C21F84"/>
    <w:rsid w:val="00C22077"/>
    <w:rsid w:val="00C2227B"/>
    <w:rsid w:val="00C22703"/>
    <w:rsid w:val="00C22B42"/>
    <w:rsid w:val="00C230E5"/>
    <w:rsid w:val="00C2329F"/>
    <w:rsid w:val="00C2356A"/>
    <w:rsid w:val="00C235EF"/>
    <w:rsid w:val="00C2368D"/>
    <w:rsid w:val="00C23D72"/>
    <w:rsid w:val="00C248D2"/>
    <w:rsid w:val="00C24B08"/>
    <w:rsid w:val="00C24BE8"/>
    <w:rsid w:val="00C24D15"/>
    <w:rsid w:val="00C24E81"/>
    <w:rsid w:val="00C2514D"/>
    <w:rsid w:val="00C2523D"/>
    <w:rsid w:val="00C25568"/>
    <w:rsid w:val="00C25661"/>
    <w:rsid w:val="00C256E1"/>
    <w:rsid w:val="00C2609F"/>
    <w:rsid w:val="00C2624F"/>
    <w:rsid w:val="00C2630C"/>
    <w:rsid w:val="00C26424"/>
    <w:rsid w:val="00C26A01"/>
    <w:rsid w:val="00C26C3C"/>
    <w:rsid w:val="00C26CF2"/>
    <w:rsid w:val="00C2722A"/>
    <w:rsid w:val="00C27541"/>
    <w:rsid w:val="00C27820"/>
    <w:rsid w:val="00C303C6"/>
    <w:rsid w:val="00C30AD9"/>
    <w:rsid w:val="00C31280"/>
    <w:rsid w:val="00C3189D"/>
    <w:rsid w:val="00C319B1"/>
    <w:rsid w:val="00C319D6"/>
    <w:rsid w:val="00C31B34"/>
    <w:rsid w:val="00C31F5E"/>
    <w:rsid w:val="00C31FAA"/>
    <w:rsid w:val="00C3237A"/>
    <w:rsid w:val="00C32DD0"/>
    <w:rsid w:val="00C32E86"/>
    <w:rsid w:val="00C330F4"/>
    <w:rsid w:val="00C33342"/>
    <w:rsid w:val="00C336D2"/>
    <w:rsid w:val="00C336DE"/>
    <w:rsid w:val="00C337C5"/>
    <w:rsid w:val="00C339F0"/>
    <w:rsid w:val="00C33B4B"/>
    <w:rsid w:val="00C343A6"/>
    <w:rsid w:val="00C3461F"/>
    <w:rsid w:val="00C34937"/>
    <w:rsid w:val="00C34948"/>
    <w:rsid w:val="00C34951"/>
    <w:rsid w:val="00C3498E"/>
    <w:rsid w:val="00C34BF3"/>
    <w:rsid w:val="00C34C2C"/>
    <w:rsid w:val="00C351C9"/>
    <w:rsid w:val="00C36051"/>
    <w:rsid w:val="00C36082"/>
    <w:rsid w:val="00C37C53"/>
    <w:rsid w:val="00C40349"/>
    <w:rsid w:val="00C40554"/>
    <w:rsid w:val="00C40878"/>
    <w:rsid w:val="00C408C6"/>
    <w:rsid w:val="00C40B9E"/>
    <w:rsid w:val="00C40BA8"/>
    <w:rsid w:val="00C40D26"/>
    <w:rsid w:val="00C410D7"/>
    <w:rsid w:val="00C414CF"/>
    <w:rsid w:val="00C416E7"/>
    <w:rsid w:val="00C4199A"/>
    <w:rsid w:val="00C4199F"/>
    <w:rsid w:val="00C419E0"/>
    <w:rsid w:val="00C41D20"/>
    <w:rsid w:val="00C41D38"/>
    <w:rsid w:val="00C41E57"/>
    <w:rsid w:val="00C42082"/>
    <w:rsid w:val="00C42800"/>
    <w:rsid w:val="00C42952"/>
    <w:rsid w:val="00C42D2D"/>
    <w:rsid w:val="00C42E04"/>
    <w:rsid w:val="00C42E05"/>
    <w:rsid w:val="00C42FBC"/>
    <w:rsid w:val="00C43072"/>
    <w:rsid w:val="00C432A9"/>
    <w:rsid w:val="00C435CF"/>
    <w:rsid w:val="00C4366C"/>
    <w:rsid w:val="00C43DD2"/>
    <w:rsid w:val="00C43E01"/>
    <w:rsid w:val="00C43E63"/>
    <w:rsid w:val="00C4400E"/>
    <w:rsid w:val="00C4404E"/>
    <w:rsid w:val="00C4452A"/>
    <w:rsid w:val="00C445E2"/>
    <w:rsid w:val="00C448C4"/>
    <w:rsid w:val="00C45176"/>
    <w:rsid w:val="00C4536F"/>
    <w:rsid w:val="00C4554C"/>
    <w:rsid w:val="00C45729"/>
    <w:rsid w:val="00C457A1"/>
    <w:rsid w:val="00C45BD1"/>
    <w:rsid w:val="00C45FEF"/>
    <w:rsid w:val="00C4621E"/>
    <w:rsid w:val="00C4626E"/>
    <w:rsid w:val="00C47377"/>
    <w:rsid w:val="00C47837"/>
    <w:rsid w:val="00C4792B"/>
    <w:rsid w:val="00C479DD"/>
    <w:rsid w:val="00C47C65"/>
    <w:rsid w:val="00C47C98"/>
    <w:rsid w:val="00C47F87"/>
    <w:rsid w:val="00C50098"/>
    <w:rsid w:val="00C5040E"/>
    <w:rsid w:val="00C504E8"/>
    <w:rsid w:val="00C50694"/>
    <w:rsid w:val="00C50B42"/>
    <w:rsid w:val="00C50CDC"/>
    <w:rsid w:val="00C51222"/>
    <w:rsid w:val="00C51BA6"/>
    <w:rsid w:val="00C51D90"/>
    <w:rsid w:val="00C52484"/>
    <w:rsid w:val="00C52AEE"/>
    <w:rsid w:val="00C5340B"/>
    <w:rsid w:val="00C536F5"/>
    <w:rsid w:val="00C53A97"/>
    <w:rsid w:val="00C53FEC"/>
    <w:rsid w:val="00C543A8"/>
    <w:rsid w:val="00C54B87"/>
    <w:rsid w:val="00C54EBE"/>
    <w:rsid w:val="00C5504B"/>
    <w:rsid w:val="00C55EB3"/>
    <w:rsid w:val="00C566E0"/>
    <w:rsid w:val="00C566ED"/>
    <w:rsid w:val="00C569DB"/>
    <w:rsid w:val="00C56F5D"/>
    <w:rsid w:val="00C5708C"/>
    <w:rsid w:val="00C571EA"/>
    <w:rsid w:val="00C57414"/>
    <w:rsid w:val="00C574F4"/>
    <w:rsid w:val="00C57677"/>
    <w:rsid w:val="00C579A6"/>
    <w:rsid w:val="00C57B17"/>
    <w:rsid w:val="00C57B26"/>
    <w:rsid w:val="00C606C0"/>
    <w:rsid w:val="00C60A8C"/>
    <w:rsid w:val="00C60AE3"/>
    <w:rsid w:val="00C60BF8"/>
    <w:rsid w:val="00C60F4B"/>
    <w:rsid w:val="00C61113"/>
    <w:rsid w:val="00C6118A"/>
    <w:rsid w:val="00C613A3"/>
    <w:rsid w:val="00C61737"/>
    <w:rsid w:val="00C61D9B"/>
    <w:rsid w:val="00C61DCD"/>
    <w:rsid w:val="00C624DF"/>
    <w:rsid w:val="00C62777"/>
    <w:rsid w:val="00C6294F"/>
    <w:rsid w:val="00C62ADE"/>
    <w:rsid w:val="00C63A76"/>
    <w:rsid w:val="00C63CCF"/>
    <w:rsid w:val="00C63E8E"/>
    <w:rsid w:val="00C63FC1"/>
    <w:rsid w:val="00C642C2"/>
    <w:rsid w:val="00C64DB7"/>
    <w:rsid w:val="00C651C0"/>
    <w:rsid w:val="00C652F2"/>
    <w:rsid w:val="00C65599"/>
    <w:rsid w:val="00C65763"/>
    <w:rsid w:val="00C65A2A"/>
    <w:rsid w:val="00C65B86"/>
    <w:rsid w:val="00C6657B"/>
    <w:rsid w:val="00C666DD"/>
    <w:rsid w:val="00C66812"/>
    <w:rsid w:val="00C66C14"/>
    <w:rsid w:val="00C66FE8"/>
    <w:rsid w:val="00C670FA"/>
    <w:rsid w:val="00C6764F"/>
    <w:rsid w:val="00C701E6"/>
    <w:rsid w:val="00C70597"/>
    <w:rsid w:val="00C70706"/>
    <w:rsid w:val="00C70F3A"/>
    <w:rsid w:val="00C70F67"/>
    <w:rsid w:val="00C7128B"/>
    <w:rsid w:val="00C71929"/>
    <w:rsid w:val="00C71E99"/>
    <w:rsid w:val="00C71F1B"/>
    <w:rsid w:val="00C71F37"/>
    <w:rsid w:val="00C722C1"/>
    <w:rsid w:val="00C72C65"/>
    <w:rsid w:val="00C72D79"/>
    <w:rsid w:val="00C72E33"/>
    <w:rsid w:val="00C732A6"/>
    <w:rsid w:val="00C732E5"/>
    <w:rsid w:val="00C73358"/>
    <w:rsid w:val="00C7344E"/>
    <w:rsid w:val="00C735E9"/>
    <w:rsid w:val="00C7380B"/>
    <w:rsid w:val="00C73841"/>
    <w:rsid w:val="00C7413B"/>
    <w:rsid w:val="00C743D7"/>
    <w:rsid w:val="00C7481B"/>
    <w:rsid w:val="00C74A9A"/>
    <w:rsid w:val="00C74CEE"/>
    <w:rsid w:val="00C75243"/>
    <w:rsid w:val="00C75262"/>
    <w:rsid w:val="00C75809"/>
    <w:rsid w:val="00C7594A"/>
    <w:rsid w:val="00C759D2"/>
    <w:rsid w:val="00C769F7"/>
    <w:rsid w:val="00C76B25"/>
    <w:rsid w:val="00C76B84"/>
    <w:rsid w:val="00C76C56"/>
    <w:rsid w:val="00C76D72"/>
    <w:rsid w:val="00C76D9B"/>
    <w:rsid w:val="00C76DA2"/>
    <w:rsid w:val="00C77067"/>
    <w:rsid w:val="00C771BE"/>
    <w:rsid w:val="00C77357"/>
    <w:rsid w:val="00C7750A"/>
    <w:rsid w:val="00C778F8"/>
    <w:rsid w:val="00C779F0"/>
    <w:rsid w:val="00C77BD7"/>
    <w:rsid w:val="00C77CA2"/>
    <w:rsid w:val="00C77F9B"/>
    <w:rsid w:val="00C802FD"/>
    <w:rsid w:val="00C804C4"/>
    <w:rsid w:val="00C805EF"/>
    <w:rsid w:val="00C806EF"/>
    <w:rsid w:val="00C80965"/>
    <w:rsid w:val="00C80FDB"/>
    <w:rsid w:val="00C8103C"/>
    <w:rsid w:val="00C81405"/>
    <w:rsid w:val="00C8151B"/>
    <w:rsid w:val="00C81C94"/>
    <w:rsid w:val="00C81E2B"/>
    <w:rsid w:val="00C820EB"/>
    <w:rsid w:val="00C82347"/>
    <w:rsid w:val="00C825E8"/>
    <w:rsid w:val="00C827AA"/>
    <w:rsid w:val="00C82D72"/>
    <w:rsid w:val="00C82F1D"/>
    <w:rsid w:val="00C832AF"/>
    <w:rsid w:val="00C8385D"/>
    <w:rsid w:val="00C83CB3"/>
    <w:rsid w:val="00C845AE"/>
    <w:rsid w:val="00C8480F"/>
    <w:rsid w:val="00C8486F"/>
    <w:rsid w:val="00C84996"/>
    <w:rsid w:val="00C849F0"/>
    <w:rsid w:val="00C85378"/>
    <w:rsid w:val="00C859BB"/>
    <w:rsid w:val="00C85C64"/>
    <w:rsid w:val="00C85F62"/>
    <w:rsid w:val="00C8684A"/>
    <w:rsid w:val="00C8689D"/>
    <w:rsid w:val="00C87B19"/>
    <w:rsid w:val="00C87B40"/>
    <w:rsid w:val="00C87E00"/>
    <w:rsid w:val="00C87F72"/>
    <w:rsid w:val="00C90098"/>
    <w:rsid w:val="00C900CE"/>
    <w:rsid w:val="00C907A7"/>
    <w:rsid w:val="00C908FB"/>
    <w:rsid w:val="00C90BAA"/>
    <w:rsid w:val="00C91414"/>
    <w:rsid w:val="00C91B32"/>
    <w:rsid w:val="00C91D6E"/>
    <w:rsid w:val="00C91F6A"/>
    <w:rsid w:val="00C92178"/>
    <w:rsid w:val="00C921BC"/>
    <w:rsid w:val="00C9234E"/>
    <w:rsid w:val="00C92B4C"/>
    <w:rsid w:val="00C92BFE"/>
    <w:rsid w:val="00C932D9"/>
    <w:rsid w:val="00C935A5"/>
    <w:rsid w:val="00C936A8"/>
    <w:rsid w:val="00C93817"/>
    <w:rsid w:val="00C93DE9"/>
    <w:rsid w:val="00C93EC1"/>
    <w:rsid w:val="00C94097"/>
    <w:rsid w:val="00C94317"/>
    <w:rsid w:val="00C9488C"/>
    <w:rsid w:val="00C94D4E"/>
    <w:rsid w:val="00C94EC2"/>
    <w:rsid w:val="00C95086"/>
    <w:rsid w:val="00C954FC"/>
    <w:rsid w:val="00C95E4E"/>
    <w:rsid w:val="00C95FDC"/>
    <w:rsid w:val="00C962F8"/>
    <w:rsid w:val="00C963D3"/>
    <w:rsid w:val="00C963F8"/>
    <w:rsid w:val="00C96814"/>
    <w:rsid w:val="00C96CDE"/>
    <w:rsid w:val="00C9716F"/>
    <w:rsid w:val="00C97432"/>
    <w:rsid w:val="00C974C1"/>
    <w:rsid w:val="00C97573"/>
    <w:rsid w:val="00C9768E"/>
    <w:rsid w:val="00C9793C"/>
    <w:rsid w:val="00C97A59"/>
    <w:rsid w:val="00CA019A"/>
    <w:rsid w:val="00CA032E"/>
    <w:rsid w:val="00CA040A"/>
    <w:rsid w:val="00CA06F3"/>
    <w:rsid w:val="00CA0AD1"/>
    <w:rsid w:val="00CA12A9"/>
    <w:rsid w:val="00CA1E49"/>
    <w:rsid w:val="00CA1E74"/>
    <w:rsid w:val="00CA1F39"/>
    <w:rsid w:val="00CA22B3"/>
    <w:rsid w:val="00CA28DC"/>
    <w:rsid w:val="00CA2C50"/>
    <w:rsid w:val="00CA2D21"/>
    <w:rsid w:val="00CA3739"/>
    <w:rsid w:val="00CA3ACC"/>
    <w:rsid w:val="00CA3C4E"/>
    <w:rsid w:val="00CA3E4F"/>
    <w:rsid w:val="00CA3F48"/>
    <w:rsid w:val="00CA429A"/>
    <w:rsid w:val="00CA461F"/>
    <w:rsid w:val="00CA48AC"/>
    <w:rsid w:val="00CA4932"/>
    <w:rsid w:val="00CA4BCD"/>
    <w:rsid w:val="00CA4D07"/>
    <w:rsid w:val="00CA4FD6"/>
    <w:rsid w:val="00CA4FE8"/>
    <w:rsid w:val="00CA5095"/>
    <w:rsid w:val="00CA51F1"/>
    <w:rsid w:val="00CA5241"/>
    <w:rsid w:val="00CA5272"/>
    <w:rsid w:val="00CA5AE8"/>
    <w:rsid w:val="00CA628F"/>
    <w:rsid w:val="00CA6B29"/>
    <w:rsid w:val="00CA6BA8"/>
    <w:rsid w:val="00CA6BED"/>
    <w:rsid w:val="00CA6CA6"/>
    <w:rsid w:val="00CA6D02"/>
    <w:rsid w:val="00CA6D37"/>
    <w:rsid w:val="00CA6D49"/>
    <w:rsid w:val="00CA6E2E"/>
    <w:rsid w:val="00CA6FC9"/>
    <w:rsid w:val="00CA6FE8"/>
    <w:rsid w:val="00CA745C"/>
    <w:rsid w:val="00CA7563"/>
    <w:rsid w:val="00CA7576"/>
    <w:rsid w:val="00CA77F5"/>
    <w:rsid w:val="00CA78CE"/>
    <w:rsid w:val="00CA78DF"/>
    <w:rsid w:val="00CA7FE1"/>
    <w:rsid w:val="00CB0029"/>
    <w:rsid w:val="00CB02C5"/>
    <w:rsid w:val="00CB0BA5"/>
    <w:rsid w:val="00CB13EE"/>
    <w:rsid w:val="00CB15D7"/>
    <w:rsid w:val="00CB161B"/>
    <w:rsid w:val="00CB22CF"/>
    <w:rsid w:val="00CB25D1"/>
    <w:rsid w:val="00CB2782"/>
    <w:rsid w:val="00CB298F"/>
    <w:rsid w:val="00CB2BF9"/>
    <w:rsid w:val="00CB2D73"/>
    <w:rsid w:val="00CB3129"/>
    <w:rsid w:val="00CB3563"/>
    <w:rsid w:val="00CB3692"/>
    <w:rsid w:val="00CB3783"/>
    <w:rsid w:val="00CB3EFE"/>
    <w:rsid w:val="00CB43E4"/>
    <w:rsid w:val="00CB4569"/>
    <w:rsid w:val="00CB4764"/>
    <w:rsid w:val="00CB4ADA"/>
    <w:rsid w:val="00CB4E8C"/>
    <w:rsid w:val="00CB5243"/>
    <w:rsid w:val="00CB56B3"/>
    <w:rsid w:val="00CB5BA4"/>
    <w:rsid w:val="00CB5CBD"/>
    <w:rsid w:val="00CB5FB2"/>
    <w:rsid w:val="00CB6017"/>
    <w:rsid w:val="00CB6106"/>
    <w:rsid w:val="00CB63C1"/>
    <w:rsid w:val="00CB67BB"/>
    <w:rsid w:val="00CB699A"/>
    <w:rsid w:val="00CB6B64"/>
    <w:rsid w:val="00CB73CC"/>
    <w:rsid w:val="00CB78D9"/>
    <w:rsid w:val="00CC03F1"/>
    <w:rsid w:val="00CC05E0"/>
    <w:rsid w:val="00CC076D"/>
    <w:rsid w:val="00CC0FB6"/>
    <w:rsid w:val="00CC1031"/>
    <w:rsid w:val="00CC13C2"/>
    <w:rsid w:val="00CC1689"/>
    <w:rsid w:val="00CC1CB8"/>
    <w:rsid w:val="00CC1F05"/>
    <w:rsid w:val="00CC29E8"/>
    <w:rsid w:val="00CC2E90"/>
    <w:rsid w:val="00CC3641"/>
    <w:rsid w:val="00CC3F2C"/>
    <w:rsid w:val="00CC427D"/>
    <w:rsid w:val="00CC438A"/>
    <w:rsid w:val="00CC48B6"/>
    <w:rsid w:val="00CC4DC1"/>
    <w:rsid w:val="00CC4F46"/>
    <w:rsid w:val="00CC50DD"/>
    <w:rsid w:val="00CC536C"/>
    <w:rsid w:val="00CC5664"/>
    <w:rsid w:val="00CC5A87"/>
    <w:rsid w:val="00CC5E72"/>
    <w:rsid w:val="00CC5F68"/>
    <w:rsid w:val="00CC60D4"/>
    <w:rsid w:val="00CC61C7"/>
    <w:rsid w:val="00CC6780"/>
    <w:rsid w:val="00CC6C25"/>
    <w:rsid w:val="00CC6EC7"/>
    <w:rsid w:val="00CC71DD"/>
    <w:rsid w:val="00CC77ED"/>
    <w:rsid w:val="00CC7991"/>
    <w:rsid w:val="00CC7DC0"/>
    <w:rsid w:val="00CD010C"/>
    <w:rsid w:val="00CD0298"/>
    <w:rsid w:val="00CD037E"/>
    <w:rsid w:val="00CD0465"/>
    <w:rsid w:val="00CD0525"/>
    <w:rsid w:val="00CD08F7"/>
    <w:rsid w:val="00CD0A52"/>
    <w:rsid w:val="00CD0B24"/>
    <w:rsid w:val="00CD0BBE"/>
    <w:rsid w:val="00CD0C08"/>
    <w:rsid w:val="00CD13E4"/>
    <w:rsid w:val="00CD1497"/>
    <w:rsid w:val="00CD16F5"/>
    <w:rsid w:val="00CD1816"/>
    <w:rsid w:val="00CD1A08"/>
    <w:rsid w:val="00CD1AA3"/>
    <w:rsid w:val="00CD1D44"/>
    <w:rsid w:val="00CD25BC"/>
    <w:rsid w:val="00CD2640"/>
    <w:rsid w:val="00CD290C"/>
    <w:rsid w:val="00CD295C"/>
    <w:rsid w:val="00CD297E"/>
    <w:rsid w:val="00CD2DFC"/>
    <w:rsid w:val="00CD3032"/>
    <w:rsid w:val="00CD32A9"/>
    <w:rsid w:val="00CD3336"/>
    <w:rsid w:val="00CD33AE"/>
    <w:rsid w:val="00CD3B23"/>
    <w:rsid w:val="00CD3B85"/>
    <w:rsid w:val="00CD3DE1"/>
    <w:rsid w:val="00CD3E9F"/>
    <w:rsid w:val="00CD5075"/>
    <w:rsid w:val="00CD56F6"/>
    <w:rsid w:val="00CD57E6"/>
    <w:rsid w:val="00CD591C"/>
    <w:rsid w:val="00CD60A0"/>
    <w:rsid w:val="00CD61A6"/>
    <w:rsid w:val="00CD6486"/>
    <w:rsid w:val="00CD6670"/>
    <w:rsid w:val="00CD6AF3"/>
    <w:rsid w:val="00CD6F69"/>
    <w:rsid w:val="00CD6FCC"/>
    <w:rsid w:val="00CD74FC"/>
    <w:rsid w:val="00CD7D14"/>
    <w:rsid w:val="00CE04B8"/>
    <w:rsid w:val="00CE0ADD"/>
    <w:rsid w:val="00CE0F11"/>
    <w:rsid w:val="00CE1348"/>
    <w:rsid w:val="00CE1EC3"/>
    <w:rsid w:val="00CE1F68"/>
    <w:rsid w:val="00CE2580"/>
    <w:rsid w:val="00CE2781"/>
    <w:rsid w:val="00CE2B49"/>
    <w:rsid w:val="00CE2C8A"/>
    <w:rsid w:val="00CE2D0E"/>
    <w:rsid w:val="00CE34F2"/>
    <w:rsid w:val="00CE3749"/>
    <w:rsid w:val="00CE39D2"/>
    <w:rsid w:val="00CE3F8B"/>
    <w:rsid w:val="00CE449A"/>
    <w:rsid w:val="00CE44D7"/>
    <w:rsid w:val="00CE4A7A"/>
    <w:rsid w:val="00CE519F"/>
    <w:rsid w:val="00CE5360"/>
    <w:rsid w:val="00CE5682"/>
    <w:rsid w:val="00CE5C7F"/>
    <w:rsid w:val="00CE5DF2"/>
    <w:rsid w:val="00CE5EC5"/>
    <w:rsid w:val="00CE60AB"/>
    <w:rsid w:val="00CE6601"/>
    <w:rsid w:val="00CE6ADA"/>
    <w:rsid w:val="00CE72FB"/>
    <w:rsid w:val="00CE7642"/>
    <w:rsid w:val="00CE7BE2"/>
    <w:rsid w:val="00CF0436"/>
    <w:rsid w:val="00CF06E8"/>
    <w:rsid w:val="00CF073C"/>
    <w:rsid w:val="00CF0AD2"/>
    <w:rsid w:val="00CF10F9"/>
    <w:rsid w:val="00CF12CD"/>
    <w:rsid w:val="00CF12D7"/>
    <w:rsid w:val="00CF13CF"/>
    <w:rsid w:val="00CF13D6"/>
    <w:rsid w:val="00CF1676"/>
    <w:rsid w:val="00CF17CC"/>
    <w:rsid w:val="00CF1848"/>
    <w:rsid w:val="00CF1864"/>
    <w:rsid w:val="00CF19EC"/>
    <w:rsid w:val="00CF1B02"/>
    <w:rsid w:val="00CF1CDF"/>
    <w:rsid w:val="00CF1D2A"/>
    <w:rsid w:val="00CF1E48"/>
    <w:rsid w:val="00CF1F3B"/>
    <w:rsid w:val="00CF1F81"/>
    <w:rsid w:val="00CF2063"/>
    <w:rsid w:val="00CF2065"/>
    <w:rsid w:val="00CF309E"/>
    <w:rsid w:val="00CF33A3"/>
    <w:rsid w:val="00CF38AB"/>
    <w:rsid w:val="00CF3DBF"/>
    <w:rsid w:val="00CF3F44"/>
    <w:rsid w:val="00CF512E"/>
    <w:rsid w:val="00CF5133"/>
    <w:rsid w:val="00CF5295"/>
    <w:rsid w:val="00CF573E"/>
    <w:rsid w:val="00CF6066"/>
    <w:rsid w:val="00CF64F5"/>
    <w:rsid w:val="00CF7062"/>
    <w:rsid w:val="00CF74A1"/>
    <w:rsid w:val="00CF782F"/>
    <w:rsid w:val="00CF78B6"/>
    <w:rsid w:val="00CF7AE5"/>
    <w:rsid w:val="00CF7C04"/>
    <w:rsid w:val="00CF7CAD"/>
    <w:rsid w:val="00CF7F6A"/>
    <w:rsid w:val="00D00392"/>
    <w:rsid w:val="00D003C2"/>
    <w:rsid w:val="00D00412"/>
    <w:rsid w:val="00D009A0"/>
    <w:rsid w:val="00D00F58"/>
    <w:rsid w:val="00D011C9"/>
    <w:rsid w:val="00D011FD"/>
    <w:rsid w:val="00D01745"/>
    <w:rsid w:val="00D019D7"/>
    <w:rsid w:val="00D01C33"/>
    <w:rsid w:val="00D0223C"/>
    <w:rsid w:val="00D023B6"/>
    <w:rsid w:val="00D026A7"/>
    <w:rsid w:val="00D026DE"/>
    <w:rsid w:val="00D03370"/>
    <w:rsid w:val="00D03769"/>
    <w:rsid w:val="00D03826"/>
    <w:rsid w:val="00D038A8"/>
    <w:rsid w:val="00D03903"/>
    <w:rsid w:val="00D03955"/>
    <w:rsid w:val="00D039CA"/>
    <w:rsid w:val="00D03C85"/>
    <w:rsid w:val="00D03EC9"/>
    <w:rsid w:val="00D04306"/>
    <w:rsid w:val="00D0516F"/>
    <w:rsid w:val="00D051F7"/>
    <w:rsid w:val="00D055F1"/>
    <w:rsid w:val="00D05746"/>
    <w:rsid w:val="00D0596D"/>
    <w:rsid w:val="00D05994"/>
    <w:rsid w:val="00D05AA1"/>
    <w:rsid w:val="00D05BDA"/>
    <w:rsid w:val="00D06125"/>
    <w:rsid w:val="00D06287"/>
    <w:rsid w:val="00D065CD"/>
    <w:rsid w:val="00D06658"/>
    <w:rsid w:val="00D0666C"/>
    <w:rsid w:val="00D066D1"/>
    <w:rsid w:val="00D06C68"/>
    <w:rsid w:val="00D076EC"/>
    <w:rsid w:val="00D078E6"/>
    <w:rsid w:val="00D07DA1"/>
    <w:rsid w:val="00D07EA9"/>
    <w:rsid w:val="00D10108"/>
    <w:rsid w:val="00D10837"/>
    <w:rsid w:val="00D10EEA"/>
    <w:rsid w:val="00D118F8"/>
    <w:rsid w:val="00D11A5C"/>
    <w:rsid w:val="00D11EC7"/>
    <w:rsid w:val="00D1218D"/>
    <w:rsid w:val="00D124A7"/>
    <w:rsid w:val="00D1288A"/>
    <w:rsid w:val="00D12CA6"/>
    <w:rsid w:val="00D12E05"/>
    <w:rsid w:val="00D12E67"/>
    <w:rsid w:val="00D12EBE"/>
    <w:rsid w:val="00D13020"/>
    <w:rsid w:val="00D13195"/>
    <w:rsid w:val="00D131BD"/>
    <w:rsid w:val="00D132A0"/>
    <w:rsid w:val="00D136B3"/>
    <w:rsid w:val="00D13706"/>
    <w:rsid w:val="00D13836"/>
    <w:rsid w:val="00D14D33"/>
    <w:rsid w:val="00D14EE6"/>
    <w:rsid w:val="00D152EE"/>
    <w:rsid w:val="00D1534E"/>
    <w:rsid w:val="00D154FB"/>
    <w:rsid w:val="00D15891"/>
    <w:rsid w:val="00D16123"/>
    <w:rsid w:val="00D163EE"/>
    <w:rsid w:val="00D16C93"/>
    <w:rsid w:val="00D16D2A"/>
    <w:rsid w:val="00D16FA0"/>
    <w:rsid w:val="00D1719E"/>
    <w:rsid w:val="00D171CD"/>
    <w:rsid w:val="00D175A0"/>
    <w:rsid w:val="00D17A98"/>
    <w:rsid w:val="00D17BB6"/>
    <w:rsid w:val="00D17CB5"/>
    <w:rsid w:val="00D17DDF"/>
    <w:rsid w:val="00D17E2E"/>
    <w:rsid w:val="00D17F64"/>
    <w:rsid w:val="00D2015F"/>
    <w:rsid w:val="00D203B0"/>
    <w:rsid w:val="00D20757"/>
    <w:rsid w:val="00D20FF4"/>
    <w:rsid w:val="00D2111E"/>
    <w:rsid w:val="00D21B2C"/>
    <w:rsid w:val="00D21C2F"/>
    <w:rsid w:val="00D2271F"/>
    <w:rsid w:val="00D22735"/>
    <w:rsid w:val="00D227D3"/>
    <w:rsid w:val="00D22B5B"/>
    <w:rsid w:val="00D22BE6"/>
    <w:rsid w:val="00D22CC6"/>
    <w:rsid w:val="00D22E7B"/>
    <w:rsid w:val="00D23439"/>
    <w:rsid w:val="00D235A6"/>
    <w:rsid w:val="00D23667"/>
    <w:rsid w:val="00D23810"/>
    <w:rsid w:val="00D23A28"/>
    <w:rsid w:val="00D23A65"/>
    <w:rsid w:val="00D23A67"/>
    <w:rsid w:val="00D23B94"/>
    <w:rsid w:val="00D23B99"/>
    <w:rsid w:val="00D23C00"/>
    <w:rsid w:val="00D23C80"/>
    <w:rsid w:val="00D23CA5"/>
    <w:rsid w:val="00D23E03"/>
    <w:rsid w:val="00D23ED6"/>
    <w:rsid w:val="00D24297"/>
    <w:rsid w:val="00D243F2"/>
    <w:rsid w:val="00D248BE"/>
    <w:rsid w:val="00D24F95"/>
    <w:rsid w:val="00D251D8"/>
    <w:rsid w:val="00D2532E"/>
    <w:rsid w:val="00D25B09"/>
    <w:rsid w:val="00D26093"/>
    <w:rsid w:val="00D260DA"/>
    <w:rsid w:val="00D26213"/>
    <w:rsid w:val="00D263C8"/>
    <w:rsid w:val="00D26544"/>
    <w:rsid w:val="00D26AA8"/>
    <w:rsid w:val="00D26BF3"/>
    <w:rsid w:val="00D26CDD"/>
    <w:rsid w:val="00D27089"/>
    <w:rsid w:val="00D27284"/>
    <w:rsid w:val="00D277E5"/>
    <w:rsid w:val="00D27B01"/>
    <w:rsid w:val="00D27EA8"/>
    <w:rsid w:val="00D27EB9"/>
    <w:rsid w:val="00D30144"/>
    <w:rsid w:val="00D3037A"/>
    <w:rsid w:val="00D303FB"/>
    <w:rsid w:val="00D3073D"/>
    <w:rsid w:val="00D30784"/>
    <w:rsid w:val="00D307B0"/>
    <w:rsid w:val="00D308E8"/>
    <w:rsid w:val="00D30A94"/>
    <w:rsid w:val="00D30AD6"/>
    <w:rsid w:val="00D311C0"/>
    <w:rsid w:val="00D313F0"/>
    <w:rsid w:val="00D3157C"/>
    <w:rsid w:val="00D31A61"/>
    <w:rsid w:val="00D325BE"/>
    <w:rsid w:val="00D32724"/>
    <w:rsid w:val="00D3275B"/>
    <w:rsid w:val="00D3288B"/>
    <w:rsid w:val="00D32D1A"/>
    <w:rsid w:val="00D32E7F"/>
    <w:rsid w:val="00D32E8A"/>
    <w:rsid w:val="00D3335A"/>
    <w:rsid w:val="00D33462"/>
    <w:rsid w:val="00D3349A"/>
    <w:rsid w:val="00D33F56"/>
    <w:rsid w:val="00D34684"/>
    <w:rsid w:val="00D34918"/>
    <w:rsid w:val="00D34B30"/>
    <w:rsid w:val="00D35285"/>
    <w:rsid w:val="00D354A3"/>
    <w:rsid w:val="00D3562C"/>
    <w:rsid w:val="00D35E5E"/>
    <w:rsid w:val="00D35F4B"/>
    <w:rsid w:val="00D36AC0"/>
    <w:rsid w:val="00D37CD9"/>
    <w:rsid w:val="00D4014A"/>
    <w:rsid w:val="00D405FF"/>
    <w:rsid w:val="00D4086D"/>
    <w:rsid w:val="00D40EE7"/>
    <w:rsid w:val="00D41840"/>
    <w:rsid w:val="00D41A45"/>
    <w:rsid w:val="00D41EEB"/>
    <w:rsid w:val="00D42AB4"/>
    <w:rsid w:val="00D42DAF"/>
    <w:rsid w:val="00D42F97"/>
    <w:rsid w:val="00D43834"/>
    <w:rsid w:val="00D43C06"/>
    <w:rsid w:val="00D43FA7"/>
    <w:rsid w:val="00D442F7"/>
    <w:rsid w:val="00D44B01"/>
    <w:rsid w:val="00D44C41"/>
    <w:rsid w:val="00D44F43"/>
    <w:rsid w:val="00D44F66"/>
    <w:rsid w:val="00D451B6"/>
    <w:rsid w:val="00D45863"/>
    <w:rsid w:val="00D45F25"/>
    <w:rsid w:val="00D46109"/>
    <w:rsid w:val="00D462B2"/>
    <w:rsid w:val="00D466F5"/>
    <w:rsid w:val="00D46844"/>
    <w:rsid w:val="00D46CCE"/>
    <w:rsid w:val="00D472B3"/>
    <w:rsid w:val="00D47563"/>
    <w:rsid w:val="00D47B05"/>
    <w:rsid w:val="00D505E4"/>
    <w:rsid w:val="00D50936"/>
    <w:rsid w:val="00D50C65"/>
    <w:rsid w:val="00D51106"/>
    <w:rsid w:val="00D512E9"/>
    <w:rsid w:val="00D513FB"/>
    <w:rsid w:val="00D516B1"/>
    <w:rsid w:val="00D51AF4"/>
    <w:rsid w:val="00D51C11"/>
    <w:rsid w:val="00D51D34"/>
    <w:rsid w:val="00D51EA1"/>
    <w:rsid w:val="00D51F2F"/>
    <w:rsid w:val="00D520A6"/>
    <w:rsid w:val="00D52270"/>
    <w:rsid w:val="00D523BA"/>
    <w:rsid w:val="00D52781"/>
    <w:rsid w:val="00D52BB1"/>
    <w:rsid w:val="00D52E71"/>
    <w:rsid w:val="00D52FD2"/>
    <w:rsid w:val="00D52FDB"/>
    <w:rsid w:val="00D5302F"/>
    <w:rsid w:val="00D53085"/>
    <w:rsid w:val="00D532CC"/>
    <w:rsid w:val="00D533CB"/>
    <w:rsid w:val="00D5347D"/>
    <w:rsid w:val="00D53492"/>
    <w:rsid w:val="00D53BBB"/>
    <w:rsid w:val="00D53BD1"/>
    <w:rsid w:val="00D53CCD"/>
    <w:rsid w:val="00D5409C"/>
    <w:rsid w:val="00D540FA"/>
    <w:rsid w:val="00D5412E"/>
    <w:rsid w:val="00D544ED"/>
    <w:rsid w:val="00D55455"/>
    <w:rsid w:val="00D558F1"/>
    <w:rsid w:val="00D55A51"/>
    <w:rsid w:val="00D55A58"/>
    <w:rsid w:val="00D55F53"/>
    <w:rsid w:val="00D55FAE"/>
    <w:rsid w:val="00D562CB"/>
    <w:rsid w:val="00D563C6"/>
    <w:rsid w:val="00D567CB"/>
    <w:rsid w:val="00D571B6"/>
    <w:rsid w:val="00D57912"/>
    <w:rsid w:val="00D57A6B"/>
    <w:rsid w:val="00D60090"/>
    <w:rsid w:val="00D6009E"/>
    <w:rsid w:val="00D60206"/>
    <w:rsid w:val="00D603A1"/>
    <w:rsid w:val="00D60556"/>
    <w:rsid w:val="00D60803"/>
    <w:rsid w:val="00D60B79"/>
    <w:rsid w:val="00D60C9A"/>
    <w:rsid w:val="00D6169D"/>
    <w:rsid w:val="00D62033"/>
    <w:rsid w:val="00D620C5"/>
    <w:rsid w:val="00D622DC"/>
    <w:rsid w:val="00D624C9"/>
    <w:rsid w:val="00D62716"/>
    <w:rsid w:val="00D62CF7"/>
    <w:rsid w:val="00D62F34"/>
    <w:rsid w:val="00D63095"/>
    <w:rsid w:val="00D6327F"/>
    <w:rsid w:val="00D63804"/>
    <w:rsid w:val="00D63813"/>
    <w:rsid w:val="00D63F6D"/>
    <w:rsid w:val="00D63FFB"/>
    <w:rsid w:val="00D64009"/>
    <w:rsid w:val="00D64302"/>
    <w:rsid w:val="00D643DC"/>
    <w:rsid w:val="00D645F8"/>
    <w:rsid w:val="00D64730"/>
    <w:rsid w:val="00D64874"/>
    <w:rsid w:val="00D65955"/>
    <w:rsid w:val="00D6599A"/>
    <w:rsid w:val="00D660F8"/>
    <w:rsid w:val="00D66328"/>
    <w:rsid w:val="00D664EF"/>
    <w:rsid w:val="00D66534"/>
    <w:rsid w:val="00D665F7"/>
    <w:rsid w:val="00D66690"/>
    <w:rsid w:val="00D666B7"/>
    <w:rsid w:val="00D66895"/>
    <w:rsid w:val="00D66B42"/>
    <w:rsid w:val="00D66D70"/>
    <w:rsid w:val="00D67212"/>
    <w:rsid w:val="00D67481"/>
    <w:rsid w:val="00D6760D"/>
    <w:rsid w:val="00D6773D"/>
    <w:rsid w:val="00D679BD"/>
    <w:rsid w:val="00D67CD6"/>
    <w:rsid w:val="00D67D0D"/>
    <w:rsid w:val="00D67DC7"/>
    <w:rsid w:val="00D70208"/>
    <w:rsid w:val="00D710A1"/>
    <w:rsid w:val="00D71980"/>
    <w:rsid w:val="00D71A95"/>
    <w:rsid w:val="00D71E8C"/>
    <w:rsid w:val="00D730CF"/>
    <w:rsid w:val="00D7323A"/>
    <w:rsid w:val="00D73753"/>
    <w:rsid w:val="00D73F28"/>
    <w:rsid w:val="00D74CCB"/>
    <w:rsid w:val="00D74D72"/>
    <w:rsid w:val="00D756A9"/>
    <w:rsid w:val="00D75E98"/>
    <w:rsid w:val="00D75EB8"/>
    <w:rsid w:val="00D75F9F"/>
    <w:rsid w:val="00D76026"/>
    <w:rsid w:val="00D762F0"/>
    <w:rsid w:val="00D7652B"/>
    <w:rsid w:val="00D7659F"/>
    <w:rsid w:val="00D766C0"/>
    <w:rsid w:val="00D76A97"/>
    <w:rsid w:val="00D772C6"/>
    <w:rsid w:val="00D772E6"/>
    <w:rsid w:val="00D77D98"/>
    <w:rsid w:val="00D80639"/>
    <w:rsid w:val="00D80F9C"/>
    <w:rsid w:val="00D811A3"/>
    <w:rsid w:val="00D812AD"/>
    <w:rsid w:val="00D8179E"/>
    <w:rsid w:val="00D81B43"/>
    <w:rsid w:val="00D81D4C"/>
    <w:rsid w:val="00D81E1A"/>
    <w:rsid w:val="00D82027"/>
    <w:rsid w:val="00D8232E"/>
    <w:rsid w:val="00D82330"/>
    <w:rsid w:val="00D829E8"/>
    <w:rsid w:val="00D8336B"/>
    <w:rsid w:val="00D83AD5"/>
    <w:rsid w:val="00D8414B"/>
    <w:rsid w:val="00D8425E"/>
    <w:rsid w:val="00D8435B"/>
    <w:rsid w:val="00D843CD"/>
    <w:rsid w:val="00D84633"/>
    <w:rsid w:val="00D849CF"/>
    <w:rsid w:val="00D859B7"/>
    <w:rsid w:val="00D85A38"/>
    <w:rsid w:val="00D85A7E"/>
    <w:rsid w:val="00D85BCD"/>
    <w:rsid w:val="00D85C5D"/>
    <w:rsid w:val="00D85DE4"/>
    <w:rsid w:val="00D85FF4"/>
    <w:rsid w:val="00D8618C"/>
    <w:rsid w:val="00D86B72"/>
    <w:rsid w:val="00D86BDB"/>
    <w:rsid w:val="00D8710F"/>
    <w:rsid w:val="00D87371"/>
    <w:rsid w:val="00D873E3"/>
    <w:rsid w:val="00D87620"/>
    <w:rsid w:val="00D87AAC"/>
    <w:rsid w:val="00D87CA6"/>
    <w:rsid w:val="00D87FAF"/>
    <w:rsid w:val="00D902B2"/>
    <w:rsid w:val="00D90550"/>
    <w:rsid w:val="00D90634"/>
    <w:rsid w:val="00D906A8"/>
    <w:rsid w:val="00D90A89"/>
    <w:rsid w:val="00D91003"/>
    <w:rsid w:val="00D91010"/>
    <w:rsid w:val="00D9129B"/>
    <w:rsid w:val="00D9181E"/>
    <w:rsid w:val="00D92185"/>
    <w:rsid w:val="00D922D3"/>
    <w:rsid w:val="00D923B5"/>
    <w:rsid w:val="00D92C28"/>
    <w:rsid w:val="00D932E4"/>
    <w:rsid w:val="00D93986"/>
    <w:rsid w:val="00D93C6E"/>
    <w:rsid w:val="00D93D22"/>
    <w:rsid w:val="00D9409E"/>
    <w:rsid w:val="00D94448"/>
    <w:rsid w:val="00D94686"/>
    <w:rsid w:val="00D94995"/>
    <w:rsid w:val="00D94CBA"/>
    <w:rsid w:val="00D94E07"/>
    <w:rsid w:val="00D94EF2"/>
    <w:rsid w:val="00D955BC"/>
    <w:rsid w:val="00D96460"/>
    <w:rsid w:val="00D9769B"/>
    <w:rsid w:val="00D979C8"/>
    <w:rsid w:val="00D97B9F"/>
    <w:rsid w:val="00D97C10"/>
    <w:rsid w:val="00DA0566"/>
    <w:rsid w:val="00DA06FE"/>
    <w:rsid w:val="00DA12AC"/>
    <w:rsid w:val="00DA13B1"/>
    <w:rsid w:val="00DA173F"/>
    <w:rsid w:val="00DA17C3"/>
    <w:rsid w:val="00DA18AD"/>
    <w:rsid w:val="00DA1AB5"/>
    <w:rsid w:val="00DA2348"/>
    <w:rsid w:val="00DA247A"/>
    <w:rsid w:val="00DA2485"/>
    <w:rsid w:val="00DA278F"/>
    <w:rsid w:val="00DA3247"/>
    <w:rsid w:val="00DA334F"/>
    <w:rsid w:val="00DA3478"/>
    <w:rsid w:val="00DA369D"/>
    <w:rsid w:val="00DA3F3A"/>
    <w:rsid w:val="00DA3F50"/>
    <w:rsid w:val="00DA3FF9"/>
    <w:rsid w:val="00DA41B0"/>
    <w:rsid w:val="00DA45B1"/>
    <w:rsid w:val="00DA4982"/>
    <w:rsid w:val="00DA4A93"/>
    <w:rsid w:val="00DA51B1"/>
    <w:rsid w:val="00DA5432"/>
    <w:rsid w:val="00DA54CC"/>
    <w:rsid w:val="00DA561B"/>
    <w:rsid w:val="00DA5BE8"/>
    <w:rsid w:val="00DA5C59"/>
    <w:rsid w:val="00DA5E2E"/>
    <w:rsid w:val="00DA611E"/>
    <w:rsid w:val="00DA6697"/>
    <w:rsid w:val="00DA6AC3"/>
    <w:rsid w:val="00DA78A6"/>
    <w:rsid w:val="00DA7A55"/>
    <w:rsid w:val="00DA7EB7"/>
    <w:rsid w:val="00DB0013"/>
    <w:rsid w:val="00DB00BA"/>
    <w:rsid w:val="00DB02BC"/>
    <w:rsid w:val="00DB08A4"/>
    <w:rsid w:val="00DB0C9A"/>
    <w:rsid w:val="00DB0DC7"/>
    <w:rsid w:val="00DB0E6B"/>
    <w:rsid w:val="00DB13F4"/>
    <w:rsid w:val="00DB1C19"/>
    <w:rsid w:val="00DB2140"/>
    <w:rsid w:val="00DB231B"/>
    <w:rsid w:val="00DB2B90"/>
    <w:rsid w:val="00DB2BA2"/>
    <w:rsid w:val="00DB2C47"/>
    <w:rsid w:val="00DB2E86"/>
    <w:rsid w:val="00DB3672"/>
    <w:rsid w:val="00DB3942"/>
    <w:rsid w:val="00DB3AA4"/>
    <w:rsid w:val="00DB3B02"/>
    <w:rsid w:val="00DB451D"/>
    <w:rsid w:val="00DB460D"/>
    <w:rsid w:val="00DB48A4"/>
    <w:rsid w:val="00DB4A75"/>
    <w:rsid w:val="00DB4A81"/>
    <w:rsid w:val="00DB51A5"/>
    <w:rsid w:val="00DB54E9"/>
    <w:rsid w:val="00DB57ED"/>
    <w:rsid w:val="00DB5999"/>
    <w:rsid w:val="00DB5E45"/>
    <w:rsid w:val="00DB60B9"/>
    <w:rsid w:val="00DB6288"/>
    <w:rsid w:val="00DB63DE"/>
    <w:rsid w:val="00DB6718"/>
    <w:rsid w:val="00DB6741"/>
    <w:rsid w:val="00DB68D9"/>
    <w:rsid w:val="00DB6A50"/>
    <w:rsid w:val="00DB6B34"/>
    <w:rsid w:val="00DB6BBF"/>
    <w:rsid w:val="00DB6C59"/>
    <w:rsid w:val="00DB6D47"/>
    <w:rsid w:val="00DB6D9A"/>
    <w:rsid w:val="00DB7117"/>
    <w:rsid w:val="00DB755B"/>
    <w:rsid w:val="00DB79DE"/>
    <w:rsid w:val="00DB7D2F"/>
    <w:rsid w:val="00DB7DFF"/>
    <w:rsid w:val="00DC005E"/>
    <w:rsid w:val="00DC0662"/>
    <w:rsid w:val="00DC06C2"/>
    <w:rsid w:val="00DC10A4"/>
    <w:rsid w:val="00DC10BD"/>
    <w:rsid w:val="00DC1315"/>
    <w:rsid w:val="00DC1510"/>
    <w:rsid w:val="00DC1A67"/>
    <w:rsid w:val="00DC1E1B"/>
    <w:rsid w:val="00DC1EDB"/>
    <w:rsid w:val="00DC1F3F"/>
    <w:rsid w:val="00DC2012"/>
    <w:rsid w:val="00DC2394"/>
    <w:rsid w:val="00DC23DE"/>
    <w:rsid w:val="00DC24EB"/>
    <w:rsid w:val="00DC2543"/>
    <w:rsid w:val="00DC2631"/>
    <w:rsid w:val="00DC2B47"/>
    <w:rsid w:val="00DC302A"/>
    <w:rsid w:val="00DC31B8"/>
    <w:rsid w:val="00DC338A"/>
    <w:rsid w:val="00DC3B03"/>
    <w:rsid w:val="00DC3BD4"/>
    <w:rsid w:val="00DC3FAD"/>
    <w:rsid w:val="00DC4099"/>
    <w:rsid w:val="00DC454A"/>
    <w:rsid w:val="00DC464C"/>
    <w:rsid w:val="00DC4902"/>
    <w:rsid w:val="00DC5382"/>
    <w:rsid w:val="00DC54F2"/>
    <w:rsid w:val="00DC5939"/>
    <w:rsid w:val="00DC5BF2"/>
    <w:rsid w:val="00DC619A"/>
    <w:rsid w:val="00DC61F0"/>
    <w:rsid w:val="00DC6508"/>
    <w:rsid w:val="00DC6B43"/>
    <w:rsid w:val="00DC7160"/>
    <w:rsid w:val="00DC73A9"/>
    <w:rsid w:val="00DC761C"/>
    <w:rsid w:val="00DC7678"/>
    <w:rsid w:val="00DC7813"/>
    <w:rsid w:val="00DC7EB1"/>
    <w:rsid w:val="00DC7F96"/>
    <w:rsid w:val="00DD00E0"/>
    <w:rsid w:val="00DD00F5"/>
    <w:rsid w:val="00DD01A4"/>
    <w:rsid w:val="00DD03EE"/>
    <w:rsid w:val="00DD05A5"/>
    <w:rsid w:val="00DD06F3"/>
    <w:rsid w:val="00DD1423"/>
    <w:rsid w:val="00DD14E1"/>
    <w:rsid w:val="00DD1650"/>
    <w:rsid w:val="00DD172F"/>
    <w:rsid w:val="00DD1D2A"/>
    <w:rsid w:val="00DD1DC8"/>
    <w:rsid w:val="00DD2176"/>
    <w:rsid w:val="00DD2334"/>
    <w:rsid w:val="00DD26CE"/>
    <w:rsid w:val="00DD2CF3"/>
    <w:rsid w:val="00DD2DAC"/>
    <w:rsid w:val="00DD325B"/>
    <w:rsid w:val="00DD3704"/>
    <w:rsid w:val="00DD3E43"/>
    <w:rsid w:val="00DD436D"/>
    <w:rsid w:val="00DD5190"/>
    <w:rsid w:val="00DD5490"/>
    <w:rsid w:val="00DD5A26"/>
    <w:rsid w:val="00DD65C6"/>
    <w:rsid w:val="00DD6709"/>
    <w:rsid w:val="00DD6B04"/>
    <w:rsid w:val="00DD6CAB"/>
    <w:rsid w:val="00DD6EF9"/>
    <w:rsid w:val="00DD6F78"/>
    <w:rsid w:val="00DD701F"/>
    <w:rsid w:val="00DD70CB"/>
    <w:rsid w:val="00DD70F6"/>
    <w:rsid w:val="00DD7EC9"/>
    <w:rsid w:val="00DD7F1D"/>
    <w:rsid w:val="00DE0193"/>
    <w:rsid w:val="00DE0536"/>
    <w:rsid w:val="00DE086A"/>
    <w:rsid w:val="00DE0F9E"/>
    <w:rsid w:val="00DE107F"/>
    <w:rsid w:val="00DE113E"/>
    <w:rsid w:val="00DE12E5"/>
    <w:rsid w:val="00DE14F9"/>
    <w:rsid w:val="00DE1502"/>
    <w:rsid w:val="00DE1934"/>
    <w:rsid w:val="00DE19EA"/>
    <w:rsid w:val="00DE1B50"/>
    <w:rsid w:val="00DE1CA5"/>
    <w:rsid w:val="00DE2228"/>
    <w:rsid w:val="00DE2366"/>
    <w:rsid w:val="00DE2445"/>
    <w:rsid w:val="00DE268D"/>
    <w:rsid w:val="00DE278A"/>
    <w:rsid w:val="00DE2D6C"/>
    <w:rsid w:val="00DE2EE6"/>
    <w:rsid w:val="00DE3867"/>
    <w:rsid w:val="00DE39A2"/>
    <w:rsid w:val="00DE3FEA"/>
    <w:rsid w:val="00DE4146"/>
    <w:rsid w:val="00DE459D"/>
    <w:rsid w:val="00DE49AD"/>
    <w:rsid w:val="00DE4A77"/>
    <w:rsid w:val="00DE4B7F"/>
    <w:rsid w:val="00DE4BAE"/>
    <w:rsid w:val="00DE4BC0"/>
    <w:rsid w:val="00DE4D4E"/>
    <w:rsid w:val="00DE4D5D"/>
    <w:rsid w:val="00DE5100"/>
    <w:rsid w:val="00DE530B"/>
    <w:rsid w:val="00DE532D"/>
    <w:rsid w:val="00DE545C"/>
    <w:rsid w:val="00DE57D4"/>
    <w:rsid w:val="00DE57E8"/>
    <w:rsid w:val="00DE6175"/>
    <w:rsid w:val="00DE62A5"/>
    <w:rsid w:val="00DE6350"/>
    <w:rsid w:val="00DE64D0"/>
    <w:rsid w:val="00DE6A15"/>
    <w:rsid w:val="00DE6F74"/>
    <w:rsid w:val="00DE71F2"/>
    <w:rsid w:val="00DE7333"/>
    <w:rsid w:val="00DE740F"/>
    <w:rsid w:val="00DE785A"/>
    <w:rsid w:val="00DE7BE2"/>
    <w:rsid w:val="00DE7E62"/>
    <w:rsid w:val="00DE7EB9"/>
    <w:rsid w:val="00DE7F24"/>
    <w:rsid w:val="00DE7FFC"/>
    <w:rsid w:val="00DF0196"/>
    <w:rsid w:val="00DF0230"/>
    <w:rsid w:val="00DF0335"/>
    <w:rsid w:val="00DF05B6"/>
    <w:rsid w:val="00DF0F11"/>
    <w:rsid w:val="00DF139A"/>
    <w:rsid w:val="00DF210E"/>
    <w:rsid w:val="00DF2657"/>
    <w:rsid w:val="00DF2757"/>
    <w:rsid w:val="00DF2A4B"/>
    <w:rsid w:val="00DF2C68"/>
    <w:rsid w:val="00DF3130"/>
    <w:rsid w:val="00DF3142"/>
    <w:rsid w:val="00DF3506"/>
    <w:rsid w:val="00DF4022"/>
    <w:rsid w:val="00DF411C"/>
    <w:rsid w:val="00DF4182"/>
    <w:rsid w:val="00DF426F"/>
    <w:rsid w:val="00DF42BC"/>
    <w:rsid w:val="00DF44DF"/>
    <w:rsid w:val="00DF467A"/>
    <w:rsid w:val="00DF4912"/>
    <w:rsid w:val="00DF4C1F"/>
    <w:rsid w:val="00DF501B"/>
    <w:rsid w:val="00DF51CA"/>
    <w:rsid w:val="00DF51EF"/>
    <w:rsid w:val="00DF53A7"/>
    <w:rsid w:val="00DF5609"/>
    <w:rsid w:val="00DF5727"/>
    <w:rsid w:val="00DF5AA6"/>
    <w:rsid w:val="00DF5D02"/>
    <w:rsid w:val="00DF5FBD"/>
    <w:rsid w:val="00DF635A"/>
    <w:rsid w:val="00DF6387"/>
    <w:rsid w:val="00DF641C"/>
    <w:rsid w:val="00DF6874"/>
    <w:rsid w:val="00DF6AD3"/>
    <w:rsid w:val="00DF75B0"/>
    <w:rsid w:val="00DF7C02"/>
    <w:rsid w:val="00DF7E7A"/>
    <w:rsid w:val="00DF7F13"/>
    <w:rsid w:val="00E0003C"/>
    <w:rsid w:val="00E0011A"/>
    <w:rsid w:val="00E004F3"/>
    <w:rsid w:val="00E00AAF"/>
    <w:rsid w:val="00E00C4C"/>
    <w:rsid w:val="00E00DD1"/>
    <w:rsid w:val="00E014D1"/>
    <w:rsid w:val="00E01608"/>
    <w:rsid w:val="00E018C8"/>
    <w:rsid w:val="00E01BED"/>
    <w:rsid w:val="00E02005"/>
    <w:rsid w:val="00E0286D"/>
    <w:rsid w:val="00E028AB"/>
    <w:rsid w:val="00E028B2"/>
    <w:rsid w:val="00E0293A"/>
    <w:rsid w:val="00E034A8"/>
    <w:rsid w:val="00E037CC"/>
    <w:rsid w:val="00E039AD"/>
    <w:rsid w:val="00E041B9"/>
    <w:rsid w:val="00E04416"/>
    <w:rsid w:val="00E04495"/>
    <w:rsid w:val="00E049EC"/>
    <w:rsid w:val="00E04A45"/>
    <w:rsid w:val="00E04AF8"/>
    <w:rsid w:val="00E05246"/>
    <w:rsid w:val="00E05663"/>
    <w:rsid w:val="00E05A82"/>
    <w:rsid w:val="00E06228"/>
    <w:rsid w:val="00E064B7"/>
    <w:rsid w:val="00E067EE"/>
    <w:rsid w:val="00E072F9"/>
    <w:rsid w:val="00E075E5"/>
    <w:rsid w:val="00E07679"/>
    <w:rsid w:val="00E07C9A"/>
    <w:rsid w:val="00E101E7"/>
    <w:rsid w:val="00E1068F"/>
    <w:rsid w:val="00E109DC"/>
    <w:rsid w:val="00E10C6A"/>
    <w:rsid w:val="00E11158"/>
    <w:rsid w:val="00E11595"/>
    <w:rsid w:val="00E1173C"/>
    <w:rsid w:val="00E118F1"/>
    <w:rsid w:val="00E11DA8"/>
    <w:rsid w:val="00E12287"/>
    <w:rsid w:val="00E137D5"/>
    <w:rsid w:val="00E14143"/>
    <w:rsid w:val="00E14603"/>
    <w:rsid w:val="00E146D8"/>
    <w:rsid w:val="00E14AE9"/>
    <w:rsid w:val="00E14FBD"/>
    <w:rsid w:val="00E153E2"/>
    <w:rsid w:val="00E15897"/>
    <w:rsid w:val="00E158AE"/>
    <w:rsid w:val="00E15900"/>
    <w:rsid w:val="00E1599E"/>
    <w:rsid w:val="00E15E44"/>
    <w:rsid w:val="00E160A1"/>
    <w:rsid w:val="00E1662A"/>
    <w:rsid w:val="00E16787"/>
    <w:rsid w:val="00E167D6"/>
    <w:rsid w:val="00E16F25"/>
    <w:rsid w:val="00E17544"/>
    <w:rsid w:val="00E1759F"/>
    <w:rsid w:val="00E17C6C"/>
    <w:rsid w:val="00E216C2"/>
    <w:rsid w:val="00E218B1"/>
    <w:rsid w:val="00E219E4"/>
    <w:rsid w:val="00E21EC8"/>
    <w:rsid w:val="00E222B8"/>
    <w:rsid w:val="00E226B9"/>
    <w:rsid w:val="00E22843"/>
    <w:rsid w:val="00E228E8"/>
    <w:rsid w:val="00E22929"/>
    <w:rsid w:val="00E22BA0"/>
    <w:rsid w:val="00E22F56"/>
    <w:rsid w:val="00E22FFF"/>
    <w:rsid w:val="00E2327B"/>
    <w:rsid w:val="00E23443"/>
    <w:rsid w:val="00E235CE"/>
    <w:rsid w:val="00E23652"/>
    <w:rsid w:val="00E236DB"/>
    <w:rsid w:val="00E23965"/>
    <w:rsid w:val="00E23B2F"/>
    <w:rsid w:val="00E23DC8"/>
    <w:rsid w:val="00E23E31"/>
    <w:rsid w:val="00E23F35"/>
    <w:rsid w:val="00E23FE7"/>
    <w:rsid w:val="00E24209"/>
    <w:rsid w:val="00E2431E"/>
    <w:rsid w:val="00E243A3"/>
    <w:rsid w:val="00E2478A"/>
    <w:rsid w:val="00E24A1D"/>
    <w:rsid w:val="00E25318"/>
    <w:rsid w:val="00E25AC2"/>
    <w:rsid w:val="00E261AE"/>
    <w:rsid w:val="00E261B7"/>
    <w:rsid w:val="00E26269"/>
    <w:rsid w:val="00E263EC"/>
    <w:rsid w:val="00E263F9"/>
    <w:rsid w:val="00E264C8"/>
    <w:rsid w:val="00E26BC5"/>
    <w:rsid w:val="00E26E3D"/>
    <w:rsid w:val="00E272B4"/>
    <w:rsid w:val="00E27D08"/>
    <w:rsid w:val="00E27DF2"/>
    <w:rsid w:val="00E27F0D"/>
    <w:rsid w:val="00E3047E"/>
    <w:rsid w:val="00E3049E"/>
    <w:rsid w:val="00E3087A"/>
    <w:rsid w:val="00E3130D"/>
    <w:rsid w:val="00E31542"/>
    <w:rsid w:val="00E31CF8"/>
    <w:rsid w:val="00E325DB"/>
    <w:rsid w:val="00E326B3"/>
    <w:rsid w:val="00E326B9"/>
    <w:rsid w:val="00E326D0"/>
    <w:rsid w:val="00E327DE"/>
    <w:rsid w:val="00E32830"/>
    <w:rsid w:val="00E32B1B"/>
    <w:rsid w:val="00E32CBF"/>
    <w:rsid w:val="00E32D0F"/>
    <w:rsid w:val="00E32DA9"/>
    <w:rsid w:val="00E3397B"/>
    <w:rsid w:val="00E33A5D"/>
    <w:rsid w:val="00E343EF"/>
    <w:rsid w:val="00E34589"/>
    <w:rsid w:val="00E34632"/>
    <w:rsid w:val="00E34A17"/>
    <w:rsid w:val="00E34BCD"/>
    <w:rsid w:val="00E34D9C"/>
    <w:rsid w:val="00E34FDB"/>
    <w:rsid w:val="00E35115"/>
    <w:rsid w:val="00E354B0"/>
    <w:rsid w:val="00E35C27"/>
    <w:rsid w:val="00E3622E"/>
    <w:rsid w:val="00E36607"/>
    <w:rsid w:val="00E36839"/>
    <w:rsid w:val="00E3689C"/>
    <w:rsid w:val="00E3748A"/>
    <w:rsid w:val="00E376DD"/>
    <w:rsid w:val="00E37D3D"/>
    <w:rsid w:val="00E40160"/>
    <w:rsid w:val="00E40256"/>
    <w:rsid w:val="00E40AC4"/>
    <w:rsid w:val="00E40ADE"/>
    <w:rsid w:val="00E4166B"/>
    <w:rsid w:val="00E41A3F"/>
    <w:rsid w:val="00E41E87"/>
    <w:rsid w:val="00E41FC1"/>
    <w:rsid w:val="00E4205F"/>
    <w:rsid w:val="00E420C0"/>
    <w:rsid w:val="00E42147"/>
    <w:rsid w:val="00E4223E"/>
    <w:rsid w:val="00E42F12"/>
    <w:rsid w:val="00E432D8"/>
    <w:rsid w:val="00E4376B"/>
    <w:rsid w:val="00E43928"/>
    <w:rsid w:val="00E43D46"/>
    <w:rsid w:val="00E44048"/>
    <w:rsid w:val="00E443C0"/>
    <w:rsid w:val="00E449B4"/>
    <w:rsid w:val="00E44DA4"/>
    <w:rsid w:val="00E44DA7"/>
    <w:rsid w:val="00E4503C"/>
    <w:rsid w:val="00E4533F"/>
    <w:rsid w:val="00E45AD0"/>
    <w:rsid w:val="00E45C44"/>
    <w:rsid w:val="00E45E9E"/>
    <w:rsid w:val="00E460E1"/>
    <w:rsid w:val="00E465F1"/>
    <w:rsid w:val="00E467D3"/>
    <w:rsid w:val="00E46822"/>
    <w:rsid w:val="00E46911"/>
    <w:rsid w:val="00E46A1A"/>
    <w:rsid w:val="00E46A36"/>
    <w:rsid w:val="00E477AA"/>
    <w:rsid w:val="00E478E4"/>
    <w:rsid w:val="00E47E40"/>
    <w:rsid w:val="00E50022"/>
    <w:rsid w:val="00E50373"/>
    <w:rsid w:val="00E50441"/>
    <w:rsid w:val="00E50838"/>
    <w:rsid w:val="00E50F14"/>
    <w:rsid w:val="00E50FE3"/>
    <w:rsid w:val="00E50FF1"/>
    <w:rsid w:val="00E512CC"/>
    <w:rsid w:val="00E51665"/>
    <w:rsid w:val="00E51675"/>
    <w:rsid w:val="00E517E9"/>
    <w:rsid w:val="00E51C89"/>
    <w:rsid w:val="00E522A1"/>
    <w:rsid w:val="00E5259B"/>
    <w:rsid w:val="00E5268C"/>
    <w:rsid w:val="00E52746"/>
    <w:rsid w:val="00E52D56"/>
    <w:rsid w:val="00E5307C"/>
    <w:rsid w:val="00E53294"/>
    <w:rsid w:val="00E536ED"/>
    <w:rsid w:val="00E537EB"/>
    <w:rsid w:val="00E53887"/>
    <w:rsid w:val="00E53A9E"/>
    <w:rsid w:val="00E547B7"/>
    <w:rsid w:val="00E54C5B"/>
    <w:rsid w:val="00E54EFE"/>
    <w:rsid w:val="00E5571A"/>
    <w:rsid w:val="00E55AB6"/>
    <w:rsid w:val="00E55DC9"/>
    <w:rsid w:val="00E55FC6"/>
    <w:rsid w:val="00E560FB"/>
    <w:rsid w:val="00E563A9"/>
    <w:rsid w:val="00E563B4"/>
    <w:rsid w:val="00E5657D"/>
    <w:rsid w:val="00E56D48"/>
    <w:rsid w:val="00E570A4"/>
    <w:rsid w:val="00E5766D"/>
    <w:rsid w:val="00E576AF"/>
    <w:rsid w:val="00E5780E"/>
    <w:rsid w:val="00E579AF"/>
    <w:rsid w:val="00E57C5C"/>
    <w:rsid w:val="00E57F59"/>
    <w:rsid w:val="00E604D2"/>
    <w:rsid w:val="00E60A40"/>
    <w:rsid w:val="00E60B07"/>
    <w:rsid w:val="00E60B57"/>
    <w:rsid w:val="00E60BAD"/>
    <w:rsid w:val="00E60FAB"/>
    <w:rsid w:val="00E60FF9"/>
    <w:rsid w:val="00E610BA"/>
    <w:rsid w:val="00E611C9"/>
    <w:rsid w:val="00E614C7"/>
    <w:rsid w:val="00E619EE"/>
    <w:rsid w:val="00E61A6C"/>
    <w:rsid w:val="00E6258E"/>
    <w:rsid w:val="00E62AEF"/>
    <w:rsid w:val="00E62B69"/>
    <w:rsid w:val="00E632E9"/>
    <w:rsid w:val="00E63748"/>
    <w:rsid w:val="00E63C23"/>
    <w:rsid w:val="00E63D0D"/>
    <w:rsid w:val="00E6476C"/>
    <w:rsid w:val="00E6488C"/>
    <w:rsid w:val="00E64DBD"/>
    <w:rsid w:val="00E6519F"/>
    <w:rsid w:val="00E652BA"/>
    <w:rsid w:val="00E6537A"/>
    <w:rsid w:val="00E659F3"/>
    <w:rsid w:val="00E65C28"/>
    <w:rsid w:val="00E66247"/>
    <w:rsid w:val="00E66291"/>
    <w:rsid w:val="00E6690A"/>
    <w:rsid w:val="00E679A2"/>
    <w:rsid w:val="00E67AB6"/>
    <w:rsid w:val="00E7006D"/>
    <w:rsid w:val="00E7015C"/>
    <w:rsid w:val="00E7098C"/>
    <w:rsid w:val="00E70C32"/>
    <w:rsid w:val="00E70D51"/>
    <w:rsid w:val="00E710ED"/>
    <w:rsid w:val="00E714B1"/>
    <w:rsid w:val="00E718D3"/>
    <w:rsid w:val="00E718E6"/>
    <w:rsid w:val="00E71F31"/>
    <w:rsid w:val="00E723FF"/>
    <w:rsid w:val="00E72451"/>
    <w:rsid w:val="00E729C2"/>
    <w:rsid w:val="00E729F4"/>
    <w:rsid w:val="00E73391"/>
    <w:rsid w:val="00E73816"/>
    <w:rsid w:val="00E738D3"/>
    <w:rsid w:val="00E73950"/>
    <w:rsid w:val="00E73B85"/>
    <w:rsid w:val="00E73C6C"/>
    <w:rsid w:val="00E73D4B"/>
    <w:rsid w:val="00E746AD"/>
    <w:rsid w:val="00E7484F"/>
    <w:rsid w:val="00E74867"/>
    <w:rsid w:val="00E74B6E"/>
    <w:rsid w:val="00E74F67"/>
    <w:rsid w:val="00E75214"/>
    <w:rsid w:val="00E75454"/>
    <w:rsid w:val="00E75703"/>
    <w:rsid w:val="00E7583E"/>
    <w:rsid w:val="00E758D0"/>
    <w:rsid w:val="00E75A59"/>
    <w:rsid w:val="00E75B28"/>
    <w:rsid w:val="00E75DD9"/>
    <w:rsid w:val="00E7617E"/>
    <w:rsid w:val="00E7659B"/>
    <w:rsid w:val="00E76CE2"/>
    <w:rsid w:val="00E771C8"/>
    <w:rsid w:val="00E772A8"/>
    <w:rsid w:val="00E776A1"/>
    <w:rsid w:val="00E77CA3"/>
    <w:rsid w:val="00E77F72"/>
    <w:rsid w:val="00E80130"/>
    <w:rsid w:val="00E80651"/>
    <w:rsid w:val="00E80748"/>
    <w:rsid w:val="00E80A24"/>
    <w:rsid w:val="00E80ADB"/>
    <w:rsid w:val="00E80B73"/>
    <w:rsid w:val="00E810DD"/>
    <w:rsid w:val="00E81938"/>
    <w:rsid w:val="00E81B47"/>
    <w:rsid w:val="00E820CA"/>
    <w:rsid w:val="00E82351"/>
    <w:rsid w:val="00E82614"/>
    <w:rsid w:val="00E82909"/>
    <w:rsid w:val="00E82947"/>
    <w:rsid w:val="00E829FB"/>
    <w:rsid w:val="00E82A5E"/>
    <w:rsid w:val="00E82C9E"/>
    <w:rsid w:val="00E83031"/>
    <w:rsid w:val="00E83048"/>
    <w:rsid w:val="00E831A1"/>
    <w:rsid w:val="00E83437"/>
    <w:rsid w:val="00E834BF"/>
    <w:rsid w:val="00E83DE5"/>
    <w:rsid w:val="00E83EC1"/>
    <w:rsid w:val="00E83EDE"/>
    <w:rsid w:val="00E8470A"/>
    <w:rsid w:val="00E84749"/>
    <w:rsid w:val="00E8495C"/>
    <w:rsid w:val="00E851BB"/>
    <w:rsid w:val="00E851EB"/>
    <w:rsid w:val="00E85299"/>
    <w:rsid w:val="00E8592E"/>
    <w:rsid w:val="00E85A7C"/>
    <w:rsid w:val="00E85D0D"/>
    <w:rsid w:val="00E85E92"/>
    <w:rsid w:val="00E86319"/>
    <w:rsid w:val="00E864A0"/>
    <w:rsid w:val="00E8693C"/>
    <w:rsid w:val="00E86B2F"/>
    <w:rsid w:val="00E86DB0"/>
    <w:rsid w:val="00E86EDE"/>
    <w:rsid w:val="00E872C0"/>
    <w:rsid w:val="00E8761F"/>
    <w:rsid w:val="00E87660"/>
    <w:rsid w:val="00E87689"/>
    <w:rsid w:val="00E8779E"/>
    <w:rsid w:val="00E87D2E"/>
    <w:rsid w:val="00E87E24"/>
    <w:rsid w:val="00E9029D"/>
    <w:rsid w:val="00E902FB"/>
    <w:rsid w:val="00E90310"/>
    <w:rsid w:val="00E90674"/>
    <w:rsid w:val="00E90718"/>
    <w:rsid w:val="00E9136E"/>
    <w:rsid w:val="00E91572"/>
    <w:rsid w:val="00E918A2"/>
    <w:rsid w:val="00E918AF"/>
    <w:rsid w:val="00E919BC"/>
    <w:rsid w:val="00E9248C"/>
    <w:rsid w:val="00E9264C"/>
    <w:rsid w:val="00E92812"/>
    <w:rsid w:val="00E92856"/>
    <w:rsid w:val="00E92A19"/>
    <w:rsid w:val="00E92C69"/>
    <w:rsid w:val="00E92CF3"/>
    <w:rsid w:val="00E934D8"/>
    <w:rsid w:val="00E93C10"/>
    <w:rsid w:val="00E93D8F"/>
    <w:rsid w:val="00E94372"/>
    <w:rsid w:val="00E948FA"/>
    <w:rsid w:val="00E94B25"/>
    <w:rsid w:val="00E94BE7"/>
    <w:rsid w:val="00E94E0F"/>
    <w:rsid w:val="00E94F83"/>
    <w:rsid w:val="00E955FE"/>
    <w:rsid w:val="00E957F7"/>
    <w:rsid w:val="00E95A34"/>
    <w:rsid w:val="00E96876"/>
    <w:rsid w:val="00E96C98"/>
    <w:rsid w:val="00E970F9"/>
    <w:rsid w:val="00E9717D"/>
    <w:rsid w:val="00E974A1"/>
    <w:rsid w:val="00E97CC1"/>
    <w:rsid w:val="00E97F89"/>
    <w:rsid w:val="00EA05BF"/>
    <w:rsid w:val="00EA066A"/>
    <w:rsid w:val="00EA078E"/>
    <w:rsid w:val="00EA0BA1"/>
    <w:rsid w:val="00EA0C0A"/>
    <w:rsid w:val="00EA0C1A"/>
    <w:rsid w:val="00EA0FAF"/>
    <w:rsid w:val="00EA1218"/>
    <w:rsid w:val="00EA1520"/>
    <w:rsid w:val="00EA1787"/>
    <w:rsid w:val="00EA2603"/>
    <w:rsid w:val="00EA2BB6"/>
    <w:rsid w:val="00EA45C3"/>
    <w:rsid w:val="00EA4744"/>
    <w:rsid w:val="00EA51CE"/>
    <w:rsid w:val="00EA55FF"/>
    <w:rsid w:val="00EA5965"/>
    <w:rsid w:val="00EA61D4"/>
    <w:rsid w:val="00EA640B"/>
    <w:rsid w:val="00EA67E1"/>
    <w:rsid w:val="00EA6A86"/>
    <w:rsid w:val="00EA741A"/>
    <w:rsid w:val="00EA765C"/>
    <w:rsid w:val="00EA7845"/>
    <w:rsid w:val="00EA79D9"/>
    <w:rsid w:val="00EA79E8"/>
    <w:rsid w:val="00EA7FCB"/>
    <w:rsid w:val="00EB0475"/>
    <w:rsid w:val="00EB0B57"/>
    <w:rsid w:val="00EB1026"/>
    <w:rsid w:val="00EB1CFE"/>
    <w:rsid w:val="00EB1F90"/>
    <w:rsid w:val="00EB2042"/>
    <w:rsid w:val="00EB228A"/>
    <w:rsid w:val="00EB2877"/>
    <w:rsid w:val="00EB28DB"/>
    <w:rsid w:val="00EB2AE7"/>
    <w:rsid w:val="00EB2B61"/>
    <w:rsid w:val="00EB2E95"/>
    <w:rsid w:val="00EB3439"/>
    <w:rsid w:val="00EB346C"/>
    <w:rsid w:val="00EB366F"/>
    <w:rsid w:val="00EB382D"/>
    <w:rsid w:val="00EB3A84"/>
    <w:rsid w:val="00EB414F"/>
    <w:rsid w:val="00EB4240"/>
    <w:rsid w:val="00EB49C5"/>
    <w:rsid w:val="00EB4DF9"/>
    <w:rsid w:val="00EB51B0"/>
    <w:rsid w:val="00EB551D"/>
    <w:rsid w:val="00EB577B"/>
    <w:rsid w:val="00EB5781"/>
    <w:rsid w:val="00EB63DD"/>
    <w:rsid w:val="00EB6456"/>
    <w:rsid w:val="00EB65E6"/>
    <w:rsid w:val="00EB6B76"/>
    <w:rsid w:val="00EB7189"/>
    <w:rsid w:val="00EB733C"/>
    <w:rsid w:val="00EB7BC4"/>
    <w:rsid w:val="00EB7EA7"/>
    <w:rsid w:val="00EC0C6A"/>
    <w:rsid w:val="00EC0CAE"/>
    <w:rsid w:val="00EC0DBC"/>
    <w:rsid w:val="00EC14DE"/>
    <w:rsid w:val="00EC169C"/>
    <w:rsid w:val="00EC16F4"/>
    <w:rsid w:val="00EC1AEB"/>
    <w:rsid w:val="00EC1B97"/>
    <w:rsid w:val="00EC25AE"/>
    <w:rsid w:val="00EC25EA"/>
    <w:rsid w:val="00EC27A9"/>
    <w:rsid w:val="00EC2830"/>
    <w:rsid w:val="00EC2F6B"/>
    <w:rsid w:val="00EC3273"/>
    <w:rsid w:val="00EC3CAA"/>
    <w:rsid w:val="00EC414C"/>
    <w:rsid w:val="00EC42F9"/>
    <w:rsid w:val="00EC42FB"/>
    <w:rsid w:val="00EC4778"/>
    <w:rsid w:val="00EC4ACF"/>
    <w:rsid w:val="00EC4CDE"/>
    <w:rsid w:val="00EC5030"/>
    <w:rsid w:val="00EC541E"/>
    <w:rsid w:val="00EC547B"/>
    <w:rsid w:val="00EC54DA"/>
    <w:rsid w:val="00EC578D"/>
    <w:rsid w:val="00EC5915"/>
    <w:rsid w:val="00EC5B87"/>
    <w:rsid w:val="00EC5E4D"/>
    <w:rsid w:val="00EC607E"/>
    <w:rsid w:val="00EC6B76"/>
    <w:rsid w:val="00EC70FB"/>
    <w:rsid w:val="00EC7A7C"/>
    <w:rsid w:val="00EC7ED9"/>
    <w:rsid w:val="00EC7FA1"/>
    <w:rsid w:val="00ED0B8E"/>
    <w:rsid w:val="00ED0EB0"/>
    <w:rsid w:val="00ED107C"/>
    <w:rsid w:val="00ED11D4"/>
    <w:rsid w:val="00ED1370"/>
    <w:rsid w:val="00ED155F"/>
    <w:rsid w:val="00ED186D"/>
    <w:rsid w:val="00ED1D21"/>
    <w:rsid w:val="00ED20E8"/>
    <w:rsid w:val="00ED2206"/>
    <w:rsid w:val="00ED2388"/>
    <w:rsid w:val="00ED319D"/>
    <w:rsid w:val="00ED32A2"/>
    <w:rsid w:val="00ED332F"/>
    <w:rsid w:val="00ED355F"/>
    <w:rsid w:val="00ED397F"/>
    <w:rsid w:val="00ED4442"/>
    <w:rsid w:val="00ED4DB6"/>
    <w:rsid w:val="00ED4E83"/>
    <w:rsid w:val="00ED59C9"/>
    <w:rsid w:val="00ED5EA1"/>
    <w:rsid w:val="00ED5F0A"/>
    <w:rsid w:val="00ED6266"/>
    <w:rsid w:val="00ED6663"/>
    <w:rsid w:val="00ED6BB0"/>
    <w:rsid w:val="00ED70AD"/>
    <w:rsid w:val="00ED7577"/>
    <w:rsid w:val="00ED7DA6"/>
    <w:rsid w:val="00ED7EB3"/>
    <w:rsid w:val="00ED7F93"/>
    <w:rsid w:val="00EE01BA"/>
    <w:rsid w:val="00EE0343"/>
    <w:rsid w:val="00EE0570"/>
    <w:rsid w:val="00EE0573"/>
    <w:rsid w:val="00EE05F1"/>
    <w:rsid w:val="00EE0DB9"/>
    <w:rsid w:val="00EE0ED3"/>
    <w:rsid w:val="00EE17F7"/>
    <w:rsid w:val="00EE1A56"/>
    <w:rsid w:val="00EE1DD8"/>
    <w:rsid w:val="00EE1EB0"/>
    <w:rsid w:val="00EE2041"/>
    <w:rsid w:val="00EE2329"/>
    <w:rsid w:val="00EE23CA"/>
    <w:rsid w:val="00EE2601"/>
    <w:rsid w:val="00EE2655"/>
    <w:rsid w:val="00EE27E8"/>
    <w:rsid w:val="00EE30F4"/>
    <w:rsid w:val="00EE3B00"/>
    <w:rsid w:val="00EE41DA"/>
    <w:rsid w:val="00EE48E0"/>
    <w:rsid w:val="00EE4954"/>
    <w:rsid w:val="00EE4BCB"/>
    <w:rsid w:val="00EE4F6C"/>
    <w:rsid w:val="00EE4FE7"/>
    <w:rsid w:val="00EE5558"/>
    <w:rsid w:val="00EE5759"/>
    <w:rsid w:val="00EE590C"/>
    <w:rsid w:val="00EE60E6"/>
    <w:rsid w:val="00EE6176"/>
    <w:rsid w:val="00EE64AA"/>
    <w:rsid w:val="00EE6538"/>
    <w:rsid w:val="00EE6A19"/>
    <w:rsid w:val="00EE6DE8"/>
    <w:rsid w:val="00EE7123"/>
    <w:rsid w:val="00EE728D"/>
    <w:rsid w:val="00EE7399"/>
    <w:rsid w:val="00EE79AF"/>
    <w:rsid w:val="00EF0192"/>
    <w:rsid w:val="00EF01A1"/>
    <w:rsid w:val="00EF0BC5"/>
    <w:rsid w:val="00EF0C21"/>
    <w:rsid w:val="00EF0E8D"/>
    <w:rsid w:val="00EF0F43"/>
    <w:rsid w:val="00EF0FF1"/>
    <w:rsid w:val="00EF1071"/>
    <w:rsid w:val="00EF125E"/>
    <w:rsid w:val="00EF1762"/>
    <w:rsid w:val="00EF185F"/>
    <w:rsid w:val="00EF1AF4"/>
    <w:rsid w:val="00EF1F46"/>
    <w:rsid w:val="00EF2269"/>
    <w:rsid w:val="00EF2442"/>
    <w:rsid w:val="00EF2537"/>
    <w:rsid w:val="00EF2713"/>
    <w:rsid w:val="00EF281D"/>
    <w:rsid w:val="00EF348C"/>
    <w:rsid w:val="00EF3C8F"/>
    <w:rsid w:val="00EF3DBE"/>
    <w:rsid w:val="00EF3ED3"/>
    <w:rsid w:val="00EF4166"/>
    <w:rsid w:val="00EF4851"/>
    <w:rsid w:val="00EF498A"/>
    <w:rsid w:val="00EF4A79"/>
    <w:rsid w:val="00EF4AED"/>
    <w:rsid w:val="00EF4BBF"/>
    <w:rsid w:val="00EF5208"/>
    <w:rsid w:val="00EF53E2"/>
    <w:rsid w:val="00EF5530"/>
    <w:rsid w:val="00EF5D40"/>
    <w:rsid w:val="00EF5D68"/>
    <w:rsid w:val="00EF6271"/>
    <w:rsid w:val="00EF629A"/>
    <w:rsid w:val="00EF6728"/>
    <w:rsid w:val="00EF763B"/>
    <w:rsid w:val="00EF76E1"/>
    <w:rsid w:val="00EF77DE"/>
    <w:rsid w:val="00EF7CC5"/>
    <w:rsid w:val="00F001E9"/>
    <w:rsid w:val="00F00384"/>
    <w:rsid w:val="00F006BD"/>
    <w:rsid w:val="00F00732"/>
    <w:rsid w:val="00F00D25"/>
    <w:rsid w:val="00F00E14"/>
    <w:rsid w:val="00F00EF3"/>
    <w:rsid w:val="00F00FA5"/>
    <w:rsid w:val="00F01341"/>
    <w:rsid w:val="00F01408"/>
    <w:rsid w:val="00F017C0"/>
    <w:rsid w:val="00F01831"/>
    <w:rsid w:val="00F01947"/>
    <w:rsid w:val="00F0199B"/>
    <w:rsid w:val="00F01E70"/>
    <w:rsid w:val="00F02076"/>
    <w:rsid w:val="00F02141"/>
    <w:rsid w:val="00F0249D"/>
    <w:rsid w:val="00F0290A"/>
    <w:rsid w:val="00F030AF"/>
    <w:rsid w:val="00F037C3"/>
    <w:rsid w:val="00F03808"/>
    <w:rsid w:val="00F0380C"/>
    <w:rsid w:val="00F03B96"/>
    <w:rsid w:val="00F03BA1"/>
    <w:rsid w:val="00F04146"/>
    <w:rsid w:val="00F044DD"/>
    <w:rsid w:val="00F04845"/>
    <w:rsid w:val="00F04975"/>
    <w:rsid w:val="00F049E4"/>
    <w:rsid w:val="00F04CC4"/>
    <w:rsid w:val="00F052A6"/>
    <w:rsid w:val="00F0559C"/>
    <w:rsid w:val="00F058A6"/>
    <w:rsid w:val="00F05AE4"/>
    <w:rsid w:val="00F0668E"/>
    <w:rsid w:val="00F0727C"/>
    <w:rsid w:val="00F07955"/>
    <w:rsid w:val="00F07972"/>
    <w:rsid w:val="00F07CD2"/>
    <w:rsid w:val="00F07E72"/>
    <w:rsid w:val="00F10028"/>
    <w:rsid w:val="00F10276"/>
    <w:rsid w:val="00F1027D"/>
    <w:rsid w:val="00F1078B"/>
    <w:rsid w:val="00F108F1"/>
    <w:rsid w:val="00F10B1B"/>
    <w:rsid w:val="00F10C3E"/>
    <w:rsid w:val="00F112AF"/>
    <w:rsid w:val="00F113E0"/>
    <w:rsid w:val="00F1144F"/>
    <w:rsid w:val="00F117B7"/>
    <w:rsid w:val="00F117DD"/>
    <w:rsid w:val="00F11B55"/>
    <w:rsid w:val="00F11BDE"/>
    <w:rsid w:val="00F11D74"/>
    <w:rsid w:val="00F11F4F"/>
    <w:rsid w:val="00F122CC"/>
    <w:rsid w:val="00F12996"/>
    <w:rsid w:val="00F12C86"/>
    <w:rsid w:val="00F13CF0"/>
    <w:rsid w:val="00F13F5A"/>
    <w:rsid w:val="00F141A8"/>
    <w:rsid w:val="00F1435B"/>
    <w:rsid w:val="00F14990"/>
    <w:rsid w:val="00F14EBE"/>
    <w:rsid w:val="00F14ED0"/>
    <w:rsid w:val="00F15604"/>
    <w:rsid w:val="00F15BCC"/>
    <w:rsid w:val="00F1601E"/>
    <w:rsid w:val="00F16CEC"/>
    <w:rsid w:val="00F1723D"/>
    <w:rsid w:val="00F177B7"/>
    <w:rsid w:val="00F17921"/>
    <w:rsid w:val="00F17A19"/>
    <w:rsid w:val="00F2012E"/>
    <w:rsid w:val="00F2088C"/>
    <w:rsid w:val="00F20D18"/>
    <w:rsid w:val="00F2165E"/>
    <w:rsid w:val="00F2170A"/>
    <w:rsid w:val="00F21A61"/>
    <w:rsid w:val="00F22600"/>
    <w:rsid w:val="00F22891"/>
    <w:rsid w:val="00F22945"/>
    <w:rsid w:val="00F22BA0"/>
    <w:rsid w:val="00F22CC6"/>
    <w:rsid w:val="00F2316C"/>
    <w:rsid w:val="00F2319E"/>
    <w:rsid w:val="00F23224"/>
    <w:rsid w:val="00F2328F"/>
    <w:rsid w:val="00F23290"/>
    <w:rsid w:val="00F23739"/>
    <w:rsid w:val="00F23B4D"/>
    <w:rsid w:val="00F240DB"/>
    <w:rsid w:val="00F2450F"/>
    <w:rsid w:val="00F248BC"/>
    <w:rsid w:val="00F24C43"/>
    <w:rsid w:val="00F250B2"/>
    <w:rsid w:val="00F25189"/>
    <w:rsid w:val="00F253FB"/>
    <w:rsid w:val="00F25451"/>
    <w:rsid w:val="00F255F1"/>
    <w:rsid w:val="00F25A35"/>
    <w:rsid w:val="00F25A85"/>
    <w:rsid w:val="00F25DFE"/>
    <w:rsid w:val="00F26192"/>
    <w:rsid w:val="00F261A9"/>
    <w:rsid w:val="00F26434"/>
    <w:rsid w:val="00F264D3"/>
    <w:rsid w:val="00F26652"/>
    <w:rsid w:val="00F26674"/>
    <w:rsid w:val="00F26B68"/>
    <w:rsid w:val="00F26CF8"/>
    <w:rsid w:val="00F2763A"/>
    <w:rsid w:val="00F27697"/>
    <w:rsid w:val="00F27B4A"/>
    <w:rsid w:val="00F27F41"/>
    <w:rsid w:val="00F30D3A"/>
    <w:rsid w:val="00F30E0D"/>
    <w:rsid w:val="00F30F2E"/>
    <w:rsid w:val="00F322DB"/>
    <w:rsid w:val="00F3318C"/>
    <w:rsid w:val="00F333DC"/>
    <w:rsid w:val="00F33488"/>
    <w:rsid w:val="00F33D19"/>
    <w:rsid w:val="00F33DE3"/>
    <w:rsid w:val="00F34409"/>
    <w:rsid w:val="00F3473C"/>
    <w:rsid w:val="00F348D5"/>
    <w:rsid w:val="00F349B2"/>
    <w:rsid w:val="00F34C3E"/>
    <w:rsid w:val="00F355B0"/>
    <w:rsid w:val="00F357AF"/>
    <w:rsid w:val="00F35E8C"/>
    <w:rsid w:val="00F3601A"/>
    <w:rsid w:val="00F36118"/>
    <w:rsid w:val="00F3621E"/>
    <w:rsid w:val="00F36B48"/>
    <w:rsid w:val="00F36E9C"/>
    <w:rsid w:val="00F3703F"/>
    <w:rsid w:val="00F40687"/>
    <w:rsid w:val="00F406EE"/>
    <w:rsid w:val="00F40D19"/>
    <w:rsid w:val="00F41335"/>
    <w:rsid w:val="00F41849"/>
    <w:rsid w:val="00F41ABD"/>
    <w:rsid w:val="00F42033"/>
    <w:rsid w:val="00F42336"/>
    <w:rsid w:val="00F426DB"/>
    <w:rsid w:val="00F42764"/>
    <w:rsid w:val="00F42A30"/>
    <w:rsid w:val="00F42B6B"/>
    <w:rsid w:val="00F42D5B"/>
    <w:rsid w:val="00F436F5"/>
    <w:rsid w:val="00F437B5"/>
    <w:rsid w:val="00F43E87"/>
    <w:rsid w:val="00F43F03"/>
    <w:rsid w:val="00F44171"/>
    <w:rsid w:val="00F44310"/>
    <w:rsid w:val="00F444BC"/>
    <w:rsid w:val="00F44F7A"/>
    <w:rsid w:val="00F44FC7"/>
    <w:rsid w:val="00F4525E"/>
    <w:rsid w:val="00F4541F"/>
    <w:rsid w:val="00F458F7"/>
    <w:rsid w:val="00F4596C"/>
    <w:rsid w:val="00F459C6"/>
    <w:rsid w:val="00F45D14"/>
    <w:rsid w:val="00F460AD"/>
    <w:rsid w:val="00F462B6"/>
    <w:rsid w:val="00F469FF"/>
    <w:rsid w:val="00F471F0"/>
    <w:rsid w:val="00F4782A"/>
    <w:rsid w:val="00F47AB3"/>
    <w:rsid w:val="00F47D44"/>
    <w:rsid w:val="00F47E6B"/>
    <w:rsid w:val="00F5002C"/>
    <w:rsid w:val="00F501B6"/>
    <w:rsid w:val="00F50938"/>
    <w:rsid w:val="00F50ED5"/>
    <w:rsid w:val="00F5103B"/>
    <w:rsid w:val="00F5115C"/>
    <w:rsid w:val="00F511FB"/>
    <w:rsid w:val="00F512D4"/>
    <w:rsid w:val="00F51652"/>
    <w:rsid w:val="00F51BD9"/>
    <w:rsid w:val="00F51DB5"/>
    <w:rsid w:val="00F52153"/>
    <w:rsid w:val="00F52280"/>
    <w:rsid w:val="00F52299"/>
    <w:rsid w:val="00F5234E"/>
    <w:rsid w:val="00F529E7"/>
    <w:rsid w:val="00F530B2"/>
    <w:rsid w:val="00F53486"/>
    <w:rsid w:val="00F5443A"/>
    <w:rsid w:val="00F546D9"/>
    <w:rsid w:val="00F547DC"/>
    <w:rsid w:val="00F5482E"/>
    <w:rsid w:val="00F54DF7"/>
    <w:rsid w:val="00F551E4"/>
    <w:rsid w:val="00F55226"/>
    <w:rsid w:val="00F5576B"/>
    <w:rsid w:val="00F560BD"/>
    <w:rsid w:val="00F56268"/>
    <w:rsid w:val="00F5665B"/>
    <w:rsid w:val="00F569C0"/>
    <w:rsid w:val="00F56A15"/>
    <w:rsid w:val="00F57907"/>
    <w:rsid w:val="00F57BE1"/>
    <w:rsid w:val="00F57FF8"/>
    <w:rsid w:val="00F60029"/>
    <w:rsid w:val="00F605C1"/>
    <w:rsid w:val="00F606DE"/>
    <w:rsid w:val="00F60714"/>
    <w:rsid w:val="00F61211"/>
    <w:rsid w:val="00F612B5"/>
    <w:rsid w:val="00F613FF"/>
    <w:rsid w:val="00F6170B"/>
    <w:rsid w:val="00F61ED8"/>
    <w:rsid w:val="00F61FB9"/>
    <w:rsid w:val="00F61FD7"/>
    <w:rsid w:val="00F620A9"/>
    <w:rsid w:val="00F62372"/>
    <w:rsid w:val="00F62474"/>
    <w:rsid w:val="00F6276F"/>
    <w:rsid w:val="00F6283B"/>
    <w:rsid w:val="00F62E2C"/>
    <w:rsid w:val="00F631D3"/>
    <w:rsid w:val="00F637C2"/>
    <w:rsid w:val="00F639CD"/>
    <w:rsid w:val="00F639F7"/>
    <w:rsid w:val="00F641BF"/>
    <w:rsid w:val="00F64263"/>
    <w:rsid w:val="00F64617"/>
    <w:rsid w:val="00F648FF"/>
    <w:rsid w:val="00F64C3D"/>
    <w:rsid w:val="00F64FB1"/>
    <w:rsid w:val="00F64FD3"/>
    <w:rsid w:val="00F64FEC"/>
    <w:rsid w:val="00F65609"/>
    <w:rsid w:val="00F6601C"/>
    <w:rsid w:val="00F66069"/>
    <w:rsid w:val="00F661AF"/>
    <w:rsid w:val="00F665CA"/>
    <w:rsid w:val="00F666C8"/>
    <w:rsid w:val="00F668F0"/>
    <w:rsid w:val="00F669DD"/>
    <w:rsid w:val="00F66A07"/>
    <w:rsid w:val="00F66F50"/>
    <w:rsid w:val="00F66FDD"/>
    <w:rsid w:val="00F672A8"/>
    <w:rsid w:val="00F6732E"/>
    <w:rsid w:val="00F675C5"/>
    <w:rsid w:val="00F701A5"/>
    <w:rsid w:val="00F701AC"/>
    <w:rsid w:val="00F7049A"/>
    <w:rsid w:val="00F70647"/>
    <w:rsid w:val="00F70812"/>
    <w:rsid w:val="00F70C5E"/>
    <w:rsid w:val="00F711AD"/>
    <w:rsid w:val="00F71699"/>
    <w:rsid w:val="00F719FF"/>
    <w:rsid w:val="00F72363"/>
    <w:rsid w:val="00F723CA"/>
    <w:rsid w:val="00F72594"/>
    <w:rsid w:val="00F728D3"/>
    <w:rsid w:val="00F729A2"/>
    <w:rsid w:val="00F72ADD"/>
    <w:rsid w:val="00F72C52"/>
    <w:rsid w:val="00F72E1C"/>
    <w:rsid w:val="00F733B7"/>
    <w:rsid w:val="00F734ED"/>
    <w:rsid w:val="00F7357F"/>
    <w:rsid w:val="00F73600"/>
    <w:rsid w:val="00F739EF"/>
    <w:rsid w:val="00F73AA3"/>
    <w:rsid w:val="00F73CEA"/>
    <w:rsid w:val="00F73F2F"/>
    <w:rsid w:val="00F743CA"/>
    <w:rsid w:val="00F7450E"/>
    <w:rsid w:val="00F74ADB"/>
    <w:rsid w:val="00F74B8B"/>
    <w:rsid w:val="00F74E48"/>
    <w:rsid w:val="00F753C7"/>
    <w:rsid w:val="00F75EA9"/>
    <w:rsid w:val="00F76260"/>
    <w:rsid w:val="00F764E2"/>
    <w:rsid w:val="00F764F7"/>
    <w:rsid w:val="00F76973"/>
    <w:rsid w:val="00F76C79"/>
    <w:rsid w:val="00F76D5C"/>
    <w:rsid w:val="00F7718E"/>
    <w:rsid w:val="00F776CC"/>
    <w:rsid w:val="00F77824"/>
    <w:rsid w:val="00F7798A"/>
    <w:rsid w:val="00F779AE"/>
    <w:rsid w:val="00F77C9B"/>
    <w:rsid w:val="00F77E42"/>
    <w:rsid w:val="00F77EDF"/>
    <w:rsid w:val="00F80575"/>
    <w:rsid w:val="00F805B9"/>
    <w:rsid w:val="00F80B99"/>
    <w:rsid w:val="00F80BF2"/>
    <w:rsid w:val="00F80C7F"/>
    <w:rsid w:val="00F813CB"/>
    <w:rsid w:val="00F81770"/>
    <w:rsid w:val="00F81C87"/>
    <w:rsid w:val="00F8218F"/>
    <w:rsid w:val="00F827A2"/>
    <w:rsid w:val="00F831F3"/>
    <w:rsid w:val="00F8321C"/>
    <w:rsid w:val="00F836D8"/>
    <w:rsid w:val="00F84461"/>
    <w:rsid w:val="00F84464"/>
    <w:rsid w:val="00F84700"/>
    <w:rsid w:val="00F8470D"/>
    <w:rsid w:val="00F84838"/>
    <w:rsid w:val="00F84B91"/>
    <w:rsid w:val="00F84C18"/>
    <w:rsid w:val="00F8594D"/>
    <w:rsid w:val="00F86084"/>
    <w:rsid w:val="00F8661C"/>
    <w:rsid w:val="00F868EC"/>
    <w:rsid w:val="00F86E3F"/>
    <w:rsid w:val="00F872E3"/>
    <w:rsid w:val="00F875CC"/>
    <w:rsid w:val="00F87F76"/>
    <w:rsid w:val="00F900B2"/>
    <w:rsid w:val="00F9028E"/>
    <w:rsid w:val="00F902CC"/>
    <w:rsid w:val="00F908B1"/>
    <w:rsid w:val="00F909BB"/>
    <w:rsid w:val="00F90B6F"/>
    <w:rsid w:val="00F90BD9"/>
    <w:rsid w:val="00F90C48"/>
    <w:rsid w:val="00F90C6A"/>
    <w:rsid w:val="00F90CF5"/>
    <w:rsid w:val="00F9145F"/>
    <w:rsid w:val="00F91FCC"/>
    <w:rsid w:val="00F9232D"/>
    <w:rsid w:val="00F9276F"/>
    <w:rsid w:val="00F92BD2"/>
    <w:rsid w:val="00F92D05"/>
    <w:rsid w:val="00F92F6F"/>
    <w:rsid w:val="00F92FFB"/>
    <w:rsid w:val="00F93092"/>
    <w:rsid w:val="00F9338C"/>
    <w:rsid w:val="00F9359E"/>
    <w:rsid w:val="00F93B98"/>
    <w:rsid w:val="00F940A0"/>
    <w:rsid w:val="00F9419C"/>
    <w:rsid w:val="00F941DF"/>
    <w:rsid w:val="00F9549F"/>
    <w:rsid w:val="00F959E5"/>
    <w:rsid w:val="00F95D15"/>
    <w:rsid w:val="00F95D35"/>
    <w:rsid w:val="00F95E79"/>
    <w:rsid w:val="00F960B2"/>
    <w:rsid w:val="00F9636E"/>
    <w:rsid w:val="00F971D6"/>
    <w:rsid w:val="00F97401"/>
    <w:rsid w:val="00F97688"/>
    <w:rsid w:val="00F97C9A"/>
    <w:rsid w:val="00F97FAB"/>
    <w:rsid w:val="00FA0437"/>
    <w:rsid w:val="00FA0E17"/>
    <w:rsid w:val="00FA10A3"/>
    <w:rsid w:val="00FA112F"/>
    <w:rsid w:val="00FA16F2"/>
    <w:rsid w:val="00FA1A74"/>
    <w:rsid w:val="00FA22FD"/>
    <w:rsid w:val="00FA2830"/>
    <w:rsid w:val="00FA2891"/>
    <w:rsid w:val="00FA2941"/>
    <w:rsid w:val="00FA29BD"/>
    <w:rsid w:val="00FA2A25"/>
    <w:rsid w:val="00FA2A27"/>
    <w:rsid w:val="00FA2C36"/>
    <w:rsid w:val="00FA2D14"/>
    <w:rsid w:val="00FA2D41"/>
    <w:rsid w:val="00FA307D"/>
    <w:rsid w:val="00FA32FE"/>
    <w:rsid w:val="00FA3D40"/>
    <w:rsid w:val="00FA3E04"/>
    <w:rsid w:val="00FA4533"/>
    <w:rsid w:val="00FA4911"/>
    <w:rsid w:val="00FA4B7A"/>
    <w:rsid w:val="00FA4D76"/>
    <w:rsid w:val="00FA55D9"/>
    <w:rsid w:val="00FA5D7E"/>
    <w:rsid w:val="00FA6564"/>
    <w:rsid w:val="00FA695B"/>
    <w:rsid w:val="00FA6B43"/>
    <w:rsid w:val="00FA74E6"/>
    <w:rsid w:val="00FA75D2"/>
    <w:rsid w:val="00FA79D1"/>
    <w:rsid w:val="00FA7AB0"/>
    <w:rsid w:val="00FA7FDC"/>
    <w:rsid w:val="00FB02EC"/>
    <w:rsid w:val="00FB0B22"/>
    <w:rsid w:val="00FB11A4"/>
    <w:rsid w:val="00FB13D8"/>
    <w:rsid w:val="00FB1893"/>
    <w:rsid w:val="00FB1A91"/>
    <w:rsid w:val="00FB24F6"/>
    <w:rsid w:val="00FB2598"/>
    <w:rsid w:val="00FB29C2"/>
    <w:rsid w:val="00FB2E18"/>
    <w:rsid w:val="00FB30CC"/>
    <w:rsid w:val="00FB324D"/>
    <w:rsid w:val="00FB32E9"/>
    <w:rsid w:val="00FB366A"/>
    <w:rsid w:val="00FB395C"/>
    <w:rsid w:val="00FB3E5E"/>
    <w:rsid w:val="00FB4152"/>
    <w:rsid w:val="00FB4472"/>
    <w:rsid w:val="00FB452A"/>
    <w:rsid w:val="00FB4647"/>
    <w:rsid w:val="00FB473D"/>
    <w:rsid w:val="00FB4939"/>
    <w:rsid w:val="00FB4B1E"/>
    <w:rsid w:val="00FB4E6D"/>
    <w:rsid w:val="00FB4E92"/>
    <w:rsid w:val="00FB4EA0"/>
    <w:rsid w:val="00FB4FFA"/>
    <w:rsid w:val="00FB5B44"/>
    <w:rsid w:val="00FB5B68"/>
    <w:rsid w:val="00FB65D0"/>
    <w:rsid w:val="00FB6939"/>
    <w:rsid w:val="00FB6A43"/>
    <w:rsid w:val="00FB6AED"/>
    <w:rsid w:val="00FB6C87"/>
    <w:rsid w:val="00FB71E1"/>
    <w:rsid w:val="00FB72F2"/>
    <w:rsid w:val="00FB74CB"/>
    <w:rsid w:val="00FB79E4"/>
    <w:rsid w:val="00FB7D29"/>
    <w:rsid w:val="00FB7F65"/>
    <w:rsid w:val="00FC0160"/>
    <w:rsid w:val="00FC085D"/>
    <w:rsid w:val="00FC0BF1"/>
    <w:rsid w:val="00FC10EC"/>
    <w:rsid w:val="00FC115E"/>
    <w:rsid w:val="00FC1274"/>
    <w:rsid w:val="00FC1338"/>
    <w:rsid w:val="00FC1B00"/>
    <w:rsid w:val="00FC229B"/>
    <w:rsid w:val="00FC256A"/>
    <w:rsid w:val="00FC2770"/>
    <w:rsid w:val="00FC2E28"/>
    <w:rsid w:val="00FC2EF7"/>
    <w:rsid w:val="00FC309B"/>
    <w:rsid w:val="00FC30E3"/>
    <w:rsid w:val="00FC3271"/>
    <w:rsid w:val="00FC32D3"/>
    <w:rsid w:val="00FC3529"/>
    <w:rsid w:val="00FC37CC"/>
    <w:rsid w:val="00FC3BB3"/>
    <w:rsid w:val="00FC40B7"/>
    <w:rsid w:val="00FC4CA9"/>
    <w:rsid w:val="00FC4CE0"/>
    <w:rsid w:val="00FC4D1E"/>
    <w:rsid w:val="00FC53FD"/>
    <w:rsid w:val="00FC5543"/>
    <w:rsid w:val="00FC56B6"/>
    <w:rsid w:val="00FC5A60"/>
    <w:rsid w:val="00FC5B3D"/>
    <w:rsid w:val="00FC5BDD"/>
    <w:rsid w:val="00FC5F41"/>
    <w:rsid w:val="00FC662D"/>
    <w:rsid w:val="00FC67BC"/>
    <w:rsid w:val="00FC69BF"/>
    <w:rsid w:val="00FC6B32"/>
    <w:rsid w:val="00FC6C90"/>
    <w:rsid w:val="00FC6CEA"/>
    <w:rsid w:val="00FC6FE0"/>
    <w:rsid w:val="00FC6FEA"/>
    <w:rsid w:val="00FC70E2"/>
    <w:rsid w:val="00FC71D9"/>
    <w:rsid w:val="00FC7366"/>
    <w:rsid w:val="00FC769A"/>
    <w:rsid w:val="00FC76A8"/>
    <w:rsid w:val="00FC7906"/>
    <w:rsid w:val="00FC79C5"/>
    <w:rsid w:val="00FC7B80"/>
    <w:rsid w:val="00FC7CDB"/>
    <w:rsid w:val="00FD0076"/>
    <w:rsid w:val="00FD0A83"/>
    <w:rsid w:val="00FD0EF9"/>
    <w:rsid w:val="00FD1269"/>
    <w:rsid w:val="00FD160A"/>
    <w:rsid w:val="00FD165D"/>
    <w:rsid w:val="00FD1759"/>
    <w:rsid w:val="00FD1A6C"/>
    <w:rsid w:val="00FD1AB1"/>
    <w:rsid w:val="00FD20CD"/>
    <w:rsid w:val="00FD2118"/>
    <w:rsid w:val="00FD2251"/>
    <w:rsid w:val="00FD23DA"/>
    <w:rsid w:val="00FD2A83"/>
    <w:rsid w:val="00FD2D67"/>
    <w:rsid w:val="00FD3152"/>
    <w:rsid w:val="00FD319B"/>
    <w:rsid w:val="00FD32C1"/>
    <w:rsid w:val="00FD38F8"/>
    <w:rsid w:val="00FD3CBA"/>
    <w:rsid w:val="00FD3CEB"/>
    <w:rsid w:val="00FD4153"/>
    <w:rsid w:val="00FD44BE"/>
    <w:rsid w:val="00FD44DE"/>
    <w:rsid w:val="00FD4CC7"/>
    <w:rsid w:val="00FD4D37"/>
    <w:rsid w:val="00FD4F0D"/>
    <w:rsid w:val="00FD5006"/>
    <w:rsid w:val="00FD52CB"/>
    <w:rsid w:val="00FD59BC"/>
    <w:rsid w:val="00FD5C4F"/>
    <w:rsid w:val="00FD5E00"/>
    <w:rsid w:val="00FD6320"/>
    <w:rsid w:val="00FD661A"/>
    <w:rsid w:val="00FD7AEA"/>
    <w:rsid w:val="00FD7C17"/>
    <w:rsid w:val="00FD7F35"/>
    <w:rsid w:val="00FE0727"/>
    <w:rsid w:val="00FE087A"/>
    <w:rsid w:val="00FE0918"/>
    <w:rsid w:val="00FE0ADA"/>
    <w:rsid w:val="00FE0E00"/>
    <w:rsid w:val="00FE0FAF"/>
    <w:rsid w:val="00FE1392"/>
    <w:rsid w:val="00FE1630"/>
    <w:rsid w:val="00FE1757"/>
    <w:rsid w:val="00FE19E6"/>
    <w:rsid w:val="00FE1AC7"/>
    <w:rsid w:val="00FE1B54"/>
    <w:rsid w:val="00FE2362"/>
    <w:rsid w:val="00FE256A"/>
    <w:rsid w:val="00FE2B08"/>
    <w:rsid w:val="00FE34A9"/>
    <w:rsid w:val="00FE356B"/>
    <w:rsid w:val="00FE3AD8"/>
    <w:rsid w:val="00FE3EDD"/>
    <w:rsid w:val="00FE4019"/>
    <w:rsid w:val="00FE4414"/>
    <w:rsid w:val="00FE4469"/>
    <w:rsid w:val="00FE467B"/>
    <w:rsid w:val="00FE4865"/>
    <w:rsid w:val="00FE49E9"/>
    <w:rsid w:val="00FE4C19"/>
    <w:rsid w:val="00FE5E50"/>
    <w:rsid w:val="00FE60CB"/>
    <w:rsid w:val="00FE6399"/>
    <w:rsid w:val="00FE6406"/>
    <w:rsid w:val="00FE6884"/>
    <w:rsid w:val="00FE6A74"/>
    <w:rsid w:val="00FE7110"/>
    <w:rsid w:val="00FE7493"/>
    <w:rsid w:val="00FE76D7"/>
    <w:rsid w:val="00FE7A2C"/>
    <w:rsid w:val="00FE7DB0"/>
    <w:rsid w:val="00FF0155"/>
    <w:rsid w:val="00FF02AE"/>
    <w:rsid w:val="00FF0CF0"/>
    <w:rsid w:val="00FF105D"/>
    <w:rsid w:val="00FF149A"/>
    <w:rsid w:val="00FF15FB"/>
    <w:rsid w:val="00FF182E"/>
    <w:rsid w:val="00FF1BA2"/>
    <w:rsid w:val="00FF1C13"/>
    <w:rsid w:val="00FF1E2A"/>
    <w:rsid w:val="00FF2871"/>
    <w:rsid w:val="00FF28FC"/>
    <w:rsid w:val="00FF291E"/>
    <w:rsid w:val="00FF2C8C"/>
    <w:rsid w:val="00FF2EA3"/>
    <w:rsid w:val="00FF3421"/>
    <w:rsid w:val="00FF3492"/>
    <w:rsid w:val="00FF38BF"/>
    <w:rsid w:val="00FF3A03"/>
    <w:rsid w:val="00FF3D11"/>
    <w:rsid w:val="00FF402A"/>
    <w:rsid w:val="00FF488E"/>
    <w:rsid w:val="00FF48C4"/>
    <w:rsid w:val="00FF4DA6"/>
    <w:rsid w:val="00FF4E38"/>
    <w:rsid w:val="00FF5223"/>
    <w:rsid w:val="00FF5410"/>
    <w:rsid w:val="00FF5524"/>
    <w:rsid w:val="00FF5570"/>
    <w:rsid w:val="00FF58B1"/>
    <w:rsid w:val="00FF5AD3"/>
    <w:rsid w:val="00FF5B9D"/>
    <w:rsid w:val="00FF600A"/>
    <w:rsid w:val="00FF6073"/>
    <w:rsid w:val="00FF609F"/>
    <w:rsid w:val="00FF6BA6"/>
    <w:rsid w:val="00FF6C3A"/>
    <w:rsid w:val="00FF6CB9"/>
    <w:rsid w:val="00FF6EE3"/>
    <w:rsid w:val="00FF7672"/>
    <w:rsid w:val="00FF79AC"/>
    <w:rsid w:val="00FF79D6"/>
    <w:rsid w:val="00FF7A7E"/>
    <w:rsid w:val="00FF7B48"/>
    <w:rsid w:val="00FF7C1F"/>
    <w:rsid w:val="03D0FCBC"/>
    <w:rsid w:val="295CDA47"/>
    <w:rsid w:val="2BA93181"/>
    <w:rsid w:val="484C37D2"/>
    <w:rsid w:val="549B0DC2"/>
    <w:rsid w:val="5C1801B8"/>
    <w:rsid w:val="638D6C70"/>
    <w:rsid w:val="72331CE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AB01BEA"/>
  <w15:chartTrackingRefBased/>
  <w15:docId w15:val="{A5FD7FAE-44BF-456C-B19F-A975DEB24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SimSun" w:hAnsiTheme="minorHAnsi" w:cstheme="minorBidi"/>
        <w:sz w:val="18"/>
        <w:szCs w:val="18"/>
        <w:lang w:val="en-US" w:eastAsia="ja-JP" w:bidi="ar-SA"/>
      </w:rPr>
    </w:rPrDefault>
    <w:pPrDefault>
      <w:pPr>
        <w:spacing w:after="180"/>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6054"/>
    <w:pPr>
      <w:spacing w:line="180" w:lineRule="auto"/>
    </w:pPr>
    <w:rPr>
      <w:rFonts w:ascii="Meiryo UI" w:eastAsia="Meiryo UI" w:hAnsi="Meiryo UI"/>
      <w:sz w:val="16"/>
    </w:rPr>
  </w:style>
  <w:style w:type="paragraph" w:styleId="Heading1">
    <w:name w:val="heading 1"/>
    <w:basedOn w:val="Normal"/>
    <w:next w:val="Normal"/>
    <w:link w:val="Heading1Char"/>
    <w:uiPriority w:val="9"/>
    <w:qFormat/>
    <w:rsid w:val="000D1ED8"/>
    <w:pPr>
      <w:spacing w:after="0" w:line="1400" w:lineRule="exact"/>
      <w:outlineLvl w:val="0"/>
    </w:pPr>
    <w:rPr>
      <w:b/>
      <w:bCs/>
      <w:color w:val="FFFFFF" w:themeColor="background1"/>
      <w:spacing w:val="-60"/>
      <w:sz w:val="144"/>
      <w:szCs w:val="144"/>
    </w:rPr>
  </w:style>
  <w:style w:type="paragraph" w:styleId="Heading2">
    <w:name w:val="heading 2"/>
    <w:basedOn w:val="Normal"/>
    <w:next w:val="Normal"/>
    <w:link w:val="Heading2Char"/>
    <w:uiPriority w:val="9"/>
    <w:qFormat/>
    <w:rsid w:val="000D1ED8"/>
    <w:pPr>
      <w:spacing w:after="0"/>
      <w:outlineLvl w:val="1"/>
    </w:pPr>
    <w:rPr>
      <w:color w:val="0A249B" w:themeColor="accent1"/>
      <w:sz w:val="44"/>
      <w:szCs w:val="44"/>
    </w:rPr>
  </w:style>
  <w:style w:type="paragraph" w:styleId="Heading3">
    <w:name w:val="heading 3"/>
    <w:basedOn w:val="Normal"/>
    <w:next w:val="Normal"/>
    <w:link w:val="Heading3Char"/>
    <w:uiPriority w:val="9"/>
    <w:qFormat/>
    <w:rsid w:val="000F0A26"/>
    <w:pPr>
      <w:spacing w:after="0"/>
      <w:outlineLvl w:val="2"/>
    </w:pPr>
    <w:rPr>
      <w:b/>
      <w:bCs/>
      <w:color w:val="0A249B" w:themeColor="accent1"/>
      <w:sz w:val="50"/>
      <w:szCs w:val="64"/>
    </w:rPr>
  </w:style>
  <w:style w:type="paragraph" w:styleId="Heading4">
    <w:name w:val="heading 4"/>
    <w:basedOn w:val="Normal"/>
    <w:next w:val="Normal"/>
    <w:link w:val="Heading4Char"/>
    <w:uiPriority w:val="9"/>
    <w:qFormat/>
    <w:rsid w:val="000D1ED8"/>
    <w:pPr>
      <w:spacing w:after="0"/>
      <w:outlineLvl w:val="3"/>
    </w:pPr>
    <w:rPr>
      <w:b/>
      <w:color w:val="FFFFFF" w:themeColor="background1"/>
      <w:sz w:val="40"/>
      <w:szCs w:val="44"/>
    </w:rPr>
  </w:style>
  <w:style w:type="paragraph" w:styleId="Heading5">
    <w:name w:val="heading 5"/>
    <w:basedOn w:val="Normal"/>
    <w:next w:val="Normal"/>
    <w:link w:val="Heading5Char"/>
    <w:uiPriority w:val="9"/>
    <w:qFormat/>
    <w:rsid w:val="007F22AF"/>
    <w:pPr>
      <w:keepNext/>
      <w:keepLines/>
      <w:spacing w:after="0"/>
      <w:outlineLvl w:val="4"/>
    </w:pPr>
    <w:rPr>
      <w:rFonts w:cstheme="majorBidi"/>
      <w:color w:val="0A249B" w:themeColor="accent1"/>
      <w:sz w:val="100"/>
    </w:rPr>
  </w:style>
  <w:style w:type="paragraph" w:styleId="Heading6">
    <w:name w:val="heading 6"/>
    <w:basedOn w:val="Normal"/>
    <w:next w:val="Normal"/>
    <w:link w:val="Heading6Char"/>
    <w:uiPriority w:val="9"/>
    <w:qFormat/>
    <w:rsid w:val="000F0A26"/>
    <w:pPr>
      <w:keepNext/>
      <w:keepLines/>
      <w:spacing w:after="0"/>
      <w:outlineLvl w:val="5"/>
    </w:pPr>
    <w:rPr>
      <w:rFonts w:cstheme="majorBidi"/>
      <w:b/>
      <w:caps/>
      <w:sz w:val="50"/>
      <w14:textOutline w14:w="10160" w14:cap="rnd" w14:cmpd="sng" w14:algn="ctr">
        <w14:noFill/>
        <w14:prstDash w14:val="solid"/>
        <w14:bevel/>
      </w14:textOutline>
    </w:rPr>
  </w:style>
  <w:style w:type="paragraph" w:styleId="Heading7">
    <w:name w:val="heading 7"/>
    <w:basedOn w:val="Normal"/>
    <w:next w:val="Normal"/>
    <w:link w:val="Heading7Char"/>
    <w:uiPriority w:val="9"/>
    <w:qFormat/>
    <w:rsid w:val="007F22AF"/>
    <w:pPr>
      <w:keepNext/>
      <w:keepLines/>
      <w:spacing w:after="0"/>
      <w:outlineLvl w:val="6"/>
    </w:pPr>
    <w:rPr>
      <w:rFonts w:cstheme="majorBidi"/>
      <w:iCs/>
      <w:spacing w:val="-100"/>
      <w:sz w:val="100"/>
    </w:rPr>
  </w:style>
  <w:style w:type="paragraph" w:styleId="Heading8">
    <w:name w:val="heading 8"/>
    <w:basedOn w:val="Normal"/>
    <w:next w:val="Normal"/>
    <w:link w:val="Heading8Char"/>
    <w:uiPriority w:val="9"/>
    <w:qFormat/>
    <w:rsid w:val="000D1ED8"/>
    <w:pPr>
      <w:keepNext/>
      <w:keepLines/>
      <w:spacing w:after="60"/>
      <w:outlineLvl w:val="7"/>
    </w:pPr>
    <w:rPr>
      <w:rFonts w:cstheme="majorBidi"/>
      <w:color w:val="FFFFFF" w:themeColor="background1"/>
      <w:sz w:val="44"/>
      <w:szCs w:val="21"/>
    </w:rPr>
  </w:style>
  <w:style w:type="paragraph" w:styleId="Heading9">
    <w:name w:val="heading 9"/>
    <w:basedOn w:val="Normal"/>
    <w:next w:val="Normal"/>
    <w:link w:val="Heading9Char"/>
    <w:uiPriority w:val="9"/>
    <w:semiHidden/>
    <w:unhideWhenUsed/>
    <w:qFormat/>
    <w:rsid w:val="000D1ED8"/>
    <w:pPr>
      <w:keepNext/>
      <w:keepLines/>
      <w:spacing w:before="40" w:after="0"/>
      <w:outlineLvl w:val="8"/>
    </w:pPr>
    <w:rPr>
      <w:rFonts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basedOn w:val="DefaultParagraphFont"/>
    <w:link w:val="Heading8"/>
    <w:uiPriority w:val="9"/>
    <w:rsid w:val="000D1ED8"/>
    <w:rPr>
      <w:rFonts w:ascii="Meiryo UI" w:eastAsia="Meiryo UI" w:hAnsi="Meiryo UI" w:cstheme="majorBidi"/>
      <w:color w:val="FFFFFF" w:themeColor="background1"/>
      <w:sz w:val="44"/>
      <w:szCs w:val="21"/>
    </w:rPr>
  </w:style>
  <w:style w:type="character" w:customStyle="1" w:styleId="Heading1Char">
    <w:name w:val="Heading 1 Char"/>
    <w:basedOn w:val="DefaultParagraphFont"/>
    <w:link w:val="Heading1"/>
    <w:uiPriority w:val="9"/>
    <w:rsid w:val="000D1ED8"/>
    <w:rPr>
      <w:rFonts w:ascii="Meiryo UI" w:eastAsia="Meiryo UI" w:hAnsi="Meiryo UI"/>
      <w:b/>
      <w:bCs/>
      <w:color w:val="FFFFFF" w:themeColor="background1"/>
      <w:spacing w:val="-60"/>
      <w:sz w:val="144"/>
      <w:szCs w:val="144"/>
    </w:rPr>
  </w:style>
  <w:style w:type="paragraph" w:styleId="Subtitle">
    <w:name w:val="Subtitle"/>
    <w:basedOn w:val="Normal"/>
    <w:next w:val="Normal"/>
    <w:link w:val="SubtitleChar"/>
    <w:uiPriority w:val="11"/>
    <w:qFormat/>
    <w:rsid w:val="000D1ED8"/>
    <w:pPr>
      <w:pBdr>
        <w:bottom w:val="double" w:sz="4" w:space="0" w:color="D9D9D9" w:themeColor="background1" w:themeShade="D9"/>
      </w:pBdr>
      <w:spacing w:after="0"/>
      <w:jc w:val="center"/>
    </w:pPr>
    <w:rPr>
      <w:b/>
      <w:bCs/>
      <w:caps/>
      <w:color w:val="262626" w:themeColor="text1" w:themeTint="D9"/>
      <w:sz w:val="96"/>
      <w:szCs w:val="96"/>
      <w14:textOutline w14:w="13462" w14:cap="flat" w14:cmpd="sng" w14:algn="ctr">
        <w14:noFill/>
        <w14:prstDash w14:val="solid"/>
        <w14:round/>
      </w14:textOutline>
    </w:rPr>
  </w:style>
  <w:style w:type="character" w:customStyle="1" w:styleId="SubtitleChar">
    <w:name w:val="Subtitle Char"/>
    <w:basedOn w:val="DefaultParagraphFont"/>
    <w:link w:val="Subtitle"/>
    <w:uiPriority w:val="11"/>
    <w:rsid w:val="000D1ED8"/>
    <w:rPr>
      <w:rFonts w:ascii="Meiryo UI" w:eastAsia="Meiryo UI" w:hAnsi="Meiryo UI"/>
      <w:b/>
      <w:bCs/>
      <w:caps/>
      <w:color w:val="262626" w:themeColor="text1" w:themeTint="D9"/>
      <w:sz w:val="96"/>
      <w:szCs w:val="96"/>
      <w14:textOutline w14:w="13462" w14:cap="flat" w14:cmpd="sng" w14:algn="ctr">
        <w14:noFill/>
        <w14:prstDash w14:val="solid"/>
        <w14:round/>
      </w14:textOutline>
    </w:rPr>
  </w:style>
  <w:style w:type="paragraph" w:styleId="Title">
    <w:name w:val="Title"/>
    <w:basedOn w:val="Normal"/>
    <w:next w:val="Normal"/>
    <w:link w:val="TitleChar"/>
    <w:uiPriority w:val="10"/>
    <w:qFormat/>
    <w:rsid w:val="000D1ED8"/>
    <w:pPr>
      <w:spacing w:after="0"/>
      <w:jc w:val="center"/>
    </w:pPr>
    <w:rPr>
      <w:color w:val="262626" w:themeColor="text1" w:themeTint="D9"/>
      <w:sz w:val="36"/>
      <w:szCs w:val="36"/>
    </w:rPr>
  </w:style>
  <w:style w:type="character" w:customStyle="1" w:styleId="TitleChar">
    <w:name w:val="Title Char"/>
    <w:basedOn w:val="DefaultParagraphFont"/>
    <w:link w:val="Title"/>
    <w:uiPriority w:val="10"/>
    <w:rsid w:val="000D1ED8"/>
    <w:rPr>
      <w:rFonts w:ascii="Meiryo UI" w:eastAsia="Meiryo UI" w:hAnsi="Meiryo UI"/>
      <w:color w:val="262626" w:themeColor="text1" w:themeTint="D9"/>
      <w:sz w:val="36"/>
      <w:szCs w:val="36"/>
    </w:rPr>
  </w:style>
  <w:style w:type="paragraph" w:styleId="Header">
    <w:name w:val="header"/>
    <w:basedOn w:val="Normal"/>
    <w:link w:val="HeaderChar"/>
    <w:uiPriority w:val="99"/>
    <w:unhideWhenUsed/>
    <w:rsid w:val="004D6AFE"/>
    <w:pPr>
      <w:spacing w:after="0"/>
    </w:pPr>
    <w:rPr>
      <w:iCs/>
      <w:color w:val="595959" w:themeColor="text1" w:themeTint="A6"/>
    </w:rPr>
  </w:style>
  <w:style w:type="character" w:customStyle="1" w:styleId="HeaderChar">
    <w:name w:val="Header Char"/>
    <w:basedOn w:val="DefaultParagraphFont"/>
    <w:link w:val="Header"/>
    <w:uiPriority w:val="99"/>
    <w:rsid w:val="004D6AFE"/>
    <w:rPr>
      <w:rFonts w:ascii="Meiryo UI" w:eastAsia="Meiryo UI" w:hAnsi="Meiryo UI"/>
      <w:iCs/>
      <w:color w:val="595959" w:themeColor="text1" w:themeTint="A6"/>
      <w:sz w:val="16"/>
    </w:rPr>
  </w:style>
  <w:style w:type="paragraph" w:styleId="Footer">
    <w:name w:val="footer"/>
    <w:basedOn w:val="Normal"/>
    <w:link w:val="FooterChar"/>
    <w:uiPriority w:val="99"/>
    <w:unhideWhenUsed/>
    <w:rsid w:val="004D6AFE"/>
    <w:pPr>
      <w:spacing w:after="0"/>
      <w:jc w:val="right"/>
    </w:pPr>
    <w:rPr>
      <w:iCs/>
      <w:color w:val="595959" w:themeColor="text1" w:themeTint="A6"/>
    </w:rPr>
  </w:style>
  <w:style w:type="character" w:customStyle="1" w:styleId="FooterChar">
    <w:name w:val="Footer Char"/>
    <w:basedOn w:val="DefaultParagraphFont"/>
    <w:link w:val="Footer"/>
    <w:uiPriority w:val="99"/>
    <w:rsid w:val="004D6AFE"/>
    <w:rPr>
      <w:rFonts w:ascii="Meiryo UI" w:eastAsia="Meiryo UI" w:hAnsi="Meiryo UI"/>
      <w:iCs/>
      <w:color w:val="595959" w:themeColor="text1" w:themeTint="A6"/>
      <w:sz w:val="16"/>
    </w:rPr>
  </w:style>
  <w:style w:type="table" w:styleId="TableGrid">
    <w:name w:val="Table Grid"/>
    <w:basedOn w:val="TableNormal"/>
    <w:uiPriority w:val="39"/>
    <w:rsid w:val="000D1ED8"/>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0D1ED8"/>
    <w:rPr>
      <w:rFonts w:ascii="Meiryo UI" w:eastAsia="Meiryo UI" w:hAnsi="Meiryo UI"/>
      <w:color w:val="808080"/>
    </w:rPr>
  </w:style>
  <w:style w:type="character" w:customStyle="1" w:styleId="Heading2Char">
    <w:name w:val="Heading 2 Char"/>
    <w:basedOn w:val="DefaultParagraphFont"/>
    <w:link w:val="Heading2"/>
    <w:uiPriority w:val="9"/>
    <w:rsid w:val="000D1ED8"/>
    <w:rPr>
      <w:rFonts w:ascii="Meiryo UI" w:eastAsia="Meiryo UI" w:hAnsi="Meiryo UI"/>
      <w:color w:val="0A249B" w:themeColor="accent1"/>
      <w:sz w:val="44"/>
      <w:szCs w:val="44"/>
    </w:rPr>
  </w:style>
  <w:style w:type="paragraph" w:styleId="Caption">
    <w:name w:val="caption"/>
    <w:basedOn w:val="Normal"/>
    <w:next w:val="Normal"/>
    <w:uiPriority w:val="35"/>
    <w:qFormat/>
    <w:rsid w:val="000D1ED8"/>
    <w:pPr>
      <w:spacing w:after="0"/>
    </w:pPr>
    <w:rPr>
      <w:i/>
      <w:iCs/>
      <w:color w:val="000000" w:themeColor="text1"/>
    </w:rPr>
  </w:style>
  <w:style w:type="paragraph" w:customStyle="1" w:styleId="a">
    <w:name w:val="初めの文章"/>
    <w:basedOn w:val="Normal"/>
    <w:uiPriority w:val="12"/>
    <w:qFormat/>
    <w:rsid w:val="00165110"/>
    <w:pPr>
      <w:spacing w:after="0"/>
    </w:pPr>
    <w:rPr>
      <w:color w:val="000000" w:themeColor="text1"/>
      <w:sz w:val="24"/>
      <w:szCs w:val="30"/>
    </w:rPr>
  </w:style>
  <w:style w:type="paragraph" w:customStyle="1" w:styleId="a0">
    <w:name w:val="発行"/>
    <w:basedOn w:val="Normal"/>
    <w:uiPriority w:val="12"/>
    <w:qFormat/>
    <w:rsid w:val="00165110"/>
    <w:pPr>
      <w:spacing w:after="0"/>
    </w:pPr>
    <w:rPr>
      <w:rFonts w:cs="Times New Roman"/>
      <w:szCs w:val="24"/>
    </w:rPr>
  </w:style>
  <w:style w:type="paragraph" w:customStyle="1" w:styleId="a1">
    <w:name w:val="見出しの用紙名"/>
    <w:basedOn w:val="Normal"/>
    <w:next w:val="Normal"/>
    <w:uiPriority w:val="12"/>
    <w:qFormat/>
    <w:rsid w:val="000D1ED8"/>
    <w:pPr>
      <w:spacing w:after="0"/>
      <w:jc w:val="center"/>
    </w:pPr>
    <w:rPr>
      <w:b/>
      <w:caps/>
      <w:sz w:val="36"/>
    </w:rPr>
  </w:style>
  <w:style w:type="character" w:customStyle="1" w:styleId="Heading3Char">
    <w:name w:val="Heading 3 Char"/>
    <w:basedOn w:val="DefaultParagraphFont"/>
    <w:link w:val="Heading3"/>
    <w:uiPriority w:val="9"/>
    <w:rsid w:val="000F0A26"/>
    <w:rPr>
      <w:rFonts w:ascii="Meiryo UI" w:eastAsia="Meiryo UI" w:hAnsi="Meiryo UI"/>
      <w:b/>
      <w:bCs/>
      <w:color w:val="0A249B" w:themeColor="accent1"/>
      <w:sz w:val="50"/>
      <w:szCs w:val="64"/>
    </w:rPr>
  </w:style>
  <w:style w:type="paragraph" w:customStyle="1" w:styleId="a2">
    <w:name w:val="著者名"/>
    <w:basedOn w:val="Normal"/>
    <w:uiPriority w:val="12"/>
    <w:qFormat/>
    <w:rsid w:val="00165110"/>
    <w:pPr>
      <w:spacing w:after="0"/>
    </w:pPr>
    <w:rPr>
      <w:iCs/>
      <w:color w:val="7F7F7F" w:themeColor="text1" w:themeTint="80"/>
    </w:rPr>
  </w:style>
  <w:style w:type="paragraph" w:styleId="NoSpacing">
    <w:name w:val="No Spacing"/>
    <w:aliases w:val="標準教科書"/>
    <w:uiPriority w:val="1"/>
    <w:qFormat/>
    <w:rsid w:val="00FE7110"/>
    <w:pPr>
      <w:spacing w:after="0"/>
      <w:ind w:leftChars="100" w:left="100" w:firstLineChars="100" w:firstLine="100"/>
    </w:pPr>
    <w:rPr>
      <w:rFonts w:ascii="UD Digi Kyokasho NK-R" w:eastAsia="UD Digi Kyokasho NK-R" w:hAnsi="UD Digi Kyokasho NK-R" w:cs="UD Digi Kyokasho NK-R"/>
      <w:kern w:val="24"/>
      <w:sz w:val="20"/>
    </w:rPr>
  </w:style>
  <w:style w:type="paragraph" w:styleId="Quote">
    <w:name w:val="Quote"/>
    <w:basedOn w:val="Normal"/>
    <w:next w:val="Normal"/>
    <w:link w:val="QuoteChar"/>
    <w:uiPriority w:val="29"/>
    <w:qFormat/>
    <w:rsid w:val="00165110"/>
    <w:rPr>
      <w:iCs/>
      <w:sz w:val="30"/>
      <w:szCs w:val="30"/>
    </w:rPr>
  </w:style>
  <w:style w:type="character" w:customStyle="1" w:styleId="QuoteChar">
    <w:name w:val="Quote Char"/>
    <w:basedOn w:val="DefaultParagraphFont"/>
    <w:link w:val="Quote"/>
    <w:uiPriority w:val="29"/>
    <w:rsid w:val="00165110"/>
    <w:rPr>
      <w:rFonts w:ascii="Meiryo UI" w:eastAsia="Meiryo UI" w:hAnsi="Meiryo UI"/>
      <w:iCs/>
      <w:sz w:val="30"/>
      <w:szCs w:val="30"/>
    </w:rPr>
  </w:style>
  <w:style w:type="paragraph" w:customStyle="1" w:styleId="a3">
    <w:name w:val="見出し"/>
    <w:basedOn w:val="Normal"/>
    <w:next w:val="Normal"/>
    <w:uiPriority w:val="12"/>
    <w:qFormat/>
    <w:rsid w:val="007F22AF"/>
    <w:pPr>
      <w:spacing w:before="240" w:after="240"/>
    </w:pPr>
    <w:rPr>
      <w:b/>
      <w:noProof/>
      <w:sz w:val="60"/>
      <w:szCs w:val="80"/>
    </w:rPr>
  </w:style>
  <w:style w:type="character" w:customStyle="1" w:styleId="Heading4Char">
    <w:name w:val="Heading 4 Char"/>
    <w:basedOn w:val="DefaultParagraphFont"/>
    <w:link w:val="Heading4"/>
    <w:uiPriority w:val="9"/>
    <w:rsid w:val="000D1ED8"/>
    <w:rPr>
      <w:rFonts w:ascii="Meiryo UI" w:eastAsia="Meiryo UI" w:hAnsi="Meiryo UI"/>
      <w:b/>
      <w:color w:val="FFFFFF" w:themeColor="background1"/>
      <w:sz w:val="40"/>
      <w:szCs w:val="44"/>
    </w:rPr>
  </w:style>
  <w:style w:type="paragraph" w:customStyle="1" w:styleId="21">
    <w:name w:val="引用文 21"/>
    <w:basedOn w:val="Normal"/>
    <w:uiPriority w:val="29"/>
    <w:qFormat/>
    <w:rsid w:val="000D1ED8"/>
    <w:pPr>
      <w:spacing w:after="0"/>
    </w:pPr>
    <w:rPr>
      <w:color w:val="0A249B" w:themeColor="accent1"/>
      <w:sz w:val="44"/>
    </w:rPr>
  </w:style>
  <w:style w:type="character" w:customStyle="1" w:styleId="Heading5Char">
    <w:name w:val="Heading 5 Char"/>
    <w:basedOn w:val="DefaultParagraphFont"/>
    <w:link w:val="Heading5"/>
    <w:uiPriority w:val="9"/>
    <w:rsid w:val="007F22AF"/>
    <w:rPr>
      <w:rFonts w:ascii="Meiryo UI" w:eastAsia="Meiryo UI" w:hAnsi="Meiryo UI" w:cstheme="majorBidi"/>
      <w:color w:val="0A249B" w:themeColor="accent1"/>
      <w:sz w:val="100"/>
    </w:rPr>
  </w:style>
  <w:style w:type="character" w:customStyle="1" w:styleId="Heading6Char">
    <w:name w:val="Heading 6 Char"/>
    <w:basedOn w:val="DefaultParagraphFont"/>
    <w:link w:val="Heading6"/>
    <w:uiPriority w:val="9"/>
    <w:rsid w:val="000F0A26"/>
    <w:rPr>
      <w:rFonts w:ascii="Meiryo UI" w:eastAsia="Meiryo UI" w:hAnsi="Meiryo UI" w:cstheme="majorBidi"/>
      <w:b/>
      <w:caps/>
      <w:sz w:val="50"/>
      <w14:textOutline w14:w="10160" w14:cap="rnd" w14:cmpd="sng" w14:algn="ctr">
        <w14:noFill/>
        <w14:prstDash w14:val="solid"/>
        <w14:bevel/>
      </w14:textOutline>
    </w:rPr>
  </w:style>
  <w:style w:type="character" w:customStyle="1" w:styleId="Heading7Char">
    <w:name w:val="Heading 7 Char"/>
    <w:basedOn w:val="DefaultParagraphFont"/>
    <w:link w:val="Heading7"/>
    <w:uiPriority w:val="9"/>
    <w:rsid w:val="007F22AF"/>
    <w:rPr>
      <w:rFonts w:ascii="Meiryo UI" w:eastAsia="Meiryo UI" w:hAnsi="Meiryo UI" w:cstheme="majorBidi"/>
      <w:iCs/>
      <w:spacing w:val="-100"/>
      <w:sz w:val="100"/>
    </w:rPr>
  </w:style>
  <w:style w:type="character" w:styleId="Emphasis">
    <w:name w:val="Emphasis"/>
    <w:basedOn w:val="DefaultParagraphFont"/>
    <w:uiPriority w:val="20"/>
    <w:qFormat/>
    <w:rsid w:val="007F22AF"/>
    <w:rPr>
      <w:rFonts w:ascii="Meiryo UI" w:eastAsia="Meiryo UI" w:hAnsi="Meiryo UI"/>
      <w:b/>
      <w:i w:val="0"/>
      <w:iCs/>
      <w:sz w:val="100"/>
    </w:rPr>
  </w:style>
  <w:style w:type="paragraph" w:customStyle="1" w:styleId="1">
    <w:name w:val="その他 1"/>
    <w:basedOn w:val="Normal"/>
    <w:next w:val="Normal"/>
    <w:link w:val="10"/>
    <w:uiPriority w:val="12"/>
    <w:qFormat/>
    <w:rsid w:val="00165110"/>
  </w:style>
  <w:style w:type="paragraph" w:customStyle="1" w:styleId="2">
    <w:name w:val="その他 2"/>
    <w:basedOn w:val="Normal"/>
    <w:next w:val="Normal"/>
    <w:link w:val="20"/>
    <w:uiPriority w:val="12"/>
    <w:qFormat/>
    <w:rsid w:val="00AD62D7"/>
    <w:pPr>
      <w:jc w:val="right"/>
    </w:pPr>
  </w:style>
  <w:style w:type="character" w:customStyle="1" w:styleId="10">
    <w:name w:val="その他 1 文字列"/>
    <w:basedOn w:val="DefaultParagraphFont"/>
    <w:link w:val="1"/>
    <w:uiPriority w:val="12"/>
    <w:rsid w:val="00165110"/>
    <w:rPr>
      <w:rFonts w:ascii="Meiryo UI" w:eastAsia="Meiryo UI" w:hAnsi="Meiryo UI"/>
      <w:sz w:val="17"/>
    </w:rPr>
  </w:style>
  <w:style w:type="paragraph" w:customStyle="1" w:styleId="a4">
    <w:name w:val="著者名 ライト"/>
    <w:basedOn w:val="Normal"/>
    <w:next w:val="Normal"/>
    <w:link w:val="a5"/>
    <w:uiPriority w:val="12"/>
    <w:qFormat/>
    <w:rsid w:val="00165110"/>
    <w:rPr>
      <w:color w:val="FFFFFF" w:themeColor="background1"/>
    </w:rPr>
  </w:style>
  <w:style w:type="character" w:customStyle="1" w:styleId="20">
    <w:name w:val="その他 2 文字列"/>
    <w:basedOn w:val="DefaultParagraphFont"/>
    <w:link w:val="2"/>
    <w:uiPriority w:val="12"/>
    <w:rsid w:val="00AD62D7"/>
    <w:rPr>
      <w:rFonts w:ascii="Meiryo UI" w:eastAsia="Meiryo UI" w:hAnsi="Meiryo UI"/>
      <w:sz w:val="16"/>
    </w:rPr>
  </w:style>
  <w:style w:type="character" w:customStyle="1" w:styleId="a5">
    <w:name w:val="著者名 ライト文字"/>
    <w:basedOn w:val="DefaultParagraphFont"/>
    <w:link w:val="a4"/>
    <w:uiPriority w:val="12"/>
    <w:rsid w:val="00165110"/>
    <w:rPr>
      <w:rFonts w:ascii="Meiryo UI" w:eastAsia="Meiryo UI" w:hAnsi="Meiryo UI"/>
      <w:color w:val="FFFFFF" w:themeColor="background1"/>
      <w:sz w:val="17"/>
    </w:rPr>
  </w:style>
  <w:style w:type="character" w:customStyle="1" w:styleId="11">
    <w:name w:val="メンション1"/>
    <w:basedOn w:val="DefaultParagraphFont"/>
    <w:uiPriority w:val="99"/>
    <w:semiHidden/>
    <w:unhideWhenUsed/>
    <w:rsid w:val="000D1ED8"/>
    <w:rPr>
      <w:rFonts w:ascii="Meiryo UI" w:eastAsia="Meiryo UI" w:hAnsi="Meiryo UI"/>
      <w:color w:val="2B579A"/>
      <w:shd w:val="clear" w:color="auto" w:fill="E1DFDD"/>
    </w:rPr>
  </w:style>
  <w:style w:type="numbering" w:styleId="111111">
    <w:name w:val="Outline List 2"/>
    <w:basedOn w:val="NoList"/>
    <w:uiPriority w:val="99"/>
    <w:semiHidden/>
    <w:unhideWhenUsed/>
    <w:rsid w:val="000D1ED8"/>
    <w:pPr>
      <w:numPr>
        <w:numId w:val="1"/>
      </w:numPr>
    </w:pPr>
  </w:style>
  <w:style w:type="numbering" w:styleId="1ai">
    <w:name w:val="Outline List 1"/>
    <w:basedOn w:val="NoList"/>
    <w:uiPriority w:val="99"/>
    <w:semiHidden/>
    <w:unhideWhenUsed/>
    <w:rsid w:val="000D1ED8"/>
    <w:pPr>
      <w:numPr>
        <w:numId w:val="2"/>
      </w:numPr>
    </w:pPr>
  </w:style>
  <w:style w:type="character" w:styleId="HTMLCode">
    <w:name w:val="HTML Code"/>
    <w:basedOn w:val="DefaultParagraphFont"/>
    <w:uiPriority w:val="99"/>
    <w:semiHidden/>
    <w:unhideWhenUsed/>
    <w:rsid w:val="000D1ED8"/>
    <w:rPr>
      <w:rFonts w:ascii="Meiryo UI" w:eastAsia="Meiryo UI" w:hAnsi="Meiryo UI"/>
      <w:sz w:val="20"/>
      <w:szCs w:val="20"/>
    </w:rPr>
  </w:style>
  <w:style w:type="character" w:styleId="HTMLVariable">
    <w:name w:val="HTML Variable"/>
    <w:basedOn w:val="DefaultParagraphFont"/>
    <w:uiPriority w:val="99"/>
    <w:semiHidden/>
    <w:unhideWhenUsed/>
    <w:rsid w:val="000D1ED8"/>
    <w:rPr>
      <w:rFonts w:ascii="Meiryo UI" w:eastAsia="Meiryo UI" w:hAnsi="Meiryo UI"/>
      <w:i/>
      <w:iCs/>
    </w:rPr>
  </w:style>
  <w:style w:type="paragraph" w:styleId="HTMLAddress">
    <w:name w:val="HTML Address"/>
    <w:basedOn w:val="Normal"/>
    <w:link w:val="HTMLAddressChar"/>
    <w:uiPriority w:val="99"/>
    <w:semiHidden/>
    <w:unhideWhenUsed/>
    <w:rsid w:val="000D1ED8"/>
    <w:pPr>
      <w:spacing w:after="0"/>
    </w:pPr>
    <w:rPr>
      <w:i/>
      <w:iCs/>
    </w:rPr>
  </w:style>
  <w:style w:type="character" w:customStyle="1" w:styleId="HTMLAddressChar">
    <w:name w:val="HTML Address Char"/>
    <w:basedOn w:val="DefaultParagraphFont"/>
    <w:link w:val="HTMLAddress"/>
    <w:uiPriority w:val="99"/>
    <w:semiHidden/>
    <w:rsid w:val="000D1ED8"/>
    <w:rPr>
      <w:rFonts w:ascii="Meiryo UI" w:eastAsia="Meiryo UI" w:hAnsi="Meiryo UI"/>
      <w:i/>
      <w:iCs/>
    </w:rPr>
  </w:style>
  <w:style w:type="character" w:styleId="HTMLDefinition">
    <w:name w:val="HTML Definition"/>
    <w:basedOn w:val="DefaultParagraphFont"/>
    <w:uiPriority w:val="99"/>
    <w:semiHidden/>
    <w:unhideWhenUsed/>
    <w:rsid w:val="000D1ED8"/>
    <w:rPr>
      <w:rFonts w:ascii="Meiryo UI" w:eastAsia="Meiryo UI" w:hAnsi="Meiryo UI"/>
      <w:i/>
      <w:iCs/>
    </w:rPr>
  </w:style>
  <w:style w:type="character" w:styleId="HTMLCite">
    <w:name w:val="HTML Cite"/>
    <w:basedOn w:val="DefaultParagraphFont"/>
    <w:uiPriority w:val="99"/>
    <w:semiHidden/>
    <w:unhideWhenUsed/>
    <w:rsid w:val="000D1ED8"/>
    <w:rPr>
      <w:rFonts w:ascii="Meiryo UI" w:eastAsia="Meiryo UI" w:hAnsi="Meiryo UI"/>
      <w:i/>
      <w:iCs/>
    </w:rPr>
  </w:style>
  <w:style w:type="character" w:styleId="HTMLTypewriter">
    <w:name w:val="HTML Typewriter"/>
    <w:basedOn w:val="DefaultParagraphFont"/>
    <w:uiPriority w:val="99"/>
    <w:semiHidden/>
    <w:unhideWhenUsed/>
    <w:rsid w:val="000D1ED8"/>
    <w:rPr>
      <w:rFonts w:ascii="Meiryo UI" w:eastAsia="Meiryo UI" w:hAnsi="Meiryo UI"/>
      <w:sz w:val="20"/>
      <w:szCs w:val="20"/>
    </w:rPr>
  </w:style>
  <w:style w:type="character" w:styleId="HTMLSample">
    <w:name w:val="HTML Sample"/>
    <w:basedOn w:val="DefaultParagraphFont"/>
    <w:uiPriority w:val="99"/>
    <w:semiHidden/>
    <w:unhideWhenUsed/>
    <w:rsid w:val="000D1ED8"/>
    <w:rPr>
      <w:rFonts w:ascii="Meiryo UI" w:eastAsia="Meiryo UI" w:hAnsi="Meiryo UI"/>
      <w:sz w:val="24"/>
      <w:szCs w:val="24"/>
    </w:rPr>
  </w:style>
  <w:style w:type="character" w:styleId="HTMLAcronym">
    <w:name w:val="HTML Acronym"/>
    <w:basedOn w:val="DefaultParagraphFont"/>
    <w:uiPriority w:val="99"/>
    <w:semiHidden/>
    <w:unhideWhenUsed/>
    <w:rsid w:val="000D1ED8"/>
    <w:rPr>
      <w:rFonts w:ascii="Meiryo UI" w:eastAsia="Meiryo UI" w:hAnsi="Meiryo UI"/>
    </w:rPr>
  </w:style>
  <w:style w:type="character" w:styleId="HTMLKeyboard">
    <w:name w:val="HTML Keyboard"/>
    <w:basedOn w:val="DefaultParagraphFont"/>
    <w:uiPriority w:val="99"/>
    <w:semiHidden/>
    <w:unhideWhenUsed/>
    <w:rsid w:val="000D1ED8"/>
    <w:rPr>
      <w:rFonts w:ascii="Meiryo UI" w:eastAsia="Meiryo UI" w:hAnsi="Meiryo UI"/>
      <w:sz w:val="20"/>
      <w:szCs w:val="20"/>
    </w:rPr>
  </w:style>
  <w:style w:type="paragraph" w:styleId="HTMLPreformatted">
    <w:name w:val="HTML Preformatted"/>
    <w:basedOn w:val="Normal"/>
    <w:link w:val="HTMLPreformattedChar"/>
    <w:uiPriority w:val="99"/>
    <w:semiHidden/>
    <w:unhideWhenUsed/>
    <w:rsid w:val="000D1ED8"/>
    <w:pPr>
      <w:spacing w:after="0"/>
    </w:pPr>
    <w:rPr>
      <w:sz w:val="20"/>
      <w:szCs w:val="20"/>
    </w:rPr>
  </w:style>
  <w:style w:type="character" w:customStyle="1" w:styleId="HTMLPreformattedChar">
    <w:name w:val="HTML Preformatted Char"/>
    <w:basedOn w:val="DefaultParagraphFont"/>
    <w:link w:val="HTMLPreformatted"/>
    <w:uiPriority w:val="99"/>
    <w:semiHidden/>
    <w:rsid w:val="000D1ED8"/>
    <w:rPr>
      <w:rFonts w:ascii="Meiryo UI" w:eastAsia="Meiryo UI" w:hAnsi="Meiryo UI"/>
      <w:sz w:val="20"/>
      <w:szCs w:val="20"/>
    </w:rPr>
  </w:style>
  <w:style w:type="paragraph" w:styleId="TOC1">
    <w:name w:val="toc 1"/>
    <w:basedOn w:val="Normal"/>
    <w:next w:val="Normal"/>
    <w:autoRedefine/>
    <w:uiPriority w:val="39"/>
    <w:semiHidden/>
    <w:unhideWhenUsed/>
    <w:rsid w:val="000D1ED8"/>
    <w:pPr>
      <w:spacing w:after="100"/>
    </w:pPr>
  </w:style>
  <w:style w:type="paragraph" w:styleId="TOC2">
    <w:name w:val="toc 2"/>
    <w:basedOn w:val="Normal"/>
    <w:next w:val="Normal"/>
    <w:autoRedefine/>
    <w:uiPriority w:val="39"/>
    <w:semiHidden/>
    <w:unhideWhenUsed/>
    <w:rsid w:val="000D1ED8"/>
    <w:pPr>
      <w:spacing w:after="100"/>
      <w:ind w:left="180"/>
    </w:pPr>
  </w:style>
  <w:style w:type="paragraph" w:styleId="TOC3">
    <w:name w:val="toc 3"/>
    <w:basedOn w:val="Normal"/>
    <w:next w:val="Normal"/>
    <w:autoRedefine/>
    <w:uiPriority w:val="39"/>
    <w:semiHidden/>
    <w:unhideWhenUsed/>
    <w:rsid w:val="000D1ED8"/>
    <w:pPr>
      <w:spacing w:after="100"/>
      <w:ind w:left="360"/>
    </w:pPr>
  </w:style>
  <w:style w:type="paragraph" w:styleId="TOC4">
    <w:name w:val="toc 4"/>
    <w:basedOn w:val="Normal"/>
    <w:next w:val="Normal"/>
    <w:autoRedefine/>
    <w:uiPriority w:val="39"/>
    <w:semiHidden/>
    <w:unhideWhenUsed/>
    <w:rsid w:val="000D1ED8"/>
    <w:pPr>
      <w:spacing w:after="100"/>
      <w:ind w:left="540"/>
    </w:pPr>
  </w:style>
  <w:style w:type="paragraph" w:styleId="TOC5">
    <w:name w:val="toc 5"/>
    <w:basedOn w:val="Normal"/>
    <w:next w:val="Normal"/>
    <w:autoRedefine/>
    <w:uiPriority w:val="39"/>
    <w:semiHidden/>
    <w:unhideWhenUsed/>
    <w:rsid w:val="000D1ED8"/>
    <w:pPr>
      <w:spacing w:after="100"/>
      <w:ind w:left="720"/>
    </w:pPr>
  </w:style>
  <w:style w:type="paragraph" w:styleId="TOC6">
    <w:name w:val="toc 6"/>
    <w:basedOn w:val="Normal"/>
    <w:next w:val="Normal"/>
    <w:autoRedefine/>
    <w:uiPriority w:val="39"/>
    <w:semiHidden/>
    <w:unhideWhenUsed/>
    <w:rsid w:val="000D1ED8"/>
    <w:pPr>
      <w:spacing w:after="100"/>
      <w:ind w:left="900"/>
    </w:pPr>
  </w:style>
  <w:style w:type="paragraph" w:styleId="TOC7">
    <w:name w:val="toc 7"/>
    <w:basedOn w:val="Normal"/>
    <w:next w:val="Normal"/>
    <w:autoRedefine/>
    <w:uiPriority w:val="39"/>
    <w:semiHidden/>
    <w:unhideWhenUsed/>
    <w:rsid w:val="000D1ED8"/>
    <w:pPr>
      <w:spacing w:after="100"/>
      <w:ind w:left="1080"/>
    </w:pPr>
  </w:style>
  <w:style w:type="paragraph" w:styleId="TOC8">
    <w:name w:val="toc 8"/>
    <w:basedOn w:val="Normal"/>
    <w:next w:val="Normal"/>
    <w:autoRedefine/>
    <w:uiPriority w:val="39"/>
    <w:semiHidden/>
    <w:unhideWhenUsed/>
    <w:rsid w:val="000D1ED8"/>
    <w:pPr>
      <w:spacing w:after="100"/>
      <w:ind w:left="1260"/>
    </w:pPr>
  </w:style>
  <w:style w:type="paragraph" w:styleId="TOC9">
    <w:name w:val="toc 9"/>
    <w:basedOn w:val="Normal"/>
    <w:next w:val="Normal"/>
    <w:autoRedefine/>
    <w:uiPriority w:val="39"/>
    <w:semiHidden/>
    <w:unhideWhenUsed/>
    <w:rsid w:val="000D1ED8"/>
    <w:pPr>
      <w:spacing w:after="100"/>
      <w:ind w:left="1440"/>
    </w:pPr>
  </w:style>
  <w:style w:type="paragraph" w:styleId="TOCHeading">
    <w:name w:val="TOC Heading"/>
    <w:basedOn w:val="Heading1"/>
    <w:next w:val="Normal"/>
    <w:uiPriority w:val="39"/>
    <w:semiHidden/>
    <w:unhideWhenUsed/>
    <w:qFormat/>
    <w:rsid w:val="000D1ED8"/>
    <w:pPr>
      <w:keepNext/>
      <w:keepLines/>
      <w:spacing w:before="240" w:line="240" w:lineRule="auto"/>
      <w:outlineLvl w:val="9"/>
    </w:pPr>
    <w:rPr>
      <w:rFonts w:eastAsiaTheme="majorEastAsia" w:cstheme="majorBidi"/>
      <w:b w:val="0"/>
      <w:bCs w:val="0"/>
      <w:color w:val="071A73" w:themeColor="accent1" w:themeShade="BF"/>
      <w:spacing w:val="0"/>
      <w:sz w:val="32"/>
      <w:szCs w:val="32"/>
    </w:rPr>
  </w:style>
  <w:style w:type="character" w:styleId="SubtleReference">
    <w:name w:val="Subtle Reference"/>
    <w:basedOn w:val="DefaultParagraphFont"/>
    <w:uiPriority w:val="31"/>
    <w:semiHidden/>
    <w:qFormat/>
    <w:rsid w:val="000D1ED8"/>
    <w:rPr>
      <w:rFonts w:ascii="Meiryo UI" w:eastAsia="Meiryo UI" w:hAnsi="Meiryo UI"/>
      <w:smallCaps/>
      <w:color w:val="5A5A5A" w:themeColor="text1" w:themeTint="A5"/>
    </w:rPr>
  </w:style>
  <w:style w:type="character" w:styleId="SubtleEmphasis">
    <w:name w:val="Subtle Emphasis"/>
    <w:basedOn w:val="DefaultParagraphFont"/>
    <w:uiPriority w:val="19"/>
    <w:semiHidden/>
    <w:qFormat/>
    <w:rsid w:val="000D1ED8"/>
    <w:rPr>
      <w:rFonts w:ascii="Meiryo UI" w:eastAsia="Meiryo UI" w:hAnsi="Meiryo UI"/>
      <w:i/>
      <w:iCs/>
      <w:color w:val="404040" w:themeColor="text1" w:themeTint="BF"/>
    </w:rPr>
  </w:style>
  <w:style w:type="table" w:styleId="TableProfessional">
    <w:name w:val="Table Professional"/>
    <w:basedOn w:val="TableNormal"/>
    <w:uiPriority w:val="99"/>
    <w:semiHidden/>
    <w:unhideWhenUsed/>
    <w:rsid w:val="000D1ED8"/>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MediumList1">
    <w:name w:val="Medium List 1"/>
    <w:basedOn w:val="TableNormal"/>
    <w:uiPriority w:val="65"/>
    <w:semiHidden/>
    <w:unhideWhenUsed/>
    <w:rsid w:val="000D1ED8"/>
    <w:pPr>
      <w:spacing w:after="0"/>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0D1ED8"/>
    <w:pPr>
      <w:spacing w:after="0"/>
    </w:pPr>
    <w:rPr>
      <w:color w:val="000000" w:themeColor="text1"/>
    </w:rPr>
    <w:tblPr>
      <w:tblStyleRowBandSize w:val="1"/>
      <w:tblStyleColBandSize w:val="1"/>
      <w:tblInd w:w="0" w:type="dxa"/>
      <w:tblBorders>
        <w:top w:val="single" w:sz="8" w:space="0" w:color="0A249B" w:themeColor="accent1"/>
        <w:bottom w:val="single" w:sz="8" w:space="0" w:color="0A249B"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A249B" w:themeColor="accent1"/>
        </w:tcBorders>
      </w:tcPr>
    </w:tblStylePr>
    <w:tblStylePr w:type="lastRow">
      <w:rPr>
        <w:b/>
        <w:bCs/>
        <w:color w:val="44546A" w:themeColor="text2"/>
      </w:rPr>
      <w:tblPr/>
      <w:tcPr>
        <w:tcBorders>
          <w:top w:val="single" w:sz="8" w:space="0" w:color="0A249B" w:themeColor="accent1"/>
          <w:bottom w:val="single" w:sz="8" w:space="0" w:color="0A249B" w:themeColor="accent1"/>
        </w:tcBorders>
      </w:tcPr>
    </w:tblStylePr>
    <w:tblStylePr w:type="firstCol">
      <w:rPr>
        <w:b/>
        <w:bCs/>
      </w:rPr>
    </w:tblStylePr>
    <w:tblStylePr w:type="lastCol">
      <w:rPr>
        <w:b/>
        <w:bCs/>
      </w:rPr>
      <w:tblPr/>
      <w:tcPr>
        <w:tcBorders>
          <w:top w:val="single" w:sz="8" w:space="0" w:color="0A249B" w:themeColor="accent1"/>
          <w:bottom w:val="single" w:sz="8" w:space="0" w:color="0A249B" w:themeColor="accent1"/>
        </w:tcBorders>
      </w:tcPr>
    </w:tblStylePr>
    <w:tblStylePr w:type="band1Vert">
      <w:tblPr/>
      <w:tcPr>
        <w:shd w:val="clear" w:color="auto" w:fill="AEBCF9" w:themeFill="accent1" w:themeFillTint="3F"/>
      </w:tcPr>
    </w:tblStylePr>
    <w:tblStylePr w:type="band1Horz">
      <w:tblPr/>
      <w:tcPr>
        <w:shd w:val="clear" w:color="auto" w:fill="AEBCF9" w:themeFill="accent1" w:themeFillTint="3F"/>
      </w:tcPr>
    </w:tblStylePr>
  </w:style>
  <w:style w:type="table" w:styleId="MediumList1-Accent2">
    <w:name w:val="Medium List 1 Accent 2"/>
    <w:basedOn w:val="TableNormal"/>
    <w:uiPriority w:val="65"/>
    <w:semiHidden/>
    <w:unhideWhenUsed/>
    <w:rsid w:val="000D1ED8"/>
    <w:pPr>
      <w:spacing w:after="0"/>
    </w:pPr>
    <w:rPr>
      <w:color w:val="000000" w:themeColor="text1"/>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semiHidden/>
    <w:unhideWhenUsed/>
    <w:rsid w:val="000D1ED8"/>
    <w:pPr>
      <w:spacing w:after="0"/>
    </w:pPr>
    <w:rPr>
      <w:color w:val="000000" w:themeColor="text1"/>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0D1ED8"/>
    <w:pPr>
      <w:spacing w:after="0"/>
    </w:pPr>
    <w:rPr>
      <w:color w:val="000000" w:themeColor="text1"/>
    </w:rPr>
    <w:tblPr>
      <w:tblStyleRowBandSize w:val="1"/>
      <w:tblStyleColBandSize w:val="1"/>
      <w:tblInd w:w="0" w:type="dxa"/>
      <w:tblBorders>
        <w:top w:val="single" w:sz="8" w:space="0" w:color="FEDA02" w:themeColor="accent4"/>
        <w:bottom w:val="single" w:sz="8" w:space="0" w:color="FEDA0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EDA02" w:themeColor="accent4"/>
        </w:tcBorders>
      </w:tcPr>
    </w:tblStylePr>
    <w:tblStylePr w:type="lastRow">
      <w:rPr>
        <w:b/>
        <w:bCs/>
        <w:color w:val="44546A" w:themeColor="text2"/>
      </w:rPr>
      <w:tblPr/>
      <w:tcPr>
        <w:tcBorders>
          <w:top w:val="single" w:sz="8" w:space="0" w:color="FEDA02" w:themeColor="accent4"/>
          <w:bottom w:val="single" w:sz="8" w:space="0" w:color="FEDA02" w:themeColor="accent4"/>
        </w:tcBorders>
      </w:tcPr>
    </w:tblStylePr>
    <w:tblStylePr w:type="firstCol">
      <w:rPr>
        <w:b/>
        <w:bCs/>
      </w:rPr>
    </w:tblStylePr>
    <w:tblStylePr w:type="lastCol">
      <w:rPr>
        <w:b/>
        <w:bCs/>
      </w:rPr>
      <w:tblPr/>
      <w:tcPr>
        <w:tcBorders>
          <w:top w:val="single" w:sz="8" w:space="0" w:color="FEDA02" w:themeColor="accent4"/>
          <w:bottom w:val="single" w:sz="8" w:space="0" w:color="FEDA02" w:themeColor="accent4"/>
        </w:tcBorders>
      </w:tcPr>
    </w:tblStylePr>
    <w:tblStylePr w:type="band1Vert">
      <w:tblPr/>
      <w:tcPr>
        <w:shd w:val="clear" w:color="auto" w:fill="FEF5C0" w:themeFill="accent4" w:themeFillTint="3F"/>
      </w:tcPr>
    </w:tblStylePr>
    <w:tblStylePr w:type="band1Horz">
      <w:tblPr/>
      <w:tcPr>
        <w:shd w:val="clear" w:color="auto" w:fill="FEF5C0" w:themeFill="accent4" w:themeFillTint="3F"/>
      </w:tcPr>
    </w:tblStylePr>
  </w:style>
  <w:style w:type="table" w:styleId="MediumList1-Accent5">
    <w:name w:val="Medium List 1 Accent 5"/>
    <w:basedOn w:val="TableNormal"/>
    <w:uiPriority w:val="65"/>
    <w:semiHidden/>
    <w:unhideWhenUsed/>
    <w:rsid w:val="000D1ED8"/>
    <w:pPr>
      <w:spacing w:after="0"/>
    </w:pPr>
    <w:rPr>
      <w:color w:val="000000" w:themeColor="text1"/>
    </w:rPr>
    <w:tblPr>
      <w:tblStyleRowBandSize w:val="1"/>
      <w:tblStyleColBandSize w:val="1"/>
      <w:tblInd w:w="0" w:type="dxa"/>
      <w:tblBorders>
        <w:top w:val="single" w:sz="8" w:space="0" w:color="5B9BD5" w:themeColor="accent5"/>
        <w:bottom w:val="single" w:sz="8" w:space="0" w:color="5B9BD5"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semiHidden/>
    <w:unhideWhenUsed/>
    <w:rsid w:val="000D1ED8"/>
    <w:pPr>
      <w:spacing w:after="0"/>
    </w:pPr>
    <w:rPr>
      <w:color w:val="000000" w:themeColor="text1"/>
    </w:rPr>
    <w:tblPr>
      <w:tblStyleRowBandSize w:val="1"/>
      <w:tblStyleColBandSize w:val="1"/>
      <w:tblInd w:w="0" w:type="dxa"/>
      <w:tblBorders>
        <w:top w:val="single" w:sz="8" w:space="0" w:color="70AD47" w:themeColor="accent6"/>
        <w:bottom w:val="single" w:sz="8" w:space="0" w:color="70AD47"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semiHidden/>
    <w:unhideWhenUsed/>
    <w:rsid w:val="000D1ED8"/>
    <w:pPr>
      <w:spacing w:after="0"/>
    </w:pPr>
    <w:rPr>
      <w:rFonts w:eastAsiaTheme="majorEastAsia"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0D1ED8"/>
    <w:pPr>
      <w:spacing w:after="0"/>
    </w:pPr>
    <w:rPr>
      <w:rFonts w:eastAsiaTheme="majorEastAsia" w:cstheme="majorBidi"/>
      <w:color w:val="000000" w:themeColor="text1"/>
    </w:rPr>
    <w:tblPr>
      <w:tblStyleRowBandSize w:val="1"/>
      <w:tblStyleColBandSize w:val="1"/>
      <w:tblInd w:w="0" w:type="dxa"/>
      <w:tblBorders>
        <w:top w:val="single" w:sz="8" w:space="0" w:color="0A249B" w:themeColor="accent1"/>
        <w:left w:val="single" w:sz="8" w:space="0" w:color="0A249B" w:themeColor="accent1"/>
        <w:bottom w:val="single" w:sz="8" w:space="0" w:color="0A249B" w:themeColor="accent1"/>
        <w:right w:val="single" w:sz="8" w:space="0" w:color="0A249B"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0A249B"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A249B" w:themeColor="accent1"/>
          <w:insideH w:val="nil"/>
          <w:insideV w:val="nil"/>
        </w:tcBorders>
        <w:shd w:val="clear" w:color="auto" w:fill="FFFFFF" w:themeFill="background1"/>
      </w:tcPr>
    </w:tblStylePr>
    <w:tblStylePr w:type="lastCol">
      <w:tblPr/>
      <w:tcPr>
        <w:tcBorders>
          <w:top w:val="nil"/>
          <w:left w:val="single" w:sz="8" w:space="0" w:color="0A249B"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EBCF9" w:themeFill="accent1" w:themeFillTint="3F"/>
      </w:tcPr>
    </w:tblStylePr>
    <w:tblStylePr w:type="band1Horz">
      <w:tblPr/>
      <w:tcPr>
        <w:tcBorders>
          <w:top w:val="nil"/>
          <w:bottom w:val="nil"/>
          <w:insideH w:val="nil"/>
          <w:insideV w:val="nil"/>
        </w:tcBorders>
        <w:shd w:val="clear" w:color="auto" w:fill="AEBCF9"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0D1ED8"/>
    <w:pPr>
      <w:spacing w:after="0"/>
    </w:pPr>
    <w:rPr>
      <w:rFonts w:eastAsiaTheme="majorEastAsia" w:cstheme="majorBidi"/>
      <w:color w:val="000000" w:themeColor="text1"/>
    </w:r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0D1ED8"/>
    <w:pPr>
      <w:spacing w:after="0"/>
    </w:pPr>
    <w:rPr>
      <w:rFonts w:eastAsiaTheme="majorEastAsia" w:cstheme="majorBidi"/>
      <w:color w:val="000000" w:themeColor="text1"/>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0D1ED8"/>
    <w:pPr>
      <w:spacing w:after="0"/>
    </w:pPr>
    <w:rPr>
      <w:rFonts w:eastAsiaTheme="majorEastAsia" w:cstheme="majorBidi"/>
      <w:color w:val="000000" w:themeColor="text1"/>
    </w:rPr>
    <w:tblPr>
      <w:tblStyleRowBandSize w:val="1"/>
      <w:tblStyleColBandSize w:val="1"/>
      <w:tblInd w:w="0" w:type="dxa"/>
      <w:tblBorders>
        <w:top w:val="single" w:sz="8" w:space="0" w:color="FEDA02" w:themeColor="accent4"/>
        <w:left w:val="single" w:sz="8" w:space="0" w:color="FEDA02" w:themeColor="accent4"/>
        <w:bottom w:val="single" w:sz="8" w:space="0" w:color="FEDA02" w:themeColor="accent4"/>
        <w:right w:val="single" w:sz="8" w:space="0" w:color="FEDA0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FEDA02"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EDA02" w:themeColor="accent4"/>
          <w:insideH w:val="nil"/>
          <w:insideV w:val="nil"/>
        </w:tcBorders>
        <w:shd w:val="clear" w:color="auto" w:fill="FFFFFF" w:themeFill="background1"/>
      </w:tcPr>
    </w:tblStylePr>
    <w:tblStylePr w:type="lastCol">
      <w:tblPr/>
      <w:tcPr>
        <w:tcBorders>
          <w:top w:val="nil"/>
          <w:left w:val="single" w:sz="8" w:space="0" w:color="FEDA0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EF5C0" w:themeFill="accent4" w:themeFillTint="3F"/>
      </w:tcPr>
    </w:tblStylePr>
    <w:tblStylePr w:type="band1Horz">
      <w:tblPr/>
      <w:tcPr>
        <w:tcBorders>
          <w:top w:val="nil"/>
          <w:bottom w:val="nil"/>
          <w:insideH w:val="nil"/>
          <w:insideV w:val="nil"/>
        </w:tcBorders>
        <w:shd w:val="clear" w:color="auto" w:fill="FEF5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0D1ED8"/>
    <w:pPr>
      <w:spacing w:after="0"/>
    </w:pPr>
    <w:rPr>
      <w:rFonts w:eastAsiaTheme="majorEastAsia" w:cstheme="majorBidi"/>
      <w:color w:val="000000" w:themeColor="text1"/>
    </w:r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0D1ED8"/>
    <w:pPr>
      <w:spacing w:after="0"/>
    </w:pPr>
    <w:rPr>
      <w:rFonts w:eastAsiaTheme="majorEastAsia" w:cstheme="majorBidi"/>
      <w:color w:val="000000" w:themeColor="text1"/>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0D1ED8"/>
    <w:pPr>
      <w:spacing w:after="0"/>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0D1ED8"/>
    <w:pPr>
      <w:spacing w:after="0"/>
    </w:pPr>
    <w:tblPr>
      <w:tblStyleRowBandSize w:val="1"/>
      <w:tblStyleColBandSize w:val="1"/>
      <w:tblInd w:w="0" w:type="dxa"/>
      <w:tblBorders>
        <w:top w:val="single" w:sz="8" w:space="0" w:color="0F36EC" w:themeColor="accent1" w:themeTint="BF"/>
        <w:left w:val="single" w:sz="8" w:space="0" w:color="0F36EC" w:themeColor="accent1" w:themeTint="BF"/>
        <w:bottom w:val="single" w:sz="8" w:space="0" w:color="0F36EC" w:themeColor="accent1" w:themeTint="BF"/>
        <w:right w:val="single" w:sz="8" w:space="0" w:color="0F36EC" w:themeColor="accent1" w:themeTint="BF"/>
        <w:insideH w:val="single" w:sz="8" w:space="0" w:color="0F36EC"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0F36EC" w:themeColor="accent1" w:themeTint="BF"/>
          <w:left w:val="single" w:sz="8" w:space="0" w:color="0F36EC" w:themeColor="accent1" w:themeTint="BF"/>
          <w:bottom w:val="single" w:sz="8" w:space="0" w:color="0F36EC" w:themeColor="accent1" w:themeTint="BF"/>
          <w:right w:val="single" w:sz="8" w:space="0" w:color="0F36EC" w:themeColor="accent1" w:themeTint="BF"/>
          <w:insideH w:val="nil"/>
          <w:insideV w:val="nil"/>
        </w:tcBorders>
        <w:shd w:val="clear" w:color="auto" w:fill="0A249B" w:themeFill="accent1"/>
      </w:tcPr>
    </w:tblStylePr>
    <w:tblStylePr w:type="lastRow">
      <w:pPr>
        <w:spacing w:before="0" w:after="0" w:line="240" w:lineRule="auto"/>
      </w:pPr>
      <w:rPr>
        <w:b/>
        <w:bCs/>
      </w:rPr>
      <w:tblPr/>
      <w:tcPr>
        <w:tcBorders>
          <w:top w:val="double" w:sz="6" w:space="0" w:color="0F36EC" w:themeColor="accent1" w:themeTint="BF"/>
          <w:left w:val="single" w:sz="8" w:space="0" w:color="0F36EC" w:themeColor="accent1" w:themeTint="BF"/>
          <w:bottom w:val="single" w:sz="8" w:space="0" w:color="0F36EC" w:themeColor="accent1" w:themeTint="BF"/>
          <w:right w:val="single" w:sz="8" w:space="0" w:color="0F36EC" w:themeColor="accent1" w:themeTint="BF"/>
          <w:insideH w:val="nil"/>
          <w:insideV w:val="nil"/>
        </w:tcBorders>
      </w:tcPr>
    </w:tblStylePr>
    <w:tblStylePr w:type="firstCol">
      <w:rPr>
        <w:b/>
        <w:bCs/>
      </w:rPr>
    </w:tblStylePr>
    <w:tblStylePr w:type="lastCol">
      <w:rPr>
        <w:b/>
        <w:bCs/>
      </w:rPr>
    </w:tblStylePr>
    <w:tblStylePr w:type="band1Vert">
      <w:tblPr/>
      <w:tcPr>
        <w:shd w:val="clear" w:color="auto" w:fill="AEBCF9" w:themeFill="accent1" w:themeFillTint="3F"/>
      </w:tcPr>
    </w:tblStylePr>
    <w:tblStylePr w:type="band1Horz">
      <w:tblPr/>
      <w:tcPr>
        <w:tcBorders>
          <w:insideH w:val="nil"/>
          <w:insideV w:val="nil"/>
        </w:tcBorders>
        <w:shd w:val="clear" w:color="auto" w:fill="AEBCF9"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0D1ED8"/>
    <w:pPr>
      <w:spacing w:after="0"/>
    </w:pPr>
    <w:tblPr>
      <w:tblStyleRowBandSize w:val="1"/>
      <w:tblStyleColBandSize w:val="1"/>
      <w:tblInd w:w="0" w:type="dxa"/>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0D1ED8"/>
    <w:pPr>
      <w:spacing w:after="0"/>
    </w:pPr>
    <w:tblPr>
      <w:tblStyleRowBandSize w:val="1"/>
      <w:tblStyleColBandSize w:val="1"/>
      <w:tblInd w:w="0" w:type="dxa"/>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0D1ED8"/>
    <w:pPr>
      <w:spacing w:after="0"/>
    </w:pPr>
    <w:tblPr>
      <w:tblStyleRowBandSize w:val="1"/>
      <w:tblStyleColBandSize w:val="1"/>
      <w:tblInd w:w="0" w:type="dxa"/>
      <w:tblBorders>
        <w:top w:val="single" w:sz="8" w:space="0" w:color="FEE241" w:themeColor="accent4" w:themeTint="BF"/>
        <w:left w:val="single" w:sz="8" w:space="0" w:color="FEE241" w:themeColor="accent4" w:themeTint="BF"/>
        <w:bottom w:val="single" w:sz="8" w:space="0" w:color="FEE241" w:themeColor="accent4" w:themeTint="BF"/>
        <w:right w:val="single" w:sz="8" w:space="0" w:color="FEE241" w:themeColor="accent4" w:themeTint="BF"/>
        <w:insideH w:val="single" w:sz="8" w:space="0" w:color="FEE241"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EE241" w:themeColor="accent4" w:themeTint="BF"/>
          <w:left w:val="single" w:sz="8" w:space="0" w:color="FEE241" w:themeColor="accent4" w:themeTint="BF"/>
          <w:bottom w:val="single" w:sz="8" w:space="0" w:color="FEE241" w:themeColor="accent4" w:themeTint="BF"/>
          <w:right w:val="single" w:sz="8" w:space="0" w:color="FEE241" w:themeColor="accent4" w:themeTint="BF"/>
          <w:insideH w:val="nil"/>
          <w:insideV w:val="nil"/>
        </w:tcBorders>
        <w:shd w:val="clear" w:color="auto" w:fill="FEDA02" w:themeFill="accent4"/>
      </w:tcPr>
    </w:tblStylePr>
    <w:tblStylePr w:type="lastRow">
      <w:pPr>
        <w:spacing w:before="0" w:after="0" w:line="240" w:lineRule="auto"/>
      </w:pPr>
      <w:rPr>
        <w:b/>
        <w:bCs/>
      </w:rPr>
      <w:tblPr/>
      <w:tcPr>
        <w:tcBorders>
          <w:top w:val="double" w:sz="6" w:space="0" w:color="FEE241" w:themeColor="accent4" w:themeTint="BF"/>
          <w:left w:val="single" w:sz="8" w:space="0" w:color="FEE241" w:themeColor="accent4" w:themeTint="BF"/>
          <w:bottom w:val="single" w:sz="8" w:space="0" w:color="FEE241" w:themeColor="accent4" w:themeTint="BF"/>
          <w:right w:val="single" w:sz="8" w:space="0" w:color="FEE241" w:themeColor="accent4" w:themeTint="BF"/>
          <w:insideH w:val="nil"/>
          <w:insideV w:val="nil"/>
        </w:tcBorders>
      </w:tcPr>
    </w:tblStylePr>
    <w:tblStylePr w:type="firstCol">
      <w:rPr>
        <w:b/>
        <w:bCs/>
      </w:rPr>
    </w:tblStylePr>
    <w:tblStylePr w:type="lastCol">
      <w:rPr>
        <w:b/>
        <w:bCs/>
      </w:rPr>
    </w:tblStylePr>
    <w:tblStylePr w:type="band1Vert">
      <w:tblPr/>
      <w:tcPr>
        <w:shd w:val="clear" w:color="auto" w:fill="FEF5C0" w:themeFill="accent4" w:themeFillTint="3F"/>
      </w:tcPr>
    </w:tblStylePr>
    <w:tblStylePr w:type="band1Horz">
      <w:tblPr/>
      <w:tcPr>
        <w:tcBorders>
          <w:insideH w:val="nil"/>
          <w:insideV w:val="nil"/>
        </w:tcBorders>
        <w:shd w:val="clear" w:color="auto" w:fill="FEF5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0D1ED8"/>
    <w:pPr>
      <w:spacing w:after="0"/>
    </w:pPr>
    <w:tblPr>
      <w:tblStyleRowBandSize w:val="1"/>
      <w:tblStyleColBandSize w:val="1"/>
      <w:tblInd w:w="0" w:type="dxa"/>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0D1ED8"/>
    <w:pPr>
      <w:spacing w:after="0"/>
    </w:pPr>
    <w:tblPr>
      <w:tblStyleRowBandSize w:val="1"/>
      <w:tblStyleColBandSize w:val="1"/>
      <w:tblInd w:w="0" w:type="dxa"/>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0D1ED8"/>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0D1ED8"/>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A249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A249B" w:themeFill="accent1"/>
      </w:tcPr>
    </w:tblStylePr>
    <w:tblStylePr w:type="lastCol">
      <w:rPr>
        <w:b/>
        <w:bCs/>
        <w:color w:val="FFFFFF" w:themeColor="background1"/>
      </w:rPr>
      <w:tblPr/>
      <w:tcPr>
        <w:tcBorders>
          <w:left w:val="nil"/>
          <w:right w:val="nil"/>
          <w:insideH w:val="nil"/>
          <w:insideV w:val="nil"/>
        </w:tcBorders>
        <w:shd w:val="clear" w:color="auto" w:fill="0A249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0D1ED8"/>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0D1ED8"/>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0D1ED8"/>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EDA0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EDA02" w:themeFill="accent4"/>
      </w:tcPr>
    </w:tblStylePr>
    <w:tblStylePr w:type="lastCol">
      <w:rPr>
        <w:b/>
        <w:bCs/>
        <w:color w:val="FFFFFF" w:themeColor="background1"/>
      </w:rPr>
      <w:tblPr/>
      <w:tcPr>
        <w:tcBorders>
          <w:left w:val="nil"/>
          <w:right w:val="nil"/>
          <w:insideH w:val="nil"/>
          <w:insideV w:val="nil"/>
        </w:tcBorders>
        <w:shd w:val="clear" w:color="auto" w:fill="FEDA0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0D1ED8"/>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0D1ED8"/>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0D1ED8"/>
    <w:pPr>
      <w:spacing w:after="0"/>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0D1ED8"/>
    <w:pPr>
      <w:spacing w:after="0"/>
    </w:pPr>
    <w:tblPr>
      <w:tblStyleRowBandSize w:val="1"/>
      <w:tblStyleColBandSize w:val="1"/>
      <w:tblInd w:w="0" w:type="dxa"/>
      <w:tblBorders>
        <w:top w:val="single" w:sz="8" w:space="0" w:color="0F36EC" w:themeColor="accent1" w:themeTint="BF"/>
        <w:left w:val="single" w:sz="8" w:space="0" w:color="0F36EC" w:themeColor="accent1" w:themeTint="BF"/>
        <w:bottom w:val="single" w:sz="8" w:space="0" w:color="0F36EC" w:themeColor="accent1" w:themeTint="BF"/>
        <w:right w:val="single" w:sz="8" w:space="0" w:color="0F36EC" w:themeColor="accent1" w:themeTint="BF"/>
        <w:insideH w:val="single" w:sz="8" w:space="0" w:color="0F36EC" w:themeColor="accent1" w:themeTint="BF"/>
        <w:insideV w:val="single" w:sz="8" w:space="0" w:color="0F36EC" w:themeColor="accent1" w:themeTint="BF"/>
      </w:tblBorders>
      <w:tblCellMar>
        <w:top w:w="0" w:type="dxa"/>
        <w:left w:w="108" w:type="dxa"/>
        <w:bottom w:w="0" w:type="dxa"/>
        <w:right w:w="108" w:type="dxa"/>
      </w:tblCellMar>
    </w:tblPr>
    <w:tcPr>
      <w:shd w:val="clear" w:color="auto" w:fill="AEBCF9" w:themeFill="accent1" w:themeFillTint="3F"/>
    </w:tcPr>
    <w:tblStylePr w:type="firstRow">
      <w:rPr>
        <w:b/>
        <w:bCs/>
      </w:rPr>
    </w:tblStylePr>
    <w:tblStylePr w:type="lastRow">
      <w:rPr>
        <w:b/>
        <w:bCs/>
      </w:rPr>
      <w:tblPr/>
      <w:tcPr>
        <w:tcBorders>
          <w:top w:val="single" w:sz="18" w:space="0" w:color="0F36EC" w:themeColor="accent1" w:themeTint="BF"/>
        </w:tcBorders>
      </w:tcPr>
    </w:tblStylePr>
    <w:tblStylePr w:type="firstCol">
      <w:rPr>
        <w:b/>
        <w:bCs/>
      </w:rPr>
    </w:tblStylePr>
    <w:tblStylePr w:type="lastCol">
      <w:rPr>
        <w:b/>
        <w:bCs/>
      </w:rPr>
    </w:tblStylePr>
    <w:tblStylePr w:type="band1Vert">
      <w:tblPr/>
      <w:tcPr>
        <w:shd w:val="clear" w:color="auto" w:fill="5D78F4" w:themeFill="accent1" w:themeFillTint="7F"/>
      </w:tcPr>
    </w:tblStylePr>
    <w:tblStylePr w:type="band1Horz">
      <w:tblPr/>
      <w:tcPr>
        <w:shd w:val="clear" w:color="auto" w:fill="5D78F4" w:themeFill="accent1" w:themeFillTint="7F"/>
      </w:tcPr>
    </w:tblStylePr>
  </w:style>
  <w:style w:type="table" w:styleId="MediumGrid1-Accent2">
    <w:name w:val="Medium Grid 1 Accent 2"/>
    <w:basedOn w:val="TableNormal"/>
    <w:uiPriority w:val="67"/>
    <w:semiHidden/>
    <w:unhideWhenUsed/>
    <w:rsid w:val="000D1ED8"/>
    <w:pPr>
      <w:spacing w:after="0"/>
    </w:pPr>
    <w:tblPr>
      <w:tblStyleRowBandSize w:val="1"/>
      <w:tblStyleColBandSize w:val="1"/>
      <w:tblInd w:w="0" w:type="dxa"/>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CellMar>
        <w:top w:w="0" w:type="dxa"/>
        <w:left w:w="108" w:type="dxa"/>
        <w:bottom w:w="0" w:type="dxa"/>
        <w:right w:w="108" w:type="dxa"/>
      </w:tblCellMar>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semiHidden/>
    <w:unhideWhenUsed/>
    <w:rsid w:val="000D1ED8"/>
    <w:pPr>
      <w:spacing w:after="0"/>
    </w:pPr>
    <w:tblPr>
      <w:tblStyleRowBandSize w:val="1"/>
      <w:tblStyleColBandSize w:val="1"/>
      <w:tblInd w:w="0" w:type="dxa"/>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CellMar>
        <w:top w:w="0" w:type="dxa"/>
        <w:left w:w="108" w:type="dxa"/>
        <w:bottom w:w="0" w:type="dxa"/>
        <w:right w:w="108" w:type="dxa"/>
      </w:tblCellMar>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0D1ED8"/>
    <w:pPr>
      <w:spacing w:after="0"/>
    </w:pPr>
    <w:tblPr>
      <w:tblStyleRowBandSize w:val="1"/>
      <w:tblStyleColBandSize w:val="1"/>
      <w:tblInd w:w="0" w:type="dxa"/>
      <w:tblBorders>
        <w:top w:val="single" w:sz="8" w:space="0" w:color="FEE241" w:themeColor="accent4" w:themeTint="BF"/>
        <w:left w:val="single" w:sz="8" w:space="0" w:color="FEE241" w:themeColor="accent4" w:themeTint="BF"/>
        <w:bottom w:val="single" w:sz="8" w:space="0" w:color="FEE241" w:themeColor="accent4" w:themeTint="BF"/>
        <w:right w:val="single" w:sz="8" w:space="0" w:color="FEE241" w:themeColor="accent4" w:themeTint="BF"/>
        <w:insideH w:val="single" w:sz="8" w:space="0" w:color="FEE241" w:themeColor="accent4" w:themeTint="BF"/>
        <w:insideV w:val="single" w:sz="8" w:space="0" w:color="FEE241" w:themeColor="accent4" w:themeTint="BF"/>
      </w:tblBorders>
      <w:tblCellMar>
        <w:top w:w="0" w:type="dxa"/>
        <w:left w:w="108" w:type="dxa"/>
        <w:bottom w:w="0" w:type="dxa"/>
        <w:right w:w="108" w:type="dxa"/>
      </w:tblCellMar>
    </w:tblPr>
    <w:tcPr>
      <w:shd w:val="clear" w:color="auto" w:fill="FEF5C0" w:themeFill="accent4" w:themeFillTint="3F"/>
    </w:tcPr>
    <w:tblStylePr w:type="firstRow">
      <w:rPr>
        <w:b/>
        <w:bCs/>
      </w:rPr>
    </w:tblStylePr>
    <w:tblStylePr w:type="lastRow">
      <w:rPr>
        <w:b/>
        <w:bCs/>
      </w:rPr>
      <w:tblPr/>
      <w:tcPr>
        <w:tcBorders>
          <w:top w:val="single" w:sz="18" w:space="0" w:color="FEE241" w:themeColor="accent4" w:themeTint="BF"/>
        </w:tcBorders>
      </w:tcPr>
    </w:tblStylePr>
    <w:tblStylePr w:type="firstCol">
      <w:rPr>
        <w:b/>
        <w:bCs/>
      </w:rPr>
    </w:tblStylePr>
    <w:tblStylePr w:type="lastCol">
      <w:rPr>
        <w:b/>
        <w:bCs/>
      </w:rPr>
    </w:tblStylePr>
    <w:tblStylePr w:type="band1Vert">
      <w:tblPr/>
      <w:tcPr>
        <w:shd w:val="clear" w:color="auto" w:fill="FEEC80" w:themeFill="accent4" w:themeFillTint="7F"/>
      </w:tcPr>
    </w:tblStylePr>
    <w:tblStylePr w:type="band1Horz">
      <w:tblPr/>
      <w:tcPr>
        <w:shd w:val="clear" w:color="auto" w:fill="FEEC80" w:themeFill="accent4" w:themeFillTint="7F"/>
      </w:tcPr>
    </w:tblStylePr>
  </w:style>
  <w:style w:type="table" w:styleId="MediumGrid1-Accent5">
    <w:name w:val="Medium Grid 1 Accent 5"/>
    <w:basedOn w:val="TableNormal"/>
    <w:uiPriority w:val="67"/>
    <w:semiHidden/>
    <w:unhideWhenUsed/>
    <w:rsid w:val="000D1ED8"/>
    <w:pPr>
      <w:spacing w:after="0"/>
    </w:pPr>
    <w:tblPr>
      <w:tblStyleRowBandSize w:val="1"/>
      <w:tblStyleColBandSize w:val="1"/>
      <w:tblInd w:w="0" w:type="dxa"/>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CellMar>
        <w:top w:w="0" w:type="dxa"/>
        <w:left w:w="108" w:type="dxa"/>
        <w:bottom w:w="0" w:type="dxa"/>
        <w:right w:w="108" w:type="dxa"/>
      </w:tblCellMar>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semiHidden/>
    <w:unhideWhenUsed/>
    <w:rsid w:val="000D1ED8"/>
    <w:pPr>
      <w:spacing w:after="0"/>
    </w:pPr>
    <w:tblPr>
      <w:tblStyleRowBandSize w:val="1"/>
      <w:tblStyleColBandSize w:val="1"/>
      <w:tblInd w:w="0" w:type="dxa"/>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CellMar>
        <w:top w:w="0" w:type="dxa"/>
        <w:left w:w="108" w:type="dxa"/>
        <w:bottom w:w="0" w:type="dxa"/>
        <w:right w:w="108" w:type="dxa"/>
      </w:tblCellMar>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semiHidden/>
    <w:unhideWhenUsed/>
    <w:rsid w:val="000D1ED8"/>
    <w:pPr>
      <w:spacing w:after="0"/>
    </w:pPr>
    <w:rPr>
      <w:rFonts w:eastAsiaTheme="majorEastAsia"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0D1ED8"/>
    <w:pPr>
      <w:spacing w:after="0"/>
    </w:pPr>
    <w:rPr>
      <w:rFonts w:eastAsiaTheme="majorEastAsia" w:cstheme="majorBidi"/>
      <w:color w:val="000000" w:themeColor="text1"/>
    </w:rPr>
    <w:tblPr>
      <w:tblStyleRowBandSize w:val="1"/>
      <w:tblStyleColBandSize w:val="1"/>
      <w:tblInd w:w="0" w:type="dxa"/>
      <w:tblBorders>
        <w:top w:val="single" w:sz="8" w:space="0" w:color="0A249B" w:themeColor="accent1"/>
        <w:left w:val="single" w:sz="8" w:space="0" w:color="0A249B" w:themeColor="accent1"/>
        <w:bottom w:val="single" w:sz="8" w:space="0" w:color="0A249B" w:themeColor="accent1"/>
        <w:right w:val="single" w:sz="8" w:space="0" w:color="0A249B" w:themeColor="accent1"/>
        <w:insideH w:val="single" w:sz="8" w:space="0" w:color="0A249B" w:themeColor="accent1"/>
        <w:insideV w:val="single" w:sz="8" w:space="0" w:color="0A249B" w:themeColor="accent1"/>
      </w:tblBorders>
      <w:tblCellMar>
        <w:top w:w="0" w:type="dxa"/>
        <w:left w:w="108" w:type="dxa"/>
        <w:bottom w:w="0" w:type="dxa"/>
        <w:right w:w="108" w:type="dxa"/>
      </w:tblCellMar>
    </w:tblPr>
    <w:tcPr>
      <w:shd w:val="clear" w:color="auto" w:fill="AEBCF9" w:themeFill="accent1" w:themeFillTint="3F"/>
    </w:tcPr>
    <w:tblStylePr w:type="firstRow">
      <w:rPr>
        <w:b/>
        <w:bCs/>
        <w:color w:val="000000" w:themeColor="text1"/>
      </w:rPr>
      <w:tblPr/>
      <w:tcPr>
        <w:shd w:val="clear" w:color="auto" w:fill="DFE4FD"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C8FA" w:themeFill="accent1" w:themeFillTint="33"/>
      </w:tcPr>
    </w:tblStylePr>
    <w:tblStylePr w:type="band1Vert">
      <w:tblPr/>
      <w:tcPr>
        <w:shd w:val="clear" w:color="auto" w:fill="5D78F4" w:themeFill="accent1" w:themeFillTint="7F"/>
      </w:tcPr>
    </w:tblStylePr>
    <w:tblStylePr w:type="band1Horz">
      <w:tblPr/>
      <w:tcPr>
        <w:tcBorders>
          <w:insideH w:val="single" w:sz="6" w:space="0" w:color="0A249B" w:themeColor="accent1"/>
          <w:insideV w:val="single" w:sz="6" w:space="0" w:color="0A249B" w:themeColor="accent1"/>
        </w:tcBorders>
        <w:shd w:val="clear" w:color="auto" w:fill="5D78F4"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0D1ED8"/>
    <w:pPr>
      <w:spacing w:after="0"/>
    </w:pPr>
    <w:rPr>
      <w:rFonts w:eastAsiaTheme="majorEastAsia" w:cstheme="majorBidi"/>
      <w:color w:val="000000" w:themeColor="text1"/>
    </w:r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0D1ED8"/>
    <w:pPr>
      <w:spacing w:after="0"/>
    </w:pPr>
    <w:rPr>
      <w:rFonts w:eastAsiaTheme="majorEastAsia" w:cstheme="majorBidi"/>
      <w:color w:val="000000" w:themeColor="text1"/>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0D1ED8"/>
    <w:pPr>
      <w:spacing w:after="0"/>
    </w:pPr>
    <w:rPr>
      <w:rFonts w:eastAsiaTheme="majorEastAsia" w:cstheme="majorBidi"/>
      <w:color w:val="000000" w:themeColor="text1"/>
    </w:rPr>
    <w:tblPr>
      <w:tblStyleRowBandSize w:val="1"/>
      <w:tblStyleColBandSize w:val="1"/>
      <w:tblInd w:w="0" w:type="dxa"/>
      <w:tblBorders>
        <w:top w:val="single" w:sz="8" w:space="0" w:color="FEDA02" w:themeColor="accent4"/>
        <w:left w:val="single" w:sz="8" w:space="0" w:color="FEDA02" w:themeColor="accent4"/>
        <w:bottom w:val="single" w:sz="8" w:space="0" w:color="FEDA02" w:themeColor="accent4"/>
        <w:right w:val="single" w:sz="8" w:space="0" w:color="FEDA02" w:themeColor="accent4"/>
        <w:insideH w:val="single" w:sz="8" w:space="0" w:color="FEDA02" w:themeColor="accent4"/>
        <w:insideV w:val="single" w:sz="8" w:space="0" w:color="FEDA02" w:themeColor="accent4"/>
      </w:tblBorders>
      <w:tblCellMar>
        <w:top w:w="0" w:type="dxa"/>
        <w:left w:w="108" w:type="dxa"/>
        <w:bottom w:w="0" w:type="dxa"/>
        <w:right w:w="108" w:type="dxa"/>
      </w:tblCellMar>
    </w:tblPr>
    <w:tcPr>
      <w:shd w:val="clear" w:color="auto" w:fill="FEF5C0" w:themeFill="accent4" w:themeFillTint="3F"/>
    </w:tcPr>
    <w:tblStylePr w:type="firstRow">
      <w:rPr>
        <w:b/>
        <w:bCs/>
        <w:color w:val="000000" w:themeColor="text1"/>
      </w:rPr>
      <w:tblPr/>
      <w:tcPr>
        <w:shd w:val="clear" w:color="auto" w:fill="FFFB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EF7CC" w:themeFill="accent4" w:themeFillTint="33"/>
      </w:tcPr>
    </w:tblStylePr>
    <w:tblStylePr w:type="band1Vert">
      <w:tblPr/>
      <w:tcPr>
        <w:shd w:val="clear" w:color="auto" w:fill="FEEC80" w:themeFill="accent4" w:themeFillTint="7F"/>
      </w:tcPr>
    </w:tblStylePr>
    <w:tblStylePr w:type="band1Horz">
      <w:tblPr/>
      <w:tcPr>
        <w:tcBorders>
          <w:insideH w:val="single" w:sz="6" w:space="0" w:color="FEDA02" w:themeColor="accent4"/>
          <w:insideV w:val="single" w:sz="6" w:space="0" w:color="FEDA02" w:themeColor="accent4"/>
        </w:tcBorders>
        <w:shd w:val="clear" w:color="auto" w:fill="FEEC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0D1ED8"/>
    <w:pPr>
      <w:spacing w:after="0"/>
    </w:pPr>
    <w:rPr>
      <w:rFonts w:eastAsiaTheme="majorEastAsia" w:cstheme="majorBidi"/>
      <w:color w:val="000000" w:themeColor="text1"/>
    </w:r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CellMar>
        <w:top w:w="0" w:type="dxa"/>
        <w:left w:w="108" w:type="dxa"/>
        <w:bottom w:w="0" w:type="dxa"/>
        <w:right w:w="108" w:type="dxa"/>
      </w:tblCellMar>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0D1ED8"/>
    <w:pPr>
      <w:spacing w:after="0"/>
    </w:pPr>
    <w:rPr>
      <w:rFonts w:eastAsiaTheme="majorEastAsia" w:cstheme="majorBidi"/>
      <w:color w:val="000000" w:themeColor="text1"/>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CellMar>
        <w:top w:w="0" w:type="dxa"/>
        <w:left w:w="108" w:type="dxa"/>
        <w:bottom w:w="0" w:type="dxa"/>
        <w:right w:w="108" w:type="dxa"/>
      </w:tblCellMar>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0D1ED8"/>
    <w:pPr>
      <w:spacing w:after="0"/>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0D1ED8"/>
    <w:pPr>
      <w:spacing w:after="0"/>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AEBCF9"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A249B"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A249B"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A249B"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A249B"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D78F4"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D78F4" w:themeFill="accent1" w:themeFillTint="7F"/>
      </w:tcPr>
    </w:tblStylePr>
  </w:style>
  <w:style w:type="table" w:styleId="MediumGrid3-Accent2">
    <w:name w:val="Medium Grid 3 Accent 2"/>
    <w:basedOn w:val="TableNormal"/>
    <w:uiPriority w:val="69"/>
    <w:semiHidden/>
    <w:unhideWhenUsed/>
    <w:rsid w:val="000D1ED8"/>
    <w:pPr>
      <w:spacing w:after="0"/>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rsid w:val="000D1ED8"/>
    <w:pPr>
      <w:spacing w:after="0"/>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0D1ED8"/>
    <w:pPr>
      <w:spacing w:after="0"/>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EF5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EDA0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EDA0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EDA0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EDA0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EEC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EEC80" w:themeFill="accent4" w:themeFillTint="7F"/>
      </w:tcPr>
    </w:tblStylePr>
  </w:style>
  <w:style w:type="table" w:styleId="MediumGrid3-Accent5">
    <w:name w:val="Medium Grid 3 Accent 5"/>
    <w:basedOn w:val="TableNormal"/>
    <w:uiPriority w:val="69"/>
    <w:semiHidden/>
    <w:unhideWhenUsed/>
    <w:rsid w:val="000D1ED8"/>
    <w:pPr>
      <w:spacing w:after="0"/>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semiHidden/>
    <w:unhideWhenUsed/>
    <w:rsid w:val="000D1ED8"/>
    <w:pPr>
      <w:spacing w:after="0"/>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paragraph" w:styleId="Bibliography">
    <w:name w:val="Bibliography"/>
    <w:basedOn w:val="Normal"/>
    <w:next w:val="Normal"/>
    <w:uiPriority w:val="37"/>
    <w:semiHidden/>
    <w:unhideWhenUsed/>
    <w:rsid w:val="000D1ED8"/>
  </w:style>
  <w:style w:type="character" w:styleId="BookTitle">
    <w:name w:val="Book Title"/>
    <w:basedOn w:val="DefaultParagraphFont"/>
    <w:uiPriority w:val="33"/>
    <w:semiHidden/>
    <w:qFormat/>
    <w:rsid w:val="000D1ED8"/>
    <w:rPr>
      <w:rFonts w:ascii="Meiryo UI" w:eastAsia="Meiryo UI" w:hAnsi="Meiryo UI"/>
      <w:b/>
      <w:bCs/>
      <w:i/>
      <w:iCs/>
      <w:spacing w:val="5"/>
    </w:rPr>
  </w:style>
  <w:style w:type="character" w:customStyle="1" w:styleId="12">
    <w:name w:val="ハッシュタグ1"/>
    <w:basedOn w:val="DefaultParagraphFont"/>
    <w:uiPriority w:val="99"/>
    <w:semiHidden/>
    <w:unhideWhenUsed/>
    <w:rsid w:val="000D1ED8"/>
    <w:rPr>
      <w:rFonts w:ascii="Meiryo UI" w:eastAsia="Meiryo UI" w:hAnsi="Meiryo UI"/>
      <w:color w:val="2B579A"/>
      <w:shd w:val="clear" w:color="auto" w:fill="E1DFDD"/>
    </w:rPr>
  </w:style>
  <w:style w:type="paragraph" w:styleId="MessageHeader">
    <w:name w:val="Message Header"/>
    <w:basedOn w:val="Normal"/>
    <w:link w:val="MessageHeaderChar"/>
    <w:uiPriority w:val="99"/>
    <w:semiHidden/>
    <w:unhideWhenUsed/>
    <w:rsid w:val="000D1ED8"/>
    <w:pPr>
      <w:pBdr>
        <w:top w:val="single" w:sz="6" w:space="1" w:color="auto"/>
        <w:left w:val="single" w:sz="6" w:space="1" w:color="auto"/>
        <w:bottom w:val="single" w:sz="6" w:space="1" w:color="auto"/>
        <w:right w:val="single" w:sz="6" w:space="1" w:color="auto"/>
      </w:pBdr>
      <w:shd w:val="pct20" w:color="auto" w:fill="auto"/>
      <w:spacing w:after="0"/>
      <w:ind w:left="1080" w:hanging="1080"/>
    </w:pPr>
    <w:rPr>
      <w:rFonts w:eastAsiaTheme="majorEastAsia" w:cstheme="majorBidi"/>
      <w:sz w:val="24"/>
      <w:szCs w:val="24"/>
    </w:rPr>
  </w:style>
  <w:style w:type="character" w:customStyle="1" w:styleId="MessageHeaderChar">
    <w:name w:val="Message Header Char"/>
    <w:basedOn w:val="DefaultParagraphFont"/>
    <w:link w:val="MessageHeader"/>
    <w:uiPriority w:val="99"/>
    <w:semiHidden/>
    <w:rsid w:val="000D1ED8"/>
    <w:rPr>
      <w:rFonts w:ascii="Meiryo UI" w:eastAsiaTheme="majorEastAsia" w:hAnsi="Meiryo UI" w:cstheme="majorBidi"/>
      <w:sz w:val="24"/>
      <w:szCs w:val="24"/>
      <w:shd w:val="pct20" w:color="auto" w:fill="auto"/>
    </w:rPr>
  </w:style>
  <w:style w:type="table" w:styleId="TableElegant">
    <w:name w:val="Table Elegant"/>
    <w:basedOn w:val="TableNormal"/>
    <w:uiPriority w:val="99"/>
    <w:semiHidden/>
    <w:unhideWhenUsed/>
    <w:rsid w:val="000D1ED8"/>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List">
    <w:name w:val="List"/>
    <w:basedOn w:val="Normal"/>
    <w:uiPriority w:val="99"/>
    <w:semiHidden/>
    <w:unhideWhenUsed/>
    <w:rsid w:val="000D1ED8"/>
    <w:pPr>
      <w:ind w:left="360" w:hanging="360"/>
      <w:contextualSpacing/>
    </w:pPr>
  </w:style>
  <w:style w:type="paragraph" w:styleId="List2">
    <w:name w:val="List 2"/>
    <w:basedOn w:val="Normal"/>
    <w:uiPriority w:val="99"/>
    <w:semiHidden/>
    <w:unhideWhenUsed/>
    <w:rsid w:val="000D1ED8"/>
    <w:pPr>
      <w:ind w:left="720" w:hanging="360"/>
      <w:contextualSpacing/>
    </w:pPr>
  </w:style>
  <w:style w:type="paragraph" w:styleId="List3">
    <w:name w:val="List 3"/>
    <w:basedOn w:val="Normal"/>
    <w:uiPriority w:val="99"/>
    <w:semiHidden/>
    <w:unhideWhenUsed/>
    <w:rsid w:val="000D1ED8"/>
    <w:pPr>
      <w:ind w:left="1080" w:hanging="360"/>
      <w:contextualSpacing/>
    </w:pPr>
  </w:style>
  <w:style w:type="paragraph" w:styleId="List4">
    <w:name w:val="List 4"/>
    <w:basedOn w:val="Normal"/>
    <w:uiPriority w:val="99"/>
    <w:semiHidden/>
    <w:unhideWhenUsed/>
    <w:rsid w:val="000D1ED8"/>
    <w:pPr>
      <w:ind w:left="1440" w:hanging="360"/>
      <w:contextualSpacing/>
    </w:pPr>
  </w:style>
  <w:style w:type="paragraph" w:styleId="List5">
    <w:name w:val="List 5"/>
    <w:basedOn w:val="Normal"/>
    <w:uiPriority w:val="99"/>
    <w:semiHidden/>
    <w:unhideWhenUsed/>
    <w:rsid w:val="000D1ED8"/>
    <w:pPr>
      <w:ind w:left="1800" w:hanging="360"/>
      <w:contextualSpacing/>
    </w:pPr>
  </w:style>
  <w:style w:type="table" w:styleId="TableList1">
    <w:name w:val="Table List 1"/>
    <w:basedOn w:val="TableNormal"/>
    <w:uiPriority w:val="99"/>
    <w:semiHidden/>
    <w:unhideWhenUsed/>
    <w:rsid w:val="000D1ED8"/>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0D1ED8"/>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0D1ED8"/>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0D1ED8"/>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0D1ED8"/>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0D1ED8"/>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0D1ED8"/>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0D1ED8"/>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ListContinue">
    <w:name w:val="List Continue"/>
    <w:basedOn w:val="Normal"/>
    <w:uiPriority w:val="99"/>
    <w:semiHidden/>
    <w:unhideWhenUsed/>
    <w:rsid w:val="000D1ED8"/>
    <w:pPr>
      <w:spacing w:after="120"/>
      <w:ind w:left="360"/>
      <w:contextualSpacing/>
    </w:pPr>
  </w:style>
  <w:style w:type="paragraph" w:styleId="ListContinue2">
    <w:name w:val="List Continue 2"/>
    <w:basedOn w:val="Normal"/>
    <w:uiPriority w:val="99"/>
    <w:semiHidden/>
    <w:unhideWhenUsed/>
    <w:rsid w:val="000D1ED8"/>
    <w:pPr>
      <w:spacing w:after="120"/>
      <w:ind w:left="720"/>
      <w:contextualSpacing/>
    </w:pPr>
  </w:style>
  <w:style w:type="paragraph" w:styleId="ListContinue3">
    <w:name w:val="List Continue 3"/>
    <w:basedOn w:val="Normal"/>
    <w:uiPriority w:val="99"/>
    <w:semiHidden/>
    <w:unhideWhenUsed/>
    <w:rsid w:val="000D1ED8"/>
    <w:pPr>
      <w:spacing w:after="120"/>
      <w:ind w:left="1080"/>
      <w:contextualSpacing/>
    </w:pPr>
  </w:style>
  <w:style w:type="paragraph" w:styleId="ListContinue4">
    <w:name w:val="List Continue 4"/>
    <w:basedOn w:val="Normal"/>
    <w:uiPriority w:val="99"/>
    <w:semiHidden/>
    <w:unhideWhenUsed/>
    <w:rsid w:val="000D1ED8"/>
    <w:pPr>
      <w:spacing w:after="120"/>
      <w:ind w:left="1440"/>
      <w:contextualSpacing/>
    </w:pPr>
  </w:style>
  <w:style w:type="paragraph" w:styleId="ListContinue5">
    <w:name w:val="List Continue 5"/>
    <w:basedOn w:val="Normal"/>
    <w:uiPriority w:val="99"/>
    <w:semiHidden/>
    <w:unhideWhenUsed/>
    <w:rsid w:val="000D1ED8"/>
    <w:pPr>
      <w:spacing w:after="120"/>
      <w:ind w:left="1800"/>
      <w:contextualSpacing/>
    </w:pPr>
  </w:style>
  <w:style w:type="paragraph" w:styleId="ListParagraph">
    <w:name w:val="List Paragraph"/>
    <w:basedOn w:val="Normal"/>
    <w:uiPriority w:val="34"/>
    <w:qFormat/>
    <w:rsid w:val="000D1ED8"/>
    <w:pPr>
      <w:ind w:left="720"/>
      <w:contextualSpacing/>
    </w:pPr>
  </w:style>
  <w:style w:type="paragraph" w:styleId="ListNumber">
    <w:name w:val="List Number"/>
    <w:basedOn w:val="Normal"/>
    <w:uiPriority w:val="99"/>
    <w:semiHidden/>
    <w:unhideWhenUsed/>
    <w:rsid w:val="000D1ED8"/>
    <w:pPr>
      <w:numPr>
        <w:numId w:val="3"/>
      </w:numPr>
      <w:contextualSpacing/>
    </w:pPr>
  </w:style>
  <w:style w:type="paragraph" w:styleId="ListNumber2">
    <w:name w:val="List Number 2"/>
    <w:basedOn w:val="Normal"/>
    <w:uiPriority w:val="99"/>
    <w:semiHidden/>
    <w:unhideWhenUsed/>
    <w:rsid w:val="000D1ED8"/>
    <w:pPr>
      <w:numPr>
        <w:numId w:val="4"/>
      </w:numPr>
      <w:contextualSpacing/>
    </w:pPr>
  </w:style>
  <w:style w:type="paragraph" w:styleId="ListNumber3">
    <w:name w:val="List Number 3"/>
    <w:basedOn w:val="Normal"/>
    <w:uiPriority w:val="99"/>
    <w:semiHidden/>
    <w:unhideWhenUsed/>
    <w:rsid w:val="000D1ED8"/>
    <w:pPr>
      <w:numPr>
        <w:numId w:val="5"/>
      </w:numPr>
      <w:contextualSpacing/>
    </w:pPr>
  </w:style>
  <w:style w:type="paragraph" w:styleId="ListNumber4">
    <w:name w:val="List Number 4"/>
    <w:basedOn w:val="Normal"/>
    <w:uiPriority w:val="99"/>
    <w:semiHidden/>
    <w:unhideWhenUsed/>
    <w:rsid w:val="000D1ED8"/>
    <w:pPr>
      <w:numPr>
        <w:numId w:val="6"/>
      </w:numPr>
      <w:contextualSpacing/>
    </w:pPr>
  </w:style>
  <w:style w:type="paragraph" w:styleId="ListNumber5">
    <w:name w:val="List Number 5"/>
    <w:basedOn w:val="Normal"/>
    <w:uiPriority w:val="99"/>
    <w:semiHidden/>
    <w:unhideWhenUsed/>
    <w:rsid w:val="000D1ED8"/>
    <w:pPr>
      <w:numPr>
        <w:numId w:val="7"/>
      </w:numPr>
      <w:contextualSpacing/>
    </w:pPr>
  </w:style>
  <w:style w:type="paragraph" w:styleId="ListBullet">
    <w:name w:val="List Bullet"/>
    <w:basedOn w:val="Normal"/>
    <w:uiPriority w:val="99"/>
    <w:semiHidden/>
    <w:unhideWhenUsed/>
    <w:rsid w:val="000D1ED8"/>
    <w:pPr>
      <w:numPr>
        <w:numId w:val="8"/>
      </w:numPr>
      <w:contextualSpacing/>
    </w:pPr>
  </w:style>
  <w:style w:type="paragraph" w:styleId="ListBullet2">
    <w:name w:val="List Bullet 2"/>
    <w:basedOn w:val="Normal"/>
    <w:uiPriority w:val="99"/>
    <w:semiHidden/>
    <w:unhideWhenUsed/>
    <w:rsid w:val="000D1ED8"/>
    <w:pPr>
      <w:numPr>
        <w:numId w:val="9"/>
      </w:numPr>
      <w:contextualSpacing/>
    </w:pPr>
  </w:style>
  <w:style w:type="paragraph" w:styleId="ListBullet3">
    <w:name w:val="List Bullet 3"/>
    <w:basedOn w:val="Normal"/>
    <w:uiPriority w:val="99"/>
    <w:semiHidden/>
    <w:unhideWhenUsed/>
    <w:rsid w:val="000D1ED8"/>
    <w:pPr>
      <w:numPr>
        <w:numId w:val="10"/>
      </w:numPr>
      <w:contextualSpacing/>
    </w:pPr>
  </w:style>
  <w:style w:type="paragraph" w:styleId="ListBullet4">
    <w:name w:val="List Bullet 4"/>
    <w:basedOn w:val="Normal"/>
    <w:uiPriority w:val="99"/>
    <w:semiHidden/>
    <w:unhideWhenUsed/>
    <w:rsid w:val="000D1ED8"/>
    <w:pPr>
      <w:numPr>
        <w:numId w:val="11"/>
      </w:numPr>
      <w:contextualSpacing/>
    </w:pPr>
  </w:style>
  <w:style w:type="paragraph" w:styleId="ListBullet5">
    <w:name w:val="List Bullet 5"/>
    <w:basedOn w:val="Normal"/>
    <w:uiPriority w:val="99"/>
    <w:semiHidden/>
    <w:unhideWhenUsed/>
    <w:rsid w:val="000D1ED8"/>
    <w:pPr>
      <w:numPr>
        <w:numId w:val="12"/>
      </w:numPr>
      <w:contextualSpacing/>
    </w:pPr>
  </w:style>
  <w:style w:type="table" w:styleId="TableClassic1">
    <w:name w:val="Table Classic 1"/>
    <w:basedOn w:val="TableNormal"/>
    <w:uiPriority w:val="99"/>
    <w:semiHidden/>
    <w:unhideWhenUsed/>
    <w:rsid w:val="000D1ED8"/>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0D1ED8"/>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0D1ED8"/>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0D1ED8"/>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TableofFigures">
    <w:name w:val="table of figures"/>
    <w:basedOn w:val="Normal"/>
    <w:next w:val="Normal"/>
    <w:uiPriority w:val="99"/>
    <w:semiHidden/>
    <w:unhideWhenUsed/>
    <w:rsid w:val="000D1ED8"/>
    <w:pPr>
      <w:spacing w:after="0"/>
    </w:pPr>
  </w:style>
  <w:style w:type="paragraph" w:styleId="MacroText">
    <w:name w:val="macro"/>
    <w:link w:val="MacroTextChar"/>
    <w:uiPriority w:val="99"/>
    <w:semiHidden/>
    <w:unhideWhenUsed/>
    <w:rsid w:val="000D1ED8"/>
    <w:pPr>
      <w:tabs>
        <w:tab w:val="left" w:pos="480"/>
        <w:tab w:val="left" w:pos="960"/>
        <w:tab w:val="left" w:pos="1440"/>
        <w:tab w:val="left" w:pos="1920"/>
        <w:tab w:val="left" w:pos="2400"/>
        <w:tab w:val="left" w:pos="2880"/>
        <w:tab w:val="left" w:pos="3360"/>
        <w:tab w:val="left" w:pos="3840"/>
        <w:tab w:val="left" w:pos="4320"/>
      </w:tabs>
      <w:spacing w:after="0"/>
    </w:pPr>
    <w:rPr>
      <w:rFonts w:ascii="Meiryo UI" w:eastAsia="Meiryo UI" w:hAnsi="Meiryo UI"/>
      <w:sz w:val="20"/>
      <w:szCs w:val="20"/>
    </w:rPr>
  </w:style>
  <w:style w:type="character" w:customStyle="1" w:styleId="MacroTextChar">
    <w:name w:val="Macro Text Char"/>
    <w:basedOn w:val="DefaultParagraphFont"/>
    <w:link w:val="MacroText"/>
    <w:uiPriority w:val="99"/>
    <w:semiHidden/>
    <w:rsid w:val="000D1ED8"/>
    <w:rPr>
      <w:rFonts w:ascii="Meiryo UI" w:eastAsia="Meiryo UI" w:hAnsi="Meiryo UI"/>
      <w:sz w:val="20"/>
      <w:szCs w:val="20"/>
    </w:rPr>
  </w:style>
  <w:style w:type="paragraph" w:styleId="EnvelopeReturn">
    <w:name w:val="envelope return"/>
    <w:basedOn w:val="Normal"/>
    <w:uiPriority w:val="99"/>
    <w:semiHidden/>
    <w:unhideWhenUsed/>
    <w:rsid w:val="000D1ED8"/>
    <w:pPr>
      <w:spacing w:after="0"/>
    </w:pPr>
    <w:rPr>
      <w:rFonts w:cstheme="majorBidi"/>
      <w:sz w:val="20"/>
      <w:szCs w:val="20"/>
    </w:rPr>
  </w:style>
  <w:style w:type="character" w:styleId="EndnoteReference">
    <w:name w:val="endnote reference"/>
    <w:basedOn w:val="DefaultParagraphFont"/>
    <w:uiPriority w:val="99"/>
    <w:semiHidden/>
    <w:unhideWhenUsed/>
    <w:rsid w:val="000D1ED8"/>
    <w:rPr>
      <w:rFonts w:ascii="Meiryo UI" w:eastAsia="Meiryo UI" w:hAnsi="Meiryo UI"/>
      <w:vertAlign w:val="superscript"/>
    </w:rPr>
  </w:style>
  <w:style w:type="paragraph" w:styleId="EndnoteText">
    <w:name w:val="endnote text"/>
    <w:basedOn w:val="Normal"/>
    <w:link w:val="EndnoteTextChar"/>
    <w:uiPriority w:val="99"/>
    <w:semiHidden/>
    <w:unhideWhenUsed/>
    <w:rsid w:val="000D1ED8"/>
    <w:pPr>
      <w:spacing w:after="0"/>
    </w:pPr>
    <w:rPr>
      <w:sz w:val="20"/>
      <w:szCs w:val="20"/>
    </w:rPr>
  </w:style>
  <w:style w:type="character" w:customStyle="1" w:styleId="EndnoteTextChar">
    <w:name w:val="Endnote Text Char"/>
    <w:basedOn w:val="DefaultParagraphFont"/>
    <w:link w:val="EndnoteText"/>
    <w:uiPriority w:val="99"/>
    <w:semiHidden/>
    <w:rsid w:val="000D1ED8"/>
    <w:rPr>
      <w:rFonts w:ascii="Meiryo UI" w:eastAsia="Meiryo UI" w:hAnsi="Meiryo UI"/>
      <w:sz w:val="20"/>
      <w:szCs w:val="20"/>
    </w:rPr>
  </w:style>
  <w:style w:type="paragraph" w:styleId="TableofAuthorities">
    <w:name w:val="table of authorities"/>
    <w:basedOn w:val="Normal"/>
    <w:next w:val="Normal"/>
    <w:uiPriority w:val="99"/>
    <w:semiHidden/>
    <w:unhideWhenUsed/>
    <w:rsid w:val="000D1ED8"/>
    <w:pPr>
      <w:spacing w:after="0"/>
      <w:ind w:left="180" w:hanging="180"/>
    </w:pPr>
  </w:style>
  <w:style w:type="paragraph" w:styleId="TOAHeading">
    <w:name w:val="toa heading"/>
    <w:basedOn w:val="Normal"/>
    <w:next w:val="Normal"/>
    <w:uiPriority w:val="99"/>
    <w:semiHidden/>
    <w:unhideWhenUsed/>
    <w:rsid w:val="000D1ED8"/>
    <w:pPr>
      <w:spacing w:before="120"/>
    </w:pPr>
    <w:rPr>
      <w:rFonts w:cstheme="majorBidi"/>
      <w:b/>
      <w:bCs/>
      <w:sz w:val="24"/>
      <w:szCs w:val="24"/>
    </w:rPr>
  </w:style>
  <w:style w:type="table" w:styleId="ColorfulList">
    <w:name w:val="Colorful List"/>
    <w:basedOn w:val="TableNormal"/>
    <w:uiPriority w:val="72"/>
    <w:semiHidden/>
    <w:unhideWhenUsed/>
    <w:rsid w:val="000D1ED8"/>
    <w:pPr>
      <w:spacing w:after="0"/>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0D1ED8"/>
    <w:pPr>
      <w:spacing w:after="0"/>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DFE4FD"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EBCF9" w:themeFill="accent1" w:themeFillTint="3F"/>
      </w:tcPr>
    </w:tblStylePr>
    <w:tblStylePr w:type="band1Horz">
      <w:tblPr/>
      <w:tcPr>
        <w:shd w:val="clear" w:color="auto" w:fill="BEC8FA" w:themeFill="accent1" w:themeFillTint="33"/>
      </w:tcPr>
    </w:tblStylePr>
  </w:style>
  <w:style w:type="table" w:styleId="ColorfulList-Accent2">
    <w:name w:val="Colorful List Accent 2"/>
    <w:basedOn w:val="TableNormal"/>
    <w:uiPriority w:val="72"/>
    <w:semiHidden/>
    <w:unhideWhenUsed/>
    <w:rsid w:val="000D1ED8"/>
    <w:pPr>
      <w:spacing w:after="0"/>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semiHidden/>
    <w:unhideWhenUsed/>
    <w:rsid w:val="000D1ED8"/>
    <w:pPr>
      <w:spacing w:after="0"/>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BAE01" w:themeFill="accent4" w:themeFillShade="CC"/>
      </w:tcPr>
    </w:tblStylePr>
    <w:tblStylePr w:type="lastRow">
      <w:rPr>
        <w:b/>
        <w:bCs/>
        <w:color w:val="CBAE01"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0D1ED8"/>
    <w:pPr>
      <w:spacing w:after="0"/>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FFB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EF5C0" w:themeFill="accent4" w:themeFillTint="3F"/>
      </w:tcPr>
    </w:tblStylePr>
    <w:tblStylePr w:type="band1Horz">
      <w:tblPr/>
      <w:tcPr>
        <w:shd w:val="clear" w:color="auto" w:fill="FEF7CC" w:themeFill="accent4" w:themeFillTint="33"/>
      </w:tcPr>
    </w:tblStylePr>
  </w:style>
  <w:style w:type="table" w:styleId="ColorfulList-Accent5">
    <w:name w:val="Colorful List Accent 5"/>
    <w:basedOn w:val="TableNormal"/>
    <w:uiPriority w:val="72"/>
    <w:semiHidden/>
    <w:unhideWhenUsed/>
    <w:rsid w:val="000D1ED8"/>
    <w:pPr>
      <w:spacing w:after="0"/>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semiHidden/>
    <w:unhideWhenUsed/>
    <w:rsid w:val="000D1ED8"/>
    <w:pPr>
      <w:spacing w:after="0"/>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TableColorful1">
    <w:name w:val="Table Colorful 1"/>
    <w:basedOn w:val="TableNormal"/>
    <w:uiPriority w:val="99"/>
    <w:semiHidden/>
    <w:unhideWhenUsed/>
    <w:rsid w:val="000D1ED8"/>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0D1ED8"/>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0D1ED8"/>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rfulShading">
    <w:name w:val="Colorful Shading"/>
    <w:basedOn w:val="TableNormal"/>
    <w:uiPriority w:val="71"/>
    <w:semiHidden/>
    <w:unhideWhenUsed/>
    <w:rsid w:val="000D1ED8"/>
    <w:pPr>
      <w:spacing w:after="0"/>
    </w:pPr>
    <w:rPr>
      <w:color w:val="000000" w:themeColor="text1"/>
    </w:rPr>
    <w:tblPr>
      <w:tblStyleRowBandSize w:val="1"/>
      <w:tblStyleColBandSize w:val="1"/>
      <w:tblInd w:w="0" w:type="dxa"/>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0D1ED8"/>
    <w:pPr>
      <w:spacing w:after="0"/>
    </w:pPr>
    <w:rPr>
      <w:color w:val="000000" w:themeColor="text1"/>
    </w:rPr>
    <w:tblPr>
      <w:tblStyleRowBandSize w:val="1"/>
      <w:tblStyleColBandSize w:val="1"/>
      <w:tblInd w:w="0" w:type="dxa"/>
      <w:tblBorders>
        <w:top w:val="single" w:sz="24" w:space="0" w:color="ED7D31" w:themeColor="accent2"/>
        <w:left w:val="single" w:sz="4" w:space="0" w:color="0A249B" w:themeColor="accent1"/>
        <w:bottom w:val="single" w:sz="4" w:space="0" w:color="0A249B" w:themeColor="accent1"/>
        <w:right w:val="single" w:sz="4" w:space="0" w:color="0A249B"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FE4FD"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55C" w:themeFill="accent1" w:themeFillShade="99"/>
      </w:tcPr>
    </w:tblStylePr>
    <w:tblStylePr w:type="firstCol">
      <w:rPr>
        <w:color w:val="FFFFFF" w:themeColor="background1"/>
      </w:rPr>
      <w:tblPr/>
      <w:tcPr>
        <w:tcBorders>
          <w:top w:val="nil"/>
          <w:left w:val="nil"/>
          <w:bottom w:val="nil"/>
          <w:right w:val="nil"/>
          <w:insideH w:val="single" w:sz="4" w:space="0" w:color="06155C" w:themeColor="accent1" w:themeShade="99"/>
          <w:insideV w:val="nil"/>
        </w:tcBorders>
        <w:shd w:val="clear" w:color="auto" w:fill="06155C"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55C" w:themeFill="accent1" w:themeFillShade="99"/>
      </w:tcPr>
    </w:tblStylePr>
    <w:tblStylePr w:type="band1Vert">
      <w:tblPr/>
      <w:tcPr>
        <w:shd w:val="clear" w:color="auto" w:fill="7D92F6" w:themeFill="accent1" w:themeFillTint="66"/>
      </w:tcPr>
    </w:tblStylePr>
    <w:tblStylePr w:type="band1Horz">
      <w:tblPr/>
      <w:tcPr>
        <w:shd w:val="clear" w:color="auto" w:fill="5D78F4"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0D1ED8"/>
    <w:pPr>
      <w:spacing w:after="0"/>
    </w:pPr>
    <w:rPr>
      <w:color w:val="000000" w:themeColor="text1"/>
    </w:rPr>
    <w:tblPr>
      <w:tblStyleRowBandSize w:val="1"/>
      <w:tblStyleColBandSize w:val="1"/>
      <w:tblInd w:w="0" w:type="dxa"/>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0D1ED8"/>
    <w:pPr>
      <w:spacing w:after="0"/>
    </w:pPr>
    <w:rPr>
      <w:color w:val="000000" w:themeColor="text1"/>
    </w:rPr>
    <w:tblPr>
      <w:tblStyleRowBandSize w:val="1"/>
      <w:tblStyleColBandSize w:val="1"/>
      <w:tblInd w:w="0" w:type="dxa"/>
      <w:tblBorders>
        <w:top w:val="single" w:sz="24" w:space="0" w:color="FEDA02"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6F6F6" w:themeFill="accent3" w:themeFillTint="19"/>
    </w:tcPr>
    <w:tblStylePr w:type="firstRow">
      <w:rPr>
        <w:b/>
        <w:bCs/>
      </w:rPr>
      <w:tblPr/>
      <w:tcPr>
        <w:tcBorders>
          <w:top w:val="nil"/>
          <w:left w:val="nil"/>
          <w:bottom w:val="single" w:sz="24" w:space="0" w:color="FEDA0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0D1ED8"/>
    <w:pPr>
      <w:spacing w:after="0"/>
    </w:pPr>
    <w:rPr>
      <w:color w:val="000000" w:themeColor="text1"/>
    </w:rPr>
    <w:tblPr>
      <w:tblStyleRowBandSize w:val="1"/>
      <w:tblStyleColBandSize w:val="1"/>
      <w:tblInd w:w="0" w:type="dxa"/>
      <w:tblBorders>
        <w:top w:val="single" w:sz="24" w:space="0" w:color="A5A5A5" w:themeColor="accent3"/>
        <w:left w:val="single" w:sz="4" w:space="0" w:color="FEDA02" w:themeColor="accent4"/>
        <w:bottom w:val="single" w:sz="4" w:space="0" w:color="FEDA02" w:themeColor="accent4"/>
        <w:right w:val="single" w:sz="4" w:space="0" w:color="FEDA0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B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88200" w:themeFill="accent4" w:themeFillShade="99"/>
      </w:tcPr>
    </w:tblStylePr>
    <w:tblStylePr w:type="firstCol">
      <w:rPr>
        <w:color w:val="FFFFFF" w:themeColor="background1"/>
      </w:rPr>
      <w:tblPr/>
      <w:tcPr>
        <w:tcBorders>
          <w:top w:val="nil"/>
          <w:left w:val="nil"/>
          <w:bottom w:val="nil"/>
          <w:right w:val="nil"/>
          <w:insideH w:val="single" w:sz="4" w:space="0" w:color="988200" w:themeColor="accent4" w:themeShade="99"/>
          <w:insideV w:val="nil"/>
        </w:tcBorders>
        <w:shd w:val="clear" w:color="auto" w:fill="9882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88200" w:themeFill="accent4" w:themeFillShade="99"/>
      </w:tcPr>
    </w:tblStylePr>
    <w:tblStylePr w:type="band1Vert">
      <w:tblPr/>
      <w:tcPr>
        <w:shd w:val="clear" w:color="auto" w:fill="FEF099" w:themeFill="accent4" w:themeFillTint="66"/>
      </w:tcPr>
    </w:tblStylePr>
    <w:tblStylePr w:type="band1Horz">
      <w:tblPr/>
      <w:tcPr>
        <w:shd w:val="clear" w:color="auto" w:fill="FEEC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0D1ED8"/>
    <w:pPr>
      <w:spacing w:after="0"/>
    </w:pPr>
    <w:rPr>
      <w:color w:val="000000" w:themeColor="text1"/>
    </w:rPr>
    <w:tblPr>
      <w:tblStyleRowBandSize w:val="1"/>
      <w:tblStyleColBandSize w:val="1"/>
      <w:tblInd w:w="0" w:type="dxa"/>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0D1ED8"/>
    <w:pPr>
      <w:spacing w:after="0"/>
    </w:pPr>
    <w:rPr>
      <w:color w:val="000000" w:themeColor="text1"/>
    </w:rPr>
    <w:tblPr>
      <w:tblStyleRowBandSize w:val="1"/>
      <w:tblStyleColBandSize w:val="1"/>
      <w:tblInd w:w="0" w:type="dxa"/>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Grid">
    <w:name w:val="Colorful Grid"/>
    <w:basedOn w:val="TableNormal"/>
    <w:uiPriority w:val="73"/>
    <w:semiHidden/>
    <w:unhideWhenUsed/>
    <w:rsid w:val="000D1ED8"/>
    <w:pPr>
      <w:spacing w:after="0"/>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0D1ED8"/>
    <w:pPr>
      <w:spacing w:after="0"/>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BEC8FA" w:themeFill="accent1" w:themeFillTint="33"/>
    </w:tcPr>
    <w:tblStylePr w:type="firstRow">
      <w:rPr>
        <w:b/>
        <w:bCs/>
      </w:rPr>
      <w:tblPr/>
      <w:tcPr>
        <w:shd w:val="clear" w:color="auto" w:fill="7D92F6" w:themeFill="accent1" w:themeFillTint="66"/>
      </w:tcPr>
    </w:tblStylePr>
    <w:tblStylePr w:type="lastRow">
      <w:rPr>
        <w:b/>
        <w:bCs/>
        <w:color w:val="000000" w:themeColor="text1"/>
      </w:rPr>
      <w:tblPr/>
      <w:tcPr>
        <w:shd w:val="clear" w:color="auto" w:fill="7D92F6" w:themeFill="accent1" w:themeFillTint="66"/>
      </w:tcPr>
    </w:tblStylePr>
    <w:tblStylePr w:type="firstCol">
      <w:rPr>
        <w:color w:val="FFFFFF" w:themeColor="background1"/>
      </w:rPr>
      <w:tblPr/>
      <w:tcPr>
        <w:shd w:val="clear" w:color="auto" w:fill="071A73" w:themeFill="accent1" w:themeFillShade="BF"/>
      </w:tcPr>
    </w:tblStylePr>
    <w:tblStylePr w:type="lastCol">
      <w:rPr>
        <w:color w:val="FFFFFF" w:themeColor="background1"/>
      </w:rPr>
      <w:tblPr/>
      <w:tcPr>
        <w:shd w:val="clear" w:color="auto" w:fill="071A73" w:themeFill="accent1" w:themeFillShade="BF"/>
      </w:tcPr>
    </w:tblStylePr>
    <w:tblStylePr w:type="band1Vert">
      <w:tblPr/>
      <w:tcPr>
        <w:shd w:val="clear" w:color="auto" w:fill="5D78F4" w:themeFill="accent1" w:themeFillTint="7F"/>
      </w:tcPr>
    </w:tblStylePr>
    <w:tblStylePr w:type="band1Horz">
      <w:tblPr/>
      <w:tcPr>
        <w:shd w:val="clear" w:color="auto" w:fill="5D78F4" w:themeFill="accent1" w:themeFillTint="7F"/>
      </w:tcPr>
    </w:tblStylePr>
  </w:style>
  <w:style w:type="table" w:styleId="ColorfulGrid-Accent2">
    <w:name w:val="Colorful Grid Accent 2"/>
    <w:basedOn w:val="TableNormal"/>
    <w:uiPriority w:val="73"/>
    <w:semiHidden/>
    <w:unhideWhenUsed/>
    <w:rsid w:val="000D1ED8"/>
    <w:pPr>
      <w:spacing w:after="0"/>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semiHidden/>
    <w:unhideWhenUsed/>
    <w:rsid w:val="000D1ED8"/>
    <w:pPr>
      <w:spacing w:after="0"/>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0D1ED8"/>
    <w:pPr>
      <w:spacing w:after="0"/>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EF7CC" w:themeFill="accent4" w:themeFillTint="33"/>
    </w:tcPr>
    <w:tblStylePr w:type="firstRow">
      <w:rPr>
        <w:b/>
        <w:bCs/>
      </w:rPr>
      <w:tblPr/>
      <w:tcPr>
        <w:shd w:val="clear" w:color="auto" w:fill="FEF099" w:themeFill="accent4" w:themeFillTint="66"/>
      </w:tcPr>
    </w:tblStylePr>
    <w:tblStylePr w:type="lastRow">
      <w:rPr>
        <w:b/>
        <w:bCs/>
        <w:color w:val="000000" w:themeColor="text1"/>
      </w:rPr>
      <w:tblPr/>
      <w:tcPr>
        <w:shd w:val="clear" w:color="auto" w:fill="FEF099" w:themeFill="accent4" w:themeFillTint="66"/>
      </w:tcPr>
    </w:tblStylePr>
    <w:tblStylePr w:type="firstCol">
      <w:rPr>
        <w:color w:val="FFFFFF" w:themeColor="background1"/>
      </w:rPr>
      <w:tblPr/>
      <w:tcPr>
        <w:shd w:val="clear" w:color="auto" w:fill="BEA300" w:themeFill="accent4" w:themeFillShade="BF"/>
      </w:tcPr>
    </w:tblStylePr>
    <w:tblStylePr w:type="lastCol">
      <w:rPr>
        <w:color w:val="FFFFFF" w:themeColor="background1"/>
      </w:rPr>
      <w:tblPr/>
      <w:tcPr>
        <w:shd w:val="clear" w:color="auto" w:fill="BEA300" w:themeFill="accent4" w:themeFillShade="BF"/>
      </w:tcPr>
    </w:tblStylePr>
    <w:tblStylePr w:type="band1Vert">
      <w:tblPr/>
      <w:tcPr>
        <w:shd w:val="clear" w:color="auto" w:fill="FEEC80" w:themeFill="accent4" w:themeFillTint="7F"/>
      </w:tcPr>
    </w:tblStylePr>
    <w:tblStylePr w:type="band1Horz">
      <w:tblPr/>
      <w:tcPr>
        <w:shd w:val="clear" w:color="auto" w:fill="FEEC80" w:themeFill="accent4" w:themeFillTint="7F"/>
      </w:tcPr>
    </w:tblStylePr>
  </w:style>
  <w:style w:type="table" w:styleId="ColorfulGrid-Accent5">
    <w:name w:val="Colorful Grid Accent 5"/>
    <w:basedOn w:val="TableNormal"/>
    <w:uiPriority w:val="73"/>
    <w:semiHidden/>
    <w:unhideWhenUsed/>
    <w:rsid w:val="000D1ED8"/>
    <w:pPr>
      <w:spacing w:after="0"/>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semiHidden/>
    <w:unhideWhenUsed/>
    <w:rsid w:val="000D1ED8"/>
    <w:pPr>
      <w:spacing w:after="0"/>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CommentText">
    <w:name w:val="annotation text"/>
    <w:basedOn w:val="Normal"/>
    <w:link w:val="CommentTextChar"/>
    <w:uiPriority w:val="99"/>
    <w:unhideWhenUsed/>
    <w:rsid w:val="000D1ED8"/>
    <w:rPr>
      <w:sz w:val="20"/>
      <w:szCs w:val="20"/>
    </w:rPr>
  </w:style>
  <w:style w:type="character" w:customStyle="1" w:styleId="CommentTextChar">
    <w:name w:val="Comment Text Char"/>
    <w:basedOn w:val="DefaultParagraphFont"/>
    <w:link w:val="CommentText"/>
    <w:uiPriority w:val="99"/>
    <w:rsid w:val="000D1ED8"/>
    <w:rPr>
      <w:rFonts w:ascii="Meiryo UI" w:eastAsia="Meiryo UI" w:hAnsi="Meiryo UI"/>
      <w:sz w:val="20"/>
      <w:szCs w:val="20"/>
    </w:rPr>
  </w:style>
  <w:style w:type="paragraph" w:styleId="CommentSubject">
    <w:name w:val="annotation subject"/>
    <w:basedOn w:val="CommentText"/>
    <w:next w:val="CommentText"/>
    <w:link w:val="CommentSubjectChar"/>
    <w:uiPriority w:val="99"/>
    <w:semiHidden/>
    <w:unhideWhenUsed/>
    <w:rsid w:val="000D1ED8"/>
    <w:rPr>
      <w:b/>
      <w:bCs/>
    </w:rPr>
  </w:style>
  <w:style w:type="character" w:customStyle="1" w:styleId="CommentSubjectChar">
    <w:name w:val="Comment Subject Char"/>
    <w:basedOn w:val="CommentTextChar"/>
    <w:link w:val="CommentSubject"/>
    <w:uiPriority w:val="99"/>
    <w:semiHidden/>
    <w:rsid w:val="000D1ED8"/>
    <w:rPr>
      <w:rFonts w:ascii="Meiryo UI" w:eastAsia="Meiryo UI" w:hAnsi="Meiryo UI"/>
      <w:b/>
      <w:bCs/>
      <w:sz w:val="20"/>
      <w:szCs w:val="20"/>
    </w:rPr>
  </w:style>
  <w:style w:type="character" w:styleId="CommentReference">
    <w:name w:val="annotation reference"/>
    <w:basedOn w:val="DefaultParagraphFont"/>
    <w:uiPriority w:val="99"/>
    <w:semiHidden/>
    <w:unhideWhenUsed/>
    <w:rsid w:val="000D1ED8"/>
    <w:rPr>
      <w:rFonts w:ascii="Meiryo UI" w:eastAsia="Meiryo UI" w:hAnsi="Meiryo UI"/>
      <w:sz w:val="16"/>
      <w:szCs w:val="16"/>
    </w:rPr>
  </w:style>
  <w:style w:type="paragraph" w:styleId="BalloonText">
    <w:name w:val="Balloon Text"/>
    <w:basedOn w:val="Normal"/>
    <w:link w:val="BalloonTextChar"/>
    <w:uiPriority w:val="99"/>
    <w:semiHidden/>
    <w:unhideWhenUsed/>
    <w:rsid w:val="000D1ED8"/>
    <w:pPr>
      <w:spacing w:after="0"/>
    </w:pPr>
  </w:style>
  <w:style w:type="character" w:customStyle="1" w:styleId="BalloonTextChar">
    <w:name w:val="Balloon Text Char"/>
    <w:basedOn w:val="DefaultParagraphFont"/>
    <w:link w:val="BalloonText"/>
    <w:uiPriority w:val="99"/>
    <w:semiHidden/>
    <w:rsid w:val="000D1ED8"/>
    <w:rPr>
      <w:rFonts w:ascii="Meiryo UI" w:eastAsia="Meiryo UI" w:hAnsi="Meiryo UI"/>
    </w:rPr>
  </w:style>
  <w:style w:type="paragraph" w:styleId="EnvelopeAddress">
    <w:name w:val="envelope address"/>
    <w:basedOn w:val="Normal"/>
    <w:uiPriority w:val="99"/>
    <w:semiHidden/>
    <w:unhideWhenUsed/>
    <w:rsid w:val="000D1ED8"/>
    <w:pPr>
      <w:framePr w:w="7920" w:h="1980" w:hRule="exact" w:hSpace="180" w:wrap="auto" w:hAnchor="page" w:xAlign="center" w:yAlign="bottom"/>
      <w:spacing w:after="0"/>
      <w:ind w:left="2880"/>
    </w:pPr>
    <w:rPr>
      <w:rFonts w:cstheme="majorBidi"/>
      <w:sz w:val="24"/>
      <w:szCs w:val="24"/>
    </w:rPr>
  </w:style>
  <w:style w:type="paragraph" w:styleId="BlockText">
    <w:name w:val="Block Text"/>
    <w:basedOn w:val="Normal"/>
    <w:uiPriority w:val="99"/>
    <w:semiHidden/>
    <w:unhideWhenUsed/>
    <w:rsid w:val="000D1ED8"/>
    <w:pPr>
      <w:pBdr>
        <w:top w:val="single" w:sz="2" w:space="10" w:color="0A249B" w:themeColor="accent1"/>
        <w:left w:val="single" w:sz="2" w:space="10" w:color="0A249B" w:themeColor="accent1"/>
        <w:bottom w:val="single" w:sz="2" w:space="10" w:color="0A249B" w:themeColor="accent1"/>
        <w:right w:val="single" w:sz="2" w:space="10" w:color="0A249B" w:themeColor="accent1"/>
      </w:pBdr>
      <w:ind w:left="1152" w:right="1152"/>
    </w:pPr>
    <w:rPr>
      <w:i/>
      <w:iCs/>
      <w:color w:val="0A249B" w:themeColor="accent1"/>
    </w:rPr>
  </w:style>
  <w:style w:type="paragraph" w:styleId="DocumentMap">
    <w:name w:val="Document Map"/>
    <w:basedOn w:val="Normal"/>
    <w:link w:val="DocumentMapChar"/>
    <w:uiPriority w:val="99"/>
    <w:semiHidden/>
    <w:unhideWhenUsed/>
    <w:rsid w:val="000D1ED8"/>
    <w:pPr>
      <w:spacing w:after="0"/>
    </w:pPr>
  </w:style>
  <w:style w:type="character" w:customStyle="1" w:styleId="DocumentMapChar">
    <w:name w:val="Document Map Char"/>
    <w:basedOn w:val="DefaultParagraphFont"/>
    <w:link w:val="DocumentMap"/>
    <w:uiPriority w:val="99"/>
    <w:semiHidden/>
    <w:rsid w:val="000D1ED8"/>
    <w:rPr>
      <w:rFonts w:ascii="Meiryo UI" w:eastAsia="Meiryo UI" w:hAnsi="Meiryo UI"/>
    </w:rPr>
  </w:style>
  <w:style w:type="character" w:customStyle="1" w:styleId="Heading9Char">
    <w:name w:val="Heading 9 Char"/>
    <w:basedOn w:val="DefaultParagraphFont"/>
    <w:link w:val="Heading9"/>
    <w:uiPriority w:val="9"/>
    <w:semiHidden/>
    <w:rsid w:val="000D1ED8"/>
    <w:rPr>
      <w:rFonts w:ascii="Meiryo UI" w:eastAsia="Meiryo UI" w:hAnsi="Meiryo UI" w:cstheme="majorBidi"/>
      <w:i/>
      <w:iCs/>
      <w:color w:val="272727" w:themeColor="text1" w:themeTint="D8"/>
      <w:sz w:val="21"/>
      <w:szCs w:val="21"/>
    </w:rPr>
  </w:style>
  <w:style w:type="numbering" w:styleId="ArticleSection">
    <w:name w:val="Outline List 3"/>
    <w:basedOn w:val="NoList"/>
    <w:uiPriority w:val="99"/>
    <w:semiHidden/>
    <w:unhideWhenUsed/>
    <w:rsid w:val="000D1ED8"/>
    <w:pPr>
      <w:numPr>
        <w:numId w:val="13"/>
      </w:numPr>
    </w:pPr>
  </w:style>
  <w:style w:type="table" w:styleId="PlainTable1">
    <w:name w:val="Plain Table 1"/>
    <w:basedOn w:val="TableNormal"/>
    <w:uiPriority w:val="41"/>
    <w:rsid w:val="000D1ED8"/>
    <w:pPr>
      <w:spacing w:after="0"/>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0D1ED8"/>
    <w:pPr>
      <w:spacing w:after="0"/>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0D1ED8"/>
    <w:pPr>
      <w:spacing w:after="0"/>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0D1ED8"/>
    <w:pPr>
      <w:spacing w:after="0"/>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0D1ED8"/>
    <w:pPr>
      <w:spacing w:after="0"/>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Date">
    <w:name w:val="Date"/>
    <w:basedOn w:val="Normal"/>
    <w:next w:val="Normal"/>
    <w:link w:val="DateChar"/>
    <w:uiPriority w:val="99"/>
    <w:semiHidden/>
    <w:unhideWhenUsed/>
    <w:rsid w:val="000D1ED8"/>
  </w:style>
  <w:style w:type="character" w:customStyle="1" w:styleId="DateChar">
    <w:name w:val="Date Char"/>
    <w:basedOn w:val="DefaultParagraphFont"/>
    <w:link w:val="Date"/>
    <w:uiPriority w:val="99"/>
    <w:semiHidden/>
    <w:rsid w:val="000D1ED8"/>
    <w:rPr>
      <w:rFonts w:ascii="Meiryo UI" w:eastAsia="Meiryo UI" w:hAnsi="Meiryo UI"/>
    </w:rPr>
  </w:style>
  <w:style w:type="character" w:styleId="IntenseReference">
    <w:name w:val="Intense Reference"/>
    <w:basedOn w:val="DefaultParagraphFont"/>
    <w:uiPriority w:val="32"/>
    <w:semiHidden/>
    <w:qFormat/>
    <w:rsid w:val="000D1ED8"/>
    <w:rPr>
      <w:rFonts w:ascii="Meiryo UI" w:eastAsia="Meiryo UI" w:hAnsi="Meiryo UI"/>
      <w:b/>
      <w:bCs/>
      <w:smallCaps/>
      <w:color w:val="0A249B" w:themeColor="accent1"/>
      <w:spacing w:val="5"/>
    </w:rPr>
  </w:style>
  <w:style w:type="paragraph" w:styleId="IntenseQuote">
    <w:name w:val="Intense Quote"/>
    <w:basedOn w:val="Normal"/>
    <w:next w:val="Normal"/>
    <w:link w:val="IntenseQuoteChar"/>
    <w:uiPriority w:val="30"/>
    <w:semiHidden/>
    <w:qFormat/>
    <w:rsid w:val="000D1ED8"/>
    <w:pPr>
      <w:pBdr>
        <w:top w:val="single" w:sz="4" w:space="10" w:color="0A249B" w:themeColor="accent1"/>
        <w:bottom w:val="single" w:sz="4" w:space="10" w:color="0A249B" w:themeColor="accent1"/>
      </w:pBdr>
      <w:spacing w:before="360" w:after="360"/>
      <w:ind w:left="864" w:right="864"/>
      <w:jc w:val="center"/>
    </w:pPr>
    <w:rPr>
      <w:i/>
      <w:iCs/>
      <w:color w:val="0A249B" w:themeColor="accent1"/>
    </w:rPr>
  </w:style>
  <w:style w:type="character" w:customStyle="1" w:styleId="IntenseQuoteChar">
    <w:name w:val="Intense Quote Char"/>
    <w:basedOn w:val="DefaultParagraphFont"/>
    <w:link w:val="IntenseQuote"/>
    <w:uiPriority w:val="30"/>
    <w:semiHidden/>
    <w:rsid w:val="000D1ED8"/>
    <w:rPr>
      <w:rFonts w:ascii="Meiryo UI" w:eastAsia="Meiryo UI" w:hAnsi="Meiryo UI"/>
      <w:i/>
      <w:iCs/>
      <w:color w:val="0A249B" w:themeColor="accent1"/>
    </w:rPr>
  </w:style>
  <w:style w:type="character" w:styleId="IntenseEmphasis">
    <w:name w:val="Intense Emphasis"/>
    <w:basedOn w:val="DefaultParagraphFont"/>
    <w:uiPriority w:val="21"/>
    <w:semiHidden/>
    <w:qFormat/>
    <w:rsid w:val="000D1ED8"/>
    <w:rPr>
      <w:rFonts w:ascii="Meiryo UI" w:eastAsia="Meiryo UI" w:hAnsi="Meiryo UI"/>
      <w:i/>
      <w:iCs/>
      <w:color w:val="0A249B" w:themeColor="accent1"/>
    </w:rPr>
  </w:style>
  <w:style w:type="paragraph" w:styleId="NormalWeb">
    <w:name w:val="Normal (Web)"/>
    <w:basedOn w:val="Normal"/>
    <w:uiPriority w:val="99"/>
    <w:semiHidden/>
    <w:unhideWhenUsed/>
    <w:rsid w:val="000D1ED8"/>
    <w:rPr>
      <w:rFonts w:cs="Times New Roman"/>
      <w:sz w:val="24"/>
      <w:szCs w:val="24"/>
    </w:rPr>
  </w:style>
  <w:style w:type="character" w:customStyle="1" w:styleId="13">
    <w:name w:val="スマート ハイパーリンク1"/>
    <w:basedOn w:val="DefaultParagraphFont"/>
    <w:uiPriority w:val="99"/>
    <w:semiHidden/>
    <w:unhideWhenUsed/>
    <w:rsid w:val="000D1ED8"/>
    <w:rPr>
      <w:rFonts w:ascii="Meiryo UI" w:eastAsia="Meiryo UI" w:hAnsi="Meiryo UI"/>
      <w:u w:val="dotted"/>
    </w:rPr>
  </w:style>
  <w:style w:type="character" w:customStyle="1" w:styleId="14">
    <w:name w:val="未解決のメンション1"/>
    <w:basedOn w:val="DefaultParagraphFont"/>
    <w:uiPriority w:val="99"/>
    <w:semiHidden/>
    <w:unhideWhenUsed/>
    <w:rsid w:val="000D1ED8"/>
    <w:rPr>
      <w:rFonts w:ascii="Meiryo UI" w:eastAsia="Meiryo UI" w:hAnsi="Meiryo UI"/>
      <w:color w:val="605E5C"/>
      <w:shd w:val="clear" w:color="auto" w:fill="E1DFDD"/>
    </w:rPr>
  </w:style>
  <w:style w:type="paragraph" w:styleId="BodyText">
    <w:name w:val="Body Text"/>
    <w:basedOn w:val="Normal"/>
    <w:link w:val="BodyTextChar"/>
    <w:uiPriority w:val="99"/>
    <w:semiHidden/>
    <w:unhideWhenUsed/>
    <w:rsid w:val="000D1ED8"/>
    <w:pPr>
      <w:spacing w:after="120"/>
    </w:pPr>
  </w:style>
  <w:style w:type="character" w:customStyle="1" w:styleId="BodyTextChar">
    <w:name w:val="Body Text Char"/>
    <w:basedOn w:val="DefaultParagraphFont"/>
    <w:link w:val="BodyText"/>
    <w:uiPriority w:val="99"/>
    <w:semiHidden/>
    <w:rsid w:val="000D1ED8"/>
    <w:rPr>
      <w:rFonts w:ascii="Meiryo UI" w:eastAsia="Meiryo UI" w:hAnsi="Meiryo UI"/>
    </w:rPr>
  </w:style>
  <w:style w:type="paragraph" w:styleId="BodyText2">
    <w:name w:val="Body Text 2"/>
    <w:basedOn w:val="Normal"/>
    <w:link w:val="BodyText2Char"/>
    <w:uiPriority w:val="99"/>
    <w:semiHidden/>
    <w:unhideWhenUsed/>
    <w:rsid w:val="000D1ED8"/>
    <w:pPr>
      <w:spacing w:after="120" w:line="480" w:lineRule="auto"/>
    </w:pPr>
  </w:style>
  <w:style w:type="character" w:customStyle="1" w:styleId="BodyText2Char">
    <w:name w:val="Body Text 2 Char"/>
    <w:basedOn w:val="DefaultParagraphFont"/>
    <w:link w:val="BodyText2"/>
    <w:uiPriority w:val="99"/>
    <w:semiHidden/>
    <w:rsid w:val="000D1ED8"/>
    <w:rPr>
      <w:rFonts w:ascii="Meiryo UI" w:eastAsia="Meiryo UI" w:hAnsi="Meiryo UI"/>
    </w:rPr>
  </w:style>
  <w:style w:type="paragraph" w:styleId="BodyText3">
    <w:name w:val="Body Text 3"/>
    <w:basedOn w:val="Normal"/>
    <w:link w:val="BodyText3Char"/>
    <w:uiPriority w:val="99"/>
    <w:semiHidden/>
    <w:unhideWhenUsed/>
    <w:rsid w:val="000D1ED8"/>
    <w:pPr>
      <w:spacing w:after="120"/>
    </w:pPr>
    <w:rPr>
      <w:szCs w:val="16"/>
    </w:rPr>
  </w:style>
  <w:style w:type="character" w:customStyle="1" w:styleId="BodyText3Char">
    <w:name w:val="Body Text 3 Char"/>
    <w:basedOn w:val="DefaultParagraphFont"/>
    <w:link w:val="BodyText3"/>
    <w:uiPriority w:val="99"/>
    <w:semiHidden/>
    <w:rsid w:val="000D1ED8"/>
    <w:rPr>
      <w:rFonts w:ascii="Meiryo UI" w:eastAsia="Meiryo UI" w:hAnsi="Meiryo UI"/>
      <w:sz w:val="16"/>
      <w:szCs w:val="16"/>
    </w:rPr>
  </w:style>
  <w:style w:type="paragraph" w:styleId="BodyTextIndent">
    <w:name w:val="Body Text Indent"/>
    <w:basedOn w:val="Normal"/>
    <w:link w:val="BodyTextIndentChar"/>
    <w:uiPriority w:val="99"/>
    <w:semiHidden/>
    <w:unhideWhenUsed/>
    <w:rsid w:val="000D1ED8"/>
    <w:pPr>
      <w:spacing w:after="120"/>
      <w:ind w:left="360"/>
    </w:pPr>
  </w:style>
  <w:style w:type="character" w:customStyle="1" w:styleId="BodyTextIndentChar">
    <w:name w:val="Body Text Indent Char"/>
    <w:basedOn w:val="DefaultParagraphFont"/>
    <w:link w:val="BodyTextIndent"/>
    <w:uiPriority w:val="99"/>
    <w:semiHidden/>
    <w:rsid w:val="000D1ED8"/>
    <w:rPr>
      <w:rFonts w:ascii="Meiryo UI" w:eastAsia="Meiryo UI" w:hAnsi="Meiryo UI"/>
    </w:rPr>
  </w:style>
  <w:style w:type="paragraph" w:styleId="BodyTextIndent2">
    <w:name w:val="Body Text Indent 2"/>
    <w:basedOn w:val="Normal"/>
    <w:link w:val="BodyTextIndent2Char"/>
    <w:uiPriority w:val="99"/>
    <w:semiHidden/>
    <w:unhideWhenUsed/>
    <w:rsid w:val="000D1ED8"/>
    <w:pPr>
      <w:spacing w:after="120" w:line="480" w:lineRule="auto"/>
      <w:ind w:left="360"/>
    </w:pPr>
  </w:style>
  <w:style w:type="character" w:customStyle="1" w:styleId="BodyTextIndent2Char">
    <w:name w:val="Body Text Indent 2 Char"/>
    <w:basedOn w:val="DefaultParagraphFont"/>
    <w:link w:val="BodyTextIndent2"/>
    <w:uiPriority w:val="99"/>
    <w:semiHidden/>
    <w:rsid w:val="000D1ED8"/>
    <w:rPr>
      <w:rFonts w:ascii="Meiryo UI" w:eastAsia="Meiryo UI" w:hAnsi="Meiryo UI"/>
    </w:rPr>
  </w:style>
  <w:style w:type="paragraph" w:styleId="BodyTextIndent3">
    <w:name w:val="Body Text Indent 3"/>
    <w:basedOn w:val="Normal"/>
    <w:link w:val="BodyTextIndent3Char"/>
    <w:uiPriority w:val="99"/>
    <w:semiHidden/>
    <w:unhideWhenUsed/>
    <w:rsid w:val="000D1ED8"/>
    <w:pPr>
      <w:spacing w:after="120"/>
      <w:ind w:left="360"/>
    </w:pPr>
    <w:rPr>
      <w:szCs w:val="16"/>
    </w:rPr>
  </w:style>
  <w:style w:type="character" w:customStyle="1" w:styleId="BodyTextIndent3Char">
    <w:name w:val="Body Text Indent 3 Char"/>
    <w:basedOn w:val="DefaultParagraphFont"/>
    <w:link w:val="BodyTextIndent3"/>
    <w:uiPriority w:val="99"/>
    <w:semiHidden/>
    <w:rsid w:val="000D1ED8"/>
    <w:rPr>
      <w:rFonts w:ascii="Meiryo UI" w:eastAsia="Meiryo UI" w:hAnsi="Meiryo UI"/>
      <w:sz w:val="16"/>
      <w:szCs w:val="16"/>
    </w:rPr>
  </w:style>
  <w:style w:type="paragraph" w:styleId="BodyTextFirstIndent">
    <w:name w:val="Body Text First Indent"/>
    <w:basedOn w:val="BodyText"/>
    <w:link w:val="BodyTextFirstIndentChar"/>
    <w:uiPriority w:val="99"/>
    <w:semiHidden/>
    <w:unhideWhenUsed/>
    <w:rsid w:val="000D1ED8"/>
    <w:pPr>
      <w:spacing w:after="180"/>
      <w:ind w:firstLine="360"/>
    </w:pPr>
  </w:style>
  <w:style w:type="character" w:customStyle="1" w:styleId="BodyTextFirstIndentChar">
    <w:name w:val="Body Text First Indent Char"/>
    <w:basedOn w:val="BodyTextChar"/>
    <w:link w:val="BodyTextFirstIndent"/>
    <w:uiPriority w:val="99"/>
    <w:semiHidden/>
    <w:rsid w:val="000D1ED8"/>
    <w:rPr>
      <w:rFonts w:ascii="Meiryo UI" w:eastAsia="Meiryo UI" w:hAnsi="Meiryo UI"/>
    </w:rPr>
  </w:style>
  <w:style w:type="paragraph" w:styleId="BodyTextFirstIndent2">
    <w:name w:val="Body Text First Indent 2"/>
    <w:basedOn w:val="BodyTextIndent"/>
    <w:link w:val="BodyTextFirstIndent2Char"/>
    <w:uiPriority w:val="99"/>
    <w:semiHidden/>
    <w:unhideWhenUsed/>
    <w:rsid w:val="000D1ED8"/>
    <w:pPr>
      <w:spacing w:after="180"/>
      <w:ind w:firstLine="360"/>
    </w:pPr>
  </w:style>
  <w:style w:type="character" w:customStyle="1" w:styleId="BodyTextFirstIndent2Char">
    <w:name w:val="Body Text First Indent 2 Char"/>
    <w:basedOn w:val="BodyTextIndentChar"/>
    <w:link w:val="BodyTextFirstIndent2"/>
    <w:uiPriority w:val="99"/>
    <w:semiHidden/>
    <w:rsid w:val="000D1ED8"/>
    <w:rPr>
      <w:rFonts w:ascii="Meiryo UI" w:eastAsia="Meiryo UI" w:hAnsi="Meiryo UI"/>
    </w:rPr>
  </w:style>
  <w:style w:type="paragraph" w:styleId="NormalIndent">
    <w:name w:val="Normal Indent"/>
    <w:basedOn w:val="Normal"/>
    <w:uiPriority w:val="99"/>
    <w:semiHidden/>
    <w:unhideWhenUsed/>
    <w:rsid w:val="000D1ED8"/>
    <w:pPr>
      <w:ind w:left="720"/>
    </w:pPr>
  </w:style>
  <w:style w:type="paragraph" w:styleId="NoteHeading">
    <w:name w:val="Note Heading"/>
    <w:basedOn w:val="Normal"/>
    <w:next w:val="Normal"/>
    <w:link w:val="NoteHeadingChar"/>
    <w:uiPriority w:val="99"/>
    <w:semiHidden/>
    <w:unhideWhenUsed/>
    <w:rsid w:val="000D1ED8"/>
    <w:pPr>
      <w:spacing w:after="0"/>
    </w:pPr>
  </w:style>
  <w:style w:type="character" w:customStyle="1" w:styleId="NoteHeadingChar">
    <w:name w:val="Note Heading Char"/>
    <w:basedOn w:val="DefaultParagraphFont"/>
    <w:link w:val="NoteHeading"/>
    <w:uiPriority w:val="99"/>
    <w:semiHidden/>
    <w:rsid w:val="000D1ED8"/>
    <w:rPr>
      <w:rFonts w:ascii="Meiryo UI" w:eastAsia="Meiryo UI" w:hAnsi="Meiryo UI"/>
    </w:rPr>
  </w:style>
  <w:style w:type="table" w:styleId="TableContemporary">
    <w:name w:val="Table Contemporary"/>
    <w:basedOn w:val="TableNormal"/>
    <w:uiPriority w:val="99"/>
    <w:semiHidden/>
    <w:unhideWhenUsed/>
    <w:rsid w:val="000D1ED8"/>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LightList">
    <w:name w:val="Light List"/>
    <w:basedOn w:val="TableNormal"/>
    <w:uiPriority w:val="61"/>
    <w:semiHidden/>
    <w:unhideWhenUsed/>
    <w:rsid w:val="000D1ED8"/>
    <w:pPr>
      <w:spacing w:after="0"/>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0D1ED8"/>
    <w:pPr>
      <w:spacing w:after="0"/>
    </w:pPr>
    <w:tblPr>
      <w:tblStyleRowBandSize w:val="1"/>
      <w:tblStyleColBandSize w:val="1"/>
      <w:tblInd w:w="0" w:type="dxa"/>
      <w:tblBorders>
        <w:top w:val="single" w:sz="8" w:space="0" w:color="0A249B" w:themeColor="accent1"/>
        <w:left w:val="single" w:sz="8" w:space="0" w:color="0A249B" w:themeColor="accent1"/>
        <w:bottom w:val="single" w:sz="8" w:space="0" w:color="0A249B" w:themeColor="accent1"/>
        <w:right w:val="single" w:sz="8" w:space="0" w:color="0A249B"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A249B" w:themeFill="accent1"/>
      </w:tcPr>
    </w:tblStylePr>
    <w:tblStylePr w:type="lastRow">
      <w:pPr>
        <w:spacing w:before="0" w:after="0" w:line="240" w:lineRule="auto"/>
      </w:pPr>
      <w:rPr>
        <w:b/>
        <w:bCs/>
      </w:rPr>
      <w:tblPr/>
      <w:tcPr>
        <w:tcBorders>
          <w:top w:val="double" w:sz="6" w:space="0" w:color="0A249B" w:themeColor="accent1"/>
          <w:left w:val="single" w:sz="8" w:space="0" w:color="0A249B" w:themeColor="accent1"/>
          <w:bottom w:val="single" w:sz="8" w:space="0" w:color="0A249B" w:themeColor="accent1"/>
          <w:right w:val="single" w:sz="8" w:space="0" w:color="0A249B" w:themeColor="accent1"/>
        </w:tcBorders>
      </w:tcPr>
    </w:tblStylePr>
    <w:tblStylePr w:type="firstCol">
      <w:rPr>
        <w:b/>
        <w:bCs/>
      </w:rPr>
    </w:tblStylePr>
    <w:tblStylePr w:type="lastCol">
      <w:rPr>
        <w:b/>
        <w:bCs/>
      </w:rPr>
    </w:tblStylePr>
    <w:tblStylePr w:type="band1Vert">
      <w:tblPr/>
      <w:tcPr>
        <w:tcBorders>
          <w:top w:val="single" w:sz="8" w:space="0" w:color="0A249B" w:themeColor="accent1"/>
          <w:left w:val="single" w:sz="8" w:space="0" w:color="0A249B" w:themeColor="accent1"/>
          <w:bottom w:val="single" w:sz="8" w:space="0" w:color="0A249B" w:themeColor="accent1"/>
          <w:right w:val="single" w:sz="8" w:space="0" w:color="0A249B" w:themeColor="accent1"/>
        </w:tcBorders>
      </w:tcPr>
    </w:tblStylePr>
    <w:tblStylePr w:type="band1Horz">
      <w:tblPr/>
      <w:tcPr>
        <w:tcBorders>
          <w:top w:val="single" w:sz="8" w:space="0" w:color="0A249B" w:themeColor="accent1"/>
          <w:left w:val="single" w:sz="8" w:space="0" w:color="0A249B" w:themeColor="accent1"/>
          <w:bottom w:val="single" w:sz="8" w:space="0" w:color="0A249B" w:themeColor="accent1"/>
          <w:right w:val="single" w:sz="8" w:space="0" w:color="0A249B" w:themeColor="accent1"/>
        </w:tcBorders>
      </w:tcPr>
    </w:tblStylePr>
  </w:style>
  <w:style w:type="table" w:styleId="LightList-Accent2">
    <w:name w:val="Light List Accent 2"/>
    <w:basedOn w:val="TableNormal"/>
    <w:uiPriority w:val="61"/>
    <w:semiHidden/>
    <w:unhideWhenUsed/>
    <w:rsid w:val="000D1ED8"/>
    <w:pPr>
      <w:spacing w:after="0"/>
    </w:p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semiHidden/>
    <w:unhideWhenUsed/>
    <w:rsid w:val="000D1ED8"/>
    <w:pPr>
      <w:spacing w:after="0"/>
    </w:p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0D1ED8"/>
    <w:pPr>
      <w:spacing w:after="0"/>
    </w:pPr>
    <w:tblPr>
      <w:tblStyleRowBandSize w:val="1"/>
      <w:tblStyleColBandSize w:val="1"/>
      <w:tblInd w:w="0" w:type="dxa"/>
      <w:tblBorders>
        <w:top w:val="single" w:sz="8" w:space="0" w:color="FEDA02" w:themeColor="accent4"/>
        <w:left w:val="single" w:sz="8" w:space="0" w:color="FEDA02" w:themeColor="accent4"/>
        <w:bottom w:val="single" w:sz="8" w:space="0" w:color="FEDA02" w:themeColor="accent4"/>
        <w:right w:val="single" w:sz="8" w:space="0" w:color="FEDA0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EDA02" w:themeFill="accent4"/>
      </w:tcPr>
    </w:tblStylePr>
    <w:tblStylePr w:type="lastRow">
      <w:pPr>
        <w:spacing w:before="0" w:after="0" w:line="240" w:lineRule="auto"/>
      </w:pPr>
      <w:rPr>
        <w:b/>
        <w:bCs/>
      </w:rPr>
      <w:tblPr/>
      <w:tcPr>
        <w:tcBorders>
          <w:top w:val="double" w:sz="6" w:space="0" w:color="FEDA02" w:themeColor="accent4"/>
          <w:left w:val="single" w:sz="8" w:space="0" w:color="FEDA02" w:themeColor="accent4"/>
          <w:bottom w:val="single" w:sz="8" w:space="0" w:color="FEDA02" w:themeColor="accent4"/>
          <w:right w:val="single" w:sz="8" w:space="0" w:color="FEDA02" w:themeColor="accent4"/>
        </w:tcBorders>
      </w:tcPr>
    </w:tblStylePr>
    <w:tblStylePr w:type="firstCol">
      <w:rPr>
        <w:b/>
        <w:bCs/>
      </w:rPr>
    </w:tblStylePr>
    <w:tblStylePr w:type="lastCol">
      <w:rPr>
        <w:b/>
        <w:bCs/>
      </w:rPr>
    </w:tblStylePr>
    <w:tblStylePr w:type="band1Vert">
      <w:tblPr/>
      <w:tcPr>
        <w:tcBorders>
          <w:top w:val="single" w:sz="8" w:space="0" w:color="FEDA02" w:themeColor="accent4"/>
          <w:left w:val="single" w:sz="8" w:space="0" w:color="FEDA02" w:themeColor="accent4"/>
          <w:bottom w:val="single" w:sz="8" w:space="0" w:color="FEDA02" w:themeColor="accent4"/>
          <w:right w:val="single" w:sz="8" w:space="0" w:color="FEDA02" w:themeColor="accent4"/>
        </w:tcBorders>
      </w:tcPr>
    </w:tblStylePr>
    <w:tblStylePr w:type="band1Horz">
      <w:tblPr/>
      <w:tcPr>
        <w:tcBorders>
          <w:top w:val="single" w:sz="8" w:space="0" w:color="FEDA02" w:themeColor="accent4"/>
          <w:left w:val="single" w:sz="8" w:space="0" w:color="FEDA02" w:themeColor="accent4"/>
          <w:bottom w:val="single" w:sz="8" w:space="0" w:color="FEDA02" w:themeColor="accent4"/>
          <w:right w:val="single" w:sz="8" w:space="0" w:color="FEDA02" w:themeColor="accent4"/>
        </w:tcBorders>
      </w:tcPr>
    </w:tblStylePr>
  </w:style>
  <w:style w:type="table" w:styleId="LightList-Accent5">
    <w:name w:val="Light List Accent 5"/>
    <w:basedOn w:val="TableNormal"/>
    <w:uiPriority w:val="61"/>
    <w:semiHidden/>
    <w:unhideWhenUsed/>
    <w:rsid w:val="000D1ED8"/>
    <w:pPr>
      <w:spacing w:after="0"/>
    </w:p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semiHidden/>
    <w:unhideWhenUsed/>
    <w:rsid w:val="000D1ED8"/>
    <w:pPr>
      <w:spacing w:after="0"/>
    </w:p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unhideWhenUsed/>
    <w:rsid w:val="000D1ED8"/>
    <w:pPr>
      <w:spacing w:after="0"/>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0D1ED8"/>
    <w:pPr>
      <w:spacing w:after="0"/>
    </w:pPr>
    <w:rPr>
      <w:color w:val="071A73" w:themeColor="accent1" w:themeShade="BF"/>
    </w:rPr>
    <w:tblPr>
      <w:tblStyleRowBandSize w:val="1"/>
      <w:tblStyleColBandSize w:val="1"/>
      <w:tblInd w:w="0" w:type="dxa"/>
      <w:tblBorders>
        <w:top w:val="single" w:sz="8" w:space="0" w:color="0A249B" w:themeColor="accent1"/>
        <w:bottom w:val="single" w:sz="8" w:space="0" w:color="0A249B"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A249B" w:themeColor="accent1"/>
          <w:left w:val="nil"/>
          <w:bottom w:val="single" w:sz="8" w:space="0" w:color="0A249B" w:themeColor="accent1"/>
          <w:right w:val="nil"/>
          <w:insideH w:val="nil"/>
          <w:insideV w:val="nil"/>
        </w:tcBorders>
      </w:tcPr>
    </w:tblStylePr>
    <w:tblStylePr w:type="lastRow">
      <w:pPr>
        <w:spacing w:before="0" w:after="0" w:line="240" w:lineRule="auto"/>
      </w:pPr>
      <w:rPr>
        <w:b/>
        <w:bCs/>
      </w:rPr>
      <w:tblPr/>
      <w:tcPr>
        <w:tcBorders>
          <w:top w:val="single" w:sz="8" w:space="0" w:color="0A249B" w:themeColor="accent1"/>
          <w:left w:val="nil"/>
          <w:bottom w:val="single" w:sz="8" w:space="0" w:color="0A249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EBCF9" w:themeFill="accent1" w:themeFillTint="3F"/>
      </w:tcPr>
    </w:tblStylePr>
    <w:tblStylePr w:type="band1Horz">
      <w:tblPr/>
      <w:tcPr>
        <w:tcBorders>
          <w:left w:val="nil"/>
          <w:right w:val="nil"/>
          <w:insideH w:val="nil"/>
          <w:insideV w:val="nil"/>
        </w:tcBorders>
        <w:shd w:val="clear" w:color="auto" w:fill="AEBCF9" w:themeFill="accent1" w:themeFillTint="3F"/>
      </w:tcPr>
    </w:tblStylePr>
  </w:style>
  <w:style w:type="table" w:styleId="LightShading-Accent2">
    <w:name w:val="Light Shading Accent 2"/>
    <w:basedOn w:val="TableNormal"/>
    <w:uiPriority w:val="60"/>
    <w:semiHidden/>
    <w:unhideWhenUsed/>
    <w:rsid w:val="000D1ED8"/>
    <w:pPr>
      <w:spacing w:after="0"/>
    </w:pPr>
    <w:rPr>
      <w:color w:val="C45911" w:themeColor="accent2" w:themeShade="BF"/>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semiHidden/>
    <w:unhideWhenUsed/>
    <w:rsid w:val="000D1ED8"/>
    <w:pPr>
      <w:spacing w:after="0"/>
    </w:pPr>
    <w:rPr>
      <w:color w:val="7B7B7B" w:themeColor="accent3" w:themeShade="BF"/>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0D1ED8"/>
    <w:pPr>
      <w:spacing w:after="0"/>
    </w:pPr>
    <w:rPr>
      <w:color w:val="BEA300" w:themeColor="accent4" w:themeShade="BF"/>
    </w:rPr>
    <w:tblPr>
      <w:tblStyleRowBandSize w:val="1"/>
      <w:tblStyleColBandSize w:val="1"/>
      <w:tblInd w:w="0" w:type="dxa"/>
      <w:tblBorders>
        <w:top w:val="single" w:sz="8" w:space="0" w:color="FEDA02" w:themeColor="accent4"/>
        <w:bottom w:val="single" w:sz="8" w:space="0" w:color="FEDA0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EDA02" w:themeColor="accent4"/>
          <w:left w:val="nil"/>
          <w:bottom w:val="single" w:sz="8" w:space="0" w:color="FEDA02" w:themeColor="accent4"/>
          <w:right w:val="nil"/>
          <w:insideH w:val="nil"/>
          <w:insideV w:val="nil"/>
        </w:tcBorders>
      </w:tcPr>
    </w:tblStylePr>
    <w:tblStylePr w:type="lastRow">
      <w:pPr>
        <w:spacing w:before="0" w:after="0" w:line="240" w:lineRule="auto"/>
      </w:pPr>
      <w:rPr>
        <w:b/>
        <w:bCs/>
      </w:rPr>
      <w:tblPr/>
      <w:tcPr>
        <w:tcBorders>
          <w:top w:val="single" w:sz="8" w:space="0" w:color="FEDA02" w:themeColor="accent4"/>
          <w:left w:val="nil"/>
          <w:bottom w:val="single" w:sz="8" w:space="0" w:color="FEDA0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EF5C0" w:themeFill="accent4" w:themeFillTint="3F"/>
      </w:tcPr>
    </w:tblStylePr>
    <w:tblStylePr w:type="band1Horz">
      <w:tblPr/>
      <w:tcPr>
        <w:tcBorders>
          <w:left w:val="nil"/>
          <w:right w:val="nil"/>
          <w:insideH w:val="nil"/>
          <w:insideV w:val="nil"/>
        </w:tcBorders>
        <w:shd w:val="clear" w:color="auto" w:fill="FEF5C0" w:themeFill="accent4" w:themeFillTint="3F"/>
      </w:tcPr>
    </w:tblStylePr>
  </w:style>
  <w:style w:type="table" w:styleId="LightShading-Accent5">
    <w:name w:val="Light Shading Accent 5"/>
    <w:basedOn w:val="TableNormal"/>
    <w:uiPriority w:val="60"/>
    <w:semiHidden/>
    <w:unhideWhenUsed/>
    <w:rsid w:val="000D1ED8"/>
    <w:pPr>
      <w:spacing w:after="0"/>
    </w:pPr>
    <w:rPr>
      <w:color w:val="2E74B5" w:themeColor="accent5" w:themeShade="BF"/>
    </w:rPr>
    <w:tblPr>
      <w:tblStyleRowBandSize w:val="1"/>
      <w:tblStyleColBandSize w:val="1"/>
      <w:tblInd w:w="0" w:type="dxa"/>
      <w:tblBorders>
        <w:top w:val="single" w:sz="8" w:space="0" w:color="5B9BD5" w:themeColor="accent5"/>
        <w:bottom w:val="single" w:sz="8" w:space="0" w:color="5B9BD5"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semiHidden/>
    <w:unhideWhenUsed/>
    <w:rsid w:val="000D1ED8"/>
    <w:pPr>
      <w:spacing w:after="0"/>
    </w:pPr>
    <w:rPr>
      <w:color w:val="538135" w:themeColor="accent6" w:themeShade="BF"/>
    </w:rPr>
    <w:tblPr>
      <w:tblStyleRowBandSize w:val="1"/>
      <w:tblStyleColBandSize w:val="1"/>
      <w:tblInd w:w="0" w:type="dxa"/>
      <w:tblBorders>
        <w:top w:val="single" w:sz="8" w:space="0" w:color="70AD47" w:themeColor="accent6"/>
        <w:bottom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Grid">
    <w:name w:val="Light Grid"/>
    <w:basedOn w:val="TableNormal"/>
    <w:uiPriority w:val="62"/>
    <w:semiHidden/>
    <w:unhideWhenUsed/>
    <w:rsid w:val="000D1ED8"/>
    <w:pPr>
      <w:spacing w:after="0"/>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0D1ED8"/>
    <w:pPr>
      <w:spacing w:after="0"/>
    </w:pPr>
    <w:tblPr>
      <w:tblStyleRowBandSize w:val="1"/>
      <w:tblStyleColBandSize w:val="1"/>
      <w:tblInd w:w="0" w:type="dxa"/>
      <w:tblBorders>
        <w:top w:val="single" w:sz="8" w:space="0" w:color="0A249B" w:themeColor="accent1"/>
        <w:left w:val="single" w:sz="8" w:space="0" w:color="0A249B" w:themeColor="accent1"/>
        <w:bottom w:val="single" w:sz="8" w:space="0" w:color="0A249B" w:themeColor="accent1"/>
        <w:right w:val="single" w:sz="8" w:space="0" w:color="0A249B" w:themeColor="accent1"/>
        <w:insideH w:val="single" w:sz="8" w:space="0" w:color="0A249B" w:themeColor="accent1"/>
        <w:insideV w:val="single" w:sz="8" w:space="0" w:color="0A249B"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A249B" w:themeColor="accent1"/>
          <w:left w:val="single" w:sz="8" w:space="0" w:color="0A249B" w:themeColor="accent1"/>
          <w:bottom w:val="single" w:sz="18" w:space="0" w:color="0A249B" w:themeColor="accent1"/>
          <w:right w:val="single" w:sz="8" w:space="0" w:color="0A249B" w:themeColor="accent1"/>
          <w:insideH w:val="nil"/>
          <w:insideV w:val="single" w:sz="8" w:space="0" w:color="0A249B"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A249B" w:themeColor="accent1"/>
          <w:left w:val="single" w:sz="8" w:space="0" w:color="0A249B" w:themeColor="accent1"/>
          <w:bottom w:val="single" w:sz="8" w:space="0" w:color="0A249B" w:themeColor="accent1"/>
          <w:right w:val="single" w:sz="8" w:space="0" w:color="0A249B" w:themeColor="accent1"/>
          <w:insideH w:val="nil"/>
          <w:insideV w:val="single" w:sz="8" w:space="0" w:color="0A249B"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A249B" w:themeColor="accent1"/>
          <w:left w:val="single" w:sz="8" w:space="0" w:color="0A249B" w:themeColor="accent1"/>
          <w:bottom w:val="single" w:sz="8" w:space="0" w:color="0A249B" w:themeColor="accent1"/>
          <w:right w:val="single" w:sz="8" w:space="0" w:color="0A249B" w:themeColor="accent1"/>
        </w:tcBorders>
      </w:tcPr>
    </w:tblStylePr>
    <w:tblStylePr w:type="band1Vert">
      <w:tblPr/>
      <w:tcPr>
        <w:tcBorders>
          <w:top w:val="single" w:sz="8" w:space="0" w:color="0A249B" w:themeColor="accent1"/>
          <w:left w:val="single" w:sz="8" w:space="0" w:color="0A249B" w:themeColor="accent1"/>
          <w:bottom w:val="single" w:sz="8" w:space="0" w:color="0A249B" w:themeColor="accent1"/>
          <w:right w:val="single" w:sz="8" w:space="0" w:color="0A249B" w:themeColor="accent1"/>
        </w:tcBorders>
        <w:shd w:val="clear" w:color="auto" w:fill="AEBCF9" w:themeFill="accent1" w:themeFillTint="3F"/>
      </w:tcPr>
    </w:tblStylePr>
    <w:tblStylePr w:type="band1Horz">
      <w:tblPr/>
      <w:tcPr>
        <w:tcBorders>
          <w:top w:val="single" w:sz="8" w:space="0" w:color="0A249B" w:themeColor="accent1"/>
          <w:left w:val="single" w:sz="8" w:space="0" w:color="0A249B" w:themeColor="accent1"/>
          <w:bottom w:val="single" w:sz="8" w:space="0" w:color="0A249B" w:themeColor="accent1"/>
          <w:right w:val="single" w:sz="8" w:space="0" w:color="0A249B" w:themeColor="accent1"/>
          <w:insideV w:val="single" w:sz="8" w:space="0" w:color="0A249B" w:themeColor="accent1"/>
        </w:tcBorders>
        <w:shd w:val="clear" w:color="auto" w:fill="AEBCF9" w:themeFill="accent1" w:themeFillTint="3F"/>
      </w:tcPr>
    </w:tblStylePr>
    <w:tblStylePr w:type="band2Horz">
      <w:tblPr/>
      <w:tcPr>
        <w:tcBorders>
          <w:top w:val="single" w:sz="8" w:space="0" w:color="0A249B" w:themeColor="accent1"/>
          <w:left w:val="single" w:sz="8" w:space="0" w:color="0A249B" w:themeColor="accent1"/>
          <w:bottom w:val="single" w:sz="8" w:space="0" w:color="0A249B" w:themeColor="accent1"/>
          <w:right w:val="single" w:sz="8" w:space="0" w:color="0A249B" w:themeColor="accent1"/>
          <w:insideV w:val="single" w:sz="8" w:space="0" w:color="0A249B" w:themeColor="accent1"/>
        </w:tcBorders>
      </w:tcPr>
    </w:tblStylePr>
  </w:style>
  <w:style w:type="table" w:styleId="LightGrid-Accent2">
    <w:name w:val="Light Grid Accent 2"/>
    <w:basedOn w:val="TableNormal"/>
    <w:uiPriority w:val="62"/>
    <w:semiHidden/>
    <w:unhideWhenUsed/>
    <w:rsid w:val="000D1ED8"/>
    <w:pPr>
      <w:spacing w:after="0"/>
    </w:p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semiHidden/>
    <w:unhideWhenUsed/>
    <w:rsid w:val="000D1ED8"/>
    <w:pPr>
      <w:spacing w:after="0"/>
    </w:p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0D1ED8"/>
    <w:pPr>
      <w:spacing w:after="0"/>
    </w:pPr>
    <w:tblPr>
      <w:tblStyleRowBandSize w:val="1"/>
      <w:tblStyleColBandSize w:val="1"/>
      <w:tblInd w:w="0" w:type="dxa"/>
      <w:tblBorders>
        <w:top w:val="single" w:sz="8" w:space="0" w:color="FEDA02" w:themeColor="accent4"/>
        <w:left w:val="single" w:sz="8" w:space="0" w:color="FEDA02" w:themeColor="accent4"/>
        <w:bottom w:val="single" w:sz="8" w:space="0" w:color="FEDA02" w:themeColor="accent4"/>
        <w:right w:val="single" w:sz="8" w:space="0" w:color="FEDA02" w:themeColor="accent4"/>
        <w:insideH w:val="single" w:sz="8" w:space="0" w:color="FEDA02" w:themeColor="accent4"/>
        <w:insideV w:val="single" w:sz="8" w:space="0" w:color="FEDA0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EDA02" w:themeColor="accent4"/>
          <w:left w:val="single" w:sz="8" w:space="0" w:color="FEDA02" w:themeColor="accent4"/>
          <w:bottom w:val="single" w:sz="18" w:space="0" w:color="FEDA02" w:themeColor="accent4"/>
          <w:right w:val="single" w:sz="8" w:space="0" w:color="FEDA02" w:themeColor="accent4"/>
          <w:insideH w:val="nil"/>
          <w:insideV w:val="single" w:sz="8" w:space="0" w:color="FEDA0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EDA02" w:themeColor="accent4"/>
          <w:left w:val="single" w:sz="8" w:space="0" w:color="FEDA02" w:themeColor="accent4"/>
          <w:bottom w:val="single" w:sz="8" w:space="0" w:color="FEDA02" w:themeColor="accent4"/>
          <w:right w:val="single" w:sz="8" w:space="0" w:color="FEDA02" w:themeColor="accent4"/>
          <w:insideH w:val="nil"/>
          <w:insideV w:val="single" w:sz="8" w:space="0" w:color="FEDA0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EDA02" w:themeColor="accent4"/>
          <w:left w:val="single" w:sz="8" w:space="0" w:color="FEDA02" w:themeColor="accent4"/>
          <w:bottom w:val="single" w:sz="8" w:space="0" w:color="FEDA02" w:themeColor="accent4"/>
          <w:right w:val="single" w:sz="8" w:space="0" w:color="FEDA02" w:themeColor="accent4"/>
        </w:tcBorders>
      </w:tcPr>
    </w:tblStylePr>
    <w:tblStylePr w:type="band1Vert">
      <w:tblPr/>
      <w:tcPr>
        <w:tcBorders>
          <w:top w:val="single" w:sz="8" w:space="0" w:color="FEDA02" w:themeColor="accent4"/>
          <w:left w:val="single" w:sz="8" w:space="0" w:color="FEDA02" w:themeColor="accent4"/>
          <w:bottom w:val="single" w:sz="8" w:space="0" w:color="FEDA02" w:themeColor="accent4"/>
          <w:right w:val="single" w:sz="8" w:space="0" w:color="FEDA02" w:themeColor="accent4"/>
        </w:tcBorders>
        <w:shd w:val="clear" w:color="auto" w:fill="FEF5C0" w:themeFill="accent4" w:themeFillTint="3F"/>
      </w:tcPr>
    </w:tblStylePr>
    <w:tblStylePr w:type="band1Horz">
      <w:tblPr/>
      <w:tcPr>
        <w:tcBorders>
          <w:top w:val="single" w:sz="8" w:space="0" w:color="FEDA02" w:themeColor="accent4"/>
          <w:left w:val="single" w:sz="8" w:space="0" w:color="FEDA02" w:themeColor="accent4"/>
          <w:bottom w:val="single" w:sz="8" w:space="0" w:color="FEDA02" w:themeColor="accent4"/>
          <w:right w:val="single" w:sz="8" w:space="0" w:color="FEDA02" w:themeColor="accent4"/>
          <w:insideV w:val="single" w:sz="8" w:space="0" w:color="FEDA02" w:themeColor="accent4"/>
        </w:tcBorders>
        <w:shd w:val="clear" w:color="auto" w:fill="FEF5C0" w:themeFill="accent4" w:themeFillTint="3F"/>
      </w:tcPr>
    </w:tblStylePr>
    <w:tblStylePr w:type="band2Horz">
      <w:tblPr/>
      <w:tcPr>
        <w:tcBorders>
          <w:top w:val="single" w:sz="8" w:space="0" w:color="FEDA02" w:themeColor="accent4"/>
          <w:left w:val="single" w:sz="8" w:space="0" w:color="FEDA02" w:themeColor="accent4"/>
          <w:bottom w:val="single" w:sz="8" w:space="0" w:color="FEDA02" w:themeColor="accent4"/>
          <w:right w:val="single" w:sz="8" w:space="0" w:color="FEDA02" w:themeColor="accent4"/>
          <w:insideV w:val="single" w:sz="8" w:space="0" w:color="FEDA02" w:themeColor="accent4"/>
        </w:tcBorders>
      </w:tcPr>
    </w:tblStylePr>
  </w:style>
  <w:style w:type="table" w:styleId="LightGrid-Accent5">
    <w:name w:val="Light Grid Accent 5"/>
    <w:basedOn w:val="TableNormal"/>
    <w:uiPriority w:val="62"/>
    <w:semiHidden/>
    <w:unhideWhenUsed/>
    <w:rsid w:val="000D1ED8"/>
    <w:pPr>
      <w:spacing w:after="0"/>
    </w:p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semiHidden/>
    <w:unhideWhenUsed/>
    <w:rsid w:val="000D1ED8"/>
    <w:pPr>
      <w:spacing w:after="0"/>
    </w:p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DarkList">
    <w:name w:val="Dark List"/>
    <w:basedOn w:val="TableNormal"/>
    <w:uiPriority w:val="70"/>
    <w:semiHidden/>
    <w:unhideWhenUsed/>
    <w:rsid w:val="000D1ED8"/>
    <w:pPr>
      <w:spacing w:after="0"/>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0D1ED8"/>
    <w:pPr>
      <w:spacing w:after="0"/>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A249B"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14D"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71A73"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71A73" w:themeFill="accent1" w:themeFillShade="BF"/>
      </w:tcPr>
    </w:tblStylePr>
    <w:tblStylePr w:type="band1Vert">
      <w:tblPr/>
      <w:tcPr>
        <w:tcBorders>
          <w:top w:val="nil"/>
          <w:left w:val="nil"/>
          <w:bottom w:val="nil"/>
          <w:right w:val="nil"/>
          <w:insideH w:val="nil"/>
          <w:insideV w:val="nil"/>
        </w:tcBorders>
        <w:shd w:val="clear" w:color="auto" w:fill="071A73" w:themeFill="accent1" w:themeFillShade="BF"/>
      </w:tcPr>
    </w:tblStylePr>
    <w:tblStylePr w:type="band1Horz">
      <w:tblPr/>
      <w:tcPr>
        <w:tcBorders>
          <w:top w:val="nil"/>
          <w:left w:val="nil"/>
          <w:bottom w:val="nil"/>
          <w:right w:val="nil"/>
          <w:insideH w:val="nil"/>
          <w:insideV w:val="nil"/>
        </w:tcBorders>
        <w:shd w:val="clear" w:color="auto" w:fill="071A73" w:themeFill="accent1" w:themeFillShade="BF"/>
      </w:tcPr>
    </w:tblStylePr>
  </w:style>
  <w:style w:type="table" w:styleId="DarkList-Accent2">
    <w:name w:val="Dark List Accent 2"/>
    <w:basedOn w:val="TableNormal"/>
    <w:uiPriority w:val="70"/>
    <w:semiHidden/>
    <w:unhideWhenUsed/>
    <w:rsid w:val="000D1ED8"/>
    <w:pPr>
      <w:spacing w:after="0"/>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semiHidden/>
    <w:unhideWhenUsed/>
    <w:rsid w:val="000D1ED8"/>
    <w:pPr>
      <w:spacing w:after="0"/>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0D1ED8"/>
    <w:pPr>
      <w:spacing w:after="0"/>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EDA0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E6C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EA3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EA300" w:themeFill="accent4" w:themeFillShade="BF"/>
      </w:tcPr>
    </w:tblStylePr>
    <w:tblStylePr w:type="band1Vert">
      <w:tblPr/>
      <w:tcPr>
        <w:tcBorders>
          <w:top w:val="nil"/>
          <w:left w:val="nil"/>
          <w:bottom w:val="nil"/>
          <w:right w:val="nil"/>
          <w:insideH w:val="nil"/>
          <w:insideV w:val="nil"/>
        </w:tcBorders>
        <w:shd w:val="clear" w:color="auto" w:fill="BEA300" w:themeFill="accent4" w:themeFillShade="BF"/>
      </w:tcPr>
    </w:tblStylePr>
    <w:tblStylePr w:type="band1Horz">
      <w:tblPr/>
      <w:tcPr>
        <w:tcBorders>
          <w:top w:val="nil"/>
          <w:left w:val="nil"/>
          <w:bottom w:val="nil"/>
          <w:right w:val="nil"/>
          <w:insideH w:val="nil"/>
          <w:insideV w:val="nil"/>
        </w:tcBorders>
        <w:shd w:val="clear" w:color="auto" w:fill="BEA300" w:themeFill="accent4" w:themeFillShade="BF"/>
      </w:tcPr>
    </w:tblStylePr>
  </w:style>
  <w:style w:type="table" w:styleId="DarkList-Accent5">
    <w:name w:val="Dark List Accent 5"/>
    <w:basedOn w:val="TableNormal"/>
    <w:uiPriority w:val="70"/>
    <w:semiHidden/>
    <w:unhideWhenUsed/>
    <w:rsid w:val="000D1ED8"/>
    <w:pPr>
      <w:spacing w:after="0"/>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semiHidden/>
    <w:unhideWhenUsed/>
    <w:rsid w:val="000D1ED8"/>
    <w:pPr>
      <w:spacing w:after="0"/>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ListTable1Light">
    <w:name w:val="List Table 1 Light"/>
    <w:basedOn w:val="TableNormal"/>
    <w:uiPriority w:val="46"/>
    <w:rsid w:val="000D1ED8"/>
    <w:pPr>
      <w:spacing w:after="0"/>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0D1ED8"/>
    <w:pPr>
      <w:spacing w:after="0"/>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3C5CF2" w:themeColor="accent1" w:themeTint="99"/>
        </w:tcBorders>
      </w:tcPr>
    </w:tblStylePr>
    <w:tblStylePr w:type="lastRow">
      <w:rPr>
        <w:b/>
        <w:bCs/>
      </w:rPr>
      <w:tblPr/>
      <w:tcPr>
        <w:tcBorders>
          <w:top w:val="single" w:sz="4" w:space="0" w:color="3C5CF2" w:themeColor="accent1" w:themeTint="99"/>
        </w:tcBorders>
      </w:tcPr>
    </w:tblStylePr>
    <w:tblStylePr w:type="firstCol">
      <w:rPr>
        <w:b/>
        <w:bCs/>
      </w:rPr>
    </w:tblStylePr>
    <w:tblStylePr w:type="lastCol">
      <w:rPr>
        <w:b/>
        <w:bCs/>
      </w:rPr>
    </w:tblStylePr>
    <w:tblStylePr w:type="band1Vert">
      <w:tblPr/>
      <w:tcPr>
        <w:shd w:val="clear" w:color="auto" w:fill="BEC8FA" w:themeFill="accent1" w:themeFillTint="33"/>
      </w:tcPr>
    </w:tblStylePr>
    <w:tblStylePr w:type="band1Horz">
      <w:tblPr/>
      <w:tcPr>
        <w:shd w:val="clear" w:color="auto" w:fill="BEC8FA" w:themeFill="accent1" w:themeFillTint="33"/>
      </w:tcPr>
    </w:tblStylePr>
  </w:style>
  <w:style w:type="table" w:styleId="ListTable1Light-Accent2">
    <w:name w:val="List Table 1 Light Accent 2"/>
    <w:basedOn w:val="TableNormal"/>
    <w:uiPriority w:val="46"/>
    <w:rsid w:val="000D1ED8"/>
    <w:pPr>
      <w:spacing w:after="0"/>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1Light-Accent3">
    <w:name w:val="List Table 1 Light Accent 3"/>
    <w:basedOn w:val="TableNormal"/>
    <w:uiPriority w:val="46"/>
    <w:rsid w:val="000D1ED8"/>
    <w:pPr>
      <w:spacing w:after="0"/>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0D1ED8"/>
    <w:pPr>
      <w:spacing w:after="0"/>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FEE866" w:themeColor="accent4" w:themeTint="99"/>
        </w:tcBorders>
      </w:tcPr>
    </w:tblStylePr>
    <w:tblStylePr w:type="lastRow">
      <w:rPr>
        <w:b/>
        <w:bCs/>
      </w:rPr>
      <w:tblPr/>
      <w:tcPr>
        <w:tcBorders>
          <w:top w:val="single" w:sz="4" w:space="0" w:color="FEE866" w:themeColor="accent4" w:themeTint="99"/>
        </w:tcBorders>
      </w:tcPr>
    </w:tblStylePr>
    <w:tblStylePr w:type="firstCol">
      <w:rPr>
        <w:b/>
        <w:bCs/>
      </w:rPr>
    </w:tblStylePr>
    <w:tblStylePr w:type="lastCol">
      <w:rPr>
        <w:b/>
        <w:bCs/>
      </w:rPr>
    </w:tblStylePr>
    <w:tblStylePr w:type="band1Vert">
      <w:tblPr/>
      <w:tcPr>
        <w:shd w:val="clear" w:color="auto" w:fill="FEF7CC" w:themeFill="accent4" w:themeFillTint="33"/>
      </w:tcPr>
    </w:tblStylePr>
    <w:tblStylePr w:type="band1Horz">
      <w:tblPr/>
      <w:tcPr>
        <w:shd w:val="clear" w:color="auto" w:fill="FEF7CC" w:themeFill="accent4" w:themeFillTint="33"/>
      </w:tcPr>
    </w:tblStylePr>
  </w:style>
  <w:style w:type="table" w:styleId="ListTable1Light-Accent5">
    <w:name w:val="List Table 1 Light Accent 5"/>
    <w:basedOn w:val="TableNormal"/>
    <w:uiPriority w:val="46"/>
    <w:rsid w:val="000D1ED8"/>
    <w:pPr>
      <w:spacing w:after="0"/>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1Light-Accent6">
    <w:name w:val="List Table 1 Light Accent 6"/>
    <w:basedOn w:val="TableNormal"/>
    <w:uiPriority w:val="46"/>
    <w:rsid w:val="000D1ED8"/>
    <w:pPr>
      <w:spacing w:after="0"/>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uiPriority w:val="47"/>
    <w:rsid w:val="000D1ED8"/>
    <w:pPr>
      <w:spacing w:after="0"/>
    </w:p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0D1ED8"/>
    <w:pPr>
      <w:spacing w:after="0"/>
    </w:pPr>
    <w:tblPr>
      <w:tblStyleRowBandSize w:val="1"/>
      <w:tblStyleColBandSize w:val="1"/>
      <w:tblInd w:w="0" w:type="dxa"/>
      <w:tblBorders>
        <w:top w:val="single" w:sz="4" w:space="0" w:color="3C5CF2" w:themeColor="accent1" w:themeTint="99"/>
        <w:bottom w:val="single" w:sz="4" w:space="0" w:color="3C5CF2" w:themeColor="accent1" w:themeTint="99"/>
        <w:insideH w:val="single" w:sz="4" w:space="0" w:color="3C5CF2" w:themeColor="accen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C8FA" w:themeFill="accent1" w:themeFillTint="33"/>
      </w:tcPr>
    </w:tblStylePr>
    <w:tblStylePr w:type="band1Horz">
      <w:tblPr/>
      <w:tcPr>
        <w:shd w:val="clear" w:color="auto" w:fill="BEC8FA" w:themeFill="accent1" w:themeFillTint="33"/>
      </w:tcPr>
    </w:tblStylePr>
  </w:style>
  <w:style w:type="table" w:styleId="ListTable2-Accent2">
    <w:name w:val="List Table 2 Accent 2"/>
    <w:basedOn w:val="TableNormal"/>
    <w:uiPriority w:val="47"/>
    <w:rsid w:val="000D1ED8"/>
    <w:pPr>
      <w:spacing w:after="0"/>
    </w:pPr>
    <w:tblPr>
      <w:tblStyleRowBandSize w:val="1"/>
      <w:tblStyleColBandSize w:val="1"/>
      <w:tblInd w:w="0" w:type="dxa"/>
      <w:tblBorders>
        <w:top w:val="single" w:sz="4" w:space="0" w:color="F4B083" w:themeColor="accent2" w:themeTint="99"/>
        <w:bottom w:val="single" w:sz="4" w:space="0" w:color="F4B083" w:themeColor="accent2" w:themeTint="99"/>
        <w:insideH w:val="single" w:sz="4" w:space="0" w:color="F4B083" w:themeColor="accent2"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3">
    <w:name w:val="List Table 2 Accent 3"/>
    <w:basedOn w:val="TableNormal"/>
    <w:uiPriority w:val="47"/>
    <w:rsid w:val="000D1ED8"/>
    <w:pPr>
      <w:spacing w:after="0"/>
    </w:pPr>
    <w:tblPr>
      <w:tblStyleRowBandSize w:val="1"/>
      <w:tblStyleColBandSize w:val="1"/>
      <w:tblInd w:w="0" w:type="dxa"/>
      <w:tblBorders>
        <w:top w:val="single" w:sz="4" w:space="0" w:color="C9C9C9" w:themeColor="accent3" w:themeTint="99"/>
        <w:bottom w:val="single" w:sz="4" w:space="0" w:color="C9C9C9" w:themeColor="accent3" w:themeTint="99"/>
        <w:insideH w:val="single" w:sz="4" w:space="0" w:color="C9C9C9" w:themeColor="accent3"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0D1ED8"/>
    <w:pPr>
      <w:spacing w:after="0"/>
    </w:pPr>
    <w:tblPr>
      <w:tblStyleRowBandSize w:val="1"/>
      <w:tblStyleColBandSize w:val="1"/>
      <w:tblInd w:w="0" w:type="dxa"/>
      <w:tblBorders>
        <w:top w:val="single" w:sz="4" w:space="0" w:color="FEE866" w:themeColor="accent4" w:themeTint="99"/>
        <w:bottom w:val="single" w:sz="4" w:space="0" w:color="FEE866" w:themeColor="accent4" w:themeTint="99"/>
        <w:insideH w:val="single" w:sz="4" w:space="0" w:color="FEE866" w:themeColor="accent4"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EF7CC" w:themeFill="accent4" w:themeFillTint="33"/>
      </w:tcPr>
    </w:tblStylePr>
    <w:tblStylePr w:type="band1Horz">
      <w:tblPr/>
      <w:tcPr>
        <w:shd w:val="clear" w:color="auto" w:fill="FEF7CC" w:themeFill="accent4" w:themeFillTint="33"/>
      </w:tcPr>
    </w:tblStylePr>
  </w:style>
  <w:style w:type="table" w:styleId="ListTable2-Accent5">
    <w:name w:val="List Table 2 Accent 5"/>
    <w:basedOn w:val="TableNormal"/>
    <w:uiPriority w:val="47"/>
    <w:rsid w:val="000D1ED8"/>
    <w:pPr>
      <w:spacing w:after="0"/>
    </w:pPr>
    <w:tblPr>
      <w:tblStyleRowBandSize w:val="1"/>
      <w:tblStyleColBandSize w:val="1"/>
      <w:tblInd w:w="0" w:type="dxa"/>
      <w:tblBorders>
        <w:top w:val="single" w:sz="4" w:space="0" w:color="9CC2E5" w:themeColor="accent5" w:themeTint="99"/>
        <w:bottom w:val="single" w:sz="4" w:space="0" w:color="9CC2E5" w:themeColor="accent5" w:themeTint="99"/>
        <w:insideH w:val="single" w:sz="4" w:space="0" w:color="9CC2E5" w:themeColor="accent5"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2-Accent6">
    <w:name w:val="List Table 2 Accent 6"/>
    <w:basedOn w:val="TableNormal"/>
    <w:uiPriority w:val="47"/>
    <w:rsid w:val="000D1ED8"/>
    <w:pPr>
      <w:spacing w:after="0"/>
    </w:pPr>
    <w:tblPr>
      <w:tblStyleRowBandSize w:val="1"/>
      <w:tblStyleColBandSize w:val="1"/>
      <w:tblInd w:w="0" w:type="dxa"/>
      <w:tblBorders>
        <w:top w:val="single" w:sz="4" w:space="0" w:color="A8D08D" w:themeColor="accent6" w:themeTint="99"/>
        <w:bottom w:val="single" w:sz="4" w:space="0" w:color="A8D08D" w:themeColor="accent6" w:themeTint="99"/>
        <w:insideH w:val="single" w:sz="4" w:space="0" w:color="A8D08D" w:themeColor="accent6"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
    <w:name w:val="List Table 3"/>
    <w:basedOn w:val="TableNormal"/>
    <w:uiPriority w:val="48"/>
    <w:rsid w:val="000D1ED8"/>
    <w:pPr>
      <w:spacing w:after="0"/>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0D1ED8"/>
    <w:pPr>
      <w:spacing w:after="0"/>
    </w:pPr>
    <w:tblPr>
      <w:tblStyleRowBandSize w:val="1"/>
      <w:tblStyleColBandSize w:val="1"/>
      <w:tblInd w:w="0" w:type="dxa"/>
      <w:tblBorders>
        <w:top w:val="single" w:sz="4" w:space="0" w:color="0A249B" w:themeColor="accent1"/>
        <w:left w:val="single" w:sz="4" w:space="0" w:color="0A249B" w:themeColor="accent1"/>
        <w:bottom w:val="single" w:sz="4" w:space="0" w:color="0A249B" w:themeColor="accent1"/>
        <w:right w:val="single" w:sz="4" w:space="0" w:color="0A249B" w:themeColor="accent1"/>
      </w:tblBorders>
      <w:tblCellMar>
        <w:top w:w="0" w:type="dxa"/>
        <w:left w:w="108" w:type="dxa"/>
        <w:bottom w:w="0" w:type="dxa"/>
        <w:right w:w="108" w:type="dxa"/>
      </w:tblCellMar>
    </w:tblPr>
    <w:tblStylePr w:type="firstRow">
      <w:rPr>
        <w:b/>
        <w:bCs/>
        <w:color w:val="FFFFFF" w:themeColor="background1"/>
      </w:rPr>
      <w:tblPr/>
      <w:tcPr>
        <w:shd w:val="clear" w:color="auto" w:fill="0A249B" w:themeFill="accent1"/>
      </w:tcPr>
    </w:tblStylePr>
    <w:tblStylePr w:type="lastRow">
      <w:rPr>
        <w:b/>
        <w:bCs/>
      </w:rPr>
      <w:tblPr/>
      <w:tcPr>
        <w:tcBorders>
          <w:top w:val="double" w:sz="4" w:space="0" w:color="0A249B"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A249B" w:themeColor="accent1"/>
          <w:right w:val="single" w:sz="4" w:space="0" w:color="0A249B" w:themeColor="accent1"/>
        </w:tcBorders>
      </w:tcPr>
    </w:tblStylePr>
    <w:tblStylePr w:type="band1Horz">
      <w:tblPr/>
      <w:tcPr>
        <w:tcBorders>
          <w:top w:val="single" w:sz="4" w:space="0" w:color="0A249B" w:themeColor="accent1"/>
          <w:bottom w:val="single" w:sz="4" w:space="0" w:color="0A249B"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A249B" w:themeColor="accent1"/>
          <w:left w:val="nil"/>
        </w:tcBorders>
      </w:tcPr>
    </w:tblStylePr>
    <w:tblStylePr w:type="swCell">
      <w:tblPr/>
      <w:tcPr>
        <w:tcBorders>
          <w:top w:val="double" w:sz="4" w:space="0" w:color="0A249B" w:themeColor="accent1"/>
          <w:right w:val="nil"/>
        </w:tcBorders>
      </w:tcPr>
    </w:tblStylePr>
  </w:style>
  <w:style w:type="table" w:styleId="ListTable3-Accent2">
    <w:name w:val="List Table 3 Accent 2"/>
    <w:basedOn w:val="TableNormal"/>
    <w:uiPriority w:val="48"/>
    <w:rsid w:val="000D1ED8"/>
    <w:pPr>
      <w:spacing w:after="0"/>
    </w:pPr>
    <w:tblPr>
      <w:tblStyleRowBandSize w:val="1"/>
      <w:tblStyleColBandSize w:val="1"/>
      <w:tblInd w:w="0" w:type="dxa"/>
      <w:tblBorders>
        <w:top w:val="single" w:sz="4" w:space="0" w:color="ED7D31" w:themeColor="accent2"/>
        <w:left w:val="single" w:sz="4" w:space="0" w:color="ED7D31" w:themeColor="accent2"/>
        <w:bottom w:val="single" w:sz="4" w:space="0" w:color="ED7D31" w:themeColor="accent2"/>
        <w:right w:val="single" w:sz="4" w:space="0" w:color="ED7D31" w:themeColor="accent2"/>
      </w:tblBorders>
      <w:tblCellMar>
        <w:top w:w="0" w:type="dxa"/>
        <w:left w:w="108" w:type="dxa"/>
        <w:bottom w:w="0" w:type="dxa"/>
        <w:right w:w="108" w:type="dxa"/>
      </w:tblCellMar>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le3-Accent3">
    <w:name w:val="List Table 3 Accent 3"/>
    <w:basedOn w:val="TableNormal"/>
    <w:uiPriority w:val="48"/>
    <w:rsid w:val="000D1ED8"/>
    <w:pPr>
      <w:spacing w:after="0"/>
    </w:pPr>
    <w:tblPr>
      <w:tblStyleRowBandSize w:val="1"/>
      <w:tblStyleColBandSize w:val="1"/>
      <w:tblInd w:w="0" w:type="dxa"/>
      <w:tblBorders>
        <w:top w:val="single" w:sz="4" w:space="0" w:color="A5A5A5" w:themeColor="accent3"/>
        <w:left w:val="single" w:sz="4" w:space="0" w:color="A5A5A5" w:themeColor="accent3"/>
        <w:bottom w:val="single" w:sz="4" w:space="0" w:color="A5A5A5" w:themeColor="accent3"/>
        <w:right w:val="single" w:sz="4" w:space="0" w:color="A5A5A5" w:themeColor="accent3"/>
      </w:tblBorders>
      <w:tblCellMar>
        <w:top w:w="0" w:type="dxa"/>
        <w:left w:w="108" w:type="dxa"/>
        <w:bottom w:w="0" w:type="dxa"/>
        <w:right w:w="108" w:type="dxa"/>
      </w:tblCellMar>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rsid w:val="000D1ED8"/>
    <w:pPr>
      <w:spacing w:after="0"/>
    </w:pPr>
    <w:tblPr>
      <w:tblStyleRowBandSize w:val="1"/>
      <w:tblStyleColBandSize w:val="1"/>
      <w:tblInd w:w="0" w:type="dxa"/>
      <w:tblBorders>
        <w:top w:val="single" w:sz="4" w:space="0" w:color="FEDA02" w:themeColor="accent4"/>
        <w:left w:val="single" w:sz="4" w:space="0" w:color="FEDA02" w:themeColor="accent4"/>
        <w:bottom w:val="single" w:sz="4" w:space="0" w:color="FEDA02" w:themeColor="accent4"/>
        <w:right w:val="single" w:sz="4" w:space="0" w:color="FEDA02" w:themeColor="accent4"/>
      </w:tblBorders>
      <w:tblCellMar>
        <w:top w:w="0" w:type="dxa"/>
        <w:left w:w="108" w:type="dxa"/>
        <w:bottom w:w="0" w:type="dxa"/>
        <w:right w:w="108" w:type="dxa"/>
      </w:tblCellMar>
    </w:tblPr>
    <w:tblStylePr w:type="firstRow">
      <w:rPr>
        <w:b/>
        <w:bCs/>
        <w:color w:val="FFFFFF" w:themeColor="background1"/>
      </w:rPr>
      <w:tblPr/>
      <w:tcPr>
        <w:shd w:val="clear" w:color="auto" w:fill="FEDA02" w:themeFill="accent4"/>
      </w:tcPr>
    </w:tblStylePr>
    <w:tblStylePr w:type="lastRow">
      <w:rPr>
        <w:b/>
        <w:bCs/>
      </w:rPr>
      <w:tblPr/>
      <w:tcPr>
        <w:tcBorders>
          <w:top w:val="double" w:sz="4" w:space="0" w:color="FEDA0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EDA02" w:themeColor="accent4"/>
          <w:right w:val="single" w:sz="4" w:space="0" w:color="FEDA02" w:themeColor="accent4"/>
        </w:tcBorders>
      </w:tcPr>
    </w:tblStylePr>
    <w:tblStylePr w:type="band1Horz">
      <w:tblPr/>
      <w:tcPr>
        <w:tcBorders>
          <w:top w:val="single" w:sz="4" w:space="0" w:color="FEDA02" w:themeColor="accent4"/>
          <w:bottom w:val="single" w:sz="4" w:space="0" w:color="FEDA0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EDA02" w:themeColor="accent4"/>
          <w:left w:val="nil"/>
        </w:tcBorders>
      </w:tcPr>
    </w:tblStylePr>
    <w:tblStylePr w:type="swCell">
      <w:tblPr/>
      <w:tcPr>
        <w:tcBorders>
          <w:top w:val="double" w:sz="4" w:space="0" w:color="FEDA02" w:themeColor="accent4"/>
          <w:right w:val="nil"/>
        </w:tcBorders>
      </w:tcPr>
    </w:tblStylePr>
  </w:style>
  <w:style w:type="table" w:styleId="ListTable3-Accent5">
    <w:name w:val="List Table 3 Accent 5"/>
    <w:basedOn w:val="TableNormal"/>
    <w:uiPriority w:val="48"/>
    <w:rsid w:val="000D1ED8"/>
    <w:pPr>
      <w:spacing w:after="0"/>
    </w:pPr>
    <w:tblPr>
      <w:tblStyleRowBandSize w:val="1"/>
      <w:tblStyleColBandSize w:val="1"/>
      <w:tblInd w:w="0" w:type="dxa"/>
      <w:tblBorders>
        <w:top w:val="single" w:sz="4" w:space="0" w:color="5B9BD5" w:themeColor="accent5"/>
        <w:left w:val="single" w:sz="4" w:space="0" w:color="5B9BD5" w:themeColor="accent5"/>
        <w:bottom w:val="single" w:sz="4" w:space="0" w:color="5B9BD5" w:themeColor="accent5"/>
        <w:right w:val="single" w:sz="4" w:space="0" w:color="5B9BD5" w:themeColor="accent5"/>
      </w:tblBorders>
      <w:tblCellMar>
        <w:top w:w="0" w:type="dxa"/>
        <w:left w:w="108" w:type="dxa"/>
        <w:bottom w:w="0" w:type="dxa"/>
        <w:right w:w="108" w:type="dxa"/>
      </w:tblCellMar>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6">
    <w:name w:val="List Table 3 Accent 6"/>
    <w:basedOn w:val="TableNormal"/>
    <w:uiPriority w:val="48"/>
    <w:rsid w:val="000D1ED8"/>
    <w:pPr>
      <w:spacing w:after="0"/>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tblBorders>
      <w:tblCellMar>
        <w:top w:w="0" w:type="dxa"/>
        <w:left w:w="108" w:type="dxa"/>
        <w:bottom w:w="0" w:type="dxa"/>
        <w:right w:w="108" w:type="dxa"/>
      </w:tblCellMar>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
    <w:name w:val="List Table 4"/>
    <w:basedOn w:val="TableNormal"/>
    <w:uiPriority w:val="49"/>
    <w:rsid w:val="000D1ED8"/>
    <w:pPr>
      <w:spacing w:after="0"/>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0D1ED8"/>
    <w:pPr>
      <w:spacing w:after="0"/>
    </w:pPr>
    <w:tblPr>
      <w:tblStyleRowBandSize w:val="1"/>
      <w:tblStyleColBandSize w:val="1"/>
      <w:tblInd w:w="0" w:type="dxa"/>
      <w:tblBorders>
        <w:top w:val="single" w:sz="4" w:space="0" w:color="3C5CF2" w:themeColor="accent1" w:themeTint="99"/>
        <w:left w:val="single" w:sz="4" w:space="0" w:color="3C5CF2" w:themeColor="accent1" w:themeTint="99"/>
        <w:bottom w:val="single" w:sz="4" w:space="0" w:color="3C5CF2" w:themeColor="accent1" w:themeTint="99"/>
        <w:right w:val="single" w:sz="4" w:space="0" w:color="3C5CF2" w:themeColor="accent1" w:themeTint="99"/>
        <w:insideH w:val="single" w:sz="4" w:space="0" w:color="3C5CF2"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A249B" w:themeColor="accent1"/>
          <w:left w:val="single" w:sz="4" w:space="0" w:color="0A249B" w:themeColor="accent1"/>
          <w:bottom w:val="single" w:sz="4" w:space="0" w:color="0A249B" w:themeColor="accent1"/>
          <w:right w:val="single" w:sz="4" w:space="0" w:color="0A249B" w:themeColor="accent1"/>
          <w:insideH w:val="nil"/>
        </w:tcBorders>
        <w:shd w:val="clear" w:color="auto" w:fill="0A249B" w:themeFill="accent1"/>
      </w:tcPr>
    </w:tblStylePr>
    <w:tblStylePr w:type="lastRow">
      <w:rPr>
        <w:b/>
        <w:bCs/>
      </w:rPr>
      <w:tblPr/>
      <w:tcPr>
        <w:tcBorders>
          <w:top w:val="double" w:sz="4" w:space="0" w:color="3C5CF2" w:themeColor="accent1" w:themeTint="99"/>
        </w:tcBorders>
      </w:tcPr>
    </w:tblStylePr>
    <w:tblStylePr w:type="firstCol">
      <w:rPr>
        <w:b/>
        <w:bCs/>
      </w:rPr>
    </w:tblStylePr>
    <w:tblStylePr w:type="lastCol">
      <w:rPr>
        <w:b/>
        <w:bCs/>
      </w:rPr>
    </w:tblStylePr>
    <w:tblStylePr w:type="band1Vert">
      <w:tblPr/>
      <w:tcPr>
        <w:shd w:val="clear" w:color="auto" w:fill="BEC8FA" w:themeFill="accent1" w:themeFillTint="33"/>
      </w:tcPr>
    </w:tblStylePr>
    <w:tblStylePr w:type="band1Horz">
      <w:tblPr/>
      <w:tcPr>
        <w:shd w:val="clear" w:color="auto" w:fill="BEC8FA" w:themeFill="accent1" w:themeFillTint="33"/>
      </w:tcPr>
    </w:tblStylePr>
  </w:style>
  <w:style w:type="table" w:styleId="ListTable4-Accent2">
    <w:name w:val="List Table 4 Accent 2"/>
    <w:basedOn w:val="TableNormal"/>
    <w:uiPriority w:val="49"/>
    <w:rsid w:val="000D1ED8"/>
    <w:pPr>
      <w:spacing w:after="0"/>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3">
    <w:name w:val="List Table 4 Accent 3"/>
    <w:basedOn w:val="TableNormal"/>
    <w:uiPriority w:val="49"/>
    <w:rsid w:val="000D1ED8"/>
    <w:pPr>
      <w:spacing w:after="0"/>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0D1ED8"/>
    <w:pPr>
      <w:spacing w:after="0"/>
    </w:pPr>
    <w:tblPr>
      <w:tblStyleRowBandSize w:val="1"/>
      <w:tblStyleColBandSize w:val="1"/>
      <w:tblInd w:w="0" w:type="dxa"/>
      <w:tblBorders>
        <w:top w:val="single" w:sz="4" w:space="0" w:color="FEE866" w:themeColor="accent4" w:themeTint="99"/>
        <w:left w:val="single" w:sz="4" w:space="0" w:color="FEE866" w:themeColor="accent4" w:themeTint="99"/>
        <w:bottom w:val="single" w:sz="4" w:space="0" w:color="FEE866" w:themeColor="accent4" w:themeTint="99"/>
        <w:right w:val="single" w:sz="4" w:space="0" w:color="FEE866" w:themeColor="accent4" w:themeTint="99"/>
        <w:insideH w:val="single" w:sz="4" w:space="0" w:color="FEE866"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EDA02" w:themeColor="accent4"/>
          <w:left w:val="single" w:sz="4" w:space="0" w:color="FEDA02" w:themeColor="accent4"/>
          <w:bottom w:val="single" w:sz="4" w:space="0" w:color="FEDA02" w:themeColor="accent4"/>
          <w:right w:val="single" w:sz="4" w:space="0" w:color="FEDA02" w:themeColor="accent4"/>
          <w:insideH w:val="nil"/>
        </w:tcBorders>
        <w:shd w:val="clear" w:color="auto" w:fill="FEDA02" w:themeFill="accent4"/>
      </w:tcPr>
    </w:tblStylePr>
    <w:tblStylePr w:type="lastRow">
      <w:rPr>
        <w:b/>
        <w:bCs/>
      </w:rPr>
      <w:tblPr/>
      <w:tcPr>
        <w:tcBorders>
          <w:top w:val="double" w:sz="4" w:space="0" w:color="FEE866" w:themeColor="accent4" w:themeTint="99"/>
        </w:tcBorders>
      </w:tcPr>
    </w:tblStylePr>
    <w:tblStylePr w:type="firstCol">
      <w:rPr>
        <w:b/>
        <w:bCs/>
      </w:rPr>
    </w:tblStylePr>
    <w:tblStylePr w:type="lastCol">
      <w:rPr>
        <w:b/>
        <w:bCs/>
      </w:rPr>
    </w:tblStylePr>
    <w:tblStylePr w:type="band1Vert">
      <w:tblPr/>
      <w:tcPr>
        <w:shd w:val="clear" w:color="auto" w:fill="FEF7CC" w:themeFill="accent4" w:themeFillTint="33"/>
      </w:tcPr>
    </w:tblStylePr>
    <w:tblStylePr w:type="band1Horz">
      <w:tblPr/>
      <w:tcPr>
        <w:shd w:val="clear" w:color="auto" w:fill="FEF7CC" w:themeFill="accent4" w:themeFillTint="33"/>
      </w:tcPr>
    </w:tblStylePr>
  </w:style>
  <w:style w:type="table" w:styleId="ListTable4-Accent5">
    <w:name w:val="List Table 4 Accent 5"/>
    <w:basedOn w:val="TableNormal"/>
    <w:uiPriority w:val="49"/>
    <w:rsid w:val="000D1ED8"/>
    <w:pPr>
      <w:spacing w:after="0"/>
    </w:p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6">
    <w:name w:val="List Table 4 Accent 6"/>
    <w:basedOn w:val="TableNormal"/>
    <w:uiPriority w:val="49"/>
    <w:rsid w:val="000D1ED8"/>
    <w:pPr>
      <w:spacing w:after="0"/>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
    <w:name w:val="List Table 5 Dark"/>
    <w:basedOn w:val="TableNormal"/>
    <w:uiPriority w:val="50"/>
    <w:rsid w:val="000D1ED8"/>
    <w:pPr>
      <w:spacing w:after="0"/>
    </w:pPr>
    <w:rPr>
      <w:color w:val="FFFFFF" w:themeColor="background1"/>
    </w:rPr>
    <w:tblPr>
      <w:tblStyleRowBandSize w:val="1"/>
      <w:tblStyleColBandSize w:val="1"/>
      <w:tblInd w:w="0" w:type="dxa"/>
      <w:tblBorders>
        <w:top w:val="single" w:sz="24" w:space="0" w:color="000000" w:themeColor="text1"/>
        <w:left w:val="single" w:sz="24" w:space="0" w:color="000000" w:themeColor="text1"/>
        <w:bottom w:val="single" w:sz="24" w:space="0" w:color="000000" w:themeColor="text1"/>
        <w:right w:val="single" w:sz="24" w:space="0" w:color="000000" w:themeColor="text1"/>
      </w:tblBorders>
      <w:tblCellMar>
        <w:top w:w="0" w:type="dxa"/>
        <w:left w:w="108" w:type="dxa"/>
        <w:bottom w:w="0" w:type="dxa"/>
        <w:right w:w="108" w:type="dxa"/>
      </w:tblCellMar>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0D1ED8"/>
    <w:pPr>
      <w:spacing w:after="0"/>
    </w:pPr>
    <w:rPr>
      <w:color w:val="FFFFFF" w:themeColor="background1"/>
    </w:rPr>
    <w:tblPr>
      <w:tblStyleRowBandSize w:val="1"/>
      <w:tblStyleColBandSize w:val="1"/>
      <w:tblInd w:w="0" w:type="dxa"/>
      <w:tblBorders>
        <w:top w:val="single" w:sz="24" w:space="0" w:color="0A249B" w:themeColor="accent1"/>
        <w:left w:val="single" w:sz="24" w:space="0" w:color="0A249B" w:themeColor="accent1"/>
        <w:bottom w:val="single" w:sz="24" w:space="0" w:color="0A249B" w:themeColor="accent1"/>
        <w:right w:val="single" w:sz="24" w:space="0" w:color="0A249B" w:themeColor="accent1"/>
      </w:tblBorders>
      <w:tblCellMar>
        <w:top w:w="0" w:type="dxa"/>
        <w:left w:w="108" w:type="dxa"/>
        <w:bottom w:w="0" w:type="dxa"/>
        <w:right w:w="108" w:type="dxa"/>
      </w:tblCellMar>
    </w:tblPr>
    <w:tcPr>
      <w:shd w:val="clear" w:color="auto" w:fill="0A249B"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0D1ED8"/>
    <w:pPr>
      <w:spacing w:after="0"/>
    </w:pPr>
    <w:rPr>
      <w:color w:val="FFFFFF" w:themeColor="background1"/>
    </w:rPr>
    <w:tblPr>
      <w:tblStyleRowBandSize w:val="1"/>
      <w:tblStyleColBandSize w:val="1"/>
      <w:tblInd w:w="0" w:type="dxa"/>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CellMar>
        <w:top w:w="0" w:type="dxa"/>
        <w:left w:w="108" w:type="dxa"/>
        <w:bottom w:w="0" w:type="dxa"/>
        <w:right w:w="108" w:type="dxa"/>
      </w:tblCellMar>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0D1ED8"/>
    <w:pPr>
      <w:spacing w:after="0"/>
    </w:pPr>
    <w:rPr>
      <w:color w:val="FFFFFF" w:themeColor="background1"/>
    </w:rPr>
    <w:tblPr>
      <w:tblStyleRowBandSize w:val="1"/>
      <w:tblStyleColBandSize w:val="1"/>
      <w:tblInd w:w="0" w:type="dxa"/>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CellMar>
        <w:top w:w="0" w:type="dxa"/>
        <w:left w:w="108" w:type="dxa"/>
        <w:bottom w:w="0" w:type="dxa"/>
        <w:right w:w="108" w:type="dxa"/>
      </w:tblCellMar>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0D1ED8"/>
    <w:pPr>
      <w:spacing w:after="0"/>
    </w:pPr>
    <w:rPr>
      <w:color w:val="FFFFFF" w:themeColor="background1"/>
    </w:rPr>
    <w:tblPr>
      <w:tblStyleRowBandSize w:val="1"/>
      <w:tblStyleColBandSize w:val="1"/>
      <w:tblInd w:w="0" w:type="dxa"/>
      <w:tblBorders>
        <w:top w:val="single" w:sz="24" w:space="0" w:color="FEDA02" w:themeColor="accent4"/>
        <w:left w:val="single" w:sz="24" w:space="0" w:color="FEDA02" w:themeColor="accent4"/>
        <w:bottom w:val="single" w:sz="24" w:space="0" w:color="FEDA02" w:themeColor="accent4"/>
        <w:right w:val="single" w:sz="24" w:space="0" w:color="FEDA02" w:themeColor="accent4"/>
      </w:tblBorders>
      <w:tblCellMar>
        <w:top w:w="0" w:type="dxa"/>
        <w:left w:w="108" w:type="dxa"/>
        <w:bottom w:w="0" w:type="dxa"/>
        <w:right w:w="108" w:type="dxa"/>
      </w:tblCellMar>
    </w:tblPr>
    <w:tcPr>
      <w:shd w:val="clear" w:color="auto" w:fill="FEDA0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0D1ED8"/>
    <w:pPr>
      <w:spacing w:after="0"/>
    </w:pPr>
    <w:rPr>
      <w:color w:val="FFFFFF" w:themeColor="background1"/>
    </w:rPr>
    <w:tblPr>
      <w:tblStyleRowBandSize w:val="1"/>
      <w:tblStyleColBandSize w:val="1"/>
      <w:tblInd w:w="0" w:type="dxa"/>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CellMar>
        <w:top w:w="0" w:type="dxa"/>
        <w:left w:w="108" w:type="dxa"/>
        <w:bottom w:w="0" w:type="dxa"/>
        <w:right w:w="108" w:type="dxa"/>
      </w:tblCellMar>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0D1ED8"/>
    <w:pPr>
      <w:spacing w:after="0"/>
    </w:pPr>
    <w:rPr>
      <w:color w:val="FFFFFF" w:themeColor="background1"/>
    </w:rPr>
    <w:tblPr>
      <w:tblStyleRowBandSize w:val="1"/>
      <w:tblStyleColBandSize w:val="1"/>
      <w:tblInd w:w="0" w:type="dxa"/>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CellMar>
        <w:top w:w="0" w:type="dxa"/>
        <w:left w:w="108" w:type="dxa"/>
        <w:bottom w:w="0" w:type="dxa"/>
        <w:right w:w="108" w:type="dxa"/>
      </w:tblCellMar>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0D1ED8"/>
    <w:pPr>
      <w:spacing w:after="0"/>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0D1ED8"/>
    <w:pPr>
      <w:spacing w:after="0"/>
    </w:pPr>
    <w:rPr>
      <w:color w:val="071A73" w:themeColor="accent1" w:themeShade="BF"/>
    </w:rPr>
    <w:tblPr>
      <w:tblStyleRowBandSize w:val="1"/>
      <w:tblStyleColBandSize w:val="1"/>
      <w:tblInd w:w="0" w:type="dxa"/>
      <w:tblBorders>
        <w:top w:val="single" w:sz="4" w:space="0" w:color="0A249B" w:themeColor="accent1"/>
        <w:bottom w:val="single" w:sz="4" w:space="0" w:color="0A249B" w:themeColor="accent1"/>
      </w:tblBorders>
      <w:tblCellMar>
        <w:top w:w="0" w:type="dxa"/>
        <w:left w:w="108" w:type="dxa"/>
        <w:bottom w:w="0" w:type="dxa"/>
        <w:right w:w="108" w:type="dxa"/>
      </w:tblCellMar>
    </w:tblPr>
    <w:tblStylePr w:type="firstRow">
      <w:rPr>
        <w:b/>
        <w:bCs/>
      </w:rPr>
      <w:tblPr/>
      <w:tcPr>
        <w:tcBorders>
          <w:bottom w:val="single" w:sz="4" w:space="0" w:color="0A249B" w:themeColor="accent1"/>
        </w:tcBorders>
      </w:tcPr>
    </w:tblStylePr>
    <w:tblStylePr w:type="lastRow">
      <w:rPr>
        <w:b/>
        <w:bCs/>
      </w:rPr>
      <w:tblPr/>
      <w:tcPr>
        <w:tcBorders>
          <w:top w:val="double" w:sz="4" w:space="0" w:color="0A249B" w:themeColor="accent1"/>
        </w:tcBorders>
      </w:tcPr>
    </w:tblStylePr>
    <w:tblStylePr w:type="firstCol">
      <w:rPr>
        <w:b/>
        <w:bCs/>
      </w:rPr>
    </w:tblStylePr>
    <w:tblStylePr w:type="lastCol">
      <w:rPr>
        <w:b/>
        <w:bCs/>
      </w:rPr>
    </w:tblStylePr>
    <w:tblStylePr w:type="band1Vert">
      <w:tblPr/>
      <w:tcPr>
        <w:shd w:val="clear" w:color="auto" w:fill="BEC8FA" w:themeFill="accent1" w:themeFillTint="33"/>
      </w:tcPr>
    </w:tblStylePr>
    <w:tblStylePr w:type="band1Horz">
      <w:tblPr/>
      <w:tcPr>
        <w:shd w:val="clear" w:color="auto" w:fill="BEC8FA" w:themeFill="accent1" w:themeFillTint="33"/>
      </w:tcPr>
    </w:tblStylePr>
  </w:style>
  <w:style w:type="table" w:styleId="ListTable6Colorful-Accent2">
    <w:name w:val="List Table 6 Colorful Accent 2"/>
    <w:basedOn w:val="TableNormal"/>
    <w:uiPriority w:val="51"/>
    <w:rsid w:val="000D1ED8"/>
    <w:pPr>
      <w:spacing w:after="0"/>
    </w:pPr>
    <w:rPr>
      <w:color w:val="C45911" w:themeColor="accent2" w:themeShade="BF"/>
    </w:rPr>
    <w:tblPr>
      <w:tblStyleRowBandSize w:val="1"/>
      <w:tblStyleColBandSize w:val="1"/>
      <w:tblInd w:w="0" w:type="dxa"/>
      <w:tblBorders>
        <w:top w:val="single" w:sz="4" w:space="0" w:color="ED7D31" w:themeColor="accent2"/>
        <w:bottom w:val="single" w:sz="4" w:space="0" w:color="ED7D31" w:themeColor="accent2"/>
      </w:tblBorders>
      <w:tblCellMar>
        <w:top w:w="0" w:type="dxa"/>
        <w:left w:w="108" w:type="dxa"/>
        <w:bottom w:w="0" w:type="dxa"/>
        <w:right w:w="108" w:type="dxa"/>
      </w:tblCellMar>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rful-Accent3">
    <w:name w:val="List Table 6 Colorful Accent 3"/>
    <w:basedOn w:val="TableNormal"/>
    <w:uiPriority w:val="51"/>
    <w:rsid w:val="000D1ED8"/>
    <w:pPr>
      <w:spacing w:after="0"/>
    </w:pPr>
    <w:rPr>
      <w:color w:val="7B7B7B" w:themeColor="accent3" w:themeShade="BF"/>
    </w:rPr>
    <w:tblPr>
      <w:tblStyleRowBandSize w:val="1"/>
      <w:tblStyleColBandSize w:val="1"/>
      <w:tblInd w:w="0" w:type="dxa"/>
      <w:tblBorders>
        <w:top w:val="single" w:sz="4" w:space="0" w:color="A5A5A5" w:themeColor="accent3"/>
        <w:bottom w:val="single" w:sz="4" w:space="0" w:color="A5A5A5" w:themeColor="accent3"/>
      </w:tblBorders>
      <w:tblCellMar>
        <w:top w:w="0" w:type="dxa"/>
        <w:left w:w="108" w:type="dxa"/>
        <w:bottom w:w="0" w:type="dxa"/>
        <w:right w:w="108" w:type="dxa"/>
      </w:tblCellMar>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rsid w:val="000D1ED8"/>
    <w:pPr>
      <w:spacing w:after="0"/>
    </w:pPr>
    <w:rPr>
      <w:color w:val="BEA300" w:themeColor="accent4" w:themeShade="BF"/>
    </w:rPr>
    <w:tblPr>
      <w:tblStyleRowBandSize w:val="1"/>
      <w:tblStyleColBandSize w:val="1"/>
      <w:tblInd w:w="0" w:type="dxa"/>
      <w:tblBorders>
        <w:top w:val="single" w:sz="4" w:space="0" w:color="FEDA02" w:themeColor="accent4"/>
        <w:bottom w:val="single" w:sz="4" w:space="0" w:color="FEDA02" w:themeColor="accent4"/>
      </w:tblBorders>
      <w:tblCellMar>
        <w:top w:w="0" w:type="dxa"/>
        <w:left w:w="108" w:type="dxa"/>
        <w:bottom w:w="0" w:type="dxa"/>
        <w:right w:w="108" w:type="dxa"/>
      </w:tblCellMar>
    </w:tblPr>
    <w:tblStylePr w:type="firstRow">
      <w:rPr>
        <w:b/>
        <w:bCs/>
      </w:rPr>
      <w:tblPr/>
      <w:tcPr>
        <w:tcBorders>
          <w:bottom w:val="single" w:sz="4" w:space="0" w:color="FEDA02" w:themeColor="accent4"/>
        </w:tcBorders>
      </w:tcPr>
    </w:tblStylePr>
    <w:tblStylePr w:type="lastRow">
      <w:rPr>
        <w:b/>
        <w:bCs/>
      </w:rPr>
      <w:tblPr/>
      <w:tcPr>
        <w:tcBorders>
          <w:top w:val="double" w:sz="4" w:space="0" w:color="FEDA02" w:themeColor="accent4"/>
        </w:tcBorders>
      </w:tcPr>
    </w:tblStylePr>
    <w:tblStylePr w:type="firstCol">
      <w:rPr>
        <w:b/>
        <w:bCs/>
      </w:rPr>
    </w:tblStylePr>
    <w:tblStylePr w:type="lastCol">
      <w:rPr>
        <w:b/>
        <w:bCs/>
      </w:rPr>
    </w:tblStylePr>
    <w:tblStylePr w:type="band1Vert">
      <w:tblPr/>
      <w:tcPr>
        <w:shd w:val="clear" w:color="auto" w:fill="FEF7CC" w:themeFill="accent4" w:themeFillTint="33"/>
      </w:tcPr>
    </w:tblStylePr>
    <w:tblStylePr w:type="band1Horz">
      <w:tblPr/>
      <w:tcPr>
        <w:shd w:val="clear" w:color="auto" w:fill="FEF7CC" w:themeFill="accent4" w:themeFillTint="33"/>
      </w:tcPr>
    </w:tblStylePr>
  </w:style>
  <w:style w:type="table" w:styleId="ListTable6Colorful-Accent5">
    <w:name w:val="List Table 6 Colorful Accent 5"/>
    <w:basedOn w:val="TableNormal"/>
    <w:uiPriority w:val="51"/>
    <w:rsid w:val="000D1ED8"/>
    <w:pPr>
      <w:spacing w:after="0"/>
    </w:pPr>
    <w:rPr>
      <w:color w:val="2E74B5" w:themeColor="accent5" w:themeShade="BF"/>
    </w:rPr>
    <w:tblPr>
      <w:tblStyleRowBandSize w:val="1"/>
      <w:tblStyleColBandSize w:val="1"/>
      <w:tblInd w:w="0" w:type="dxa"/>
      <w:tblBorders>
        <w:top w:val="single" w:sz="4" w:space="0" w:color="5B9BD5" w:themeColor="accent5"/>
        <w:bottom w:val="single" w:sz="4" w:space="0" w:color="5B9BD5" w:themeColor="accent5"/>
      </w:tblBorders>
      <w:tblCellMar>
        <w:top w:w="0" w:type="dxa"/>
        <w:left w:w="108" w:type="dxa"/>
        <w:bottom w:w="0" w:type="dxa"/>
        <w:right w:w="108" w:type="dxa"/>
      </w:tblCellMar>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6Colorful-Accent6">
    <w:name w:val="List Table 6 Colorful Accent 6"/>
    <w:basedOn w:val="TableNormal"/>
    <w:uiPriority w:val="51"/>
    <w:rsid w:val="000D1ED8"/>
    <w:pPr>
      <w:spacing w:after="0"/>
    </w:pPr>
    <w:rPr>
      <w:color w:val="538135" w:themeColor="accent6" w:themeShade="BF"/>
    </w:rPr>
    <w:tblPr>
      <w:tblStyleRowBandSize w:val="1"/>
      <w:tblStyleColBandSize w:val="1"/>
      <w:tblInd w:w="0" w:type="dxa"/>
      <w:tblBorders>
        <w:top w:val="single" w:sz="4" w:space="0" w:color="70AD47" w:themeColor="accent6"/>
        <w:bottom w:val="single" w:sz="4" w:space="0" w:color="70AD47" w:themeColor="accent6"/>
      </w:tblBorders>
      <w:tblCellMar>
        <w:top w:w="0" w:type="dxa"/>
        <w:left w:w="108" w:type="dxa"/>
        <w:bottom w:w="0" w:type="dxa"/>
        <w:right w:w="108" w:type="dxa"/>
      </w:tblCellMar>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rful">
    <w:name w:val="List Table 7 Colorful"/>
    <w:basedOn w:val="TableNormal"/>
    <w:uiPriority w:val="52"/>
    <w:rsid w:val="000D1ED8"/>
    <w:pPr>
      <w:spacing w:after="0"/>
    </w:pPr>
    <w:rPr>
      <w:color w:val="000000" w:themeColor="text1"/>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0D1ED8"/>
    <w:pPr>
      <w:spacing w:after="0"/>
    </w:pPr>
    <w:rPr>
      <w:color w:val="071A73" w:themeColor="accent1"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A249B"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A249B"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A249B"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A249B" w:themeColor="accent1"/>
        </w:tcBorders>
        <w:shd w:val="clear" w:color="auto" w:fill="FFFFFF" w:themeFill="background1"/>
      </w:tcPr>
    </w:tblStylePr>
    <w:tblStylePr w:type="band1Vert">
      <w:tblPr/>
      <w:tcPr>
        <w:shd w:val="clear" w:color="auto" w:fill="BEC8FA" w:themeFill="accent1" w:themeFillTint="33"/>
      </w:tcPr>
    </w:tblStylePr>
    <w:tblStylePr w:type="band1Horz">
      <w:tblPr/>
      <w:tcPr>
        <w:shd w:val="clear" w:color="auto" w:fill="BEC8FA"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0D1ED8"/>
    <w:pPr>
      <w:spacing w:after="0"/>
    </w:pPr>
    <w:rPr>
      <w:color w:val="C45911" w:themeColor="accent2"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0D1ED8"/>
    <w:pPr>
      <w:spacing w:after="0"/>
    </w:pPr>
    <w:rPr>
      <w:color w:val="7B7B7B" w:themeColor="accent3"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0D1ED8"/>
    <w:pPr>
      <w:spacing w:after="0"/>
    </w:pPr>
    <w:rPr>
      <w:color w:val="BEA300" w:themeColor="accent4"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FEDA0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EDA0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EDA0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EDA02" w:themeColor="accent4"/>
        </w:tcBorders>
        <w:shd w:val="clear" w:color="auto" w:fill="FFFFFF" w:themeFill="background1"/>
      </w:tcPr>
    </w:tblStylePr>
    <w:tblStylePr w:type="band1Vert">
      <w:tblPr/>
      <w:tcPr>
        <w:shd w:val="clear" w:color="auto" w:fill="FEF7CC" w:themeFill="accent4" w:themeFillTint="33"/>
      </w:tcPr>
    </w:tblStylePr>
    <w:tblStylePr w:type="band1Horz">
      <w:tblPr/>
      <w:tcPr>
        <w:shd w:val="clear" w:color="auto" w:fill="FEF7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0D1ED8"/>
    <w:pPr>
      <w:spacing w:after="0"/>
    </w:pPr>
    <w:rPr>
      <w:color w:val="2E74B5" w:themeColor="accent5"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0D1ED8"/>
    <w:pPr>
      <w:spacing w:after="0"/>
    </w:pPr>
    <w:rPr>
      <w:color w:val="538135" w:themeColor="accent6"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E-mailSignature">
    <w:name w:val="E-mail Signature"/>
    <w:basedOn w:val="Normal"/>
    <w:link w:val="E-mailSignatureChar"/>
    <w:uiPriority w:val="99"/>
    <w:semiHidden/>
    <w:unhideWhenUsed/>
    <w:rsid w:val="000D1ED8"/>
    <w:pPr>
      <w:spacing w:after="0"/>
    </w:pPr>
  </w:style>
  <w:style w:type="character" w:customStyle="1" w:styleId="E-mailSignatureChar">
    <w:name w:val="E-mail Signature Char"/>
    <w:basedOn w:val="DefaultParagraphFont"/>
    <w:link w:val="E-mailSignature"/>
    <w:uiPriority w:val="99"/>
    <w:semiHidden/>
    <w:rsid w:val="000D1ED8"/>
    <w:rPr>
      <w:rFonts w:ascii="Meiryo UI" w:eastAsia="Meiryo UI" w:hAnsi="Meiryo UI"/>
    </w:rPr>
  </w:style>
  <w:style w:type="paragraph" w:styleId="Salutation">
    <w:name w:val="Salutation"/>
    <w:basedOn w:val="Normal"/>
    <w:next w:val="Normal"/>
    <w:link w:val="SalutationChar"/>
    <w:uiPriority w:val="99"/>
    <w:semiHidden/>
    <w:unhideWhenUsed/>
    <w:rsid w:val="000D1ED8"/>
  </w:style>
  <w:style w:type="character" w:customStyle="1" w:styleId="SalutationChar">
    <w:name w:val="Salutation Char"/>
    <w:basedOn w:val="DefaultParagraphFont"/>
    <w:link w:val="Salutation"/>
    <w:uiPriority w:val="99"/>
    <w:semiHidden/>
    <w:rsid w:val="000D1ED8"/>
    <w:rPr>
      <w:rFonts w:ascii="Meiryo UI" w:eastAsia="Meiryo UI" w:hAnsi="Meiryo UI"/>
    </w:rPr>
  </w:style>
  <w:style w:type="table" w:styleId="TableColumns1">
    <w:name w:val="Table Columns 1"/>
    <w:basedOn w:val="TableNormal"/>
    <w:uiPriority w:val="99"/>
    <w:semiHidden/>
    <w:unhideWhenUsed/>
    <w:rsid w:val="000D1ED8"/>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0D1ED8"/>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0D1ED8"/>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0D1ED8"/>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0D1ED8"/>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Signature">
    <w:name w:val="Signature"/>
    <w:basedOn w:val="Normal"/>
    <w:link w:val="SignatureChar"/>
    <w:uiPriority w:val="99"/>
    <w:semiHidden/>
    <w:unhideWhenUsed/>
    <w:rsid w:val="000D1ED8"/>
    <w:pPr>
      <w:spacing w:after="0"/>
      <w:ind w:left="4320"/>
    </w:pPr>
  </w:style>
  <w:style w:type="character" w:customStyle="1" w:styleId="SignatureChar">
    <w:name w:val="Signature Char"/>
    <w:basedOn w:val="DefaultParagraphFont"/>
    <w:link w:val="Signature"/>
    <w:uiPriority w:val="99"/>
    <w:semiHidden/>
    <w:rsid w:val="000D1ED8"/>
    <w:rPr>
      <w:rFonts w:ascii="Meiryo UI" w:eastAsia="Meiryo UI" w:hAnsi="Meiryo UI"/>
    </w:rPr>
  </w:style>
  <w:style w:type="table" w:styleId="TableSimple1">
    <w:name w:val="Table Simple 1"/>
    <w:basedOn w:val="TableNormal"/>
    <w:uiPriority w:val="99"/>
    <w:semiHidden/>
    <w:unhideWhenUsed/>
    <w:rsid w:val="000D1ED8"/>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0D1ED8"/>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0D1ED8"/>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0D1ED8"/>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0D1ED8"/>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Index1">
    <w:name w:val="index 1"/>
    <w:basedOn w:val="Normal"/>
    <w:next w:val="Normal"/>
    <w:autoRedefine/>
    <w:uiPriority w:val="99"/>
    <w:semiHidden/>
    <w:unhideWhenUsed/>
    <w:rsid w:val="000D1ED8"/>
    <w:pPr>
      <w:spacing w:after="0"/>
      <w:ind w:left="180" w:hanging="180"/>
    </w:pPr>
  </w:style>
  <w:style w:type="paragraph" w:styleId="Index2">
    <w:name w:val="index 2"/>
    <w:basedOn w:val="Normal"/>
    <w:next w:val="Normal"/>
    <w:autoRedefine/>
    <w:uiPriority w:val="99"/>
    <w:semiHidden/>
    <w:unhideWhenUsed/>
    <w:rsid w:val="000D1ED8"/>
    <w:pPr>
      <w:spacing w:after="0"/>
      <w:ind w:left="360" w:hanging="180"/>
    </w:pPr>
  </w:style>
  <w:style w:type="paragraph" w:styleId="Index3">
    <w:name w:val="index 3"/>
    <w:basedOn w:val="Normal"/>
    <w:next w:val="Normal"/>
    <w:autoRedefine/>
    <w:uiPriority w:val="99"/>
    <w:semiHidden/>
    <w:unhideWhenUsed/>
    <w:rsid w:val="000D1ED8"/>
    <w:pPr>
      <w:spacing w:after="0"/>
      <w:ind w:left="540" w:hanging="180"/>
    </w:pPr>
  </w:style>
  <w:style w:type="paragraph" w:styleId="Index4">
    <w:name w:val="index 4"/>
    <w:basedOn w:val="Normal"/>
    <w:next w:val="Normal"/>
    <w:autoRedefine/>
    <w:uiPriority w:val="99"/>
    <w:semiHidden/>
    <w:unhideWhenUsed/>
    <w:rsid w:val="000D1ED8"/>
    <w:pPr>
      <w:spacing w:after="0"/>
      <w:ind w:left="720" w:hanging="180"/>
    </w:pPr>
  </w:style>
  <w:style w:type="paragraph" w:styleId="Index5">
    <w:name w:val="index 5"/>
    <w:basedOn w:val="Normal"/>
    <w:next w:val="Normal"/>
    <w:autoRedefine/>
    <w:uiPriority w:val="99"/>
    <w:semiHidden/>
    <w:unhideWhenUsed/>
    <w:rsid w:val="000D1ED8"/>
    <w:pPr>
      <w:spacing w:after="0"/>
      <w:ind w:left="900" w:hanging="180"/>
    </w:pPr>
  </w:style>
  <w:style w:type="paragraph" w:styleId="Index6">
    <w:name w:val="index 6"/>
    <w:basedOn w:val="Normal"/>
    <w:next w:val="Normal"/>
    <w:autoRedefine/>
    <w:uiPriority w:val="99"/>
    <w:semiHidden/>
    <w:unhideWhenUsed/>
    <w:rsid w:val="000D1ED8"/>
    <w:pPr>
      <w:spacing w:after="0"/>
      <w:ind w:left="1080" w:hanging="180"/>
    </w:pPr>
  </w:style>
  <w:style w:type="paragraph" w:styleId="Index7">
    <w:name w:val="index 7"/>
    <w:basedOn w:val="Normal"/>
    <w:next w:val="Normal"/>
    <w:autoRedefine/>
    <w:uiPriority w:val="99"/>
    <w:semiHidden/>
    <w:unhideWhenUsed/>
    <w:rsid w:val="000D1ED8"/>
    <w:pPr>
      <w:spacing w:after="0"/>
      <w:ind w:left="1260" w:hanging="180"/>
    </w:pPr>
  </w:style>
  <w:style w:type="paragraph" w:styleId="Index8">
    <w:name w:val="index 8"/>
    <w:basedOn w:val="Normal"/>
    <w:next w:val="Normal"/>
    <w:autoRedefine/>
    <w:uiPriority w:val="99"/>
    <w:semiHidden/>
    <w:unhideWhenUsed/>
    <w:rsid w:val="000D1ED8"/>
    <w:pPr>
      <w:spacing w:after="0"/>
      <w:ind w:left="1440" w:hanging="180"/>
    </w:pPr>
  </w:style>
  <w:style w:type="paragraph" w:styleId="Index9">
    <w:name w:val="index 9"/>
    <w:basedOn w:val="Normal"/>
    <w:next w:val="Normal"/>
    <w:autoRedefine/>
    <w:uiPriority w:val="99"/>
    <w:semiHidden/>
    <w:unhideWhenUsed/>
    <w:rsid w:val="000D1ED8"/>
    <w:pPr>
      <w:spacing w:after="0"/>
      <w:ind w:left="1620" w:hanging="180"/>
    </w:pPr>
  </w:style>
  <w:style w:type="paragraph" w:styleId="IndexHeading">
    <w:name w:val="index heading"/>
    <w:basedOn w:val="Normal"/>
    <w:next w:val="Index1"/>
    <w:uiPriority w:val="99"/>
    <w:semiHidden/>
    <w:unhideWhenUsed/>
    <w:rsid w:val="000D1ED8"/>
    <w:rPr>
      <w:rFonts w:cstheme="majorBidi"/>
      <w:b/>
      <w:bCs/>
    </w:rPr>
  </w:style>
  <w:style w:type="paragraph" w:styleId="PlainText">
    <w:name w:val="Plain Text"/>
    <w:basedOn w:val="Normal"/>
    <w:link w:val="PlainTextChar"/>
    <w:uiPriority w:val="99"/>
    <w:semiHidden/>
    <w:unhideWhenUsed/>
    <w:rsid w:val="000D1ED8"/>
    <w:pPr>
      <w:spacing w:after="0"/>
    </w:pPr>
    <w:rPr>
      <w:sz w:val="21"/>
      <w:szCs w:val="21"/>
    </w:rPr>
  </w:style>
  <w:style w:type="character" w:customStyle="1" w:styleId="PlainTextChar">
    <w:name w:val="Plain Text Char"/>
    <w:basedOn w:val="DefaultParagraphFont"/>
    <w:link w:val="PlainText"/>
    <w:uiPriority w:val="99"/>
    <w:semiHidden/>
    <w:rsid w:val="000D1ED8"/>
    <w:rPr>
      <w:rFonts w:ascii="Meiryo UI" w:eastAsia="Meiryo UI" w:hAnsi="Meiryo UI"/>
      <w:sz w:val="21"/>
      <w:szCs w:val="21"/>
    </w:rPr>
  </w:style>
  <w:style w:type="paragraph" w:styleId="Closing">
    <w:name w:val="Closing"/>
    <w:basedOn w:val="Normal"/>
    <w:link w:val="ClosingChar"/>
    <w:uiPriority w:val="99"/>
    <w:semiHidden/>
    <w:unhideWhenUsed/>
    <w:rsid w:val="000D1ED8"/>
    <w:pPr>
      <w:spacing w:after="0"/>
      <w:ind w:left="4320"/>
    </w:pPr>
  </w:style>
  <w:style w:type="character" w:customStyle="1" w:styleId="ClosingChar">
    <w:name w:val="Closing Char"/>
    <w:basedOn w:val="DefaultParagraphFont"/>
    <w:link w:val="Closing"/>
    <w:uiPriority w:val="99"/>
    <w:semiHidden/>
    <w:rsid w:val="000D1ED8"/>
    <w:rPr>
      <w:rFonts w:ascii="Meiryo UI" w:eastAsia="Meiryo UI" w:hAnsi="Meiryo UI"/>
    </w:rPr>
  </w:style>
  <w:style w:type="table" w:styleId="TableGrid1">
    <w:name w:val="Table Grid 1"/>
    <w:basedOn w:val="TableNormal"/>
    <w:uiPriority w:val="99"/>
    <w:semiHidden/>
    <w:unhideWhenUsed/>
    <w:rsid w:val="000D1ED8"/>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0D1ED8"/>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0D1ED8"/>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0D1ED8"/>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0D1ED8"/>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0D1ED8"/>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0D1ED8"/>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0D1ED8"/>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0D1ED8"/>
    <w:pPr>
      <w:spacing w:after="0"/>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styleId="GridTable1Light">
    <w:name w:val="Grid Table 1 Light"/>
    <w:basedOn w:val="TableNormal"/>
    <w:uiPriority w:val="46"/>
    <w:rsid w:val="000D1ED8"/>
    <w:pPr>
      <w:spacing w:after="0"/>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0D1ED8"/>
    <w:pPr>
      <w:spacing w:after="0"/>
    </w:pPr>
    <w:tblPr>
      <w:tblStyleRowBandSize w:val="1"/>
      <w:tblStyleColBandSize w:val="1"/>
      <w:tblInd w:w="0" w:type="dxa"/>
      <w:tblBorders>
        <w:top w:val="single" w:sz="4" w:space="0" w:color="7D92F6" w:themeColor="accent1" w:themeTint="66"/>
        <w:left w:val="single" w:sz="4" w:space="0" w:color="7D92F6" w:themeColor="accent1" w:themeTint="66"/>
        <w:bottom w:val="single" w:sz="4" w:space="0" w:color="7D92F6" w:themeColor="accent1" w:themeTint="66"/>
        <w:right w:val="single" w:sz="4" w:space="0" w:color="7D92F6" w:themeColor="accent1" w:themeTint="66"/>
        <w:insideH w:val="single" w:sz="4" w:space="0" w:color="7D92F6" w:themeColor="accent1" w:themeTint="66"/>
        <w:insideV w:val="single" w:sz="4" w:space="0" w:color="7D92F6" w:themeColor="accent1" w:themeTint="66"/>
      </w:tblBorders>
      <w:tblCellMar>
        <w:top w:w="0" w:type="dxa"/>
        <w:left w:w="108" w:type="dxa"/>
        <w:bottom w:w="0" w:type="dxa"/>
        <w:right w:w="108" w:type="dxa"/>
      </w:tblCellMar>
    </w:tblPr>
    <w:tblStylePr w:type="firstRow">
      <w:rPr>
        <w:b/>
        <w:bCs/>
      </w:rPr>
      <w:tblPr/>
      <w:tcPr>
        <w:tcBorders>
          <w:bottom w:val="single" w:sz="12" w:space="0" w:color="3C5CF2" w:themeColor="accent1" w:themeTint="99"/>
        </w:tcBorders>
      </w:tcPr>
    </w:tblStylePr>
    <w:tblStylePr w:type="lastRow">
      <w:rPr>
        <w:b/>
        <w:bCs/>
      </w:rPr>
      <w:tblPr/>
      <w:tcPr>
        <w:tcBorders>
          <w:top w:val="double" w:sz="2" w:space="0" w:color="3C5CF2"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0D1ED8"/>
    <w:pPr>
      <w:spacing w:after="0"/>
    </w:pPr>
    <w:tblPr>
      <w:tblStyleRowBandSize w:val="1"/>
      <w:tblStyleColBandSize w:val="1"/>
      <w:tblInd w:w="0" w:type="dxa"/>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0D1ED8"/>
    <w:pPr>
      <w:spacing w:after="0"/>
    </w:pPr>
    <w:tblPr>
      <w:tblStyleRowBandSize w:val="1"/>
      <w:tblStyleColBandSize w:val="1"/>
      <w:tblInd w:w="0" w:type="dxa"/>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CellMar>
        <w:top w:w="0" w:type="dxa"/>
        <w:left w:w="108" w:type="dxa"/>
        <w:bottom w:w="0" w:type="dxa"/>
        <w:right w:w="108" w:type="dxa"/>
      </w:tblCellMar>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0D1ED8"/>
    <w:pPr>
      <w:spacing w:after="0"/>
    </w:pPr>
    <w:tblPr>
      <w:tblStyleRowBandSize w:val="1"/>
      <w:tblStyleColBandSize w:val="1"/>
      <w:tblInd w:w="0" w:type="dxa"/>
      <w:tblBorders>
        <w:top w:val="single" w:sz="4" w:space="0" w:color="FEF099" w:themeColor="accent4" w:themeTint="66"/>
        <w:left w:val="single" w:sz="4" w:space="0" w:color="FEF099" w:themeColor="accent4" w:themeTint="66"/>
        <w:bottom w:val="single" w:sz="4" w:space="0" w:color="FEF099" w:themeColor="accent4" w:themeTint="66"/>
        <w:right w:val="single" w:sz="4" w:space="0" w:color="FEF099" w:themeColor="accent4" w:themeTint="66"/>
        <w:insideH w:val="single" w:sz="4" w:space="0" w:color="FEF099" w:themeColor="accent4" w:themeTint="66"/>
        <w:insideV w:val="single" w:sz="4" w:space="0" w:color="FEF099" w:themeColor="accent4" w:themeTint="66"/>
      </w:tblBorders>
      <w:tblCellMar>
        <w:top w:w="0" w:type="dxa"/>
        <w:left w:w="108" w:type="dxa"/>
        <w:bottom w:w="0" w:type="dxa"/>
        <w:right w:w="108" w:type="dxa"/>
      </w:tblCellMar>
    </w:tblPr>
    <w:tblStylePr w:type="firstRow">
      <w:rPr>
        <w:b/>
        <w:bCs/>
      </w:rPr>
      <w:tblPr/>
      <w:tcPr>
        <w:tcBorders>
          <w:bottom w:val="single" w:sz="12" w:space="0" w:color="FEE866" w:themeColor="accent4" w:themeTint="99"/>
        </w:tcBorders>
      </w:tcPr>
    </w:tblStylePr>
    <w:tblStylePr w:type="lastRow">
      <w:rPr>
        <w:b/>
        <w:bCs/>
      </w:rPr>
      <w:tblPr/>
      <w:tcPr>
        <w:tcBorders>
          <w:top w:val="double" w:sz="2" w:space="0" w:color="FEE8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0D1ED8"/>
    <w:pPr>
      <w:spacing w:after="0"/>
    </w:pPr>
    <w:tblPr>
      <w:tblStyleRowBandSize w:val="1"/>
      <w:tblStyleColBandSize w:val="1"/>
      <w:tblInd w:w="0" w:type="dxa"/>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CellMar>
        <w:top w:w="0" w:type="dxa"/>
        <w:left w:w="108" w:type="dxa"/>
        <w:bottom w:w="0" w:type="dxa"/>
        <w:right w:w="108" w:type="dxa"/>
      </w:tblCellMar>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0D1ED8"/>
    <w:pPr>
      <w:spacing w:after="0"/>
    </w:pPr>
    <w:tblPr>
      <w:tblStyleRowBandSize w:val="1"/>
      <w:tblStyleColBandSize w:val="1"/>
      <w:tblInd w:w="0" w:type="dxa"/>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CellMar>
        <w:top w:w="0" w:type="dxa"/>
        <w:left w:w="108" w:type="dxa"/>
        <w:bottom w:w="0" w:type="dxa"/>
        <w:right w:w="108"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0D1ED8"/>
    <w:pPr>
      <w:spacing w:after="0"/>
    </w:p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0D1ED8"/>
    <w:pPr>
      <w:spacing w:after="0"/>
    </w:pPr>
    <w:tblPr>
      <w:tblStyleRowBandSize w:val="1"/>
      <w:tblStyleColBandSize w:val="1"/>
      <w:tblInd w:w="0" w:type="dxa"/>
      <w:tblBorders>
        <w:top w:val="single" w:sz="2" w:space="0" w:color="3C5CF2" w:themeColor="accent1" w:themeTint="99"/>
        <w:bottom w:val="single" w:sz="2" w:space="0" w:color="3C5CF2" w:themeColor="accent1" w:themeTint="99"/>
        <w:insideH w:val="single" w:sz="2" w:space="0" w:color="3C5CF2" w:themeColor="accent1" w:themeTint="99"/>
        <w:insideV w:val="single" w:sz="2" w:space="0" w:color="3C5CF2" w:themeColor="accent1" w:themeTint="99"/>
      </w:tblBorders>
      <w:tblCellMar>
        <w:top w:w="0" w:type="dxa"/>
        <w:left w:w="108" w:type="dxa"/>
        <w:bottom w:w="0" w:type="dxa"/>
        <w:right w:w="108" w:type="dxa"/>
      </w:tblCellMar>
    </w:tblPr>
    <w:tblStylePr w:type="firstRow">
      <w:rPr>
        <w:b/>
        <w:bCs/>
      </w:rPr>
      <w:tblPr/>
      <w:tcPr>
        <w:tcBorders>
          <w:top w:val="nil"/>
          <w:bottom w:val="single" w:sz="12" w:space="0" w:color="3C5CF2" w:themeColor="accent1" w:themeTint="99"/>
          <w:insideH w:val="nil"/>
          <w:insideV w:val="nil"/>
        </w:tcBorders>
        <w:shd w:val="clear" w:color="auto" w:fill="FFFFFF" w:themeFill="background1"/>
      </w:tcPr>
    </w:tblStylePr>
    <w:tblStylePr w:type="lastRow">
      <w:rPr>
        <w:b/>
        <w:bCs/>
      </w:rPr>
      <w:tblPr/>
      <w:tcPr>
        <w:tcBorders>
          <w:top w:val="double" w:sz="2" w:space="0" w:color="3C5CF2"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EC8FA" w:themeFill="accent1" w:themeFillTint="33"/>
      </w:tcPr>
    </w:tblStylePr>
    <w:tblStylePr w:type="band1Horz">
      <w:tblPr/>
      <w:tcPr>
        <w:shd w:val="clear" w:color="auto" w:fill="BEC8FA" w:themeFill="accent1" w:themeFillTint="33"/>
      </w:tcPr>
    </w:tblStylePr>
  </w:style>
  <w:style w:type="table" w:styleId="GridTable2-Accent2">
    <w:name w:val="Grid Table 2 Accent 2"/>
    <w:basedOn w:val="TableNormal"/>
    <w:uiPriority w:val="47"/>
    <w:rsid w:val="000D1ED8"/>
    <w:pPr>
      <w:spacing w:after="0"/>
    </w:pPr>
    <w:tblPr>
      <w:tblStyleRowBandSize w:val="1"/>
      <w:tblStyleColBandSize w:val="1"/>
      <w:tblInd w:w="0" w:type="dxa"/>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CellMar>
        <w:top w:w="0" w:type="dxa"/>
        <w:left w:w="108" w:type="dxa"/>
        <w:bottom w:w="0" w:type="dxa"/>
        <w:right w:w="108" w:type="dxa"/>
      </w:tblCellMar>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3">
    <w:name w:val="Grid Table 2 Accent 3"/>
    <w:basedOn w:val="TableNormal"/>
    <w:uiPriority w:val="47"/>
    <w:rsid w:val="000D1ED8"/>
    <w:pPr>
      <w:spacing w:after="0"/>
    </w:pPr>
    <w:tblPr>
      <w:tblStyleRowBandSize w:val="1"/>
      <w:tblStyleColBandSize w:val="1"/>
      <w:tblInd w:w="0" w:type="dxa"/>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CellMar>
        <w:top w:w="0" w:type="dxa"/>
        <w:left w:w="108" w:type="dxa"/>
        <w:bottom w:w="0" w:type="dxa"/>
        <w:right w:w="108" w:type="dxa"/>
      </w:tblCellMar>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0D1ED8"/>
    <w:pPr>
      <w:spacing w:after="0"/>
    </w:pPr>
    <w:tblPr>
      <w:tblStyleRowBandSize w:val="1"/>
      <w:tblStyleColBandSize w:val="1"/>
      <w:tblInd w:w="0" w:type="dxa"/>
      <w:tblBorders>
        <w:top w:val="single" w:sz="2" w:space="0" w:color="FEE866" w:themeColor="accent4" w:themeTint="99"/>
        <w:bottom w:val="single" w:sz="2" w:space="0" w:color="FEE866" w:themeColor="accent4" w:themeTint="99"/>
        <w:insideH w:val="single" w:sz="2" w:space="0" w:color="FEE866" w:themeColor="accent4" w:themeTint="99"/>
        <w:insideV w:val="single" w:sz="2" w:space="0" w:color="FEE866" w:themeColor="accent4" w:themeTint="99"/>
      </w:tblBorders>
      <w:tblCellMar>
        <w:top w:w="0" w:type="dxa"/>
        <w:left w:w="108" w:type="dxa"/>
        <w:bottom w:w="0" w:type="dxa"/>
        <w:right w:w="108" w:type="dxa"/>
      </w:tblCellMar>
    </w:tblPr>
    <w:tblStylePr w:type="firstRow">
      <w:rPr>
        <w:b/>
        <w:bCs/>
      </w:rPr>
      <w:tblPr/>
      <w:tcPr>
        <w:tcBorders>
          <w:top w:val="nil"/>
          <w:bottom w:val="single" w:sz="12" w:space="0" w:color="FEE866" w:themeColor="accent4" w:themeTint="99"/>
          <w:insideH w:val="nil"/>
          <w:insideV w:val="nil"/>
        </w:tcBorders>
        <w:shd w:val="clear" w:color="auto" w:fill="FFFFFF" w:themeFill="background1"/>
      </w:tcPr>
    </w:tblStylePr>
    <w:tblStylePr w:type="lastRow">
      <w:rPr>
        <w:b/>
        <w:bCs/>
      </w:rPr>
      <w:tblPr/>
      <w:tcPr>
        <w:tcBorders>
          <w:top w:val="double" w:sz="2" w:space="0" w:color="FEE8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EF7CC" w:themeFill="accent4" w:themeFillTint="33"/>
      </w:tcPr>
    </w:tblStylePr>
    <w:tblStylePr w:type="band1Horz">
      <w:tblPr/>
      <w:tcPr>
        <w:shd w:val="clear" w:color="auto" w:fill="FEF7CC" w:themeFill="accent4" w:themeFillTint="33"/>
      </w:tcPr>
    </w:tblStylePr>
  </w:style>
  <w:style w:type="table" w:styleId="GridTable2-Accent5">
    <w:name w:val="Grid Table 2 Accent 5"/>
    <w:basedOn w:val="TableNormal"/>
    <w:uiPriority w:val="47"/>
    <w:rsid w:val="000D1ED8"/>
    <w:pPr>
      <w:spacing w:after="0"/>
    </w:pPr>
    <w:tblPr>
      <w:tblStyleRowBandSize w:val="1"/>
      <w:tblStyleColBandSize w:val="1"/>
      <w:tblInd w:w="0" w:type="dxa"/>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CellMar>
        <w:top w:w="0" w:type="dxa"/>
        <w:left w:w="108" w:type="dxa"/>
        <w:bottom w:w="0" w:type="dxa"/>
        <w:right w:w="108" w:type="dxa"/>
      </w:tblCellMar>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2-Accent6">
    <w:name w:val="Grid Table 2 Accent 6"/>
    <w:basedOn w:val="TableNormal"/>
    <w:uiPriority w:val="47"/>
    <w:rsid w:val="000D1ED8"/>
    <w:pPr>
      <w:spacing w:after="0"/>
    </w:pPr>
    <w:tblPr>
      <w:tblStyleRowBandSize w:val="1"/>
      <w:tblStyleColBandSize w:val="1"/>
      <w:tblInd w:w="0" w:type="dxa"/>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CellMar>
        <w:top w:w="0" w:type="dxa"/>
        <w:left w:w="108" w:type="dxa"/>
        <w:bottom w:w="0" w:type="dxa"/>
        <w:right w:w="108" w:type="dxa"/>
      </w:tblCellMar>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48"/>
    <w:rsid w:val="000D1ED8"/>
    <w:pPr>
      <w:spacing w:after="0"/>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0D1ED8"/>
    <w:pPr>
      <w:spacing w:after="0"/>
    </w:pPr>
    <w:tblPr>
      <w:tblStyleRowBandSize w:val="1"/>
      <w:tblStyleColBandSize w:val="1"/>
      <w:tblInd w:w="0" w:type="dxa"/>
      <w:tblBorders>
        <w:top w:val="single" w:sz="4" w:space="0" w:color="3C5CF2" w:themeColor="accent1" w:themeTint="99"/>
        <w:left w:val="single" w:sz="4" w:space="0" w:color="3C5CF2" w:themeColor="accent1" w:themeTint="99"/>
        <w:bottom w:val="single" w:sz="4" w:space="0" w:color="3C5CF2" w:themeColor="accent1" w:themeTint="99"/>
        <w:right w:val="single" w:sz="4" w:space="0" w:color="3C5CF2" w:themeColor="accent1" w:themeTint="99"/>
        <w:insideH w:val="single" w:sz="4" w:space="0" w:color="3C5CF2" w:themeColor="accent1" w:themeTint="99"/>
        <w:insideV w:val="single" w:sz="4" w:space="0" w:color="3C5CF2"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EC8FA" w:themeFill="accent1" w:themeFillTint="33"/>
      </w:tcPr>
    </w:tblStylePr>
    <w:tblStylePr w:type="band1Horz">
      <w:tblPr/>
      <w:tcPr>
        <w:shd w:val="clear" w:color="auto" w:fill="BEC8FA" w:themeFill="accent1" w:themeFillTint="33"/>
      </w:tcPr>
    </w:tblStylePr>
    <w:tblStylePr w:type="neCell">
      <w:tblPr/>
      <w:tcPr>
        <w:tcBorders>
          <w:bottom w:val="single" w:sz="4" w:space="0" w:color="3C5CF2" w:themeColor="accent1" w:themeTint="99"/>
        </w:tcBorders>
      </w:tcPr>
    </w:tblStylePr>
    <w:tblStylePr w:type="nwCell">
      <w:tblPr/>
      <w:tcPr>
        <w:tcBorders>
          <w:bottom w:val="single" w:sz="4" w:space="0" w:color="3C5CF2" w:themeColor="accent1" w:themeTint="99"/>
        </w:tcBorders>
      </w:tcPr>
    </w:tblStylePr>
    <w:tblStylePr w:type="seCell">
      <w:tblPr/>
      <w:tcPr>
        <w:tcBorders>
          <w:top w:val="single" w:sz="4" w:space="0" w:color="3C5CF2" w:themeColor="accent1" w:themeTint="99"/>
        </w:tcBorders>
      </w:tcPr>
    </w:tblStylePr>
    <w:tblStylePr w:type="swCell">
      <w:tblPr/>
      <w:tcPr>
        <w:tcBorders>
          <w:top w:val="single" w:sz="4" w:space="0" w:color="3C5CF2" w:themeColor="accent1" w:themeTint="99"/>
        </w:tcBorders>
      </w:tcPr>
    </w:tblStylePr>
  </w:style>
  <w:style w:type="table" w:styleId="GridTable3-Accent2">
    <w:name w:val="Grid Table 3 Accent 2"/>
    <w:basedOn w:val="TableNormal"/>
    <w:uiPriority w:val="48"/>
    <w:rsid w:val="000D1ED8"/>
    <w:pPr>
      <w:spacing w:after="0"/>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3">
    <w:name w:val="Grid Table 3 Accent 3"/>
    <w:basedOn w:val="TableNormal"/>
    <w:uiPriority w:val="48"/>
    <w:rsid w:val="000D1ED8"/>
    <w:pPr>
      <w:spacing w:after="0"/>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0D1ED8"/>
    <w:pPr>
      <w:spacing w:after="0"/>
    </w:pPr>
    <w:tblPr>
      <w:tblStyleRowBandSize w:val="1"/>
      <w:tblStyleColBandSize w:val="1"/>
      <w:tblInd w:w="0" w:type="dxa"/>
      <w:tblBorders>
        <w:top w:val="single" w:sz="4" w:space="0" w:color="FEE866" w:themeColor="accent4" w:themeTint="99"/>
        <w:left w:val="single" w:sz="4" w:space="0" w:color="FEE866" w:themeColor="accent4" w:themeTint="99"/>
        <w:bottom w:val="single" w:sz="4" w:space="0" w:color="FEE866" w:themeColor="accent4" w:themeTint="99"/>
        <w:right w:val="single" w:sz="4" w:space="0" w:color="FEE866" w:themeColor="accent4" w:themeTint="99"/>
        <w:insideH w:val="single" w:sz="4" w:space="0" w:color="FEE866" w:themeColor="accent4" w:themeTint="99"/>
        <w:insideV w:val="single" w:sz="4" w:space="0" w:color="FEE866"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F7CC" w:themeFill="accent4" w:themeFillTint="33"/>
      </w:tcPr>
    </w:tblStylePr>
    <w:tblStylePr w:type="band1Horz">
      <w:tblPr/>
      <w:tcPr>
        <w:shd w:val="clear" w:color="auto" w:fill="FEF7CC" w:themeFill="accent4" w:themeFillTint="33"/>
      </w:tcPr>
    </w:tblStylePr>
    <w:tblStylePr w:type="neCell">
      <w:tblPr/>
      <w:tcPr>
        <w:tcBorders>
          <w:bottom w:val="single" w:sz="4" w:space="0" w:color="FEE866" w:themeColor="accent4" w:themeTint="99"/>
        </w:tcBorders>
      </w:tcPr>
    </w:tblStylePr>
    <w:tblStylePr w:type="nwCell">
      <w:tblPr/>
      <w:tcPr>
        <w:tcBorders>
          <w:bottom w:val="single" w:sz="4" w:space="0" w:color="FEE866" w:themeColor="accent4" w:themeTint="99"/>
        </w:tcBorders>
      </w:tcPr>
    </w:tblStylePr>
    <w:tblStylePr w:type="seCell">
      <w:tblPr/>
      <w:tcPr>
        <w:tcBorders>
          <w:top w:val="single" w:sz="4" w:space="0" w:color="FEE866" w:themeColor="accent4" w:themeTint="99"/>
        </w:tcBorders>
      </w:tcPr>
    </w:tblStylePr>
    <w:tblStylePr w:type="swCell">
      <w:tblPr/>
      <w:tcPr>
        <w:tcBorders>
          <w:top w:val="single" w:sz="4" w:space="0" w:color="FEE866" w:themeColor="accent4" w:themeTint="99"/>
        </w:tcBorders>
      </w:tcPr>
    </w:tblStylePr>
  </w:style>
  <w:style w:type="table" w:styleId="GridTable3-Accent5">
    <w:name w:val="Grid Table 3 Accent 5"/>
    <w:basedOn w:val="TableNormal"/>
    <w:uiPriority w:val="48"/>
    <w:rsid w:val="000D1ED8"/>
    <w:pPr>
      <w:spacing w:after="0"/>
    </w:p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3-Accent6">
    <w:name w:val="Grid Table 3 Accent 6"/>
    <w:basedOn w:val="TableNormal"/>
    <w:uiPriority w:val="48"/>
    <w:rsid w:val="000D1ED8"/>
    <w:pPr>
      <w:spacing w:after="0"/>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
    <w:name w:val="Grid Table 4"/>
    <w:basedOn w:val="TableNormal"/>
    <w:uiPriority w:val="49"/>
    <w:rsid w:val="000D1ED8"/>
    <w:pPr>
      <w:spacing w:after="0"/>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0D1ED8"/>
    <w:pPr>
      <w:spacing w:after="0"/>
    </w:pPr>
    <w:tblPr>
      <w:tblStyleRowBandSize w:val="1"/>
      <w:tblStyleColBandSize w:val="1"/>
      <w:tblInd w:w="0" w:type="dxa"/>
      <w:tblBorders>
        <w:top w:val="single" w:sz="4" w:space="0" w:color="3C5CF2" w:themeColor="accent1" w:themeTint="99"/>
        <w:left w:val="single" w:sz="4" w:space="0" w:color="3C5CF2" w:themeColor="accent1" w:themeTint="99"/>
        <w:bottom w:val="single" w:sz="4" w:space="0" w:color="3C5CF2" w:themeColor="accent1" w:themeTint="99"/>
        <w:right w:val="single" w:sz="4" w:space="0" w:color="3C5CF2" w:themeColor="accent1" w:themeTint="99"/>
        <w:insideH w:val="single" w:sz="4" w:space="0" w:color="3C5CF2" w:themeColor="accent1" w:themeTint="99"/>
        <w:insideV w:val="single" w:sz="4" w:space="0" w:color="3C5CF2"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A249B" w:themeColor="accent1"/>
          <w:left w:val="single" w:sz="4" w:space="0" w:color="0A249B" w:themeColor="accent1"/>
          <w:bottom w:val="single" w:sz="4" w:space="0" w:color="0A249B" w:themeColor="accent1"/>
          <w:right w:val="single" w:sz="4" w:space="0" w:color="0A249B" w:themeColor="accent1"/>
          <w:insideH w:val="nil"/>
          <w:insideV w:val="nil"/>
        </w:tcBorders>
        <w:shd w:val="clear" w:color="auto" w:fill="0A249B" w:themeFill="accent1"/>
      </w:tcPr>
    </w:tblStylePr>
    <w:tblStylePr w:type="lastRow">
      <w:rPr>
        <w:b/>
        <w:bCs/>
      </w:rPr>
      <w:tblPr/>
      <w:tcPr>
        <w:tcBorders>
          <w:top w:val="double" w:sz="4" w:space="0" w:color="0A249B" w:themeColor="accent1"/>
        </w:tcBorders>
      </w:tcPr>
    </w:tblStylePr>
    <w:tblStylePr w:type="firstCol">
      <w:rPr>
        <w:b/>
        <w:bCs/>
      </w:rPr>
    </w:tblStylePr>
    <w:tblStylePr w:type="lastCol">
      <w:rPr>
        <w:b/>
        <w:bCs/>
      </w:rPr>
    </w:tblStylePr>
    <w:tblStylePr w:type="band1Vert">
      <w:tblPr/>
      <w:tcPr>
        <w:shd w:val="clear" w:color="auto" w:fill="BEC8FA" w:themeFill="accent1" w:themeFillTint="33"/>
      </w:tcPr>
    </w:tblStylePr>
    <w:tblStylePr w:type="band1Horz">
      <w:tblPr/>
      <w:tcPr>
        <w:shd w:val="clear" w:color="auto" w:fill="BEC8FA" w:themeFill="accent1" w:themeFillTint="33"/>
      </w:tcPr>
    </w:tblStylePr>
  </w:style>
  <w:style w:type="table" w:styleId="GridTable4-Accent2">
    <w:name w:val="Grid Table 4 Accent 2"/>
    <w:basedOn w:val="TableNormal"/>
    <w:uiPriority w:val="49"/>
    <w:rsid w:val="000D1ED8"/>
    <w:pPr>
      <w:spacing w:after="0"/>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rsid w:val="000D1ED8"/>
    <w:pPr>
      <w:spacing w:after="0"/>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0D1ED8"/>
    <w:pPr>
      <w:spacing w:after="0"/>
    </w:pPr>
    <w:tblPr>
      <w:tblStyleRowBandSize w:val="1"/>
      <w:tblStyleColBandSize w:val="1"/>
      <w:tblInd w:w="0" w:type="dxa"/>
      <w:tblBorders>
        <w:top w:val="single" w:sz="4" w:space="0" w:color="FEE866" w:themeColor="accent4" w:themeTint="99"/>
        <w:left w:val="single" w:sz="4" w:space="0" w:color="FEE866" w:themeColor="accent4" w:themeTint="99"/>
        <w:bottom w:val="single" w:sz="4" w:space="0" w:color="FEE866" w:themeColor="accent4" w:themeTint="99"/>
        <w:right w:val="single" w:sz="4" w:space="0" w:color="FEE866" w:themeColor="accent4" w:themeTint="99"/>
        <w:insideH w:val="single" w:sz="4" w:space="0" w:color="FEE866" w:themeColor="accent4" w:themeTint="99"/>
        <w:insideV w:val="single" w:sz="4" w:space="0" w:color="FEE866"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EDA02" w:themeColor="accent4"/>
          <w:left w:val="single" w:sz="4" w:space="0" w:color="FEDA02" w:themeColor="accent4"/>
          <w:bottom w:val="single" w:sz="4" w:space="0" w:color="FEDA02" w:themeColor="accent4"/>
          <w:right w:val="single" w:sz="4" w:space="0" w:color="FEDA02" w:themeColor="accent4"/>
          <w:insideH w:val="nil"/>
          <w:insideV w:val="nil"/>
        </w:tcBorders>
        <w:shd w:val="clear" w:color="auto" w:fill="FEDA02" w:themeFill="accent4"/>
      </w:tcPr>
    </w:tblStylePr>
    <w:tblStylePr w:type="lastRow">
      <w:rPr>
        <w:b/>
        <w:bCs/>
      </w:rPr>
      <w:tblPr/>
      <w:tcPr>
        <w:tcBorders>
          <w:top w:val="double" w:sz="4" w:space="0" w:color="FEDA02" w:themeColor="accent4"/>
        </w:tcBorders>
      </w:tcPr>
    </w:tblStylePr>
    <w:tblStylePr w:type="firstCol">
      <w:rPr>
        <w:b/>
        <w:bCs/>
      </w:rPr>
    </w:tblStylePr>
    <w:tblStylePr w:type="lastCol">
      <w:rPr>
        <w:b/>
        <w:bCs/>
      </w:rPr>
    </w:tblStylePr>
    <w:tblStylePr w:type="band1Vert">
      <w:tblPr/>
      <w:tcPr>
        <w:shd w:val="clear" w:color="auto" w:fill="FEF7CC" w:themeFill="accent4" w:themeFillTint="33"/>
      </w:tcPr>
    </w:tblStylePr>
    <w:tblStylePr w:type="band1Horz">
      <w:tblPr/>
      <w:tcPr>
        <w:shd w:val="clear" w:color="auto" w:fill="FEF7CC" w:themeFill="accent4" w:themeFillTint="33"/>
      </w:tcPr>
    </w:tblStylePr>
  </w:style>
  <w:style w:type="table" w:styleId="GridTable4-Accent5">
    <w:name w:val="Grid Table 4 Accent 5"/>
    <w:basedOn w:val="TableNormal"/>
    <w:uiPriority w:val="49"/>
    <w:rsid w:val="000D1ED8"/>
    <w:pPr>
      <w:spacing w:after="0"/>
    </w:p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6">
    <w:name w:val="Grid Table 4 Accent 6"/>
    <w:basedOn w:val="TableNormal"/>
    <w:uiPriority w:val="49"/>
    <w:rsid w:val="000D1ED8"/>
    <w:pPr>
      <w:spacing w:after="0"/>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
    <w:name w:val="Grid Table 5 Dark"/>
    <w:basedOn w:val="TableNormal"/>
    <w:uiPriority w:val="50"/>
    <w:rsid w:val="000D1ED8"/>
    <w:pPr>
      <w:spacing w:after="0"/>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0D1ED8"/>
    <w:pPr>
      <w:spacing w:after="0"/>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BEC8FA"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A249B"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A249B"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A249B"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A249B" w:themeFill="accent1"/>
      </w:tcPr>
    </w:tblStylePr>
    <w:tblStylePr w:type="band1Vert">
      <w:tblPr/>
      <w:tcPr>
        <w:shd w:val="clear" w:color="auto" w:fill="7D92F6" w:themeFill="accent1" w:themeFillTint="66"/>
      </w:tcPr>
    </w:tblStylePr>
    <w:tblStylePr w:type="band1Horz">
      <w:tblPr/>
      <w:tcPr>
        <w:shd w:val="clear" w:color="auto" w:fill="7D92F6" w:themeFill="accent1" w:themeFillTint="66"/>
      </w:tcPr>
    </w:tblStylePr>
  </w:style>
  <w:style w:type="table" w:styleId="GridTable5Dark-Accent2">
    <w:name w:val="Grid Table 5 Dark Accent 2"/>
    <w:basedOn w:val="TableNormal"/>
    <w:uiPriority w:val="50"/>
    <w:rsid w:val="000D1ED8"/>
    <w:pPr>
      <w:spacing w:after="0"/>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uiPriority w:val="50"/>
    <w:rsid w:val="000D1ED8"/>
    <w:pPr>
      <w:spacing w:after="0"/>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0D1ED8"/>
    <w:pPr>
      <w:spacing w:after="0"/>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7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EDA0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EDA0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EDA0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EDA02" w:themeFill="accent4"/>
      </w:tcPr>
    </w:tblStylePr>
    <w:tblStylePr w:type="band1Vert">
      <w:tblPr/>
      <w:tcPr>
        <w:shd w:val="clear" w:color="auto" w:fill="FEF099" w:themeFill="accent4" w:themeFillTint="66"/>
      </w:tcPr>
    </w:tblStylePr>
    <w:tblStylePr w:type="band1Horz">
      <w:tblPr/>
      <w:tcPr>
        <w:shd w:val="clear" w:color="auto" w:fill="FEF099" w:themeFill="accent4" w:themeFillTint="66"/>
      </w:tcPr>
    </w:tblStylePr>
  </w:style>
  <w:style w:type="table" w:styleId="GridTable5Dark-Accent5">
    <w:name w:val="Grid Table 5 Dark Accent 5"/>
    <w:basedOn w:val="TableNormal"/>
    <w:uiPriority w:val="50"/>
    <w:rsid w:val="000D1ED8"/>
    <w:pPr>
      <w:spacing w:after="0"/>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5Dark-Accent6">
    <w:name w:val="Grid Table 5 Dark Accent 6"/>
    <w:basedOn w:val="TableNormal"/>
    <w:uiPriority w:val="50"/>
    <w:rsid w:val="000D1ED8"/>
    <w:pPr>
      <w:spacing w:after="0"/>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rful">
    <w:name w:val="Grid Table 6 Colorful"/>
    <w:basedOn w:val="TableNormal"/>
    <w:uiPriority w:val="51"/>
    <w:rsid w:val="000D1ED8"/>
    <w:pPr>
      <w:spacing w:after="0"/>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0D1ED8"/>
    <w:pPr>
      <w:spacing w:after="0"/>
    </w:pPr>
    <w:rPr>
      <w:color w:val="071A73" w:themeColor="accent1" w:themeShade="BF"/>
    </w:rPr>
    <w:tblPr>
      <w:tblStyleRowBandSize w:val="1"/>
      <w:tblStyleColBandSize w:val="1"/>
      <w:tblInd w:w="0" w:type="dxa"/>
      <w:tblBorders>
        <w:top w:val="single" w:sz="4" w:space="0" w:color="3C5CF2" w:themeColor="accent1" w:themeTint="99"/>
        <w:left w:val="single" w:sz="4" w:space="0" w:color="3C5CF2" w:themeColor="accent1" w:themeTint="99"/>
        <w:bottom w:val="single" w:sz="4" w:space="0" w:color="3C5CF2" w:themeColor="accent1" w:themeTint="99"/>
        <w:right w:val="single" w:sz="4" w:space="0" w:color="3C5CF2" w:themeColor="accent1" w:themeTint="99"/>
        <w:insideH w:val="single" w:sz="4" w:space="0" w:color="3C5CF2" w:themeColor="accent1" w:themeTint="99"/>
        <w:insideV w:val="single" w:sz="4" w:space="0" w:color="3C5CF2" w:themeColor="accent1" w:themeTint="99"/>
      </w:tblBorders>
      <w:tblCellMar>
        <w:top w:w="0" w:type="dxa"/>
        <w:left w:w="108" w:type="dxa"/>
        <w:bottom w:w="0" w:type="dxa"/>
        <w:right w:w="108" w:type="dxa"/>
      </w:tblCellMar>
    </w:tblPr>
    <w:tblStylePr w:type="firstRow">
      <w:rPr>
        <w:b/>
        <w:bCs/>
      </w:rPr>
      <w:tblPr/>
      <w:tcPr>
        <w:tcBorders>
          <w:bottom w:val="single" w:sz="12" w:space="0" w:color="3C5CF2" w:themeColor="accent1" w:themeTint="99"/>
        </w:tcBorders>
      </w:tcPr>
    </w:tblStylePr>
    <w:tblStylePr w:type="lastRow">
      <w:rPr>
        <w:b/>
        <w:bCs/>
      </w:rPr>
      <w:tblPr/>
      <w:tcPr>
        <w:tcBorders>
          <w:top w:val="double" w:sz="4" w:space="0" w:color="3C5CF2" w:themeColor="accent1" w:themeTint="99"/>
        </w:tcBorders>
      </w:tcPr>
    </w:tblStylePr>
    <w:tblStylePr w:type="firstCol">
      <w:rPr>
        <w:b/>
        <w:bCs/>
      </w:rPr>
    </w:tblStylePr>
    <w:tblStylePr w:type="lastCol">
      <w:rPr>
        <w:b/>
        <w:bCs/>
      </w:rPr>
    </w:tblStylePr>
    <w:tblStylePr w:type="band1Vert">
      <w:tblPr/>
      <w:tcPr>
        <w:shd w:val="clear" w:color="auto" w:fill="BEC8FA" w:themeFill="accent1" w:themeFillTint="33"/>
      </w:tcPr>
    </w:tblStylePr>
    <w:tblStylePr w:type="band1Horz">
      <w:tblPr/>
      <w:tcPr>
        <w:shd w:val="clear" w:color="auto" w:fill="BEC8FA" w:themeFill="accent1" w:themeFillTint="33"/>
      </w:tcPr>
    </w:tblStylePr>
  </w:style>
  <w:style w:type="table" w:styleId="GridTable6Colorful-Accent2">
    <w:name w:val="Grid Table 6 Colorful Accent 2"/>
    <w:basedOn w:val="TableNormal"/>
    <w:uiPriority w:val="51"/>
    <w:rsid w:val="000D1ED8"/>
    <w:pPr>
      <w:spacing w:after="0"/>
    </w:pPr>
    <w:rPr>
      <w:color w:val="C45911" w:themeColor="accent2" w:themeShade="BF"/>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3">
    <w:name w:val="Grid Table 6 Colorful Accent 3"/>
    <w:basedOn w:val="TableNormal"/>
    <w:uiPriority w:val="51"/>
    <w:rsid w:val="000D1ED8"/>
    <w:pPr>
      <w:spacing w:after="0"/>
    </w:pPr>
    <w:rPr>
      <w:color w:val="7B7B7B" w:themeColor="accent3" w:themeShade="BF"/>
    </w:r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0D1ED8"/>
    <w:pPr>
      <w:spacing w:after="0"/>
    </w:pPr>
    <w:rPr>
      <w:color w:val="BEA300" w:themeColor="accent4" w:themeShade="BF"/>
    </w:rPr>
    <w:tblPr>
      <w:tblStyleRowBandSize w:val="1"/>
      <w:tblStyleColBandSize w:val="1"/>
      <w:tblInd w:w="0" w:type="dxa"/>
      <w:tblBorders>
        <w:top w:val="single" w:sz="4" w:space="0" w:color="FEE866" w:themeColor="accent4" w:themeTint="99"/>
        <w:left w:val="single" w:sz="4" w:space="0" w:color="FEE866" w:themeColor="accent4" w:themeTint="99"/>
        <w:bottom w:val="single" w:sz="4" w:space="0" w:color="FEE866" w:themeColor="accent4" w:themeTint="99"/>
        <w:right w:val="single" w:sz="4" w:space="0" w:color="FEE866" w:themeColor="accent4" w:themeTint="99"/>
        <w:insideH w:val="single" w:sz="4" w:space="0" w:color="FEE866" w:themeColor="accent4" w:themeTint="99"/>
        <w:insideV w:val="single" w:sz="4" w:space="0" w:color="FEE866" w:themeColor="accent4" w:themeTint="99"/>
      </w:tblBorders>
      <w:tblCellMar>
        <w:top w:w="0" w:type="dxa"/>
        <w:left w:w="108" w:type="dxa"/>
        <w:bottom w:w="0" w:type="dxa"/>
        <w:right w:w="108" w:type="dxa"/>
      </w:tblCellMar>
    </w:tblPr>
    <w:tblStylePr w:type="firstRow">
      <w:rPr>
        <w:b/>
        <w:bCs/>
      </w:rPr>
      <w:tblPr/>
      <w:tcPr>
        <w:tcBorders>
          <w:bottom w:val="single" w:sz="12" w:space="0" w:color="FEE866" w:themeColor="accent4" w:themeTint="99"/>
        </w:tcBorders>
      </w:tcPr>
    </w:tblStylePr>
    <w:tblStylePr w:type="lastRow">
      <w:rPr>
        <w:b/>
        <w:bCs/>
      </w:rPr>
      <w:tblPr/>
      <w:tcPr>
        <w:tcBorders>
          <w:top w:val="double" w:sz="4" w:space="0" w:color="FEE866" w:themeColor="accent4" w:themeTint="99"/>
        </w:tcBorders>
      </w:tcPr>
    </w:tblStylePr>
    <w:tblStylePr w:type="firstCol">
      <w:rPr>
        <w:b/>
        <w:bCs/>
      </w:rPr>
    </w:tblStylePr>
    <w:tblStylePr w:type="lastCol">
      <w:rPr>
        <w:b/>
        <w:bCs/>
      </w:rPr>
    </w:tblStylePr>
    <w:tblStylePr w:type="band1Vert">
      <w:tblPr/>
      <w:tcPr>
        <w:shd w:val="clear" w:color="auto" w:fill="FEF7CC" w:themeFill="accent4" w:themeFillTint="33"/>
      </w:tcPr>
    </w:tblStylePr>
    <w:tblStylePr w:type="band1Horz">
      <w:tblPr/>
      <w:tcPr>
        <w:shd w:val="clear" w:color="auto" w:fill="FEF7CC" w:themeFill="accent4" w:themeFillTint="33"/>
      </w:tcPr>
    </w:tblStylePr>
  </w:style>
  <w:style w:type="table" w:styleId="GridTable6Colorful-Accent5">
    <w:name w:val="Grid Table 6 Colorful Accent 5"/>
    <w:basedOn w:val="TableNormal"/>
    <w:uiPriority w:val="51"/>
    <w:rsid w:val="000D1ED8"/>
    <w:pPr>
      <w:spacing w:after="0"/>
    </w:pPr>
    <w:rPr>
      <w:color w:val="2E74B5" w:themeColor="accent5" w:themeShade="BF"/>
    </w:r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6Colorful-Accent6">
    <w:name w:val="Grid Table 6 Colorful Accent 6"/>
    <w:basedOn w:val="TableNormal"/>
    <w:uiPriority w:val="51"/>
    <w:rsid w:val="000D1ED8"/>
    <w:pPr>
      <w:spacing w:after="0"/>
    </w:pPr>
    <w:rPr>
      <w:color w:val="538135" w:themeColor="accent6" w:themeShade="BF"/>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
    <w:name w:val="Grid Table 7 Colorful"/>
    <w:basedOn w:val="TableNormal"/>
    <w:uiPriority w:val="52"/>
    <w:rsid w:val="000D1ED8"/>
    <w:pPr>
      <w:spacing w:after="0"/>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0D1ED8"/>
    <w:pPr>
      <w:spacing w:after="0"/>
    </w:pPr>
    <w:rPr>
      <w:color w:val="071A73" w:themeColor="accent1" w:themeShade="BF"/>
    </w:rPr>
    <w:tblPr>
      <w:tblStyleRowBandSize w:val="1"/>
      <w:tblStyleColBandSize w:val="1"/>
      <w:tblInd w:w="0" w:type="dxa"/>
      <w:tblBorders>
        <w:top w:val="single" w:sz="4" w:space="0" w:color="3C5CF2" w:themeColor="accent1" w:themeTint="99"/>
        <w:left w:val="single" w:sz="4" w:space="0" w:color="3C5CF2" w:themeColor="accent1" w:themeTint="99"/>
        <w:bottom w:val="single" w:sz="4" w:space="0" w:color="3C5CF2" w:themeColor="accent1" w:themeTint="99"/>
        <w:right w:val="single" w:sz="4" w:space="0" w:color="3C5CF2" w:themeColor="accent1" w:themeTint="99"/>
        <w:insideH w:val="single" w:sz="4" w:space="0" w:color="3C5CF2" w:themeColor="accent1" w:themeTint="99"/>
        <w:insideV w:val="single" w:sz="4" w:space="0" w:color="3C5CF2"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EC8FA" w:themeFill="accent1" w:themeFillTint="33"/>
      </w:tcPr>
    </w:tblStylePr>
    <w:tblStylePr w:type="band1Horz">
      <w:tblPr/>
      <w:tcPr>
        <w:shd w:val="clear" w:color="auto" w:fill="BEC8FA" w:themeFill="accent1" w:themeFillTint="33"/>
      </w:tcPr>
    </w:tblStylePr>
    <w:tblStylePr w:type="neCell">
      <w:tblPr/>
      <w:tcPr>
        <w:tcBorders>
          <w:bottom w:val="single" w:sz="4" w:space="0" w:color="3C5CF2" w:themeColor="accent1" w:themeTint="99"/>
        </w:tcBorders>
      </w:tcPr>
    </w:tblStylePr>
    <w:tblStylePr w:type="nwCell">
      <w:tblPr/>
      <w:tcPr>
        <w:tcBorders>
          <w:bottom w:val="single" w:sz="4" w:space="0" w:color="3C5CF2" w:themeColor="accent1" w:themeTint="99"/>
        </w:tcBorders>
      </w:tcPr>
    </w:tblStylePr>
    <w:tblStylePr w:type="seCell">
      <w:tblPr/>
      <w:tcPr>
        <w:tcBorders>
          <w:top w:val="single" w:sz="4" w:space="0" w:color="3C5CF2" w:themeColor="accent1" w:themeTint="99"/>
        </w:tcBorders>
      </w:tcPr>
    </w:tblStylePr>
    <w:tblStylePr w:type="swCell">
      <w:tblPr/>
      <w:tcPr>
        <w:tcBorders>
          <w:top w:val="single" w:sz="4" w:space="0" w:color="3C5CF2" w:themeColor="accent1" w:themeTint="99"/>
        </w:tcBorders>
      </w:tcPr>
    </w:tblStylePr>
  </w:style>
  <w:style w:type="table" w:styleId="GridTable7Colorful-Accent2">
    <w:name w:val="Grid Table 7 Colorful Accent 2"/>
    <w:basedOn w:val="TableNormal"/>
    <w:uiPriority w:val="52"/>
    <w:rsid w:val="000D1ED8"/>
    <w:pPr>
      <w:spacing w:after="0"/>
    </w:pPr>
    <w:rPr>
      <w:color w:val="C45911" w:themeColor="accent2" w:themeShade="BF"/>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7Colorful-Accent3">
    <w:name w:val="Grid Table 7 Colorful Accent 3"/>
    <w:basedOn w:val="TableNormal"/>
    <w:uiPriority w:val="52"/>
    <w:rsid w:val="000D1ED8"/>
    <w:pPr>
      <w:spacing w:after="0"/>
    </w:pPr>
    <w:rPr>
      <w:color w:val="7B7B7B" w:themeColor="accent3" w:themeShade="BF"/>
    </w:r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rsid w:val="000D1ED8"/>
    <w:pPr>
      <w:spacing w:after="0"/>
    </w:pPr>
    <w:rPr>
      <w:color w:val="BEA300" w:themeColor="accent4" w:themeShade="BF"/>
    </w:rPr>
    <w:tblPr>
      <w:tblStyleRowBandSize w:val="1"/>
      <w:tblStyleColBandSize w:val="1"/>
      <w:tblInd w:w="0" w:type="dxa"/>
      <w:tblBorders>
        <w:top w:val="single" w:sz="4" w:space="0" w:color="FEE866" w:themeColor="accent4" w:themeTint="99"/>
        <w:left w:val="single" w:sz="4" w:space="0" w:color="FEE866" w:themeColor="accent4" w:themeTint="99"/>
        <w:bottom w:val="single" w:sz="4" w:space="0" w:color="FEE866" w:themeColor="accent4" w:themeTint="99"/>
        <w:right w:val="single" w:sz="4" w:space="0" w:color="FEE866" w:themeColor="accent4" w:themeTint="99"/>
        <w:insideH w:val="single" w:sz="4" w:space="0" w:color="FEE866" w:themeColor="accent4" w:themeTint="99"/>
        <w:insideV w:val="single" w:sz="4" w:space="0" w:color="FEE866"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F7CC" w:themeFill="accent4" w:themeFillTint="33"/>
      </w:tcPr>
    </w:tblStylePr>
    <w:tblStylePr w:type="band1Horz">
      <w:tblPr/>
      <w:tcPr>
        <w:shd w:val="clear" w:color="auto" w:fill="FEF7CC" w:themeFill="accent4" w:themeFillTint="33"/>
      </w:tcPr>
    </w:tblStylePr>
    <w:tblStylePr w:type="neCell">
      <w:tblPr/>
      <w:tcPr>
        <w:tcBorders>
          <w:bottom w:val="single" w:sz="4" w:space="0" w:color="FEE866" w:themeColor="accent4" w:themeTint="99"/>
        </w:tcBorders>
      </w:tcPr>
    </w:tblStylePr>
    <w:tblStylePr w:type="nwCell">
      <w:tblPr/>
      <w:tcPr>
        <w:tcBorders>
          <w:bottom w:val="single" w:sz="4" w:space="0" w:color="FEE866" w:themeColor="accent4" w:themeTint="99"/>
        </w:tcBorders>
      </w:tcPr>
    </w:tblStylePr>
    <w:tblStylePr w:type="seCell">
      <w:tblPr/>
      <w:tcPr>
        <w:tcBorders>
          <w:top w:val="single" w:sz="4" w:space="0" w:color="FEE866" w:themeColor="accent4" w:themeTint="99"/>
        </w:tcBorders>
      </w:tcPr>
    </w:tblStylePr>
    <w:tblStylePr w:type="swCell">
      <w:tblPr/>
      <w:tcPr>
        <w:tcBorders>
          <w:top w:val="single" w:sz="4" w:space="0" w:color="FEE866" w:themeColor="accent4" w:themeTint="99"/>
        </w:tcBorders>
      </w:tcPr>
    </w:tblStylePr>
  </w:style>
  <w:style w:type="table" w:styleId="GridTable7Colorful-Accent5">
    <w:name w:val="Grid Table 7 Colorful Accent 5"/>
    <w:basedOn w:val="TableNormal"/>
    <w:uiPriority w:val="52"/>
    <w:rsid w:val="000D1ED8"/>
    <w:pPr>
      <w:spacing w:after="0"/>
    </w:pPr>
    <w:rPr>
      <w:color w:val="2E74B5" w:themeColor="accent5" w:themeShade="BF"/>
    </w:r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7Colorful-Accent6">
    <w:name w:val="Grid Table 7 Colorful Accent 6"/>
    <w:basedOn w:val="TableNormal"/>
    <w:uiPriority w:val="52"/>
    <w:rsid w:val="000D1ED8"/>
    <w:pPr>
      <w:spacing w:after="0"/>
    </w:pPr>
    <w:rPr>
      <w:color w:val="538135" w:themeColor="accent6" w:themeShade="BF"/>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TableWeb1">
    <w:name w:val="Table Web 1"/>
    <w:basedOn w:val="TableNormal"/>
    <w:uiPriority w:val="99"/>
    <w:semiHidden/>
    <w:unhideWhenUsed/>
    <w:rsid w:val="000D1ED8"/>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0D1ED8"/>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0D1ED8"/>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FootnoteReference">
    <w:name w:val="footnote reference"/>
    <w:basedOn w:val="DefaultParagraphFont"/>
    <w:uiPriority w:val="99"/>
    <w:semiHidden/>
    <w:unhideWhenUsed/>
    <w:rsid w:val="000D1ED8"/>
    <w:rPr>
      <w:rFonts w:ascii="Meiryo UI" w:eastAsia="Meiryo UI" w:hAnsi="Meiryo UI"/>
      <w:vertAlign w:val="superscript"/>
    </w:rPr>
  </w:style>
  <w:style w:type="paragraph" w:styleId="FootnoteText">
    <w:name w:val="footnote text"/>
    <w:basedOn w:val="Normal"/>
    <w:link w:val="FootnoteTextChar"/>
    <w:uiPriority w:val="99"/>
    <w:semiHidden/>
    <w:unhideWhenUsed/>
    <w:rsid w:val="000D1ED8"/>
    <w:pPr>
      <w:spacing w:after="0"/>
    </w:pPr>
    <w:rPr>
      <w:sz w:val="20"/>
      <w:szCs w:val="20"/>
    </w:rPr>
  </w:style>
  <w:style w:type="character" w:customStyle="1" w:styleId="FootnoteTextChar">
    <w:name w:val="Footnote Text Char"/>
    <w:basedOn w:val="DefaultParagraphFont"/>
    <w:link w:val="FootnoteText"/>
    <w:uiPriority w:val="99"/>
    <w:semiHidden/>
    <w:rsid w:val="000D1ED8"/>
    <w:rPr>
      <w:rFonts w:ascii="Meiryo UI" w:eastAsia="Meiryo UI" w:hAnsi="Meiryo UI"/>
      <w:sz w:val="20"/>
      <w:szCs w:val="20"/>
    </w:rPr>
  </w:style>
  <w:style w:type="character" w:styleId="LineNumber">
    <w:name w:val="line number"/>
    <w:basedOn w:val="DefaultParagraphFont"/>
    <w:uiPriority w:val="99"/>
    <w:semiHidden/>
    <w:unhideWhenUsed/>
    <w:rsid w:val="000D1ED8"/>
    <w:rPr>
      <w:rFonts w:ascii="Meiryo UI" w:eastAsia="Meiryo UI" w:hAnsi="Meiryo UI"/>
    </w:rPr>
  </w:style>
  <w:style w:type="table" w:styleId="Table3Deffects1">
    <w:name w:val="Table 3D effects 1"/>
    <w:basedOn w:val="TableNormal"/>
    <w:uiPriority w:val="99"/>
    <w:semiHidden/>
    <w:unhideWhenUsed/>
    <w:rsid w:val="000D1ED8"/>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0D1ED8"/>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0D1ED8"/>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0D1ED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semiHidden/>
    <w:qFormat/>
    <w:rsid w:val="000D1ED8"/>
    <w:rPr>
      <w:rFonts w:ascii="Meiryo UI" w:eastAsia="Meiryo UI" w:hAnsi="Meiryo UI"/>
      <w:b/>
      <w:bCs/>
    </w:rPr>
  </w:style>
  <w:style w:type="character" w:styleId="FollowedHyperlink">
    <w:name w:val="FollowedHyperlink"/>
    <w:basedOn w:val="DefaultParagraphFont"/>
    <w:uiPriority w:val="99"/>
    <w:semiHidden/>
    <w:unhideWhenUsed/>
    <w:rsid w:val="000D1ED8"/>
    <w:rPr>
      <w:rFonts w:ascii="Meiryo UI" w:eastAsia="Meiryo UI" w:hAnsi="Meiryo UI"/>
      <w:color w:val="954F72" w:themeColor="followedHyperlink"/>
      <w:u w:val="single"/>
    </w:rPr>
  </w:style>
  <w:style w:type="character" w:styleId="Hyperlink">
    <w:name w:val="Hyperlink"/>
    <w:basedOn w:val="DefaultParagraphFont"/>
    <w:uiPriority w:val="99"/>
    <w:unhideWhenUsed/>
    <w:rsid w:val="000D1ED8"/>
    <w:rPr>
      <w:rFonts w:ascii="Meiryo UI" w:eastAsia="Meiryo UI" w:hAnsi="Meiryo UI"/>
      <w:color w:val="0563C1" w:themeColor="hyperlink"/>
      <w:u w:val="single"/>
    </w:rPr>
  </w:style>
  <w:style w:type="character" w:styleId="PageNumber">
    <w:name w:val="page number"/>
    <w:basedOn w:val="DefaultParagraphFont"/>
    <w:uiPriority w:val="99"/>
    <w:semiHidden/>
    <w:unhideWhenUsed/>
    <w:rsid w:val="000D1ED8"/>
    <w:rPr>
      <w:rFonts w:ascii="Meiryo UI" w:eastAsia="Meiryo UI" w:hAnsi="Meiryo UI"/>
    </w:rPr>
  </w:style>
  <w:style w:type="character" w:customStyle="1" w:styleId="22">
    <w:name w:val="未解決のメンション2"/>
    <w:basedOn w:val="DefaultParagraphFont"/>
    <w:uiPriority w:val="99"/>
    <w:semiHidden/>
    <w:unhideWhenUsed/>
    <w:rsid w:val="005D5258"/>
    <w:rPr>
      <w:color w:val="605E5C"/>
      <w:shd w:val="clear" w:color="auto" w:fill="E1DFDD"/>
    </w:rPr>
  </w:style>
  <w:style w:type="paragraph" w:styleId="Revision">
    <w:name w:val="Revision"/>
    <w:hidden/>
    <w:uiPriority w:val="99"/>
    <w:semiHidden/>
    <w:rsid w:val="00CD6F69"/>
    <w:pPr>
      <w:spacing w:after="0"/>
    </w:pPr>
    <w:rPr>
      <w:rFonts w:ascii="Meiryo UI" w:eastAsia="Meiryo UI" w:hAnsi="Meiryo UI"/>
      <w:sz w:val="16"/>
    </w:rPr>
  </w:style>
  <w:style w:type="paragraph" w:customStyle="1" w:styleId="a6">
    <w:name w:val="情報"/>
    <w:basedOn w:val="Normal"/>
    <w:qFormat/>
    <w:rsid w:val="00440B2E"/>
    <w:pPr>
      <w:kinsoku w:val="0"/>
      <w:overflowPunct w:val="0"/>
      <w:spacing w:before="120" w:after="120" w:line="240" w:lineRule="auto"/>
    </w:pPr>
    <w:rPr>
      <w:color w:val="FFFFFF" w:themeColor="background1"/>
      <w:sz w:val="20"/>
      <w:szCs w:val="24"/>
    </w:rPr>
  </w:style>
  <w:style w:type="character" w:customStyle="1" w:styleId="UnresolvedMention1">
    <w:name w:val="Unresolved Mention1"/>
    <w:basedOn w:val="DefaultParagraphFont"/>
    <w:uiPriority w:val="99"/>
    <w:semiHidden/>
    <w:unhideWhenUsed/>
    <w:rsid w:val="00D52270"/>
    <w:rPr>
      <w:color w:val="605E5C"/>
      <w:shd w:val="clear" w:color="auto" w:fill="E1DFDD"/>
    </w:rPr>
  </w:style>
  <w:style w:type="paragraph" w:customStyle="1" w:styleId="Pa0">
    <w:name w:val="Pa0"/>
    <w:basedOn w:val="Normal"/>
    <w:next w:val="Normal"/>
    <w:uiPriority w:val="99"/>
    <w:rsid w:val="00043771"/>
    <w:pPr>
      <w:widowControl w:val="0"/>
      <w:autoSpaceDE w:val="0"/>
      <w:autoSpaceDN w:val="0"/>
      <w:adjustRightInd w:val="0"/>
      <w:spacing w:after="0" w:line="185" w:lineRule="atLeast"/>
    </w:pPr>
    <w:rPr>
      <w:rFonts w:ascii="A-OTF UD Shin Go Pro M" w:eastAsia="A-OTF UD Shin Go Pro M" w:hAnsiTheme="minorHAnsi"/>
      <w:sz w:val="24"/>
      <w:szCs w:val="24"/>
    </w:rPr>
  </w:style>
  <w:style w:type="character" w:customStyle="1" w:styleId="A20">
    <w:name w:val="A2"/>
    <w:uiPriority w:val="99"/>
    <w:rsid w:val="00043771"/>
    <w:rPr>
      <w:rFonts w:cs="A-OTF UD Shin Go Pro M"/>
      <w:b/>
      <w:bCs/>
      <w:color w:val="000000"/>
      <w:sz w:val="18"/>
      <w:szCs w:val="18"/>
    </w:rPr>
  </w:style>
  <w:style w:type="character" w:customStyle="1" w:styleId="A10">
    <w:name w:val="A1"/>
    <w:uiPriority w:val="99"/>
    <w:rsid w:val="00043771"/>
    <w:rPr>
      <w:rFonts w:ascii="A-OTF UD Shin Go Pro R" w:eastAsia="A-OTF UD Shin Go Pro R" w:cs="A-OTF UD Shin Go Pro R"/>
      <w:color w:val="000000"/>
      <w:sz w:val="12"/>
      <w:szCs w:val="12"/>
    </w:rPr>
  </w:style>
  <w:style w:type="character" w:customStyle="1" w:styleId="UnresolvedMention">
    <w:name w:val="Unresolved Mention"/>
    <w:basedOn w:val="DefaultParagraphFont"/>
    <w:uiPriority w:val="99"/>
    <w:semiHidden/>
    <w:unhideWhenUsed/>
    <w:rsid w:val="00943B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611320">
      <w:bodyDiv w:val="1"/>
      <w:marLeft w:val="0"/>
      <w:marRight w:val="0"/>
      <w:marTop w:val="0"/>
      <w:marBottom w:val="0"/>
      <w:divBdr>
        <w:top w:val="none" w:sz="0" w:space="0" w:color="auto"/>
        <w:left w:val="none" w:sz="0" w:space="0" w:color="auto"/>
        <w:bottom w:val="none" w:sz="0" w:space="0" w:color="auto"/>
        <w:right w:val="none" w:sz="0" w:space="0" w:color="auto"/>
      </w:divBdr>
    </w:div>
    <w:div w:id="113914922">
      <w:bodyDiv w:val="1"/>
      <w:marLeft w:val="0"/>
      <w:marRight w:val="0"/>
      <w:marTop w:val="0"/>
      <w:marBottom w:val="0"/>
      <w:divBdr>
        <w:top w:val="none" w:sz="0" w:space="0" w:color="auto"/>
        <w:left w:val="none" w:sz="0" w:space="0" w:color="auto"/>
        <w:bottom w:val="none" w:sz="0" w:space="0" w:color="auto"/>
        <w:right w:val="none" w:sz="0" w:space="0" w:color="auto"/>
      </w:divBdr>
    </w:div>
    <w:div w:id="146367286">
      <w:bodyDiv w:val="1"/>
      <w:marLeft w:val="0"/>
      <w:marRight w:val="0"/>
      <w:marTop w:val="0"/>
      <w:marBottom w:val="0"/>
      <w:divBdr>
        <w:top w:val="none" w:sz="0" w:space="0" w:color="auto"/>
        <w:left w:val="none" w:sz="0" w:space="0" w:color="auto"/>
        <w:bottom w:val="none" w:sz="0" w:space="0" w:color="auto"/>
        <w:right w:val="none" w:sz="0" w:space="0" w:color="auto"/>
      </w:divBdr>
    </w:div>
    <w:div w:id="157968804">
      <w:bodyDiv w:val="1"/>
      <w:marLeft w:val="0"/>
      <w:marRight w:val="0"/>
      <w:marTop w:val="0"/>
      <w:marBottom w:val="0"/>
      <w:divBdr>
        <w:top w:val="none" w:sz="0" w:space="0" w:color="auto"/>
        <w:left w:val="none" w:sz="0" w:space="0" w:color="auto"/>
        <w:bottom w:val="none" w:sz="0" w:space="0" w:color="auto"/>
        <w:right w:val="none" w:sz="0" w:space="0" w:color="auto"/>
      </w:divBdr>
      <w:divsChild>
        <w:div w:id="1030183722">
          <w:marLeft w:val="547"/>
          <w:marRight w:val="0"/>
          <w:marTop w:val="0"/>
          <w:marBottom w:val="0"/>
          <w:divBdr>
            <w:top w:val="none" w:sz="0" w:space="0" w:color="auto"/>
            <w:left w:val="none" w:sz="0" w:space="0" w:color="auto"/>
            <w:bottom w:val="none" w:sz="0" w:space="0" w:color="auto"/>
            <w:right w:val="none" w:sz="0" w:space="0" w:color="auto"/>
          </w:divBdr>
        </w:div>
      </w:divsChild>
    </w:div>
    <w:div w:id="196625059">
      <w:bodyDiv w:val="1"/>
      <w:marLeft w:val="0"/>
      <w:marRight w:val="0"/>
      <w:marTop w:val="0"/>
      <w:marBottom w:val="0"/>
      <w:divBdr>
        <w:top w:val="none" w:sz="0" w:space="0" w:color="auto"/>
        <w:left w:val="none" w:sz="0" w:space="0" w:color="auto"/>
        <w:bottom w:val="none" w:sz="0" w:space="0" w:color="auto"/>
        <w:right w:val="none" w:sz="0" w:space="0" w:color="auto"/>
      </w:divBdr>
    </w:div>
    <w:div w:id="277220853">
      <w:bodyDiv w:val="1"/>
      <w:marLeft w:val="0"/>
      <w:marRight w:val="0"/>
      <w:marTop w:val="0"/>
      <w:marBottom w:val="0"/>
      <w:divBdr>
        <w:top w:val="none" w:sz="0" w:space="0" w:color="auto"/>
        <w:left w:val="none" w:sz="0" w:space="0" w:color="auto"/>
        <w:bottom w:val="none" w:sz="0" w:space="0" w:color="auto"/>
        <w:right w:val="none" w:sz="0" w:space="0" w:color="auto"/>
      </w:divBdr>
      <w:divsChild>
        <w:div w:id="1926841890">
          <w:marLeft w:val="547"/>
          <w:marRight w:val="0"/>
          <w:marTop w:val="0"/>
          <w:marBottom w:val="0"/>
          <w:divBdr>
            <w:top w:val="none" w:sz="0" w:space="0" w:color="auto"/>
            <w:left w:val="none" w:sz="0" w:space="0" w:color="auto"/>
            <w:bottom w:val="none" w:sz="0" w:space="0" w:color="auto"/>
            <w:right w:val="none" w:sz="0" w:space="0" w:color="auto"/>
          </w:divBdr>
        </w:div>
      </w:divsChild>
    </w:div>
    <w:div w:id="359818388">
      <w:bodyDiv w:val="1"/>
      <w:marLeft w:val="0"/>
      <w:marRight w:val="0"/>
      <w:marTop w:val="0"/>
      <w:marBottom w:val="0"/>
      <w:divBdr>
        <w:top w:val="none" w:sz="0" w:space="0" w:color="auto"/>
        <w:left w:val="none" w:sz="0" w:space="0" w:color="auto"/>
        <w:bottom w:val="none" w:sz="0" w:space="0" w:color="auto"/>
        <w:right w:val="none" w:sz="0" w:space="0" w:color="auto"/>
      </w:divBdr>
    </w:div>
    <w:div w:id="500239365">
      <w:bodyDiv w:val="1"/>
      <w:marLeft w:val="0"/>
      <w:marRight w:val="0"/>
      <w:marTop w:val="0"/>
      <w:marBottom w:val="0"/>
      <w:divBdr>
        <w:top w:val="none" w:sz="0" w:space="0" w:color="auto"/>
        <w:left w:val="none" w:sz="0" w:space="0" w:color="auto"/>
        <w:bottom w:val="none" w:sz="0" w:space="0" w:color="auto"/>
        <w:right w:val="none" w:sz="0" w:space="0" w:color="auto"/>
      </w:divBdr>
    </w:div>
    <w:div w:id="560678142">
      <w:bodyDiv w:val="1"/>
      <w:marLeft w:val="0"/>
      <w:marRight w:val="0"/>
      <w:marTop w:val="0"/>
      <w:marBottom w:val="0"/>
      <w:divBdr>
        <w:top w:val="none" w:sz="0" w:space="0" w:color="auto"/>
        <w:left w:val="none" w:sz="0" w:space="0" w:color="auto"/>
        <w:bottom w:val="none" w:sz="0" w:space="0" w:color="auto"/>
        <w:right w:val="none" w:sz="0" w:space="0" w:color="auto"/>
      </w:divBdr>
    </w:div>
    <w:div w:id="670180933">
      <w:bodyDiv w:val="1"/>
      <w:marLeft w:val="0"/>
      <w:marRight w:val="0"/>
      <w:marTop w:val="0"/>
      <w:marBottom w:val="0"/>
      <w:divBdr>
        <w:top w:val="none" w:sz="0" w:space="0" w:color="auto"/>
        <w:left w:val="none" w:sz="0" w:space="0" w:color="auto"/>
        <w:bottom w:val="none" w:sz="0" w:space="0" w:color="auto"/>
        <w:right w:val="none" w:sz="0" w:space="0" w:color="auto"/>
      </w:divBdr>
    </w:div>
    <w:div w:id="687953638">
      <w:bodyDiv w:val="1"/>
      <w:marLeft w:val="0"/>
      <w:marRight w:val="0"/>
      <w:marTop w:val="0"/>
      <w:marBottom w:val="0"/>
      <w:divBdr>
        <w:top w:val="none" w:sz="0" w:space="0" w:color="auto"/>
        <w:left w:val="none" w:sz="0" w:space="0" w:color="auto"/>
        <w:bottom w:val="none" w:sz="0" w:space="0" w:color="auto"/>
        <w:right w:val="none" w:sz="0" w:space="0" w:color="auto"/>
      </w:divBdr>
      <w:divsChild>
        <w:div w:id="2103598418">
          <w:marLeft w:val="547"/>
          <w:marRight w:val="0"/>
          <w:marTop w:val="0"/>
          <w:marBottom w:val="0"/>
          <w:divBdr>
            <w:top w:val="none" w:sz="0" w:space="0" w:color="auto"/>
            <w:left w:val="none" w:sz="0" w:space="0" w:color="auto"/>
            <w:bottom w:val="none" w:sz="0" w:space="0" w:color="auto"/>
            <w:right w:val="none" w:sz="0" w:space="0" w:color="auto"/>
          </w:divBdr>
        </w:div>
      </w:divsChild>
    </w:div>
    <w:div w:id="763767664">
      <w:bodyDiv w:val="1"/>
      <w:marLeft w:val="0"/>
      <w:marRight w:val="0"/>
      <w:marTop w:val="0"/>
      <w:marBottom w:val="0"/>
      <w:divBdr>
        <w:top w:val="none" w:sz="0" w:space="0" w:color="auto"/>
        <w:left w:val="none" w:sz="0" w:space="0" w:color="auto"/>
        <w:bottom w:val="none" w:sz="0" w:space="0" w:color="auto"/>
        <w:right w:val="none" w:sz="0" w:space="0" w:color="auto"/>
      </w:divBdr>
    </w:div>
    <w:div w:id="945114203">
      <w:bodyDiv w:val="1"/>
      <w:marLeft w:val="0"/>
      <w:marRight w:val="0"/>
      <w:marTop w:val="0"/>
      <w:marBottom w:val="0"/>
      <w:divBdr>
        <w:top w:val="none" w:sz="0" w:space="0" w:color="auto"/>
        <w:left w:val="none" w:sz="0" w:space="0" w:color="auto"/>
        <w:bottom w:val="none" w:sz="0" w:space="0" w:color="auto"/>
        <w:right w:val="none" w:sz="0" w:space="0" w:color="auto"/>
      </w:divBdr>
    </w:div>
    <w:div w:id="976376716">
      <w:bodyDiv w:val="1"/>
      <w:marLeft w:val="0"/>
      <w:marRight w:val="0"/>
      <w:marTop w:val="0"/>
      <w:marBottom w:val="0"/>
      <w:divBdr>
        <w:top w:val="none" w:sz="0" w:space="0" w:color="auto"/>
        <w:left w:val="none" w:sz="0" w:space="0" w:color="auto"/>
        <w:bottom w:val="none" w:sz="0" w:space="0" w:color="auto"/>
        <w:right w:val="none" w:sz="0" w:space="0" w:color="auto"/>
      </w:divBdr>
    </w:div>
    <w:div w:id="994727053">
      <w:bodyDiv w:val="1"/>
      <w:marLeft w:val="0"/>
      <w:marRight w:val="0"/>
      <w:marTop w:val="0"/>
      <w:marBottom w:val="0"/>
      <w:divBdr>
        <w:top w:val="none" w:sz="0" w:space="0" w:color="auto"/>
        <w:left w:val="none" w:sz="0" w:space="0" w:color="auto"/>
        <w:bottom w:val="none" w:sz="0" w:space="0" w:color="auto"/>
        <w:right w:val="none" w:sz="0" w:space="0" w:color="auto"/>
      </w:divBdr>
    </w:div>
    <w:div w:id="1025638409">
      <w:bodyDiv w:val="1"/>
      <w:marLeft w:val="0"/>
      <w:marRight w:val="0"/>
      <w:marTop w:val="0"/>
      <w:marBottom w:val="0"/>
      <w:divBdr>
        <w:top w:val="none" w:sz="0" w:space="0" w:color="auto"/>
        <w:left w:val="none" w:sz="0" w:space="0" w:color="auto"/>
        <w:bottom w:val="none" w:sz="0" w:space="0" w:color="auto"/>
        <w:right w:val="none" w:sz="0" w:space="0" w:color="auto"/>
      </w:divBdr>
    </w:div>
    <w:div w:id="1175996789">
      <w:bodyDiv w:val="1"/>
      <w:marLeft w:val="0"/>
      <w:marRight w:val="0"/>
      <w:marTop w:val="0"/>
      <w:marBottom w:val="0"/>
      <w:divBdr>
        <w:top w:val="none" w:sz="0" w:space="0" w:color="auto"/>
        <w:left w:val="none" w:sz="0" w:space="0" w:color="auto"/>
        <w:bottom w:val="none" w:sz="0" w:space="0" w:color="auto"/>
        <w:right w:val="none" w:sz="0" w:space="0" w:color="auto"/>
      </w:divBdr>
    </w:div>
    <w:div w:id="1179931983">
      <w:bodyDiv w:val="1"/>
      <w:marLeft w:val="0"/>
      <w:marRight w:val="0"/>
      <w:marTop w:val="0"/>
      <w:marBottom w:val="0"/>
      <w:divBdr>
        <w:top w:val="none" w:sz="0" w:space="0" w:color="auto"/>
        <w:left w:val="none" w:sz="0" w:space="0" w:color="auto"/>
        <w:bottom w:val="none" w:sz="0" w:space="0" w:color="auto"/>
        <w:right w:val="none" w:sz="0" w:space="0" w:color="auto"/>
      </w:divBdr>
    </w:div>
    <w:div w:id="1224756523">
      <w:bodyDiv w:val="1"/>
      <w:marLeft w:val="0"/>
      <w:marRight w:val="0"/>
      <w:marTop w:val="0"/>
      <w:marBottom w:val="0"/>
      <w:divBdr>
        <w:top w:val="none" w:sz="0" w:space="0" w:color="auto"/>
        <w:left w:val="none" w:sz="0" w:space="0" w:color="auto"/>
        <w:bottom w:val="none" w:sz="0" w:space="0" w:color="auto"/>
        <w:right w:val="none" w:sz="0" w:space="0" w:color="auto"/>
      </w:divBdr>
    </w:div>
    <w:div w:id="1256744367">
      <w:bodyDiv w:val="1"/>
      <w:marLeft w:val="0"/>
      <w:marRight w:val="0"/>
      <w:marTop w:val="0"/>
      <w:marBottom w:val="0"/>
      <w:divBdr>
        <w:top w:val="none" w:sz="0" w:space="0" w:color="auto"/>
        <w:left w:val="none" w:sz="0" w:space="0" w:color="auto"/>
        <w:bottom w:val="none" w:sz="0" w:space="0" w:color="auto"/>
        <w:right w:val="none" w:sz="0" w:space="0" w:color="auto"/>
      </w:divBdr>
    </w:div>
    <w:div w:id="1290013691">
      <w:bodyDiv w:val="1"/>
      <w:marLeft w:val="0"/>
      <w:marRight w:val="0"/>
      <w:marTop w:val="0"/>
      <w:marBottom w:val="0"/>
      <w:divBdr>
        <w:top w:val="none" w:sz="0" w:space="0" w:color="auto"/>
        <w:left w:val="none" w:sz="0" w:space="0" w:color="auto"/>
        <w:bottom w:val="none" w:sz="0" w:space="0" w:color="auto"/>
        <w:right w:val="none" w:sz="0" w:space="0" w:color="auto"/>
      </w:divBdr>
    </w:div>
    <w:div w:id="1303072408">
      <w:bodyDiv w:val="1"/>
      <w:marLeft w:val="0"/>
      <w:marRight w:val="0"/>
      <w:marTop w:val="0"/>
      <w:marBottom w:val="0"/>
      <w:divBdr>
        <w:top w:val="none" w:sz="0" w:space="0" w:color="auto"/>
        <w:left w:val="none" w:sz="0" w:space="0" w:color="auto"/>
        <w:bottom w:val="none" w:sz="0" w:space="0" w:color="auto"/>
        <w:right w:val="none" w:sz="0" w:space="0" w:color="auto"/>
      </w:divBdr>
    </w:div>
    <w:div w:id="1442992328">
      <w:bodyDiv w:val="1"/>
      <w:marLeft w:val="0"/>
      <w:marRight w:val="0"/>
      <w:marTop w:val="0"/>
      <w:marBottom w:val="0"/>
      <w:divBdr>
        <w:top w:val="none" w:sz="0" w:space="0" w:color="auto"/>
        <w:left w:val="none" w:sz="0" w:space="0" w:color="auto"/>
        <w:bottom w:val="none" w:sz="0" w:space="0" w:color="auto"/>
        <w:right w:val="none" w:sz="0" w:space="0" w:color="auto"/>
      </w:divBdr>
    </w:div>
    <w:div w:id="1447196736">
      <w:bodyDiv w:val="1"/>
      <w:marLeft w:val="0"/>
      <w:marRight w:val="0"/>
      <w:marTop w:val="0"/>
      <w:marBottom w:val="0"/>
      <w:divBdr>
        <w:top w:val="none" w:sz="0" w:space="0" w:color="auto"/>
        <w:left w:val="none" w:sz="0" w:space="0" w:color="auto"/>
        <w:bottom w:val="none" w:sz="0" w:space="0" w:color="auto"/>
        <w:right w:val="none" w:sz="0" w:space="0" w:color="auto"/>
      </w:divBdr>
    </w:div>
    <w:div w:id="1463305365">
      <w:bodyDiv w:val="1"/>
      <w:marLeft w:val="0"/>
      <w:marRight w:val="0"/>
      <w:marTop w:val="0"/>
      <w:marBottom w:val="0"/>
      <w:divBdr>
        <w:top w:val="none" w:sz="0" w:space="0" w:color="auto"/>
        <w:left w:val="none" w:sz="0" w:space="0" w:color="auto"/>
        <w:bottom w:val="none" w:sz="0" w:space="0" w:color="auto"/>
        <w:right w:val="none" w:sz="0" w:space="0" w:color="auto"/>
      </w:divBdr>
    </w:div>
    <w:div w:id="1486779898">
      <w:bodyDiv w:val="1"/>
      <w:marLeft w:val="0"/>
      <w:marRight w:val="0"/>
      <w:marTop w:val="0"/>
      <w:marBottom w:val="0"/>
      <w:divBdr>
        <w:top w:val="none" w:sz="0" w:space="0" w:color="auto"/>
        <w:left w:val="none" w:sz="0" w:space="0" w:color="auto"/>
        <w:bottom w:val="none" w:sz="0" w:space="0" w:color="auto"/>
        <w:right w:val="none" w:sz="0" w:space="0" w:color="auto"/>
      </w:divBdr>
    </w:div>
    <w:div w:id="1569461094">
      <w:bodyDiv w:val="1"/>
      <w:marLeft w:val="0"/>
      <w:marRight w:val="0"/>
      <w:marTop w:val="0"/>
      <w:marBottom w:val="0"/>
      <w:divBdr>
        <w:top w:val="none" w:sz="0" w:space="0" w:color="auto"/>
        <w:left w:val="none" w:sz="0" w:space="0" w:color="auto"/>
        <w:bottom w:val="none" w:sz="0" w:space="0" w:color="auto"/>
        <w:right w:val="none" w:sz="0" w:space="0" w:color="auto"/>
      </w:divBdr>
    </w:div>
    <w:div w:id="1618675634">
      <w:bodyDiv w:val="1"/>
      <w:marLeft w:val="0"/>
      <w:marRight w:val="0"/>
      <w:marTop w:val="0"/>
      <w:marBottom w:val="0"/>
      <w:divBdr>
        <w:top w:val="none" w:sz="0" w:space="0" w:color="auto"/>
        <w:left w:val="none" w:sz="0" w:space="0" w:color="auto"/>
        <w:bottom w:val="none" w:sz="0" w:space="0" w:color="auto"/>
        <w:right w:val="none" w:sz="0" w:space="0" w:color="auto"/>
      </w:divBdr>
    </w:div>
    <w:div w:id="1622607366">
      <w:bodyDiv w:val="1"/>
      <w:marLeft w:val="0"/>
      <w:marRight w:val="0"/>
      <w:marTop w:val="0"/>
      <w:marBottom w:val="0"/>
      <w:divBdr>
        <w:top w:val="none" w:sz="0" w:space="0" w:color="auto"/>
        <w:left w:val="none" w:sz="0" w:space="0" w:color="auto"/>
        <w:bottom w:val="none" w:sz="0" w:space="0" w:color="auto"/>
        <w:right w:val="none" w:sz="0" w:space="0" w:color="auto"/>
      </w:divBdr>
    </w:div>
    <w:div w:id="1650480381">
      <w:bodyDiv w:val="1"/>
      <w:marLeft w:val="0"/>
      <w:marRight w:val="0"/>
      <w:marTop w:val="0"/>
      <w:marBottom w:val="0"/>
      <w:divBdr>
        <w:top w:val="none" w:sz="0" w:space="0" w:color="auto"/>
        <w:left w:val="none" w:sz="0" w:space="0" w:color="auto"/>
        <w:bottom w:val="none" w:sz="0" w:space="0" w:color="auto"/>
        <w:right w:val="none" w:sz="0" w:space="0" w:color="auto"/>
      </w:divBdr>
    </w:div>
    <w:div w:id="1811820106">
      <w:bodyDiv w:val="1"/>
      <w:marLeft w:val="0"/>
      <w:marRight w:val="0"/>
      <w:marTop w:val="0"/>
      <w:marBottom w:val="0"/>
      <w:divBdr>
        <w:top w:val="none" w:sz="0" w:space="0" w:color="auto"/>
        <w:left w:val="none" w:sz="0" w:space="0" w:color="auto"/>
        <w:bottom w:val="none" w:sz="0" w:space="0" w:color="auto"/>
        <w:right w:val="none" w:sz="0" w:space="0" w:color="auto"/>
      </w:divBdr>
    </w:div>
    <w:div w:id="1841770683">
      <w:bodyDiv w:val="1"/>
      <w:marLeft w:val="0"/>
      <w:marRight w:val="0"/>
      <w:marTop w:val="0"/>
      <w:marBottom w:val="0"/>
      <w:divBdr>
        <w:top w:val="none" w:sz="0" w:space="0" w:color="auto"/>
        <w:left w:val="none" w:sz="0" w:space="0" w:color="auto"/>
        <w:bottom w:val="none" w:sz="0" w:space="0" w:color="auto"/>
        <w:right w:val="none" w:sz="0" w:space="0" w:color="auto"/>
      </w:divBdr>
    </w:div>
    <w:div w:id="1850752072">
      <w:bodyDiv w:val="1"/>
      <w:marLeft w:val="0"/>
      <w:marRight w:val="0"/>
      <w:marTop w:val="0"/>
      <w:marBottom w:val="0"/>
      <w:divBdr>
        <w:top w:val="none" w:sz="0" w:space="0" w:color="auto"/>
        <w:left w:val="none" w:sz="0" w:space="0" w:color="auto"/>
        <w:bottom w:val="none" w:sz="0" w:space="0" w:color="auto"/>
        <w:right w:val="none" w:sz="0" w:space="0" w:color="auto"/>
      </w:divBdr>
      <w:divsChild>
        <w:div w:id="1494106940">
          <w:marLeft w:val="547"/>
          <w:marRight w:val="0"/>
          <w:marTop w:val="0"/>
          <w:marBottom w:val="0"/>
          <w:divBdr>
            <w:top w:val="none" w:sz="0" w:space="0" w:color="auto"/>
            <w:left w:val="none" w:sz="0" w:space="0" w:color="auto"/>
            <w:bottom w:val="none" w:sz="0" w:space="0" w:color="auto"/>
            <w:right w:val="none" w:sz="0" w:space="0" w:color="auto"/>
          </w:divBdr>
        </w:div>
      </w:divsChild>
    </w:div>
    <w:div w:id="1933926281">
      <w:bodyDiv w:val="1"/>
      <w:marLeft w:val="0"/>
      <w:marRight w:val="0"/>
      <w:marTop w:val="0"/>
      <w:marBottom w:val="0"/>
      <w:divBdr>
        <w:top w:val="none" w:sz="0" w:space="0" w:color="auto"/>
        <w:left w:val="none" w:sz="0" w:space="0" w:color="auto"/>
        <w:bottom w:val="none" w:sz="0" w:space="0" w:color="auto"/>
        <w:right w:val="none" w:sz="0" w:space="0" w:color="auto"/>
      </w:divBdr>
    </w:div>
    <w:div w:id="2045715530">
      <w:bodyDiv w:val="1"/>
      <w:marLeft w:val="0"/>
      <w:marRight w:val="0"/>
      <w:marTop w:val="0"/>
      <w:marBottom w:val="0"/>
      <w:divBdr>
        <w:top w:val="none" w:sz="0" w:space="0" w:color="auto"/>
        <w:left w:val="none" w:sz="0" w:space="0" w:color="auto"/>
        <w:bottom w:val="none" w:sz="0" w:space="0" w:color="auto"/>
        <w:right w:val="none" w:sz="0" w:space="0" w:color="auto"/>
      </w:divBdr>
      <w:divsChild>
        <w:div w:id="1730881702">
          <w:marLeft w:val="547"/>
          <w:marRight w:val="0"/>
          <w:marTop w:val="0"/>
          <w:marBottom w:val="0"/>
          <w:divBdr>
            <w:top w:val="none" w:sz="0" w:space="0" w:color="auto"/>
            <w:left w:val="none" w:sz="0" w:space="0" w:color="auto"/>
            <w:bottom w:val="none" w:sz="0" w:space="0" w:color="auto"/>
            <w:right w:val="none" w:sz="0" w:space="0" w:color="auto"/>
          </w:divBdr>
        </w:div>
      </w:divsChild>
    </w:div>
    <w:div w:id="2053070366">
      <w:bodyDiv w:val="1"/>
      <w:marLeft w:val="0"/>
      <w:marRight w:val="0"/>
      <w:marTop w:val="0"/>
      <w:marBottom w:val="0"/>
      <w:divBdr>
        <w:top w:val="none" w:sz="0" w:space="0" w:color="auto"/>
        <w:left w:val="none" w:sz="0" w:space="0" w:color="auto"/>
        <w:bottom w:val="none" w:sz="0" w:space="0" w:color="auto"/>
        <w:right w:val="none" w:sz="0" w:space="0" w:color="auto"/>
      </w:divBdr>
    </w:div>
    <w:div w:id="2095127982">
      <w:bodyDiv w:val="1"/>
      <w:marLeft w:val="0"/>
      <w:marRight w:val="0"/>
      <w:marTop w:val="0"/>
      <w:marBottom w:val="0"/>
      <w:divBdr>
        <w:top w:val="none" w:sz="0" w:space="0" w:color="auto"/>
        <w:left w:val="none" w:sz="0" w:space="0" w:color="auto"/>
        <w:bottom w:val="none" w:sz="0" w:space="0" w:color="auto"/>
        <w:right w:val="none" w:sz="0" w:space="0" w:color="auto"/>
      </w:divBdr>
    </w:div>
    <w:div w:id="2107076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chart" Target="charts/chart1.xml"/><Relationship Id="rId18" Type="http://schemas.openxmlformats.org/officeDocument/2006/relationships/footer" Target="footer3.xml"/><Relationship Id="rId26" Type="http://schemas.openxmlformats.org/officeDocument/2006/relationships/chart" Target="charts/chart9.xml"/><Relationship Id="rId39" Type="http://schemas.openxmlformats.org/officeDocument/2006/relationships/image" Target="media/image10.png"/><Relationship Id="rId3" Type="http://schemas.openxmlformats.org/officeDocument/2006/relationships/customXml" Target="../customXml/item3.xml"/><Relationship Id="rId21" Type="http://schemas.openxmlformats.org/officeDocument/2006/relationships/chart" Target="charts/chart4.xml"/><Relationship Id="rId34" Type="http://schemas.openxmlformats.org/officeDocument/2006/relationships/hyperlink" Target="mailto:umchotline@fairlinks.co.jp" TargetMode="External"/><Relationship Id="rId42"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image" Target="media/image1.gif"/><Relationship Id="rId17" Type="http://schemas.openxmlformats.org/officeDocument/2006/relationships/footer" Target="footer2.xml"/><Relationship Id="rId25" Type="http://schemas.openxmlformats.org/officeDocument/2006/relationships/chart" Target="charts/chart8.xml"/><Relationship Id="rId33" Type="http://schemas.openxmlformats.org/officeDocument/2006/relationships/image" Target="media/image6.emf"/><Relationship Id="rId38"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chart" Target="charts/chart3.xml"/><Relationship Id="rId29" Type="http://schemas.openxmlformats.org/officeDocument/2006/relationships/image" Target="media/image2.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chart" Target="charts/chart7.xml"/><Relationship Id="rId32" Type="http://schemas.openxmlformats.org/officeDocument/2006/relationships/image" Target="media/image5.png"/><Relationship Id="rId37" Type="http://schemas.openxmlformats.org/officeDocument/2006/relationships/image" Target="media/image8.png"/><Relationship Id="rId40" Type="http://schemas.openxmlformats.org/officeDocument/2006/relationships/hyperlink" Target="https://forms.office.com/r/aNqW7uXaCd" TargetMode="Externa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chart" Target="charts/chart6.xml"/><Relationship Id="rId28" Type="http://schemas.openxmlformats.org/officeDocument/2006/relationships/chart" Target="charts/chart11.xml"/><Relationship Id="rId36" Type="http://schemas.openxmlformats.org/officeDocument/2006/relationships/image" Target="media/image7.png"/><Relationship Id="rId10" Type="http://schemas.openxmlformats.org/officeDocument/2006/relationships/footnotes" Target="footnotes.xml"/><Relationship Id="rId19" Type="http://schemas.openxmlformats.org/officeDocument/2006/relationships/chart" Target="charts/chart2.xml"/><Relationship Id="rId31"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chart" Target="charts/chart5.xml"/><Relationship Id="rId27" Type="http://schemas.openxmlformats.org/officeDocument/2006/relationships/chart" Target="charts/chart10.xml"/><Relationship Id="rId30" Type="http://schemas.openxmlformats.org/officeDocument/2006/relationships/image" Target="media/image3.png"/><Relationship Id="rId35" Type="http://schemas.openxmlformats.org/officeDocument/2006/relationships/hyperlink" Target="mailto:umchotline@fairlinks.co.jp" TargetMode="External"/><Relationship Id="rId43"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agiya\AppData\Roaming\Microsoft\Templates\&#12514;&#12480;&#12531;&#12394;&#26032;&#32862;.dotx"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5" Type="http://schemas.openxmlformats.org/officeDocument/2006/relationships/chartUserShapes" Target="../drawings/drawing1.xml"/><Relationship Id="rId4"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5" Type="http://schemas.openxmlformats.org/officeDocument/2006/relationships/chartUserShapes" Target="../drawings/drawing10.xml"/><Relationship Id="rId4" Type="http://schemas.openxmlformats.org/officeDocument/2006/relationships/package" Target="../embeddings/Microsoft_Excel_Worksheet10.xlsx"/></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1.xml"/><Relationship Id="rId1" Type="http://schemas.microsoft.com/office/2011/relationships/chartStyle" Target="style11.xml"/><Relationship Id="rId5" Type="http://schemas.openxmlformats.org/officeDocument/2006/relationships/chartUserShapes" Target="../drawings/drawing11.xml"/><Relationship Id="rId4" Type="http://schemas.openxmlformats.org/officeDocument/2006/relationships/package" Target="../embeddings/Microsoft_Excel_Worksheet11.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5" Type="http://schemas.openxmlformats.org/officeDocument/2006/relationships/chartUserShapes" Target="../drawings/drawing2.xml"/><Relationship Id="rId4"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5" Type="http://schemas.openxmlformats.org/officeDocument/2006/relationships/chartUserShapes" Target="../drawings/drawing3.xml"/><Relationship Id="rId4"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5" Type="http://schemas.openxmlformats.org/officeDocument/2006/relationships/chartUserShapes" Target="../drawings/drawing4.xml"/><Relationship Id="rId4"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5" Type="http://schemas.openxmlformats.org/officeDocument/2006/relationships/chartUserShapes" Target="../drawings/drawing5.xml"/><Relationship Id="rId4"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5" Type="http://schemas.openxmlformats.org/officeDocument/2006/relationships/chartUserShapes" Target="../drawings/drawing6.xml"/><Relationship Id="rId4"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5" Type="http://schemas.openxmlformats.org/officeDocument/2006/relationships/chartUserShapes" Target="../drawings/drawing7.xml"/><Relationship Id="rId4"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5" Type="http://schemas.openxmlformats.org/officeDocument/2006/relationships/chartUserShapes" Target="../drawings/drawing8.xml"/><Relationship Id="rId4"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5" Type="http://schemas.openxmlformats.org/officeDocument/2006/relationships/chartUserShapes" Target="../drawings/drawing9.xml"/><Relationship Id="rId4"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ja-JP" sz="1800" b="1" i="0" u="none" strike="noStrike" kern="1200" baseline="0">
                <a:solidFill>
                  <a:schemeClr val="dk1">
                    <a:lumMod val="75000"/>
                    <a:lumOff val="25000"/>
                  </a:schemeClr>
                </a:solidFill>
                <a:latin typeface="+mn-lt"/>
                <a:ea typeface="+mn-ea"/>
                <a:cs typeface="+mn-cs"/>
              </a:defRPr>
            </a:pPr>
            <a:r>
              <a:rPr lang="vi-VN" altLang="ja-JP" sz="1100"/>
              <a:t>Tỷ</a:t>
            </a:r>
            <a:r>
              <a:rPr lang="vi-VN" altLang="ja-JP" sz="1100" baseline="0"/>
              <a:t> lệ trả lời của toàn công ty = 97%</a:t>
            </a:r>
            <a:endParaRPr lang="en-US" altLang="ja-JP" sz="1100"/>
          </a:p>
        </c:rich>
      </c:tx>
      <c:overlay val="0"/>
      <c:spPr>
        <a:noFill/>
        <a:ln>
          <a:noFill/>
        </a:ln>
        <a:effectLst/>
      </c:spPr>
      <c:txPr>
        <a:bodyPr rot="0" spcFirstLastPara="1" vertOverflow="ellipsis" vert="horz" wrap="square" anchor="ctr" anchorCtr="1"/>
        <a:lstStyle/>
        <a:p>
          <a:pPr>
            <a:defRPr lang="ja-JP"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manualLayout>
          <c:layoutTarget val="inner"/>
          <c:xMode val="edge"/>
          <c:yMode val="edge"/>
          <c:x val="6.2142948196232652E-2"/>
          <c:y val="0.22643973791597219"/>
          <c:w val="0.48357014215066207"/>
          <c:h val="0.70858909515872559"/>
        </c:manualLayout>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2884-4807-A3FD-FEE3BD38E8FD}"/>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2884-4807-A3FD-FEE3BD38E8FD}"/>
              </c:ext>
            </c:extLst>
          </c:dPt>
          <c:dPt>
            <c:idx val="2"/>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2884-4807-A3FD-FEE3BD38E8FD}"/>
              </c:ext>
            </c:extLst>
          </c:dPt>
          <c:dLbls>
            <c:dLbl>
              <c:idx val="0"/>
              <c:layout>
                <c:manualLayout>
                  <c:x val="5.1103800387635023E-3"/>
                  <c:y val="0.13012056621287593"/>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1-2884-4807-A3FD-FEE3BD38E8FD}"/>
                </c:ext>
                <c:ext xmlns:c15="http://schemas.microsoft.com/office/drawing/2012/chart" uri="{CE6537A1-D6FC-4f65-9D91-7224C49458BB}"/>
              </c:extLst>
            </c:dLbl>
            <c:dLbl>
              <c:idx val="2"/>
              <c:layout>
                <c:manualLayout>
                  <c:x val="-6.0139715600971084E-3"/>
                  <c:y val="0.1407088492952428"/>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5-2884-4807-A3FD-FEE3BD38E8FD}"/>
                </c:ext>
                <c:ext xmlns:c15="http://schemas.microsoft.com/office/drawing/2012/chart" uri="{CE6537A1-D6FC-4f65-9D91-7224C49458BB}"/>
              </c:extLst>
            </c:dLbl>
            <c:numFmt formatCode="0%" sourceLinked="0"/>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ja-JP"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全社合算!$M$4:$O$4</c:f>
              <c:strCache>
                <c:ptCount val="3"/>
                <c:pt idx="0">
                  <c:v>管理職</c:v>
                </c:pt>
                <c:pt idx="1">
                  <c:v>非管理職</c:v>
                </c:pt>
                <c:pt idx="2">
                  <c:v>未回答</c:v>
                </c:pt>
              </c:strCache>
            </c:strRef>
          </c:cat>
          <c:val>
            <c:numRef>
              <c:f>全社合算!$M$5:$O$5</c:f>
              <c:numCache>
                <c:formatCode>#,##0_ ;[Red]\-#,##0\ </c:formatCode>
                <c:ptCount val="3"/>
                <c:pt idx="0">
                  <c:v>332</c:v>
                </c:pt>
                <c:pt idx="1">
                  <c:v>5990</c:v>
                </c:pt>
                <c:pt idx="2">
                  <c:v>209</c:v>
                </c:pt>
              </c:numCache>
            </c:numRef>
          </c:val>
          <c:extLst xmlns:c16r2="http://schemas.microsoft.com/office/drawing/2015/06/chart">
            <c:ext xmlns:c16="http://schemas.microsoft.com/office/drawing/2014/chart" uri="{C3380CC4-5D6E-409C-BE32-E72D297353CC}">
              <c16:uniqueId val="{00000006-2884-4807-A3FD-FEE3BD38E8FD}"/>
            </c:ext>
          </c:extLst>
        </c:ser>
        <c:dLbls>
          <c:dLblPos val="ctr"/>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4">
    <c:autoUpdate val="0"/>
  </c:externalData>
  <c:userShapes r:id="rId5"/>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lang="ja-JP" sz="1800" b="1" i="0" u="none" strike="noStrike" kern="1200" baseline="0">
                <a:solidFill>
                  <a:sysClr val="windowText" lastClr="000000">
                    <a:lumMod val="75000"/>
                    <a:lumOff val="25000"/>
                  </a:sysClr>
                </a:solidFill>
                <a:latin typeface="+mn-lt"/>
                <a:ea typeface="+mn-ea"/>
                <a:cs typeface="+mn-cs"/>
              </a:defRPr>
            </a:pPr>
            <a:r>
              <a:rPr lang="en-US" altLang="ja-JP" sz="900"/>
              <a:t>Câu</a:t>
            </a:r>
            <a:r>
              <a:rPr lang="en-US" altLang="ja-JP" sz="900" baseline="0"/>
              <a:t> 9 </a:t>
            </a:r>
            <a:r>
              <a:rPr lang="ja-JP" altLang="en-US" sz="900"/>
              <a:t>（</a:t>
            </a:r>
            <a:r>
              <a:rPr lang="en-US" altLang="ja-JP" sz="900"/>
              <a:t>Quy</a:t>
            </a:r>
            <a:r>
              <a:rPr lang="en-US" altLang="ja-JP" sz="900" baseline="0"/>
              <a:t> tắc ứng xử </a:t>
            </a:r>
            <a:r>
              <a:rPr lang="ja-JP" altLang="en-US" sz="900"/>
              <a:t>）</a:t>
            </a:r>
            <a:r>
              <a:rPr lang="ja-JP" altLang="ja-JP" sz="900" b="1" i="0" u="none" strike="noStrike" baseline="0">
                <a:effectLst/>
                <a:latin typeface="+mn-lt"/>
              </a:rPr>
              <a:t>★</a:t>
            </a:r>
            <a:r>
              <a:rPr lang="en-US" altLang="ja-JP" sz="900" b="1" i="0" u="none" strike="noStrike" baseline="0">
                <a:effectLst/>
                <a:latin typeface="+mn-lt"/>
              </a:rPr>
              <a:t>trung bình 6.04</a:t>
            </a:r>
            <a:r>
              <a:rPr lang="ja-JP" altLang="en-US" sz="900" b="1" i="0" u="none" strike="noStrike" baseline="0">
                <a:effectLst/>
                <a:latin typeface="+mn-lt"/>
              </a:rPr>
              <a:t>⇒</a:t>
            </a:r>
            <a:r>
              <a:rPr lang="en-US" altLang="ja-JP" sz="900" b="1" i="0" u="none" strike="noStrike" baseline="0">
                <a:solidFill>
                  <a:schemeClr val="accent6"/>
                </a:solidFill>
                <a:effectLst/>
                <a:latin typeface="+mn-lt"/>
              </a:rPr>
              <a:t>6.46</a:t>
            </a:r>
          </a:p>
          <a:p>
            <a:pPr marL="0" marR="0" lvl="0" indent="0" algn="ctr" defTabSz="914400" rtl="0" eaLnBrk="1" fontAlgn="auto" latinLnBrk="0" hangingPunct="1">
              <a:lnSpc>
                <a:spcPct val="100000"/>
              </a:lnSpc>
              <a:spcBef>
                <a:spcPts val="0"/>
              </a:spcBef>
              <a:spcAft>
                <a:spcPts val="0"/>
              </a:spcAft>
              <a:buClrTx/>
              <a:buSzTx/>
              <a:buFontTx/>
              <a:buNone/>
              <a:tabLst/>
              <a:defRPr lang="ja-JP">
                <a:solidFill>
                  <a:sysClr val="windowText" lastClr="000000">
                    <a:lumMod val="75000"/>
                    <a:lumOff val="25000"/>
                  </a:sysClr>
                </a:solidFill>
              </a:defRPr>
            </a:pPr>
            <a:r>
              <a:rPr lang="en-US" altLang="ja-JP" sz="900" b="1" i="0" u="sng" baseline="0">
                <a:effectLst/>
                <a:latin typeface="Meiryo UI" panose="020B0604030504040204" pitchFamily="50" charset="-128"/>
                <a:ea typeface="Meiryo UI" panose="020B0604030504040204" pitchFamily="50" charset="-128"/>
              </a:rPr>
              <a:t>không nhận thức </a:t>
            </a:r>
            <a:r>
              <a:rPr lang="ja-JP" altLang="ja-JP" sz="900" b="1" i="0" u="sng" baseline="0">
                <a:effectLst/>
                <a:latin typeface="Meiryo UI" panose="020B0604030504040204" pitchFamily="50" charset="-128"/>
                <a:ea typeface="Meiryo UI" panose="020B0604030504040204" pitchFamily="50" charset="-128"/>
              </a:rPr>
              <a:t>　⇔　</a:t>
            </a:r>
            <a:r>
              <a:rPr lang="en-US" altLang="ja-JP" sz="900" b="1" i="0" u="sng" baseline="0">
                <a:effectLst/>
                <a:latin typeface="Meiryo UI" panose="020B0604030504040204" pitchFamily="50" charset="-128"/>
                <a:ea typeface="Meiryo UI" panose="020B0604030504040204" pitchFamily="50" charset="-128"/>
              </a:rPr>
              <a:t>có nắm rõ </a:t>
            </a:r>
            <a:endParaRPr lang="en-US" altLang="ja-JP" sz="900" b="1" i="0" u="none" strike="noStrike" baseline="0">
              <a:effectLst/>
              <a:latin typeface="Meiryo UI" panose="020B0604030504040204" pitchFamily="50" charset="-128"/>
              <a:ea typeface="Meiryo UI" panose="020B0604030504040204" pitchFamily="50" charset="-128"/>
            </a:endParaRPr>
          </a:p>
        </c:rich>
      </c:tx>
      <c:layout>
        <c:manualLayout>
          <c:xMode val="edge"/>
          <c:yMode val="edge"/>
          <c:x val="0.15684045472363778"/>
          <c:y val="3.0413625304136254E-2"/>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lang="ja-JP" sz="1800" b="1" i="0" u="none" strike="noStrike" kern="1200" baseline="0">
              <a:solidFill>
                <a:sysClr val="windowText" lastClr="000000">
                  <a:lumMod val="75000"/>
                  <a:lumOff val="25000"/>
                </a:sysClr>
              </a:solidFill>
              <a:latin typeface="+mn-lt"/>
              <a:ea typeface="+mn-ea"/>
              <a:cs typeface="+mn-cs"/>
            </a:defRPr>
          </a:pPr>
          <a:endParaRPr lang="en-US"/>
        </a:p>
      </c:txPr>
    </c:title>
    <c:autoTitleDeleted val="0"/>
    <c:plotArea>
      <c:layout>
        <c:manualLayout>
          <c:layoutTarget val="inner"/>
          <c:xMode val="edge"/>
          <c:yMode val="edge"/>
          <c:x val="1.7405018060861203E-2"/>
          <c:y val="0.34868341904612232"/>
          <c:w val="0.96651723813407786"/>
          <c:h val="0.37743722588422379"/>
        </c:manualLayout>
      </c:layout>
      <c:barChart>
        <c:barDir val="col"/>
        <c:grouping val="clustered"/>
        <c:varyColors val="0"/>
        <c:ser>
          <c:idx val="1"/>
          <c:order val="0"/>
          <c:tx>
            <c:strRef>
              <c:f>グラフ作成!$G$124</c:f>
              <c:strCache>
                <c:ptCount val="1"/>
                <c:pt idx="0">
                  <c:v>2024年</c:v>
                </c:pt>
              </c:strCache>
            </c:strRef>
          </c:tx>
          <c:spPr>
            <a:solidFill>
              <a:schemeClr val="accent3"/>
            </a:solidFill>
            <a:ln w="9525" cap="flat" cmpd="sng" algn="ctr">
              <a:solidFill>
                <a:schemeClr val="lt1">
                  <a:alpha val="50000"/>
                </a:schemeClr>
              </a:solidFill>
              <a:round/>
            </a:ln>
            <a:effectLst/>
          </c:spPr>
          <c:invertIfNegative val="0"/>
          <c:dLbls>
            <c:dLbl>
              <c:idx val="5"/>
              <c:layout>
                <c:manualLayout>
                  <c:x val="-1.5680125441003528E-2"/>
                  <c:y val="-5.5757668940233542E-17"/>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6"/>
              <c:layout>
                <c:manualLayout>
                  <c:x val="-3.9200313602510261E-3"/>
                  <c:y val="-2.4330900243309059E-2"/>
                </c:manualLayout>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lang="ja-JP" sz="900" b="1"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グラフ作成!$A$125:$A$132</c:f>
              <c:strCache>
                <c:ptCount val="8"/>
                <c:pt idx="0">
                  <c:v>★１</c:v>
                </c:pt>
                <c:pt idx="1">
                  <c:v>★２</c:v>
                </c:pt>
                <c:pt idx="2">
                  <c:v>★３</c:v>
                </c:pt>
                <c:pt idx="3">
                  <c:v>★４</c:v>
                </c:pt>
                <c:pt idx="4">
                  <c:v>★５</c:v>
                </c:pt>
                <c:pt idx="5">
                  <c:v>★６</c:v>
                </c:pt>
                <c:pt idx="6">
                  <c:v>★７</c:v>
                </c:pt>
                <c:pt idx="7">
                  <c:v>★８</c:v>
                </c:pt>
              </c:strCache>
            </c:strRef>
          </c:cat>
          <c:val>
            <c:numRef>
              <c:f>グラフ作成!$G$125:$G$132</c:f>
              <c:numCache>
                <c:formatCode>0%</c:formatCode>
                <c:ptCount val="8"/>
                <c:pt idx="0">
                  <c:v>1.5947752126366951E-2</c:v>
                </c:pt>
                <c:pt idx="1">
                  <c:v>1.9137302551640339E-2</c:v>
                </c:pt>
                <c:pt idx="2">
                  <c:v>4.4805589307411908E-2</c:v>
                </c:pt>
                <c:pt idx="3">
                  <c:v>8.9155528554070468E-2</c:v>
                </c:pt>
                <c:pt idx="4">
                  <c:v>0.16312272174969622</c:v>
                </c:pt>
                <c:pt idx="5">
                  <c:v>0.22448359659781289</c:v>
                </c:pt>
                <c:pt idx="6">
                  <c:v>0.21385176184690158</c:v>
                </c:pt>
                <c:pt idx="7">
                  <c:v>0.22949574726609964</c:v>
                </c:pt>
              </c:numCache>
            </c:numRef>
          </c:val>
          <c:extLst xmlns:c16r2="http://schemas.microsoft.com/office/drawing/2015/06/chart">
            <c:ext xmlns:c16="http://schemas.microsoft.com/office/drawing/2014/chart" uri="{C3380CC4-5D6E-409C-BE32-E72D297353CC}">
              <c16:uniqueId val="{00000000-D7A2-4552-8CF9-6A9AE34A98A5}"/>
            </c:ext>
          </c:extLst>
        </c:ser>
        <c:ser>
          <c:idx val="0"/>
          <c:order val="1"/>
          <c:tx>
            <c:strRef>
              <c:f>グラフ作成!$C$124</c:f>
              <c:strCache>
                <c:ptCount val="1"/>
                <c:pt idx="0">
                  <c:v>2025年</c:v>
                </c:pt>
              </c:strCache>
            </c:strRef>
          </c:tx>
          <c:spPr>
            <a:solidFill>
              <a:schemeClr val="accent6"/>
            </a:solidFill>
            <a:ln w="9525" cap="flat" cmpd="sng" algn="ctr">
              <a:solidFill>
                <a:schemeClr val="lt1">
                  <a:alpha val="50000"/>
                </a:schemeClr>
              </a:solidFill>
              <a:round/>
            </a:ln>
            <a:effectLst/>
          </c:spPr>
          <c:invertIfNegative val="0"/>
          <c:dLbls>
            <c:dLbl>
              <c:idx val="6"/>
              <c:layout>
                <c:manualLayout>
                  <c:x val="0"/>
                  <c:y val="3.0413625304136254E-2"/>
                </c:manualLayout>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lang="ja-JP" sz="900" b="1"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グラフ作成!$A$125:$A$132</c:f>
              <c:strCache>
                <c:ptCount val="8"/>
                <c:pt idx="0">
                  <c:v>★１</c:v>
                </c:pt>
                <c:pt idx="1">
                  <c:v>★２</c:v>
                </c:pt>
                <c:pt idx="2">
                  <c:v>★３</c:v>
                </c:pt>
                <c:pt idx="3">
                  <c:v>★４</c:v>
                </c:pt>
                <c:pt idx="4">
                  <c:v>★５</c:v>
                </c:pt>
                <c:pt idx="5">
                  <c:v>★６</c:v>
                </c:pt>
                <c:pt idx="6">
                  <c:v>★７</c:v>
                </c:pt>
                <c:pt idx="7">
                  <c:v>★８</c:v>
                </c:pt>
              </c:strCache>
            </c:strRef>
          </c:cat>
          <c:val>
            <c:numRef>
              <c:f>グラフ作成!$C$125:$C$132</c:f>
              <c:numCache>
                <c:formatCode>0%</c:formatCode>
                <c:ptCount val="8"/>
                <c:pt idx="0">
                  <c:v>7.9088895919012976E-3</c:v>
                </c:pt>
                <c:pt idx="1">
                  <c:v>1.1863334387851946E-2</c:v>
                </c:pt>
                <c:pt idx="2">
                  <c:v>2.4043024359379942E-2</c:v>
                </c:pt>
                <c:pt idx="3">
                  <c:v>6.3745650110724458E-2</c:v>
                </c:pt>
                <c:pt idx="4">
                  <c:v>0.11926605504587157</c:v>
                </c:pt>
                <c:pt idx="5">
                  <c:v>0.23631762100601075</c:v>
                </c:pt>
                <c:pt idx="6">
                  <c:v>0.21180006327111672</c:v>
                </c:pt>
                <c:pt idx="7">
                  <c:v>0.32505536222714332</c:v>
                </c:pt>
              </c:numCache>
            </c:numRef>
          </c:val>
          <c:extLst xmlns:c16r2="http://schemas.microsoft.com/office/drawing/2015/06/chart">
            <c:ext xmlns:c16="http://schemas.microsoft.com/office/drawing/2014/chart" uri="{C3380CC4-5D6E-409C-BE32-E72D297353CC}">
              <c16:uniqueId val="{00000001-D7A2-4552-8CF9-6A9AE34A98A5}"/>
            </c:ext>
          </c:extLst>
        </c:ser>
        <c:dLbls>
          <c:dLblPos val="inEnd"/>
          <c:showLegendKey val="0"/>
          <c:showVal val="1"/>
          <c:showCatName val="0"/>
          <c:showSerName val="0"/>
          <c:showPercent val="0"/>
          <c:showBubbleSize val="0"/>
        </c:dLbls>
        <c:gapWidth val="65"/>
        <c:axId val="998891968"/>
        <c:axId val="998892752"/>
      </c:barChart>
      <c:catAx>
        <c:axId val="998891968"/>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lang="ja-JP" sz="900" b="0" i="0" u="none" strike="noStrike" kern="1200" cap="all" baseline="0">
                <a:solidFill>
                  <a:schemeClr val="dk1">
                    <a:lumMod val="75000"/>
                    <a:lumOff val="25000"/>
                  </a:schemeClr>
                </a:solidFill>
                <a:latin typeface="+mn-lt"/>
                <a:ea typeface="+mn-ea"/>
                <a:cs typeface="+mn-cs"/>
              </a:defRPr>
            </a:pPr>
            <a:endParaRPr lang="en-US"/>
          </a:p>
        </c:txPr>
        <c:crossAx val="998892752"/>
        <c:crosses val="autoZero"/>
        <c:auto val="1"/>
        <c:lblAlgn val="ctr"/>
        <c:lblOffset val="100"/>
        <c:noMultiLvlLbl val="0"/>
      </c:catAx>
      <c:valAx>
        <c:axId val="998892752"/>
        <c:scaling>
          <c:orientation val="minMax"/>
          <c:max val="0.35000000000000003"/>
          <c:min val="0"/>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out"/>
        <c:minorTickMark val="none"/>
        <c:tickLblPos val="nextTo"/>
        <c:crossAx val="998891968"/>
        <c:crosses val="autoZero"/>
        <c:crossBetween val="between"/>
        <c:majorUnit val="0.1"/>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4">
    <c:autoUpdate val="0"/>
  </c:externalData>
  <c:userShapes r:id="rId5"/>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lang="ja-JP" sz="1800" b="1" i="0" u="none" strike="noStrike" kern="1200" baseline="0">
                <a:solidFill>
                  <a:sysClr val="windowText" lastClr="000000">
                    <a:lumMod val="75000"/>
                    <a:lumOff val="25000"/>
                  </a:sysClr>
                </a:solidFill>
                <a:latin typeface="+mn-lt"/>
                <a:ea typeface="+mn-ea"/>
                <a:cs typeface="+mn-cs"/>
              </a:defRPr>
            </a:pPr>
            <a:r>
              <a:rPr lang="vi-VN" altLang="ja-JP" sz="900"/>
              <a:t>Câu</a:t>
            </a:r>
            <a:r>
              <a:rPr lang="vi-VN" altLang="ja-JP" sz="900" baseline="0"/>
              <a:t> 10 </a:t>
            </a:r>
            <a:r>
              <a:rPr lang="ja-JP" altLang="en-US" sz="900"/>
              <a:t>（</a:t>
            </a:r>
            <a:r>
              <a:rPr lang="en-US" altLang="ja-JP" sz="900"/>
              <a:t>cửa</a:t>
            </a:r>
            <a:r>
              <a:rPr lang="en-US" altLang="ja-JP" sz="900" baseline="0"/>
              <a:t> tiếp nhận thông báo </a:t>
            </a:r>
            <a:r>
              <a:rPr lang="ja-JP" altLang="en-US" sz="900"/>
              <a:t>）</a:t>
            </a:r>
            <a:r>
              <a:rPr lang="ja-JP" altLang="ja-JP" sz="900" b="1" i="0" u="none" strike="noStrike" baseline="0">
                <a:effectLst/>
                <a:latin typeface="+mn-lt"/>
              </a:rPr>
              <a:t>★</a:t>
            </a:r>
            <a:r>
              <a:rPr lang="en-US" altLang="ja-JP" sz="900" b="1" i="0" u="none" strike="noStrike" baseline="0">
                <a:effectLst/>
                <a:latin typeface="+mn-lt"/>
              </a:rPr>
              <a:t>trung bình 5.88</a:t>
            </a:r>
            <a:r>
              <a:rPr lang="ja-JP" altLang="en-US" sz="900" b="1" i="0" u="none" strike="noStrike" baseline="0">
                <a:effectLst/>
                <a:latin typeface="+mn-lt"/>
              </a:rPr>
              <a:t>⇒</a:t>
            </a:r>
            <a:r>
              <a:rPr lang="en-US" altLang="ja-JP" sz="900" b="1" i="0" u="none" strike="noStrike" baseline="0">
                <a:solidFill>
                  <a:schemeClr val="accent6"/>
                </a:solidFill>
                <a:effectLst/>
                <a:latin typeface="+mn-lt"/>
              </a:rPr>
              <a:t>6.40</a:t>
            </a:r>
          </a:p>
          <a:p>
            <a:pPr marL="0" marR="0" lvl="0" indent="0" algn="ctr" defTabSz="914400" rtl="0" eaLnBrk="1" fontAlgn="auto" latinLnBrk="0" hangingPunct="1">
              <a:lnSpc>
                <a:spcPct val="100000"/>
              </a:lnSpc>
              <a:spcBef>
                <a:spcPts val="0"/>
              </a:spcBef>
              <a:spcAft>
                <a:spcPts val="0"/>
              </a:spcAft>
              <a:buClrTx/>
              <a:buSzTx/>
              <a:buFontTx/>
              <a:buNone/>
              <a:tabLst/>
              <a:defRPr lang="ja-JP">
                <a:solidFill>
                  <a:sysClr val="windowText" lastClr="000000">
                    <a:lumMod val="75000"/>
                    <a:lumOff val="25000"/>
                  </a:sysClr>
                </a:solidFill>
              </a:defRPr>
            </a:pPr>
            <a:r>
              <a:rPr lang="en-US" altLang="ja-JP" sz="900" b="1" i="0" u="sng" baseline="0">
                <a:effectLst/>
                <a:latin typeface="Meiryo UI" panose="020B0604030504040204" pitchFamily="50" charset="-128"/>
                <a:ea typeface="Meiryo UI" panose="020B0604030504040204" pitchFamily="50" charset="-128"/>
              </a:rPr>
              <a:t>không biết </a:t>
            </a:r>
            <a:r>
              <a:rPr lang="ja-JP" altLang="ja-JP" sz="900" b="1" i="0" u="sng" baseline="0">
                <a:effectLst/>
                <a:latin typeface="Meiryo UI" panose="020B0604030504040204" pitchFamily="50" charset="-128"/>
                <a:ea typeface="Meiryo UI" panose="020B0604030504040204" pitchFamily="50" charset="-128"/>
              </a:rPr>
              <a:t>　⇔　</a:t>
            </a:r>
            <a:r>
              <a:rPr lang="en-US" altLang="ja-JP" sz="900" b="1" i="0" u="sng" baseline="0">
                <a:effectLst/>
                <a:latin typeface="Meiryo UI" panose="020B0604030504040204" pitchFamily="50" charset="-128"/>
                <a:ea typeface="Meiryo UI" panose="020B0604030504040204" pitchFamily="50" charset="-128"/>
              </a:rPr>
              <a:t>rất rõ </a:t>
            </a:r>
            <a:endParaRPr lang="ja-JP" altLang="ja-JP" sz="900">
              <a:effectLst/>
              <a:latin typeface="Meiryo UI" panose="020B0604030504040204" pitchFamily="50" charset="-128"/>
              <a:ea typeface="Meiryo UI" panose="020B0604030504040204" pitchFamily="50" charset="-128"/>
            </a:endParaRP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lang="ja-JP" sz="1800" b="1" i="0" u="none" strike="noStrike" kern="1200" baseline="0">
              <a:solidFill>
                <a:sysClr val="windowText" lastClr="000000">
                  <a:lumMod val="75000"/>
                  <a:lumOff val="25000"/>
                </a:sysClr>
              </a:solidFill>
              <a:latin typeface="+mn-lt"/>
              <a:ea typeface="+mn-ea"/>
              <a:cs typeface="+mn-cs"/>
            </a:defRPr>
          </a:pPr>
          <a:endParaRPr lang="en-US"/>
        </a:p>
      </c:txPr>
    </c:title>
    <c:autoTitleDeleted val="0"/>
    <c:plotArea>
      <c:layout>
        <c:manualLayout>
          <c:layoutTarget val="inner"/>
          <c:xMode val="edge"/>
          <c:yMode val="edge"/>
          <c:x val="2.050020500205002E-2"/>
          <c:y val="0.28962010170505537"/>
          <c:w val="0.95489954899549012"/>
          <c:h val="0.4103297288257754"/>
        </c:manualLayout>
      </c:layout>
      <c:barChart>
        <c:barDir val="col"/>
        <c:grouping val="clustered"/>
        <c:varyColors val="0"/>
        <c:ser>
          <c:idx val="1"/>
          <c:order val="0"/>
          <c:tx>
            <c:strRef>
              <c:f>グラフ作成!$G$137</c:f>
              <c:strCache>
                <c:ptCount val="1"/>
                <c:pt idx="0">
                  <c:v>2024年</c:v>
                </c:pt>
              </c:strCache>
            </c:strRef>
          </c:tx>
          <c:spPr>
            <a:solidFill>
              <a:schemeClr val="accent3"/>
            </a:solidFill>
            <a:ln w="9525" cap="flat" cmpd="sng" algn="ctr">
              <a:solidFill>
                <a:schemeClr val="lt1">
                  <a:alpha val="50000"/>
                </a:schemeClr>
              </a:solidFill>
              <a:round/>
            </a:ln>
            <a:effectLst/>
          </c:spPr>
          <c:invertIfNegative val="0"/>
          <c:dLbls>
            <c:dLbl>
              <c:idx val="0"/>
              <c:layout>
                <c:manualLayout>
                  <c:x val="1.2400650397422071E-18"/>
                  <c:y val="-3.2206119162640899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 val="8.658008658008658E-3"/>
                  <c:y val="-4.5088566827697261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2"/>
              <c:layout>
                <c:manualLayout>
                  <c:x val="-1.2987012987012988E-2"/>
                  <c:y val="-5.1529790660225505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4"/>
              <c:layout>
                <c:manualLayout>
                  <c:x val="-4.3290043290044088E-3"/>
                  <c:y val="-1.932367149758454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5"/>
              <c:layout>
                <c:manualLayout>
                  <c:x val="-4.3290043290044088E-3"/>
                  <c:y val="-5.1529790660225505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6"/>
              <c:layout>
                <c:manualLayout>
                  <c:x val="-4.329004329004329E-3"/>
                  <c:y val="-5.1529790660225387E-2"/>
                </c:manualLayout>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lang="ja-JP" sz="900" b="1"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グラフ作成!$A$138:$A$145</c:f>
              <c:strCache>
                <c:ptCount val="8"/>
                <c:pt idx="0">
                  <c:v>★１</c:v>
                </c:pt>
                <c:pt idx="1">
                  <c:v>★２</c:v>
                </c:pt>
                <c:pt idx="2">
                  <c:v>★３</c:v>
                </c:pt>
                <c:pt idx="3">
                  <c:v>★４</c:v>
                </c:pt>
                <c:pt idx="4">
                  <c:v>★５</c:v>
                </c:pt>
                <c:pt idx="5">
                  <c:v>★６</c:v>
                </c:pt>
                <c:pt idx="6">
                  <c:v>★７</c:v>
                </c:pt>
                <c:pt idx="7">
                  <c:v>★８</c:v>
                </c:pt>
              </c:strCache>
            </c:strRef>
          </c:cat>
          <c:val>
            <c:numRef>
              <c:f>グラフ作成!$G$138:$G$145</c:f>
              <c:numCache>
                <c:formatCode>0%</c:formatCode>
                <c:ptCount val="8"/>
                <c:pt idx="0">
                  <c:v>9.9027946537059541E-2</c:v>
                </c:pt>
                <c:pt idx="1">
                  <c:v>2.5060753341433779E-2</c:v>
                </c:pt>
                <c:pt idx="2">
                  <c:v>3.7970838396111789E-2</c:v>
                </c:pt>
                <c:pt idx="3">
                  <c:v>7.1840826245443495E-2</c:v>
                </c:pt>
                <c:pt idx="4">
                  <c:v>0.12925273390036451</c:v>
                </c:pt>
                <c:pt idx="5">
                  <c:v>0.11649453219927096</c:v>
                </c:pt>
                <c:pt idx="6">
                  <c:v>0.17785540704738761</c:v>
                </c:pt>
                <c:pt idx="7">
                  <c:v>0.34249696233292831</c:v>
                </c:pt>
              </c:numCache>
            </c:numRef>
          </c:val>
          <c:extLst xmlns:c16r2="http://schemas.microsoft.com/office/drawing/2015/06/chart">
            <c:ext xmlns:c16="http://schemas.microsoft.com/office/drawing/2014/chart" uri="{C3380CC4-5D6E-409C-BE32-E72D297353CC}">
              <c16:uniqueId val="{00000000-254B-4114-8691-B478A5EA00A9}"/>
            </c:ext>
          </c:extLst>
        </c:ser>
        <c:ser>
          <c:idx val="0"/>
          <c:order val="1"/>
          <c:tx>
            <c:strRef>
              <c:f>グラフ作成!$C$137</c:f>
              <c:strCache>
                <c:ptCount val="1"/>
                <c:pt idx="0">
                  <c:v>2025年</c:v>
                </c:pt>
              </c:strCache>
            </c:strRef>
          </c:tx>
          <c:spPr>
            <a:solidFill>
              <a:schemeClr val="accent6"/>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ja-JP" sz="900" b="1"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グラフ作成!$A$138:$A$145</c:f>
              <c:strCache>
                <c:ptCount val="8"/>
                <c:pt idx="0">
                  <c:v>★１</c:v>
                </c:pt>
                <c:pt idx="1">
                  <c:v>★２</c:v>
                </c:pt>
                <c:pt idx="2">
                  <c:v>★３</c:v>
                </c:pt>
                <c:pt idx="3">
                  <c:v>★４</c:v>
                </c:pt>
                <c:pt idx="4">
                  <c:v>★５</c:v>
                </c:pt>
                <c:pt idx="5">
                  <c:v>★６</c:v>
                </c:pt>
                <c:pt idx="6">
                  <c:v>★７</c:v>
                </c:pt>
                <c:pt idx="7">
                  <c:v>★８</c:v>
                </c:pt>
              </c:strCache>
            </c:strRef>
          </c:cat>
          <c:val>
            <c:numRef>
              <c:f>グラフ作成!$C$138:$C$145</c:f>
              <c:numCache>
                <c:formatCode>0%</c:formatCode>
                <c:ptCount val="8"/>
                <c:pt idx="0">
                  <c:v>5.1565960139196454E-2</c:v>
                </c:pt>
                <c:pt idx="1">
                  <c:v>3.2110091743119268E-2</c:v>
                </c:pt>
                <c:pt idx="2">
                  <c:v>3.2110091743119268E-2</c:v>
                </c:pt>
                <c:pt idx="3">
                  <c:v>4.682062638405568E-2</c:v>
                </c:pt>
                <c:pt idx="4">
                  <c:v>9.6962986396709902E-2</c:v>
                </c:pt>
                <c:pt idx="5">
                  <c:v>0.12274596646630813</c:v>
                </c:pt>
                <c:pt idx="6">
                  <c:v>0.1633976589686808</c:v>
                </c:pt>
                <c:pt idx="7">
                  <c:v>0.4542866181588105</c:v>
                </c:pt>
              </c:numCache>
            </c:numRef>
          </c:val>
          <c:extLst xmlns:c16r2="http://schemas.microsoft.com/office/drawing/2015/06/chart">
            <c:ext xmlns:c16="http://schemas.microsoft.com/office/drawing/2014/chart" uri="{C3380CC4-5D6E-409C-BE32-E72D297353CC}">
              <c16:uniqueId val="{00000001-254B-4114-8691-B478A5EA00A9}"/>
            </c:ext>
          </c:extLst>
        </c:ser>
        <c:dLbls>
          <c:dLblPos val="inEnd"/>
          <c:showLegendKey val="0"/>
          <c:showVal val="1"/>
          <c:showCatName val="0"/>
          <c:showSerName val="0"/>
          <c:showPercent val="0"/>
          <c:showBubbleSize val="0"/>
        </c:dLbls>
        <c:gapWidth val="65"/>
        <c:axId val="998902160"/>
        <c:axId val="998908824"/>
      </c:barChart>
      <c:catAx>
        <c:axId val="998902160"/>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lang="ja-JP" sz="900" b="0" i="0" u="none" strike="noStrike" kern="1200" cap="all" baseline="0">
                <a:solidFill>
                  <a:schemeClr val="dk1">
                    <a:lumMod val="75000"/>
                    <a:lumOff val="25000"/>
                  </a:schemeClr>
                </a:solidFill>
                <a:latin typeface="+mn-lt"/>
                <a:ea typeface="+mn-ea"/>
                <a:cs typeface="+mn-cs"/>
              </a:defRPr>
            </a:pPr>
            <a:endParaRPr lang="en-US"/>
          </a:p>
        </c:txPr>
        <c:crossAx val="998908824"/>
        <c:crosses val="autoZero"/>
        <c:auto val="1"/>
        <c:lblAlgn val="ctr"/>
        <c:lblOffset val="100"/>
        <c:noMultiLvlLbl val="0"/>
      </c:catAx>
      <c:valAx>
        <c:axId val="998908824"/>
        <c:scaling>
          <c:orientation val="minMax"/>
          <c:max val="0.5"/>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out"/>
        <c:minorTickMark val="none"/>
        <c:tickLblPos val="nextTo"/>
        <c:crossAx val="998902160"/>
        <c:crosses val="autoZero"/>
        <c:crossBetween val="between"/>
        <c:majorUnit val="0.1"/>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4">
    <c:autoUpdate val="0"/>
  </c:externalData>
  <c:userShapes r:id="rId5"/>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lang="ja-JP" sz="1200" b="1" i="0" u="none" strike="noStrike" kern="1200" baseline="0">
                <a:solidFill>
                  <a:sysClr val="windowText" lastClr="000000">
                    <a:lumMod val="75000"/>
                    <a:lumOff val="25000"/>
                  </a:sysClr>
                </a:solidFill>
                <a:latin typeface="+mn-lt"/>
                <a:ea typeface="+mn-ea"/>
                <a:cs typeface="+mn-cs"/>
              </a:defRPr>
            </a:pPr>
            <a:r>
              <a:rPr lang="en-US" altLang="ja-JP" sz="900"/>
              <a:t>Câu</a:t>
            </a:r>
            <a:r>
              <a:rPr lang="en-US" altLang="ja-JP" sz="900" baseline="0"/>
              <a:t> 1 (cảm giác an tâm</a:t>
            </a:r>
            <a:r>
              <a:rPr lang="ja-JP" altLang="en-US" sz="900"/>
              <a:t>）</a:t>
            </a:r>
            <a:r>
              <a:rPr lang="ja-JP" altLang="en-US" sz="900">
                <a:solidFill>
                  <a:sysClr val="windowText" lastClr="000000"/>
                </a:solidFill>
                <a:latin typeface="+mn-lt"/>
              </a:rPr>
              <a:t>★</a:t>
            </a:r>
            <a:r>
              <a:rPr lang="en-US" altLang="ja-JP" sz="900">
                <a:solidFill>
                  <a:sysClr val="windowText" lastClr="000000"/>
                </a:solidFill>
                <a:latin typeface="+mn-lt"/>
              </a:rPr>
              <a:t>Trung</a:t>
            </a:r>
            <a:r>
              <a:rPr lang="en-US" altLang="ja-JP" sz="900" baseline="0">
                <a:solidFill>
                  <a:sysClr val="windowText" lastClr="000000"/>
                </a:solidFill>
                <a:latin typeface="+mn-lt"/>
              </a:rPr>
              <a:t> bình </a:t>
            </a:r>
            <a:r>
              <a:rPr lang="en-US" altLang="ja-JP" sz="900" b="1" i="0" u="none" strike="noStrike" baseline="0">
                <a:solidFill>
                  <a:sysClr val="windowText" lastClr="000000"/>
                </a:solidFill>
                <a:effectLst/>
                <a:latin typeface="+mn-lt"/>
              </a:rPr>
              <a:t>5.85</a:t>
            </a:r>
            <a:r>
              <a:rPr lang="ja-JP" altLang="en-US" sz="900">
                <a:solidFill>
                  <a:sysClr val="windowText" lastClr="000000"/>
                </a:solidFill>
                <a:latin typeface="+mn-lt"/>
              </a:rPr>
              <a:t>⇒</a:t>
            </a:r>
            <a:r>
              <a:rPr lang="en-US" altLang="ja-JP" sz="900" b="1" i="0" u="none" strike="noStrike" baseline="0">
                <a:solidFill>
                  <a:schemeClr val="accent6"/>
                </a:solidFill>
                <a:effectLst/>
                <a:latin typeface="+mn-lt"/>
              </a:rPr>
              <a:t>5.99</a:t>
            </a:r>
          </a:p>
          <a:p>
            <a:pPr marL="0" marR="0" lvl="0" indent="0" algn="ctr" defTabSz="914400" rtl="0" eaLnBrk="1" fontAlgn="auto" latinLnBrk="0" hangingPunct="1">
              <a:lnSpc>
                <a:spcPct val="100000"/>
              </a:lnSpc>
              <a:spcBef>
                <a:spcPts val="0"/>
              </a:spcBef>
              <a:spcAft>
                <a:spcPts val="0"/>
              </a:spcAft>
              <a:buClrTx/>
              <a:buSzTx/>
              <a:buFontTx/>
              <a:buNone/>
              <a:tabLst/>
              <a:defRPr lang="ja-JP" sz="1200">
                <a:solidFill>
                  <a:sysClr val="windowText" lastClr="000000">
                    <a:lumMod val="75000"/>
                    <a:lumOff val="25000"/>
                  </a:sysClr>
                </a:solidFill>
              </a:defRPr>
            </a:pPr>
            <a:r>
              <a:rPr lang="en-US" altLang="ja-JP" sz="900" b="1" i="0" u="sng" baseline="0">
                <a:solidFill>
                  <a:sysClr val="windowText" lastClr="000000"/>
                </a:solidFill>
                <a:effectLst/>
                <a:latin typeface="Meiryo UI" panose="020B0604030504040204" pitchFamily="50" charset="-128"/>
                <a:ea typeface="Meiryo UI" panose="020B0604030504040204" pitchFamily="50" charset="-128"/>
              </a:rPr>
              <a:t>Rất bất an    </a:t>
            </a:r>
            <a:r>
              <a:rPr lang="ja-JP" altLang="ja-JP" sz="900" b="1" i="0" u="sng" baseline="0">
                <a:solidFill>
                  <a:sysClr val="windowText" lastClr="000000"/>
                </a:solidFill>
                <a:effectLst/>
                <a:latin typeface="Meiryo UI" panose="020B0604030504040204" pitchFamily="50" charset="-128"/>
                <a:ea typeface="Meiryo UI" panose="020B0604030504040204" pitchFamily="50" charset="-128"/>
              </a:rPr>
              <a:t>⇔</a:t>
            </a:r>
            <a:r>
              <a:rPr lang="en-US" altLang="ja-JP" sz="900" b="1" i="0" u="sng" baseline="0">
                <a:solidFill>
                  <a:sysClr val="windowText" lastClr="000000"/>
                </a:solidFill>
                <a:effectLst/>
                <a:latin typeface="Meiryo UI" panose="020B0604030504040204" pitchFamily="50" charset="-128"/>
                <a:ea typeface="Meiryo UI" panose="020B0604030504040204" pitchFamily="50" charset="-128"/>
              </a:rPr>
              <a:t>    rất an tâm </a:t>
            </a:r>
            <a:endParaRPr lang="ja-JP" altLang="ja-JP" sz="900">
              <a:solidFill>
                <a:sysClr val="windowText" lastClr="000000"/>
              </a:solidFill>
              <a:effectLst/>
              <a:latin typeface="Meiryo UI" panose="020B0604030504040204" pitchFamily="50" charset="-128"/>
              <a:ea typeface="Meiryo UI" panose="020B0604030504040204" pitchFamily="50" charset="-128"/>
            </a:endParaRPr>
          </a:p>
        </c:rich>
      </c:tx>
      <c:layout>
        <c:manualLayout>
          <c:xMode val="edge"/>
          <c:yMode val="edge"/>
          <c:x val="2.9357976056399476E-2"/>
          <c:y val="1.0396648583073985E-3"/>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lang="ja-JP" sz="1200" b="1" i="0" u="none" strike="noStrike" kern="1200" baseline="0">
              <a:solidFill>
                <a:sysClr val="windowText" lastClr="000000">
                  <a:lumMod val="75000"/>
                  <a:lumOff val="25000"/>
                </a:sysClr>
              </a:solidFill>
              <a:latin typeface="+mn-lt"/>
              <a:ea typeface="+mn-ea"/>
              <a:cs typeface="+mn-cs"/>
            </a:defRPr>
          </a:pPr>
          <a:endParaRPr lang="en-US"/>
        </a:p>
      </c:txPr>
    </c:title>
    <c:autoTitleDeleted val="0"/>
    <c:plotArea>
      <c:layout>
        <c:manualLayout>
          <c:layoutTarget val="inner"/>
          <c:xMode val="edge"/>
          <c:yMode val="edge"/>
          <c:x val="1.6855517521305523E-2"/>
          <c:y val="0.31935839224476498"/>
          <c:w val="0.95766449109190332"/>
          <c:h val="0.36746024212424783"/>
        </c:manualLayout>
      </c:layout>
      <c:barChart>
        <c:barDir val="col"/>
        <c:grouping val="clustered"/>
        <c:varyColors val="0"/>
        <c:ser>
          <c:idx val="1"/>
          <c:order val="0"/>
          <c:tx>
            <c:strRef>
              <c:f>グラフ作成!$G$14</c:f>
              <c:strCache>
                <c:ptCount val="1"/>
                <c:pt idx="0">
                  <c:v>2024年</c:v>
                </c:pt>
              </c:strCache>
            </c:strRef>
          </c:tx>
          <c:spPr>
            <a:solidFill>
              <a:schemeClr val="accent3"/>
            </a:solidFill>
            <a:ln w="9525" cap="flat" cmpd="sng" algn="ctr">
              <a:solidFill>
                <a:schemeClr val="lt1">
                  <a:alpha val="50000"/>
                </a:schemeClr>
              </a:solidFill>
              <a:round/>
            </a:ln>
            <a:effectLst/>
          </c:spPr>
          <c:invertIfNegative val="0"/>
          <c:dLbls>
            <c:dLbl>
              <c:idx val="3"/>
              <c:layout>
                <c:manualLayout>
                  <c:x val="-1.2312743689718859E-2"/>
                  <c:y val="0"/>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4"/>
              <c:layout>
                <c:manualLayout>
                  <c:x val="0"/>
                  <c:y val="-2.8797696184305256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5"/>
              <c:layout>
                <c:manualLayout>
                  <c:x val="-8.2084957931459063E-3"/>
                  <c:y val="-2.8797696184305256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6"/>
              <c:layout>
                <c:manualLayout>
                  <c:x val="8.2084957931459063E-3"/>
                  <c:y val="2.1598272138228909E-2"/>
                </c:manualLayout>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lang="ja-JP" sz="900" b="1"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グラフ作成!$A$15:$A$22</c:f>
              <c:strCache>
                <c:ptCount val="8"/>
                <c:pt idx="0">
                  <c:v>★１</c:v>
                </c:pt>
                <c:pt idx="1">
                  <c:v>★２</c:v>
                </c:pt>
                <c:pt idx="2">
                  <c:v>★３</c:v>
                </c:pt>
                <c:pt idx="3">
                  <c:v>★４</c:v>
                </c:pt>
                <c:pt idx="4">
                  <c:v>★５</c:v>
                </c:pt>
                <c:pt idx="5">
                  <c:v>★６</c:v>
                </c:pt>
                <c:pt idx="6">
                  <c:v>★７</c:v>
                </c:pt>
                <c:pt idx="7">
                  <c:v>★８</c:v>
                </c:pt>
              </c:strCache>
            </c:strRef>
          </c:cat>
          <c:val>
            <c:numRef>
              <c:f>グラフ作成!$G$15:$G$22</c:f>
              <c:numCache>
                <c:formatCode>0%</c:formatCode>
                <c:ptCount val="8"/>
                <c:pt idx="0">
                  <c:v>1.9137302551640339E-2</c:v>
                </c:pt>
                <c:pt idx="1">
                  <c:v>2.5820170109356014E-2</c:v>
                </c:pt>
                <c:pt idx="2">
                  <c:v>4.6931956257594165E-2</c:v>
                </c:pt>
                <c:pt idx="3">
                  <c:v>0.10282503037667072</c:v>
                </c:pt>
                <c:pt idx="4">
                  <c:v>0.19122114216281896</c:v>
                </c:pt>
                <c:pt idx="5">
                  <c:v>0.20033414337788577</c:v>
                </c:pt>
                <c:pt idx="6">
                  <c:v>0.24179829890643986</c:v>
                </c:pt>
                <c:pt idx="7">
                  <c:v>0.17193195625759417</c:v>
                </c:pt>
              </c:numCache>
            </c:numRef>
          </c:val>
          <c:extLst xmlns:c16r2="http://schemas.microsoft.com/office/drawing/2015/06/chart">
            <c:ext xmlns:c16="http://schemas.microsoft.com/office/drawing/2014/chart" uri="{C3380CC4-5D6E-409C-BE32-E72D297353CC}">
              <c16:uniqueId val="{00000000-9900-4CA0-9464-7D9F8AA782F2}"/>
            </c:ext>
          </c:extLst>
        </c:ser>
        <c:ser>
          <c:idx val="0"/>
          <c:order val="1"/>
          <c:tx>
            <c:strRef>
              <c:f>グラフ作成!$C$14</c:f>
              <c:strCache>
                <c:ptCount val="1"/>
                <c:pt idx="0">
                  <c:v>2025年</c:v>
                </c:pt>
              </c:strCache>
            </c:strRef>
          </c:tx>
          <c:spPr>
            <a:solidFill>
              <a:schemeClr val="accent6"/>
            </a:solidFill>
            <a:ln w="9525" cap="flat" cmpd="sng" algn="ctr">
              <a:solidFill>
                <a:schemeClr val="lt1">
                  <a:alpha val="50000"/>
                </a:schemeClr>
              </a:solidFill>
              <a:round/>
            </a:ln>
            <a:effectLst/>
          </c:spPr>
          <c:invertIfNegative val="0"/>
          <c:dLbls>
            <c:dLbl>
              <c:idx val="3"/>
              <c:layout>
                <c:manualLayout>
                  <c:x val="0"/>
                  <c:y val="1.4398848092152562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5"/>
              <c:spPr>
                <a:noFill/>
                <a:ln>
                  <a:noFill/>
                </a:ln>
                <a:effectLst/>
              </c:spPr>
              <c:txPr>
                <a:bodyPr rot="0" spcFirstLastPara="1" vertOverflow="ellipsis" vert="horz" wrap="square" lIns="38100" tIns="19050" rIns="38100" bIns="19050" anchor="ctr" anchorCtr="1">
                  <a:noAutofit/>
                </a:bodyPr>
                <a:lstStyle/>
                <a:p>
                  <a:pPr>
                    <a:defRPr lang="ja-JP" sz="900" b="1"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manualLayout>
                      <c:w val="8.8980094397701617E-2"/>
                      <c:h val="9.3484804680192518E-2"/>
                    </c:manualLayout>
                  </c15:layout>
                </c:ext>
              </c:extLst>
            </c:dLbl>
            <c:dLbl>
              <c:idx val="6"/>
              <c:layout>
                <c:manualLayout>
                  <c:x val="4.1042478965729531E-3"/>
                  <c:y val="2.159827213822894E-2"/>
                </c:manualLayout>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lang="ja-JP" sz="900" b="1"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グラフ作成!$A$15:$A$22</c:f>
              <c:strCache>
                <c:ptCount val="8"/>
                <c:pt idx="0">
                  <c:v>★１</c:v>
                </c:pt>
                <c:pt idx="1">
                  <c:v>★２</c:v>
                </c:pt>
                <c:pt idx="2">
                  <c:v>★３</c:v>
                </c:pt>
                <c:pt idx="3">
                  <c:v>★４</c:v>
                </c:pt>
                <c:pt idx="4">
                  <c:v>★５</c:v>
                </c:pt>
                <c:pt idx="5">
                  <c:v>★６</c:v>
                </c:pt>
                <c:pt idx="6">
                  <c:v>★７</c:v>
                </c:pt>
                <c:pt idx="7">
                  <c:v>★８</c:v>
                </c:pt>
              </c:strCache>
            </c:strRef>
          </c:cat>
          <c:val>
            <c:numRef>
              <c:f>グラフ作成!$C$15:$C$22</c:f>
              <c:numCache>
                <c:formatCode>0%</c:formatCode>
                <c:ptCount val="8"/>
                <c:pt idx="0">
                  <c:v>2.0879468522619425E-2</c:v>
                </c:pt>
                <c:pt idx="1">
                  <c:v>3.35336918696615E-2</c:v>
                </c:pt>
                <c:pt idx="2">
                  <c:v>5.5204049351471052E-2</c:v>
                </c:pt>
                <c:pt idx="3">
                  <c:v>8.4625118633343877E-2</c:v>
                </c:pt>
                <c:pt idx="4">
                  <c:v>0.1633976589686808</c:v>
                </c:pt>
                <c:pt idx="5">
                  <c:v>0.19772223979753242</c:v>
                </c:pt>
                <c:pt idx="6">
                  <c:v>0.16671939259727933</c:v>
                </c:pt>
                <c:pt idx="7">
                  <c:v>0.27791838025941157</c:v>
                </c:pt>
              </c:numCache>
            </c:numRef>
          </c:val>
          <c:extLst xmlns:c16r2="http://schemas.microsoft.com/office/drawing/2015/06/chart">
            <c:ext xmlns:c16="http://schemas.microsoft.com/office/drawing/2014/chart" uri="{C3380CC4-5D6E-409C-BE32-E72D297353CC}">
              <c16:uniqueId val="{00000001-9900-4CA0-9464-7D9F8AA782F2}"/>
            </c:ext>
          </c:extLst>
        </c:ser>
        <c:dLbls>
          <c:dLblPos val="inEnd"/>
          <c:showLegendKey val="0"/>
          <c:showVal val="1"/>
          <c:showCatName val="0"/>
          <c:showSerName val="0"/>
          <c:showPercent val="0"/>
          <c:showBubbleSize val="0"/>
        </c:dLbls>
        <c:gapWidth val="65"/>
        <c:axId val="809655224"/>
        <c:axId val="809656400"/>
      </c:barChart>
      <c:catAx>
        <c:axId val="809655224"/>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lang="ja-JP" sz="900" b="0" i="0" u="none" strike="noStrike" kern="1200" cap="all" baseline="0">
                <a:solidFill>
                  <a:schemeClr val="dk1">
                    <a:lumMod val="75000"/>
                    <a:lumOff val="25000"/>
                  </a:schemeClr>
                </a:solidFill>
                <a:latin typeface="+mn-lt"/>
                <a:ea typeface="+mn-ea"/>
                <a:cs typeface="+mn-cs"/>
              </a:defRPr>
            </a:pPr>
            <a:endParaRPr lang="en-US"/>
          </a:p>
        </c:txPr>
        <c:crossAx val="809656400"/>
        <c:crosses val="autoZero"/>
        <c:auto val="1"/>
        <c:lblAlgn val="ctr"/>
        <c:lblOffset val="100"/>
        <c:noMultiLvlLbl val="0"/>
      </c:catAx>
      <c:valAx>
        <c:axId val="809656400"/>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80965522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4">
    <c:autoUpdate val="0"/>
  </c:externalData>
  <c:userShapes r:id="rId5"/>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lang="ja-JP" sz="1800" b="1" i="0" u="none" strike="noStrike" kern="1200" baseline="0">
                <a:solidFill>
                  <a:sysClr val="windowText" lastClr="000000">
                    <a:lumMod val="75000"/>
                    <a:lumOff val="25000"/>
                  </a:sysClr>
                </a:solidFill>
                <a:latin typeface="+mn-lt"/>
                <a:ea typeface="+mn-ea"/>
                <a:cs typeface="+mn-cs"/>
              </a:defRPr>
            </a:pPr>
            <a:r>
              <a:rPr lang="en-US" altLang="ja-JP" sz="900"/>
              <a:t>Câu 2</a:t>
            </a:r>
            <a:r>
              <a:rPr lang="ja-JP" altLang="en-US" sz="900"/>
              <a:t>（</a:t>
            </a:r>
            <a:r>
              <a:rPr lang="vi-VN" altLang="ja-JP" sz="900"/>
              <a:t>thích</a:t>
            </a:r>
            <a:r>
              <a:rPr lang="vi-VN" altLang="ja-JP" sz="900" baseline="0"/>
              <a:t> nghi với quy tắc </a:t>
            </a:r>
            <a:r>
              <a:rPr lang="ja-JP" altLang="en-US" sz="900"/>
              <a:t>）</a:t>
            </a:r>
            <a:r>
              <a:rPr lang="ja-JP" altLang="ja-JP" sz="900" b="1" i="0" u="none" strike="noStrike" baseline="0">
                <a:effectLst/>
                <a:latin typeface="+mn-lt"/>
              </a:rPr>
              <a:t>★</a:t>
            </a:r>
            <a:r>
              <a:rPr lang="vi-VN" altLang="ja-JP" sz="900" b="1" i="0" u="none" strike="noStrike" baseline="0">
                <a:effectLst/>
                <a:latin typeface="+mn-lt"/>
              </a:rPr>
              <a:t>trung bình </a:t>
            </a:r>
            <a:r>
              <a:rPr lang="en-US" altLang="ja-JP" sz="900" b="1" i="0" u="none" strike="noStrike" baseline="0">
                <a:effectLst/>
                <a:latin typeface="+mn-lt"/>
              </a:rPr>
              <a:t>5.74</a:t>
            </a:r>
            <a:r>
              <a:rPr lang="ja-JP" altLang="en-US" sz="900" b="1" i="0" u="none" strike="noStrike" baseline="0">
                <a:effectLst/>
                <a:latin typeface="+mn-lt"/>
              </a:rPr>
              <a:t>⇒</a:t>
            </a:r>
            <a:r>
              <a:rPr lang="en-US" altLang="ja-JP" sz="900" b="1" i="0" u="none" strike="noStrike" baseline="0">
                <a:solidFill>
                  <a:schemeClr val="accent6"/>
                </a:solidFill>
                <a:effectLst/>
                <a:latin typeface="+mn-lt"/>
              </a:rPr>
              <a:t>6.04</a:t>
            </a:r>
          </a:p>
          <a:p>
            <a:pPr marL="0" marR="0" lvl="0" indent="0" algn="ctr" defTabSz="914400" rtl="0" eaLnBrk="1" fontAlgn="auto" latinLnBrk="0" hangingPunct="1">
              <a:lnSpc>
                <a:spcPct val="100000"/>
              </a:lnSpc>
              <a:spcBef>
                <a:spcPts val="0"/>
              </a:spcBef>
              <a:spcAft>
                <a:spcPts val="0"/>
              </a:spcAft>
              <a:buClrTx/>
              <a:buSzTx/>
              <a:buFontTx/>
              <a:buNone/>
              <a:tabLst/>
              <a:defRPr lang="ja-JP">
                <a:solidFill>
                  <a:sysClr val="windowText" lastClr="000000">
                    <a:lumMod val="75000"/>
                    <a:lumOff val="25000"/>
                  </a:sysClr>
                </a:solidFill>
              </a:defRPr>
            </a:pPr>
            <a:r>
              <a:rPr lang="vi-VN" altLang="ja-JP" sz="900" b="1" i="0" u="sng" baseline="0">
                <a:effectLst/>
                <a:latin typeface="Meiryo UI" panose="020B0604030504040204" pitchFamily="50" charset="-128"/>
                <a:ea typeface="Meiryo UI" panose="020B0604030504040204" pitchFamily="50" charset="-128"/>
              </a:rPr>
              <a:t>rất phiền phức </a:t>
            </a:r>
            <a:r>
              <a:rPr lang="ja-JP" altLang="ja-JP" sz="900" b="1" i="0" u="sng" baseline="0">
                <a:effectLst/>
                <a:latin typeface="Meiryo UI" panose="020B0604030504040204" pitchFamily="50" charset="-128"/>
                <a:ea typeface="Meiryo UI" panose="020B0604030504040204" pitchFamily="50" charset="-128"/>
              </a:rPr>
              <a:t>　　⇔　　</a:t>
            </a:r>
            <a:r>
              <a:rPr lang="vi-VN" altLang="ja-JP" sz="900" b="1" i="0" u="sng" baseline="0">
                <a:effectLst/>
                <a:latin typeface="Meiryo UI" panose="020B0604030504040204" pitchFamily="50" charset="-128"/>
                <a:ea typeface="Meiryo UI" panose="020B0604030504040204" pitchFamily="50" charset="-128"/>
              </a:rPr>
              <a:t>cảm thấy không phiền phức </a:t>
            </a:r>
            <a:endParaRPr lang="ja-JP" altLang="ja-JP" sz="900">
              <a:effectLst/>
              <a:latin typeface="Meiryo UI" panose="020B0604030504040204" pitchFamily="50" charset="-128"/>
              <a:ea typeface="Meiryo UI" panose="020B0604030504040204" pitchFamily="50" charset="-128"/>
            </a:endParaRPr>
          </a:p>
        </c:rich>
      </c:tx>
      <c:layout>
        <c:manualLayout>
          <c:xMode val="edge"/>
          <c:yMode val="edge"/>
          <c:x val="4.0719504169014494E-4"/>
          <c:y val="0"/>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lang="ja-JP" sz="1800" b="1" i="0" u="none" strike="noStrike" kern="1200" baseline="0">
              <a:solidFill>
                <a:sysClr val="windowText" lastClr="000000">
                  <a:lumMod val="75000"/>
                  <a:lumOff val="25000"/>
                </a:sysClr>
              </a:solidFill>
              <a:latin typeface="+mn-lt"/>
              <a:ea typeface="+mn-ea"/>
              <a:cs typeface="+mn-cs"/>
            </a:defRPr>
          </a:pPr>
          <a:endParaRPr lang="en-US"/>
        </a:p>
      </c:txPr>
    </c:title>
    <c:autoTitleDeleted val="0"/>
    <c:plotArea>
      <c:layout>
        <c:manualLayout>
          <c:layoutTarget val="inner"/>
          <c:xMode val="edge"/>
          <c:yMode val="edge"/>
          <c:x val="2.7888446215139442E-2"/>
          <c:y val="0.31692307692307692"/>
          <c:w val="0.952191235059761"/>
          <c:h val="0.40711367707514468"/>
        </c:manualLayout>
      </c:layout>
      <c:barChart>
        <c:barDir val="col"/>
        <c:grouping val="clustered"/>
        <c:varyColors val="0"/>
        <c:ser>
          <c:idx val="1"/>
          <c:order val="0"/>
          <c:tx>
            <c:strRef>
              <c:f>グラフ作成!$G$26</c:f>
              <c:strCache>
                <c:ptCount val="1"/>
                <c:pt idx="0">
                  <c:v>2024年</c:v>
                </c:pt>
              </c:strCache>
            </c:strRef>
          </c:tx>
          <c:spPr>
            <a:solidFill>
              <a:schemeClr val="accent3"/>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ja-JP" sz="900" b="1"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グラフ作成!$A$27:$A$34</c:f>
              <c:strCache>
                <c:ptCount val="8"/>
                <c:pt idx="0">
                  <c:v>★１</c:v>
                </c:pt>
                <c:pt idx="1">
                  <c:v>★２</c:v>
                </c:pt>
                <c:pt idx="2">
                  <c:v>★３</c:v>
                </c:pt>
                <c:pt idx="3">
                  <c:v>★４</c:v>
                </c:pt>
                <c:pt idx="4">
                  <c:v>★５</c:v>
                </c:pt>
                <c:pt idx="5">
                  <c:v>★６</c:v>
                </c:pt>
                <c:pt idx="6">
                  <c:v>★７</c:v>
                </c:pt>
                <c:pt idx="7">
                  <c:v>★８</c:v>
                </c:pt>
              </c:strCache>
            </c:strRef>
          </c:cat>
          <c:val>
            <c:numRef>
              <c:f>グラフ作成!$G$27:$G$34</c:f>
              <c:numCache>
                <c:formatCode>0%</c:formatCode>
                <c:ptCount val="8"/>
                <c:pt idx="0">
                  <c:v>2.0048602673147023E-2</c:v>
                </c:pt>
                <c:pt idx="1">
                  <c:v>2.0959902794653706E-2</c:v>
                </c:pt>
                <c:pt idx="2">
                  <c:v>5.5893074119076548E-2</c:v>
                </c:pt>
                <c:pt idx="3">
                  <c:v>0.11406439854191981</c:v>
                </c:pt>
                <c:pt idx="4">
                  <c:v>0.19319562575941676</c:v>
                </c:pt>
                <c:pt idx="5">
                  <c:v>0.22387606318347508</c:v>
                </c:pt>
                <c:pt idx="6">
                  <c:v>0.22585054678007291</c:v>
                </c:pt>
                <c:pt idx="7">
                  <c:v>0.14611178614823817</c:v>
                </c:pt>
              </c:numCache>
            </c:numRef>
          </c:val>
          <c:extLst xmlns:c16r2="http://schemas.microsoft.com/office/drawing/2015/06/chart">
            <c:ext xmlns:c16="http://schemas.microsoft.com/office/drawing/2014/chart" uri="{C3380CC4-5D6E-409C-BE32-E72D297353CC}">
              <c16:uniqueId val="{00000000-DA99-42CD-8C12-AFFBA0B94769}"/>
            </c:ext>
          </c:extLst>
        </c:ser>
        <c:ser>
          <c:idx val="0"/>
          <c:order val="1"/>
          <c:tx>
            <c:strRef>
              <c:f>グラフ作成!$C$26</c:f>
              <c:strCache>
                <c:ptCount val="1"/>
                <c:pt idx="0">
                  <c:v>2025年</c:v>
                </c:pt>
              </c:strCache>
            </c:strRef>
          </c:tx>
          <c:spPr>
            <a:solidFill>
              <a:schemeClr val="accent6"/>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ja-JP" sz="900" b="1"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グラフ作成!$A$27:$A$34</c:f>
              <c:strCache>
                <c:ptCount val="8"/>
                <c:pt idx="0">
                  <c:v>★１</c:v>
                </c:pt>
                <c:pt idx="1">
                  <c:v>★２</c:v>
                </c:pt>
                <c:pt idx="2">
                  <c:v>★３</c:v>
                </c:pt>
                <c:pt idx="3">
                  <c:v>★４</c:v>
                </c:pt>
                <c:pt idx="4">
                  <c:v>★５</c:v>
                </c:pt>
                <c:pt idx="5">
                  <c:v>★６</c:v>
                </c:pt>
                <c:pt idx="6">
                  <c:v>★７</c:v>
                </c:pt>
                <c:pt idx="7">
                  <c:v>★８</c:v>
                </c:pt>
              </c:strCache>
            </c:strRef>
          </c:cat>
          <c:val>
            <c:numRef>
              <c:f>グラフ作成!$C$27:$C$34</c:f>
              <c:numCache>
                <c:formatCode>0%</c:formatCode>
                <c:ptCount val="8"/>
                <c:pt idx="0">
                  <c:v>1.2970578930718128E-2</c:v>
                </c:pt>
                <c:pt idx="1">
                  <c:v>1.8823157228725088E-2</c:v>
                </c:pt>
                <c:pt idx="2">
                  <c:v>4.2866181588105033E-2</c:v>
                </c:pt>
                <c:pt idx="3">
                  <c:v>0.1078772540335337</c:v>
                </c:pt>
                <c:pt idx="4">
                  <c:v>0.16418854792787094</c:v>
                </c:pt>
                <c:pt idx="5">
                  <c:v>0.21512179689971528</c:v>
                </c:pt>
                <c:pt idx="6">
                  <c:v>0.19060423916482125</c:v>
                </c:pt>
                <c:pt idx="7">
                  <c:v>0.24754824422651059</c:v>
                </c:pt>
              </c:numCache>
            </c:numRef>
          </c:val>
          <c:extLst xmlns:c16r2="http://schemas.microsoft.com/office/drawing/2015/06/chart">
            <c:ext xmlns:c16="http://schemas.microsoft.com/office/drawing/2014/chart" uri="{C3380CC4-5D6E-409C-BE32-E72D297353CC}">
              <c16:uniqueId val="{00000001-DA99-42CD-8C12-AFFBA0B94769}"/>
            </c:ext>
          </c:extLst>
        </c:ser>
        <c:dLbls>
          <c:dLblPos val="inEnd"/>
          <c:showLegendKey val="0"/>
          <c:showVal val="1"/>
          <c:showCatName val="0"/>
          <c:showSerName val="0"/>
          <c:showPercent val="0"/>
          <c:showBubbleSize val="0"/>
        </c:dLbls>
        <c:gapWidth val="65"/>
        <c:axId val="809656008"/>
        <c:axId val="809644248"/>
      </c:barChart>
      <c:catAx>
        <c:axId val="809656008"/>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lang="ja-JP" sz="900" b="0" i="0" u="none" strike="noStrike" kern="1200" cap="all" baseline="0">
                <a:solidFill>
                  <a:schemeClr val="dk1">
                    <a:lumMod val="75000"/>
                    <a:lumOff val="25000"/>
                  </a:schemeClr>
                </a:solidFill>
                <a:latin typeface="+mn-lt"/>
                <a:ea typeface="+mn-ea"/>
                <a:cs typeface="+mn-cs"/>
              </a:defRPr>
            </a:pPr>
            <a:endParaRPr lang="en-US"/>
          </a:p>
        </c:txPr>
        <c:crossAx val="809644248"/>
        <c:crosses val="autoZero"/>
        <c:auto val="1"/>
        <c:lblAlgn val="ctr"/>
        <c:lblOffset val="100"/>
        <c:noMultiLvlLbl val="0"/>
      </c:catAx>
      <c:valAx>
        <c:axId val="809644248"/>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80965600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4">
    <c:autoUpdate val="0"/>
  </c:externalData>
  <c:userShapes r:id="rId5"/>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lang="ja-JP" sz="1800" b="1" i="0" u="none" strike="noStrike" kern="1200" baseline="0">
                <a:solidFill>
                  <a:sysClr val="windowText" lastClr="000000">
                    <a:lumMod val="75000"/>
                    <a:lumOff val="25000"/>
                  </a:sysClr>
                </a:solidFill>
                <a:latin typeface="+mn-lt"/>
                <a:ea typeface="+mn-ea"/>
                <a:cs typeface="+mn-cs"/>
              </a:defRPr>
            </a:pPr>
            <a:r>
              <a:rPr lang="en-US" altLang="ja-JP" sz="800"/>
              <a:t>Câu 3</a:t>
            </a:r>
            <a:r>
              <a:rPr lang="ja-JP" altLang="en-US" sz="800"/>
              <a:t>（</a:t>
            </a:r>
            <a:r>
              <a:rPr lang="vi-VN" altLang="ja-JP" sz="800"/>
              <a:t>ti</a:t>
            </a:r>
            <a:r>
              <a:rPr lang="vi-VN" altLang="ja-JP" sz="800" baseline="0"/>
              <a:t>n tưởng lẫn nhau </a:t>
            </a:r>
            <a:r>
              <a:rPr lang="ja-JP" altLang="en-US" sz="800"/>
              <a:t>）</a:t>
            </a:r>
            <a:r>
              <a:rPr lang="ja-JP" altLang="en-US" sz="800">
                <a:latin typeface="+mn-lt"/>
              </a:rPr>
              <a:t>★</a:t>
            </a:r>
            <a:r>
              <a:rPr lang="vi-VN" altLang="ja-JP" sz="800">
                <a:latin typeface="+mn-lt"/>
              </a:rPr>
              <a:t>trung</a:t>
            </a:r>
            <a:r>
              <a:rPr lang="vi-VN" altLang="ja-JP" sz="800" baseline="0">
                <a:latin typeface="+mn-lt"/>
              </a:rPr>
              <a:t> bình </a:t>
            </a:r>
            <a:r>
              <a:rPr lang="en-US" altLang="ja-JP" sz="800">
                <a:latin typeface="+mn-lt"/>
              </a:rPr>
              <a:t>5</a:t>
            </a:r>
            <a:r>
              <a:rPr lang="en-US" altLang="ja-JP" sz="800" b="1" i="0" u="none" strike="noStrike" baseline="0">
                <a:effectLst/>
                <a:latin typeface="+mn-lt"/>
              </a:rPr>
              <a:t>.89</a:t>
            </a:r>
            <a:r>
              <a:rPr lang="ja-JP" altLang="en-US" sz="800" b="1" i="0" u="none" strike="noStrike" baseline="0">
                <a:effectLst/>
                <a:latin typeface="+mn-lt"/>
              </a:rPr>
              <a:t>⇒</a:t>
            </a:r>
            <a:r>
              <a:rPr lang="en-US" altLang="ja-JP" sz="800" b="1" i="0" u="none" strike="noStrike" baseline="0">
                <a:solidFill>
                  <a:schemeClr val="accent6"/>
                </a:solidFill>
                <a:effectLst/>
                <a:latin typeface="+mn-lt"/>
              </a:rPr>
              <a:t>6</a:t>
            </a:r>
            <a:r>
              <a:rPr lang="en-US" altLang="ja-JP" sz="800" b="1" i="0" baseline="0">
                <a:solidFill>
                  <a:schemeClr val="accent6"/>
                </a:solidFill>
                <a:effectLst/>
                <a:latin typeface="+mn-lt"/>
              </a:rPr>
              <a:t>.18</a:t>
            </a:r>
          </a:p>
          <a:p>
            <a:pPr marL="0" marR="0" lvl="0" indent="0" algn="ctr" defTabSz="914400" rtl="0" eaLnBrk="1" fontAlgn="auto" latinLnBrk="0" hangingPunct="1">
              <a:lnSpc>
                <a:spcPct val="100000"/>
              </a:lnSpc>
              <a:spcBef>
                <a:spcPts val="0"/>
              </a:spcBef>
              <a:spcAft>
                <a:spcPts val="0"/>
              </a:spcAft>
              <a:buClrTx/>
              <a:buSzTx/>
              <a:buFontTx/>
              <a:buNone/>
              <a:tabLst/>
              <a:defRPr lang="ja-JP">
                <a:solidFill>
                  <a:sysClr val="windowText" lastClr="000000">
                    <a:lumMod val="75000"/>
                    <a:lumOff val="25000"/>
                  </a:sysClr>
                </a:solidFill>
              </a:defRPr>
            </a:pPr>
            <a:r>
              <a:rPr lang="vi-VN" altLang="ja-JP" sz="800" b="1" i="0" u="sng" baseline="0">
                <a:effectLst/>
                <a:latin typeface="Meiryo UI" panose="020B0604030504040204" pitchFamily="50" charset="-128"/>
                <a:ea typeface="Meiryo UI" panose="020B0604030504040204" pitchFamily="50" charset="-128"/>
              </a:rPr>
              <a:t>rất ít </a:t>
            </a:r>
            <a:r>
              <a:rPr lang="ja-JP" altLang="ja-JP" sz="800" b="1" i="0" u="sng" baseline="0">
                <a:effectLst/>
                <a:latin typeface="Meiryo UI" panose="020B0604030504040204" pitchFamily="50" charset="-128"/>
                <a:ea typeface="Meiryo UI" panose="020B0604030504040204" pitchFamily="50" charset="-128"/>
              </a:rPr>
              <a:t>　　⇔　　</a:t>
            </a:r>
            <a:r>
              <a:rPr lang="vi-VN" altLang="ja-JP" sz="800" b="1" i="0" u="sng" baseline="0">
                <a:effectLst/>
                <a:latin typeface="Meiryo UI" panose="020B0604030504040204" pitchFamily="50" charset="-128"/>
                <a:ea typeface="Meiryo UI" panose="020B0604030504040204" pitchFamily="50" charset="-128"/>
              </a:rPr>
              <a:t>rất nhiều </a:t>
            </a:r>
            <a:endParaRPr lang="ja-JP" altLang="ja-JP" sz="800">
              <a:effectLst/>
              <a:latin typeface="Meiryo UI" panose="020B0604030504040204" pitchFamily="50" charset="-128"/>
              <a:ea typeface="Meiryo UI" panose="020B0604030504040204" pitchFamily="50" charset="-128"/>
            </a:endParaRP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lang="ja-JP" sz="1800" b="1" i="0" u="none" strike="noStrike" kern="1200" baseline="0">
              <a:solidFill>
                <a:sysClr val="windowText" lastClr="000000">
                  <a:lumMod val="75000"/>
                  <a:lumOff val="25000"/>
                </a:sysClr>
              </a:solidFill>
              <a:latin typeface="+mn-lt"/>
              <a:ea typeface="+mn-ea"/>
              <a:cs typeface="+mn-cs"/>
            </a:defRPr>
          </a:pPr>
          <a:endParaRPr lang="en-US"/>
        </a:p>
      </c:txPr>
    </c:title>
    <c:autoTitleDeleted val="0"/>
    <c:plotArea>
      <c:layout>
        <c:manualLayout>
          <c:layoutTarget val="inner"/>
          <c:xMode val="edge"/>
          <c:yMode val="edge"/>
          <c:x val="1.1952191235059761E-2"/>
          <c:y val="0.31588907014681894"/>
          <c:w val="0.97211155378486058"/>
          <c:h val="0.38947219688892887"/>
        </c:manualLayout>
      </c:layout>
      <c:barChart>
        <c:barDir val="col"/>
        <c:grouping val="clustered"/>
        <c:varyColors val="0"/>
        <c:ser>
          <c:idx val="1"/>
          <c:order val="0"/>
          <c:tx>
            <c:strRef>
              <c:f>グラフ作成!$G$38</c:f>
              <c:strCache>
                <c:ptCount val="1"/>
                <c:pt idx="0">
                  <c:v>2024年</c:v>
                </c:pt>
              </c:strCache>
            </c:strRef>
          </c:tx>
          <c:spPr>
            <a:solidFill>
              <a:schemeClr val="accent3"/>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ja-JP" sz="900" b="1"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グラフ作成!$A$39:$A$46</c:f>
              <c:strCache>
                <c:ptCount val="8"/>
                <c:pt idx="0">
                  <c:v>★１</c:v>
                </c:pt>
                <c:pt idx="1">
                  <c:v>★２</c:v>
                </c:pt>
                <c:pt idx="2">
                  <c:v>★３</c:v>
                </c:pt>
                <c:pt idx="3">
                  <c:v>★４</c:v>
                </c:pt>
                <c:pt idx="4">
                  <c:v>★５</c:v>
                </c:pt>
                <c:pt idx="5">
                  <c:v>★６</c:v>
                </c:pt>
                <c:pt idx="6">
                  <c:v>★７</c:v>
                </c:pt>
                <c:pt idx="7">
                  <c:v>★８</c:v>
                </c:pt>
              </c:strCache>
            </c:strRef>
          </c:cat>
          <c:val>
            <c:numRef>
              <c:f>グラフ作成!$G$39:$G$46</c:f>
              <c:numCache>
                <c:formatCode>0%</c:formatCode>
                <c:ptCount val="8"/>
                <c:pt idx="0">
                  <c:v>1.8529769137302553E-2</c:v>
                </c:pt>
                <c:pt idx="1">
                  <c:v>1.9441069258809233E-2</c:v>
                </c:pt>
                <c:pt idx="2">
                  <c:v>4.829890643985419E-2</c:v>
                </c:pt>
                <c:pt idx="3">
                  <c:v>9.6749696233292826E-2</c:v>
                </c:pt>
                <c:pt idx="4">
                  <c:v>0.19334750911300122</c:v>
                </c:pt>
                <c:pt idx="5">
                  <c:v>0.20124544349939247</c:v>
                </c:pt>
                <c:pt idx="6">
                  <c:v>0.25683475091130015</c:v>
                </c:pt>
                <c:pt idx="7">
                  <c:v>0.16555285540704739</c:v>
                </c:pt>
              </c:numCache>
            </c:numRef>
          </c:val>
          <c:extLst xmlns:c16r2="http://schemas.microsoft.com/office/drawing/2015/06/chart">
            <c:ext xmlns:c16="http://schemas.microsoft.com/office/drawing/2014/chart" uri="{C3380CC4-5D6E-409C-BE32-E72D297353CC}">
              <c16:uniqueId val="{00000000-E2DB-41ED-ACAE-ABB1E3C5C785}"/>
            </c:ext>
          </c:extLst>
        </c:ser>
        <c:ser>
          <c:idx val="0"/>
          <c:order val="1"/>
          <c:tx>
            <c:strRef>
              <c:f>グラフ作成!$C$38</c:f>
              <c:strCache>
                <c:ptCount val="1"/>
                <c:pt idx="0">
                  <c:v>2025年</c:v>
                </c:pt>
              </c:strCache>
            </c:strRef>
          </c:tx>
          <c:spPr>
            <a:solidFill>
              <a:schemeClr val="accent6"/>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ja-JP" sz="900" b="1"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グラフ作成!$A$39:$A$46</c:f>
              <c:strCache>
                <c:ptCount val="8"/>
                <c:pt idx="0">
                  <c:v>★１</c:v>
                </c:pt>
                <c:pt idx="1">
                  <c:v>★２</c:v>
                </c:pt>
                <c:pt idx="2">
                  <c:v>★３</c:v>
                </c:pt>
                <c:pt idx="3">
                  <c:v>★４</c:v>
                </c:pt>
                <c:pt idx="4">
                  <c:v>★５</c:v>
                </c:pt>
                <c:pt idx="5">
                  <c:v>★６</c:v>
                </c:pt>
                <c:pt idx="6">
                  <c:v>★７</c:v>
                </c:pt>
                <c:pt idx="7">
                  <c:v>★８</c:v>
                </c:pt>
              </c:strCache>
            </c:strRef>
          </c:cat>
          <c:val>
            <c:numRef>
              <c:f>グラフ作成!$C$39:$C$46</c:f>
              <c:numCache>
                <c:formatCode>0%</c:formatCode>
                <c:ptCount val="8"/>
                <c:pt idx="0">
                  <c:v>1.7083201518506803E-2</c:v>
                </c:pt>
                <c:pt idx="1">
                  <c:v>1.7083201518506803E-2</c:v>
                </c:pt>
                <c:pt idx="2">
                  <c:v>3.7804492249288203E-2</c:v>
                </c:pt>
                <c:pt idx="3">
                  <c:v>7.8139829167984814E-2</c:v>
                </c:pt>
                <c:pt idx="4">
                  <c:v>0.15279974691553305</c:v>
                </c:pt>
                <c:pt idx="5">
                  <c:v>0.20958557418538437</c:v>
                </c:pt>
                <c:pt idx="6">
                  <c:v>0.21781081936096172</c:v>
                </c:pt>
                <c:pt idx="7">
                  <c:v>0.26969313508383425</c:v>
                </c:pt>
              </c:numCache>
            </c:numRef>
          </c:val>
          <c:extLst xmlns:c16r2="http://schemas.microsoft.com/office/drawing/2015/06/chart">
            <c:ext xmlns:c16="http://schemas.microsoft.com/office/drawing/2014/chart" uri="{C3380CC4-5D6E-409C-BE32-E72D297353CC}">
              <c16:uniqueId val="{00000001-E2DB-41ED-ACAE-ABB1E3C5C785}"/>
            </c:ext>
          </c:extLst>
        </c:ser>
        <c:dLbls>
          <c:dLblPos val="inEnd"/>
          <c:showLegendKey val="0"/>
          <c:showVal val="1"/>
          <c:showCatName val="0"/>
          <c:showSerName val="0"/>
          <c:showPercent val="0"/>
          <c:showBubbleSize val="0"/>
        </c:dLbls>
        <c:gapWidth val="65"/>
        <c:axId val="809645032"/>
        <c:axId val="809645816"/>
      </c:barChart>
      <c:catAx>
        <c:axId val="809645032"/>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lang="ja-JP" sz="900" b="0" i="0" u="none" strike="noStrike" kern="1200" cap="all" baseline="0">
                <a:solidFill>
                  <a:schemeClr val="dk1">
                    <a:lumMod val="75000"/>
                    <a:lumOff val="25000"/>
                  </a:schemeClr>
                </a:solidFill>
                <a:latin typeface="+mn-lt"/>
                <a:ea typeface="+mn-ea"/>
                <a:cs typeface="+mn-cs"/>
              </a:defRPr>
            </a:pPr>
            <a:endParaRPr lang="en-US"/>
          </a:p>
        </c:txPr>
        <c:crossAx val="809645816"/>
        <c:crosses val="autoZero"/>
        <c:auto val="1"/>
        <c:lblAlgn val="ctr"/>
        <c:lblOffset val="100"/>
        <c:noMultiLvlLbl val="0"/>
      </c:catAx>
      <c:valAx>
        <c:axId val="809645816"/>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80964503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4">
    <c:autoUpdate val="0"/>
  </c:externalData>
  <c:userShapes r:id="rId5"/>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lang="ja-JP" sz="1800" b="1" i="0" u="none" strike="noStrike" kern="1200" baseline="0">
                <a:solidFill>
                  <a:sysClr val="windowText" lastClr="000000">
                    <a:lumMod val="75000"/>
                    <a:lumOff val="25000"/>
                  </a:sysClr>
                </a:solidFill>
                <a:latin typeface="+mn-lt"/>
                <a:ea typeface="+mn-ea"/>
                <a:cs typeface="+mn-cs"/>
              </a:defRPr>
            </a:pPr>
            <a:r>
              <a:rPr lang="vi-VN" altLang="ja-JP" sz="900">
                <a:latin typeface="+mn-ea"/>
                <a:ea typeface="+mn-ea"/>
              </a:rPr>
              <a:t>Câu</a:t>
            </a:r>
            <a:r>
              <a:rPr lang="vi-VN" altLang="ja-JP" sz="900" baseline="0">
                <a:latin typeface="+mn-ea"/>
                <a:ea typeface="+mn-ea"/>
              </a:rPr>
              <a:t> 4 </a:t>
            </a:r>
            <a:r>
              <a:rPr lang="ja-JP" altLang="en-US" sz="900">
                <a:latin typeface="+mn-ea"/>
                <a:ea typeface="+mn-ea"/>
              </a:rPr>
              <a:t>（</a:t>
            </a:r>
            <a:r>
              <a:rPr lang="vi-VN" altLang="ja-JP" sz="900">
                <a:latin typeface="+mn-ea"/>
                <a:ea typeface="+mn-ea"/>
              </a:rPr>
              <a:t>quấy</a:t>
            </a:r>
            <a:r>
              <a:rPr lang="vi-VN" altLang="ja-JP" sz="900" baseline="0">
                <a:latin typeface="+mn-ea"/>
                <a:ea typeface="+mn-ea"/>
              </a:rPr>
              <a:t> rối </a:t>
            </a:r>
            <a:r>
              <a:rPr lang="ja-JP" altLang="en-US" sz="900">
                <a:latin typeface="+mn-ea"/>
                <a:ea typeface="+mn-ea"/>
              </a:rPr>
              <a:t>）</a:t>
            </a:r>
            <a:r>
              <a:rPr lang="ja-JP" altLang="en-US" sz="900">
                <a:solidFill>
                  <a:sysClr val="windowText" lastClr="000000"/>
                </a:solidFill>
                <a:latin typeface="+mn-lt"/>
              </a:rPr>
              <a:t>★</a:t>
            </a:r>
            <a:r>
              <a:rPr lang="vi-VN" altLang="ja-JP" sz="900">
                <a:solidFill>
                  <a:sysClr val="windowText" lastClr="000000"/>
                </a:solidFill>
                <a:latin typeface="+mn-lt"/>
              </a:rPr>
              <a:t>trung</a:t>
            </a:r>
            <a:r>
              <a:rPr lang="vi-VN" altLang="ja-JP" sz="900" baseline="0">
                <a:solidFill>
                  <a:sysClr val="windowText" lastClr="000000"/>
                </a:solidFill>
                <a:latin typeface="+mn-lt"/>
              </a:rPr>
              <a:t> bình </a:t>
            </a:r>
            <a:r>
              <a:rPr lang="en-US" altLang="ja-JP" sz="900" b="1" i="0" u="none" strike="noStrike" baseline="0">
                <a:solidFill>
                  <a:sysClr val="windowText" lastClr="000000"/>
                </a:solidFill>
                <a:effectLst/>
                <a:latin typeface="+mn-lt"/>
              </a:rPr>
              <a:t>6.53</a:t>
            </a:r>
            <a:r>
              <a:rPr lang="ja-JP" altLang="en-US" sz="900" b="1" i="0" u="none" strike="noStrike" baseline="0">
                <a:solidFill>
                  <a:sysClr val="windowText" lastClr="000000"/>
                </a:solidFill>
                <a:effectLst/>
                <a:latin typeface="+mn-lt"/>
              </a:rPr>
              <a:t>⇒</a:t>
            </a:r>
            <a:r>
              <a:rPr lang="en-US" altLang="ja-JP" sz="900" b="1" i="0" u="none" strike="noStrike" baseline="0">
                <a:solidFill>
                  <a:schemeClr val="accent6"/>
                </a:solidFill>
                <a:effectLst/>
                <a:latin typeface="+mn-lt"/>
              </a:rPr>
              <a:t>6.84</a:t>
            </a:r>
          </a:p>
          <a:p>
            <a:pPr marL="0" marR="0" lvl="0" indent="0" algn="ctr" defTabSz="914400" rtl="0" eaLnBrk="1" fontAlgn="auto" latinLnBrk="0" hangingPunct="1">
              <a:lnSpc>
                <a:spcPct val="100000"/>
              </a:lnSpc>
              <a:spcBef>
                <a:spcPts val="0"/>
              </a:spcBef>
              <a:spcAft>
                <a:spcPts val="0"/>
              </a:spcAft>
              <a:buClrTx/>
              <a:buSzTx/>
              <a:buFontTx/>
              <a:buNone/>
              <a:tabLst/>
              <a:defRPr lang="ja-JP">
                <a:solidFill>
                  <a:sysClr val="windowText" lastClr="000000">
                    <a:lumMod val="75000"/>
                    <a:lumOff val="25000"/>
                  </a:sysClr>
                </a:solidFill>
              </a:defRPr>
            </a:pPr>
            <a:r>
              <a:rPr lang="vi-VN" altLang="ja-JP" sz="900" b="1" i="0" u="sng" baseline="0">
                <a:solidFill>
                  <a:sysClr val="windowText" lastClr="000000"/>
                </a:solidFill>
                <a:effectLst/>
                <a:latin typeface="Meiryo UI" panose="020B0604030504040204" pitchFamily="50" charset="-128"/>
                <a:ea typeface="Meiryo UI" panose="020B0604030504040204" pitchFamily="50" charset="-128"/>
              </a:rPr>
              <a:t>rất nhiều </a:t>
            </a:r>
            <a:r>
              <a:rPr lang="ja-JP" altLang="ja-JP" sz="900" b="1" i="0" u="sng" baseline="0">
                <a:solidFill>
                  <a:sysClr val="windowText" lastClr="000000"/>
                </a:solidFill>
                <a:effectLst/>
                <a:latin typeface="Meiryo UI" panose="020B0604030504040204" pitchFamily="50" charset="-128"/>
                <a:ea typeface="Meiryo UI" panose="020B0604030504040204" pitchFamily="50" charset="-128"/>
              </a:rPr>
              <a:t>　　⇔　　</a:t>
            </a:r>
            <a:r>
              <a:rPr lang="vi-VN" altLang="ja-JP" sz="900" b="1" i="0" u="sng" baseline="0">
                <a:solidFill>
                  <a:sysClr val="windowText" lastClr="000000"/>
                </a:solidFill>
                <a:effectLst/>
                <a:latin typeface="Meiryo UI" panose="020B0604030504040204" pitchFamily="50" charset="-128"/>
                <a:ea typeface="Meiryo UI" panose="020B0604030504040204" pitchFamily="50" charset="-128"/>
              </a:rPr>
              <a:t>hoàn toàn không </a:t>
            </a:r>
            <a:endParaRPr lang="ja-JP" altLang="ja-JP" sz="900">
              <a:solidFill>
                <a:sysClr val="windowText" lastClr="000000"/>
              </a:solidFill>
              <a:effectLst/>
              <a:latin typeface="Meiryo UI" panose="020B0604030504040204" pitchFamily="50" charset="-128"/>
              <a:ea typeface="Meiryo UI" panose="020B0604030504040204" pitchFamily="50" charset="-128"/>
            </a:endParaRPr>
          </a:p>
        </c:rich>
      </c:tx>
      <c:layout>
        <c:manualLayout>
          <c:xMode val="edge"/>
          <c:yMode val="edge"/>
          <c:x val="0.10452748188914647"/>
          <c:y val="3.6496350364963501E-2"/>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lang="ja-JP" sz="1800" b="1" i="0" u="none" strike="noStrike" kern="1200" baseline="0">
              <a:solidFill>
                <a:sysClr val="windowText" lastClr="000000">
                  <a:lumMod val="75000"/>
                  <a:lumOff val="25000"/>
                </a:sysClr>
              </a:solidFill>
              <a:latin typeface="+mn-lt"/>
              <a:ea typeface="+mn-ea"/>
              <a:cs typeface="+mn-cs"/>
            </a:defRPr>
          </a:pPr>
          <a:endParaRPr lang="en-US"/>
        </a:p>
      </c:txPr>
    </c:title>
    <c:autoTitleDeleted val="0"/>
    <c:plotArea>
      <c:layout>
        <c:manualLayout>
          <c:layoutTarget val="inner"/>
          <c:xMode val="edge"/>
          <c:yMode val="edge"/>
          <c:x val="2.0946407861807972E-2"/>
          <c:y val="0.32204292298828502"/>
          <c:w val="0.93641793322346334"/>
          <c:h val="0.37214374879969264"/>
        </c:manualLayout>
      </c:layout>
      <c:barChart>
        <c:barDir val="col"/>
        <c:grouping val="clustered"/>
        <c:varyColors val="0"/>
        <c:ser>
          <c:idx val="1"/>
          <c:order val="0"/>
          <c:tx>
            <c:strRef>
              <c:f>グラフ作成!$G$51</c:f>
              <c:strCache>
                <c:ptCount val="1"/>
                <c:pt idx="0">
                  <c:v>2024年</c:v>
                </c:pt>
              </c:strCache>
            </c:strRef>
          </c:tx>
          <c:spPr>
            <a:solidFill>
              <a:schemeClr val="accent3"/>
            </a:solidFill>
            <a:ln w="9525" cap="flat" cmpd="sng" algn="ctr">
              <a:solidFill>
                <a:schemeClr val="lt1">
                  <a:alpha val="50000"/>
                </a:schemeClr>
              </a:solidFill>
              <a:round/>
            </a:ln>
            <a:effectLst/>
          </c:spPr>
          <c:invertIfNegative val="0"/>
          <c:dLbls>
            <c:dLbl>
              <c:idx val="4"/>
              <c:layout>
                <c:manualLayout>
                  <c:x val="-4.0048057669203043E-3"/>
                  <c:y val="-3.4888791975577843E-2"/>
                </c:manualLayout>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lang="ja-JP" sz="900" b="1"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グラフ作成!$A$52:$A$59</c:f>
              <c:strCache>
                <c:ptCount val="8"/>
                <c:pt idx="0">
                  <c:v>★１</c:v>
                </c:pt>
                <c:pt idx="1">
                  <c:v>★２</c:v>
                </c:pt>
                <c:pt idx="2">
                  <c:v>★３</c:v>
                </c:pt>
                <c:pt idx="3">
                  <c:v>★４</c:v>
                </c:pt>
                <c:pt idx="4">
                  <c:v>★５</c:v>
                </c:pt>
                <c:pt idx="5">
                  <c:v>★６</c:v>
                </c:pt>
                <c:pt idx="6">
                  <c:v>★７</c:v>
                </c:pt>
                <c:pt idx="7">
                  <c:v>★８</c:v>
                </c:pt>
              </c:strCache>
            </c:strRef>
          </c:cat>
          <c:val>
            <c:numRef>
              <c:f>グラフ作成!$G$52:$G$59</c:f>
              <c:numCache>
                <c:formatCode>0%</c:formatCode>
                <c:ptCount val="8"/>
                <c:pt idx="0">
                  <c:v>1.5492102065613609E-2</c:v>
                </c:pt>
                <c:pt idx="1">
                  <c:v>2.1415552855407048E-2</c:v>
                </c:pt>
                <c:pt idx="2">
                  <c:v>4.0704738760631833E-2</c:v>
                </c:pt>
                <c:pt idx="3">
                  <c:v>6.591737545565006E-2</c:v>
                </c:pt>
                <c:pt idx="4">
                  <c:v>0.12515188335358446</c:v>
                </c:pt>
                <c:pt idx="5">
                  <c:v>9.356014580801944E-2</c:v>
                </c:pt>
                <c:pt idx="6">
                  <c:v>0.20792831105710813</c:v>
                </c:pt>
                <c:pt idx="7">
                  <c:v>0.42982989064398541</c:v>
                </c:pt>
              </c:numCache>
            </c:numRef>
          </c:val>
          <c:extLst xmlns:c16r2="http://schemas.microsoft.com/office/drawing/2015/06/chart">
            <c:ext xmlns:c16="http://schemas.microsoft.com/office/drawing/2014/chart" uri="{C3380CC4-5D6E-409C-BE32-E72D297353CC}">
              <c16:uniqueId val="{00000000-FD97-454B-A8EC-A207B84E85CE}"/>
            </c:ext>
          </c:extLst>
        </c:ser>
        <c:ser>
          <c:idx val="0"/>
          <c:order val="1"/>
          <c:tx>
            <c:strRef>
              <c:f>グラフ作成!$C$51</c:f>
              <c:strCache>
                <c:ptCount val="1"/>
                <c:pt idx="0">
                  <c:v>2025年</c:v>
                </c:pt>
              </c:strCache>
            </c:strRef>
          </c:tx>
          <c:spPr>
            <a:solidFill>
              <a:schemeClr val="accent6"/>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ja-JP" sz="900" b="1"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グラフ作成!$A$52:$A$59</c:f>
              <c:strCache>
                <c:ptCount val="8"/>
                <c:pt idx="0">
                  <c:v>★１</c:v>
                </c:pt>
                <c:pt idx="1">
                  <c:v>★２</c:v>
                </c:pt>
                <c:pt idx="2">
                  <c:v>★３</c:v>
                </c:pt>
                <c:pt idx="3">
                  <c:v>★４</c:v>
                </c:pt>
                <c:pt idx="4">
                  <c:v>★５</c:v>
                </c:pt>
                <c:pt idx="5">
                  <c:v>★６</c:v>
                </c:pt>
                <c:pt idx="6">
                  <c:v>★７</c:v>
                </c:pt>
                <c:pt idx="7">
                  <c:v>★８</c:v>
                </c:pt>
              </c:strCache>
            </c:strRef>
          </c:cat>
          <c:val>
            <c:numRef>
              <c:f>グラフ作成!$C$52:$C$59</c:f>
              <c:numCache>
                <c:formatCode>0%</c:formatCode>
                <c:ptCount val="8"/>
                <c:pt idx="0">
                  <c:v>2.0404935147105348E-2</c:v>
                </c:pt>
                <c:pt idx="1">
                  <c:v>2.103764631445745E-2</c:v>
                </c:pt>
                <c:pt idx="2">
                  <c:v>2.6415691236950332E-2</c:v>
                </c:pt>
                <c:pt idx="3">
                  <c:v>4.5871559633027525E-2</c:v>
                </c:pt>
                <c:pt idx="4">
                  <c:v>8.6997785510914263E-2</c:v>
                </c:pt>
                <c:pt idx="5">
                  <c:v>9.0161341347674784E-2</c:v>
                </c:pt>
                <c:pt idx="6">
                  <c:v>0.13334387851945587</c:v>
                </c:pt>
                <c:pt idx="7">
                  <c:v>0.57576716229041447</c:v>
                </c:pt>
              </c:numCache>
            </c:numRef>
          </c:val>
          <c:extLst xmlns:c16r2="http://schemas.microsoft.com/office/drawing/2015/06/chart">
            <c:ext xmlns:c16="http://schemas.microsoft.com/office/drawing/2014/chart" uri="{C3380CC4-5D6E-409C-BE32-E72D297353CC}">
              <c16:uniqueId val="{00000001-FD97-454B-A8EC-A207B84E85CE}"/>
            </c:ext>
          </c:extLst>
        </c:ser>
        <c:dLbls>
          <c:dLblPos val="inEnd"/>
          <c:showLegendKey val="0"/>
          <c:showVal val="1"/>
          <c:showCatName val="0"/>
          <c:showSerName val="0"/>
          <c:showPercent val="0"/>
          <c:showBubbleSize val="0"/>
        </c:dLbls>
        <c:gapWidth val="65"/>
        <c:axId val="809647384"/>
        <c:axId val="809647776"/>
      </c:barChart>
      <c:catAx>
        <c:axId val="809647384"/>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lang="ja-JP" sz="900" b="0" i="0" u="none" strike="noStrike" kern="1200" cap="all" baseline="0">
                <a:solidFill>
                  <a:schemeClr val="dk1">
                    <a:lumMod val="75000"/>
                    <a:lumOff val="25000"/>
                  </a:schemeClr>
                </a:solidFill>
                <a:latin typeface="+mn-lt"/>
                <a:ea typeface="+mn-ea"/>
                <a:cs typeface="+mn-cs"/>
              </a:defRPr>
            </a:pPr>
            <a:endParaRPr lang="en-US"/>
          </a:p>
        </c:txPr>
        <c:crossAx val="809647776"/>
        <c:crosses val="autoZero"/>
        <c:auto val="1"/>
        <c:lblAlgn val="ctr"/>
        <c:lblOffset val="100"/>
        <c:noMultiLvlLbl val="0"/>
      </c:catAx>
      <c:valAx>
        <c:axId val="809647776"/>
        <c:scaling>
          <c:orientation val="minMax"/>
          <c:max val="0.60000000000000009"/>
          <c:min val="0"/>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out"/>
        <c:minorTickMark val="none"/>
        <c:tickLblPos val="nextTo"/>
        <c:crossAx val="809647384"/>
        <c:crosses val="autoZero"/>
        <c:crossBetween val="between"/>
        <c:majorUnit val="0.2"/>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4">
    <c:autoUpdate val="0"/>
  </c:externalData>
  <c:userShapes r:id="rId5"/>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lang="ja-JP" sz="1800" b="1" i="0" u="none" strike="noStrike" kern="1200" baseline="0">
                <a:solidFill>
                  <a:sysClr val="windowText" lastClr="000000">
                    <a:lumMod val="75000"/>
                    <a:lumOff val="25000"/>
                  </a:sysClr>
                </a:solidFill>
                <a:latin typeface="+mn-lt"/>
                <a:ea typeface="+mn-ea"/>
                <a:cs typeface="+mn-cs"/>
              </a:defRPr>
            </a:pPr>
            <a:r>
              <a:rPr lang="vi-VN" altLang="ja-JP" sz="900"/>
              <a:t>Câu</a:t>
            </a:r>
            <a:r>
              <a:rPr lang="vi-VN" altLang="ja-JP" sz="900" baseline="0"/>
              <a:t> 5 :( e ngại báo cao</a:t>
            </a:r>
            <a:r>
              <a:rPr lang="ja-JP" altLang="en-US" sz="900"/>
              <a:t>）</a:t>
            </a:r>
            <a:r>
              <a:rPr lang="ja-JP" altLang="ja-JP" sz="900" b="1" i="0" u="none" strike="noStrike" baseline="0">
                <a:effectLst/>
                <a:latin typeface="+mn-lt"/>
              </a:rPr>
              <a:t>★</a:t>
            </a:r>
            <a:r>
              <a:rPr lang="vi-VN" altLang="ja-JP" sz="900" b="1" i="0" u="none" strike="noStrike" baseline="0">
                <a:effectLst/>
                <a:latin typeface="+mn-lt"/>
              </a:rPr>
              <a:t>trung bình </a:t>
            </a:r>
            <a:r>
              <a:rPr lang="en-US" altLang="ja-JP" sz="900" b="1" i="0" u="none" strike="noStrike" baseline="0">
                <a:effectLst/>
                <a:latin typeface="+mn-lt"/>
              </a:rPr>
              <a:t>5.83</a:t>
            </a:r>
            <a:r>
              <a:rPr lang="ja-JP" altLang="en-US" sz="900" b="1" i="0" u="none" strike="noStrike" baseline="0">
                <a:effectLst/>
                <a:latin typeface="+mn-lt"/>
              </a:rPr>
              <a:t>⇒</a:t>
            </a:r>
            <a:r>
              <a:rPr lang="en-US" altLang="ja-JP" sz="900" b="1" i="0" u="none" strike="noStrike" baseline="0">
                <a:solidFill>
                  <a:schemeClr val="accent6"/>
                </a:solidFill>
                <a:effectLst/>
                <a:latin typeface="+mn-lt"/>
              </a:rPr>
              <a:t>6</a:t>
            </a:r>
            <a:r>
              <a:rPr lang="en-US" altLang="ja-JP" sz="900">
                <a:solidFill>
                  <a:schemeClr val="accent6"/>
                </a:solidFill>
                <a:latin typeface="+mn-lt"/>
              </a:rPr>
              <a:t>.10</a:t>
            </a:r>
          </a:p>
          <a:p>
            <a:pPr marL="0" marR="0" lvl="0" indent="0" algn="ctr" defTabSz="914400" rtl="0" eaLnBrk="1" fontAlgn="auto" latinLnBrk="0" hangingPunct="1">
              <a:lnSpc>
                <a:spcPct val="100000"/>
              </a:lnSpc>
              <a:spcBef>
                <a:spcPts val="0"/>
              </a:spcBef>
              <a:spcAft>
                <a:spcPts val="0"/>
              </a:spcAft>
              <a:buClrTx/>
              <a:buSzTx/>
              <a:buFontTx/>
              <a:buNone/>
              <a:tabLst/>
              <a:defRPr lang="ja-JP">
                <a:solidFill>
                  <a:sysClr val="windowText" lastClr="000000">
                    <a:lumMod val="75000"/>
                    <a:lumOff val="25000"/>
                  </a:sysClr>
                </a:solidFill>
              </a:defRPr>
            </a:pPr>
            <a:r>
              <a:rPr lang="vi-VN" altLang="ja-JP" sz="900" b="1" i="0" u="sng" baseline="0">
                <a:effectLst/>
                <a:latin typeface="Meiryo UI" panose="020B0604030504040204" pitchFamily="50" charset="-128"/>
                <a:ea typeface="Meiryo UI" panose="020B0604030504040204" pitchFamily="50" charset="-128"/>
              </a:rPr>
              <a:t>ngại báo cáo </a:t>
            </a:r>
            <a:r>
              <a:rPr lang="ja-JP" altLang="ja-JP" sz="900" b="1" i="0" u="sng" baseline="0">
                <a:effectLst/>
                <a:latin typeface="Meiryo UI" panose="020B0604030504040204" pitchFamily="50" charset="-128"/>
                <a:ea typeface="Meiryo UI" panose="020B0604030504040204" pitchFamily="50" charset="-128"/>
              </a:rPr>
              <a:t>　⇔</a:t>
            </a:r>
            <a:r>
              <a:rPr lang="vi-VN" altLang="ja-JP" sz="900" b="1" i="0" u="sng" baseline="0">
                <a:effectLst/>
                <a:latin typeface="Meiryo UI" panose="020B0604030504040204" pitchFamily="50" charset="-128"/>
                <a:ea typeface="Meiryo UI" panose="020B0604030504040204" pitchFamily="50" charset="-128"/>
              </a:rPr>
              <a:t> rất dễ báo cáo </a:t>
            </a:r>
            <a:endParaRPr lang="ja-JP" altLang="ja-JP" sz="900">
              <a:effectLst/>
              <a:latin typeface="Meiryo UI" panose="020B0604030504040204" pitchFamily="50" charset="-128"/>
              <a:ea typeface="Meiryo UI" panose="020B0604030504040204" pitchFamily="50" charset="-128"/>
            </a:endParaRPr>
          </a:p>
        </c:rich>
      </c:tx>
      <c:layout>
        <c:manualLayout>
          <c:xMode val="edge"/>
          <c:yMode val="edge"/>
          <c:x val="0.16969815758526069"/>
          <c:y val="3.6496350364963501E-2"/>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lang="ja-JP" sz="1800" b="1" i="0" u="none" strike="noStrike" kern="1200" baseline="0">
              <a:solidFill>
                <a:sysClr val="windowText" lastClr="000000">
                  <a:lumMod val="75000"/>
                  <a:lumOff val="25000"/>
                </a:sysClr>
              </a:solidFill>
              <a:latin typeface="+mn-lt"/>
              <a:ea typeface="+mn-ea"/>
              <a:cs typeface="+mn-cs"/>
            </a:defRPr>
          </a:pPr>
          <a:endParaRPr lang="en-US"/>
        </a:p>
      </c:txPr>
    </c:title>
    <c:autoTitleDeleted val="0"/>
    <c:plotArea>
      <c:layout>
        <c:manualLayout>
          <c:layoutTarget val="inner"/>
          <c:xMode val="edge"/>
          <c:yMode val="edge"/>
          <c:x val="2.7888446215139442E-2"/>
          <c:y val="0.32872513857189434"/>
          <c:w val="0.94820717131474108"/>
          <c:h val="0.38987032392062826"/>
        </c:manualLayout>
      </c:layout>
      <c:barChart>
        <c:barDir val="col"/>
        <c:grouping val="clustered"/>
        <c:varyColors val="0"/>
        <c:ser>
          <c:idx val="1"/>
          <c:order val="0"/>
          <c:tx>
            <c:strRef>
              <c:f>グラフ作成!$G$64</c:f>
              <c:strCache>
                <c:ptCount val="1"/>
                <c:pt idx="0">
                  <c:v>2024年</c:v>
                </c:pt>
              </c:strCache>
            </c:strRef>
          </c:tx>
          <c:spPr>
            <a:solidFill>
              <a:schemeClr val="accent3"/>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ja-JP" sz="900" b="1"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グラフ作成!$A$65:$A$72</c:f>
              <c:strCache>
                <c:ptCount val="8"/>
                <c:pt idx="0">
                  <c:v>★１</c:v>
                </c:pt>
                <c:pt idx="1">
                  <c:v>★２</c:v>
                </c:pt>
                <c:pt idx="2">
                  <c:v>★３</c:v>
                </c:pt>
                <c:pt idx="3">
                  <c:v>★４</c:v>
                </c:pt>
                <c:pt idx="4">
                  <c:v>★５</c:v>
                </c:pt>
                <c:pt idx="5">
                  <c:v>★６</c:v>
                </c:pt>
                <c:pt idx="6">
                  <c:v>★７</c:v>
                </c:pt>
                <c:pt idx="7">
                  <c:v>★８</c:v>
                </c:pt>
              </c:strCache>
            </c:strRef>
          </c:cat>
          <c:val>
            <c:numRef>
              <c:f>グラフ作成!$G$65:$G$72</c:f>
              <c:numCache>
                <c:formatCode>0%</c:formatCode>
                <c:ptCount val="8"/>
                <c:pt idx="0">
                  <c:v>2.3086269744835967E-2</c:v>
                </c:pt>
                <c:pt idx="1">
                  <c:v>2.8098420413122722E-2</c:v>
                </c:pt>
                <c:pt idx="2">
                  <c:v>5.7260024301336573E-2</c:v>
                </c:pt>
                <c:pt idx="3">
                  <c:v>0.11527946537059539</c:v>
                </c:pt>
                <c:pt idx="4">
                  <c:v>0.17800729040097205</c:v>
                </c:pt>
                <c:pt idx="5">
                  <c:v>0.16934993924665856</c:v>
                </c:pt>
                <c:pt idx="6">
                  <c:v>0.22099027946537059</c:v>
                </c:pt>
                <c:pt idx="7">
                  <c:v>0.20792831105710813</c:v>
                </c:pt>
              </c:numCache>
            </c:numRef>
          </c:val>
          <c:extLst xmlns:c16r2="http://schemas.microsoft.com/office/drawing/2015/06/chart">
            <c:ext xmlns:c16="http://schemas.microsoft.com/office/drawing/2014/chart" uri="{C3380CC4-5D6E-409C-BE32-E72D297353CC}">
              <c16:uniqueId val="{00000000-2EBA-408D-B0BF-3117E8532F3C}"/>
            </c:ext>
          </c:extLst>
        </c:ser>
        <c:ser>
          <c:idx val="0"/>
          <c:order val="1"/>
          <c:tx>
            <c:strRef>
              <c:f>グラフ作成!$C$64</c:f>
              <c:strCache>
                <c:ptCount val="1"/>
                <c:pt idx="0">
                  <c:v>2025年</c:v>
                </c:pt>
              </c:strCache>
            </c:strRef>
          </c:tx>
          <c:spPr>
            <a:solidFill>
              <a:schemeClr val="accent6"/>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ja-JP" sz="900" b="1"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グラフ作成!$A$65:$A$72</c:f>
              <c:strCache>
                <c:ptCount val="8"/>
                <c:pt idx="0">
                  <c:v>★１</c:v>
                </c:pt>
                <c:pt idx="1">
                  <c:v>★２</c:v>
                </c:pt>
                <c:pt idx="2">
                  <c:v>★３</c:v>
                </c:pt>
                <c:pt idx="3">
                  <c:v>★４</c:v>
                </c:pt>
                <c:pt idx="4">
                  <c:v>★５</c:v>
                </c:pt>
                <c:pt idx="5">
                  <c:v>★６</c:v>
                </c:pt>
                <c:pt idx="6">
                  <c:v>★７</c:v>
                </c:pt>
                <c:pt idx="7">
                  <c:v>★８</c:v>
                </c:pt>
              </c:strCache>
            </c:strRef>
          </c:cat>
          <c:val>
            <c:numRef>
              <c:f>グラフ作成!$C$65:$C$72</c:f>
              <c:numCache>
                <c:formatCode>0%</c:formatCode>
                <c:ptCount val="8"/>
                <c:pt idx="0">
                  <c:v>2.0879468522619425E-2</c:v>
                </c:pt>
                <c:pt idx="1">
                  <c:v>2.182853527364758E-2</c:v>
                </c:pt>
                <c:pt idx="2">
                  <c:v>4.365707054729516E-2</c:v>
                </c:pt>
                <c:pt idx="3">
                  <c:v>0.10044289781714648</c:v>
                </c:pt>
                <c:pt idx="4">
                  <c:v>0.14916165770325845</c:v>
                </c:pt>
                <c:pt idx="5">
                  <c:v>0.18918063903827903</c:v>
                </c:pt>
                <c:pt idx="6">
                  <c:v>0.17494463777285668</c:v>
                </c:pt>
                <c:pt idx="7">
                  <c:v>0.29990509332489718</c:v>
                </c:pt>
              </c:numCache>
            </c:numRef>
          </c:val>
          <c:extLst xmlns:c16r2="http://schemas.microsoft.com/office/drawing/2015/06/chart">
            <c:ext xmlns:c16="http://schemas.microsoft.com/office/drawing/2014/chart" uri="{C3380CC4-5D6E-409C-BE32-E72D297353CC}">
              <c16:uniqueId val="{00000001-2EBA-408D-B0BF-3117E8532F3C}"/>
            </c:ext>
          </c:extLst>
        </c:ser>
        <c:dLbls>
          <c:dLblPos val="inEnd"/>
          <c:showLegendKey val="0"/>
          <c:showVal val="1"/>
          <c:showCatName val="0"/>
          <c:showSerName val="0"/>
          <c:showPercent val="0"/>
          <c:showBubbleSize val="0"/>
        </c:dLbls>
        <c:gapWidth val="65"/>
        <c:axId val="809651696"/>
        <c:axId val="809676392"/>
      </c:barChart>
      <c:catAx>
        <c:axId val="80965169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lang="ja-JP" sz="900" b="0" i="0" u="none" strike="noStrike" kern="1200" cap="all" baseline="0">
                <a:solidFill>
                  <a:schemeClr val="dk1">
                    <a:lumMod val="75000"/>
                    <a:lumOff val="25000"/>
                  </a:schemeClr>
                </a:solidFill>
                <a:latin typeface="+mn-lt"/>
                <a:ea typeface="+mn-ea"/>
                <a:cs typeface="+mn-cs"/>
              </a:defRPr>
            </a:pPr>
            <a:endParaRPr lang="en-US"/>
          </a:p>
        </c:txPr>
        <c:crossAx val="809676392"/>
        <c:crosses val="autoZero"/>
        <c:auto val="1"/>
        <c:lblAlgn val="ctr"/>
        <c:lblOffset val="100"/>
        <c:noMultiLvlLbl val="0"/>
      </c:catAx>
      <c:valAx>
        <c:axId val="809676392"/>
        <c:scaling>
          <c:orientation val="minMax"/>
          <c:max val="0.30000000000000004"/>
          <c:min val="0"/>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out"/>
        <c:minorTickMark val="none"/>
        <c:tickLblPos val="nextTo"/>
        <c:crossAx val="809651696"/>
        <c:crosses val="autoZero"/>
        <c:crossBetween val="between"/>
        <c:majorUnit val="0.1"/>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4">
    <c:autoUpdate val="0"/>
  </c:externalData>
  <c:userShapes r:id="rId5"/>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lang="ja-JP" sz="1800" b="1" i="0" u="none" strike="noStrike" kern="1200" baseline="0">
                <a:solidFill>
                  <a:sysClr val="windowText" lastClr="000000">
                    <a:lumMod val="75000"/>
                    <a:lumOff val="25000"/>
                  </a:sysClr>
                </a:solidFill>
                <a:latin typeface="+mn-lt"/>
                <a:ea typeface="+mn-ea"/>
                <a:cs typeface="+mn-cs"/>
              </a:defRPr>
            </a:pPr>
            <a:r>
              <a:rPr lang="en-US" altLang="ja-JP" sz="900"/>
              <a:t>Câu</a:t>
            </a:r>
            <a:r>
              <a:rPr lang="en-US" altLang="ja-JP" sz="900" baseline="0"/>
              <a:t> 6 (nắm rõ quay tắc </a:t>
            </a:r>
            <a:r>
              <a:rPr lang="ja-JP" altLang="en-US" sz="900"/>
              <a:t>）</a:t>
            </a:r>
            <a:r>
              <a:rPr lang="ja-JP" altLang="ja-JP" sz="900" b="1" i="0" u="none" strike="noStrike" baseline="0">
                <a:effectLst/>
                <a:latin typeface="+mn-lt"/>
              </a:rPr>
              <a:t>★</a:t>
            </a:r>
            <a:r>
              <a:rPr lang="en-US" altLang="ja-JP" sz="900" b="1" i="0" u="none" strike="noStrike" baseline="0">
                <a:effectLst/>
                <a:latin typeface="+mn-lt"/>
              </a:rPr>
              <a:t>trung bình 6.38</a:t>
            </a:r>
            <a:r>
              <a:rPr lang="ja-JP" altLang="en-US" sz="900" b="1" i="0" u="none" strike="noStrike" baseline="0">
                <a:effectLst/>
                <a:latin typeface="+mn-lt"/>
              </a:rPr>
              <a:t>⇒</a:t>
            </a:r>
            <a:r>
              <a:rPr lang="en-US" altLang="ja-JP" sz="900" b="1" i="0" u="none" strike="noStrike" baseline="0">
                <a:solidFill>
                  <a:schemeClr val="accent6"/>
                </a:solidFill>
                <a:effectLst/>
                <a:latin typeface="+mn-lt"/>
              </a:rPr>
              <a:t>6.77</a:t>
            </a:r>
          </a:p>
          <a:p>
            <a:pPr marL="0" marR="0" lvl="0" indent="0" algn="ctr" defTabSz="914400" rtl="0" eaLnBrk="1" fontAlgn="auto" latinLnBrk="0" hangingPunct="1">
              <a:lnSpc>
                <a:spcPct val="100000"/>
              </a:lnSpc>
              <a:spcBef>
                <a:spcPts val="0"/>
              </a:spcBef>
              <a:spcAft>
                <a:spcPts val="0"/>
              </a:spcAft>
              <a:buClrTx/>
              <a:buSzTx/>
              <a:buFontTx/>
              <a:buNone/>
              <a:tabLst/>
              <a:defRPr lang="ja-JP">
                <a:solidFill>
                  <a:sysClr val="windowText" lastClr="000000">
                    <a:lumMod val="75000"/>
                    <a:lumOff val="25000"/>
                  </a:sysClr>
                </a:solidFill>
              </a:defRPr>
            </a:pPr>
            <a:r>
              <a:rPr lang="en-US" altLang="ja-JP" sz="900" b="1" i="0" u="sng" baseline="0">
                <a:effectLst/>
                <a:latin typeface="Meiryo UI" panose="020B0604030504040204" pitchFamily="50" charset="-128"/>
                <a:ea typeface="Meiryo UI" panose="020B0604030504040204" pitchFamily="50" charset="-128"/>
              </a:rPr>
              <a:t>không có nhận thức </a:t>
            </a:r>
            <a:r>
              <a:rPr lang="ja-JP" altLang="ja-JP" sz="900" b="1" i="0" u="sng" baseline="0">
                <a:effectLst/>
                <a:latin typeface="Meiryo UI" panose="020B0604030504040204" pitchFamily="50" charset="-128"/>
                <a:ea typeface="Meiryo UI" panose="020B0604030504040204" pitchFamily="50" charset="-128"/>
              </a:rPr>
              <a:t>　⇔　</a:t>
            </a:r>
            <a:r>
              <a:rPr lang="en-US" altLang="ja-JP" sz="900" b="1" i="0" u="sng" baseline="0">
                <a:effectLst/>
                <a:latin typeface="Meiryo UI" panose="020B0604030504040204" pitchFamily="50" charset="-128"/>
                <a:ea typeface="Meiryo UI" panose="020B0604030504040204" pitchFamily="50" charset="-128"/>
              </a:rPr>
              <a:t>nắm rất rõ </a:t>
            </a:r>
            <a:endParaRPr lang="ja-JP" altLang="ja-JP" sz="900">
              <a:effectLst/>
              <a:latin typeface="Meiryo UI" panose="020B0604030504040204" pitchFamily="50" charset="-128"/>
              <a:ea typeface="Meiryo UI" panose="020B0604030504040204" pitchFamily="50" charset="-128"/>
            </a:endParaRPr>
          </a:p>
        </c:rich>
      </c:tx>
      <c:layout>
        <c:manualLayout>
          <c:xMode val="edge"/>
          <c:yMode val="edge"/>
          <c:x val="0.10051951367504779"/>
          <c:y val="2.7672142586454767E-2"/>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lang="ja-JP" sz="1800" b="1" i="0" u="none" strike="noStrike" kern="1200" baseline="0">
              <a:solidFill>
                <a:sysClr val="windowText" lastClr="000000">
                  <a:lumMod val="75000"/>
                  <a:lumOff val="25000"/>
                </a:sysClr>
              </a:solidFill>
              <a:latin typeface="+mn-lt"/>
              <a:ea typeface="+mn-ea"/>
              <a:cs typeface="+mn-cs"/>
            </a:defRPr>
          </a:pPr>
          <a:endParaRPr lang="en-US"/>
        </a:p>
      </c:txPr>
    </c:title>
    <c:autoTitleDeleted val="0"/>
    <c:plotArea>
      <c:layout>
        <c:manualLayout>
          <c:layoutTarget val="inner"/>
          <c:xMode val="edge"/>
          <c:yMode val="edge"/>
          <c:x val="1.9920318725099601E-2"/>
          <c:y val="0.30459141806882112"/>
          <c:w val="0.96812749003984067"/>
          <c:h val="0.35212721898818511"/>
        </c:manualLayout>
      </c:layout>
      <c:barChart>
        <c:barDir val="col"/>
        <c:grouping val="clustered"/>
        <c:varyColors val="0"/>
        <c:ser>
          <c:idx val="1"/>
          <c:order val="0"/>
          <c:tx>
            <c:strRef>
              <c:f>グラフ作成!$G$77</c:f>
              <c:strCache>
                <c:ptCount val="1"/>
                <c:pt idx="0">
                  <c:v>2024年</c:v>
                </c:pt>
              </c:strCache>
            </c:strRef>
          </c:tx>
          <c:spPr>
            <a:solidFill>
              <a:schemeClr val="accent3"/>
            </a:solidFill>
            <a:ln w="9525" cap="flat" cmpd="sng" algn="ctr">
              <a:solidFill>
                <a:schemeClr val="lt1">
                  <a:alpha val="50000"/>
                </a:schemeClr>
              </a:solidFill>
              <a:round/>
            </a:ln>
            <a:effectLst/>
          </c:spPr>
          <c:invertIfNegative val="0"/>
          <c:dLbls>
            <c:dLbl>
              <c:idx val="0"/>
              <c:layout>
                <c:manualLayout>
                  <c:x val="-2.5445705012698188E-18"/>
                  <c:y val="-7.0027202244265814E-17"/>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5"/>
              <c:layout>
                <c:manualLayout>
                  <c:x val="-4.44148345547421E-3"/>
                  <c:y val="-3.0557677616501147E-2"/>
                </c:manualLayout>
              </c:layout>
              <c:tx>
                <c:rich>
                  <a:bodyPr/>
                  <a:lstStyle/>
                  <a:p>
                    <a:fld id="{A31400C1-98D3-4043-AF65-3CDEC8424FDC}" type="VALUE">
                      <a:rPr lang="en-US" sz="800"/>
                      <a:pPr/>
                      <a:t>[VALUE]</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lang="ja-JP" sz="800" b="1"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グラフ作成!$A$78:$A$85</c:f>
              <c:strCache>
                <c:ptCount val="8"/>
                <c:pt idx="0">
                  <c:v>★１</c:v>
                </c:pt>
                <c:pt idx="1">
                  <c:v>★２</c:v>
                </c:pt>
                <c:pt idx="2">
                  <c:v>★３</c:v>
                </c:pt>
                <c:pt idx="3">
                  <c:v>★４</c:v>
                </c:pt>
                <c:pt idx="4">
                  <c:v>★５</c:v>
                </c:pt>
                <c:pt idx="5">
                  <c:v>★６</c:v>
                </c:pt>
                <c:pt idx="6">
                  <c:v>★７</c:v>
                </c:pt>
                <c:pt idx="7">
                  <c:v>★８</c:v>
                </c:pt>
              </c:strCache>
            </c:strRef>
          </c:cat>
          <c:val>
            <c:numRef>
              <c:f>グラフ作成!$G$78:$G$85</c:f>
              <c:numCache>
                <c:formatCode>0%</c:formatCode>
                <c:ptCount val="8"/>
                <c:pt idx="0">
                  <c:v>6.9866342648845685E-3</c:v>
                </c:pt>
                <c:pt idx="1">
                  <c:v>7.8979343863912511E-3</c:v>
                </c:pt>
                <c:pt idx="2">
                  <c:v>2.5364520048602672E-2</c:v>
                </c:pt>
                <c:pt idx="3">
                  <c:v>6.7284325637910092E-2</c:v>
                </c:pt>
                <c:pt idx="4">
                  <c:v>0.15340218712029161</c:v>
                </c:pt>
                <c:pt idx="5">
                  <c:v>0.20640947752126368</c:v>
                </c:pt>
                <c:pt idx="6">
                  <c:v>0.25227825030376672</c:v>
                </c:pt>
                <c:pt idx="7">
                  <c:v>0.28037667071688943</c:v>
                </c:pt>
              </c:numCache>
            </c:numRef>
          </c:val>
          <c:extLst xmlns:c16r2="http://schemas.microsoft.com/office/drawing/2015/06/chart">
            <c:ext xmlns:c16="http://schemas.microsoft.com/office/drawing/2014/chart" uri="{C3380CC4-5D6E-409C-BE32-E72D297353CC}">
              <c16:uniqueId val="{00000000-36B5-478F-B601-C6DA708A90F3}"/>
            </c:ext>
          </c:extLst>
        </c:ser>
        <c:ser>
          <c:idx val="0"/>
          <c:order val="1"/>
          <c:tx>
            <c:strRef>
              <c:f>グラフ作成!$C$77</c:f>
              <c:strCache>
                <c:ptCount val="1"/>
                <c:pt idx="0">
                  <c:v>2025年</c:v>
                </c:pt>
              </c:strCache>
            </c:strRef>
          </c:tx>
          <c:spPr>
            <a:solidFill>
              <a:schemeClr val="accent6"/>
            </a:solidFill>
            <a:ln w="9525" cap="flat" cmpd="sng" algn="ctr">
              <a:solidFill>
                <a:schemeClr val="lt1">
                  <a:alpha val="50000"/>
                </a:schemeClr>
              </a:solidFill>
              <a:round/>
            </a:ln>
            <a:effectLst/>
          </c:spPr>
          <c:invertIfNegative val="0"/>
          <c:dLbls>
            <c:dLbl>
              <c:idx val="0"/>
              <c:layout>
                <c:manualLayout>
                  <c:x val="8.8829669109482569E-3"/>
                  <c:y val="0"/>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4"/>
              <c:layout>
                <c:manualLayout>
                  <c:x val="8.8829669109482569E-3"/>
                  <c:y val="7.6394194041252868E-3"/>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5"/>
              <c:layout>
                <c:manualLayout>
                  <c:x val="8.8829669109482569E-3"/>
                  <c:y val="7.6394194041252868E-3"/>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6"/>
              <c:layout>
                <c:manualLayout>
                  <c:x val="4.4414834554741284E-3"/>
                  <c:y val="7.6394194041252868E-3"/>
                </c:manualLayout>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lang="ja-JP" sz="800" b="1"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グラフ作成!$A$78:$A$85</c:f>
              <c:strCache>
                <c:ptCount val="8"/>
                <c:pt idx="0">
                  <c:v>★１</c:v>
                </c:pt>
                <c:pt idx="1">
                  <c:v>★２</c:v>
                </c:pt>
                <c:pt idx="2">
                  <c:v>★３</c:v>
                </c:pt>
                <c:pt idx="3">
                  <c:v>★４</c:v>
                </c:pt>
                <c:pt idx="4">
                  <c:v>★５</c:v>
                </c:pt>
                <c:pt idx="5">
                  <c:v>★６</c:v>
                </c:pt>
                <c:pt idx="6">
                  <c:v>★７</c:v>
                </c:pt>
                <c:pt idx="7">
                  <c:v>★８</c:v>
                </c:pt>
              </c:strCache>
            </c:strRef>
          </c:cat>
          <c:val>
            <c:numRef>
              <c:f>グラフ作成!$C$78:$C$85</c:f>
              <c:numCache>
                <c:formatCode>0%</c:formatCode>
                <c:ptCount val="8"/>
                <c:pt idx="0">
                  <c:v>3.1635558367605187E-3</c:v>
                </c:pt>
                <c:pt idx="1">
                  <c:v>4.2708003796267007E-3</c:v>
                </c:pt>
                <c:pt idx="2">
                  <c:v>1.2021512179689971E-2</c:v>
                </c:pt>
                <c:pt idx="3">
                  <c:v>4.682062638405568E-2</c:v>
                </c:pt>
                <c:pt idx="4">
                  <c:v>9.8544764315090155E-2</c:v>
                </c:pt>
                <c:pt idx="5">
                  <c:v>0.21828535273647579</c:v>
                </c:pt>
                <c:pt idx="6">
                  <c:v>0.20737108509965202</c:v>
                </c:pt>
                <c:pt idx="7">
                  <c:v>0.40952230306864917</c:v>
                </c:pt>
              </c:numCache>
            </c:numRef>
          </c:val>
          <c:extLst xmlns:c16r2="http://schemas.microsoft.com/office/drawing/2015/06/chart">
            <c:ext xmlns:c16="http://schemas.microsoft.com/office/drawing/2014/chart" uri="{C3380CC4-5D6E-409C-BE32-E72D297353CC}">
              <c16:uniqueId val="{00000001-36B5-478F-B601-C6DA708A90F3}"/>
            </c:ext>
          </c:extLst>
        </c:ser>
        <c:dLbls>
          <c:dLblPos val="inEnd"/>
          <c:showLegendKey val="0"/>
          <c:showVal val="1"/>
          <c:showCatName val="0"/>
          <c:showSerName val="0"/>
          <c:showPercent val="0"/>
          <c:showBubbleSize val="0"/>
        </c:dLbls>
        <c:gapWidth val="65"/>
        <c:axId val="809674432"/>
        <c:axId val="998895496"/>
      </c:barChart>
      <c:catAx>
        <c:axId val="809674432"/>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lang="ja-JP" sz="900" b="0" i="0" u="none" strike="noStrike" kern="1200" cap="all" baseline="0">
                <a:solidFill>
                  <a:schemeClr val="dk1">
                    <a:lumMod val="75000"/>
                    <a:lumOff val="25000"/>
                  </a:schemeClr>
                </a:solidFill>
                <a:latin typeface="+mn-lt"/>
                <a:ea typeface="+mn-ea"/>
                <a:cs typeface="+mn-cs"/>
              </a:defRPr>
            </a:pPr>
            <a:endParaRPr lang="en-US"/>
          </a:p>
        </c:txPr>
        <c:crossAx val="998895496"/>
        <c:crosses val="autoZero"/>
        <c:auto val="1"/>
        <c:lblAlgn val="ctr"/>
        <c:lblOffset val="100"/>
        <c:noMultiLvlLbl val="0"/>
      </c:catAx>
      <c:valAx>
        <c:axId val="998895496"/>
        <c:scaling>
          <c:orientation val="minMax"/>
          <c:max val="0.45"/>
          <c:min val="0"/>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out"/>
        <c:minorTickMark val="none"/>
        <c:tickLblPos val="nextTo"/>
        <c:crossAx val="809674432"/>
        <c:crosses val="autoZero"/>
        <c:crossBetween val="between"/>
        <c:majorUnit val="0.1"/>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4">
    <c:autoUpdate val="0"/>
  </c:externalData>
  <c:userShapes r:id="rId5"/>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ja-JP" sz="1800" b="1" i="0" u="none" strike="noStrike" kern="1200" baseline="0">
                <a:solidFill>
                  <a:schemeClr val="dk1">
                    <a:lumMod val="75000"/>
                    <a:lumOff val="25000"/>
                  </a:schemeClr>
                </a:solidFill>
                <a:latin typeface="+mn-lt"/>
                <a:ea typeface="+mn-ea"/>
                <a:cs typeface="+mn-cs"/>
              </a:defRPr>
            </a:pPr>
            <a:r>
              <a:rPr lang="en-US" altLang="ja-JP" sz="1050"/>
              <a:t>Câu</a:t>
            </a:r>
            <a:r>
              <a:rPr lang="en-US" altLang="ja-JP" sz="1050" baseline="0"/>
              <a:t> 7 </a:t>
            </a:r>
            <a:r>
              <a:rPr lang="ja-JP" altLang="en-US" sz="1050"/>
              <a:t>（</a:t>
            </a:r>
            <a:r>
              <a:rPr lang="en-US" altLang="ja-JP" sz="1050"/>
              <a:t>nắm</a:t>
            </a:r>
            <a:r>
              <a:rPr lang="en-US" altLang="ja-JP" sz="1050" baseline="0"/>
              <a:t> rõ nơi quy định ở công ty  </a:t>
            </a:r>
            <a:r>
              <a:rPr lang="ja-JP" altLang="en-US" sz="1050"/>
              <a:t>）</a:t>
            </a:r>
            <a:r>
              <a:rPr lang="en-US" altLang="ja-JP" sz="1200">
                <a:latin typeface="+mn-lt"/>
              </a:rPr>
              <a:t>82%</a:t>
            </a:r>
            <a:r>
              <a:rPr lang="ja-JP" altLang="en-US" sz="1200">
                <a:latin typeface="+mn-lt"/>
              </a:rPr>
              <a:t>⇒</a:t>
            </a:r>
            <a:r>
              <a:rPr lang="en-US" altLang="ja-JP" sz="1200">
                <a:solidFill>
                  <a:schemeClr val="accent6"/>
                </a:solidFill>
                <a:latin typeface="+mn-lt"/>
              </a:rPr>
              <a:t>92%</a:t>
            </a:r>
            <a:endParaRPr lang="ja-JP" sz="1600">
              <a:solidFill>
                <a:schemeClr val="accent6"/>
              </a:solidFill>
              <a:latin typeface="+mn-lt"/>
            </a:endParaRPr>
          </a:p>
        </c:rich>
      </c:tx>
      <c:overlay val="0"/>
      <c:spPr>
        <a:noFill/>
        <a:ln>
          <a:noFill/>
        </a:ln>
        <a:effectLst/>
      </c:spPr>
      <c:txPr>
        <a:bodyPr rot="0" spcFirstLastPara="1" vertOverflow="ellipsis" vert="horz" wrap="square" anchor="ctr" anchorCtr="1"/>
        <a:lstStyle/>
        <a:p>
          <a:pPr>
            <a:defRPr lang="ja-JP"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manualLayout>
          <c:layoutTarget val="inner"/>
          <c:xMode val="edge"/>
          <c:yMode val="edge"/>
          <c:x val="4.3824701195219126E-2"/>
          <c:y val="0.19643341497479913"/>
          <c:w val="0.91235059760956172"/>
          <c:h val="0.51337773009736243"/>
        </c:manualLayout>
      </c:layout>
      <c:barChart>
        <c:barDir val="col"/>
        <c:grouping val="percentStacked"/>
        <c:varyColors val="0"/>
        <c:ser>
          <c:idx val="2"/>
          <c:order val="0"/>
          <c:tx>
            <c:strRef>
              <c:f>グラフ作成!$A$92</c:f>
              <c:strCache>
                <c:ptCount val="1"/>
                <c:pt idx="0">
                  <c:v>知っている</c:v>
                </c:pt>
              </c:strCache>
            </c:strRef>
          </c:tx>
          <c:spPr>
            <a:solidFill>
              <a:schemeClr val="accent6"/>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ja-JP" sz="1100" b="1" i="0" u="none" strike="noStrike" kern="1200" baseline="0">
                    <a:solidFill>
                      <a:sysClr val="windowText" lastClr="000000"/>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(グラフ作成!$C$91,グラフ作成!$F$91)</c:f>
              <c:strCache>
                <c:ptCount val="2"/>
                <c:pt idx="0">
                  <c:v>2025年</c:v>
                </c:pt>
                <c:pt idx="1">
                  <c:v>2024年</c:v>
                </c:pt>
              </c:strCache>
            </c:strRef>
          </c:cat>
          <c:val>
            <c:numRef>
              <c:f>(グラフ作成!$C$92,グラフ作成!$F$92)</c:f>
              <c:numCache>
                <c:formatCode>0%</c:formatCode>
                <c:ptCount val="2"/>
                <c:pt idx="0">
                  <c:v>0.92265105979120532</c:v>
                </c:pt>
                <c:pt idx="1">
                  <c:v>0.82062575941676796</c:v>
                </c:pt>
              </c:numCache>
            </c:numRef>
          </c:val>
          <c:extLst xmlns:c16r2="http://schemas.microsoft.com/office/drawing/2015/06/chart">
            <c:ext xmlns:c16="http://schemas.microsoft.com/office/drawing/2014/chart" uri="{C3380CC4-5D6E-409C-BE32-E72D297353CC}">
              <c16:uniqueId val="{00000000-7792-4BB7-B4E2-CA0AC7408583}"/>
            </c:ext>
          </c:extLst>
        </c:ser>
        <c:ser>
          <c:idx val="0"/>
          <c:order val="1"/>
          <c:tx>
            <c:strRef>
              <c:f>グラフ作成!$A$93</c:f>
              <c:strCache>
                <c:ptCount val="1"/>
                <c:pt idx="0">
                  <c:v>知らない</c:v>
                </c:pt>
              </c:strCache>
            </c:strRef>
          </c:tx>
          <c:spPr>
            <a:solidFill>
              <a:schemeClr val="accent3"/>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ja-JP" sz="1050" b="1" i="0" u="none" strike="noStrike" kern="1200" baseline="0">
                    <a:solidFill>
                      <a:schemeClr val="tx1"/>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(グラフ作成!$C$91,グラフ作成!$F$91)</c:f>
              <c:strCache>
                <c:ptCount val="2"/>
                <c:pt idx="0">
                  <c:v>2025年</c:v>
                </c:pt>
                <c:pt idx="1">
                  <c:v>2024年</c:v>
                </c:pt>
              </c:strCache>
            </c:strRef>
          </c:cat>
          <c:val>
            <c:numRef>
              <c:f>(グラフ作成!$C$93,グラフ作成!$F$93)</c:f>
              <c:numCache>
                <c:formatCode>0%</c:formatCode>
                <c:ptCount val="2"/>
                <c:pt idx="0">
                  <c:v>7.7348940208794681E-2</c:v>
                </c:pt>
                <c:pt idx="1">
                  <c:v>0.17937424058323206</c:v>
                </c:pt>
              </c:numCache>
            </c:numRef>
          </c:val>
          <c:extLst xmlns:c16r2="http://schemas.microsoft.com/office/drawing/2015/06/chart">
            <c:ext xmlns:c16="http://schemas.microsoft.com/office/drawing/2014/chart" uri="{C3380CC4-5D6E-409C-BE32-E72D297353CC}">
              <c16:uniqueId val="{00000001-7792-4BB7-B4E2-CA0AC7408583}"/>
            </c:ext>
          </c:extLst>
        </c:ser>
        <c:dLbls>
          <c:dLblPos val="ctr"/>
          <c:showLegendKey val="0"/>
          <c:showVal val="1"/>
          <c:showCatName val="0"/>
          <c:showSerName val="0"/>
          <c:showPercent val="0"/>
          <c:showBubbleSize val="0"/>
        </c:dLbls>
        <c:gapWidth val="150"/>
        <c:overlap val="100"/>
        <c:axId val="998892360"/>
        <c:axId val="998898240"/>
      </c:barChart>
      <c:catAx>
        <c:axId val="998892360"/>
        <c:scaling>
          <c:orientation val="maxMin"/>
        </c:scaling>
        <c:delete val="1"/>
        <c:axPos val="b"/>
        <c:numFmt formatCode="General" sourceLinked="1"/>
        <c:majorTickMark val="none"/>
        <c:minorTickMark val="none"/>
        <c:tickLblPos val="nextTo"/>
        <c:crossAx val="998898240"/>
        <c:crosses val="autoZero"/>
        <c:auto val="1"/>
        <c:lblAlgn val="ctr"/>
        <c:lblOffset val="100"/>
        <c:noMultiLvlLbl val="0"/>
      </c:catAx>
      <c:valAx>
        <c:axId val="998898240"/>
        <c:scaling>
          <c:orientation val="minMax"/>
        </c:scaling>
        <c:delete val="1"/>
        <c:axPos val="r"/>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99889236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4">
    <c:autoUpdate val="0"/>
  </c:externalData>
  <c:userShapes r:id="rId5"/>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ja-JP" sz="1800" b="1" i="0" u="none" strike="noStrike" kern="1200" baseline="0">
                <a:solidFill>
                  <a:schemeClr val="dk1">
                    <a:lumMod val="75000"/>
                    <a:lumOff val="25000"/>
                  </a:schemeClr>
                </a:solidFill>
                <a:latin typeface="+mn-lt"/>
                <a:ea typeface="+mn-ea"/>
                <a:cs typeface="+mn-cs"/>
              </a:defRPr>
            </a:pPr>
            <a:r>
              <a:rPr lang="en-US" altLang="ja-JP" sz="800"/>
              <a:t>Câu 8</a:t>
            </a:r>
            <a:r>
              <a:rPr lang="ja-JP" altLang="en-US" sz="800"/>
              <a:t>：</a:t>
            </a:r>
            <a:r>
              <a:rPr lang="vi-VN" altLang="ja-JP" sz="800"/>
              <a:t>(nắm</a:t>
            </a:r>
            <a:r>
              <a:rPr lang="vi-VN" altLang="ja-JP" sz="800" baseline="0"/>
              <a:t> bắt được vị trí tài liệu hướng dẫn </a:t>
            </a:r>
            <a:r>
              <a:rPr lang="ja-JP" altLang="en-US" sz="800"/>
              <a:t>）</a:t>
            </a:r>
            <a:r>
              <a:rPr lang="en-US" altLang="ja-JP" sz="800">
                <a:latin typeface="+mn-lt"/>
              </a:rPr>
              <a:t>89%</a:t>
            </a:r>
            <a:r>
              <a:rPr lang="ja-JP" altLang="en-US" sz="800">
                <a:latin typeface="+mn-lt"/>
              </a:rPr>
              <a:t>⇒</a:t>
            </a:r>
            <a:r>
              <a:rPr lang="en-US" altLang="ja-JP" sz="800">
                <a:solidFill>
                  <a:schemeClr val="accent6"/>
                </a:solidFill>
                <a:latin typeface="+mn-lt"/>
              </a:rPr>
              <a:t>95%</a:t>
            </a:r>
            <a:endParaRPr lang="ja-JP" sz="800">
              <a:solidFill>
                <a:schemeClr val="accent6"/>
              </a:solidFill>
              <a:latin typeface="+mn-lt"/>
            </a:endParaRPr>
          </a:p>
        </c:rich>
      </c:tx>
      <c:layout>
        <c:manualLayout>
          <c:xMode val="edge"/>
          <c:yMode val="edge"/>
          <c:x val="0.13188930078369762"/>
          <c:y val="2.0202020202020204E-2"/>
        </c:manualLayout>
      </c:layout>
      <c:overlay val="0"/>
      <c:spPr>
        <a:noFill/>
        <a:ln>
          <a:noFill/>
        </a:ln>
        <a:effectLst/>
      </c:spPr>
      <c:txPr>
        <a:bodyPr rot="0" spcFirstLastPara="1" vertOverflow="ellipsis" vert="horz" wrap="square" anchor="ctr" anchorCtr="1"/>
        <a:lstStyle/>
        <a:p>
          <a:pPr>
            <a:defRPr lang="ja-JP"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manualLayout>
          <c:layoutTarget val="inner"/>
          <c:xMode val="edge"/>
          <c:yMode val="edge"/>
          <c:x val="6.7344904113563614E-2"/>
          <c:y val="0.25207136986664547"/>
          <c:w val="0.88883037993437808"/>
          <c:h val="0.46743869137569921"/>
        </c:manualLayout>
      </c:layout>
      <c:barChart>
        <c:barDir val="col"/>
        <c:grouping val="percentStacked"/>
        <c:varyColors val="0"/>
        <c:ser>
          <c:idx val="2"/>
          <c:order val="0"/>
          <c:tx>
            <c:strRef>
              <c:f>グラフ作成!$A$108</c:f>
              <c:strCache>
                <c:ptCount val="1"/>
                <c:pt idx="0">
                  <c:v>知っている</c:v>
                </c:pt>
              </c:strCache>
            </c:strRef>
          </c:tx>
          <c:spPr>
            <a:solidFill>
              <a:srgbClr val="70AD47"/>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ja-JP" sz="1100" b="1" i="0" u="none" strike="noStrike" kern="1200" baseline="0">
                    <a:solidFill>
                      <a:sysClr val="windowText" lastClr="000000"/>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(グラフ作成!$C$107,グラフ作成!$F$107)</c:f>
              <c:strCache>
                <c:ptCount val="2"/>
                <c:pt idx="0">
                  <c:v>2025年</c:v>
                </c:pt>
                <c:pt idx="1">
                  <c:v>2024年</c:v>
                </c:pt>
              </c:strCache>
            </c:strRef>
          </c:cat>
          <c:val>
            <c:numRef>
              <c:f>(グラフ作成!$C$108,グラフ作成!$F$108)</c:f>
              <c:numCache>
                <c:formatCode>0%</c:formatCode>
                <c:ptCount val="2"/>
                <c:pt idx="0">
                  <c:v>0.9473267953179374</c:v>
                </c:pt>
                <c:pt idx="1">
                  <c:v>0.89246658566221138</c:v>
                </c:pt>
              </c:numCache>
            </c:numRef>
          </c:val>
          <c:extLst xmlns:c16r2="http://schemas.microsoft.com/office/drawing/2015/06/chart">
            <c:ext xmlns:c16="http://schemas.microsoft.com/office/drawing/2014/chart" uri="{C3380CC4-5D6E-409C-BE32-E72D297353CC}">
              <c16:uniqueId val="{00000000-A196-4CE7-9010-41FDE2F6D531}"/>
            </c:ext>
          </c:extLst>
        </c:ser>
        <c:ser>
          <c:idx val="3"/>
          <c:order val="1"/>
          <c:tx>
            <c:strRef>
              <c:f>グラフ作成!$A$109</c:f>
              <c:strCache>
                <c:ptCount val="1"/>
                <c:pt idx="0">
                  <c:v>知らない</c:v>
                </c:pt>
              </c:strCache>
            </c:strRef>
          </c:tx>
          <c:spPr>
            <a:solidFill>
              <a:srgbClr val="A5A5A5"/>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ja-JP" sz="1100" b="1" i="0" u="none" strike="noStrike" kern="1200" baseline="0">
                    <a:solidFill>
                      <a:sysClr val="windowText" lastClr="000000"/>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(グラフ作成!$C$107,グラフ作成!$F$107)</c:f>
              <c:strCache>
                <c:ptCount val="2"/>
                <c:pt idx="0">
                  <c:v>2025年</c:v>
                </c:pt>
                <c:pt idx="1">
                  <c:v>2024年</c:v>
                </c:pt>
              </c:strCache>
            </c:strRef>
          </c:cat>
          <c:val>
            <c:numRef>
              <c:f>(グラフ作成!$C$109,グラフ作成!$F$109)</c:f>
              <c:numCache>
                <c:formatCode>0%</c:formatCode>
                <c:ptCount val="2"/>
                <c:pt idx="0">
                  <c:v>5.2673204682062637E-2</c:v>
                </c:pt>
                <c:pt idx="1">
                  <c:v>0.10753341433778858</c:v>
                </c:pt>
              </c:numCache>
            </c:numRef>
          </c:val>
          <c:extLst xmlns:c16r2="http://schemas.microsoft.com/office/drawing/2015/06/chart">
            <c:ext xmlns:c16="http://schemas.microsoft.com/office/drawing/2014/chart" uri="{C3380CC4-5D6E-409C-BE32-E72D297353CC}">
              <c16:uniqueId val="{00000001-A196-4CE7-9010-41FDE2F6D531}"/>
            </c:ext>
          </c:extLst>
        </c:ser>
        <c:dLbls>
          <c:dLblPos val="ctr"/>
          <c:showLegendKey val="0"/>
          <c:showVal val="1"/>
          <c:showCatName val="0"/>
          <c:showSerName val="0"/>
          <c:showPercent val="0"/>
          <c:showBubbleSize val="0"/>
        </c:dLbls>
        <c:gapWidth val="150"/>
        <c:overlap val="100"/>
        <c:axId val="998898632"/>
        <c:axId val="998899416"/>
      </c:barChart>
      <c:catAx>
        <c:axId val="998898632"/>
        <c:scaling>
          <c:orientation val="maxMin"/>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lang="ja-JP" sz="900" b="1" i="0" u="none" strike="noStrike" kern="1200" cap="all" baseline="0">
                <a:solidFill>
                  <a:schemeClr val="dk1">
                    <a:lumMod val="75000"/>
                    <a:lumOff val="25000"/>
                  </a:schemeClr>
                </a:solidFill>
                <a:latin typeface="+mn-lt"/>
                <a:ea typeface="+mn-ea"/>
                <a:cs typeface="+mn-cs"/>
              </a:defRPr>
            </a:pPr>
            <a:endParaRPr lang="en-US"/>
          </a:p>
        </c:txPr>
        <c:crossAx val="998899416"/>
        <c:crosses val="autoZero"/>
        <c:auto val="1"/>
        <c:lblAlgn val="ctr"/>
        <c:lblOffset val="100"/>
        <c:noMultiLvlLbl val="0"/>
      </c:catAx>
      <c:valAx>
        <c:axId val="998899416"/>
        <c:scaling>
          <c:orientation val="minMax"/>
          <c:min val="0"/>
        </c:scaling>
        <c:delete val="1"/>
        <c:axPos val="r"/>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out"/>
        <c:minorTickMark val="none"/>
        <c:tickLblPos val="nextTo"/>
        <c:crossAx val="99889863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4">
    <c:autoUpdate val="0"/>
  </c:externalData>
  <c:userShapes r:id="rId5"/>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300">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300">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drawings/drawing1.xml><?xml version="1.0" encoding="utf-8"?>
<c:userShapes xmlns:c="http://schemas.openxmlformats.org/drawingml/2006/chart">
  <cdr:relSizeAnchor xmlns:cdr="http://schemas.openxmlformats.org/drawingml/2006/chartDrawing">
    <cdr:from>
      <cdr:x>0.06951</cdr:x>
      <cdr:y>0.31064</cdr:y>
    </cdr:from>
    <cdr:to>
      <cdr:x>0.32668</cdr:x>
      <cdr:y>0.80462</cdr:y>
    </cdr:to>
    <cdr:sp macro="" textlink="">
      <cdr:nvSpPr>
        <cdr:cNvPr id="4" name="Text Box 3"/>
        <cdr:cNvSpPr txBox="1"/>
      </cdr:nvSpPr>
      <cdr:spPr>
        <a:xfrm xmlns:a="http://schemas.openxmlformats.org/drawingml/2006/main">
          <a:off x="212652" y="648586"/>
          <a:ext cx="786809" cy="103135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0.26065</cdr:x>
      <cdr:y>0.17315</cdr:y>
    </cdr:from>
    <cdr:to>
      <cdr:x>0.7194</cdr:x>
      <cdr:y>0.56527</cdr:y>
    </cdr:to>
    <cdr:sp macro="" textlink="">
      <cdr:nvSpPr>
        <cdr:cNvPr id="5" name="Text Box 4"/>
        <cdr:cNvSpPr txBox="1"/>
      </cdr:nvSpPr>
      <cdr:spPr>
        <a:xfrm xmlns:a="http://schemas.openxmlformats.org/drawingml/2006/main">
          <a:off x="797443" y="361507"/>
          <a:ext cx="1403497" cy="81870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0.53382</cdr:x>
      <cdr:y>0.49079</cdr:y>
    </cdr:from>
    <cdr:to>
      <cdr:x>0.95029</cdr:x>
      <cdr:y>1</cdr:y>
    </cdr:to>
    <cdr:sp macro="" textlink="">
      <cdr:nvSpPr>
        <cdr:cNvPr id="6" name="Text Box 5"/>
        <cdr:cNvSpPr txBox="1"/>
      </cdr:nvSpPr>
      <cdr:spPr>
        <a:xfrm xmlns:a="http://schemas.openxmlformats.org/drawingml/2006/main">
          <a:off x="1540978" y="931223"/>
          <a:ext cx="1202222" cy="96615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ja-JP" altLang="en-US" sz="1100">
              <a:solidFill>
                <a:schemeClr val="accent1">
                  <a:lumMod val="75000"/>
                </a:schemeClr>
              </a:solidFill>
            </a:rPr>
            <a:t>■</a:t>
          </a:r>
          <a:r>
            <a:rPr lang="ja-JP" altLang="en-US" sz="1100" baseline="0">
              <a:solidFill>
                <a:schemeClr val="accent1">
                  <a:lumMod val="75000"/>
                </a:schemeClr>
              </a:solidFill>
            </a:rPr>
            <a:t> </a:t>
          </a:r>
          <a:r>
            <a:rPr lang="en-US" altLang="ja-JP" sz="1100" baseline="0">
              <a:solidFill>
                <a:sysClr val="windowText" lastClr="000000"/>
              </a:solidFill>
            </a:rPr>
            <a:t>Cán bộ quản lý </a:t>
          </a:r>
        </a:p>
        <a:p xmlns:a="http://schemas.openxmlformats.org/drawingml/2006/main">
          <a:r>
            <a:rPr lang="ja-JP" altLang="en-US" sz="1100" baseline="0">
              <a:solidFill>
                <a:schemeClr val="accent2"/>
              </a:solidFill>
            </a:rPr>
            <a:t>■</a:t>
          </a:r>
          <a:r>
            <a:rPr lang="ja-JP" altLang="en-US" sz="1100" baseline="0">
              <a:solidFill>
                <a:schemeClr val="accent1">
                  <a:lumMod val="75000"/>
                </a:schemeClr>
              </a:solidFill>
            </a:rPr>
            <a:t> </a:t>
          </a:r>
          <a:r>
            <a:rPr lang="en-US" altLang="ja-JP" sz="1100" baseline="0">
              <a:solidFill>
                <a:sysClr val="windowText" lastClr="000000"/>
              </a:solidFill>
            </a:rPr>
            <a:t>Nhân viên </a:t>
          </a:r>
        </a:p>
        <a:p xmlns:a="http://schemas.openxmlformats.org/drawingml/2006/main">
          <a:r>
            <a:rPr lang="ja-JP" altLang="en-US" sz="1100" baseline="0">
              <a:solidFill>
                <a:schemeClr val="bg1">
                  <a:lumMod val="65000"/>
                </a:schemeClr>
              </a:solidFill>
            </a:rPr>
            <a:t>■</a:t>
          </a:r>
          <a:r>
            <a:rPr lang="en-US" altLang="ja-JP" sz="1100" baseline="0">
              <a:solidFill>
                <a:schemeClr val="accent1">
                  <a:lumMod val="75000"/>
                </a:schemeClr>
              </a:solidFill>
            </a:rPr>
            <a:t> </a:t>
          </a:r>
          <a:r>
            <a:rPr lang="en-GB" altLang="ja-JP" sz="1100" baseline="0">
              <a:solidFill>
                <a:schemeClr val="accent1">
                  <a:lumMod val="75000"/>
                </a:schemeClr>
              </a:solidFill>
            </a:rPr>
            <a:t> </a:t>
          </a:r>
          <a:r>
            <a:rPr lang="en-GB" altLang="ja-JP" sz="1100" baseline="0">
              <a:solidFill>
                <a:sysClr val="windowText" lastClr="000000"/>
              </a:solidFill>
            </a:rPr>
            <a:t>Không trả lời </a:t>
          </a:r>
          <a:endParaRPr lang="en-US" sz="1100">
            <a:solidFill>
              <a:sysClr val="windowText" lastClr="000000"/>
            </a:solidFill>
          </a:endParaRPr>
        </a:p>
      </cdr:txBody>
    </cdr:sp>
  </cdr:relSizeAnchor>
</c:userShapes>
</file>

<file path=word/drawings/drawing10.xml><?xml version="1.0" encoding="utf-8"?>
<c:userShapes xmlns:c="http://schemas.openxmlformats.org/drawingml/2006/chart">
  <cdr:relSizeAnchor xmlns:cdr="http://schemas.openxmlformats.org/drawingml/2006/chartDrawing">
    <cdr:from>
      <cdr:x>0.2166</cdr:x>
      <cdr:y>0.85045</cdr:y>
    </cdr:from>
    <cdr:to>
      <cdr:x>0.82704</cdr:x>
      <cdr:y>1</cdr:y>
    </cdr:to>
    <cdr:sp macro="" textlink="">
      <cdr:nvSpPr>
        <cdr:cNvPr id="2" name="Text Box 1"/>
        <cdr:cNvSpPr txBox="1"/>
      </cdr:nvSpPr>
      <cdr:spPr>
        <a:xfrm xmlns:a="http://schemas.openxmlformats.org/drawingml/2006/main">
          <a:off x="701749" y="1775637"/>
          <a:ext cx="1977656" cy="31224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0.30246</cdr:x>
      <cdr:y>0.81828</cdr:y>
    </cdr:from>
    <cdr:to>
      <cdr:x>0.89648</cdr:x>
      <cdr:y>0.96999</cdr:y>
    </cdr:to>
    <cdr:sp macro="" textlink="">
      <cdr:nvSpPr>
        <cdr:cNvPr id="3" name="Text Box 2"/>
        <cdr:cNvSpPr txBox="1"/>
      </cdr:nvSpPr>
      <cdr:spPr>
        <a:xfrm xmlns:a="http://schemas.openxmlformats.org/drawingml/2006/main">
          <a:off x="946865" y="1404503"/>
          <a:ext cx="1859614" cy="26039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ja-JP" altLang="en-US" sz="1100">
              <a:solidFill>
                <a:schemeClr val="bg1">
                  <a:lumMod val="65000"/>
                </a:schemeClr>
              </a:solidFill>
            </a:rPr>
            <a:t>■</a:t>
          </a:r>
          <a:r>
            <a:rPr lang="en-US" altLang="ja-JP" sz="1100"/>
            <a:t>2024</a:t>
          </a:r>
          <a:r>
            <a:rPr lang="ja-JP" altLang="en-US" sz="1100"/>
            <a:t>　</a:t>
          </a:r>
          <a:r>
            <a:rPr lang="ja-JP" altLang="en-US" sz="1100">
              <a:solidFill>
                <a:srgbClr val="92D050"/>
              </a:solidFill>
            </a:rPr>
            <a:t>　■</a:t>
          </a:r>
          <a:r>
            <a:rPr lang="en-US" altLang="ja-JP" sz="1100"/>
            <a:t>2025</a:t>
          </a:r>
          <a:endParaRPr lang="en-US" sz="1100"/>
        </a:p>
      </cdr:txBody>
    </cdr:sp>
  </cdr:relSizeAnchor>
</c:userShapes>
</file>

<file path=word/drawings/drawing11.xml><?xml version="1.0" encoding="utf-8"?>
<c:userShapes xmlns:c="http://schemas.openxmlformats.org/drawingml/2006/chart">
  <cdr:relSizeAnchor xmlns:cdr="http://schemas.openxmlformats.org/drawingml/2006/chartDrawing">
    <cdr:from>
      <cdr:x>0.18484</cdr:x>
      <cdr:y>0.85204</cdr:y>
    </cdr:from>
    <cdr:to>
      <cdr:x>0.8807</cdr:x>
      <cdr:y>0.96528</cdr:y>
    </cdr:to>
    <cdr:sp macro="" textlink="">
      <cdr:nvSpPr>
        <cdr:cNvPr id="2" name="Text Box 1"/>
        <cdr:cNvSpPr txBox="1"/>
      </cdr:nvSpPr>
      <cdr:spPr>
        <a:xfrm xmlns:a="http://schemas.openxmlformats.org/drawingml/2006/main">
          <a:off x="542260" y="1679944"/>
          <a:ext cx="2041451" cy="22328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ja-JP" altLang="en-US" sz="1100">
              <a:solidFill>
                <a:schemeClr val="bg1">
                  <a:lumMod val="65000"/>
                </a:schemeClr>
              </a:solidFill>
            </a:rPr>
            <a:t>■</a:t>
          </a:r>
          <a:r>
            <a:rPr lang="en-US" altLang="ja-JP" sz="1100"/>
            <a:t>2024</a:t>
          </a:r>
          <a:r>
            <a:rPr lang="ja-JP" altLang="en-US" sz="1100"/>
            <a:t>　　</a:t>
          </a:r>
          <a:r>
            <a:rPr lang="ja-JP" altLang="en-US" sz="1100">
              <a:solidFill>
                <a:srgbClr val="92D050"/>
              </a:solidFill>
            </a:rPr>
            <a:t>■</a:t>
          </a:r>
          <a:r>
            <a:rPr lang="ja-JP" altLang="en-US" sz="1100"/>
            <a:t>　</a:t>
          </a:r>
          <a:r>
            <a:rPr lang="en-US" altLang="ja-JP" sz="1100"/>
            <a:t>2025</a:t>
          </a:r>
          <a:endParaRPr lang="en-US" sz="1100"/>
        </a:p>
      </cdr:txBody>
    </cdr:sp>
  </cdr:relSizeAnchor>
</c:userShapes>
</file>

<file path=word/drawings/drawing2.xml><?xml version="1.0" encoding="utf-8"?>
<c:userShapes xmlns:c="http://schemas.openxmlformats.org/drawingml/2006/chart">
  <cdr:relSizeAnchor xmlns:cdr="http://schemas.openxmlformats.org/drawingml/2006/chartDrawing">
    <cdr:from>
      <cdr:x>0.60436</cdr:x>
      <cdr:y>0.84384</cdr:y>
    </cdr:from>
    <cdr:to>
      <cdr:x>1</cdr:x>
      <cdr:y>0.95178</cdr:y>
    </cdr:to>
    <cdr:sp macro="" textlink="">
      <cdr:nvSpPr>
        <cdr:cNvPr id="2" name="Text Box 1"/>
        <cdr:cNvSpPr txBox="1"/>
      </cdr:nvSpPr>
      <cdr:spPr>
        <a:xfrm xmlns:a="http://schemas.openxmlformats.org/drawingml/2006/main">
          <a:off x="1819053" y="1488558"/>
          <a:ext cx="1190847" cy="19041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0.55814</cdr:x>
      <cdr:y>0.81973</cdr:y>
    </cdr:from>
    <cdr:to>
      <cdr:x>1</cdr:x>
      <cdr:y>1</cdr:y>
    </cdr:to>
    <cdr:sp macro="" textlink="">
      <cdr:nvSpPr>
        <cdr:cNvPr id="3" name="Text Box 2"/>
        <cdr:cNvSpPr txBox="1"/>
      </cdr:nvSpPr>
      <cdr:spPr>
        <a:xfrm xmlns:a="http://schemas.openxmlformats.org/drawingml/2006/main">
          <a:off x="1679944" y="1446028"/>
          <a:ext cx="1329956" cy="31800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ja-JP" altLang="en-US" sz="1000">
              <a:solidFill>
                <a:schemeClr val="bg1">
                  <a:lumMod val="65000"/>
                </a:schemeClr>
              </a:solidFill>
            </a:rPr>
            <a:t>■</a:t>
          </a:r>
          <a:r>
            <a:rPr lang="en-US" altLang="ja-JP" sz="1000">
              <a:solidFill>
                <a:schemeClr val="bg1">
                  <a:lumMod val="50000"/>
                </a:schemeClr>
              </a:solidFill>
            </a:rPr>
            <a:t>2024</a:t>
          </a:r>
          <a:r>
            <a:rPr lang="ja-JP" altLang="en-US" sz="1000">
              <a:solidFill>
                <a:schemeClr val="bg1">
                  <a:lumMod val="65000"/>
                </a:schemeClr>
              </a:solidFill>
            </a:rPr>
            <a:t>　</a:t>
          </a:r>
          <a:r>
            <a:rPr lang="ja-JP" altLang="en-US" sz="1000">
              <a:solidFill>
                <a:schemeClr val="accent6"/>
              </a:solidFill>
            </a:rPr>
            <a:t>■</a:t>
          </a:r>
          <a:r>
            <a:rPr lang="en-US" altLang="ja-JP" sz="1000">
              <a:solidFill>
                <a:schemeClr val="bg1">
                  <a:lumMod val="50000"/>
                </a:schemeClr>
              </a:solidFill>
            </a:rPr>
            <a:t>2025</a:t>
          </a:r>
          <a:endParaRPr lang="en-US" sz="1000">
            <a:solidFill>
              <a:schemeClr val="bg1">
                <a:lumMod val="50000"/>
              </a:schemeClr>
            </a:solidFill>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0.44634</cdr:x>
      <cdr:y>0.86063</cdr:y>
    </cdr:from>
    <cdr:to>
      <cdr:x>0.94645</cdr:x>
      <cdr:y>1</cdr:y>
    </cdr:to>
    <cdr:sp macro="" textlink="">
      <cdr:nvSpPr>
        <cdr:cNvPr id="4" name="Text Box 3"/>
        <cdr:cNvSpPr txBox="1"/>
      </cdr:nvSpPr>
      <cdr:spPr>
        <a:xfrm xmlns:a="http://schemas.openxmlformats.org/drawingml/2006/main">
          <a:off x="1414000" y="1796902"/>
          <a:ext cx="1584381" cy="29097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ja-JP" altLang="en-US" sz="1100">
              <a:solidFill>
                <a:schemeClr val="bg1">
                  <a:lumMod val="65000"/>
                </a:schemeClr>
              </a:solidFill>
            </a:rPr>
            <a:t>■</a:t>
          </a:r>
          <a:r>
            <a:rPr lang="en-US" altLang="ja-JP" sz="1100"/>
            <a:t>2024</a:t>
          </a:r>
          <a:r>
            <a:rPr lang="ja-JP" altLang="en-US" sz="1100"/>
            <a:t>　</a:t>
          </a:r>
          <a:r>
            <a:rPr lang="ja-JP" altLang="en-US" sz="1100">
              <a:solidFill>
                <a:schemeClr val="accent6"/>
              </a:solidFill>
            </a:rPr>
            <a:t>■</a:t>
          </a:r>
          <a:r>
            <a:rPr lang="ja-JP" altLang="en-US" sz="1100"/>
            <a:t>　</a:t>
          </a:r>
          <a:r>
            <a:rPr lang="en-US" altLang="ja-JP" sz="1100"/>
            <a:t>2025</a:t>
          </a:r>
          <a:endParaRPr lang="en-US" sz="1100"/>
        </a:p>
      </cdr:txBody>
    </cdr:sp>
  </cdr:relSizeAnchor>
</c:userShapes>
</file>

<file path=word/drawings/drawing4.xml><?xml version="1.0" encoding="utf-8"?>
<c:userShapes xmlns:c="http://schemas.openxmlformats.org/drawingml/2006/chart">
  <cdr:relSizeAnchor xmlns:cdr="http://schemas.openxmlformats.org/drawingml/2006/chartDrawing">
    <cdr:from>
      <cdr:x>0.20769</cdr:x>
      <cdr:y>0.8346</cdr:y>
    </cdr:from>
    <cdr:to>
      <cdr:x>0.78549</cdr:x>
      <cdr:y>0.96268</cdr:y>
    </cdr:to>
    <cdr:sp macro="" textlink="">
      <cdr:nvSpPr>
        <cdr:cNvPr id="2" name="Text Box 1"/>
        <cdr:cNvSpPr txBox="1"/>
      </cdr:nvSpPr>
      <cdr:spPr>
        <a:xfrm xmlns:a="http://schemas.openxmlformats.org/drawingml/2006/main">
          <a:off x="672860" y="1742536"/>
          <a:ext cx="1871932" cy="26741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ja-JP" altLang="en-US" sz="1100">
              <a:solidFill>
                <a:schemeClr val="bg1">
                  <a:lumMod val="50000"/>
                </a:schemeClr>
              </a:solidFill>
            </a:rPr>
            <a:t>■</a:t>
          </a:r>
          <a:r>
            <a:rPr lang="ja-JP" altLang="en-US" sz="1100"/>
            <a:t>　</a:t>
          </a:r>
          <a:r>
            <a:rPr lang="en-US" altLang="ja-JP" sz="1100"/>
            <a:t>2024</a:t>
          </a:r>
          <a:r>
            <a:rPr lang="ja-JP" altLang="en-US" sz="1100"/>
            <a:t>　</a:t>
          </a:r>
          <a:r>
            <a:rPr lang="ja-JP" altLang="en-US" sz="1100">
              <a:solidFill>
                <a:srgbClr val="92D050"/>
              </a:solidFill>
            </a:rPr>
            <a:t>■</a:t>
          </a:r>
          <a:r>
            <a:rPr lang="ja-JP" altLang="en-US" sz="1100"/>
            <a:t>　</a:t>
          </a:r>
          <a:r>
            <a:rPr lang="en-US" altLang="ja-JP" sz="1100"/>
            <a:t>2025</a:t>
          </a:r>
          <a:endParaRPr lang="en-US" sz="1100"/>
        </a:p>
      </cdr:txBody>
    </cdr:sp>
  </cdr:relSizeAnchor>
</c:userShapes>
</file>

<file path=word/drawings/drawing5.xml><?xml version="1.0" encoding="utf-8"?>
<c:userShapes xmlns:c="http://schemas.openxmlformats.org/drawingml/2006/chart">
  <cdr:relSizeAnchor xmlns:cdr="http://schemas.openxmlformats.org/drawingml/2006/chartDrawing">
    <cdr:from>
      <cdr:x>0.47125</cdr:x>
      <cdr:y>0.81546</cdr:y>
    </cdr:from>
    <cdr:to>
      <cdr:x>0.98554</cdr:x>
      <cdr:y>0.96719</cdr:y>
    </cdr:to>
    <cdr:sp macro="" textlink="">
      <cdr:nvSpPr>
        <cdr:cNvPr id="2" name="Text Box 1"/>
        <cdr:cNvSpPr txBox="1"/>
      </cdr:nvSpPr>
      <cdr:spPr>
        <a:xfrm xmlns:a="http://schemas.openxmlformats.org/drawingml/2006/main">
          <a:off x="1494429" y="1187354"/>
          <a:ext cx="1630908" cy="22093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ja-JP" altLang="en-US" sz="900">
              <a:solidFill>
                <a:schemeClr val="bg1">
                  <a:lumMod val="65000"/>
                </a:schemeClr>
              </a:solidFill>
            </a:rPr>
            <a:t>■</a:t>
          </a:r>
          <a:r>
            <a:rPr lang="en-US" altLang="ja-JP" sz="900"/>
            <a:t>2024</a:t>
          </a:r>
          <a:r>
            <a:rPr lang="ja-JP" altLang="en-US" sz="900"/>
            <a:t>　</a:t>
          </a:r>
          <a:r>
            <a:rPr lang="ja-JP" altLang="en-US" sz="900">
              <a:solidFill>
                <a:srgbClr val="92D050"/>
              </a:solidFill>
            </a:rPr>
            <a:t>■</a:t>
          </a:r>
          <a:r>
            <a:rPr lang="en-US" altLang="ja-JP" sz="900"/>
            <a:t>2025</a:t>
          </a:r>
          <a:endParaRPr lang="en-US" sz="900"/>
        </a:p>
      </cdr:txBody>
    </cdr:sp>
  </cdr:relSizeAnchor>
</c:userShapes>
</file>

<file path=word/drawings/drawing6.xml><?xml version="1.0" encoding="utf-8"?>
<c:userShapes xmlns:c="http://schemas.openxmlformats.org/drawingml/2006/chart">
  <cdr:relSizeAnchor xmlns:cdr="http://schemas.openxmlformats.org/drawingml/2006/chartDrawing">
    <cdr:from>
      <cdr:x>0.26255</cdr:x>
      <cdr:y>0.83008</cdr:y>
    </cdr:from>
    <cdr:to>
      <cdr:x>0.87626</cdr:x>
      <cdr:y>0.94398</cdr:y>
    </cdr:to>
    <cdr:sp macro="" textlink="">
      <cdr:nvSpPr>
        <cdr:cNvPr id="2" name="Text Box 1"/>
        <cdr:cNvSpPr txBox="1"/>
      </cdr:nvSpPr>
      <cdr:spPr>
        <a:xfrm xmlns:a="http://schemas.openxmlformats.org/drawingml/2006/main">
          <a:off x="850605" y="1733107"/>
          <a:ext cx="1988288" cy="23781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ja-JP" altLang="en-US" sz="1100">
              <a:solidFill>
                <a:schemeClr val="bg1">
                  <a:lumMod val="65000"/>
                </a:schemeClr>
              </a:solidFill>
            </a:rPr>
            <a:t>■　</a:t>
          </a:r>
          <a:r>
            <a:rPr lang="en-US" altLang="ja-JP" sz="1100"/>
            <a:t>2024</a:t>
          </a:r>
          <a:r>
            <a:rPr lang="ja-JP" altLang="en-US" sz="1100"/>
            <a:t>　　</a:t>
          </a:r>
          <a:r>
            <a:rPr lang="ja-JP" altLang="en-US" sz="1100">
              <a:solidFill>
                <a:srgbClr val="92D050"/>
              </a:solidFill>
            </a:rPr>
            <a:t>■</a:t>
          </a:r>
          <a:r>
            <a:rPr lang="ja-JP" altLang="en-US" sz="1100"/>
            <a:t>　</a:t>
          </a:r>
          <a:r>
            <a:rPr lang="en-US" altLang="ja-JP" sz="1100"/>
            <a:t>2025</a:t>
          </a:r>
          <a:endParaRPr lang="en-US" sz="1100"/>
        </a:p>
      </cdr:txBody>
    </cdr:sp>
  </cdr:relSizeAnchor>
</c:userShapes>
</file>

<file path=word/drawings/drawing7.xml><?xml version="1.0" encoding="utf-8"?>
<c:userShapes xmlns:c="http://schemas.openxmlformats.org/drawingml/2006/chart">
  <cdr:relSizeAnchor xmlns:cdr="http://schemas.openxmlformats.org/drawingml/2006/chartDrawing">
    <cdr:from>
      <cdr:x>0.19638</cdr:x>
      <cdr:y>0.78422</cdr:y>
    </cdr:from>
    <cdr:to>
      <cdr:x>0.89233</cdr:x>
      <cdr:y>0.95733</cdr:y>
    </cdr:to>
    <cdr:sp macro="" textlink="">
      <cdr:nvSpPr>
        <cdr:cNvPr id="2" name="Text Box 1"/>
        <cdr:cNvSpPr txBox="1"/>
      </cdr:nvSpPr>
      <cdr:spPr>
        <a:xfrm xmlns:a="http://schemas.openxmlformats.org/drawingml/2006/main">
          <a:off x="626757" y="1170256"/>
          <a:ext cx="2221137" cy="25831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ja-JP" altLang="en-US" sz="1100">
              <a:solidFill>
                <a:schemeClr val="bg1">
                  <a:lumMod val="65000"/>
                </a:schemeClr>
              </a:solidFill>
            </a:rPr>
            <a:t>■</a:t>
          </a:r>
          <a:r>
            <a:rPr lang="ja-JP" altLang="en-US" sz="1100"/>
            <a:t>　</a:t>
          </a:r>
          <a:r>
            <a:rPr lang="en-US" altLang="ja-JP" sz="1100"/>
            <a:t>2024</a:t>
          </a:r>
          <a:r>
            <a:rPr lang="ja-JP" altLang="en-US" sz="1100"/>
            <a:t>　　</a:t>
          </a:r>
          <a:r>
            <a:rPr lang="ja-JP" altLang="en-US" sz="1100">
              <a:solidFill>
                <a:srgbClr val="92D050"/>
              </a:solidFill>
            </a:rPr>
            <a:t>■</a:t>
          </a:r>
          <a:r>
            <a:rPr lang="ja-JP" altLang="en-US" sz="1100"/>
            <a:t>　</a:t>
          </a:r>
          <a:r>
            <a:rPr lang="en-US" altLang="ja-JP" sz="1100"/>
            <a:t>2025</a:t>
          </a:r>
          <a:endParaRPr lang="en-US" sz="1100"/>
        </a:p>
      </cdr:txBody>
    </cdr:sp>
  </cdr:relSizeAnchor>
</c:userShapes>
</file>

<file path=word/drawings/drawing8.xml><?xml version="1.0" encoding="utf-8"?>
<c:userShapes xmlns:c="http://schemas.openxmlformats.org/drawingml/2006/chart">
  <cdr:relSizeAnchor xmlns:cdr="http://schemas.openxmlformats.org/drawingml/2006/chartDrawing">
    <cdr:from>
      <cdr:x>0.18106</cdr:x>
      <cdr:y>0.70734</cdr:y>
    </cdr:from>
    <cdr:to>
      <cdr:x>0.86708</cdr:x>
      <cdr:y>0.82447</cdr:y>
    </cdr:to>
    <cdr:sp macro="" textlink="">
      <cdr:nvSpPr>
        <cdr:cNvPr id="2" name="Text Box 1"/>
        <cdr:cNvSpPr txBox="1"/>
      </cdr:nvSpPr>
      <cdr:spPr>
        <a:xfrm xmlns:a="http://schemas.openxmlformats.org/drawingml/2006/main">
          <a:off x="586596" y="1476851"/>
          <a:ext cx="2222533" cy="24454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ja-JP" altLang="en-US" sz="1100">
              <a:solidFill>
                <a:schemeClr val="bg1">
                  <a:lumMod val="75000"/>
                </a:schemeClr>
              </a:solidFill>
            </a:rPr>
            <a:t>■</a:t>
          </a:r>
          <a:r>
            <a:rPr lang="en-US" altLang="ja-JP" sz="1100"/>
            <a:t>2024</a:t>
          </a:r>
          <a:r>
            <a:rPr lang="ja-JP" altLang="en-US" sz="1100">
              <a:solidFill>
                <a:srgbClr val="92D050"/>
              </a:solidFill>
            </a:rPr>
            <a:t>　</a:t>
          </a:r>
          <a:r>
            <a:rPr lang="vi-VN" altLang="ja-JP" sz="1100">
              <a:solidFill>
                <a:srgbClr val="92D050"/>
              </a:solidFill>
            </a:rPr>
            <a:t>                      </a:t>
          </a:r>
          <a:r>
            <a:rPr lang="ja-JP" altLang="en-US" sz="1100">
              <a:solidFill>
                <a:srgbClr val="92D050"/>
              </a:solidFill>
            </a:rPr>
            <a:t>■</a:t>
          </a:r>
          <a:r>
            <a:rPr lang="ja-JP" altLang="en-US" sz="1100"/>
            <a:t>　</a:t>
          </a:r>
          <a:r>
            <a:rPr lang="en-US" altLang="ja-JP" sz="1100"/>
            <a:t>2025</a:t>
          </a:r>
          <a:endParaRPr lang="en-US" sz="1100"/>
        </a:p>
      </cdr:txBody>
    </cdr:sp>
  </cdr:relSizeAnchor>
</c:userShapes>
</file>

<file path=word/drawings/drawing9.xml><?xml version="1.0" encoding="utf-8"?>
<c:userShapes xmlns:c="http://schemas.openxmlformats.org/drawingml/2006/chart">
  <cdr:relSizeAnchor xmlns:cdr="http://schemas.openxmlformats.org/drawingml/2006/chartDrawing">
    <cdr:from>
      <cdr:x>0.05907</cdr:x>
      <cdr:y>0.80056</cdr:y>
    </cdr:from>
    <cdr:to>
      <cdr:x>0.43321</cdr:x>
      <cdr:y>1</cdr:y>
    </cdr:to>
    <cdr:sp macro="" textlink="">
      <cdr:nvSpPr>
        <cdr:cNvPr id="2" name="Text Box 1"/>
        <cdr:cNvSpPr txBox="1"/>
      </cdr:nvSpPr>
      <cdr:spPr>
        <a:xfrm xmlns:a="http://schemas.openxmlformats.org/drawingml/2006/main">
          <a:off x="191386" y="1509823"/>
          <a:ext cx="1212112" cy="37612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0.25927</cdr:x>
      <cdr:y>0.81184</cdr:y>
    </cdr:from>
    <cdr:to>
      <cdr:x>0.8336</cdr:x>
      <cdr:y>1</cdr:y>
    </cdr:to>
    <cdr:sp macro="" textlink="">
      <cdr:nvSpPr>
        <cdr:cNvPr id="3" name="Text Box 2"/>
        <cdr:cNvSpPr txBox="1"/>
      </cdr:nvSpPr>
      <cdr:spPr>
        <a:xfrm xmlns:a="http://schemas.openxmlformats.org/drawingml/2006/main">
          <a:off x="839973" y="1531089"/>
          <a:ext cx="1860698" cy="35486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ja-JP" altLang="en-US" sz="1100">
              <a:solidFill>
                <a:srgbClr val="92D050"/>
              </a:solidFill>
            </a:rPr>
            <a:t>■</a:t>
          </a:r>
          <a:r>
            <a:rPr lang="vi-VN" sz="1100"/>
            <a:t>biết</a:t>
          </a:r>
          <a:r>
            <a:rPr lang="vi-VN" sz="1100" baseline="0"/>
            <a:t>   </a:t>
          </a:r>
          <a:r>
            <a:rPr lang="ja-JP" altLang="en-US" sz="1100" baseline="0">
              <a:solidFill>
                <a:schemeClr val="bg1">
                  <a:lumMod val="65000"/>
                </a:schemeClr>
              </a:solidFill>
            </a:rPr>
            <a:t>■</a:t>
          </a:r>
          <a:r>
            <a:rPr lang="vi-VN" sz="1100" baseline="0"/>
            <a:t>  không biết </a:t>
          </a:r>
          <a:endParaRPr lang="en-US" sz="1100"/>
        </a:p>
      </cdr:txBody>
    </cdr:sp>
  </cdr:relSizeAnchor>
</c:userShape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0C9F7FC264F402B80B48C60C1062438"/>
        <w:category>
          <w:name w:val="全般"/>
          <w:gallery w:val="placeholder"/>
        </w:category>
        <w:types>
          <w:type w:val="bbPlcHdr"/>
        </w:types>
        <w:behaviors>
          <w:behavior w:val="content"/>
        </w:behaviors>
        <w:guid w:val="{E763635B-B421-42FF-88A2-9DEC9FD154A8}"/>
      </w:docPartPr>
      <w:docPartBody>
        <w:p w:rsidR="003B60E4" w:rsidRDefault="003B60E4">
          <w:pPr>
            <w:pStyle w:val="A0C9F7FC264F402B80B48C60C1062438"/>
          </w:pPr>
          <w:r w:rsidRPr="000F0A26">
            <w:rPr>
              <w:rFonts w:hint="eastAsia"/>
              <w:lang w:val="ja-JP" w:bidi="ja-JP"/>
            </w:rPr>
            <w:t>用紙名</w:t>
          </w:r>
        </w:p>
      </w:docPartBody>
    </w:docPart>
    <w:docPart>
      <w:docPartPr>
        <w:name w:val="E6C5FFF0149E49B4A11FAF9F7EF09653"/>
        <w:category>
          <w:name w:val="全般"/>
          <w:gallery w:val="placeholder"/>
        </w:category>
        <w:types>
          <w:type w:val="bbPlcHdr"/>
        </w:types>
        <w:behaviors>
          <w:behavior w:val="content"/>
        </w:behaviors>
        <w:guid w:val="{90A6327F-D8E5-4F60-893C-6A86FB1DE35B}"/>
      </w:docPartPr>
      <w:docPartBody>
        <w:p w:rsidR="00DB1BBC" w:rsidRDefault="003B60E4">
          <w:pPr>
            <w:pStyle w:val="E6C5FFF0149E49B4A11FAF9F7EF09653"/>
          </w:pPr>
          <w:r w:rsidRPr="000F0A26">
            <w:rPr>
              <w:rFonts w:hint="eastAsia"/>
              <w:lang w:val="ja-JP" w:bidi="ja-JP"/>
            </w:rPr>
            <w:t>発行</w:t>
          </w:r>
          <w:r w:rsidRPr="000F0A26">
            <w:rPr>
              <w:rFonts w:hint="eastAsia"/>
              <w:lang w:bidi="ja-JP"/>
            </w:rPr>
            <w:t xml:space="preserve"> #</w:t>
          </w:r>
          <w:r w:rsidRPr="000F0A26">
            <w:rPr>
              <w:rFonts w:hint="eastAsia"/>
              <w:lang w:val="ja-JP" w:bidi="ja-JP"/>
            </w:rPr>
            <w:t>、月</w:t>
          </w:r>
          <w:r w:rsidRPr="000F0A26">
            <w:rPr>
              <w:rFonts w:hint="eastAsia"/>
              <w:lang w:bidi="ja-JP"/>
            </w:rPr>
            <w:t xml:space="preserve"> dd</w:t>
          </w:r>
          <w:r w:rsidRPr="000F0A26">
            <w:rPr>
              <w:rFonts w:hint="eastAsia"/>
              <w:lang w:val="ja-JP" w:bidi="ja-JP"/>
            </w:rPr>
            <w:t>、</w:t>
          </w:r>
          <w:r w:rsidRPr="000F0A26">
            <w:rPr>
              <w:rFonts w:hint="eastAsia"/>
              <w:lang w:bidi="ja-JP"/>
            </w:rPr>
            <w:t>YYYY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eiryo UI">
    <w:panose1 w:val="020B0604030504040204"/>
    <w:charset w:val="80"/>
    <w:family w:val="swiss"/>
    <w:pitch w:val="variable"/>
    <w:sig w:usb0="E00002FF" w:usb1="6AC7FFFF" w:usb2="08000012" w:usb3="00000000" w:csb0="000200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UD Digi Kyokasho NK-R">
    <w:altName w:val="MS Mincho"/>
    <w:charset w:val="80"/>
    <w:family w:val="roman"/>
    <w:pitch w:val="variable"/>
    <w:sig w:usb0="00000000" w:usb1="2AC7ECFA" w:usb2="00000010" w:usb3="00000000" w:csb0="00020000" w:csb1="00000000"/>
  </w:font>
  <w:font w:name="SimHei">
    <w:altName w:val="Arial Unicode MS"/>
    <w:panose1 w:val="02010600030101010101"/>
    <w:charset w:val="86"/>
    <w:family w:val="modern"/>
    <w:notTrueType/>
    <w:pitch w:val="fixed"/>
    <w:sig w:usb0="00000000" w:usb1="080E0000" w:usb2="00000010" w:usb3="00000000" w:csb0="00040000" w:csb1="00000000"/>
  </w:font>
  <w:font w:name="Rockwell">
    <w:panose1 w:val="02060603020205020403"/>
    <w:charset w:val="00"/>
    <w:family w:val="roman"/>
    <w:pitch w:val="variable"/>
    <w:sig w:usb0="00000003" w:usb1="00000000" w:usb2="00000000" w:usb3="00000000" w:csb0="00000001" w:csb1="00000000"/>
  </w:font>
  <w:font w:name="A-OTF UD Shin Go Pro M">
    <w:altName w:val="Yu Gothic"/>
    <w:panose1 w:val="00000000000000000000"/>
    <w:charset w:val="80"/>
    <w:family w:val="swiss"/>
    <w:notTrueType/>
    <w:pitch w:val="default"/>
    <w:sig w:usb0="00000001" w:usb1="08070000" w:usb2="00000010" w:usb3="00000000" w:csb0="00020000" w:csb1="00000000"/>
  </w:font>
  <w:font w:name="A-OTF UD Shin Go Pro R">
    <w:altName w:val="Yu Gothic"/>
    <w:panose1 w:val="00000000000000000000"/>
    <w:charset w:val="80"/>
    <w:family w:val="swiss"/>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UD Digi Kyokasho NP-R">
    <w:altName w:val="MS Mincho"/>
    <w:charset w:val="80"/>
    <w:family w:val="roman"/>
    <w:pitch w:val="variable"/>
    <w:sig w:usb0="00000000" w:usb1="2AC7ECFA" w:usb2="00000010" w:usb3="00000000" w:csb0="00020000" w:csb1="00000000"/>
  </w:font>
  <w:font w:name="tiI">
    <w:altName w:val="Times New Roman"/>
    <w:panose1 w:val="00000000000000000000"/>
    <w:charset w:val="00"/>
    <w:family w:val="roman"/>
    <w:notTrueType/>
    <w:pitch w:val="default"/>
  </w:font>
  <w:font w:name="UD Digi Kyokasho N-R">
    <w:altName w:val="MS Mincho"/>
    <w:charset w:val="80"/>
    <w:family w:val="roman"/>
    <w:pitch w:val="variable"/>
    <w:sig w:usb0="00000000" w:usb1="2AC7ECFA"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Yu Gothic">
    <w:panose1 w:val="020B0400000000000000"/>
    <w:charset w:val="80"/>
    <w:family w:val="swiss"/>
    <w:pitch w:val="variable"/>
    <w:sig w:usb0="E00002FF" w:usb1="2AC7FDFF" w:usb2="00000016" w:usb3="00000000" w:csb0="0002009F" w:csb1="00000000"/>
  </w:font>
  <w:font w:name="+mn-cs">
    <w:panose1 w:val="00000000000000000000"/>
    <w:charset w:val="00"/>
    <w:family w:val="roman"/>
    <w:notTrueType/>
    <w:pitch w:val="default"/>
  </w:font>
  <w:font w:name="+mn-ea">
    <w:panose1 w:val="00000000000000000000"/>
    <w:charset w:val="00"/>
    <w:family w:val="roman"/>
    <w:notTrueType/>
    <w:pitch w:val="default"/>
  </w:font>
  <w:font w:name="HGPGothicE">
    <w:altName w:val="MS Gothic"/>
    <w:charset w:val="80"/>
    <w:family w:val="swiss"/>
    <w:pitch w:val="variable"/>
    <w:sig w:usb0="00000000" w:usb1="2AC7EDFE" w:usb2="00000012" w:usb3="00000000" w:csb0="00020001" w:csb1="00000000"/>
  </w:font>
  <w:font w:name="HGSoeiKakupoptai">
    <w:altName w:val="Yu Gothic"/>
    <w:charset w:val="80"/>
    <w:family w:val="modern"/>
    <w:pitch w:val="fixed"/>
    <w:sig w:usb0="E00002FF" w:usb1="6AC7FDFB" w:usb2="00000012" w:usb3="00000000" w:csb0="0002009F" w:csb1="00000000"/>
  </w:font>
  <w:font w:name="BIZ UDPGothic">
    <w:panose1 w:val="020B0400000000000000"/>
    <w:charset w:val="80"/>
    <w:family w:val="swiss"/>
    <w:pitch w:val="variable"/>
    <w:sig w:usb0="E00002F7" w:usb1="2AC7EDF8" w:usb2="00000012" w:usb3="00000000" w:csb0="00020001" w:csb1="00000000"/>
  </w:font>
  <w:font w:name="HGMaruGothicMPRO">
    <w:altName w:val="MS Gothic"/>
    <w:charset w:val="80"/>
    <w:family w:val="swiss"/>
    <w:pitch w:val="variable"/>
    <w:sig w:usb0="00000000" w:usb1="2AC7EDFE" w:usb2="00000012" w:usb3="00000000" w:csb0="00020001"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60E4"/>
    <w:rsid w:val="00006EBD"/>
    <w:rsid w:val="000136BD"/>
    <w:rsid w:val="00014FE2"/>
    <w:rsid w:val="0004787F"/>
    <w:rsid w:val="00071A2B"/>
    <w:rsid w:val="0008332C"/>
    <w:rsid w:val="00090DAE"/>
    <w:rsid w:val="000912DE"/>
    <w:rsid w:val="00092B07"/>
    <w:rsid w:val="00095CE7"/>
    <w:rsid w:val="000B6A5E"/>
    <w:rsid w:val="000C2FFD"/>
    <w:rsid w:val="000D7096"/>
    <w:rsid w:val="000E474F"/>
    <w:rsid w:val="001047F1"/>
    <w:rsid w:val="001114CF"/>
    <w:rsid w:val="00130948"/>
    <w:rsid w:val="00144AF4"/>
    <w:rsid w:val="0017175A"/>
    <w:rsid w:val="001A2C1E"/>
    <w:rsid w:val="001A66C6"/>
    <w:rsid w:val="001B070E"/>
    <w:rsid w:val="001F7C24"/>
    <w:rsid w:val="002046F0"/>
    <w:rsid w:val="00237748"/>
    <w:rsid w:val="002563CF"/>
    <w:rsid w:val="002968B7"/>
    <w:rsid w:val="002C23F9"/>
    <w:rsid w:val="002E6ED9"/>
    <w:rsid w:val="002F11F9"/>
    <w:rsid w:val="002F7DD3"/>
    <w:rsid w:val="00310BB0"/>
    <w:rsid w:val="00320F0F"/>
    <w:rsid w:val="00322798"/>
    <w:rsid w:val="00326E35"/>
    <w:rsid w:val="00335C99"/>
    <w:rsid w:val="003370F4"/>
    <w:rsid w:val="00363254"/>
    <w:rsid w:val="00367C26"/>
    <w:rsid w:val="00370C55"/>
    <w:rsid w:val="003714E9"/>
    <w:rsid w:val="003A066C"/>
    <w:rsid w:val="003A2841"/>
    <w:rsid w:val="003A63FE"/>
    <w:rsid w:val="003B1E2A"/>
    <w:rsid w:val="003B60E4"/>
    <w:rsid w:val="003D4FAE"/>
    <w:rsid w:val="00404154"/>
    <w:rsid w:val="00412B96"/>
    <w:rsid w:val="00447D32"/>
    <w:rsid w:val="00466216"/>
    <w:rsid w:val="0048777F"/>
    <w:rsid w:val="00492FEC"/>
    <w:rsid w:val="004A176D"/>
    <w:rsid w:val="004A220C"/>
    <w:rsid w:val="004A67E5"/>
    <w:rsid w:val="004C6CC6"/>
    <w:rsid w:val="004E4E7B"/>
    <w:rsid w:val="004E5FCA"/>
    <w:rsid w:val="004F160F"/>
    <w:rsid w:val="00516192"/>
    <w:rsid w:val="00517F79"/>
    <w:rsid w:val="00527076"/>
    <w:rsid w:val="00530882"/>
    <w:rsid w:val="005346E3"/>
    <w:rsid w:val="00534D24"/>
    <w:rsid w:val="005350C9"/>
    <w:rsid w:val="005355B0"/>
    <w:rsid w:val="005473C5"/>
    <w:rsid w:val="00581398"/>
    <w:rsid w:val="00593A60"/>
    <w:rsid w:val="005B1C8B"/>
    <w:rsid w:val="005C499B"/>
    <w:rsid w:val="005C7B45"/>
    <w:rsid w:val="005D1607"/>
    <w:rsid w:val="005E01CC"/>
    <w:rsid w:val="005E2732"/>
    <w:rsid w:val="005F2815"/>
    <w:rsid w:val="00610E5A"/>
    <w:rsid w:val="00612505"/>
    <w:rsid w:val="00614540"/>
    <w:rsid w:val="00641652"/>
    <w:rsid w:val="00655443"/>
    <w:rsid w:val="00665F70"/>
    <w:rsid w:val="0067625F"/>
    <w:rsid w:val="00681C91"/>
    <w:rsid w:val="006855FE"/>
    <w:rsid w:val="006A3802"/>
    <w:rsid w:val="006B5FF6"/>
    <w:rsid w:val="006C5D54"/>
    <w:rsid w:val="006C6D52"/>
    <w:rsid w:val="006D344F"/>
    <w:rsid w:val="006D417F"/>
    <w:rsid w:val="007023B7"/>
    <w:rsid w:val="00707465"/>
    <w:rsid w:val="00734C80"/>
    <w:rsid w:val="00743907"/>
    <w:rsid w:val="00753076"/>
    <w:rsid w:val="007575F5"/>
    <w:rsid w:val="00766B9A"/>
    <w:rsid w:val="00775766"/>
    <w:rsid w:val="00792F23"/>
    <w:rsid w:val="008010D5"/>
    <w:rsid w:val="00811D65"/>
    <w:rsid w:val="008341A5"/>
    <w:rsid w:val="008415DC"/>
    <w:rsid w:val="008432FB"/>
    <w:rsid w:val="008632F3"/>
    <w:rsid w:val="008801EA"/>
    <w:rsid w:val="0088775F"/>
    <w:rsid w:val="008967C7"/>
    <w:rsid w:val="008C0119"/>
    <w:rsid w:val="008D1B45"/>
    <w:rsid w:val="008E0163"/>
    <w:rsid w:val="008E7A99"/>
    <w:rsid w:val="008F5FFF"/>
    <w:rsid w:val="009308FB"/>
    <w:rsid w:val="00963141"/>
    <w:rsid w:val="009861EB"/>
    <w:rsid w:val="00996279"/>
    <w:rsid w:val="009F078B"/>
    <w:rsid w:val="00A0112B"/>
    <w:rsid w:val="00A1742B"/>
    <w:rsid w:val="00A54005"/>
    <w:rsid w:val="00A56A74"/>
    <w:rsid w:val="00A659F8"/>
    <w:rsid w:val="00A820A4"/>
    <w:rsid w:val="00A90D26"/>
    <w:rsid w:val="00A93BBD"/>
    <w:rsid w:val="00AE1740"/>
    <w:rsid w:val="00AE405E"/>
    <w:rsid w:val="00AE5308"/>
    <w:rsid w:val="00AF2FA5"/>
    <w:rsid w:val="00B02700"/>
    <w:rsid w:val="00B067CC"/>
    <w:rsid w:val="00B13C59"/>
    <w:rsid w:val="00B30983"/>
    <w:rsid w:val="00B417C4"/>
    <w:rsid w:val="00B46337"/>
    <w:rsid w:val="00B57082"/>
    <w:rsid w:val="00B86133"/>
    <w:rsid w:val="00B947BB"/>
    <w:rsid w:val="00BA7EFB"/>
    <w:rsid w:val="00BB2786"/>
    <w:rsid w:val="00BB7EBD"/>
    <w:rsid w:val="00BC7CD7"/>
    <w:rsid w:val="00BD38BF"/>
    <w:rsid w:val="00BE32AC"/>
    <w:rsid w:val="00BE734D"/>
    <w:rsid w:val="00C00A3C"/>
    <w:rsid w:val="00C27255"/>
    <w:rsid w:val="00C41F26"/>
    <w:rsid w:val="00C5700D"/>
    <w:rsid w:val="00C61198"/>
    <w:rsid w:val="00C86B99"/>
    <w:rsid w:val="00CA18B2"/>
    <w:rsid w:val="00CA2C79"/>
    <w:rsid w:val="00CC0C8D"/>
    <w:rsid w:val="00CE66FA"/>
    <w:rsid w:val="00D54FC7"/>
    <w:rsid w:val="00D6084C"/>
    <w:rsid w:val="00D71AA2"/>
    <w:rsid w:val="00D75D08"/>
    <w:rsid w:val="00D95C7D"/>
    <w:rsid w:val="00DA4244"/>
    <w:rsid w:val="00DB1BBC"/>
    <w:rsid w:val="00DB5BCD"/>
    <w:rsid w:val="00DC0EBF"/>
    <w:rsid w:val="00DD398A"/>
    <w:rsid w:val="00DE0799"/>
    <w:rsid w:val="00DE1EA4"/>
    <w:rsid w:val="00DE7E62"/>
    <w:rsid w:val="00DF7C96"/>
    <w:rsid w:val="00E11137"/>
    <w:rsid w:val="00E2346A"/>
    <w:rsid w:val="00E244EF"/>
    <w:rsid w:val="00E26482"/>
    <w:rsid w:val="00E30880"/>
    <w:rsid w:val="00E46EA7"/>
    <w:rsid w:val="00E53A9E"/>
    <w:rsid w:val="00E56D48"/>
    <w:rsid w:val="00E63F37"/>
    <w:rsid w:val="00E65780"/>
    <w:rsid w:val="00E675C6"/>
    <w:rsid w:val="00E73816"/>
    <w:rsid w:val="00E808C4"/>
    <w:rsid w:val="00E872C0"/>
    <w:rsid w:val="00E87BF6"/>
    <w:rsid w:val="00EB7BC4"/>
    <w:rsid w:val="00EC4C06"/>
    <w:rsid w:val="00EE1FED"/>
    <w:rsid w:val="00EF5530"/>
    <w:rsid w:val="00F17F5C"/>
    <w:rsid w:val="00F312F0"/>
    <w:rsid w:val="00F33DEF"/>
    <w:rsid w:val="00F341A8"/>
    <w:rsid w:val="00F5326D"/>
    <w:rsid w:val="00F9731C"/>
    <w:rsid w:val="00FA56B1"/>
    <w:rsid w:val="00FC0D2A"/>
    <w:rsid w:val="00FD2A35"/>
    <w:rsid w:val="00FF44F2"/>
    <w:rsid w:val="00FF4E3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style>
  <w:style w:type="paragraph" w:styleId="Heading4">
    <w:name w:val="heading 4"/>
    <w:basedOn w:val="Normal"/>
    <w:next w:val="Normal"/>
    <w:link w:val="Heading4Char"/>
    <w:uiPriority w:val="9"/>
    <w:qFormat/>
    <w:pPr>
      <w:widowControl/>
      <w:spacing w:line="180" w:lineRule="auto"/>
      <w:jc w:val="left"/>
      <w:outlineLvl w:val="3"/>
    </w:pPr>
    <w:rPr>
      <w:rFonts w:ascii="Meiryo UI" w:eastAsia="Meiryo UI" w:hAnsi="Meiryo UI"/>
      <w:b/>
      <w:color w:val="FFFFFF" w:themeColor="background1"/>
      <w:kern w:val="0"/>
      <w:sz w:val="40"/>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0C9F7FC264F402B80B48C60C1062438">
    <w:name w:val="A0C9F7FC264F402B80B48C60C1062438"/>
    <w:pPr>
      <w:widowControl w:val="0"/>
      <w:jc w:val="both"/>
    </w:pPr>
  </w:style>
  <w:style w:type="character" w:customStyle="1" w:styleId="Heading4Char">
    <w:name w:val="Heading 4 Char"/>
    <w:basedOn w:val="DefaultParagraphFont"/>
    <w:link w:val="Heading4"/>
    <w:uiPriority w:val="9"/>
    <w:rPr>
      <w:rFonts w:ascii="Meiryo UI" w:eastAsia="Meiryo UI" w:hAnsi="Meiryo UI"/>
      <w:b/>
      <w:color w:val="FFFFFF" w:themeColor="background1"/>
      <w:kern w:val="0"/>
      <w:sz w:val="40"/>
      <w:szCs w:val="44"/>
    </w:rPr>
  </w:style>
  <w:style w:type="character" w:styleId="Emphasis">
    <w:name w:val="Emphasis"/>
    <w:basedOn w:val="DefaultParagraphFont"/>
    <w:uiPriority w:val="20"/>
    <w:qFormat/>
    <w:rsid w:val="006C5D54"/>
    <w:rPr>
      <w:rFonts w:ascii="Meiryo UI" w:eastAsia="Meiryo UI" w:hAnsi="Meiryo UI"/>
      <w:b w:val="0"/>
      <w:i/>
      <w:iCs/>
      <w:sz w:val="50"/>
    </w:rPr>
  </w:style>
  <w:style w:type="character" w:styleId="PlaceholderText">
    <w:name w:val="Placeholder Text"/>
    <w:basedOn w:val="DefaultParagraphFont"/>
    <w:uiPriority w:val="99"/>
    <w:semiHidden/>
    <w:rPr>
      <w:rFonts w:ascii="Meiryo UI" w:eastAsia="Meiryo UI" w:hAnsi="Meiryo UI"/>
      <w:color w:val="808080"/>
    </w:rPr>
  </w:style>
  <w:style w:type="paragraph" w:customStyle="1" w:styleId="183E0D39C045404D84637AA6BFCEF2B6">
    <w:name w:val="183E0D39C045404D84637AA6BFCEF2B6"/>
    <w:pPr>
      <w:widowControl w:val="0"/>
      <w:jc w:val="both"/>
    </w:pPr>
  </w:style>
  <w:style w:type="paragraph" w:customStyle="1" w:styleId="E6C5FFF0149E49B4A11FAF9F7EF09653">
    <w:name w:val="E6C5FFF0149E49B4A11FAF9F7EF09653"/>
    <w:pPr>
      <w:widowControl w:val="0"/>
      <w:jc w:val="both"/>
    </w:pPr>
  </w:style>
  <w:style w:type="paragraph" w:customStyle="1" w:styleId="E0C5DC57CBB94DE9BB9EA2D19EADE71C">
    <w:name w:val="E0C5DC57CBB94DE9BB9EA2D19EADE71C"/>
    <w:rsid w:val="000C2FFD"/>
    <w:pPr>
      <w:spacing w:after="160" w:line="259" w:lineRule="auto"/>
    </w:pPr>
    <w:rPr>
      <w:kern w:val="0"/>
      <w:sz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MS Newsletter">
      <a:dk1>
        <a:sysClr val="windowText" lastClr="000000"/>
      </a:dk1>
      <a:lt1>
        <a:sysClr val="window" lastClr="FFFFFF"/>
      </a:lt1>
      <a:dk2>
        <a:srgbClr val="44546A"/>
      </a:dk2>
      <a:lt2>
        <a:srgbClr val="E7E6E6"/>
      </a:lt2>
      <a:accent1>
        <a:srgbClr val="0A249B"/>
      </a:accent1>
      <a:accent2>
        <a:srgbClr val="ED7D31"/>
      </a:accent2>
      <a:accent3>
        <a:srgbClr val="A5A5A5"/>
      </a:accent3>
      <a:accent4>
        <a:srgbClr val="FEDA02"/>
      </a:accent4>
      <a:accent5>
        <a:srgbClr val="5B9BD5"/>
      </a:accent5>
      <a:accent6>
        <a:srgbClr val="70AD47"/>
      </a:accent6>
      <a:hlink>
        <a:srgbClr val="0563C1"/>
      </a:hlink>
      <a:folHlink>
        <a:srgbClr val="954F72"/>
      </a:folHlink>
    </a:clrScheme>
    <a:fontScheme name="Custom 199">
      <a:majorFont>
        <a:latin typeface="Rockwell"/>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BẢNG TIN TUân THỦ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976cefd-8700-4fbd-a4aa-7befe390538e">
      <Terms xmlns="http://schemas.microsoft.com/office/infopath/2007/PartnerControls"/>
    </lcf76f155ced4ddcb4097134ff3c332f>
    <TaxCatchAll xmlns="434d2eae-bb45-4a3c-a78e-c4996c55120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142BC17F2156E441892CACE40C83BB00" ma:contentTypeVersion="18" ma:contentTypeDescription="新しいドキュメントを作成します。" ma:contentTypeScope="" ma:versionID="2b59785f2f339c0430e7d6710eedbf6e">
  <xsd:schema xmlns:xsd="http://www.w3.org/2001/XMLSchema" xmlns:xs="http://www.w3.org/2001/XMLSchema" xmlns:p="http://schemas.microsoft.com/office/2006/metadata/properties" xmlns:ns2="b976cefd-8700-4fbd-a4aa-7befe390538e" xmlns:ns3="434d2eae-bb45-4a3c-a78e-c4996c55120f" targetNamespace="http://schemas.microsoft.com/office/2006/metadata/properties" ma:root="true" ma:fieldsID="898bc98bcd35dd4af964a842bdd437e4" ns2:_="" ns3:_="">
    <xsd:import namespace="b976cefd-8700-4fbd-a4aa-7befe390538e"/>
    <xsd:import namespace="434d2eae-bb45-4a3c-a78e-c4996c55120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76cefd-8700-4fbd-a4aa-7befe390538e" elementFormDefault="qualified">
    <xsd:import namespace="http://schemas.microsoft.com/office/2006/documentManagement/types"/>
    <xsd:import namespace="http://schemas.microsoft.com/office/infopath/2007/PartnerControls"/>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AutoKeyPoints" ma:index="8" nillable="true" ma:displayName="MediaServiceAutoKeyPoints" ma:hidden="true" ma:internalName="MediaServiceAutoKeyPoints" ma:readOnly="true">
      <xsd:simpleType>
        <xsd:restriction base="dms:Note"/>
      </xsd:simpleType>
    </xsd:element>
    <xsd:element name="MediaServiceKeyPoints" ma:index="9" nillable="true" ma:displayName="KeyPoints" ma:internalName="MediaServiceKeyPoints" ma:readOnly="true">
      <xsd:simpleType>
        <xsd:restriction base="dms:Note">
          <xsd:maxLength value="255"/>
        </xsd:restriction>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70e439e9-d3d6-4363-a3fa-23681c51246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4d2eae-bb45-4a3c-a78e-c4996c55120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31314e3-3544-48a0-b621-e039b360c072}" ma:internalName="TaxCatchAll" ma:showField="CatchAllData" ma:web="434d2eae-bb45-4a3c-a78e-c4996c55120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コンテンツ タイプ"/>
        <xsd:element ref="dc:title" minOccurs="0" maxOccurs="1" ma:index="1"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275D5FA-EB3C-42C6-9195-2FC1BFE06E38}">
  <ds:schemaRefs>
    <ds:schemaRef ds:uri="http://schemas.microsoft.com/office/2006/metadata/properties"/>
    <ds:schemaRef ds:uri="http://schemas.microsoft.com/office/infopath/2007/PartnerControls"/>
    <ds:schemaRef ds:uri="b976cefd-8700-4fbd-a4aa-7befe390538e"/>
    <ds:schemaRef ds:uri="434d2eae-bb45-4a3c-a78e-c4996c55120f"/>
  </ds:schemaRefs>
</ds:datastoreItem>
</file>

<file path=customXml/itemProps3.xml><?xml version="1.0" encoding="utf-8"?>
<ds:datastoreItem xmlns:ds="http://schemas.openxmlformats.org/officeDocument/2006/customXml" ds:itemID="{805964BB-1D84-4E53-BA41-638E38DE04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76cefd-8700-4fbd-a4aa-7befe390538e"/>
    <ds:schemaRef ds:uri="434d2eae-bb45-4a3c-a78e-c4996c5512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9C4D9F8-58B7-42AB-8C25-8BFD58245C08}">
  <ds:schemaRefs>
    <ds:schemaRef ds:uri="http://schemas.microsoft.com/sharepoint/v3/contenttype/forms"/>
  </ds:schemaRefs>
</ds:datastoreItem>
</file>

<file path=customXml/itemProps5.xml><?xml version="1.0" encoding="utf-8"?>
<ds:datastoreItem xmlns:ds="http://schemas.openxmlformats.org/officeDocument/2006/customXml" ds:itemID="{463E3BB1-C195-405E-94CC-11381821EF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モダンな新聞</Template>
  <TotalTime>810</TotalTime>
  <Pages>5</Pages>
  <Words>1421</Words>
  <Characters>8104</Characters>
  <Application>Microsoft Office Word</Application>
  <DocSecurity>0</DocSecurity>
  <Lines>67</Lines>
  <Paragraphs>19</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9506</CharactersWithSpaces>
  <SharedDoc>false</SharedDoc>
  <HLinks>
    <vt:vector size="12" baseType="variant">
      <vt:variant>
        <vt:i4>1507329</vt:i4>
      </vt:variant>
      <vt:variant>
        <vt:i4>0</vt:i4>
      </vt:variant>
      <vt:variant>
        <vt:i4>0</vt:i4>
      </vt:variant>
      <vt:variant>
        <vt:i4>5</vt:i4>
      </vt:variant>
      <vt:variant>
        <vt:lpwstr>https://forms.office.com/r/aNqW7uXaCd</vt:lpwstr>
      </vt:variant>
      <vt:variant>
        <vt:lpwstr/>
      </vt:variant>
      <vt:variant>
        <vt:i4>6488068</vt:i4>
      </vt:variant>
      <vt:variant>
        <vt:i4>0</vt:i4>
      </vt:variant>
      <vt:variant>
        <vt:i4>0</vt:i4>
      </vt:variant>
      <vt:variant>
        <vt:i4>5</vt:i4>
      </vt:variant>
      <vt:variant>
        <vt:lpwstr>mailto:umchotline@fairlinks.co.jp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小西 翔太</dc:creator>
  <cp:keywords/>
  <dc:description/>
  <cp:lastModifiedBy>Vu Thi Hien</cp:lastModifiedBy>
  <cp:revision>64</cp:revision>
  <cp:lastPrinted>2025-12-05T09:54:00Z</cp:lastPrinted>
  <dcterms:created xsi:type="dcterms:W3CDTF">2025-12-02T02:14:00Z</dcterms:created>
  <dcterms:modified xsi:type="dcterms:W3CDTF">2025-12-05T10:43:00Z</dcterms:modified>
  <cp:category>CP25-037  phát hành  28/11/2025</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0x010100142BC17F2156E441892CACE40C83BB00</vt:lpwstr>
  </property>
  <property fmtid="{D5CDD505-2E9C-101B-9397-08002B2CF9AE}" pid="3" name="Order">
    <vt:r8>4900</vt:r8>
  </property>
  <property fmtid="{D5CDD505-2E9C-101B-9397-08002B2CF9AE}" pid="4" name="ComplianceAssetId">
    <vt:lpwstr/>
  </property>
  <property fmtid="{D5CDD505-2E9C-101B-9397-08002B2CF9AE}" pid="5" name="MediaServiceImageTags">
    <vt:lpwstr/>
  </property>
</Properties>
</file>