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harts/chart10.xml" ContentType="application/vnd.openxmlformats-officedocument.drawingml.chart+xml"/>
  <Override PartName="/word/charts/colors10.xml" ContentType="application/vnd.ms-office.chartcolorstyle+xml"/>
  <Override PartName="/word/charts/style10.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2" w:rightFromText="142" w:vertAnchor="text" w:tblpY="1"/>
        <w:tblOverlap w:val="never"/>
        <w:tblW w:w="4999" w:type="pct"/>
        <w:tblLayout w:type="fixed"/>
        <w:tblCellMar>
          <w:left w:w="115" w:type="dxa"/>
          <w:right w:w="115" w:type="dxa"/>
        </w:tblCellMar>
        <w:tblLook w:val="0600" w:firstRow="0" w:lastRow="0" w:firstColumn="0" w:lastColumn="0" w:noHBand="1" w:noVBand="1"/>
      </w:tblPr>
      <w:tblGrid>
        <w:gridCol w:w="2410"/>
        <w:gridCol w:w="5245"/>
        <w:gridCol w:w="2809"/>
      </w:tblGrid>
      <w:tr w:rsidR="00CB3692" w:rsidRPr="000F0A26" w14:paraId="4A262DCE" w14:textId="77777777" w:rsidTr="003055D5">
        <w:trPr>
          <w:trHeight w:val="714"/>
        </w:trPr>
        <w:tc>
          <w:tcPr>
            <w:tcW w:w="10464" w:type="dxa"/>
            <w:gridSpan w:val="3"/>
            <w:shd w:val="clear" w:color="auto" w:fill="F2F2F2" w:themeFill="background1" w:themeFillShade="F2"/>
            <w:vAlign w:val="center"/>
          </w:tcPr>
          <w:p w14:paraId="4528D2A7" w14:textId="569AB2E0" w:rsidR="00CB3692" w:rsidRPr="00432FA9" w:rsidRDefault="004C2206" w:rsidP="003E5DB5">
            <w:pPr>
              <w:pStyle w:val="Title"/>
              <w:rPr>
                <w:rFonts w:ascii="tiI" w:hAnsi="tiI" w:hint="eastAsia"/>
                <w:sz w:val="44"/>
                <w:szCs w:val="44"/>
              </w:rPr>
            </w:pPr>
            <w:r w:rsidRPr="00432FA9">
              <w:rPr>
                <w:rFonts w:ascii="tiI" w:hAnsi="tiI"/>
                <w:sz w:val="44"/>
                <w:szCs w:val="44"/>
              </w:rPr>
              <w:t>UMC ELECTRONICS CO., LTD.</w:t>
            </w:r>
          </w:p>
        </w:tc>
      </w:tr>
      <w:tr w:rsidR="00F90C48" w:rsidRPr="000F0A26" w14:paraId="61D8473D" w14:textId="77777777" w:rsidTr="008E120C">
        <w:trPr>
          <w:trHeight w:val="2398"/>
        </w:trPr>
        <w:tc>
          <w:tcPr>
            <w:tcW w:w="2410" w:type="dxa"/>
            <w:shd w:val="clear" w:color="auto" w:fill="F2F2F2" w:themeFill="background1" w:themeFillShade="F2"/>
            <w:tcMar>
              <w:top w:w="144" w:type="dxa"/>
              <w:left w:w="0" w:type="dxa"/>
              <w:bottom w:w="144" w:type="dxa"/>
            </w:tcMar>
          </w:tcPr>
          <w:p w14:paraId="35B80936" w14:textId="2417BBCE" w:rsidR="00C9488C" w:rsidRDefault="00C9488C" w:rsidP="003E5DB5">
            <w:pPr>
              <w:jc w:val="center"/>
            </w:pPr>
          </w:p>
          <w:p w14:paraId="5E29B6E1" w14:textId="77777777" w:rsidR="00C9488C" w:rsidRDefault="00C9488C" w:rsidP="003E5DB5">
            <w:pPr>
              <w:jc w:val="center"/>
            </w:pPr>
          </w:p>
          <w:p w14:paraId="1F41740F" w14:textId="7D9C2287" w:rsidR="00CB3692" w:rsidRDefault="00C9488C" w:rsidP="003E5DB5">
            <w:pPr>
              <w:jc w:val="center"/>
            </w:pPr>
            <w:r w:rsidRPr="000F0A26">
              <w:rPr>
                <w:rFonts w:hint="eastAsia"/>
                <w:noProof/>
              </w:rPr>
              <mc:AlternateContent>
                <mc:Choice Requires="wps">
                  <w:drawing>
                    <wp:inline distT="0" distB="0" distL="0" distR="0" wp14:anchorId="69E5982A" wp14:editId="280B7EAB">
                      <wp:extent cx="2269160" cy="132550"/>
                      <wp:effectExtent l="0" t="0" r="0" b="1270"/>
                      <wp:docPr id="1" name="四角形: 角を丸くする 1">
                        <a:extLst xmlns:a="http://schemas.openxmlformats.org/drawingml/2006/main">
                          <a:ext uri="{C183D7F6-B498-43B3-948B-1728B52AA6E4}">
                            <adec:decorative xmlns:adec="http://schemas.microsoft.com/office/drawing/2017/decorative"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 xmlns:a="http://schemas.openxmlformats.org/drawingml/2006/main">
                        <a:graphicData uri="http://schemas.microsoft.com/office/word/2010/wordprocessingShape">
                          <wps:wsp>
                            <wps:cNvSpPr/>
                            <wps:spPr>
                              <a:xfrm>
                                <a:off x="0" y="0"/>
                                <a:ext cx="2269160" cy="13255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1FB1A88E" w14:textId="77777777" w:rsidR="005A2232" w:rsidRDefault="005A2232" w:rsidP="00C9488C">
                                  <w:pPr>
                                    <w:jc w:val="center"/>
                                  </w:pPr>
                                </w:p>
                              </w:txbxContent>
                            </wps:txbx>
                            <wps:bodyPr rtlCol="0" anchor="ctr"/>
                          </wps:wsp>
                        </a:graphicData>
                      </a:graphic>
                    </wp:inline>
                  </w:drawing>
                </mc:Choice>
                <mc:Fallback>
                  <w:pict>
                    <v:roundrect w14:anchorId="69E5982A" id="四角形: 角を丸くする 1" o:spid="_x0000_s1026" style="width:178.65pt;height:10.45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" fillcolor="#0a249b [3204]" stroked="f" strokeweight=".25pt">
                      <v:fill r:id="rId12" o:title="" color2="white [3212]" type="pattern"/>
                      <v:stroke joinstyle="miter"/>
                      <v:textbox>
                        <w:txbxContent>
                          <w:p w14:paraId="1FB1A88E" w14:textId="77777777" w:rsidR="005A2232" w:rsidRDefault="005A2232" w:rsidP="00C9488C">
                            <w:pPr>
                              <w:jc w:val="center"/>
                            </w:pPr>
                          </w:p>
                        </w:txbxContent>
                      </v:textbox>
                      <w10:anchorlock/>
                    </v:roundrect>
                  </w:pict>
                </mc:Fallback>
              </mc:AlternateContent>
            </w:r>
          </w:p>
          <w:p w14:paraId="6C6396F6" w14:textId="77777777" w:rsidR="00C9488C" w:rsidRDefault="00C9488C" w:rsidP="003E5DB5">
            <w:pPr>
              <w:jc w:val="center"/>
            </w:pPr>
          </w:p>
          <w:p w14:paraId="60D515DC" w14:textId="46D67853" w:rsidR="00C9488C" w:rsidRPr="00C9488C" w:rsidRDefault="00C9488C" w:rsidP="003E5DB5">
            <w:pPr>
              <w:jc w:val="center"/>
            </w:pPr>
          </w:p>
        </w:tc>
        <w:tc>
          <w:tcPr>
            <w:tcW w:w="5245" w:type="dxa"/>
            <w:shd w:val="clear" w:color="auto" w:fill="F2F2F2" w:themeFill="background1" w:themeFillShade="F2"/>
            <w:tcMar>
              <w:top w:w="144" w:type="dxa"/>
              <w:bottom w:w="144" w:type="dxa"/>
            </w:tcMar>
            <w:vAlign w:val="center"/>
          </w:tcPr>
          <w:p w14:paraId="70461A21" w14:textId="08BF1DD7" w:rsidR="009F7A27" w:rsidRPr="00432FA9" w:rsidRDefault="00D34019" w:rsidP="00432FA9">
            <w:pPr>
              <w:pStyle w:val="Subtitle"/>
              <w:spacing w:line="240" w:lineRule="auto"/>
              <w:rPr>
                <w:color w:val="3C5CF2" w:themeColor="accent1" w:themeTint="99"/>
                <w:sz w:val="180"/>
                <w:szCs w:val="72"/>
              </w:rPr>
            </w:pPr>
            <w:sdt>
              <w:sdtPr>
                <w:rPr>
                  <w:rFonts w:ascii="Times New Roman" w:hAnsi="Times New Roman" w:cs="Times New Roman"/>
                  <w:color w:val="3C5CF2" w:themeColor="accent1" w:themeTint="99"/>
                  <w:sz w:val="44"/>
                  <w:szCs w:val="72"/>
                </w:rPr>
                <w:alias w:val="タイトル​​"/>
                <w:tag w:val=""/>
                <w:id w:val="1485432090"/>
                <w:placeholder>
                  <w:docPart w:val="A0C9F7FC264F402B80B48C60C1062438"/>
                </w:placeholder>
                <w:dataBinding w:prefixMappings="xmlns:ns0='http://schemas.microsoft.com/office/2006/coverPageProps' " w:xpath="/ns0:CoverPageProperties[1]/ns0:Abstract[1]" w:storeItemID="{55AF091B-3C7A-41E3-B477-F2FDAA23CFDA}"/>
                <w15:appearance w15:val="hidden"/>
                <w:text/>
              </w:sdtPr>
              <w:sdtEndPr/>
              <w:sdtContent>
                <w:r w:rsidR="0051001E">
                  <w:rPr>
                    <w:rFonts w:ascii="Times New Roman" w:hAnsi="Times New Roman" w:cs="Times New Roman"/>
                    <w:color w:val="3C5CF2" w:themeColor="accent1" w:themeTint="99"/>
                    <w:sz w:val="44"/>
                    <w:szCs w:val="72"/>
                  </w:rPr>
                  <w:t>bản tin tuân thủ</w:t>
                </w:r>
              </w:sdtContent>
            </w:sdt>
          </w:p>
          <w:p w14:paraId="4C65690F" w14:textId="49F6F712" w:rsidR="006A57DD" w:rsidRPr="00432FA9" w:rsidRDefault="007B0600" w:rsidP="003E5DB5">
            <w:pPr>
              <w:pStyle w:val="a0"/>
              <w:jc w:val="center"/>
              <w:rPr>
                <w:rFonts w:ascii="Times New Roman" w:hAnsi="Times New Roman"/>
                <w:sz w:val="32"/>
                <w:szCs w:val="32"/>
                <w:lang w:val="es-MX"/>
              </w:rPr>
            </w:pPr>
            <w:r w:rsidRPr="00432FA9">
              <w:rPr>
                <w:rFonts w:ascii="Times New Roman" w:hAnsi="Times New Roman"/>
                <w:sz w:val="24"/>
                <w:szCs w:val="32"/>
                <w:lang w:val="es-MX"/>
              </w:rPr>
              <w:t>No.</w:t>
            </w:r>
            <w:sdt>
              <w:sdtPr>
                <w:rPr>
                  <w:rFonts w:ascii="Times New Roman" w:hAnsi="Times New Roman"/>
                  <w:sz w:val="24"/>
                  <w:szCs w:val="32"/>
                  <w:lang w:val="es-MX"/>
                </w:rPr>
                <w:alias w:val="発行日と日付"/>
                <w:tag w:val=""/>
                <w:id w:val="1873802889"/>
                <w:placeholder>
                  <w:docPart w:val="E6C5FFF0149E49B4A11FAF9F7EF09653"/>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930748" w:rsidRPr="00432FA9">
                  <w:rPr>
                    <w:rFonts w:ascii="Times New Roman" w:hAnsi="Times New Roman"/>
                    <w:sz w:val="24"/>
                    <w:szCs w:val="32"/>
                    <w:lang w:val="es-MX"/>
                  </w:rPr>
                  <w:t xml:space="preserve">CP25-036   </w:t>
                </w:r>
                <w:proofErr w:type="spellStart"/>
                <w:r w:rsidR="00930748" w:rsidRPr="00432FA9">
                  <w:rPr>
                    <w:rFonts w:ascii="Times New Roman" w:hAnsi="Times New Roman"/>
                    <w:sz w:val="24"/>
                    <w:szCs w:val="32"/>
                    <w:lang w:val="es-MX"/>
                  </w:rPr>
                  <w:t>Ngày</w:t>
                </w:r>
                <w:proofErr w:type="spellEnd"/>
                <w:r w:rsidR="00930748" w:rsidRPr="00432FA9">
                  <w:rPr>
                    <w:rFonts w:ascii="Times New Roman" w:hAnsi="Times New Roman"/>
                    <w:sz w:val="24"/>
                    <w:szCs w:val="32"/>
                    <w:lang w:val="vi-VN"/>
                  </w:rPr>
                  <w:t xml:space="preserve"> ban hành: 31/10/</w:t>
                </w:r>
                <w:r w:rsidR="00930748" w:rsidRPr="00432FA9">
                  <w:rPr>
                    <w:rFonts w:ascii="Times New Roman" w:hAnsi="Times New Roman"/>
                    <w:sz w:val="24"/>
                    <w:szCs w:val="32"/>
                    <w:lang w:val="es-MX"/>
                  </w:rPr>
                  <w:t>2025</w:t>
                </w:r>
              </w:sdtContent>
            </w:sdt>
          </w:p>
        </w:tc>
        <w:tc>
          <w:tcPr>
            <w:tcW w:w="2809" w:type="dxa"/>
            <w:shd w:val="clear" w:color="auto" w:fill="F2F2F2" w:themeFill="background1" w:themeFillShade="F2"/>
            <w:tcMar>
              <w:top w:w="144" w:type="dxa"/>
              <w:left w:w="0" w:type="dxa"/>
              <w:bottom w:w="144" w:type="dxa"/>
            </w:tcMar>
          </w:tcPr>
          <w:p w14:paraId="722AFB2A" w14:textId="77777777" w:rsidR="00C9488C" w:rsidRPr="00D27EB9" w:rsidRDefault="00C9488C" w:rsidP="003E5DB5">
            <w:pPr>
              <w:jc w:val="center"/>
              <w:rPr>
                <w:lang w:val="es-MX"/>
              </w:rPr>
            </w:pPr>
          </w:p>
          <w:p w14:paraId="041FE8E8" w14:textId="758C37DB" w:rsidR="00C9488C" w:rsidRPr="00D27EB9" w:rsidRDefault="00C9488C" w:rsidP="003E5DB5">
            <w:pPr>
              <w:jc w:val="center"/>
              <w:rPr>
                <w:lang w:val="es-MX"/>
              </w:rPr>
            </w:pPr>
          </w:p>
          <w:p w14:paraId="697C5510" w14:textId="13A51F8D" w:rsidR="00C9488C" w:rsidRDefault="00CB3692" w:rsidP="003E5DB5">
            <w:pPr>
              <w:jc w:val="center"/>
            </w:pPr>
            <w:r w:rsidRPr="000F0A26">
              <w:rPr>
                <w:rFonts w:hint="eastAsia"/>
                <w:noProof/>
              </w:rPr>
              <mc:AlternateContent>
                <mc:Choice Requires="wps">
                  <w:drawing>
                    <wp:inline distT="0" distB="0" distL="0" distR="0" wp14:anchorId="085513A2" wp14:editId="36F261CB">
                      <wp:extent cx="2476171" cy="132391"/>
                      <wp:effectExtent l="0" t="0" r="635" b="1270"/>
                      <wp:docPr id="3" name="四角形: 角を丸くする 3">
                        <a:extLst xmlns:a="http://schemas.openxmlformats.org/drawingml/2006/main">
                          <a:ext uri="{C183D7F6-B498-43B3-948B-1728B52AA6E4}">
                            <adec:decorative xmlns:adec="http://schemas.microsoft.com/office/drawing/2017/decorative"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 xmlns:a="http://schemas.openxmlformats.org/drawingml/2006/main">
                        <a:graphicData uri="http://schemas.microsoft.com/office/word/2010/wordprocessingShape">
                          <wps:wsp>
                            <wps:cNvSpPr/>
                            <wps:spPr>
                              <a:xfrm>
                                <a:off x="0" y="0"/>
                                <a:ext cx="2476171" cy="132391"/>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22B9BB4F" w14:textId="77777777" w:rsidR="005A2232" w:rsidRDefault="005A2232" w:rsidP="000D1ED8">
                                  <w:pPr>
                                    <w:jc w:val="center"/>
                                  </w:pPr>
                                </w:p>
                              </w:txbxContent>
                            </wps:txbx>
                            <wps:bodyPr rtlCol="0" anchor="ctr"/>
                          </wps:wsp>
                        </a:graphicData>
                      </a:graphic>
                    </wp:inline>
                  </w:drawing>
                </mc:Choice>
                <mc:Fallback>
                  <w:pict>
                    <v:roundrect w14:anchorId="085513A2" id="四角形: 角を丸くする 3" o:spid="_x0000_s1027" style="width:194.95pt;height:10.4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" fillcolor="#0a249b [3204]" stroked="f" strokeweight=".25pt">
                      <v:fill r:id="rId12" o:title="" color2="white [3212]" type="pattern"/>
                      <v:stroke joinstyle="miter"/>
                      <v:textbox>
                        <w:txbxContent>
                          <w:p w14:paraId="22B9BB4F" w14:textId="77777777" w:rsidR="005A2232" w:rsidRDefault="005A2232" w:rsidP="000D1ED8">
                            <w:pPr>
                              <w:jc w:val="center"/>
                            </w:pPr>
                          </w:p>
                        </w:txbxContent>
                      </v:textbox>
                      <w10:anchorlock/>
                    </v:roundrect>
                  </w:pict>
                </mc:Fallback>
              </mc:AlternateContent>
            </w:r>
          </w:p>
          <w:p w14:paraId="29E1055B" w14:textId="67508A32" w:rsidR="00C9488C" w:rsidRDefault="00961FFD" w:rsidP="003E5DB5">
            <w:pPr>
              <w:jc w:val="center"/>
            </w:pPr>
            <w:r w:rsidRPr="008272AD">
              <w:rPr>
                <w:noProof/>
                <w:sz w:val="19"/>
                <w:szCs w:val="19"/>
              </w:rPr>
              <mc:AlternateContent>
                <mc:Choice Requires="wps">
                  <w:drawing>
                    <wp:anchor distT="0" distB="0" distL="114300" distR="114300" simplePos="0" relativeHeight="251658242" behindDoc="0" locked="0" layoutInCell="1" allowOverlap="1" wp14:anchorId="4609B119" wp14:editId="7727B3B8">
                      <wp:simplePos x="0" y="0"/>
                      <wp:positionH relativeFrom="column">
                        <wp:posOffset>89535</wp:posOffset>
                      </wp:positionH>
                      <wp:positionV relativeFrom="paragraph">
                        <wp:posOffset>172720</wp:posOffset>
                      </wp:positionV>
                      <wp:extent cx="1598295" cy="624840"/>
                      <wp:effectExtent l="0" t="0" r="20955" b="22860"/>
                      <wp:wrapNone/>
                      <wp:docPr id="24" name="正方形/長方形 24"/>
                      <wp:cNvGraphicFramePr/>
                      <a:graphic xmlns:a="http://schemas.openxmlformats.org/drawingml/2006/main">
                        <a:graphicData uri="http://schemas.microsoft.com/office/word/2010/wordprocessingShape">
                          <wps:wsp>
                            <wps:cNvSpPr/>
                            <wps:spPr>
                              <a:xfrm>
                                <a:off x="0" y="0"/>
                                <a:ext cx="1598295" cy="62484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C7821DE" w14:textId="17263630" w:rsidR="005A2232" w:rsidRPr="00432FA9" w:rsidRDefault="005A2232" w:rsidP="00FB2DA9">
                                  <w:pPr>
                                    <w:tabs>
                                      <w:tab w:val="left" w:pos="896"/>
                                    </w:tabs>
                                    <w:spacing w:after="0" w:line="0" w:lineRule="atLeast"/>
                                    <w:jc w:val="center"/>
                                    <w:rPr>
                                      <w:rFonts w:ascii="Times New Roman" w:hAnsi="Times New Roman" w:cs="Times New Roman"/>
                                      <w:color w:val="000000" w:themeColor="text1"/>
                                      <w:sz w:val="18"/>
                                      <w:lang w:val="vi-VN"/>
                                    </w:rPr>
                                  </w:pPr>
                                  <w:r w:rsidRPr="00FB2DA9">
                                    <w:rPr>
                                      <w:rFonts w:ascii="Times New Roman" w:hAnsi="Times New Roman" w:cs="Times New Roman"/>
                                      <w:color w:val="000000" w:themeColor="text1"/>
                                      <w:sz w:val="18"/>
                                      <w:lang w:val="vi-VN"/>
                                    </w:rPr>
                                    <w:t>B</w:t>
                                  </w:r>
                                  <w:r w:rsidRPr="000A2A7E">
                                    <w:rPr>
                                      <w:rFonts w:ascii="Times New Roman" w:hAnsi="Times New Roman" w:cs="Times New Roman"/>
                                      <w:color w:val="000000" w:themeColor="text1"/>
                                      <w:sz w:val="18"/>
                                      <w:lang w:val="vi-VN"/>
                                    </w:rPr>
                                    <w:t xml:space="preserve">ộ </w:t>
                                  </w:r>
                                  <w:proofErr w:type="spellStart"/>
                                  <w:r w:rsidRPr="000A2A7E">
                                    <w:rPr>
                                      <w:rFonts w:ascii="Times New Roman" w:hAnsi="Times New Roman" w:cs="Times New Roman"/>
                                      <w:color w:val="000000" w:themeColor="text1"/>
                                      <w:sz w:val="18"/>
                                    </w:rPr>
                                    <w:t>phận</w:t>
                                  </w:r>
                                  <w:proofErr w:type="spellEnd"/>
                                  <w:r w:rsidRPr="000A2A7E">
                                    <w:rPr>
                                      <w:rFonts w:ascii="Times New Roman" w:hAnsi="Times New Roman" w:cs="Times New Roman"/>
                                      <w:color w:val="000000" w:themeColor="text1"/>
                                      <w:sz w:val="18"/>
                                    </w:rPr>
                                    <w:t xml:space="preserve"> ban </w:t>
                                  </w:r>
                                  <w:proofErr w:type="spellStart"/>
                                  <w:r w:rsidRPr="000A2A7E">
                                    <w:rPr>
                                      <w:rFonts w:ascii="Times New Roman" w:hAnsi="Times New Roman" w:cs="Times New Roman"/>
                                      <w:color w:val="000000" w:themeColor="text1"/>
                                      <w:sz w:val="18"/>
                                    </w:rPr>
                                    <w:t>hành</w:t>
                                  </w:r>
                                  <w:proofErr w:type="spellEnd"/>
                                  <w:r w:rsidRPr="00432FA9">
                                    <w:rPr>
                                      <w:rFonts w:ascii="Times New Roman" w:hAnsi="Times New Roman" w:cs="Times New Roman" w:hint="eastAsia"/>
                                      <w:color w:val="000000" w:themeColor="text1"/>
                                      <w:sz w:val="18"/>
                                    </w:rPr>
                                    <w:t>：</w:t>
                                  </w:r>
                                  <w:proofErr w:type="spellStart"/>
                                  <w:r w:rsidRPr="00432FA9">
                                    <w:rPr>
                                      <w:rFonts w:ascii="Times New Roman" w:hAnsi="Times New Roman" w:cs="Times New Roman"/>
                                      <w:color w:val="000000" w:themeColor="text1"/>
                                      <w:sz w:val="18"/>
                                    </w:rPr>
                                    <w:t>Nhóm</w:t>
                                  </w:r>
                                  <w:proofErr w:type="spellEnd"/>
                                  <w:r w:rsidRPr="00432FA9">
                                    <w:rPr>
                                      <w:rFonts w:ascii="Times New Roman" w:hAnsi="Times New Roman" w:cs="Times New Roman"/>
                                      <w:color w:val="000000" w:themeColor="text1"/>
                                      <w:sz w:val="18"/>
                                    </w:rPr>
                                    <w:t xml:space="preserve"> </w:t>
                                  </w:r>
                                  <w:proofErr w:type="spellStart"/>
                                  <w:r w:rsidRPr="00432FA9">
                                    <w:rPr>
                                      <w:rFonts w:ascii="Times New Roman" w:hAnsi="Times New Roman" w:cs="Times New Roman"/>
                                      <w:color w:val="000000" w:themeColor="text1"/>
                                      <w:sz w:val="18"/>
                                    </w:rPr>
                                    <w:t>pháp</w:t>
                                  </w:r>
                                  <w:proofErr w:type="spellEnd"/>
                                  <w:r w:rsidRPr="00432FA9">
                                    <w:rPr>
                                      <w:rFonts w:ascii="Times New Roman" w:hAnsi="Times New Roman" w:cs="Times New Roman"/>
                                      <w:color w:val="000000" w:themeColor="text1"/>
                                      <w:sz w:val="18"/>
                                    </w:rPr>
                                    <w:t xml:space="preserve"> </w:t>
                                  </w:r>
                                  <w:proofErr w:type="spellStart"/>
                                  <w:r w:rsidRPr="00432FA9">
                                    <w:rPr>
                                      <w:rFonts w:ascii="Times New Roman" w:hAnsi="Times New Roman" w:cs="Times New Roman"/>
                                      <w:color w:val="000000" w:themeColor="text1"/>
                                      <w:sz w:val="18"/>
                                    </w:rPr>
                                    <w:t>lý</w:t>
                                  </w:r>
                                  <w:proofErr w:type="spellEnd"/>
                                  <w:r w:rsidRPr="00432FA9">
                                    <w:rPr>
                                      <w:rFonts w:ascii="Times New Roman" w:hAnsi="Times New Roman" w:cs="Times New Roman"/>
                                      <w:color w:val="000000" w:themeColor="text1"/>
                                      <w:sz w:val="18"/>
                                    </w:rPr>
                                    <w:t xml:space="preserve">, </w:t>
                                  </w:r>
                                  <w:proofErr w:type="spellStart"/>
                                  <w:r w:rsidRPr="00432FA9">
                                    <w:rPr>
                                      <w:rFonts w:ascii="Times New Roman" w:hAnsi="Times New Roman" w:cs="Times New Roman"/>
                                      <w:color w:val="000000" w:themeColor="text1"/>
                                      <w:sz w:val="18"/>
                                    </w:rPr>
                                    <w:t>Phòng</w:t>
                                  </w:r>
                                  <w:proofErr w:type="spellEnd"/>
                                  <w:r w:rsidRPr="00432FA9">
                                    <w:rPr>
                                      <w:rFonts w:ascii="Times New Roman" w:hAnsi="Times New Roman" w:cs="Times New Roman"/>
                                      <w:color w:val="000000" w:themeColor="text1"/>
                                      <w:sz w:val="18"/>
                                    </w:rPr>
                                    <w:t xml:space="preserve"> </w:t>
                                  </w:r>
                                  <w:proofErr w:type="spellStart"/>
                                  <w:r w:rsidRPr="00432FA9">
                                    <w:rPr>
                                      <w:rFonts w:ascii="Times New Roman" w:hAnsi="Times New Roman" w:cs="Times New Roman"/>
                                      <w:color w:val="000000" w:themeColor="text1"/>
                                      <w:sz w:val="18"/>
                                    </w:rPr>
                                    <w:t>pháp</w:t>
                                  </w:r>
                                  <w:proofErr w:type="spellEnd"/>
                                  <w:r w:rsidRPr="00432FA9">
                                    <w:rPr>
                                      <w:rFonts w:ascii="Times New Roman" w:hAnsi="Times New Roman" w:cs="Times New Roman"/>
                                      <w:color w:val="000000" w:themeColor="text1"/>
                                      <w:sz w:val="18"/>
                                    </w:rPr>
                                    <w:t xml:space="preserve"> </w:t>
                                  </w:r>
                                  <w:proofErr w:type="spellStart"/>
                                  <w:r w:rsidRPr="00432FA9">
                                    <w:rPr>
                                      <w:rFonts w:ascii="Times New Roman" w:hAnsi="Times New Roman" w:cs="Times New Roman"/>
                                      <w:color w:val="000000" w:themeColor="text1"/>
                                      <w:sz w:val="18"/>
                                    </w:rPr>
                                    <w:t>ch</w:t>
                                  </w:r>
                                  <w:r>
                                    <w:rPr>
                                      <w:rFonts w:ascii="Times New Roman" w:hAnsi="Times New Roman" w:cs="Times New Roman"/>
                                      <w:color w:val="000000" w:themeColor="text1"/>
                                      <w:sz w:val="18"/>
                                    </w:rPr>
                                    <w:t>ế</w:t>
                                  </w:r>
                                  <w:proofErr w:type="spellEnd"/>
                                </w:p>
                                <w:p w14:paraId="79B0825C" w14:textId="035B9848" w:rsidR="005A2232" w:rsidRPr="00432FA9" w:rsidRDefault="005A2232" w:rsidP="006935E3">
                                  <w:pPr>
                                    <w:tabs>
                                      <w:tab w:val="left" w:pos="896"/>
                                    </w:tabs>
                                    <w:spacing w:after="0" w:line="0" w:lineRule="atLeast"/>
                                    <w:jc w:val="center"/>
                                    <w:rPr>
                                      <w:rFonts w:ascii="Times New Roman" w:hAnsi="Times New Roman" w:cs="Times New Roman"/>
                                      <w:color w:val="000000" w:themeColor="text1"/>
                                      <w:sz w:val="18"/>
                                      <w:lang w:val="vi-VN"/>
                                    </w:rPr>
                                  </w:pPr>
                                  <w:r>
                                    <w:rPr>
                                      <w:rFonts w:ascii="Times New Roman" w:hAnsi="Times New Roman" w:cs="Times New Roman" w:hint="eastAsia"/>
                                      <w:color w:val="000000" w:themeColor="text1"/>
                                      <w:sz w:val="18"/>
                                      <w:lang w:val="vi-VN"/>
                                    </w:rPr>
                                    <w:t>(</w:t>
                                  </w:r>
                                  <w:r w:rsidRPr="00432FA9">
                                    <w:rPr>
                                      <w:rFonts w:ascii="Times New Roman" w:hAnsi="Times New Roman" w:cs="Times New Roman"/>
                                      <w:color w:val="000000" w:themeColor="text1"/>
                                      <w:sz w:val="18"/>
                                      <w:lang w:val="vi-VN"/>
                                    </w:rPr>
                                    <w:t>Ủy viên phụ trách tuân thủ</w:t>
                                  </w:r>
                                  <w:r w:rsidRPr="00432FA9">
                                    <w:rPr>
                                      <w:rFonts w:ascii="Times New Roman" w:hAnsi="Times New Roman" w:cs="Times New Roman" w:hint="eastAsia"/>
                                      <w:color w:val="000000" w:themeColor="text1"/>
                                      <w:sz w:val="18"/>
                                      <w:lang w:val="vi-VN"/>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9B119" id="正方形/長方形 24" o:spid="_x0000_s1028" style="position:absolute;left:0;text-align:left;margin-left:7.05pt;margin-top:13.6pt;width:125.85pt;height:49.2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" fillcolor="white [3212]" strokecolor="#05114d [1604]" strokeweight="1pt">
                      <v:textbox>
                        <w:txbxContent>
                          <w:p w14:paraId="1C7821DE" w14:textId="17263630" w:rsidR="005A2232" w:rsidRPr="00432FA9" w:rsidRDefault="005A2232" w:rsidP="00FB2DA9">
                            <w:pPr>
                              <w:tabs>
                                <w:tab w:val="left" w:pos="896"/>
                              </w:tabs>
                              <w:spacing w:after="0" w:line="0" w:lineRule="atLeast"/>
                              <w:jc w:val="center"/>
                              <w:rPr>
                                <w:rFonts w:ascii="Times New Roman" w:hAnsi="Times New Roman" w:cs="Times New Roman"/>
                                <w:color w:val="000000" w:themeColor="text1"/>
                                <w:sz w:val="18"/>
                                <w:lang w:val="vi-VN"/>
                              </w:rPr>
                            </w:pPr>
                            <w:r w:rsidRPr="00FB2DA9">
                              <w:rPr>
                                <w:rFonts w:ascii="Times New Roman" w:hAnsi="Times New Roman" w:cs="Times New Roman"/>
                                <w:color w:val="000000" w:themeColor="text1"/>
                                <w:sz w:val="18"/>
                                <w:lang w:val="vi-VN"/>
                              </w:rPr>
                              <w:t>B</w:t>
                            </w:r>
                            <w:r w:rsidRPr="000A2A7E">
                              <w:rPr>
                                <w:rFonts w:ascii="Times New Roman" w:hAnsi="Times New Roman" w:cs="Times New Roman"/>
                                <w:color w:val="000000" w:themeColor="text1"/>
                                <w:sz w:val="18"/>
                                <w:lang w:val="vi-VN"/>
                              </w:rPr>
                              <w:t xml:space="preserve">ộ </w:t>
                            </w:r>
                            <w:r w:rsidRPr="000A2A7E">
                              <w:rPr>
                                <w:rFonts w:ascii="Times New Roman" w:hAnsi="Times New Roman" w:cs="Times New Roman"/>
                                <w:color w:val="000000" w:themeColor="text1"/>
                                <w:sz w:val="18"/>
                              </w:rPr>
                              <w:t>phận ban hành</w:t>
                            </w:r>
                            <w:r w:rsidRPr="00432FA9">
                              <w:rPr>
                                <w:rFonts w:ascii="Times New Roman" w:hAnsi="Times New Roman" w:cs="Times New Roman" w:hint="eastAsia"/>
                                <w:color w:val="000000" w:themeColor="text1"/>
                                <w:sz w:val="18"/>
                              </w:rPr>
                              <w:t>：</w:t>
                            </w:r>
                            <w:bookmarkStart w:id="1" w:name="_GoBack"/>
                            <w:bookmarkEnd w:id="1"/>
                            <w:r w:rsidRPr="00432FA9">
                              <w:rPr>
                                <w:rFonts w:ascii="Times New Roman" w:hAnsi="Times New Roman" w:cs="Times New Roman"/>
                                <w:color w:val="000000" w:themeColor="text1"/>
                                <w:sz w:val="18"/>
                              </w:rPr>
                              <w:t>Nhóm pháp lý, Phòng pháp ch</w:t>
                            </w:r>
                            <w:r>
                              <w:rPr>
                                <w:rFonts w:ascii="Times New Roman" w:hAnsi="Times New Roman" w:cs="Times New Roman"/>
                                <w:color w:val="000000" w:themeColor="text1"/>
                                <w:sz w:val="18"/>
                              </w:rPr>
                              <w:t>ế</w:t>
                            </w:r>
                          </w:p>
                          <w:p w14:paraId="79B0825C" w14:textId="035B9848" w:rsidR="005A2232" w:rsidRPr="00432FA9" w:rsidRDefault="005A2232" w:rsidP="006935E3">
                            <w:pPr>
                              <w:tabs>
                                <w:tab w:val="left" w:pos="896"/>
                              </w:tabs>
                              <w:spacing w:after="0" w:line="0" w:lineRule="atLeast"/>
                              <w:jc w:val="center"/>
                              <w:rPr>
                                <w:rFonts w:ascii="Times New Roman" w:hAnsi="Times New Roman" w:cs="Times New Roman"/>
                                <w:color w:val="000000" w:themeColor="text1"/>
                                <w:sz w:val="18"/>
                                <w:lang w:val="vi-VN"/>
                              </w:rPr>
                            </w:pPr>
                            <w:r>
                              <w:rPr>
                                <w:rFonts w:ascii="Times New Roman" w:hAnsi="Times New Roman" w:cs="Times New Roman" w:hint="eastAsia"/>
                                <w:color w:val="000000" w:themeColor="text1"/>
                                <w:sz w:val="18"/>
                                <w:lang w:val="vi-VN"/>
                              </w:rPr>
                              <w:t>(</w:t>
                            </w:r>
                            <w:r w:rsidRPr="00432FA9">
                              <w:rPr>
                                <w:rFonts w:ascii="Times New Roman" w:hAnsi="Times New Roman" w:cs="Times New Roman"/>
                                <w:color w:val="000000" w:themeColor="text1"/>
                                <w:sz w:val="18"/>
                                <w:lang w:val="vi-VN"/>
                              </w:rPr>
                              <w:t>Ủy viên phụ trách tuân thủ</w:t>
                            </w:r>
                            <w:r w:rsidRPr="00432FA9">
                              <w:rPr>
                                <w:rFonts w:ascii="Times New Roman" w:hAnsi="Times New Roman" w:cs="Times New Roman" w:hint="eastAsia"/>
                                <w:color w:val="000000" w:themeColor="text1"/>
                                <w:sz w:val="18"/>
                                <w:lang w:val="vi-VN"/>
                              </w:rPr>
                              <w:t>）</w:t>
                            </w:r>
                          </w:p>
                        </w:txbxContent>
                      </v:textbox>
                    </v:rect>
                  </w:pict>
                </mc:Fallback>
              </mc:AlternateContent>
            </w:r>
          </w:p>
          <w:p w14:paraId="0E332053" w14:textId="0121B6E9" w:rsidR="00C9488C" w:rsidRDefault="00C9488C" w:rsidP="003E5DB5">
            <w:pPr>
              <w:jc w:val="center"/>
            </w:pPr>
          </w:p>
          <w:p w14:paraId="6BC4CB53" w14:textId="1F9DFAEC" w:rsidR="00CB3692" w:rsidRPr="00C9488C" w:rsidRDefault="00CB3692" w:rsidP="003E5DB5">
            <w:pPr>
              <w:jc w:val="center"/>
              <w:rPr>
                <w:sz w:val="24"/>
                <w:szCs w:val="24"/>
              </w:rPr>
            </w:pPr>
          </w:p>
        </w:tc>
      </w:tr>
      <w:tr w:rsidR="009D47A6" w:rsidRPr="000732A4" w14:paraId="7912AF49" w14:textId="77777777" w:rsidTr="008E120C">
        <w:trPr>
          <w:trHeight w:val="8531"/>
        </w:trPr>
        <w:tc>
          <w:tcPr>
            <w:tcW w:w="2410" w:type="dxa"/>
            <w:shd w:val="clear" w:color="auto" w:fill="F2F2F2" w:themeFill="background1" w:themeFillShade="F2"/>
            <w:tcMar>
              <w:bottom w:w="0" w:type="dxa"/>
            </w:tcMar>
            <w:vAlign w:val="bottom"/>
          </w:tcPr>
          <w:p w14:paraId="4131D5BD" w14:textId="18CEEE74" w:rsidR="009D47A6" w:rsidRPr="000F0A26" w:rsidRDefault="009D47A6" w:rsidP="003E5DB5"/>
        </w:tc>
        <w:tc>
          <w:tcPr>
            <w:tcW w:w="8054" w:type="dxa"/>
            <w:gridSpan w:val="2"/>
            <w:shd w:val="clear" w:color="auto" w:fill="F2F2F2" w:themeFill="background1" w:themeFillShade="F2"/>
            <w:tcMar>
              <w:bottom w:w="57" w:type="dxa"/>
            </w:tcMar>
          </w:tcPr>
          <w:p w14:paraId="57F37E4B" w14:textId="1BCDF020" w:rsidR="00D26AA8" w:rsidRDefault="00200C7E" w:rsidP="003E5DB5">
            <w:pPr>
              <w:pStyle w:val="Heading2"/>
              <w:ind w:firstLineChars="1700" w:firstLine="7480"/>
              <w:jc w:val="both"/>
              <w:rPr>
                <w:sz w:val="32"/>
                <w:szCs w:val="36"/>
              </w:rPr>
            </w:pPr>
            <w:r>
              <w:rPr>
                <w:noProof/>
              </w:rPr>
              <w:drawing>
                <wp:anchor distT="0" distB="0" distL="114300" distR="114300" simplePos="0" relativeHeight="251687969" behindDoc="0" locked="0" layoutInCell="1" allowOverlap="1" wp14:anchorId="2FD5F11A" wp14:editId="4926884A">
                  <wp:simplePos x="0" y="0"/>
                  <wp:positionH relativeFrom="column">
                    <wp:posOffset>-1327306</wp:posOffset>
                  </wp:positionH>
                  <wp:positionV relativeFrom="paragraph">
                    <wp:posOffset>347620</wp:posOffset>
                  </wp:positionV>
                  <wp:extent cx="3570833" cy="4765074"/>
                  <wp:effectExtent l="0" t="0" r="0" b="0"/>
                  <wp:wrapNone/>
                  <wp:docPr id="2129552539" name="図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70833" cy="4765074"/>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3EFDE300" w14:textId="426AF1E0" w:rsidR="00BC6B59" w:rsidRDefault="00BC6B59" w:rsidP="00BB3B95">
            <w:pPr>
              <w:pStyle w:val="Heading2"/>
              <w:ind w:leftChars="3050" w:left="4880"/>
              <w:rPr>
                <w:sz w:val="32"/>
                <w:szCs w:val="36"/>
              </w:rPr>
            </w:pPr>
          </w:p>
          <w:p w14:paraId="3005C1B1" w14:textId="52A14FF6" w:rsidR="003203A4" w:rsidRPr="00432FA9" w:rsidRDefault="00C9488C" w:rsidP="00BB3B95">
            <w:pPr>
              <w:pStyle w:val="Heading2"/>
              <w:ind w:leftChars="3050" w:left="4880"/>
              <w:rPr>
                <w:rFonts w:ascii="Times New Roman" w:hAnsi="Times New Roman" w:cs="Times New Roman"/>
              </w:rPr>
            </w:pPr>
            <w:r w:rsidRPr="00432FA9">
              <w:rPr>
                <w:rFonts w:ascii="Times New Roman" w:hAnsi="Times New Roman" w:cs="Times New Roman" w:hint="eastAsia"/>
                <w:sz w:val="32"/>
                <w:szCs w:val="36"/>
              </w:rPr>
              <w:t>【</w:t>
            </w:r>
            <w:r w:rsidRPr="00432FA9">
              <w:rPr>
                <w:rFonts w:ascii="Times New Roman" w:hAnsi="Times New Roman" w:cs="Times New Roman"/>
                <w:sz w:val="32"/>
                <w:szCs w:val="36"/>
              </w:rPr>
              <w:t xml:space="preserve"> </w:t>
            </w:r>
            <w:proofErr w:type="spellStart"/>
            <w:r w:rsidR="00FB2DA9" w:rsidRPr="00432FA9">
              <w:rPr>
                <w:rFonts w:ascii="Times New Roman" w:hAnsi="Times New Roman" w:cs="Times New Roman"/>
                <w:sz w:val="32"/>
                <w:szCs w:val="36"/>
              </w:rPr>
              <w:t>Số</w:t>
            </w:r>
            <w:proofErr w:type="spellEnd"/>
            <w:r w:rsidR="00FB2DA9" w:rsidRPr="00432FA9">
              <w:rPr>
                <w:rFonts w:ascii="Times New Roman" w:hAnsi="Times New Roman" w:cs="Times New Roman"/>
                <w:sz w:val="32"/>
                <w:szCs w:val="36"/>
              </w:rPr>
              <w:t xml:space="preserve"> 36</w:t>
            </w:r>
            <w:r w:rsidRPr="00432FA9">
              <w:rPr>
                <w:rFonts w:ascii="Times New Roman" w:hAnsi="Times New Roman" w:cs="Times New Roman"/>
                <w:sz w:val="32"/>
                <w:szCs w:val="36"/>
              </w:rPr>
              <w:t xml:space="preserve"> </w:t>
            </w:r>
            <w:r w:rsidRPr="00432FA9">
              <w:rPr>
                <w:rFonts w:ascii="Times New Roman" w:hAnsi="Times New Roman" w:cs="Times New Roman" w:hint="eastAsia"/>
                <w:sz w:val="32"/>
                <w:szCs w:val="36"/>
              </w:rPr>
              <w:t>】</w:t>
            </w:r>
          </w:p>
          <w:p w14:paraId="316C4D85" w14:textId="43BA51D5" w:rsidR="00C66BA3" w:rsidRDefault="00C66BA3" w:rsidP="00432FA9">
            <w:pPr>
              <w:spacing w:after="0" w:line="240" w:lineRule="auto"/>
              <w:jc w:val="both"/>
              <w:rPr>
                <w:rFonts w:ascii="Times New Roman" w:eastAsia="UD デジタル 教科書体 NP-R" w:hAnsi="Times New Roman" w:cs="Times New Roman"/>
                <w:sz w:val="21"/>
                <w:szCs w:val="21"/>
              </w:rPr>
            </w:pPr>
          </w:p>
          <w:p w14:paraId="7CBDBCAE" w14:textId="2609F2ED" w:rsidR="00FB2DA9" w:rsidRPr="00FB2DA9" w:rsidRDefault="00FB2DA9" w:rsidP="00FB2DA9">
            <w:pPr>
              <w:spacing w:after="0" w:line="240" w:lineRule="auto"/>
              <w:ind w:leftChars="2655" w:left="4248" w:firstLine="170"/>
              <w:jc w:val="both"/>
              <w:rPr>
                <w:rFonts w:ascii="Times New Roman" w:eastAsia="UD デジタル 教科書体 NP-R" w:hAnsi="Times New Roman" w:cs="Times New Roman"/>
                <w:sz w:val="21"/>
                <w:szCs w:val="21"/>
              </w:rPr>
            </w:pPr>
            <w:r w:rsidRPr="00FB2DA9">
              <w:rPr>
                <w:rFonts w:ascii="Times New Roman" w:eastAsia="UD デジタル 教科書体 NP-R" w:hAnsi="Times New Roman" w:cs="Times New Roman"/>
                <w:sz w:val="21"/>
                <w:szCs w:val="21"/>
              </w:rPr>
              <w:t xml:space="preserve">Ở </w:t>
            </w:r>
            <w:proofErr w:type="spellStart"/>
            <w:r w:rsidRPr="00FB2DA9">
              <w:rPr>
                <w:rFonts w:ascii="Times New Roman" w:eastAsia="UD デジタル 教科書体 NP-R" w:hAnsi="Times New Roman" w:cs="Times New Roman"/>
                <w:sz w:val="21"/>
                <w:szCs w:val="21"/>
              </w:rPr>
              <w:t>Nhật</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Bả</w:t>
            </w:r>
            <w:r>
              <w:rPr>
                <w:rFonts w:ascii="Times New Roman" w:eastAsia="UD デジタル 教科書体 NP-R" w:hAnsi="Times New Roman" w:cs="Times New Roman"/>
                <w:sz w:val="21"/>
                <w:szCs w:val="21"/>
              </w:rPr>
              <w:t>n</w:t>
            </w:r>
            <w:proofErr w:type="spellEnd"/>
            <w:r>
              <w:rPr>
                <w:rFonts w:ascii="Times New Roman" w:eastAsia="UD デジタル 教科書体 NP-R" w:hAnsi="Times New Roman" w:cs="Times New Roman"/>
                <w:sz w:val="21"/>
                <w:szCs w:val="21"/>
              </w:rPr>
              <w:t xml:space="preserve">, </w:t>
            </w:r>
            <w:proofErr w:type="spellStart"/>
            <w:r>
              <w:rPr>
                <w:rFonts w:ascii="Times New Roman" w:eastAsia="UD デジタル 教科書体 NP-R" w:hAnsi="Times New Roman" w:cs="Times New Roman"/>
                <w:sz w:val="21"/>
                <w:szCs w:val="21"/>
              </w:rPr>
              <w:t>tưởng</w:t>
            </w:r>
            <w:proofErr w:type="spellEnd"/>
            <w:r>
              <w:rPr>
                <w:rFonts w:ascii="Times New Roman" w:eastAsia="UD デジタル 教科書体 NP-R" w:hAnsi="Times New Roman" w:cs="Times New Roman"/>
                <w:sz w:val="21"/>
                <w:szCs w:val="21"/>
              </w:rPr>
              <w:t xml:space="preserve"> </w:t>
            </w:r>
            <w:proofErr w:type="spellStart"/>
            <w:r>
              <w:rPr>
                <w:rFonts w:ascii="Times New Roman" w:eastAsia="UD デジタル 教科書体 NP-R" w:hAnsi="Times New Roman" w:cs="Times New Roman"/>
                <w:sz w:val="21"/>
                <w:szCs w:val="21"/>
              </w:rPr>
              <w:t>như</w:t>
            </w:r>
            <w:proofErr w:type="spellEnd"/>
            <w:r>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vừa</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kết</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thúc</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nhữ</w:t>
            </w:r>
            <w:r>
              <w:rPr>
                <w:rFonts w:ascii="Times New Roman" w:eastAsia="UD デジタル 教科書体 NP-R" w:hAnsi="Times New Roman" w:cs="Times New Roman"/>
                <w:sz w:val="21"/>
                <w:szCs w:val="21"/>
              </w:rPr>
              <w:t>ng</w:t>
            </w:r>
            <w:proofErr w:type="spellEnd"/>
            <w:r>
              <w:rPr>
                <w:rFonts w:ascii="Times New Roman" w:eastAsia="UD デジタル 教科書体 NP-R" w:hAnsi="Times New Roman" w:cs="Times New Roman"/>
                <w:sz w:val="21"/>
                <w:szCs w:val="21"/>
              </w:rPr>
              <w:t xml:space="preserve"> </w:t>
            </w:r>
            <w:proofErr w:type="spellStart"/>
            <w:r>
              <w:rPr>
                <w:rFonts w:ascii="Times New Roman" w:eastAsia="UD デジタル 教科書体 NP-R" w:hAnsi="Times New Roman" w:cs="Times New Roman"/>
                <w:sz w:val="21"/>
                <w:szCs w:val="21"/>
              </w:rPr>
              <w:t>ngày</w:t>
            </w:r>
            <w:proofErr w:type="spellEnd"/>
            <w:r>
              <w:rPr>
                <w:rFonts w:ascii="Times New Roman" w:eastAsia="UD デジタル 教科書体 NP-R" w:hAnsi="Times New Roman" w:cs="Times New Roman"/>
                <w:sz w:val="21"/>
                <w:szCs w:val="21"/>
              </w:rPr>
              <w:t xml:space="preserve"> </w:t>
            </w:r>
            <w:proofErr w:type="spellStart"/>
            <w:r>
              <w:rPr>
                <w:rFonts w:ascii="Times New Roman" w:eastAsia="UD デジタル 教科書体 NP-R" w:hAnsi="Times New Roman" w:cs="Times New Roman"/>
                <w:sz w:val="21"/>
                <w:szCs w:val="21"/>
              </w:rPr>
              <w:t>nắng</w:t>
            </w:r>
            <w:proofErr w:type="spellEnd"/>
            <w:r>
              <w:rPr>
                <w:rFonts w:ascii="Times New Roman" w:eastAsia="UD デジタル 教科書体 NP-R" w:hAnsi="Times New Roman" w:cs="Times New Roman"/>
                <w:sz w:val="21"/>
                <w:szCs w:val="21"/>
              </w:rPr>
              <w:t xml:space="preserve"> </w:t>
            </w:r>
            <w:proofErr w:type="spellStart"/>
            <w:r>
              <w:rPr>
                <w:rFonts w:ascii="Times New Roman" w:eastAsia="UD デジタル 教科書体 NP-R" w:hAnsi="Times New Roman" w:cs="Times New Roman"/>
                <w:sz w:val="21"/>
                <w:szCs w:val="21"/>
              </w:rPr>
              <w:t>nóng</w:t>
            </w:r>
            <w:proofErr w:type="spellEnd"/>
            <w:r>
              <w:rPr>
                <w:rFonts w:ascii="Times New Roman" w:eastAsia="UD デジタル 教科書体 NP-R" w:hAnsi="Times New Roman" w:cs="Times New Roman"/>
                <w:sz w:val="21"/>
                <w:szCs w:val="21"/>
              </w:rPr>
              <w:t xml:space="preserve"> </w:t>
            </w:r>
            <w:proofErr w:type="spellStart"/>
            <w:r>
              <w:rPr>
                <w:rFonts w:ascii="Times New Roman" w:eastAsia="UD デジタル 教科書体 NP-R" w:hAnsi="Times New Roman" w:cs="Times New Roman"/>
                <w:sz w:val="21"/>
                <w:szCs w:val="21"/>
              </w:rPr>
              <w:t>khắc</w:t>
            </w:r>
            <w:proofErr w:type="spellEnd"/>
            <w:r>
              <w:rPr>
                <w:rFonts w:ascii="Times New Roman" w:eastAsia="UD デジタル 教科書体 NP-R" w:hAnsi="Times New Roman" w:cs="Times New Roman"/>
                <w:sz w:val="21"/>
                <w:szCs w:val="21"/>
              </w:rPr>
              <w:t xml:space="preserve"> </w:t>
            </w:r>
            <w:proofErr w:type="spellStart"/>
            <w:r>
              <w:rPr>
                <w:rFonts w:ascii="Times New Roman" w:eastAsia="UD デジタル 教科書体 NP-R" w:hAnsi="Times New Roman" w:cs="Times New Roman"/>
                <w:sz w:val="21"/>
                <w:szCs w:val="21"/>
              </w:rPr>
              <w:t>nghiệt</w:t>
            </w:r>
            <w:proofErr w:type="spellEnd"/>
            <w:r>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ké</w:t>
            </w:r>
            <w:r>
              <w:rPr>
                <w:rFonts w:ascii="Times New Roman" w:eastAsia="UD デジタル 教科書体 NP-R" w:hAnsi="Times New Roman" w:cs="Times New Roman"/>
                <w:sz w:val="21"/>
                <w:szCs w:val="21"/>
              </w:rPr>
              <w:t>o</w:t>
            </w:r>
            <w:proofErr w:type="spellEnd"/>
            <w:r>
              <w:rPr>
                <w:rFonts w:ascii="Times New Roman" w:eastAsia="UD デジタル 教科書体 NP-R" w:hAnsi="Times New Roman" w:cs="Times New Roman"/>
                <w:sz w:val="21"/>
                <w:szCs w:val="21"/>
              </w:rPr>
              <w:t xml:space="preserve"> </w:t>
            </w:r>
            <w:proofErr w:type="spellStart"/>
            <w:r>
              <w:rPr>
                <w:rFonts w:ascii="Times New Roman" w:eastAsia="UD デジタル 教科書体 NP-R" w:hAnsi="Times New Roman" w:cs="Times New Roman"/>
                <w:sz w:val="21"/>
                <w:szCs w:val="21"/>
              </w:rPr>
              <w:t>dài</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thì</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ngay</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lập</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tức</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lại</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có</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những</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ngày</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nhiệt</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độ</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giống</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như</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tháng</w:t>
            </w:r>
            <w:proofErr w:type="spellEnd"/>
            <w:r w:rsidRPr="00FB2DA9">
              <w:rPr>
                <w:rFonts w:ascii="Times New Roman" w:eastAsia="UD デジタル 教科書体 NP-R" w:hAnsi="Times New Roman" w:cs="Times New Roman"/>
                <w:sz w:val="21"/>
                <w:szCs w:val="21"/>
              </w:rPr>
              <w:t xml:space="preserve"> 12, </w:t>
            </w:r>
            <w:proofErr w:type="spellStart"/>
            <w:r w:rsidRPr="00FB2DA9">
              <w:rPr>
                <w:rFonts w:ascii="Times New Roman" w:eastAsia="UD デジタル 教科書体 NP-R" w:hAnsi="Times New Roman" w:cs="Times New Roman"/>
                <w:sz w:val="21"/>
                <w:szCs w:val="21"/>
              </w:rPr>
              <w:t>khiến</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sự</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chênh</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lệ</w:t>
            </w:r>
            <w:r w:rsidR="00B24034">
              <w:rPr>
                <w:rFonts w:ascii="Times New Roman" w:eastAsia="UD デジタル 教科書体 NP-R" w:hAnsi="Times New Roman" w:cs="Times New Roman"/>
                <w:sz w:val="21"/>
                <w:szCs w:val="21"/>
              </w:rPr>
              <w:t>ch</w:t>
            </w:r>
            <w:proofErr w:type="spellEnd"/>
            <w:r w:rsidR="00B24034">
              <w:rPr>
                <w:rFonts w:ascii="Times New Roman" w:eastAsia="UD デジタル 教科書体 NP-R" w:hAnsi="Times New Roman" w:cs="Times New Roman"/>
                <w:sz w:val="21"/>
                <w:szCs w:val="21"/>
              </w:rPr>
              <w:t xml:space="preserve"> </w:t>
            </w:r>
            <w:proofErr w:type="spellStart"/>
            <w:r w:rsidR="00B24034">
              <w:rPr>
                <w:rFonts w:ascii="Times New Roman" w:eastAsia="UD デジタル 教科書体 NP-R" w:hAnsi="Times New Roman" w:cs="Times New Roman"/>
                <w:sz w:val="21"/>
                <w:szCs w:val="21"/>
              </w:rPr>
              <w:t>nóng-</w:t>
            </w:r>
            <w:r w:rsidRPr="00FB2DA9">
              <w:rPr>
                <w:rFonts w:ascii="Times New Roman" w:eastAsia="UD デジタル 教科書体 NP-R" w:hAnsi="Times New Roman" w:cs="Times New Roman"/>
                <w:sz w:val="21"/>
                <w:szCs w:val="21"/>
              </w:rPr>
              <w:t>lạnh</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trở</w:t>
            </w:r>
            <w:proofErr w:type="spellEnd"/>
            <w:r w:rsidR="00B24034">
              <w:rPr>
                <w:rFonts w:ascii="Times New Roman" w:eastAsia="UD デジタル 教科書体 NP-R" w:hAnsi="Times New Roman" w:cs="Times New Roman"/>
                <w:sz w:val="21"/>
                <w:szCs w:val="21"/>
              </w:rPr>
              <w:t xml:space="preserve"> </w:t>
            </w:r>
            <w:proofErr w:type="spellStart"/>
            <w:r w:rsidR="00B24034">
              <w:rPr>
                <w:rFonts w:ascii="Times New Roman" w:eastAsia="UD デジタル 教科書体 NP-R" w:hAnsi="Times New Roman" w:cs="Times New Roman"/>
                <w:sz w:val="21"/>
                <w:szCs w:val="21"/>
              </w:rPr>
              <w:t>nên</w:t>
            </w:r>
            <w:proofErr w:type="spellEnd"/>
            <w:r w:rsidR="00B24034">
              <w:rPr>
                <w:rFonts w:ascii="Times New Roman" w:eastAsia="UD デジタル 教科書体 NP-R" w:hAnsi="Times New Roman" w:cs="Times New Roman"/>
                <w:sz w:val="21"/>
                <w:szCs w:val="21"/>
              </w:rPr>
              <w:t xml:space="preserve"> </w:t>
            </w:r>
            <w:proofErr w:type="spellStart"/>
            <w:r w:rsidR="00B24034">
              <w:rPr>
                <w:rFonts w:ascii="Times New Roman" w:eastAsia="UD デジタル 教科書体 NP-R" w:hAnsi="Times New Roman" w:cs="Times New Roman"/>
                <w:sz w:val="21"/>
                <w:szCs w:val="21"/>
              </w:rPr>
              <w:t>rất</w:t>
            </w:r>
            <w:proofErr w:type="spellEnd"/>
            <w:r w:rsidR="00B24034">
              <w:rPr>
                <w:rFonts w:ascii="Times New Roman" w:eastAsia="UD デジタル 教科書体 NP-R" w:hAnsi="Times New Roman" w:cs="Times New Roman"/>
                <w:sz w:val="21"/>
                <w:szCs w:val="21"/>
              </w:rPr>
              <w:t xml:space="preserve"> </w:t>
            </w:r>
            <w:proofErr w:type="spellStart"/>
            <w:r w:rsidR="00B24034">
              <w:rPr>
                <w:rFonts w:ascii="Times New Roman" w:eastAsia="UD デジタル 教科書体 NP-R" w:hAnsi="Times New Roman" w:cs="Times New Roman"/>
                <w:sz w:val="21"/>
                <w:szCs w:val="21"/>
              </w:rPr>
              <w:t>nghắc</w:t>
            </w:r>
            <w:proofErr w:type="spellEnd"/>
            <w:r w:rsidR="00B24034">
              <w:rPr>
                <w:rFonts w:ascii="Times New Roman" w:eastAsia="UD デジタル 教科書体 NP-R" w:hAnsi="Times New Roman" w:cs="Times New Roman"/>
                <w:sz w:val="21"/>
                <w:szCs w:val="21"/>
              </w:rPr>
              <w:t xml:space="preserve"> </w:t>
            </w:r>
            <w:proofErr w:type="spellStart"/>
            <w:r w:rsidR="00B24034">
              <w:rPr>
                <w:rFonts w:ascii="Times New Roman" w:eastAsia="UD デジタル 教科書体 NP-R" w:hAnsi="Times New Roman" w:cs="Times New Roman"/>
                <w:sz w:val="21"/>
                <w:szCs w:val="21"/>
              </w:rPr>
              <w:t>nghiệt</w:t>
            </w:r>
            <w:proofErr w:type="spellEnd"/>
            <w:r w:rsidR="00B24034">
              <w:rPr>
                <w:rFonts w:ascii="Times New Roman" w:eastAsia="UD デジタル 教科書体 NP-R" w:hAnsi="Times New Roman" w:cs="Times New Roman"/>
                <w:sz w:val="21"/>
                <w:szCs w:val="21"/>
              </w:rPr>
              <w:t>.</w:t>
            </w:r>
          </w:p>
          <w:p w14:paraId="5F9FA8D4" w14:textId="4F85AC48" w:rsidR="00FB2DA9" w:rsidRPr="00432FA9" w:rsidRDefault="00FB2DA9" w:rsidP="00FB2DA9">
            <w:pPr>
              <w:spacing w:after="0" w:line="240" w:lineRule="auto"/>
              <w:ind w:leftChars="2655" w:left="4248" w:firstLine="170"/>
              <w:jc w:val="both"/>
              <w:rPr>
                <w:rFonts w:ascii="Times New Roman" w:eastAsia="UD デジタル 教科書体 NP-R" w:hAnsi="Times New Roman" w:cs="Times New Roman"/>
                <w:sz w:val="21"/>
                <w:szCs w:val="21"/>
              </w:rPr>
            </w:pPr>
            <w:proofErr w:type="spellStart"/>
            <w:r w:rsidRPr="00FB2DA9">
              <w:rPr>
                <w:rFonts w:ascii="Times New Roman" w:eastAsia="UD デジタル 教科書体 NP-R" w:hAnsi="Times New Roman" w:cs="Times New Roman"/>
                <w:sz w:val="21"/>
                <w:szCs w:val="21"/>
              </w:rPr>
              <w:t>Mong</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mọi</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người</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chú</w:t>
            </w:r>
            <w:proofErr w:type="spellEnd"/>
            <w:r w:rsidRPr="00FB2DA9">
              <w:rPr>
                <w:rFonts w:ascii="Times New Roman" w:eastAsia="UD デジタル 教科書体 NP-R" w:hAnsi="Times New Roman" w:cs="Times New Roman"/>
                <w:sz w:val="21"/>
                <w:szCs w:val="21"/>
              </w:rPr>
              <w:t xml:space="preserve"> ý </w:t>
            </w:r>
            <w:proofErr w:type="spellStart"/>
            <w:r w:rsidRPr="00FB2DA9">
              <w:rPr>
                <w:rFonts w:ascii="Times New Roman" w:eastAsia="UD デジタル 教科書体 NP-R" w:hAnsi="Times New Roman" w:cs="Times New Roman"/>
                <w:sz w:val="21"/>
                <w:szCs w:val="21"/>
              </w:rPr>
              <w:t>giữ</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gìn</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sức</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khỏe</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tránh</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bị</w:t>
            </w:r>
            <w:proofErr w:type="spellEnd"/>
            <w:r w:rsidRPr="00FB2DA9">
              <w:rPr>
                <w:rFonts w:ascii="Times New Roman" w:eastAsia="UD デジタル 教科書体 NP-R" w:hAnsi="Times New Roman" w:cs="Times New Roman"/>
                <w:sz w:val="21"/>
                <w:szCs w:val="21"/>
              </w:rPr>
              <w:t xml:space="preserve"> </w:t>
            </w:r>
            <w:proofErr w:type="spellStart"/>
            <w:r w:rsidRPr="00FB2DA9">
              <w:rPr>
                <w:rFonts w:ascii="Times New Roman" w:eastAsia="UD デジタル 教科書体 NP-R" w:hAnsi="Times New Roman" w:cs="Times New Roman"/>
                <w:sz w:val="21"/>
                <w:szCs w:val="21"/>
              </w:rPr>
              <w:t>ố</w:t>
            </w:r>
            <w:r w:rsidR="00B24034">
              <w:rPr>
                <w:rFonts w:ascii="Times New Roman" w:eastAsia="UD デジタル 教科書体 NP-R" w:hAnsi="Times New Roman" w:cs="Times New Roman"/>
                <w:sz w:val="21"/>
                <w:szCs w:val="21"/>
              </w:rPr>
              <w:t>m</w:t>
            </w:r>
            <w:proofErr w:type="spellEnd"/>
            <w:r w:rsidR="00B24034">
              <w:rPr>
                <w:rFonts w:ascii="Times New Roman" w:eastAsia="UD デジタル 教科書体 NP-R" w:hAnsi="Times New Roman" w:cs="Times New Roman"/>
                <w:sz w:val="21"/>
                <w:szCs w:val="21"/>
              </w:rPr>
              <w:t>.</w:t>
            </w:r>
          </w:p>
          <w:p w14:paraId="32EC1175" w14:textId="77777777" w:rsidR="004D3ED9" w:rsidRDefault="004D3ED9" w:rsidP="00030313">
            <w:pPr>
              <w:spacing w:after="0" w:line="240" w:lineRule="auto"/>
              <w:ind w:leftChars="2655" w:left="4248" w:firstLine="170"/>
              <w:jc w:val="both"/>
              <w:rPr>
                <w:rFonts w:ascii="Times New Roman" w:eastAsia="UD デジタル 教科書体 NP-R" w:hAnsi="Times New Roman" w:cs="Times New Roman"/>
                <w:sz w:val="21"/>
                <w:szCs w:val="21"/>
              </w:rPr>
            </w:pPr>
          </w:p>
          <w:p w14:paraId="3289D9FE" w14:textId="1454D4CF" w:rsidR="00B24034" w:rsidRDefault="00B24034" w:rsidP="00030313">
            <w:pPr>
              <w:spacing w:after="0" w:line="240" w:lineRule="auto"/>
              <w:ind w:leftChars="2655" w:left="4248" w:firstLine="170"/>
              <w:jc w:val="both"/>
              <w:rPr>
                <w:rFonts w:ascii="Times New Roman" w:eastAsia="UD デジタル 教科書体 NP-R" w:hAnsi="Times New Roman" w:cs="Times New Roman"/>
                <w:sz w:val="21"/>
                <w:szCs w:val="21"/>
              </w:rPr>
            </w:pPr>
            <w:proofErr w:type="spellStart"/>
            <w:r>
              <w:rPr>
                <w:rFonts w:ascii="Times New Roman" w:eastAsia="UD デジタル 教科書体 NP-R" w:hAnsi="Times New Roman" w:cs="Times New Roman"/>
                <w:sz w:val="21"/>
                <w:szCs w:val="21"/>
              </w:rPr>
              <w:t>T</w:t>
            </w:r>
            <w:r w:rsidRPr="00B24034">
              <w:rPr>
                <w:rFonts w:ascii="Times New Roman" w:eastAsia="UD デジタル 教科書体 NP-R" w:hAnsi="Times New Roman" w:cs="Times New Roman"/>
                <w:sz w:val="21"/>
                <w:szCs w:val="21"/>
              </w:rPr>
              <w:t>rong</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bản</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thông</w:t>
            </w:r>
            <w:proofErr w:type="spellEnd"/>
            <w:r w:rsidRPr="00B24034">
              <w:rPr>
                <w:rFonts w:ascii="Times New Roman" w:eastAsia="UD デジタル 教科書体 NP-R" w:hAnsi="Times New Roman" w:cs="Times New Roman"/>
                <w:sz w:val="21"/>
                <w:szCs w:val="21"/>
              </w:rPr>
              <w:t xml:space="preserve"> tin </w:t>
            </w:r>
            <w:proofErr w:type="spellStart"/>
            <w:r w:rsidRPr="00B24034">
              <w:rPr>
                <w:rFonts w:ascii="Times New Roman" w:eastAsia="UD デジタル 教科書体 NP-R" w:hAnsi="Times New Roman" w:cs="Times New Roman"/>
                <w:sz w:val="21"/>
                <w:szCs w:val="21"/>
              </w:rPr>
              <w:t>tuân</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thủ</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lần</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này</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có</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một</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số</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nội</w:t>
            </w:r>
            <w:proofErr w:type="spellEnd"/>
            <w:r w:rsidRPr="00B24034">
              <w:rPr>
                <w:rFonts w:ascii="Times New Roman" w:eastAsia="UD デジタル 教科書体 NP-R" w:hAnsi="Times New Roman" w:cs="Times New Roman"/>
                <w:sz w:val="21"/>
                <w:szCs w:val="21"/>
              </w:rPr>
              <w:t xml:space="preserve"> dung chia </w:t>
            </w:r>
            <w:proofErr w:type="spellStart"/>
            <w:r w:rsidRPr="00B24034">
              <w:rPr>
                <w:rFonts w:ascii="Times New Roman" w:eastAsia="UD デジタル 教科書体 NP-R" w:hAnsi="Times New Roman" w:cs="Times New Roman"/>
                <w:sz w:val="21"/>
                <w:szCs w:val="21"/>
              </w:rPr>
              <w:t>sẻ</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thông</w:t>
            </w:r>
            <w:proofErr w:type="spellEnd"/>
            <w:r w:rsidRPr="00B24034">
              <w:rPr>
                <w:rFonts w:ascii="Times New Roman" w:eastAsia="UD デジタル 教科書体 NP-R" w:hAnsi="Times New Roman" w:cs="Times New Roman"/>
                <w:sz w:val="21"/>
                <w:szCs w:val="21"/>
              </w:rPr>
              <w:t xml:space="preserve"> tin </w:t>
            </w:r>
            <w:proofErr w:type="spellStart"/>
            <w:r w:rsidRPr="00B24034">
              <w:rPr>
                <w:rFonts w:ascii="Times New Roman" w:eastAsia="UD デジタル 教科書体 NP-R" w:hAnsi="Times New Roman" w:cs="Times New Roman"/>
                <w:sz w:val="21"/>
                <w:szCs w:val="21"/>
              </w:rPr>
              <w:t>liên</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quan</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đến</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tuân</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thủ</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với</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quý</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công</w:t>
            </w:r>
            <w:proofErr w:type="spellEnd"/>
            <w:r w:rsidRPr="00B24034">
              <w:rPr>
                <w:rFonts w:ascii="Times New Roman" w:eastAsia="UD デジタル 教科書体 NP-R" w:hAnsi="Times New Roman" w:cs="Times New Roman"/>
                <w:sz w:val="21"/>
                <w:szCs w:val="21"/>
              </w:rPr>
              <w:t xml:space="preserve"> ty TICO. </w:t>
            </w:r>
            <w:proofErr w:type="spellStart"/>
            <w:r w:rsidRPr="00B24034">
              <w:rPr>
                <w:rFonts w:ascii="Times New Roman" w:eastAsia="UD デジタル 教科書体 NP-R" w:hAnsi="Times New Roman" w:cs="Times New Roman"/>
                <w:sz w:val="21"/>
                <w:szCs w:val="21"/>
              </w:rPr>
              <w:t>Việc</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không</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để</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xảy</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ra</w:t>
            </w:r>
            <w:proofErr w:type="spellEnd"/>
            <w:r w:rsidRPr="00B24034">
              <w:rPr>
                <w:rFonts w:ascii="Times New Roman" w:eastAsia="UD デジタル 教科書体 NP-R" w:hAnsi="Times New Roman" w:cs="Times New Roman"/>
                <w:sz w:val="21"/>
                <w:szCs w:val="21"/>
              </w:rPr>
              <w:t xml:space="preserve"> vi </w:t>
            </w:r>
            <w:proofErr w:type="spellStart"/>
            <w:r w:rsidRPr="00B24034">
              <w:rPr>
                <w:rFonts w:ascii="Times New Roman" w:eastAsia="UD デジタル 教科書体 NP-R" w:hAnsi="Times New Roman" w:cs="Times New Roman"/>
                <w:sz w:val="21"/>
                <w:szCs w:val="21"/>
              </w:rPr>
              <w:t>phạm</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tuân</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thủ</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là</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quan</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trọ</w:t>
            </w:r>
            <w:r w:rsidR="0051001E">
              <w:rPr>
                <w:rFonts w:ascii="Times New Roman" w:eastAsia="UD デジタル 教科書体 NP-R" w:hAnsi="Times New Roman" w:cs="Times New Roman"/>
                <w:sz w:val="21"/>
                <w:szCs w:val="21"/>
              </w:rPr>
              <w:t>ng</w:t>
            </w:r>
            <w:proofErr w:type="spellEnd"/>
            <w:r w:rsidR="0051001E">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nh</w:t>
            </w:r>
            <w:r w:rsidRPr="00B24034">
              <w:rPr>
                <w:rFonts w:ascii="Times New Roman" w:eastAsia="UD デジタル 教科書体 NP-R" w:hAnsi="Times New Roman" w:cs="Times New Roman" w:hint="cs"/>
                <w:sz w:val="21"/>
                <w:szCs w:val="21"/>
              </w:rPr>
              <w:t>ư</w:t>
            </w:r>
            <w:r w:rsidRPr="00B24034">
              <w:rPr>
                <w:rFonts w:ascii="Times New Roman" w:eastAsia="UD デジタル 教科書体 NP-R" w:hAnsi="Times New Roman" w:cs="Times New Roman"/>
                <w:sz w:val="21"/>
                <w:szCs w:val="21"/>
              </w:rPr>
              <w:t>ng</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điều</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còn</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quan</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trọng</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h</w:t>
            </w:r>
            <w:r w:rsidRPr="00B24034">
              <w:rPr>
                <w:rFonts w:ascii="Times New Roman" w:eastAsia="UD デジタル 教科書体 NP-R" w:hAnsi="Times New Roman" w:cs="Times New Roman" w:hint="cs"/>
                <w:sz w:val="21"/>
                <w:szCs w:val="21"/>
              </w:rPr>
              <w:t>ơ</w:t>
            </w:r>
            <w:r w:rsidRPr="00B24034">
              <w:rPr>
                <w:rFonts w:ascii="Times New Roman" w:eastAsia="UD デジタル 教科書体 NP-R" w:hAnsi="Times New Roman" w:cs="Times New Roman"/>
                <w:sz w:val="21"/>
                <w:szCs w:val="21"/>
              </w:rPr>
              <w:t>n</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là</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khi</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có</w:t>
            </w:r>
            <w:proofErr w:type="spellEnd"/>
            <w:r w:rsidRPr="00B24034">
              <w:rPr>
                <w:rFonts w:ascii="Times New Roman" w:eastAsia="UD デジタル 教科書体 NP-R" w:hAnsi="Times New Roman" w:cs="Times New Roman"/>
                <w:sz w:val="21"/>
                <w:szCs w:val="21"/>
              </w:rPr>
              <w:t xml:space="preserve"> vi </w:t>
            </w:r>
            <w:proofErr w:type="spellStart"/>
            <w:r w:rsidRPr="00B24034">
              <w:rPr>
                <w:rFonts w:ascii="Times New Roman" w:eastAsia="UD デジタル 教科書体 NP-R" w:hAnsi="Times New Roman" w:cs="Times New Roman"/>
                <w:sz w:val="21"/>
                <w:szCs w:val="21"/>
              </w:rPr>
              <w:t>phạm</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xảy</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ra</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không</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đ</w:t>
            </w:r>
            <w:r w:rsidRPr="00B24034">
              <w:rPr>
                <w:rFonts w:ascii="Times New Roman" w:eastAsia="UD デジタル 教科書体 NP-R" w:hAnsi="Times New Roman" w:cs="Times New Roman" w:hint="cs"/>
                <w:sz w:val="21"/>
                <w:szCs w:val="21"/>
              </w:rPr>
              <w:t>ư</w:t>
            </w:r>
            <w:r w:rsidRPr="00B24034">
              <w:rPr>
                <w:rFonts w:ascii="Times New Roman" w:eastAsia="UD デジタル 教科書体 NP-R" w:hAnsi="Times New Roman" w:cs="Times New Roman"/>
                <w:sz w:val="21"/>
                <w:szCs w:val="21"/>
              </w:rPr>
              <w:t>ợc</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bỏ</w:t>
            </w:r>
            <w:proofErr w:type="spellEnd"/>
            <w:r w:rsidRPr="00B24034">
              <w:rPr>
                <w:rFonts w:ascii="Times New Roman" w:eastAsia="UD デジタル 教科書体 NP-R" w:hAnsi="Times New Roman" w:cs="Times New Roman"/>
                <w:sz w:val="21"/>
                <w:szCs w:val="21"/>
              </w:rPr>
              <w:t xml:space="preserve"> qua </w:t>
            </w:r>
            <w:proofErr w:type="spellStart"/>
            <w:r w:rsidRPr="00B24034">
              <w:rPr>
                <w:rFonts w:ascii="Times New Roman" w:eastAsia="UD デジタル 教科書体 NP-R" w:hAnsi="Times New Roman" w:cs="Times New Roman"/>
                <w:sz w:val="21"/>
                <w:szCs w:val="21"/>
              </w:rPr>
              <w:t>mà</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phải</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nhận</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biế</w:t>
            </w:r>
            <w:r w:rsidR="0051001E">
              <w:rPr>
                <w:rFonts w:ascii="Times New Roman" w:eastAsia="UD デジタル 教科書体 NP-R" w:hAnsi="Times New Roman" w:cs="Times New Roman"/>
                <w:sz w:val="21"/>
                <w:szCs w:val="21"/>
              </w:rPr>
              <w:t>t</w:t>
            </w:r>
            <w:proofErr w:type="spellEnd"/>
            <w:r w:rsidR="0051001E">
              <w:rPr>
                <w:rFonts w:ascii="Times New Roman" w:eastAsia="UD デジタル 教科書体 NP-R" w:hAnsi="Times New Roman" w:cs="Times New Roman"/>
                <w:sz w:val="21"/>
                <w:szCs w:val="21"/>
              </w:rPr>
              <w:t xml:space="preserve"> </w:t>
            </w:r>
            <w:proofErr w:type="spellStart"/>
            <w:r w:rsidR="0051001E">
              <w:rPr>
                <w:rFonts w:ascii="Times New Roman" w:eastAsia="UD デジタル 教科書体 NP-R" w:hAnsi="Times New Roman" w:cs="Times New Roman"/>
                <w:sz w:val="21"/>
                <w:szCs w:val="21"/>
              </w:rPr>
              <w:t>rõ</w:t>
            </w:r>
            <w:proofErr w:type="spellEnd"/>
            <w:r w:rsidR="0051001E">
              <w:rPr>
                <w:rFonts w:ascii="Times New Roman" w:eastAsia="UD デジタル 教科書体 NP-R" w:hAnsi="Times New Roman" w:cs="Times New Roman"/>
                <w:sz w:val="21"/>
                <w:szCs w:val="21"/>
              </w:rPr>
              <w:t xml:space="preserve"> </w:t>
            </w:r>
            <w:proofErr w:type="spellStart"/>
            <w:r w:rsidR="0051001E">
              <w:rPr>
                <w:rFonts w:ascii="Times New Roman" w:eastAsia="UD デジタル 教科書体 NP-R" w:hAnsi="Times New Roman" w:cs="Times New Roman"/>
                <w:sz w:val="21"/>
                <w:szCs w:val="21"/>
              </w:rPr>
              <w:t>ràng</w:t>
            </w:r>
            <w:proofErr w:type="spellEnd"/>
            <w:r w:rsidR="0051001E">
              <w:rPr>
                <w:rFonts w:ascii="Times New Roman" w:eastAsia="UD デジタル 教科書体 NP-R" w:hAnsi="Times New Roman" w:cs="Times New Roman"/>
                <w:sz w:val="21"/>
                <w:szCs w:val="21"/>
              </w:rPr>
              <w:t xml:space="preserve"> </w:t>
            </w:r>
            <w:proofErr w:type="spellStart"/>
            <w:r w:rsidR="0051001E">
              <w:rPr>
                <w:rFonts w:ascii="Times New Roman" w:eastAsia="UD デジタル 教科書体 NP-R" w:hAnsi="Times New Roman" w:cs="Times New Roman"/>
                <w:sz w:val="21"/>
                <w:szCs w:val="21"/>
              </w:rPr>
              <w:t>và</w:t>
            </w:r>
            <w:proofErr w:type="spellEnd"/>
            <w:r w:rsidR="0051001E">
              <w:rPr>
                <w:rFonts w:ascii="Times New Roman" w:eastAsia="UD デジタル 教科書体 NP-R" w:hAnsi="Times New Roman" w:cs="Times New Roman"/>
                <w:sz w:val="21"/>
                <w:szCs w:val="21"/>
              </w:rPr>
              <w:t xml:space="preserve"> </w:t>
            </w:r>
            <w:proofErr w:type="spellStart"/>
            <w:r w:rsidR="0051001E">
              <w:rPr>
                <w:rFonts w:ascii="Times New Roman" w:eastAsia="UD デジタル 教科書体 NP-R" w:hAnsi="Times New Roman" w:cs="Times New Roman"/>
                <w:sz w:val="21"/>
                <w:szCs w:val="21"/>
              </w:rPr>
              <w:t>đưa</w:t>
            </w:r>
            <w:proofErr w:type="spellEnd"/>
            <w:r w:rsidR="0051001E">
              <w:rPr>
                <w:rFonts w:ascii="Times New Roman" w:eastAsia="UD デジタル 教科書体 NP-R" w:hAnsi="Times New Roman" w:cs="Times New Roman"/>
                <w:sz w:val="21"/>
                <w:szCs w:val="21"/>
              </w:rPr>
              <w:t xml:space="preserve"> </w:t>
            </w:r>
            <w:proofErr w:type="spellStart"/>
            <w:r w:rsidR="0051001E">
              <w:rPr>
                <w:rFonts w:ascii="Times New Roman" w:eastAsia="UD デジタル 教科書体 NP-R" w:hAnsi="Times New Roman" w:cs="Times New Roman"/>
                <w:sz w:val="21"/>
                <w:szCs w:val="21"/>
              </w:rPr>
              <w:t>ra</w:t>
            </w:r>
            <w:proofErr w:type="spellEnd"/>
            <w:r w:rsidR="0051001E">
              <w:rPr>
                <w:rFonts w:ascii="Times New Roman" w:eastAsia="UD デジタル 教科書体 NP-R" w:hAnsi="Times New Roman" w:cs="Times New Roman"/>
                <w:sz w:val="21"/>
                <w:szCs w:val="21"/>
              </w:rPr>
              <w:t xml:space="preserve"> </w:t>
            </w:r>
            <w:proofErr w:type="spellStart"/>
            <w:r w:rsidR="0051001E">
              <w:rPr>
                <w:rFonts w:ascii="Times New Roman" w:eastAsia="UD デジタル 教科書体 NP-R" w:hAnsi="Times New Roman" w:cs="Times New Roman"/>
                <w:sz w:val="21"/>
                <w:szCs w:val="21"/>
              </w:rPr>
              <w:t>đối</w:t>
            </w:r>
            <w:proofErr w:type="spellEnd"/>
            <w:r w:rsidR="0051001E">
              <w:rPr>
                <w:rFonts w:ascii="Times New Roman" w:eastAsia="UD デジタル 教科書体 NP-R" w:hAnsi="Times New Roman" w:cs="Times New Roman"/>
                <w:sz w:val="21"/>
                <w:szCs w:val="21"/>
              </w:rPr>
              <w:t xml:space="preserve"> </w:t>
            </w:r>
            <w:proofErr w:type="spellStart"/>
            <w:r w:rsidR="0051001E">
              <w:rPr>
                <w:rFonts w:ascii="Times New Roman" w:eastAsia="UD デジタル 教科書体 NP-R" w:hAnsi="Times New Roman" w:cs="Times New Roman"/>
                <w:sz w:val="21"/>
                <w:szCs w:val="21"/>
              </w:rPr>
              <w:t>ứng</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thích</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hợ</w:t>
            </w:r>
            <w:r w:rsidR="0051001E">
              <w:rPr>
                <w:rFonts w:ascii="Times New Roman" w:eastAsia="UD デジタル 教科書体 NP-R" w:hAnsi="Times New Roman" w:cs="Times New Roman"/>
                <w:sz w:val="21"/>
                <w:szCs w:val="21"/>
              </w:rPr>
              <w:t>p</w:t>
            </w:r>
            <w:proofErr w:type="spellEnd"/>
            <w:r w:rsidR="0051001E">
              <w:rPr>
                <w:rFonts w:ascii="Times New Roman" w:eastAsia="UD デジタル 教科書体 NP-R" w:hAnsi="Times New Roman" w:cs="Times New Roman"/>
                <w:sz w:val="21"/>
                <w:szCs w:val="21"/>
              </w:rPr>
              <w:t xml:space="preserve">. </w:t>
            </w:r>
            <w:proofErr w:type="spellStart"/>
            <w:r w:rsidR="0051001E">
              <w:rPr>
                <w:rFonts w:ascii="Times New Roman" w:eastAsia="UD デジタル 教科書体 NP-R" w:hAnsi="Times New Roman" w:cs="Times New Roman"/>
                <w:sz w:val="21"/>
                <w:szCs w:val="21"/>
              </w:rPr>
              <w:t>H</w:t>
            </w:r>
            <w:r w:rsidRPr="00B24034">
              <w:rPr>
                <w:rFonts w:ascii="Times New Roman" w:eastAsia="UD デジタル 教科書体 NP-R" w:hAnsi="Times New Roman" w:cs="Times New Roman"/>
                <w:sz w:val="21"/>
                <w:szCs w:val="21"/>
              </w:rPr>
              <w:t>ãy</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cùng</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nâng</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cao</w:t>
            </w:r>
            <w:proofErr w:type="spellEnd"/>
            <w:r w:rsidRPr="00B24034">
              <w:rPr>
                <w:rFonts w:ascii="Times New Roman" w:eastAsia="UD デジタル 教科書体 NP-R" w:hAnsi="Times New Roman" w:cs="Times New Roman"/>
                <w:sz w:val="21"/>
                <w:szCs w:val="21"/>
              </w:rPr>
              <w:t xml:space="preserve"> ý </w:t>
            </w:r>
            <w:proofErr w:type="spellStart"/>
            <w:r w:rsidRPr="00B24034">
              <w:rPr>
                <w:rFonts w:ascii="Times New Roman" w:eastAsia="UD デジタル 教科書体 NP-R" w:hAnsi="Times New Roman" w:cs="Times New Roman"/>
                <w:sz w:val="21"/>
                <w:szCs w:val="21"/>
              </w:rPr>
              <w:t>thức</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về</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vấn</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đề</w:t>
            </w:r>
            <w:proofErr w:type="spellEnd"/>
            <w:r w:rsidRPr="00B24034">
              <w:rPr>
                <w:rFonts w:ascii="Times New Roman" w:eastAsia="UD デジタル 教科書体 NP-R" w:hAnsi="Times New Roman" w:cs="Times New Roman"/>
                <w:sz w:val="21"/>
                <w:szCs w:val="21"/>
              </w:rPr>
              <w:t xml:space="preserve"> </w:t>
            </w:r>
            <w:proofErr w:type="spellStart"/>
            <w:r w:rsidRPr="00B24034">
              <w:rPr>
                <w:rFonts w:ascii="Times New Roman" w:eastAsia="UD デジタル 教科書体 NP-R" w:hAnsi="Times New Roman" w:cs="Times New Roman"/>
                <w:sz w:val="21"/>
                <w:szCs w:val="21"/>
              </w:rPr>
              <w:t>này</w:t>
            </w:r>
            <w:proofErr w:type="spellEnd"/>
            <w:r w:rsidRPr="00B24034">
              <w:rPr>
                <w:rFonts w:ascii="Times New Roman" w:eastAsia="UD デジタル 教科書体 NP-R" w:hAnsi="Times New Roman" w:cs="Times New Roman"/>
                <w:sz w:val="21"/>
                <w:szCs w:val="21"/>
              </w:rPr>
              <w:t>.</w:t>
            </w:r>
          </w:p>
          <w:p w14:paraId="4B7DE007" w14:textId="77777777" w:rsidR="0082769B" w:rsidRPr="00432FA9" w:rsidRDefault="0082769B" w:rsidP="00030313">
            <w:pPr>
              <w:spacing w:after="0" w:line="240" w:lineRule="auto"/>
              <w:ind w:leftChars="2655" w:left="4248" w:firstLine="170"/>
              <w:jc w:val="both"/>
              <w:rPr>
                <w:rFonts w:ascii="Times New Roman" w:eastAsia="UD デジタル 教科書体 NP-R" w:hAnsi="Times New Roman" w:cs="Times New Roman"/>
                <w:sz w:val="21"/>
                <w:szCs w:val="21"/>
              </w:rPr>
            </w:pPr>
          </w:p>
          <w:p w14:paraId="4B25C03E" w14:textId="6C7F5FF2" w:rsidR="00455B0E" w:rsidRPr="00432FA9" w:rsidRDefault="0051001E" w:rsidP="00030313">
            <w:pPr>
              <w:spacing w:after="0" w:line="240" w:lineRule="auto"/>
              <w:ind w:leftChars="2655" w:left="4248" w:firstLine="170"/>
              <w:jc w:val="both"/>
              <w:rPr>
                <w:rFonts w:ascii="Times New Roman" w:eastAsia="UD デジタル 教科書体 NP-R" w:hAnsi="Times New Roman" w:cs="Times New Roman"/>
                <w:sz w:val="21"/>
                <w:szCs w:val="21"/>
              </w:rPr>
            </w:pPr>
            <w:proofErr w:type="spellStart"/>
            <w:r w:rsidRPr="00432FA9">
              <w:rPr>
                <w:rFonts w:ascii="Times New Roman" w:hAnsi="Times New Roman" w:cs="Times New Roman"/>
                <w:sz w:val="21"/>
                <w:szCs w:val="21"/>
              </w:rPr>
              <w:t>Ngoài</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ra</w:t>
            </w:r>
            <w:proofErr w:type="spellEnd"/>
            <w:r w:rsidRPr="00432FA9">
              <w:rPr>
                <w:rFonts w:ascii="Times New Roman" w:hAnsi="Times New Roman" w:cs="Times New Roman"/>
                <w:sz w:val="21"/>
                <w:szCs w:val="21"/>
              </w:rPr>
              <w:t xml:space="preserve">, </w:t>
            </w:r>
            <w:proofErr w:type="spellStart"/>
            <w:r w:rsidR="0082769B">
              <w:rPr>
                <w:rFonts w:ascii="Times New Roman" w:hAnsi="Times New Roman" w:cs="Times New Roman"/>
                <w:sz w:val="21"/>
                <w:szCs w:val="21"/>
              </w:rPr>
              <w:t>lần</w:t>
            </w:r>
            <w:proofErr w:type="spellEnd"/>
            <w:r w:rsidR="0082769B">
              <w:rPr>
                <w:rFonts w:ascii="Times New Roman" w:hAnsi="Times New Roman" w:cs="Times New Roman"/>
                <w:sz w:val="21"/>
                <w:szCs w:val="21"/>
              </w:rPr>
              <w:t xml:space="preserve"> </w:t>
            </w:r>
            <w:proofErr w:type="spellStart"/>
            <w:r w:rsidR="0082769B">
              <w:rPr>
                <w:rFonts w:ascii="Times New Roman" w:hAnsi="Times New Roman" w:cs="Times New Roman"/>
                <w:sz w:val="21"/>
                <w:szCs w:val="21"/>
              </w:rPr>
              <w:t>này</w:t>
            </w:r>
            <w:proofErr w:type="spellEnd"/>
            <w:r w:rsidR="0082769B">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ch</w:t>
            </w:r>
            <w:r w:rsidRPr="00432FA9">
              <w:rPr>
                <w:rFonts w:ascii="Times New Roman" w:hAnsi="Times New Roman" w:cs="Times New Roman" w:hint="cs"/>
                <w:sz w:val="21"/>
                <w:szCs w:val="21"/>
              </w:rPr>
              <w:t>ươ</w:t>
            </w:r>
            <w:r w:rsidRPr="00432FA9">
              <w:rPr>
                <w:rFonts w:ascii="Times New Roman" w:hAnsi="Times New Roman" w:cs="Times New Roman"/>
                <w:sz w:val="21"/>
                <w:szCs w:val="21"/>
              </w:rPr>
              <w:t>ng</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trình</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ẩm</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thự</w:t>
            </w:r>
            <w:r w:rsidR="0082769B">
              <w:rPr>
                <w:rFonts w:ascii="Times New Roman" w:hAnsi="Times New Roman" w:cs="Times New Roman"/>
                <w:sz w:val="21"/>
                <w:szCs w:val="21"/>
              </w:rPr>
              <w:t>c</w:t>
            </w:r>
            <w:proofErr w:type="spellEnd"/>
            <w:r w:rsidR="0082769B">
              <w:rPr>
                <w:rFonts w:ascii="Times New Roman" w:hAnsi="Times New Roman" w:cs="Times New Roman"/>
                <w:sz w:val="21"/>
                <w:szCs w:val="21"/>
              </w:rPr>
              <w:t xml:space="preserve"> </w:t>
            </w:r>
            <w:proofErr w:type="spellStart"/>
            <w:r w:rsidR="0082769B">
              <w:rPr>
                <w:rFonts w:ascii="Times New Roman" w:hAnsi="Times New Roman" w:cs="Times New Roman"/>
                <w:sz w:val="21"/>
                <w:szCs w:val="21"/>
              </w:rPr>
              <w:t>cũng</w:t>
            </w:r>
            <w:proofErr w:type="spellEnd"/>
            <w:r w:rsidR="0082769B">
              <w:rPr>
                <w:rFonts w:ascii="Times New Roman" w:hAnsi="Times New Roman" w:cs="Times New Roman"/>
                <w:sz w:val="21"/>
                <w:szCs w:val="21"/>
              </w:rPr>
              <w:t xml:space="preserve"> </w:t>
            </w:r>
            <w:proofErr w:type="spellStart"/>
            <w:r w:rsidR="0082769B">
              <w:rPr>
                <w:rFonts w:ascii="Times New Roman" w:hAnsi="Times New Roman" w:cs="Times New Roman"/>
                <w:sz w:val="21"/>
                <w:szCs w:val="21"/>
              </w:rPr>
              <w:t>đã</w:t>
            </w:r>
            <w:proofErr w:type="spellEnd"/>
            <w:r w:rsidR="0082769B">
              <w:rPr>
                <w:rFonts w:ascii="Times New Roman" w:hAnsi="Times New Roman" w:cs="Times New Roman"/>
                <w:sz w:val="21"/>
                <w:szCs w:val="21"/>
              </w:rPr>
              <w:t xml:space="preserve"> </w:t>
            </w:r>
            <w:proofErr w:type="spellStart"/>
            <w:r w:rsidR="0082769B">
              <w:rPr>
                <w:rFonts w:ascii="Times New Roman" w:hAnsi="Times New Roman" w:cs="Times New Roman"/>
                <w:sz w:val="21"/>
                <w:szCs w:val="21"/>
              </w:rPr>
              <w:t>được</w:t>
            </w:r>
            <w:proofErr w:type="spellEnd"/>
            <w:r w:rsidR="0082769B">
              <w:rPr>
                <w:rFonts w:ascii="Times New Roman" w:hAnsi="Times New Roman" w:cs="Times New Roman"/>
                <w:sz w:val="21"/>
                <w:szCs w:val="21"/>
              </w:rPr>
              <w:t xml:space="preserve"> </w:t>
            </w:r>
            <w:proofErr w:type="spellStart"/>
            <w:r w:rsidR="0082769B">
              <w:rPr>
                <w:rFonts w:ascii="Times New Roman" w:hAnsi="Times New Roman" w:cs="Times New Roman"/>
                <w:sz w:val="21"/>
                <w:szCs w:val="21"/>
              </w:rPr>
              <w:t>tái</w:t>
            </w:r>
            <w:proofErr w:type="spellEnd"/>
            <w:r w:rsidR="0082769B">
              <w:rPr>
                <w:rFonts w:ascii="Times New Roman" w:hAnsi="Times New Roman" w:cs="Times New Roman"/>
                <w:sz w:val="21"/>
                <w:szCs w:val="21"/>
              </w:rPr>
              <w:t xml:space="preserve"> </w:t>
            </w:r>
            <w:proofErr w:type="spellStart"/>
            <w:r w:rsidR="0082769B">
              <w:rPr>
                <w:rFonts w:ascii="Times New Roman" w:hAnsi="Times New Roman" w:cs="Times New Roman"/>
                <w:sz w:val="21"/>
                <w:szCs w:val="21"/>
              </w:rPr>
              <w:t>bản</w:t>
            </w:r>
            <w:proofErr w:type="spellEnd"/>
            <w:r w:rsidR="0082769B">
              <w:rPr>
                <w:rFonts w:ascii="Times New Roman" w:hAnsi="Times New Roman" w:cs="Times New Roman"/>
                <w:sz w:val="21"/>
                <w:szCs w:val="21"/>
                <w:lang w:val="vi-VN"/>
              </w:rPr>
              <w:t>, chương trình</w:t>
            </w:r>
            <w:r w:rsidR="0082769B">
              <w:rPr>
                <w:rFonts w:ascii="Times New Roman" w:hAnsi="Times New Roman" w:cs="Times New Roman"/>
                <w:sz w:val="21"/>
                <w:szCs w:val="21"/>
              </w:rPr>
              <w:t xml:space="preserve"> </w:t>
            </w:r>
            <w:proofErr w:type="spellStart"/>
            <w:r w:rsidR="0082769B">
              <w:rPr>
                <w:rFonts w:ascii="Times New Roman" w:hAnsi="Times New Roman" w:cs="Times New Roman"/>
                <w:sz w:val="21"/>
                <w:szCs w:val="21"/>
              </w:rPr>
              <w:t>này</w:t>
            </w:r>
            <w:proofErr w:type="spellEnd"/>
            <w:r w:rsidR="0082769B">
              <w:rPr>
                <w:rFonts w:ascii="Times New Roman" w:hAnsi="Times New Roman" w:cs="Times New Roman"/>
                <w:sz w:val="21"/>
                <w:szCs w:val="21"/>
                <w:lang w:val="vi-VN"/>
              </w:rPr>
              <w:t xml:space="preserve"> </w:t>
            </w:r>
            <w:proofErr w:type="spellStart"/>
            <w:r w:rsidRPr="00432FA9">
              <w:rPr>
                <w:rFonts w:ascii="Times New Roman" w:hAnsi="Times New Roman" w:cs="Times New Roman"/>
                <w:sz w:val="21"/>
                <w:szCs w:val="21"/>
              </w:rPr>
              <w:t>dường</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nh</w:t>
            </w:r>
            <w:r w:rsidRPr="00432FA9">
              <w:rPr>
                <w:rFonts w:ascii="Times New Roman" w:hAnsi="Times New Roman" w:cs="Times New Roman" w:hint="cs"/>
                <w:sz w:val="21"/>
                <w:szCs w:val="21"/>
              </w:rPr>
              <w:t>ư</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đ</w:t>
            </w:r>
            <w:r w:rsidR="0082769B">
              <w:rPr>
                <w:rFonts w:ascii="Times New Roman" w:hAnsi="Times New Roman" w:cs="Times New Roman"/>
                <w:sz w:val="21"/>
                <w:szCs w:val="21"/>
              </w:rPr>
              <w:t>ang</w:t>
            </w:r>
            <w:proofErr w:type="spellEnd"/>
            <w:r w:rsidR="0082769B">
              <w:rPr>
                <w:rFonts w:ascii="Times New Roman" w:hAnsi="Times New Roman" w:cs="Times New Roman" w:hint="eastAsia"/>
                <w:sz w:val="21"/>
                <w:szCs w:val="21"/>
              </w:rPr>
              <w:t xml:space="preserve"> </w:t>
            </w:r>
            <w:proofErr w:type="spellStart"/>
            <w:r w:rsidR="0082769B">
              <w:rPr>
                <w:rFonts w:ascii="Times New Roman" w:hAnsi="Times New Roman" w:cs="Times New Roman" w:hint="eastAsia"/>
                <w:sz w:val="21"/>
                <w:szCs w:val="21"/>
              </w:rPr>
              <w:t>được</w:t>
            </w:r>
            <w:proofErr w:type="spellEnd"/>
            <w:r w:rsidR="0082769B">
              <w:rPr>
                <w:rFonts w:ascii="Times New Roman" w:hAnsi="Times New Roman" w:cs="Times New Roman"/>
                <w:sz w:val="21"/>
                <w:szCs w:val="21"/>
                <w:lang w:val="vi-VN"/>
              </w:rPr>
              <w:t xml:space="preserve"> mọi người mến mộ</w:t>
            </w:r>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Việc</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phát</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hành</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thông</w:t>
            </w:r>
            <w:proofErr w:type="spellEnd"/>
            <w:r w:rsidRPr="00432FA9">
              <w:rPr>
                <w:rFonts w:ascii="Times New Roman" w:hAnsi="Times New Roman" w:cs="Times New Roman"/>
                <w:sz w:val="21"/>
                <w:szCs w:val="21"/>
              </w:rPr>
              <w:t xml:space="preserve"> tin </w:t>
            </w:r>
            <w:proofErr w:type="spellStart"/>
            <w:r w:rsidRPr="00432FA9">
              <w:rPr>
                <w:rFonts w:ascii="Times New Roman" w:hAnsi="Times New Roman" w:cs="Times New Roman"/>
                <w:sz w:val="21"/>
                <w:szCs w:val="21"/>
              </w:rPr>
              <w:t>lần</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này</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bị</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chậm</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h</w:t>
            </w:r>
            <w:r w:rsidRPr="00432FA9">
              <w:rPr>
                <w:rFonts w:ascii="Times New Roman" w:hAnsi="Times New Roman" w:cs="Times New Roman" w:hint="cs"/>
                <w:sz w:val="21"/>
                <w:szCs w:val="21"/>
              </w:rPr>
              <w:t>ơ</w:t>
            </w:r>
            <w:r w:rsidRPr="00432FA9">
              <w:rPr>
                <w:rFonts w:ascii="Times New Roman" w:hAnsi="Times New Roman" w:cs="Times New Roman"/>
                <w:sz w:val="21"/>
                <w:szCs w:val="21"/>
              </w:rPr>
              <w:t>n</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thường</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lệ</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cộng</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thêm</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sự</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thay</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đổi</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thời</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tiết</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mạnh</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mẽ</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nên</w:t>
            </w:r>
            <w:proofErr w:type="spellEnd"/>
            <w:r w:rsidR="0082769B">
              <w:rPr>
                <w:rFonts w:ascii="Times New Roman" w:hAnsi="Times New Roman" w:cs="Times New Roman"/>
                <w:sz w:val="21"/>
                <w:szCs w:val="21"/>
                <w:lang w:val="vi-VN"/>
              </w:rPr>
              <w:t xml:space="preserve"> những</w:t>
            </w:r>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món</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ăn</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có</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phần</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không</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đúng</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mùa</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nh</w:t>
            </w:r>
            <w:r w:rsidRPr="00432FA9">
              <w:rPr>
                <w:rFonts w:ascii="Times New Roman" w:hAnsi="Times New Roman" w:cs="Times New Roman" w:hint="cs"/>
                <w:sz w:val="21"/>
                <w:szCs w:val="21"/>
              </w:rPr>
              <w:t>ư</w:t>
            </w:r>
            <w:r w:rsidRPr="00432FA9">
              <w:rPr>
                <w:rFonts w:ascii="Times New Roman" w:hAnsi="Times New Roman" w:cs="Times New Roman"/>
                <w:sz w:val="21"/>
                <w:szCs w:val="21"/>
              </w:rPr>
              <w:t>ng</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hy</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vọng</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các</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bạn</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vẫn</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sẽ</w:t>
            </w:r>
            <w:proofErr w:type="spellEnd"/>
            <w:r w:rsidR="0082769B">
              <w:rPr>
                <w:rFonts w:ascii="Times New Roman" w:hAnsi="Times New Roman" w:cs="Times New Roman"/>
                <w:sz w:val="21"/>
                <w:szCs w:val="21"/>
              </w:rPr>
              <w:t xml:space="preserve"> </w:t>
            </w:r>
            <w:proofErr w:type="spellStart"/>
            <w:r w:rsidR="0082769B">
              <w:rPr>
                <w:rFonts w:ascii="Times New Roman" w:hAnsi="Times New Roman" w:cs="Times New Roman"/>
                <w:sz w:val="21"/>
                <w:szCs w:val="21"/>
              </w:rPr>
              <w:t>tìm</w:t>
            </w:r>
            <w:proofErr w:type="spellEnd"/>
            <w:r w:rsidR="0082769B">
              <w:rPr>
                <w:rFonts w:ascii="Times New Roman" w:hAnsi="Times New Roman" w:cs="Times New Roman"/>
                <w:sz w:val="21"/>
                <w:szCs w:val="21"/>
                <w:lang w:val="vi-VN"/>
              </w:rPr>
              <w:t xml:space="preserve"> thấy niềm</w:t>
            </w:r>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vui</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khi</w:t>
            </w:r>
            <w:proofErr w:type="spellEnd"/>
            <w:r w:rsidRPr="00432FA9">
              <w:rPr>
                <w:rFonts w:ascii="Times New Roman" w:hAnsi="Times New Roman" w:cs="Times New Roman"/>
                <w:sz w:val="21"/>
                <w:szCs w:val="21"/>
              </w:rPr>
              <w:t xml:space="preserve"> </w:t>
            </w:r>
            <w:proofErr w:type="spellStart"/>
            <w:r w:rsidRPr="00432FA9">
              <w:rPr>
                <w:rFonts w:ascii="Times New Roman" w:hAnsi="Times New Roman" w:cs="Times New Roman"/>
                <w:sz w:val="21"/>
                <w:szCs w:val="21"/>
              </w:rPr>
              <w:t>đọc</w:t>
            </w:r>
            <w:proofErr w:type="spellEnd"/>
            <w:r w:rsidR="0082769B">
              <w:rPr>
                <w:rFonts w:ascii="Times New Roman" w:hAnsi="Times New Roman" w:cs="Times New Roman"/>
                <w:sz w:val="21"/>
                <w:szCs w:val="21"/>
                <w:lang w:val="vi-VN"/>
              </w:rPr>
              <w:t xml:space="preserve"> bản tin</w:t>
            </w:r>
            <w:r w:rsidRPr="00432FA9">
              <w:rPr>
                <w:rFonts w:ascii="Times New Roman" w:hAnsi="Times New Roman" w:cs="Times New Roman"/>
                <w:sz w:val="21"/>
                <w:szCs w:val="21"/>
              </w:rPr>
              <w:t>.</w:t>
            </w:r>
          </w:p>
          <w:p w14:paraId="3D3E341A" w14:textId="77777777" w:rsidR="0082769B" w:rsidRDefault="0082769B" w:rsidP="00455B0E">
            <w:pPr>
              <w:spacing w:after="0" w:line="240" w:lineRule="auto"/>
              <w:ind w:leftChars="2655" w:left="4248" w:firstLine="170"/>
              <w:jc w:val="both"/>
              <w:rPr>
                <w:rFonts w:ascii="Times New Roman" w:eastAsia="UD デジタル 教科書体 NP-R" w:hAnsi="Times New Roman" w:cs="Times New Roman"/>
                <w:sz w:val="21"/>
                <w:szCs w:val="21"/>
              </w:rPr>
            </w:pPr>
          </w:p>
          <w:p w14:paraId="16619400" w14:textId="77777777" w:rsidR="0082769B" w:rsidRDefault="0082769B" w:rsidP="00455B0E">
            <w:pPr>
              <w:spacing w:after="0" w:line="240" w:lineRule="auto"/>
              <w:ind w:leftChars="2655" w:left="4248" w:firstLine="170"/>
              <w:jc w:val="both"/>
              <w:rPr>
                <w:rFonts w:ascii="Times New Roman" w:eastAsia="UD デジタル 教科書体 NP-R" w:hAnsi="Times New Roman" w:cs="Times New Roman"/>
                <w:sz w:val="21"/>
                <w:szCs w:val="21"/>
              </w:rPr>
            </w:pPr>
          </w:p>
          <w:p w14:paraId="2FE180B0" w14:textId="1FBCF1A0" w:rsidR="00073599" w:rsidRPr="0091140A" w:rsidRDefault="00073599" w:rsidP="00455B0E">
            <w:pPr>
              <w:spacing w:after="0" w:line="240" w:lineRule="auto"/>
              <w:ind w:leftChars="2655" w:left="4248" w:firstLine="170"/>
              <w:jc w:val="both"/>
              <w:rPr>
                <w:rFonts w:ascii="UD デジタル 教科書体 NP-R" w:eastAsia="UD デジタル 教科書体 NP-R"/>
                <w:sz w:val="21"/>
                <w:szCs w:val="21"/>
              </w:rPr>
            </w:pPr>
          </w:p>
        </w:tc>
      </w:tr>
      <w:tr w:rsidR="00353609" w:rsidRPr="000F0A26" w14:paraId="0254174A" w14:textId="77777777" w:rsidTr="003055D5">
        <w:trPr>
          <w:trHeight w:val="2041"/>
        </w:trPr>
        <w:tc>
          <w:tcPr>
            <w:tcW w:w="10464" w:type="dxa"/>
            <w:gridSpan w:val="3"/>
            <w:tcBorders>
              <w:right w:val="single" w:sz="2" w:space="0" w:color="D9D9D9" w:themeColor="background1" w:themeShade="D9"/>
            </w:tcBorders>
            <w:tcMar>
              <w:bottom w:w="432" w:type="dxa"/>
              <w:right w:w="360" w:type="dxa"/>
            </w:tcMar>
          </w:tcPr>
          <w:p w14:paraId="5CDB6B12" w14:textId="5A1F4E48" w:rsidR="00353609" w:rsidRPr="00236B24" w:rsidRDefault="00701144" w:rsidP="003E5DB5">
            <w:pPr>
              <w:pStyle w:val="a"/>
              <w:rPr>
                <w:sz w:val="20"/>
                <w:szCs w:val="20"/>
                <w:lang w:val="it-IT"/>
              </w:rPr>
            </w:pPr>
            <w:r>
              <w:rPr>
                <w:rFonts w:hint="eastAsia"/>
                <w:noProof/>
                <w:sz w:val="20"/>
                <w:szCs w:val="20"/>
              </w:rPr>
              <w:lastRenderedPageBreak/>
              <w:drawing>
                <wp:anchor distT="0" distB="0" distL="114300" distR="114300" simplePos="0" relativeHeight="251658243" behindDoc="1" locked="0" layoutInCell="1" allowOverlap="1" wp14:anchorId="15AC69B3" wp14:editId="66474ED4">
                  <wp:simplePos x="0" y="0"/>
                  <wp:positionH relativeFrom="column">
                    <wp:posOffset>5715</wp:posOffset>
                  </wp:positionH>
                  <wp:positionV relativeFrom="paragraph">
                    <wp:posOffset>277495</wp:posOffset>
                  </wp:positionV>
                  <wp:extent cx="6492240" cy="1193800"/>
                  <wp:effectExtent l="57150" t="0" r="41910" b="44450"/>
                  <wp:wrapThrough wrapText="bothSides">
                    <wp:wrapPolygon edited="0">
                      <wp:start x="-63" y="345"/>
                      <wp:lineTo x="-190" y="1034"/>
                      <wp:lineTo x="-190" y="21370"/>
                      <wp:lineTo x="-63" y="22060"/>
                      <wp:lineTo x="21549" y="22060"/>
                      <wp:lineTo x="21676" y="17579"/>
                      <wp:lineTo x="21676" y="6549"/>
                      <wp:lineTo x="21549" y="1379"/>
                      <wp:lineTo x="21549" y="345"/>
                      <wp:lineTo x="-63" y="345"/>
                    </wp:wrapPolygon>
                  </wp:wrapThrough>
                  <wp:docPr id="7" name="図表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H relativeFrom="margin">
                    <wp14:pctWidth>0</wp14:pctWidth>
                  </wp14:sizeRelH>
                  <wp14:sizeRelV relativeFrom="margin">
                    <wp14:pctHeight>0</wp14:pctHeight>
                  </wp14:sizeRelV>
                </wp:anchor>
              </w:drawing>
            </w:r>
          </w:p>
        </w:tc>
      </w:tr>
    </w:tbl>
    <w:p w14:paraId="0B3CD57A" w14:textId="77777777" w:rsidR="00C4400E" w:rsidRDefault="00C4400E" w:rsidP="00C4400E">
      <w:pPr>
        <w:framePr w:hSpace="142" w:wrap="around" w:vAnchor="text" w:hAnchor="text" w:y="1"/>
        <w:spacing w:after="0" w:line="240" w:lineRule="auto"/>
        <w:ind w:firstLineChars="100" w:firstLine="200"/>
        <w:suppressOverlap/>
        <w:jc w:val="both"/>
        <w:rPr>
          <w:rFonts w:ascii="Arial" w:eastAsia="UD デジタル 教科書体 N-R" w:hAnsi="Arial" w:cs="Arial"/>
          <w:sz w:val="20"/>
          <w:szCs w:val="20"/>
          <w:lang w:val="es-MX"/>
        </w:rPr>
      </w:pPr>
    </w:p>
    <w:p w14:paraId="38CB81EF" w14:textId="77777777" w:rsidR="00C4400E" w:rsidRDefault="00C4400E" w:rsidP="00C4400E">
      <w:pPr>
        <w:framePr w:hSpace="142" w:wrap="around" w:vAnchor="text" w:hAnchor="text" w:y="1"/>
        <w:spacing w:after="0" w:line="240" w:lineRule="auto"/>
        <w:ind w:firstLineChars="100" w:firstLine="200"/>
        <w:suppressOverlap/>
        <w:jc w:val="both"/>
        <w:rPr>
          <w:rFonts w:ascii="Arial" w:eastAsia="UD デジタル 教科書体 N-R" w:hAnsi="Arial" w:cs="Arial"/>
          <w:sz w:val="20"/>
          <w:szCs w:val="20"/>
          <w:lang w:val="es-MX"/>
        </w:rPr>
      </w:pPr>
    </w:p>
    <w:p w14:paraId="46E7DB07" w14:textId="77777777" w:rsidR="00C4400E" w:rsidRDefault="00C4400E" w:rsidP="00C4400E">
      <w:pPr>
        <w:framePr w:hSpace="142" w:wrap="around" w:vAnchor="text" w:hAnchor="text" w:y="1"/>
        <w:spacing w:after="0" w:line="240" w:lineRule="auto"/>
        <w:ind w:firstLineChars="100" w:firstLine="200"/>
        <w:suppressOverlap/>
        <w:jc w:val="both"/>
        <w:rPr>
          <w:rFonts w:ascii="Arial" w:eastAsia="UD デジタル 教科書体 N-R" w:hAnsi="Arial" w:cs="Arial"/>
          <w:sz w:val="20"/>
          <w:szCs w:val="20"/>
          <w:lang w:val="es-MX"/>
        </w:rPr>
      </w:pPr>
    </w:p>
    <w:p w14:paraId="3F44E869" w14:textId="77777777" w:rsidR="00C4400E" w:rsidRPr="00270F02" w:rsidRDefault="00C4400E" w:rsidP="00C4400E">
      <w:pPr>
        <w:framePr w:hSpace="142" w:wrap="around" w:vAnchor="text" w:hAnchor="text" w:y="1"/>
        <w:spacing w:after="0" w:line="240" w:lineRule="auto"/>
        <w:ind w:firstLineChars="100" w:firstLine="200"/>
        <w:suppressOverlap/>
        <w:jc w:val="both"/>
        <w:rPr>
          <w:rFonts w:ascii="Arial" w:eastAsia="UD デジタル 教科書体 N-R" w:hAnsi="Arial" w:cs="Arial"/>
          <w:sz w:val="20"/>
          <w:szCs w:val="20"/>
          <w:lang w:val="es-MX"/>
        </w:rPr>
      </w:pPr>
    </w:p>
    <w:p w14:paraId="448EB290" w14:textId="08C5DC88" w:rsidR="003F5DB5" w:rsidRDefault="00ED32A2" w:rsidP="0096383F">
      <w:pPr>
        <w:widowControl w:val="0"/>
        <w:spacing w:after="120" w:line="240" w:lineRule="auto"/>
        <w:jc w:val="both"/>
        <w:rPr>
          <w:b/>
          <w:bCs/>
          <w:color w:val="000099"/>
          <w:sz w:val="36"/>
          <w:szCs w:val="29"/>
        </w:rPr>
        <w:sectPr w:rsidR="003F5DB5" w:rsidSect="00882D96">
          <w:headerReference w:type="even" r:id="rId19"/>
          <w:headerReference w:type="default" r:id="rId20"/>
          <w:footerReference w:type="even" r:id="rId21"/>
          <w:footerReference w:type="default" r:id="rId22"/>
          <w:footerReference w:type="first" r:id="rId23"/>
          <w:pgSz w:w="11906" w:h="16838" w:code="9"/>
          <w:pgMar w:top="720" w:right="720" w:bottom="720" w:left="720" w:header="709" w:footer="709" w:gutter="0"/>
          <w:cols w:space="708"/>
          <w:titlePg/>
          <w:docGrid w:linePitch="360"/>
        </w:sectPr>
      </w:pPr>
      <w:r w:rsidRPr="00EC1AEB">
        <w:rPr>
          <w:rFonts w:hint="eastAsia"/>
          <w:b/>
          <w:bCs/>
          <w:noProof/>
          <w:color w:val="000099"/>
          <w:sz w:val="36"/>
          <w:szCs w:val="29"/>
        </w:rPr>
        <mc:AlternateContent>
          <mc:Choice Requires="wps">
            <w:drawing>
              <wp:anchor distT="0" distB="0" distL="114300" distR="114300" simplePos="0" relativeHeight="251658241" behindDoc="0" locked="0" layoutInCell="1" allowOverlap="1" wp14:anchorId="1195F965" wp14:editId="58A813F3">
                <wp:simplePos x="0" y="0"/>
                <wp:positionH relativeFrom="column">
                  <wp:posOffset>-5715</wp:posOffset>
                </wp:positionH>
                <wp:positionV relativeFrom="paragraph">
                  <wp:posOffset>-47625</wp:posOffset>
                </wp:positionV>
                <wp:extent cx="6629400" cy="6985"/>
                <wp:effectExtent l="0" t="0" r="19050" b="31115"/>
                <wp:wrapNone/>
                <wp:docPr id="89" name="直線コネクタ 89">
                  <a:extLst xmlns:a="http://schemas.openxmlformats.org/drawingml/2006/main">
                    <a:ext uri="{C183D7F6-B498-43B3-948B-1728B52AA6E4}">
                      <adec:decorative xmlns:adec="http://schemas.microsoft.com/office/drawing/2017/decorative"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9400" cy="6985"/>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anchor>
            </w:drawing>
          </mc:Choice>
          <mc:Fallback>
            <w:pict>
              <v:line w14:anchorId="44031EE4" id="直線コネクタ 89" o:spid="_x0000_s1026" style="position:absolute;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pt,-3.75pt" to="521.5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" strokecolor="#595959" strokeweight="2pt">
                <v:stroke linestyle="thinThin" joinstyle="miter"/>
                <o:lock v:ext="edit" shapetype="f"/>
              </v:line>
            </w:pict>
          </mc:Fallback>
        </mc:AlternateContent>
      </w:r>
      <w:r w:rsidR="000E1B7F" w:rsidRPr="00B64E4E">
        <w:rPr>
          <w:rFonts w:ascii="Arial" w:eastAsia="UD デジタル 教科書体 N-R" w:hAnsi="Arial" w:cs="Arial"/>
          <w:noProof/>
          <w:sz w:val="20"/>
          <w:szCs w:val="20"/>
        </w:rPr>
        <mc:AlternateContent>
          <mc:Choice Requires="wps">
            <w:drawing>
              <wp:anchor distT="0" distB="0" distL="114300" distR="114300" simplePos="0" relativeHeight="251658240" behindDoc="0" locked="0" layoutInCell="1" allowOverlap="1" wp14:anchorId="632BD2CE" wp14:editId="4312318F">
                <wp:simplePos x="0" y="0"/>
                <wp:positionH relativeFrom="margin">
                  <wp:posOffset>6985</wp:posOffset>
                </wp:positionH>
                <wp:positionV relativeFrom="paragraph">
                  <wp:posOffset>353060</wp:posOffset>
                </wp:positionV>
                <wp:extent cx="5472000" cy="1"/>
                <wp:effectExtent l="0" t="19050" r="52705" b="38100"/>
                <wp:wrapNone/>
                <wp:docPr id="87" name="直線コネクタ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472000" cy="1"/>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F0A0E3F" id="直線コネクタ 87" o:spid="_x0000_s1026" style="position:absolute;flip:y;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5pt,27.8pt" to="431.4pt,2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" strokecolor="#0a249b" strokeweight="5pt">
                <v:stroke linestyle="thickThin" joinstyle="miter"/>
                <o:lock v:ext="edit" shapetype="f"/>
                <w10:wrap anchorx="margin"/>
              </v:line>
            </w:pict>
          </mc:Fallback>
        </mc:AlternateContent>
      </w:r>
    </w:p>
    <w:p w14:paraId="7B81F0D8" w14:textId="4F3F36CE" w:rsidR="001A6441" w:rsidRPr="00432FA9" w:rsidRDefault="00866E95" w:rsidP="00866E95">
      <w:pPr>
        <w:spacing w:after="0" w:line="240" w:lineRule="auto"/>
        <w:jc w:val="both"/>
        <w:rPr>
          <w:rFonts w:ascii="Times New Roman" w:eastAsia="UD デジタル 教科書体 N-R" w:hAnsi="Times New Roman" w:cs="Times New Roman"/>
          <w:sz w:val="32"/>
          <w:szCs w:val="32"/>
          <w:lang w:val="es-MX"/>
        </w:rPr>
      </w:pPr>
      <w:r w:rsidRPr="00432FA9">
        <w:rPr>
          <w:rFonts w:ascii="Times New Roman" w:eastAsia="UD デジタル 教科書体 N-R" w:hAnsi="Times New Roman" w:cs="Times New Roman"/>
          <w:noProof/>
          <w:sz w:val="32"/>
          <w:szCs w:val="32"/>
        </w:rPr>
        <mc:AlternateContent>
          <mc:Choice Requires="wps">
            <w:drawing>
              <wp:anchor distT="0" distB="0" distL="114300" distR="114300" simplePos="0" relativeHeight="251658262" behindDoc="0" locked="0" layoutInCell="1" allowOverlap="1" wp14:anchorId="1142E07B" wp14:editId="2C042473">
                <wp:simplePos x="0" y="0"/>
                <wp:positionH relativeFrom="margin">
                  <wp:posOffset>9525</wp:posOffset>
                </wp:positionH>
                <wp:positionV relativeFrom="paragraph">
                  <wp:posOffset>342265</wp:posOffset>
                </wp:positionV>
                <wp:extent cx="5004000" cy="0"/>
                <wp:effectExtent l="0" t="19050" r="44450" b="38100"/>
                <wp:wrapNone/>
                <wp:docPr id="1851118356" name="直線コネクタ 18511183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00400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15387A0" id="直線コネクタ 1851118356" o:spid="_x0000_s1026" style="position:absolute;flip:y;z-index:25165826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5pt,26.95pt" to="394.75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" strokecolor="#0a249b" strokeweight="5pt">
                <v:stroke linestyle="thickThin" joinstyle="miter"/>
                <o:lock v:ext="edit" shapetype="f"/>
                <w10:wrap anchorx="margin"/>
              </v:line>
            </w:pict>
          </mc:Fallback>
        </mc:AlternateContent>
      </w:r>
      <w:r w:rsidR="00925C20" w:rsidRPr="00432FA9">
        <w:rPr>
          <w:rFonts w:ascii="Times New Roman" w:hAnsi="Times New Roman" w:cs="Times New Roman"/>
          <w:b/>
          <w:bCs/>
          <w:noProof/>
          <w:color w:val="000099"/>
          <w:sz w:val="32"/>
          <w:szCs w:val="32"/>
        </w:rPr>
        <mc:AlternateContent>
          <mc:Choice Requires="wps">
            <w:drawing>
              <wp:anchor distT="0" distB="0" distL="114300" distR="114300" simplePos="0" relativeHeight="251658263" behindDoc="0" locked="0" layoutInCell="1" allowOverlap="1" wp14:anchorId="05C4F3AD" wp14:editId="35F72007">
                <wp:simplePos x="0" y="0"/>
                <wp:positionH relativeFrom="margin">
                  <wp:align>right</wp:align>
                </wp:positionH>
                <wp:positionV relativeFrom="paragraph">
                  <wp:posOffset>-38735</wp:posOffset>
                </wp:positionV>
                <wp:extent cx="6660000" cy="0"/>
                <wp:effectExtent l="0" t="0" r="0" b="0"/>
                <wp:wrapNone/>
                <wp:docPr id="1330620375" name="直線コネクタ 1330620375">
                  <a:extLst xmlns:a="http://schemas.openxmlformats.org/drawingml/2006/main">
                    <a:ext uri="{C183D7F6-B498-43B3-948B-1728B52AA6E4}">
                      <adec:decorative xmlns:adec="http://schemas.microsoft.com/office/drawing/2017/decorative"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344D931" id="直線コネクタ 1330620375" o:spid="_x0000_s1026" style="position:absolute;z-index:251658263;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73.2pt,-3.05pt" to="997.6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" strokecolor="#595959" strokeweight="2pt">
                <v:stroke linestyle="thinThin" joinstyle="miter"/>
                <o:lock v:ext="edit" shapetype="f"/>
                <w10:wrap anchorx="margin"/>
              </v:line>
            </w:pict>
          </mc:Fallback>
        </mc:AlternateContent>
      </w:r>
      <w:proofErr w:type="spellStart"/>
      <w:r w:rsidR="00AE0972" w:rsidRPr="00432FA9">
        <w:rPr>
          <w:rFonts w:ascii="Times New Roman" w:hAnsi="Times New Roman" w:cs="Times New Roman"/>
          <w:b/>
          <w:bCs/>
          <w:color w:val="000099"/>
          <w:sz w:val="32"/>
          <w:szCs w:val="32"/>
          <w:lang w:val="es-MX"/>
        </w:rPr>
        <w:t>Liên</w:t>
      </w:r>
      <w:proofErr w:type="spellEnd"/>
      <w:r w:rsidR="00AE0972" w:rsidRPr="00432FA9">
        <w:rPr>
          <w:rFonts w:ascii="Times New Roman" w:hAnsi="Times New Roman" w:cs="Times New Roman"/>
          <w:b/>
          <w:bCs/>
          <w:color w:val="000099"/>
          <w:sz w:val="32"/>
          <w:szCs w:val="32"/>
          <w:lang w:val="es-MX"/>
        </w:rPr>
        <w:t xml:space="preserve"> </w:t>
      </w:r>
      <w:proofErr w:type="spellStart"/>
      <w:r w:rsidR="00AE0972" w:rsidRPr="00432FA9">
        <w:rPr>
          <w:rFonts w:ascii="Times New Roman" w:hAnsi="Times New Roman" w:cs="Times New Roman"/>
          <w:b/>
          <w:bCs/>
          <w:color w:val="000099"/>
          <w:sz w:val="32"/>
          <w:szCs w:val="32"/>
          <w:lang w:val="es-MX"/>
        </w:rPr>
        <w:t>kết</w:t>
      </w:r>
      <w:proofErr w:type="spellEnd"/>
      <w:r w:rsidR="00AE0972" w:rsidRPr="00432FA9">
        <w:rPr>
          <w:rFonts w:ascii="Times New Roman" w:hAnsi="Times New Roman" w:cs="Times New Roman"/>
          <w:b/>
          <w:bCs/>
          <w:color w:val="000099"/>
          <w:sz w:val="32"/>
          <w:szCs w:val="32"/>
          <w:lang w:val="es-MX"/>
        </w:rPr>
        <w:t xml:space="preserve"> </w:t>
      </w:r>
      <w:proofErr w:type="spellStart"/>
      <w:r w:rsidR="00AE0972" w:rsidRPr="00432FA9">
        <w:rPr>
          <w:rFonts w:ascii="Times New Roman" w:hAnsi="Times New Roman" w:cs="Times New Roman"/>
          <w:b/>
          <w:bCs/>
          <w:color w:val="000099"/>
          <w:sz w:val="32"/>
          <w:szCs w:val="32"/>
          <w:lang w:val="es-MX"/>
        </w:rPr>
        <w:t>tuân</w:t>
      </w:r>
      <w:proofErr w:type="spellEnd"/>
      <w:r w:rsidR="00AE0972" w:rsidRPr="00432FA9">
        <w:rPr>
          <w:rFonts w:ascii="Times New Roman" w:hAnsi="Times New Roman" w:cs="Times New Roman"/>
          <w:b/>
          <w:bCs/>
          <w:color w:val="000099"/>
          <w:sz w:val="32"/>
          <w:szCs w:val="32"/>
          <w:lang w:val="es-MX"/>
        </w:rPr>
        <w:t xml:space="preserve"> </w:t>
      </w:r>
      <w:proofErr w:type="spellStart"/>
      <w:r w:rsidR="00AE0972" w:rsidRPr="00432FA9">
        <w:rPr>
          <w:rFonts w:ascii="Times New Roman" w:hAnsi="Times New Roman" w:cs="Times New Roman"/>
          <w:b/>
          <w:bCs/>
          <w:color w:val="000099"/>
          <w:sz w:val="32"/>
          <w:szCs w:val="32"/>
          <w:lang w:val="es-MX"/>
        </w:rPr>
        <w:t>thủ</w:t>
      </w:r>
      <w:proofErr w:type="spellEnd"/>
      <w:r w:rsidR="00AE0972" w:rsidRPr="00432FA9">
        <w:rPr>
          <w:rFonts w:ascii="Times New Roman" w:hAnsi="Times New Roman" w:cs="Times New Roman"/>
          <w:b/>
          <w:bCs/>
          <w:color w:val="000099"/>
          <w:sz w:val="32"/>
          <w:szCs w:val="32"/>
          <w:lang w:val="es-MX"/>
        </w:rPr>
        <w:t xml:space="preserve"> </w:t>
      </w:r>
      <w:proofErr w:type="spellStart"/>
      <w:r w:rsidR="00AE0972" w:rsidRPr="00432FA9">
        <w:rPr>
          <w:rFonts w:ascii="Times New Roman" w:hAnsi="Times New Roman" w:cs="Times New Roman"/>
          <w:b/>
          <w:bCs/>
          <w:color w:val="000099"/>
          <w:sz w:val="32"/>
          <w:szCs w:val="32"/>
          <w:lang w:val="es-MX"/>
        </w:rPr>
        <w:t>với</w:t>
      </w:r>
      <w:proofErr w:type="spellEnd"/>
      <w:r w:rsidR="00AC4D61" w:rsidRPr="00432FA9">
        <w:rPr>
          <w:rFonts w:ascii="Times New Roman" w:hAnsi="Times New Roman" w:cs="Times New Roman"/>
          <w:b/>
          <w:bCs/>
          <w:color w:val="000099"/>
          <w:sz w:val="32"/>
          <w:szCs w:val="32"/>
          <w:lang w:val="es-MX"/>
        </w:rPr>
        <w:t xml:space="preserve"> </w:t>
      </w:r>
      <w:proofErr w:type="spellStart"/>
      <w:r w:rsidR="00AC4D61" w:rsidRPr="00432FA9">
        <w:rPr>
          <w:rFonts w:ascii="Times New Roman" w:hAnsi="Times New Roman" w:cs="Times New Roman"/>
          <w:b/>
          <w:bCs/>
          <w:color w:val="000099"/>
          <w:sz w:val="32"/>
          <w:szCs w:val="32"/>
          <w:lang w:val="es-MX"/>
        </w:rPr>
        <w:t>tập</w:t>
      </w:r>
      <w:proofErr w:type="spellEnd"/>
      <w:r w:rsidR="00AC4D61" w:rsidRPr="00432FA9">
        <w:rPr>
          <w:rFonts w:ascii="Times New Roman" w:hAnsi="Times New Roman" w:cs="Times New Roman"/>
          <w:b/>
          <w:bCs/>
          <w:color w:val="000099"/>
          <w:sz w:val="32"/>
          <w:szCs w:val="32"/>
          <w:lang w:val="es-MX"/>
        </w:rPr>
        <w:t xml:space="preserve"> </w:t>
      </w:r>
      <w:proofErr w:type="spellStart"/>
      <w:r w:rsidR="00AC4D61" w:rsidRPr="00432FA9">
        <w:rPr>
          <w:rFonts w:ascii="Times New Roman" w:hAnsi="Times New Roman" w:cs="Times New Roman"/>
          <w:b/>
          <w:bCs/>
          <w:color w:val="000099"/>
          <w:sz w:val="32"/>
          <w:szCs w:val="32"/>
          <w:lang w:val="es-MX"/>
        </w:rPr>
        <w:t>đoàn</w:t>
      </w:r>
      <w:proofErr w:type="spellEnd"/>
      <w:r w:rsidR="00AC4D61" w:rsidRPr="00432FA9">
        <w:rPr>
          <w:rFonts w:ascii="Times New Roman" w:hAnsi="Times New Roman" w:cs="Times New Roman"/>
          <w:b/>
          <w:bCs/>
          <w:color w:val="000099"/>
          <w:sz w:val="32"/>
          <w:szCs w:val="32"/>
          <w:lang w:val="es-MX"/>
        </w:rPr>
        <w:t xml:space="preserve"> </w:t>
      </w:r>
      <w:r w:rsidR="00AE0972" w:rsidRPr="00432FA9">
        <w:rPr>
          <w:rFonts w:ascii="Times New Roman" w:hAnsi="Times New Roman" w:cs="Times New Roman"/>
          <w:b/>
          <w:bCs/>
          <w:color w:val="000099"/>
          <w:sz w:val="32"/>
          <w:szCs w:val="32"/>
          <w:lang w:val="es-MX"/>
        </w:rPr>
        <w:t xml:space="preserve">TICO (Toyota Industries </w:t>
      </w:r>
      <w:proofErr w:type="spellStart"/>
      <w:r w:rsidR="00AE0972" w:rsidRPr="00432FA9">
        <w:rPr>
          <w:rFonts w:ascii="Times New Roman" w:hAnsi="Times New Roman" w:cs="Times New Roman"/>
          <w:b/>
          <w:bCs/>
          <w:color w:val="000099"/>
          <w:sz w:val="32"/>
          <w:szCs w:val="32"/>
          <w:lang w:val="es-MX"/>
        </w:rPr>
        <w:t>Corporation</w:t>
      </w:r>
      <w:proofErr w:type="spellEnd"/>
      <w:r w:rsidR="00AE0972" w:rsidRPr="00432FA9">
        <w:rPr>
          <w:rFonts w:ascii="Times New Roman" w:hAnsi="Times New Roman" w:cs="Times New Roman"/>
          <w:b/>
          <w:bCs/>
          <w:color w:val="000099"/>
          <w:sz w:val="32"/>
          <w:szCs w:val="32"/>
          <w:lang w:val="es-MX"/>
        </w:rPr>
        <w:t>)</w:t>
      </w:r>
    </w:p>
    <w:p w14:paraId="4733E485" w14:textId="00FA69CB" w:rsidR="00D248F3" w:rsidRDefault="00C13472" w:rsidP="00D248F3">
      <w:pPr>
        <w:spacing w:after="0" w:line="240" w:lineRule="auto"/>
        <w:rPr>
          <w:rFonts w:ascii="UD デジタル 教科書体 N-R" w:eastAsia="UD デジタル 教科書体 N-R" w:hAnsi="Arial" w:cs="Arial"/>
          <w:noProof/>
          <w:sz w:val="21"/>
          <w:szCs w:val="21"/>
          <w:lang w:val="es-MX"/>
        </w:rPr>
      </w:pPr>
      <w:r>
        <w:rPr>
          <w:rFonts w:ascii="UD デジタル 教科書体 N-R" w:eastAsia="UD デジタル 教科書体 N-R" w:hAnsi="Arial" w:cs="Arial" w:hint="eastAsia"/>
          <w:noProof/>
          <w:sz w:val="21"/>
          <w:szCs w:val="21"/>
          <w:lang w:val="es-MX"/>
        </w:rPr>
        <w:t xml:space="preserve">　</w:t>
      </w:r>
    </w:p>
    <w:p w14:paraId="60ADA8AD" w14:textId="54F9CB0C" w:rsidR="00AE0972" w:rsidRPr="00432FA9" w:rsidRDefault="00AC4D61" w:rsidP="00D248F3">
      <w:pPr>
        <w:spacing w:after="0" w:line="240" w:lineRule="auto"/>
        <w:rPr>
          <w:rFonts w:ascii="Times New Roman" w:eastAsia="UD デジタル 教科書体 N-R" w:hAnsi="Times New Roman" w:cs="Times New Roman"/>
          <w:noProof/>
          <w:sz w:val="21"/>
          <w:szCs w:val="21"/>
          <w:lang w:val="es-MX"/>
        </w:rPr>
      </w:pPr>
      <w:r>
        <w:rPr>
          <w:rFonts w:ascii="Times New Roman" w:eastAsia="UD デジタル 教科書体 N-R" w:hAnsi="Times New Roman" w:cs="Times New Roman"/>
          <w:noProof/>
          <w:sz w:val="21"/>
          <w:szCs w:val="21"/>
          <w:lang w:val="es-MX"/>
        </w:rPr>
        <w:t>Tập đoàn</w:t>
      </w:r>
      <w:r w:rsidR="00AE0972" w:rsidRPr="00432FA9">
        <w:rPr>
          <w:rFonts w:ascii="Times New Roman" w:eastAsia="UD デジタル 教科書体 N-R" w:hAnsi="Times New Roman" w:cs="Times New Roman"/>
          <w:noProof/>
          <w:sz w:val="21"/>
          <w:szCs w:val="21"/>
          <w:lang w:val="es-MX"/>
        </w:rPr>
        <w:t xml:space="preserve"> UMC đang hợp tác với</w:t>
      </w:r>
      <w:r>
        <w:rPr>
          <w:rFonts w:ascii="Times New Roman" w:eastAsia="UD デジタル 教科書体 N-R" w:hAnsi="Times New Roman" w:cs="Times New Roman"/>
          <w:noProof/>
          <w:sz w:val="21"/>
          <w:szCs w:val="21"/>
          <w:lang w:val="es-MX"/>
        </w:rPr>
        <w:t xml:space="preserve"> tập đoàn</w:t>
      </w:r>
      <w:r w:rsidR="00AE0972" w:rsidRPr="00432FA9">
        <w:rPr>
          <w:rFonts w:ascii="Times New Roman" w:eastAsia="UD デジタル 教科書体 N-R" w:hAnsi="Times New Roman" w:cs="Times New Roman"/>
          <w:noProof/>
          <w:sz w:val="21"/>
          <w:szCs w:val="21"/>
          <w:lang w:val="es-MX"/>
        </w:rPr>
        <w:t xml:space="preserve"> TICO trong việc thúc đẩy tuân thủ; TICO vừa là khách hàng vừa là cổ đông của tập đoàn UMC. </w:t>
      </w:r>
      <w:r w:rsidR="00AE0972">
        <w:rPr>
          <w:rFonts w:ascii="Times New Roman" w:eastAsia="UD デジタル 教科書体 N-R" w:hAnsi="Times New Roman" w:cs="Times New Roman"/>
          <w:noProof/>
          <w:sz w:val="21"/>
          <w:szCs w:val="21"/>
          <w:lang w:val="es-MX"/>
        </w:rPr>
        <w:t xml:space="preserve">Vào tháng 1, đầu năm nay, </w:t>
      </w:r>
      <w:r w:rsidR="00AE0972" w:rsidRPr="00432FA9">
        <w:rPr>
          <w:rFonts w:ascii="Times New Roman" w:eastAsia="UD デジタル 教科書体 N-R" w:hAnsi="Times New Roman" w:cs="Times New Roman"/>
          <w:noProof/>
          <w:sz w:val="21"/>
          <w:szCs w:val="21"/>
          <w:lang w:val="es-MX"/>
        </w:rPr>
        <w:t>chúng tôi đã thông báo “Tuyên bố tuân thủ” của TICO và thông điệp tuân thủ của UMC thông qua các áp phích và các phương tiện truyền thông khác.</w:t>
      </w:r>
    </w:p>
    <w:p w14:paraId="6DA3EF1C" w14:textId="3C0ECFEE" w:rsidR="00D17EAE" w:rsidRPr="00432FA9" w:rsidRDefault="00555F11">
      <w:pPr>
        <w:spacing w:after="0" w:line="240" w:lineRule="auto"/>
        <w:jc w:val="center"/>
        <w:rPr>
          <w:rFonts w:ascii="Times New Roman" w:eastAsia="UD デジタル 教科書体 N-R" w:hAnsi="Times New Roman" w:cs="Arial"/>
          <w:noProof/>
          <w:sz w:val="21"/>
          <w:szCs w:val="21"/>
          <w:lang w:val="vi-VN"/>
        </w:rPr>
      </w:pPr>
      <w:r w:rsidRPr="00555F11">
        <w:rPr>
          <w:rFonts w:ascii="UD デジタル 教科書体 N-R" w:eastAsia="UD デジタル 教科書体 N-R" w:hAnsi="Arial" w:cs="Arial"/>
          <w:noProof/>
          <w:sz w:val="21"/>
          <w:szCs w:val="21"/>
        </w:rPr>
        <mc:AlternateContent>
          <mc:Choice Requires="wps">
            <w:drawing>
              <wp:inline distT="0" distB="0" distL="0" distR="0" wp14:anchorId="1A8A9432" wp14:editId="6494749F">
                <wp:extent cx="5543550" cy="5254389"/>
                <wp:effectExtent l="19050" t="19050" r="19050" b="22860"/>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0" cy="5254389"/>
                        </a:xfrm>
                        <a:prstGeom prst="rect">
                          <a:avLst/>
                        </a:prstGeom>
                        <a:solidFill>
                          <a:srgbClr val="FFFFFF"/>
                        </a:solidFill>
                        <a:ln w="28575">
                          <a:solidFill>
                            <a:srgbClr val="FFC000"/>
                          </a:solidFill>
                          <a:miter lim="800000"/>
                          <a:headEnd/>
                          <a:tailEnd/>
                        </a:ln>
                      </wps:spPr>
                      <wps:txbx>
                        <w:txbxContent>
                          <w:p w14:paraId="33689376" w14:textId="6BEDAA3E" w:rsidR="005A2232" w:rsidRPr="00432FA9" w:rsidRDefault="005A2232" w:rsidP="00432FA9">
                            <w:pPr>
                              <w:spacing w:line="312" w:lineRule="auto"/>
                              <w:jc w:val="center"/>
                              <w:rPr>
                                <w:rFonts w:ascii="Times New Roman" w:hAnsi="Times New Roman" w:cs="Times New Roman"/>
                                <w:b/>
                                <w:bCs/>
                                <w:sz w:val="24"/>
                                <w:szCs w:val="24"/>
                                <w:u w:val="single"/>
                              </w:rPr>
                            </w:pPr>
                            <w:proofErr w:type="spellStart"/>
                            <w:r w:rsidRPr="00432FA9">
                              <w:rPr>
                                <w:rFonts w:ascii="Times New Roman" w:hAnsi="Times New Roman" w:cs="Times New Roman"/>
                                <w:b/>
                                <w:bCs/>
                                <w:sz w:val="24"/>
                                <w:szCs w:val="24"/>
                                <w:u w:val="single"/>
                              </w:rPr>
                              <w:t>Bảo</w:t>
                            </w:r>
                            <w:proofErr w:type="spellEnd"/>
                            <w:r w:rsidRPr="00432FA9">
                              <w:rPr>
                                <w:rFonts w:ascii="Times New Roman" w:hAnsi="Times New Roman" w:cs="Times New Roman"/>
                                <w:b/>
                                <w:bCs/>
                                <w:sz w:val="24"/>
                                <w:szCs w:val="24"/>
                                <w:u w:val="single"/>
                              </w:rPr>
                              <w:t xml:space="preserve"> </w:t>
                            </w:r>
                            <w:proofErr w:type="spellStart"/>
                            <w:r w:rsidRPr="00432FA9">
                              <w:rPr>
                                <w:rFonts w:ascii="Times New Roman" w:hAnsi="Times New Roman" w:cs="Times New Roman"/>
                                <w:b/>
                                <w:bCs/>
                                <w:sz w:val="24"/>
                                <w:szCs w:val="24"/>
                                <w:u w:val="single"/>
                              </w:rPr>
                              <w:t>vệ</w:t>
                            </w:r>
                            <w:proofErr w:type="spellEnd"/>
                            <w:r w:rsidRPr="00432FA9">
                              <w:rPr>
                                <w:rFonts w:ascii="Times New Roman" w:hAnsi="Times New Roman" w:cs="Times New Roman"/>
                                <w:b/>
                                <w:bCs/>
                                <w:sz w:val="24"/>
                                <w:szCs w:val="24"/>
                                <w:u w:val="single"/>
                              </w:rPr>
                              <w:t xml:space="preserve"> </w:t>
                            </w:r>
                            <w:proofErr w:type="spellStart"/>
                            <w:r w:rsidRPr="00432FA9">
                              <w:rPr>
                                <w:rFonts w:ascii="Times New Roman" w:hAnsi="Times New Roman" w:cs="Times New Roman"/>
                                <w:b/>
                                <w:bCs/>
                                <w:sz w:val="24"/>
                                <w:szCs w:val="24"/>
                                <w:u w:val="single"/>
                              </w:rPr>
                              <w:t>t</w:t>
                            </w:r>
                            <w:r w:rsidRPr="00432FA9">
                              <w:rPr>
                                <w:rFonts w:ascii="Times New Roman" w:hAnsi="Times New Roman" w:cs="Times New Roman" w:hint="cs"/>
                                <w:b/>
                                <w:bCs/>
                                <w:sz w:val="24"/>
                                <w:szCs w:val="24"/>
                                <w:u w:val="single"/>
                              </w:rPr>
                              <w:t>ươ</w:t>
                            </w:r>
                            <w:r w:rsidRPr="00432FA9">
                              <w:rPr>
                                <w:rFonts w:ascii="Times New Roman" w:hAnsi="Times New Roman" w:cs="Times New Roman"/>
                                <w:b/>
                                <w:bCs/>
                                <w:sz w:val="24"/>
                                <w:szCs w:val="24"/>
                                <w:u w:val="single"/>
                              </w:rPr>
                              <w:t>ng</w:t>
                            </w:r>
                            <w:proofErr w:type="spellEnd"/>
                            <w:r w:rsidRPr="00432FA9">
                              <w:rPr>
                                <w:rFonts w:ascii="Times New Roman" w:hAnsi="Times New Roman" w:cs="Times New Roman"/>
                                <w:b/>
                                <w:bCs/>
                                <w:sz w:val="24"/>
                                <w:szCs w:val="24"/>
                                <w:u w:val="single"/>
                              </w:rPr>
                              <w:t xml:space="preserve"> </w:t>
                            </w:r>
                            <w:proofErr w:type="spellStart"/>
                            <w:r w:rsidRPr="00432FA9">
                              <w:rPr>
                                <w:rFonts w:ascii="Times New Roman" w:hAnsi="Times New Roman" w:cs="Times New Roman"/>
                                <w:b/>
                                <w:bCs/>
                                <w:sz w:val="24"/>
                                <w:szCs w:val="24"/>
                                <w:u w:val="single"/>
                              </w:rPr>
                              <w:t>lai</w:t>
                            </w:r>
                            <w:proofErr w:type="spellEnd"/>
                            <w:r w:rsidRPr="00432FA9">
                              <w:rPr>
                                <w:rFonts w:ascii="Times New Roman" w:hAnsi="Times New Roman" w:cs="Times New Roman"/>
                                <w:b/>
                                <w:bCs/>
                                <w:sz w:val="24"/>
                                <w:szCs w:val="24"/>
                                <w:u w:val="single"/>
                              </w:rPr>
                              <w:t xml:space="preserve"> </w:t>
                            </w:r>
                            <w:proofErr w:type="spellStart"/>
                            <w:r w:rsidRPr="00432FA9">
                              <w:rPr>
                                <w:rFonts w:ascii="Times New Roman" w:hAnsi="Times New Roman" w:cs="Times New Roman"/>
                                <w:b/>
                                <w:bCs/>
                                <w:sz w:val="24"/>
                                <w:szCs w:val="24"/>
                                <w:u w:val="single"/>
                              </w:rPr>
                              <w:t>và</w:t>
                            </w:r>
                            <w:proofErr w:type="spellEnd"/>
                            <w:r w:rsidRPr="00432FA9">
                              <w:rPr>
                                <w:rFonts w:ascii="Times New Roman" w:hAnsi="Times New Roman" w:cs="Times New Roman"/>
                                <w:b/>
                                <w:bCs/>
                                <w:sz w:val="24"/>
                                <w:szCs w:val="24"/>
                                <w:u w:val="single"/>
                              </w:rPr>
                              <w:t xml:space="preserve"> </w:t>
                            </w:r>
                            <w:proofErr w:type="spellStart"/>
                            <w:r w:rsidRPr="00432FA9">
                              <w:rPr>
                                <w:rFonts w:ascii="Times New Roman" w:hAnsi="Times New Roman" w:cs="Times New Roman"/>
                                <w:b/>
                                <w:bCs/>
                                <w:sz w:val="24"/>
                                <w:szCs w:val="24"/>
                                <w:u w:val="single"/>
                              </w:rPr>
                              <w:t>môi</w:t>
                            </w:r>
                            <w:proofErr w:type="spellEnd"/>
                            <w:r w:rsidRPr="00432FA9">
                              <w:rPr>
                                <w:rFonts w:ascii="Times New Roman" w:hAnsi="Times New Roman" w:cs="Times New Roman"/>
                                <w:b/>
                                <w:bCs/>
                                <w:sz w:val="24"/>
                                <w:szCs w:val="24"/>
                                <w:u w:val="single"/>
                              </w:rPr>
                              <w:t xml:space="preserve"> </w:t>
                            </w:r>
                            <w:proofErr w:type="spellStart"/>
                            <w:r w:rsidRPr="00432FA9">
                              <w:rPr>
                                <w:rFonts w:ascii="Times New Roman" w:hAnsi="Times New Roman" w:cs="Times New Roman"/>
                                <w:b/>
                                <w:bCs/>
                                <w:sz w:val="24"/>
                                <w:szCs w:val="24"/>
                                <w:u w:val="single"/>
                              </w:rPr>
                              <w:t>trường</w:t>
                            </w:r>
                            <w:proofErr w:type="spellEnd"/>
                            <w:r w:rsidRPr="00432FA9">
                              <w:rPr>
                                <w:rFonts w:ascii="Times New Roman" w:hAnsi="Times New Roman" w:cs="Times New Roman"/>
                                <w:b/>
                                <w:bCs/>
                                <w:sz w:val="24"/>
                                <w:szCs w:val="24"/>
                                <w:u w:val="single"/>
                              </w:rPr>
                              <w:t xml:space="preserve"> </w:t>
                            </w:r>
                            <w:proofErr w:type="spellStart"/>
                            <w:r w:rsidRPr="00432FA9">
                              <w:rPr>
                                <w:rFonts w:ascii="Times New Roman" w:hAnsi="Times New Roman" w:cs="Times New Roman"/>
                                <w:b/>
                                <w:bCs/>
                                <w:sz w:val="24"/>
                                <w:szCs w:val="24"/>
                                <w:u w:val="single"/>
                              </w:rPr>
                              <w:t>làm</w:t>
                            </w:r>
                            <w:proofErr w:type="spellEnd"/>
                            <w:r w:rsidRPr="00432FA9">
                              <w:rPr>
                                <w:rFonts w:ascii="Times New Roman" w:hAnsi="Times New Roman" w:cs="Times New Roman"/>
                                <w:b/>
                                <w:bCs/>
                                <w:sz w:val="24"/>
                                <w:szCs w:val="24"/>
                                <w:u w:val="single"/>
                              </w:rPr>
                              <w:t xml:space="preserve"> </w:t>
                            </w:r>
                            <w:proofErr w:type="spellStart"/>
                            <w:r w:rsidRPr="00432FA9">
                              <w:rPr>
                                <w:rFonts w:ascii="Times New Roman" w:hAnsi="Times New Roman" w:cs="Times New Roman"/>
                                <w:b/>
                                <w:bCs/>
                                <w:sz w:val="24"/>
                                <w:szCs w:val="24"/>
                                <w:u w:val="single"/>
                              </w:rPr>
                              <w:t>việc</w:t>
                            </w:r>
                            <w:proofErr w:type="spellEnd"/>
                            <w:r w:rsidRPr="00432FA9">
                              <w:rPr>
                                <w:rFonts w:ascii="Times New Roman" w:hAnsi="Times New Roman" w:cs="Times New Roman"/>
                                <w:b/>
                                <w:bCs/>
                                <w:sz w:val="24"/>
                                <w:szCs w:val="24"/>
                                <w:u w:val="single"/>
                              </w:rPr>
                              <w:t xml:space="preserve"> </w:t>
                            </w:r>
                            <w:proofErr w:type="spellStart"/>
                            <w:r w:rsidRPr="00432FA9">
                              <w:rPr>
                                <w:rFonts w:ascii="Times New Roman" w:hAnsi="Times New Roman" w:cs="Times New Roman"/>
                                <w:b/>
                                <w:bCs/>
                                <w:sz w:val="24"/>
                                <w:szCs w:val="24"/>
                                <w:u w:val="single"/>
                              </w:rPr>
                              <w:t>của</w:t>
                            </w:r>
                            <w:proofErr w:type="spellEnd"/>
                            <w:r w:rsidRPr="00432FA9">
                              <w:rPr>
                                <w:rFonts w:ascii="Times New Roman" w:hAnsi="Times New Roman" w:cs="Times New Roman"/>
                                <w:b/>
                                <w:bCs/>
                                <w:sz w:val="24"/>
                                <w:szCs w:val="24"/>
                                <w:u w:val="single"/>
                              </w:rPr>
                              <w:t xml:space="preserve"> </w:t>
                            </w:r>
                            <w:proofErr w:type="spellStart"/>
                            <w:r w:rsidRPr="00432FA9">
                              <w:rPr>
                                <w:rFonts w:ascii="Times New Roman" w:hAnsi="Times New Roman" w:cs="Times New Roman"/>
                                <w:b/>
                                <w:bCs/>
                                <w:sz w:val="24"/>
                                <w:szCs w:val="24"/>
                                <w:u w:val="single"/>
                              </w:rPr>
                              <w:t>chúng</w:t>
                            </w:r>
                            <w:proofErr w:type="spellEnd"/>
                            <w:r w:rsidRPr="00432FA9">
                              <w:rPr>
                                <w:rFonts w:ascii="Times New Roman" w:hAnsi="Times New Roman" w:cs="Times New Roman"/>
                                <w:b/>
                                <w:bCs/>
                                <w:sz w:val="24"/>
                                <w:szCs w:val="24"/>
                                <w:u w:val="single"/>
                              </w:rPr>
                              <w:t xml:space="preserve"> ta </w:t>
                            </w:r>
                            <w:proofErr w:type="spellStart"/>
                            <w:r w:rsidRPr="00432FA9">
                              <w:rPr>
                                <w:rFonts w:ascii="Times New Roman" w:hAnsi="Times New Roman" w:cs="Times New Roman"/>
                                <w:b/>
                                <w:bCs/>
                                <w:sz w:val="24"/>
                                <w:szCs w:val="24"/>
                                <w:u w:val="single"/>
                              </w:rPr>
                              <w:t>bằng</w:t>
                            </w:r>
                            <w:proofErr w:type="spellEnd"/>
                            <w:r w:rsidRPr="00432FA9">
                              <w:rPr>
                                <w:rFonts w:ascii="Times New Roman" w:hAnsi="Times New Roman" w:cs="Times New Roman"/>
                                <w:b/>
                                <w:bCs/>
                                <w:sz w:val="24"/>
                                <w:szCs w:val="24"/>
                                <w:u w:val="single"/>
                              </w:rPr>
                              <w:t xml:space="preserve"> </w:t>
                            </w:r>
                            <w:proofErr w:type="spellStart"/>
                            <w:r w:rsidRPr="00432FA9">
                              <w:rPr>
                                <w:rFonts w:ascii="Times New Roman" w:hAnsi="Times New Roman" w:cs="Times New Roman"/>
                                <w:b/>
                                <w:bCs/>
                                <w:sz w:val="24"/>
                                <w:szCs w:val="24"/>
                                <w:u w:val="single"/>
                              </w:rPr>
                              <w:t>những</w:t>
                            </w:r>
                            <w:proofErr w:type="spellEnd"/>
                            <w:r w:rsidRPr="00432FA9">
                              <w:rPr>
                                <w:rFonts w:ascii="Times New Roman" w:hAnsi="Times New Roman" w:cs="Times New Roman"/>
                                <w:b/>
                                <w:bCs/>
                                <w:sz w:val="24"/>
                                <w:szCs w:val="24"/>
                                <w:u w:val="single"/>
                              </w:rPr>
                              <w:t xml:space="preserve"> </w:t>
                            </w:r>
                            <w:proofErr w:type="spellStart"/>
                            <w:r w:rsidRPr="00432FA9">
                              <w:rPr>
                                <w:rFonts w:ascii="Times New Roman" w:hAnsi="Times New Roman" w:cs="Times New Roman"/>
                                <w:b/>
                                <w:bCs/>
                                <w:sz w:val="24"/>
                                <w:szCs w:val="24"/>
                                <w:u w:val="single"/>
                              </w:rPr>
                              <w:t>hành</w:t>
                            </w:r>
                            <w:proofErr w:type="spellEnd"/>
                            <w:r w:rsidRPr="00432FA9">
                              <w:rPr>
                                <w:rFonts w:ascii="Times New Roman" w:hAnsi="Times New Roman" w:cs="Times New Roman"/>
                                <w:b/>
                                <w:bCs/>
                                <w:sz w:val="24"/>
                                <w:szCs w:val="24"/>
                                <w:u w:val="single"/>
                              </w:rPr>
                              <w:t xml:space="preserve"> </w:t>
                            </w:r>
                            <w:proofErr w:type="spellStart"/>
                            <w:r w:rsidRPr="00432FA9">
                              <w:rPr>
                                <w:rFonts w:ascii="Times New Roman" w:hAnsi="Times New Roman" w:cs="Times New Roman"/>
                                <w:b/>
                                <w:bCs/>
                                <w:sz w:val="24"/>
                                <w:szCs w:val="24"/>
                                <w:u w:val="single"/>
                              </w:rPr>
                              <w:t>động</w:t>
                            </w:r>
                            <w:proofErr w:type="spellEnd"/>
                            <w:r w:rsidRPr="00432FA9">
                              <w:rPr>
                                <w:rFonts w:ascii="Times New Roman" w:hAnsi="Times New Roman" w:cs="Times New Roman"/>
                                <w:b/>
                                <w:bCs/>
                                <w:sz w:val="24"/>
                                <w:szCs w:val="24"/>
                                <w:u w:val="single"/>
                              </w:rPr>
                              <w:t xml:space="preserve"> </w:t>
                            </w:r>
                            <w:proofErr w:type="spellStart"/>
                            <w:r w:rsidRPr="00432FA9">
                              <w:rPr>
                                <w:rFonts w:ascii="Times New Roman" w:hAnsi="Times New Roman" w:cs="Times New Roman"/>
                                <w:b/>
                                <w:bCs/>
                                <w:sz w:val="24"/>
                                <w:szCs w:val="24"/>
                                <w:u w:val="single"/>
                              </w:rPr>
                              <w:t>đúng</w:t>
                            </w:r>
                            <w:proofErr w:type="spellEnd"/>
                            <w:r w:rsidRPr="00432FA9">
                              <w:rPr>
                                <w:rFonts w:ascii="Times New Roman" w:hAnsi="Times New Roman" w:cs="Times New Roman"/>
                                <w:b/>
                                <w:bCs/>
                                <w:sz w:val="24"/>
                                <w:szCs w:val="24"/>
                                <w:u w:val="single"/>
                              </w:rPr>
                              <w:t xml:space="preserve"> </w:t>
                            </w:r>
                            <w:proofErr w:type="spellStart"/>
                            <w:r w:rsidRPr="00432FA9">
                              <w:rPr>
                                <w:rFonts w:ascii="Times New Roman" w:hAnsi="Times New Roman" w:cs="Times New Roman"/>
                                <w:b/>
                                <w:bCs/>
                                <w:sz w:val="24"/>
                                <w:szCs w:val="24"/>
                                <w:u w:val="single"/>
                              </w:rPr>
                              <w:t>đắn</w:t>
                            </w:r>
                            <w:proofErr w:type="spellEnd"/>
                          </w:p>
                          <w:p w14:paraId="398C8B27" w14:textId="40415516" w:rsidR="005A2232" w:rsidRPr="00D17EAE" w:rsidRDefault="005A2232" w:rsidP="00432FA9">
                            <w:pPr>
                              <w:spacing w:after="0" w:line="360" w:lineRule="exact"/>
                              <w:rPr>
                                <w:rFonts w:ascii="Times New Roman" w:hAnsi="Times New Roman" w:cs="Times New Roman"/>
                                <w:sz w:val="24"/>
                                <w:szCs w:val="24"/>
                              </w:rPr>
                            </w:pPr>
                            <w:r w:rsidRPr="00D17EAE">
                              <w:rPr>
                                <w:rFonts w:ascii="Times New Roman" w:hAnsi="Times New Roman" w:cs="Times New Roman"/>
                                <w:sz w:val="24"/>
                                <w:szCs w:val="24"/>
                              </w:rPr>
                              <w:tab/>
                            </w:r>
                            <w:proofErr w:type="spellStart"/>
                            <w:r w:rsidRPr="00D17EAE">
                              <w:rPr>
                                <w:rFonts w:ascii="Times New Roman" w:hAnsi="Times New Roman" w:cs="Times New Roman"/>
                                <w:sz w:val="24"/>
                                <w:szCs w:val="24"/>
                              </w:rPr>
                              <w:t>Tại</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Tập</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đoàn</w:t>
                            </w:r>
                            <w:proofErr w:type="spellEnd"/>
                            <w:r w:rsidRPr="00D17EAE">
                              <w:rPr>
                                <w:rFonts w:ascii="Times New Roman" w:hAnsi="Times New Roman" w:cs="Times New Roman"/>
                                <w:sz w:val="24"/>
                                <w:szCs w:val="24"/>
                              </w:rPr>
                              <w:t xml:space="preserve"> UMC, “</w:t>
                            </w:r>
                            <w:proofErr w:type="spellStart"/>
                            <w:r w:rsidRPr="00D17EAE">
                              <w:rPr>
                                <w:rFonts w:ascii="Times New Roman" w:hAnsi="Times New Roman" w:cs="Times New Roman"/>
                                <w:sz w:val="24"/>
                                <w:szCs w:val="24"/>
                              </w:rPr>
                              <w:t>Thúc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đẩy</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tuân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thủ</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được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xác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định</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là</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nguyên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tắc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hàng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đầu</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trong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chính</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sách</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công</w:t>
                            </w:r>
                            <w:proofErr w:type="spellEnd"/>
                            <w:r w:rsidRPr="00D17EAE">
                              <w:rPr>
                                <w:rFonts w:ascii="Times New Roman" w:hAnsi="Times New Roman" w:cs="Times New Roman"/>
                                <w:sz w:val="24"/>
                                <w:szCs w:val="24"/>
                              </w:rPr>
                              <w:t xml:space="preserve"> ty. Sau </w:t>
                            </w:r>
                            <w:proofErr w:type="spellStart"/>
                            <w:r w:rsidRPr="00D17EAE">
                              <w:rPr>
                                <w:rFonts w:ascii="Times New Roman" w:hAnsi="Times New Roman" w:cs="Times New Roman"/>
                                <w:sz w:val="24"/>
                                <w:szCs w:val="24"/>
                              </w:rPr>
                              <w:t>sự</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cố</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kế</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toán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không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phù</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hợp</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vào</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năm</w:t>
                            </w:r>
                            <w:proofErr w:type="spellEnd"/>
                            <w:r w:rsidRPr="00D17EAE">
                              <w:rPr>
                                <w:rFonts w:ascii="Times New Roman" w:hAnsi="Times New Roman" w:cs="Times New Roman"/>
                                <w:sz w:val="24"/>
                                <w:szCs w:val="24"/>
                              </w:rPr>
                              <w:t xml:space="preserve"> 2019, </w:t>
                            </w:r>
                            <w:proofErr w:type="spellStart"/>
                            <w:r w:rsidRPr="00D17EAE">
                              <w:rPr>
                                <w:rFonts w:ascii="Times New Roman" w:hAnsi="Times New Roman" w:cs="Times New Roman"/>
                                <w:sz w:val="24"/>
                                <w:szCs w:val="24"/>
                              </w:rPr>
                              <w:t>chúng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tôi</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đã</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đưa</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việc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thúc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đẩy</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tuân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thủ</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vào</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chính</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sách</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hàng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năm</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nỗ</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lực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nâng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cao</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nhận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thức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của</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toàn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thể</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công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nhân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viên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nhằm</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bảo</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vệ</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tương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lai</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của</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công</w:t>
                            </w:r>
                            <w:proofErr w:type="spellEnd"/>
                            <w:r w:rsidRPr="00D17EAE">
                              <w:rPr>
                                <w:rFonts w:ascii="Times New Roman" w:hAnsi="Times New Roman" w:cs="Times New Roman"/>
                                <w:sz w:val="24"/>
                                <w:szCs w:val="24"/>
                              </w:rPr>
                              <w:t xml:space="preserve"> ty </w:t>
                            </w:r>
                            <w:proofErr w:type="spellStart"/>
                            <w:r w:rsidRPr="00D17EAE">
                              <w:rPr>
                                <w:rFonts w:ascii="Times New Roman" w:hAnsi="Times New Roman" w:cs="Times New Roman"/>
                                <w:sz w:val="24"/>
                                <w:szCs w:val="24"/>
                              </w:rPr>
                              <w:t>và</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của</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chính</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công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nhân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viên</w:t>
                            </w:r>
                            <w:proofErr w:type="spellEnd"/>
                            <w:r w:rsidRPr="00D17EAE">
                              <w:rPr>
                                <w:rFonts w:ascii="Times New Roman" w:hAnsi="Times New Roman" w:cs="Times New Roman"/>
                                <w:sz w:val="24"/>
                                <w:szCs w:val="24"/>
                              </w:rPr>
                              <w:t>.</w:t>
                            </w:r>
                          </w:p>
                          <w:p w14:paraId="395CDE23" w14:textId="57D90AA5" w:rsidR="005A2232" w:rsidRPr="00D17EAE" w:rsidRDefault="005A2232" w:rsidP="00432FA9">
                            <w:pPr>
                              <w:spacing w:after="0" w:line="360" w:lineRule="exact"/>
                              <w:ind w:firstLine="720"/>
                              <w:rPr>
                                <w:rFonts w:ascii="Times New Roman" w:hAnsi="Times New Roman" w:cs="Times New Roman"/>
                                <w:sz w:val="24"/>
                                <w:szCs w:val="24"/>
                              </w:rPr>
                            </w:pPr>
                            <w:proofErr w:type="spellStart"/>
                            <w:r w:rsidRPr="00D17EAE">
                              <w:rPr>
                                <w:rFonts w:ascii="Times New Roman" w:hAnsi="Times New Roman" w:cs="Times New Roman"/>
                                <w:sz w:val="24"/>
                                <w:szCs w:val="24"/>
                              </w:rPr>
                              <w:t>Tuân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thủ</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là</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nền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tảng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quan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trọng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nhất</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hỗ</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trợ</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các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hoạt</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động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kinh</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doanh</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của</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Tập</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đoàn</w:t>
                            </w:r>
                            <w:proofErr w:type="spellEnd"/>
                            <w:r w:rsidRPr="00D17EAE">
                              <w:rPr>
                                <w:rFonts w:ascii="Times New Roman" w:hAnsi="Times New Roman" w:cs="Times New Roman"/>
                                <w:sz w:val="24"/>
                                <w:szCs w:val="24"/>
                              </w:rPr>
                              <w:t xml:space="preserve"> UMC. </w:t>
                            </w:r>
                            <w:proofErr w:type="spellStart"/>
                            <w:r w:rsidRPr="00D17EAE">
                              <w:rPr>
                                <w:rFonts w:ascii="Times New Roman" w:hAnsi="Times New Roman" w:cs="Times New Roman"/>
                                <w:sz w:val="24"/>
                                <w:szCs w:val="24"/>
                              </w:rPr>
                              <w:t>Nó</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không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chỉ</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bao</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gồm</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các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văn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bản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pháp</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luật</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và</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quy</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định</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nội</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bộ</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đã</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được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văn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bản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hóa</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mà</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còn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bao</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gồm</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các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quy</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tắc</w:t>
                            </w:r>
                            <w:proofErr w:type="spellEnd"/>
                            <w:r w:rsidRPr="00D17EAE">
                              <w:rPr>
                                <w:rFonts w:ascii="Times New Roman" w:hAnsi="Times New Roman" w:cs="Times New Roman"/>
                                <w:sz w:val="24"/>
                                <w:szCs w:val="24"/>
                              </w:rPr>
                              <w:t xml:space="preserve"> </w:t>
                            </w:r>
                            <w:proofErr w:type="spellStart"/>
                            <w:proofErr w:type="gramStart"/>
                            <w:r w:rsidRPr="00D17EAE">
                              <w:rPr>
                                <w:rFonts w:ascii="Times New Roman" w:hAnsi="Times New Roman" w:cs="Times New Roman"/>
                                <w:sz w:val="24"/>
                                <w:szCs w:val="24"/>
                              </w:rPr>
                              <w:t>chung</w:t>
                            </w:r>
                            <w:proofErr w:type="spellEnd"/>
                            <w:proofErr w:type="gram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trong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đời</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sống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xã</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hội</w:t>
                            </w:r>
                            <w:proofErr w:type="spellEnd"/>
                            <w:r w:rsidRPr="00D17EAE">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Việc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tuân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thủ</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đồng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nghĩa</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với</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việc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luôn</w:t>
                            </w:r>
                            <w:proofErr w:type="spellEnd"/>
                            <w:r w:rsidRPr="00D17EAE">
                              <w:rPr>
                                <w:rFonts w:ascii="Times New Roman" w:hAnsi="Times New Roman" w:cs="Times New Roman"/>
                                <w:sz w:val="24"/>
                                <w:szCs w:val="24"/>
                              </w:rPr>
                              <w:t xml:space="preserve"> </w:t>
                            </w:r>
                            <w:r w:rsidRPr="00432FA9">
                              <w:rPr>
                                <w:rFonts w:ascii="Times New Roman" w:hAnsi="Times New Roman" w:cs="Times New Roman"/>
                                <w:b/>
                                <w:sz w:val="24"/>
                                <w:szCs w:val="24"/>
                              </w:rPr>
                              <w:t>“</w:t>
                            </w:r>
                            <w:proofErr w:type="spellStart"/>
                            <w:r w:rsidRPr="00432FA9">
                              <w:rPr>
                                <w:rFonts w:ascii="Times New Roman" w:hAnsi="Times New Roman" w:cs="Times New Roman"/>
                                <w:b/>
                                <w:sz w:val="24"/>
                                <w:szCs w:val="24"/>
                              </w:rPr>
                              <w:t>suy</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nghĩ</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xem</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điều</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gì</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là</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đúng</w:t>
                            </w:r>
                            <w:proofErr w:type="spellEnd"/>
                            <w:r w:rsidRPr="00D17EAE">
                              <w:rPr>
                                <w:rFonts w:ascii="Times New Roman" w:hAnsi="Times New Roman" w:cs="Times New Roman"/>
                                <w:b/>
                                <w:sz w:val="24"/>
                                <w:szCs w:val="24"/>
                              </w:rPr>
                              <w:t>”</w:t>
                            </w:r>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và</w:t>
                            </w:r>
                            <w:proofErr w:type="spellEnd"/>
                            <w:r w:rsidRPr="00D17EAE">
                              <w:rPr>
                                <w:rFonts w:ascii="Times New Roman" w:hAnsi="Times New Roman" w:cs="Times New Roman"/>
                                <w:sz w:val="24"/>
                                <w:szCs w:val="24"/>
                              </w:rPr>
                              <w:t xml:space="preserve"> </w:t>
                            </w:r>
                            <w:r w:rsidRPr="00432FA9">
                              <w:rPr>
                                <w:rFonts w:ascii="Times New Roman" w:hAnsi="Times New Roman" w:cs="Times New Roman"/>
                                <w:b/>
                                <w:sz w:val="24"/>
                                <w:szCs w:val="24"/>
                              </w:rPr>
                              <w:t>“</w:t>
                            </w:r>
                            <w:proofErr w:type="spellStart"/>
                            <w:r w:rsidRPr="00432FA9">
                              <w:rPr>
                                <w:rFonts w:ascii="Times New Roman" w:hAnsi="Times New Roman" w:cs="Times New Roman"/>
                                <w:b/>
                                <w:sz w:val="24"/>
                                <w:szCs w:val="24"/>
                              </w:rPr>
                              <w:t>thực</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hiện</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hành</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động</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đúng</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đó</w:t>
                            </w:r>
                            <w:proofErr w:type="spellEnd"/>
                            <w:r w:rsidRPr="00D17EAE">
                              <w:rPr>
                                <w:rFonts w:ascii="Times New Roman" w:hAnsi="Times New Roman" w:cs="Times New Roman"/>
                                <w:b/>
                                <w:sz w:val="24"/>
                                <w:szCs w:val="24"/>
                              </w:rPr>
                              <w:t>”</w:t>
                            </w:r>
                            <w:r w:rsidRPr="00D17EAE">
                              <w:rPr>
                                <w:rFonts w:ascii="Times New Roman" w:hAnsi="Times New Roman" w:cs="Times New Roman"/>
                                <w:sz w:val="24"/>
                                <w:szCs w:val="24"/>
                              </w:rPr>
                              <w:t xml:space="preserve">. </w:t>
                            </w:r>
                          </w:p>
                          <w:p w14:paraId="67E4AD5F" w14:textId="77777777" w:rsidR="005A2232" w:rsidRPr="00D17EAE" w:rsidRDefault="005A2232" w:rsidP="00432FA9">
                            <w:pPr>
                              <w:spacing w:after="0" w:line="360" w:lineRule="exact"/>
                              <w:ind w:firstLine="720"/>
                              <w:rPr>
                                <w:rFonts w:ascii="Times New Roman" w:hAnsi="Times New Roman" w:cs="Times New Roman"/>
                                <w:b/>
                                <w:sz w:val="24"/>
                                <w:szCs w:val="24"/>
                              </w:rPr>
                            </w:pPr>
                            <w:proofErr w:type="spellStart"/>
                            <w:r w:rsidRPr="00432FA9">
                              <w:rPr>
                                <w:rFonts w:ascii="Times New Roman" w:hAnsi="Times New Roman" w:cs="Times New Roman"/>
                                <w:b/>
                                <w:sz w:val="24"/>
                                <w:szCs w:val="24"/>
                              </w:rPr>
                              <w:t>Việc</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coi</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trọng</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tuân</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thủ</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sẽ</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giúp</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bảo</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vệ</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sự</w:t>
                            </w:r>
                            <w:proofErr w:type="spellEnd"/>
                            <w:r w:rsidRPr="00432FA9">
                              <w:rPr>
                                <w:rFonts w:ascii="Times New Roman" w:hAnsi="Times New Roman" w:cs="Times New Roman"/>
                                <w:b/>
                                <w:sz w:val="24"/>
                                <w:szCs w:val="24"/>
                              </w:rPr>
                              <w:t xml:space="preserve"> an </w:t>
                            </w:r>
                            <w:proofErr w:type="spellStart"/>
                            <w:r w:rsidRPr="00432FA9">
                              <w:rPr>
                                <w:rFonts w:ascii="Times New Roman" w:hAnsi="Times New Roman" w:cs="Times New Roman"/>
                                <w:b/>
                                <w:sz w:val="24"/>
                                <w:szCs w:val="24"/>
                              </w:rPr>
                              <w:t>toàn</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và</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yên</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tâm</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cho</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từng</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cá</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nhân</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đồng</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thời</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nâng</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cao</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uy</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tín</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của</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toàn</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công</w:t>
                            </w:r>
                            <w:proofErr w:type="spellEnd"/>
                            <w:r w:rsidRPr="00432FA9">
                              <w:rPr>
                                <w:rFonts w:ascii="Times New Roman" w:hAnsi="Times New Roman" w:cs="Times New Roman"/>
                                <w:b/>
                                <w:sz w:val="24"/>
                                <w:szCs w:val="24"/>
                              </w:rPr>
                              <w:t xml:space="preserve"> ty, </w:t>
                            </w:r>
                            <w:proofErr w:type="spellStart"/>
                            <w:r w:rsidRPr="00432FA9">
                              <w:rPr>
                                <w:rFonts w:ascii="Times New Roman" w:hAnsi="Times New Roman" w:cs="Times New Roman"/>
                                <w:b/>
                                <w:sz w:val="24"/>
                                <w:szCs w:val="24"/>
                              </w:rPr>
                              <w:t>từ</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đó</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góp</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phần</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bảo</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vệ</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tương</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lai</w:t>
                            </w:r>
                            <w:proofErr w:type="spellEnd"/>
                            <w:r w:rsidRPr="00432FA9">
                              <w:rPr>
                                <w:rFonts w:ascii="Times New Roman" w:hAnsi="Times New Roman" w:cs="Times New Roman"/>
                                <w:b/>
                                <w:sz w:val="24"/>
                                <w:szCs w:val="24"/>
                              </w:rPr>
                              <w:t xml:space="preserve"> </w:t>
                            </w:r>
                            <w:proofErr w:type="spellStart"/>
                            <w:proofErr w:type="gramStart"/>
                            <w:r w:rsidRPr="00432FA9">
                              <w:rPr>
                                <w:rFonts w:ascii="Times New Roman" w:hAnsi="Times New Roman" w:cs="Times New Roman"/>
                                <w:b/>
                                <w:sz w:val="24"/>
                                <w:szCs w:val="24"/>
                              </w:rPr>
                              <w:t>chung</w:t>
                            </w:r>
                            <w:proofErr w:type="spellEnd"/>
                            <w:proofErr w:type="gramEnd"/>
                            <w:r w:rsidRPr="00432FA9">
                              <w:rPr>
                                <w:rFonts w:ascii="Times New Roman" w:hAnsi="Times New Roman" w:cs="Times New Roman"/>
                                <w:b/>
                                <w:sz w:val="24"/>
                                <w:szCs w:val="24"/>
                              </w:rPr>
                              <w:t>.</w:t>
                            </w:r>
                          </w:p>
                          <w:p w14:paraId="0977A5C3" w14:textId="69BFB795" w:rsidR="005A2232" w:rsidRPr="00432FA9" w:rsidRDefault="005A2232" w:rsidP="00432FA9">
                            <w:pPr>
                              <w:spacing w:after="0" w:line="360" w:lineRule="exact"/>
                              <w:ind w:firstLine="720"/>
                              <w:rPr>
                                <w:rFonts w:ascii="Times New Roman" w:hAnsi="Times New Roman" w:cs="Times New Roman"/>
                                <w:sz w:val="24"/>
                                <w:szCs w:val="24"/>
                              </w:rPr>
                            </w:pPr>
                            <w:proofErr w:type="spellStart"/>
                            <w:r w:rsidRPr="00D17EAE">
                              <w:rPr>
                                <w:rFonts w:ascii="Times New Roman" w:hAnsi="Times New Roman" w:cs="Times New Roman"/>
                                <w:sz w:val="24"/>
                                <w:szCs w:val="24"/>
                              </w:rPr>
                              <w:t>Chúng</w:t>
                            </w:r>
                            <w:proofErr w:type="spellEnd"/>
                            <w:r w:rsidRPr="00D17EAE">
                              <w:rPr>
                                <w:rFonts w:ascii="Times New Roman" w:hAnsi="Times New Roman" w:cs="Times New Roman"/>
                                <w:sz w:val="24"/>
                                <w:szCs w:val="24"/>
                              </w:rPr>
                              <w:t xml:space="preserve"> ta </w:t>
                            </w:r>
                            <w:proofErr w:type="spellStart"/>
                            <w:r w:rsidRPr="00D17EAE">
                              <w:rPr>
                                <w:rFonts w:ascii="Times New Roman" w:hAnsi="Times New Roman" w:cs="Times New Roman"/>
                                <w:sz w:val="24"/>
                                <w:szCs w:val="24"/>
                              </w:rPr>
                              <w:t>sẽ</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cùng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nỗ</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lực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thực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hiện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hoạt</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động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này</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như</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một</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hoạt</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động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chung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của</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toàn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tập</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đoàn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hint="eastAsia"/>
                                <w:sz w:val="24"/>
                                <w:szCs w:val="24"/>
                              </w:rPr>
                              <w:t>Đ</w:t>
                            </w:r>
                            <w:r w:rsidRPr="00D17EAE">
                              <w:rPr>
                                <w:rFonts w:ascii="Times New Roman" w:hAnsi="Times New Roman" w:cs="Times New Roman"/>
                                <w:sz w:val="24"/>
                                <w:szCs w:val="24"/>
                              </w:rPr>
                              <w:t>ể</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làm</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được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điều</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đó</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thì</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điều</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quan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trọng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là</w:t>
                            </w:r>
                            <w:proofErr w:type="spellEnd"/>
                            <w:r w:rsidRPr="00D17EAE">
                              <w:rPr>
                                <w:rFonts w:ascii="Times New Roman" w:hAnsi="Times New Roman" w:cs="Times New Roman"/>
                                <w:sz w:val="24"/>
                                <w:szCs w:val="24"/>
                              </w:rPr>
                              <w:t>:</w:t>
                            </w:r>
                            <w:r w:rsidRPr="00D17EAE">
                              <w:rPr>
                                <w:rFonts w:ascii="Times New Roman" w:hAnsi="Times New Roman" w:cs="Times New Roman"/>
                                <w:sz w:val="24"/>
                                <w:szCs w:val="24"/>
                                <w:lang w:val="vi-VN"/>
                              </w:rPr>
                              <w:t xml:space="preserve"> trong</w:t>
                            </w:r>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cuộc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sống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hàng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ngày</w:t>
                            </w:r>
                            <w:proofErr w:type="spellEnd"/>
                            <w:r w:rsidRPr="00D17EAE">
                              <w:rPr>
                                <w:rFonts w:ascii="Times New Roman" w:hAnsi="Times New Roman" w:cs="Times New Roman"/>
                                <w:sz w:val="24"/>
                                <w:szCs w:val="24"/>
                              </w:rPr>
                              <w:t>,</w:t>
                            </w:r>
                            <w:r w:rsidRPr="00D17EAE">
                              <w:rPr>
                                <w:rFonts w:ascii="Times New Roman" w:hAnsi="Times New Roman" w:cs="Times New Roman"/>
                                <w:sz w:val="24"/>
                                <w:szCs w:val="24"/>
                                <w:lang w:val="vi-VN"/>
                              </w:rPr>
                              <w:t xml:space="preserve"> </w:t>
                            </w:r>
                            <w:proofErr w:type="spellStart"/>
                            <w:r w:rsidRPr="00D17EAE">
                              <w:rPr>
                                <w:rFonts w:ascii="Times New Roman" w:hAnsi="Times New Roman" w:cs="Times New Roman"/>
                                <w:sz w:val="24"/>
                                <w:szCs w:val="24"/>
                              </w:rPr>
                              <w:t>mỗi</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cá</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nhân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cần</w:t>
                            </w:r>
                            <w:proofErr w:type="spellEnd"/>
                            <w:r w:rsidRPr="00D17EAE">
                              <w:rPr>
                                <w:rFonts w:ascii="Times New Roman" w:hAnsi="Times New Roman" w:cs="Times New Roman"/>
                                <w:sz w:val="24"/>
                                <w:szCs w:val="24"/>
                              </w:rPr>
                              <w:t xml:space="preserve"> ý </w:t>
                            </w:r>
                            <w:proofErr w:type="spellStart"/>
                            <w:r w:rsidRPr="00D17EAE">
                              <w:rPr>
                                <w:rFonts w:ascii="Times New Roman" w:hAnsi="Times New Roman" w:cs="Times New Roman"/>
                                <w:sz w:val="24"/>
                                <w:szCs w:val="24"/>
                              </w:rPr>
                              <w:t>thức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rằng</w:t>
                            </w:r>
                            <w:proofErr w:type="spellEnd"/>
                            <w:r w:rsidRPr="00D17EAE">
                              <w:rPr>
                                <w:rFonts w:ascii="Times New Roman" w:hAnsi="Times New Roman" w:cs="Times New Roman"/>
                                <w:sz w:val="24"/>
                                <w:szCs w:val="24"/>
                              </w:rPr>
                              <w:t xml:space="preserve"> </w:t>
                            </w:r>
                            <w:r w:rsidRPr="00432FA9">
                              <w:rPr>
                                <w:rFonts w:ascii="Times New Roman" w:hAnsi="Times New Roman" w:cs="Times New Roman"/>
                                <w:b/>
                                <w:sz w:val="24"/>
                                <w:szCs w:val="24"/>
                              </w:rPr>
                              <w:t>“</w:t>
                            </w:r>
                            <w:proofErr w:type="spellStart"/>
                            <w:r w:rsidRPr="00432FA9">
                              <w:rPr>
                                <w:rFonts w:ascii="Times New Roman" w:hAnsi="Times New Roman" w:cs="Times New Roman"/>
                                <w:b/>
                                <w:sz w:val="24"/>
                                <w:szCs w:val="24"/>
                              </w:rPr>
                              <w:t>hành</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động</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của</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bản</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thân</w:t>
                            </w:r>
                            <w:proofErr w:type="spellEnd"/>
                            <w:r w:rsidRPr="00D17EAE">
                              <w:rPr>
                                <w:rFonts w:ascii="Times New Roman" w:hAnsi="Times New Roman" w:cs="Times New Roman"/>
                                <w:b/>
                                <w:sz w:val="24"/>
                                <w:szCs w:val="24"/>
                              </w:rPr>
                              <w:t xml:space="preserve"> </w:t>
                            </w:r>
                            <w:proofErr w:type="spellStart"/>
                            <w:r w:rsidRPr="00D17EAE">
                              <w:rPr>
                                <w:rFonts w:ascii="Times New Roman" w:hAnsi="Times New Roman" w:cs="Times New Roman"/>
                                <w:b/>
                                <w:sz w:val="24"/>
                                <w:szCs w:val="24"/>
                              </w:rPr>
                              <w:t>sẽ</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tạo</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nên</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tương</w:t>
                            </w:r>
                            <w:proofErr w:type="spellEnd"/>
                            <w:r w:rsidRPr="00432FA9">
                              <w:rPr>
                                <w:rFonts w:ascii="Times New Roman" w:hAnsi="Times New Roman" w:cs="Times New Roman"/>
                                <w:b/>
                                <w:sz w:val="24"/>
                                <w:szCs w:val="24"/>
                              </w:rPr>
                              <w:t xml:space="preserve"> </w:t>
                            </w:r>
                            <w:proofErr w:type="spellStart"/>
                            <w:r w:rsidRPr="00432FA9">
                              <w:rPr>
                                <w:rFonts w:ascii="Times New Roman" w:hAnsi="Times New Roman" w:cs="Times New Roman"/>
                                <w:b/>
                                <w:sz w:val="24"/>
                                <w:szCs w:val="24"/>
                              </w:rPr>
                              <w:t>lai</w:t>
                            </w:r>
                            <w:proofErr w:type="spellEnd"/>
                            <w:r w:rsidRPr="00D17EAE">
                              <w:rPr>
                                <w:rFonts w:ascii="Times New Roman" w:hAnsi="Times New Roman" w:cs="Times New Roman"/>
                                <w:b/>
                                <w:sz w:val="24"/>
                                <w:szCs w:val="24"/>
                              </w:rPr>
                              <w:t xml:space="preserve"> </w:t>
                            </w:r>
                            <w:proofErr w:type="spellStart"/>
                            <w:r w:rsidRPr="00D17EAE">
                              <w:rPr>
                                <w:rFonts w:ascii="Times New Roman" w:hAnsi="Times New Roman" w:cs="Times New Roman"/>
                                <w:b/>
                                <w:sz w:val="24"/>
                                <w:szCs w:val="24"/>
                              </w:rPr>
                              <w:t>của</w:t>
                            </w:r>
                            <w:proofErr w:type="spellEnd"/>
                            <w:r w:rsidRPr="00D17EAE">
                              <w:rPr>
                                <w:rFonts w:ascii="Times New Roman" w:hAnsi="Times New Roman" w:cs="Times New Roman"/>
                                <w:b/>
                                <w:sz w:val="24"/>
                                <w:szCs w:val="24"/>
                              </w:rPr>
                              <w:t xml:space="preserve"> </w:t>
                            </w:r>
                            <w:proofErr w:type="spellStart"/>
                            <w:r w:rsidRPr="00D17EAE">
                              <w:rPr>
                                <w:rFonts w:ascii="Times New Roman" w:hAnsi="Times New Roman" w:cs="Times New Roman"/>
                                <w:b/>
                                <w:sz w:val="24"/>
                                <w:szCs w:val="24"/>
                              </w:rPr>
                              <w:t>chính</w:t>
                            </w:r>
                            <w:proofErr w:type="spellEnd"/>
                            <w:r w:rsidRPr="00D17EAE">
                              <w:rPr>
                                <w:rFonts w:ascii="Times New Roman" w:hAnsi="Times New Roman" w:cs="Times New Roman"/>
                                <w:b/>
                                <w:sz w:val="24"/>
                                <w:szCs w:val="24"/>
                              </w:rPr>
                              <w:t xml:space="preserve"> </w:t>
                            </w:r>
                            <w:proofErr w:type="spellStart"/>
                            <w:r w:rsidRPr="00D17EAE">
                              <w:rPr>
                                <w:rFonts w:ascii="Times New Roman" w:hAnsi="Times New Roman" w:cs="Times New Roman"/>
                                <w:b/>
                                <w:sz w:val="24"/>
                                <w:szCs w:val="24"/>
                              </w:rPr>
                              <w:t>mình</w:t>
                            </w:r>
                            <w:proofErr w:type="spellEnd"/>
                            <w:r w:rsidRPr="00432FA9">
                              <w:rPr>
                                <w:rFonts w:ascii="Times New Roman" w:hAnsi="Times New Roman" w:cs="Times New Roman"/>
                                <w:b/>
                                <w:sz w:val="24"/>
                                <w:szCs w:val="24"/>
                              </w:rPr>
                              <w:t>”</w:t>
                            </w:r>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Hãy</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cùng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nhau</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hợp</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lực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xây</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dựng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một</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môi</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trường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làm</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việc</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tốt</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hơn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và</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kiến</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tạo</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một</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tương</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lai</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tươi</w:t>
                            </w:r>
                            <w:proofErr w:type="spellEnd"/>
                            <w:r w:rsidRPr="00D17EAE">
                              <w:rPr>
                                <w:rFonts w:ascii="Times New Roman" w:hAnsi="Times New Roman" w:cs="Times New Roman"/>
                                <w:sz w:val="24"/>
                                <w:szCs w:val="24"/>
                              </w:rPr>
                              <w:t xml:space="preserve"> </w:t>
                            </w:r>
                            <w:proofErr w:type="spellStart"/>
                            <w:r w:rsidRPr="00D17EAE">
                              <w:rPr>
                                <w:rFonts w:ascii="Times New Roman" w:hAnsi="Times New Roman" w:cs="Times New Roman"/>
                                <w:sz w:val="24"/>
                                <w:szCs w:val="24"/>
                              </w:rPr>
                              <w:t>sáng</w:t>
                            </w:r>
                            <w:proofErr w:type="spellEnd"/>
                            <w:r w:rsidRPr="00D17EAE">
                              <w:rPr>
                                <w:rFonts w:ascii="Times New Roman" w:hAnsi="Times New Roman" w:cs="Times New Roman"/>
                                <w:sz w:val="24"/>
                                <w:szCs w:val="24"/>
                              </w:rPr>
                              <w:t>.</w:t>
                            </w:r>
                          </w:p>
                          <w:p w14:paraId="068AD835" w14:textId="77777777" w:rsidR="005A2232" w:rsidRPr="00D17EAE" w:rsidRDefault="005A2232" w:rsidP="004D21F6">
                            <w:pPr>
                              <w:jc w:val="right"/>
                              <w:rPr>
                                <w:rFonts w:ascii="Times New Roman" w:hAnsi="Times New Roman" w:cs="Times New Roman"/>
                                <w:sz w:val="24"/>
                                <w:szCs w:val="24"/>
                              </w:rPr>
                            </w:pPr>
                          </w:p>
                          <w:p w14:paraId="4BAB1A8B" w14:textId="74E8993E" w:rsidR="005A2232" w:rsidRPr="00432FA9" w:rsidRDefault="005A2232">
                            <w:pPr>
                              <w:jc w:val="right"/>
                              <w:rPr>
                                <w:rFonts w:ascii="Times New Roman" w:hAnsi="Times New Roman" w:cs="Times New Roman"/>
                                <w:sz w:val="24"/>
                                <w:szCs w:val="24"/>
                              </w:rPr>
                            </w:pPr>
                            <w:r w:rsidRPr="00432FA9">
                              <w:rPr>
                                <w:rFonts w:ascii="Times New Roman" w:hAnsi="Times New Roman" w:cs="Times New Roman"/>
                                <w:sz w:val="24"/>
                                <w:szCs w:val="24"/>
                              </w:rPr>
                              <w:t xml:space="preserve">Kota </w:t>
                            </w:r>
                            <w:proofErr w:type="spellStart"/>
                            <w:r w:rsidRPr="00432FA9">
                              <w:rPr>
                                <w:rFonts w:ascii="Times New Roman" w:hAnsi="Times New Roman" w:cs="Times New Roman"/>
                                <w:sz w:val="24"/>
                                <w:szCs w:val="24"/>
                              </w:rPr>
                              <w:t>Otoshi</w:t>
                            </w:r>
                            <w:proofErr w:type="spellEnd"/>
                          </w:p>
                        </w:txbxContent>
                      </wps:txbx>
                      <wps:bodyPr rot="0" vert="horz" wrap="square" lIns="91440" tIns="45720" rIns="91440" bIns="45720" anchor="t" anchorCtr="0">
                        <a:noAutofit/>
                      </wps:bodyPr>
                    </wps:wsp>
                  </a:graphicData>
                </a:graphic>
              </wp:inline>
            </w:drawing>
          </mc:Choice>
          <mc:Fallback>
            <w:pict>
              <v:shapetype w14:anchorId="1A8A9432" id="_x0000_t202" coordsize="21600,21600" o:spt="202" path="m,l,21600r21600,l21600,xe">
                <v:stroke joinstyle="miter"/>
                <v:path gradientshapeok="t" o:connecttype="rect"/>
              </v:shapetype>
              <v:shape id="テキスト ボックス 2" o:spid="_x0000_s1029" type="#_x0000_t202" style="width:436.5pt;height:41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" strokecolor="#ffc000" strokeweight="2.25pt">
                <v:textbox>
                  <w:txbxContent>
                    <w:p w14:paraId="33689376" w14:textId="6BEDAA3E" w:rsidR="005A2232" w:rsidRPr="00432FA9" w:rsidRDefault="005A2232" w:rsidP="00432FA9">
                      <w:pPr>
                        <w:spacing w:line="312" w:lineRule="auto"/>
                        <w:jc w:val="center"/>
                        <w:rPr>
                          <w:rFonts w:ascii="Times New Roman" w:hAnsi="Times New Roman" w:cs="Times New Roman"/>
                          <w:b/>
                          <w:bCs/>
                          <w:sz w:val="24"/>
                          <w:szCs w:val="24"/>
                          <w:u w:val="single"/>
                        </w:rPr>
                      </w:pPr>
                      <w:r w:rsidRPr="00432FA9">
                        <w:rPr>
                          <w:rFonts w:ascii="Times New Roman" w:hAnsi="Times New Roman" w:cs="Times New Roman"/>
                          <w:b/>
                          <w:bCs/>
                          <w:sz w:val="24"/>
                          <w:szCs w:val="24"/>
                          <w:u w:val="single"/>
                        </w:rPr>
                        <w:t>Bảo vệ t</w:t>
                      </w:r>
                      <w:r w:rsidRPr="00432FA9">
                        <w:rPr>
                          <w:rFonts w:ascii="Times New Roman" w:hAnsi="Times New Roman" w:cs="Times New Roman" w:hint="cs"/>
                          <w:b/>
                          <w:bCs/>
                          <w:sz w:val="24"/>
                          <w:szCs w:val="24"/>
                          <w:u w:val="single"/>
                        </w:rPr>
                        <w:t>ươ</w:t>
                      </w:r>
                      <w:r w:rsidRPr="00432FA9">
                        <w:rPr>
                          <w:rFonts w:ascii="Times New Roman" w:hAnsi="Times New Roman" w:cs="Times New Roman"/>
                          <w:b/>
                          <w:bCs/>
                          <w:sz w:val="24"/>
                          <w:szCs w:val="24"/>
                          <w:u w:val="single"/>
                        </w:rPr>
                        <w:t>ng lai và môi trường làm việc của chúng ta bằng những hành động đúng đắn</w:t>
                      </w:r>
                    </w:p>
                    <w:p w14:paraId="398C8B27" w14:textId="40415516" w:rsidR="005A2232" w:rsidRPr="00D17EAE" w:rsidRDefault="005A2232" w:rsidP="00432FA9">
                      <w:pPr>
                        <w:spacing w:after="0" w:line="360" w:lineRule="exact"/>
                        <w:rPr>
                          <w:rFonts w:ascii="Times New Roman" w:hAnsi="Times New Roman" w:cs="Times New Roman"/>
                          <w:sz w:val="24"/>
                          <w:szCs w:val="24"/>
                        </w:rPr>
                      </w:pPr>
                      <w:r w:rsidRPr="00D17EAE">
                        <w:rPr>
                          <w:rFonts w:ascii="Times New Roman" w:hAnsi="Times New Roman" w:cs="Times New Roman"/>
                          <w:sz w:val="24"/>
                          <w:szCs w:val="24"/>
                        </w:rPr>
                        <w:tab/>
                        <w:t>Tại Tập đoàn UMC, “Thúc đẩy tuân thủ” được xác định là nguyên tắc hàng đầu trong chính sách công ty. Sau sự cố kế toán không phù hợp vào năm 2019, chúng tôi đã đưa việc thúc đẩy tuân thủ vào chính sách hàng năm, nỗ lực nâng cao nhận thức của toàn thể công nhân viên nhằm bảo vệ tương lai của công ty và của chính công nhân viên.</w:t>
                      </w:r>
                    </w:p>
                    <w:p w14:paraId="395CDE23" w14:textId="57D90AA5" w:rsidR="005A2232" w:rsidRPr="00D17EAE" w:rsidRDefault="005A2232" w:rsidP="00432FA9">
                      <w:pPr>
                        <w:spacing w:after="0" w:line="360" w:lineRule="exact"/>
                        <w:ind w:firstLine="720"/>
                        <w:rPr>
                          <w:rFonts w:ascii="Times New Roman" w:hAnsi="Times New Roman" w:cs="Times New Roman"/>
                          <w:sz w:val="24"/>
                          <w:szCs w:val="24"/>
                        </w:rPr>
                      </w:pPr>
                      <w:r w:rsidRPr="00D17EAE">
                        <w:rPr>
                          <w:rFonts w:ascii="Times New Roman" w:hAnsi="Times New Roman" w:cs="Times New Roman"/>
                          <w:sz w:val="24"/>
                          <w:szCs w:val="24"/>
                        </w:rPr>
                        <w:t>Tuân thủ là nền tảng quan trọng nhất hỗ trợ các hoạt động kinh doanh của Tập đoàn UMC. Nó không chỉ bao gồm các văn bản pháp luật và quy định nội bộ đã được văn bản hóa, mà còn bao gồm các quy tắc chung trong đời sống xã hội.</w:t>
                      </w:r>
                      <w:r>
                        <w:rPr>
                          <w:rFonts w:ascii="Times New Roman" w:hAnsi="Times New Roman" w:cs="Times New Roman"/>
                          <w:sz w:val="24"/>
                          <w:szCs w:val="24"/>
                        </w:rPr>
                        <w:t xml:space="preserve"> </w:t>
                      </w:r>
                      <w:r w:rsidRPr="00D17EAE">
                        <w:rPr>
                          <w:rFonts w:ascii="Times New Roman" w:hAnsi="Times New Roman" w:cs="Times New Roman"/>
                          <w:sz w:val="24"/>
                          <w:szCs w:val="24"/>
                        </w:rPr>
                        <w:t xml:space="preserve">Việc tuân thủ đồng nghĩa với việc luôn </w:t>
                      </w:r>
                      <w:r w:rsidRPr="00432FA9">
                        <w:rPr>
                          <w:rFonts w:ascii="Times New Roman" w:hAnsi="Times New Roman" w:cs="Times New Roman"/>
                          <w:b/>
                          <w:sz w:val="24"/>
                          <w:szCs w:val="24"/>
                        </w:rPr>
                        <w:t>“suy nghĩ xem điều gì là đúng</w:t>
                      </w:r>
                      <w:r w:rsidRPr="00D17EAE">
                        <w:rPr>
                          <w:rFonts w:ascii="Times New Roman" w:hAnsi="Times New Roman" w:cs="Times New Roman"/>
                          <w:b/>
                          <w:sz w:val="24"/>
                          <w:szCs w:val="24"/>
                        </w:rPr>
                        <w:t>”</w:t>
                      </w:r>
                      <w:r w:rsidRPr="00D17EAE">
                        <w:rPr>
                          <w:rFonts w:ascii="Times New Roman" w:hAnsi="Times New Roman" w:cs="Times New Roman"/>
                          <w:sz w:val="24"/>
                          <w:szCs w:val="24"/>
                        </w:rPr>
                        <w:t xml:space="preserve"> và </w:t>
                      </w:r>
                      <w:r w:rsidRPr="00432FA9">
                        <w:rPr>
                          <w:rFonts w:ascii="Times New Roman" w:hAnsi="Times New Roman" w:cs="Times New Roman"/>
                          <w:b/>
                          <w:sz w:val="24"/>
                          <w:szCs w:val="24"/>
                        </w:rPr>
                        <w:t>“thực hiện hành động đúng đó</w:t>
                      </w:r>
                      <w:r w:rsidRPr="00D17EAE">
                        <w:rPr>
                          <w:rFonts w:ascii="Times New Roman" w:hAnsi="Times New Roman" w:cs="Times New Roman"/>
                          <w:b/>
                          <w:sz w:val="24"/>
                          <w:szCs w:val="24"/>
                        </w:rPr>
                        <w:t>”</w:t>
                      </w:r>
                      <w:r w:rsidRPr="00D17EAE">
                        <w:rPr>
                          <w:rFonts w:ascii="Times New Roman" w:hAnsi="Times New Roman" w:cs="Times New Roman"/>
                          <w:sz w:val="24"/>
                          <w:szCs w:val="24"/>
                        </w:rPr>
                        <w:t xml:space="preserve">. </w:t>
                      </w:r>
                    </w:p>
                    <w:p w14:paraId="67E4AD5F" w14:textId="77777777" w:rsidR="005A2232" w:rsidRPr="00D17EAE" w:rsidRDefault="005A2232" w:rsidP="00432FA9">
                      <w:pPr>
                        <w:spacing w:after="0" w:line="360" w:lineRule="exact"/>
                        <w:ind w:firstLine="720"/>
                        <w:rPr>
                          <w:rFonts w:ascii="Times New Roman" w:hAnsi="Times New Roman" w:cs="Times New Roman"/>
                          <w:b/>
                          <w:sz w:val="24"/>
                          <w:szCs w:val="24"/>
                        </w:rPr>
                      </w:pPr>
                      <w:r w:rsidRPr="00432FA9">
                        <w:rPr>
                          <w:rFonts w:ascii="Times New Roman" w:hAnsi="Times New Roman" w:cs="Times New Roman"/>
                          <w:b/>
                          <w:sz w:val="24"/>
                          <w:szCs w:val="24"/>
                        </w:rPr>
                        <w:t>Việc coi trọng tuân thủ sẽ giúp bảo vệ sự an toàn và yên tâm cho từng cá nhân, đồng thời nâng cao uy tín của toàn công ty, từ đó góp phần bảo vệ tương lai chung.</w:t>
                      </w:r>
                    </w:p>
                    <w:p w14:paraId="0977A5C3" w14:textId="69BFB795" w:rsidR="005A2232" w:rsidRPr="00432FA9" w:rsidRDefault="005A2232" w:rsidP="00432FA9">
                      <w:pPr>
                        <w:spacing w:after="0" w:line="360" w:lineRule="exact"/>
                        <w:ind w:firstLine="720"/>
                        <w:rPr>
                          <w:rFonts w:ascii="Times New Roman" w:hAnsi="Times New Roman" w:cs="Times New Roman"/>
                          <w:sz w:val="24"/>
                          <w:szCs w:val="24"/>
                        </w:rPr>
                      </w:pPr>
                      <w:r w:rsidRPr="00D17EAE">
                        <w:rPr>
                          <w:rFonts w:ascii="Times New Roman" w:hAnsi="Times New Roman" w:cs="Times New Roman"/>
                          <w:sz w:val="24"/>
                          <w:szCs w:val="24"/>
                        </w:rPr>
                        <w:t xml:space="preserve">Chúng ta sẽ cùng nỗ lực thực hiện hoạt động này như một hoạt động chung của toàn tập đoàn. </w:t>
                      </w:r>
                      <w:r w:rsidRPr="00D17EAE">
                        <w:rPr>
                          <w:rFonts w:ascii="Times New Roman" w:hAnsi="Times New Roman" w:cs="Times New Roman" w:hint="eastAsia"/>
                          <w:sz w:val="24"/>
                          <w:szCs w:val="24"/>
                        </w:rPr>
                        <w:t>Đ</w:t>
                      </w:r>
                      <w:r w:rsidRPr="00D17EAE">
                        <w:rPr>
                          <w:rFonts w:ascii="Times New Roman" w:hAnsi="Times New Roman" w:cs="Times New Roman"/>
                          <w:sz w:val="24"/>
                          <w:szCs w:val="24"/>
                        </w:rPr>
                        <w:t>ể làm được điều đó, thì điều quan trọng là:</w:t>
                      </w:r>
                      <w:r w:rsidRPr="00D17EAE">
                        <w:rPr>
                          <w:rFonts w:ascii="Times New Roman" w:hAnsi="Times New Roman" w:cs="Times New Roman"/>
                          <w:sz w:val="24"/>
                          <w:szCs w:val="24"/>
                          <w:lang w:val="vi-VN"/>
                        </w:rPr>
                        <w:t xml:space="preserve"> trong</w:t>
                      </w:r>
                      <w:r w:rsidRPr="00D17EAE">
                        <w:rPr>
                          <w:rFonts w:ascii="Times New Roman" w:hAnsi="Times New Roman" w:cs="Times New Roman"/>
                          <w:sz w:val="24"/>
                          <w:szCs w:val="24"/>
                        </w:rPr>
                        <w:t xml:space="preserve"> cuộc sống hàng ngày,</w:t>
                      </w:r>
                      <w:r w:rsidRPr="00D17EAE">
                        <w:rPr>
                          <w:rFonts w:ascii="Times New Roman" w:hAnsi="Times New Roman" w:cs="Times New Roman"/>
                          <w:sz w:val="24"/>
                          <w:szCs w:val="24"/>
                          <w:lang w:val="vi-VN"/>
                        </w:rPr>
                        <w:t xml:space="preserve"> </w:t>
                      </w:r>
                      <w:r w:rsidRPr="00D17EAE">
                        <w:rPr>
                          <w:rFonts w:ascii="Times New Roman" w:hAnsi="Times New Roman" w:cs="Times New Roman"/>
                          <w:sz w:val="24"/>
                          <w:szCs w:val="24"/>
                        </w:rPr>
                        <w:t xml:space="preserve">mỗi cá nhân cần ý thức rằng </w:t>
                      </w:r>
                      <w:r w:rsidRPr="00432FA9">
                        <w:rPr>
                          <w:rFonts w:ascii="Times New Roman" w:hAnsi="Times New Roman" w:cs="Times New Roman"/>
                          <w:b/>
                          <w:sz w:val="24"/>
                          <w:szCs w:val="24"/>
                        </w:rPr>
                        <w:t>“hành động của bản thân</w:t>
                      </w:r>
                      <w:r w:rsidRPr="00D17EAE">
                        <w:rPr>
                          <w:rFonts w:ascii="Times New Roman" w:hAnsi="Times New Roman" w:cs="Times New Roman"/>
                          <w:b/>
                          <w:sz w:val="24"/>
                          <w:szCs w:val="24"/>
                        </w:rPr>
                        <w:t xml:space="preserve"> sẽ</w:t>
                      </w:r>
                      <w:r w:rsidRPr="00432FA9">
                        <w:rPr>
                          <w:rFonts w:ascii="Times New Roman" w:hAnsi="Times New Roman" w:cs="Times New Roman"/>
                          <w:b/>
                          <w:sz w:val="24"/>
                          <w:szCs w:val="24"/>
                        </w:rPr>
                        <w:t xml:space="preserve"> tạo nên tương lai</w:t>
                      </w:r>
                      <w:r w:rsidRPr="00D17EAE">
                        <w:rPr>
                          <w:rFonts w:ascii="Times New Roman" w:hAnsi="Times New Roman" w:cs="Times New Roman"/>
                          <w:b/>
                          <w:sz w:val="24"/>
                          <w:szCs w:val="24"/>
                        </w:rPr>
                        <w:t xml:space="preserve"> của chính mình</w:t>
                      </w:r>
                      <w:r w:rsidRPr="00432FA9">
                        <w:rPr>
                          <w:rFonts w:ascii="Times New Roman" w:hAnsi="Times New Roman" w:cs="Times New Roman"/>
                          <w:b/>
                          <w:sz w:val="24"/>
                          <w:szCs w:val="24"/>
                        </w:rPr>
                        <w:t>”</w:t>
                      </w:r>
                      <w:r w:rsidRPr="00D17EAE">
                        <w:rPr>
                          <w:rFonts w:ascii="Times New Roman" w:hAnsi="Times New Roman" w:cs="Times New Roman"/>
                          <w:sz w:val="24"/>
                          <w:szCs w:val="24"/>
                        </w:rPr>
                        <w:t>. Hãy cùng nhau hợp lực, xây dựng một môi trường làm việc tốt hơn và kiến tạo một tương lai tươi sáng.</w:t>
                      </w:r>
                    </w:p>
                    <w:p w14:paraId="068AD835" w14:textId="77777777" w:rsidR="005A2232" w:rsidRPr="00D17EAE" w:rsidRDefault="005A2232" w:rsidP="004D21F6">
                      <w:pPr>
                        <w:jc w:val="right"/>
                        <w:rPr>
                          <w:rFonts w:ascii="Times New Roman" w:hAnsi="Times New Roman" w:cs="Times New Roman"/>
                          <w:sz w:val="24"/>
                          <w:szCs w:val="24"/>
                        </w:rPr>
                      </w:pPr>
                    </w:p>
                    <w:p w14:paraId="4BAB1A8B" w14:textId="74E8993E" w:rsidR="005A2232" w:rsidRPr="00432FA9" w:rsidRDefault="005A2232">
                      <w:pPr>
                        <w:jc w:val="right"/>
                        <w:rPr>
                          <w:rFonts w:ascii="Times New Roman" w:hAnsi="Times New Roman" w:cs="Times New Roman"/>
                          <w:sz w:val="24"/>
                          <w:szCs w:val="24"/>
                        </w:rPr>
                      </w:pPr>
                      <w:r w:rsidRPr="00432FA9">
                        <w:rPr>
                          <w:rFonts w:ascii="Times New Roman" w:hAnsi="Times New Roman" w:cs="Times New Roman"/>
                          <w:sz w:val="24"/>
                          <w:szCs w:val="24"/>
                        </w:rPr>
                        <w:t>Kota Otoshi</w:t>
                      </w:r>
                    </w:p>
                  </w:txbxContent>
                </v:textbox>
                <w10:anchorlock/>
              </v:shape>
            </w:pict>
          </mc:Fallback>
        </mc:AlternateContent>
      </w:r>
    </w:p>
    <w:p w14:paraId="494FF756" w14:textId="77549211" w:rsidR="007F7BD8" w:rsidRDefault="007F7BD8" w:rsidP="007F7BD8">
      <w:pPr>
        <w:spacing w:after="0" w:line="240" w:lineRule="auto"/>
        <w:rPr>
          <w:rFonts w:ascii="UD デジタル 教科書体 N-R" w:eastAsia="UD デジタル 教科書体 N-R" w:hAnsi="Arial" w:cs="Arial"/>
          <w:b/>
          <w:bCs/>
          <w:noProof/>
          <w:sz w:val="24"/>
          <w:szCs w:val="24"/>
          <w:u w:val="single"/>
          <w:lang w:val="es-MX"/>
        </w:rPr>
      </w:pPr>
      <w:r w:rsidRPr="007B6CA3">
        <w:rPr>
          <w:noProof/>
          <w:spacing w:val="50"/>
          <w:sz w:val="36"/>
          <w:szCs w:val="36"/>
        </w:rPr>
        <w:lastRenderedPageBreak/>
        <w:drawing>
          <wp:anchor distT="0" distB="0" distL="114300" distR="114300" simplePos="0" relativeHeight="251658273" behindDoc="0" locked="0" layoutInCell="1" allowOverlap="1" wp14:anchorId="76A9EE01" wp14:editId="4DB9D8FC">
            <wp:simplePos x="0" y="0"/>
            <wp:positionH relativeFrom="margin">
              <wp:align>left</wp:align>
            </wp:positionH>
            <wp:positionV relativeFrom="paragraph">
              <wp:posOffset>132715</wp:posOffset>
            </wp:positionV>
            <wp:extent cx="3539490" cy="2644775"/>
            <wp:effectExtent l="133350" t="114300" r="156210" b="155575"/>
            <wp:wrapThrough wrapText="bothSides">
              <wp:wrapPolygon edited="0">
                <wp:start x="-698" y="-933"/>
                <wp:lineTo x="-814" y="21937"/>
                <wp:lineTo x="-465" y="22715"/>
                <wp:lineTo x="22088" y="22715"/>
                <wp:lineTo x="22437" y="21782"/>
                <wp:lineTo x="22437" y="1867"/>
                <wp:lineTo x="22205" y="-467"/>
                <wp:lineTo x="22205" y="-933"/>
                <wp:lineTo x="-698" y="-933"/>
              </wp:wrapPolygon>
            </wp:wrapThrough>
            <wp:docPr id="2" name="図 1" descr="テキスト, 手紙&#10;&#10;自動的に生成された説明">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FD6CF86-489A-1B4A-3E28-938E85D818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descr="テキスト, 手紙&#10;&#10;自動的に生成された説明">
                      <a:extLst>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FD6CF86-489A-1B4A-3E28-938E85D81860}"/>
                        </a:ext>
                      </a:extLst>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539490" cy="26447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p w14:paraId="2ADE7681" w14:textId="3E0C0773" w:rsidR="003A6761" w:rsidRDefault="003A6761" w:rsidP="003A6761">
      <w:pPr>
        <w:spacing w:after="0" w:line="240" w:lineRule="auto"/>
        <w:ind w:firstLine="210"/>
        <w:rPr>
          <w:rFonts w:ascii="UD デジタル 教科書体 N-R" w:eastAsia="UD デジタル 教科書体 N-R" w:hAnsi="Arial" w:cs="Arial"/>
          <w:noProof/>
          <w:sz w:val="21"/>
          <w:szCs w:val="21"/>
          <w:lang w:val="es-MX"/>
        </w:rPr>
      </w:pPr>
    </w:p>
    <w:p w14:paraId="281F98FC" w14:textId="2C0073D9" w:rsidR="003A6761" w:rsidRDefault="00F615AB" w:rsidP="003A6761">
      <w:pPr>
        <w:spacing w:after="0" w:line="240" w:lineRule="auto"/>
        <w:ind w:firstLine="210"/>
        <w:rPr>
          <w:rFonts w:ascii="UD デジタル 教科書体 N-R" w:eastAsia="UD デジタル 教科書体 N-R" w:hAnsi="Arial" w:cs="Arial"/>
          <w:noProof/>
          <w:sz w:val="21"/>
          <w:szCs w:val="21"/>
          <w:lang w:val="es-MX"/>
        </w:rPr>
      </w:pPr>
      <w:r>
        <w:rPr>
          <w:rFonts w:ascii="UD デジタル 教科書体 N-R" w:eastAsia="UD デジタル 教科書体 N-R" w:hAnsi="Arial" w:cs="Arial"/>
          <w:noProof/>
          <w:sz w:val="21"/>
          <w:szCs w:val="21"/>
        </w:rPr>
        <mc:AlternateContent>
          <mc:Choice Requires="wps">
            <w:drawing>
              <wp:anchor distT="0" distB="0" distL="114300" distR="114300" simplePos="0" relativeHeight="251688993" behindDoc="0" locked="0" layoutInCell="1" allowOverlap="1" wp14:anchorId="64B2F15D" wp14:editId="01720980">
                <wp:simplePos x="0" y="0"/>
                <wp:positionH relativeFrom="margin">
                  <wp:posOffset>450376</wp:posOffset>
                </wp:positionH>
                <wp:positionV relativeFrom="paragraph">
                  <wp:posOffset>104274</wp:posOffset>
                </wp:positionV>
                <wp:extent cx="3049971" cy="2060812"/>
                <wp:effectExtent l="0" t="0" r="0" b="0"/>
                <wp:wrapNone/>
                <wp:docPr id="6" name="Rectangle 6"/>
                <wp:cNvGraphicFramePr/>
                <a:graphic xmlns:a="http://schemas.openxmlformats.org/drawingml/2006/main">
                  <a:graphicData uri="http://schemas.microsoft.com/office/word/2010/wordprocessingShape">
                    <wps:wsp>
                      <wps:cNvSpPr/>
                      <wps:spPr>
                        <a:xfrm>
                          <a:off x="0" y="0"/>
                          <a:ext cx="3049971" cy="2060812"/>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5B261AF" w14:textId="675A5E59" w:rsidR="005A2232" w:rsidRPr="00432FA9" w:rsidRDefault="005A2232" w:rsidP="00432FA9">
                            <w:pPr>
                              <w:pStyle w:val="NormalWeb"/>
                              <w:spacing w:line="240" w:lineRule="auto"/>
                              <w:jc w:val="center"/>
                              <w:rPr>
                                <w:rFonts w:ascii="Times New Roman" w:eastAsia="Times New Roman" w:hAnsi="Times New Roman"/>
                                <w:b/>
                                <w:bCs/>
                                <w:color w:val="000000" w:themeColor="text1"/>
                              </w:rPr>
                            </w:pPr>
                            <w:r w:rsidRPr="00432FA9">
                              <w:rPr>
                                <w:rFonts w:ascii="Times New Roman" w:eastAsia="Times New Roman" w:hAnsi="Times New Roman"/>
                                <w:b/>
                                <w:bCs/>
                                <w:color w:val="000000" w:themeColor="text1"/>
                              </w:rPr>
                              <w:t>TUYÊN NGÔN TUÂN THỦ</w:t>
                            </w:r>
                          </w:p>
                          <w:p w14:paraId="33685D13" w14:textId="1160A568" w:rsidR="005A2232" w:rsidRPr="00432FA9" w:rsidRDefault="005A2232" w:rsidP="00432FA9">
                            <w:pPr>
                              <w:pStyle w:val="NormalWeb"/>
                              <w:spacing w:line="240" w:lineRule="auto"/>
                              <w:rPr>
                                <w:rFonts w:ascii="Times New Roman" w:hAnsi="Times New Roman"/>
                                <w:color w:val="000000" w:themeColor="text1"/>
                                <w:sz w:val="22"/>
                                <w:szCs w:val="22"/>
                              </w:rPr>
                            </w:pPr>
                            <w:proofErr w:type="spellStart"/>
                            <w:r w:rsidRPr="00432FA9">
                              <w:rPr>
                                <w:rFonts w:ascii="Times New Roman" w:hAnsi="Times New Roman"/>
                                <w:color w:val="000000" w:themeColor="text1"/>
                                <w:sz w:val="22"/>
                                <w:szCs w:val="22"/>
                              </w:rPr>
                              <w:t>Mỗi</w:t>
                            </w:r>
                            <w:proofErr w:type="spellEnd"/>
                            <w:r w:rsidRPr="00432FA9">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cá</w:t>
                            </w:r>
                            <w:proofErr w:type="spellEnd"/>
                            <w:r w:rsidRPr="00432FA9">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nhân</w:t>
                            </w:r>
                            <w:proofErr w:type="spellEnd"/>
                            <w:r w:rsidRPr="00432FA9">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làm</w:t>
                            </w:r>
                            <w:proofErr w:type="spellEnd"/>
                            <w:r w:rsidRPr="00432FA9">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việc</w:t>
                            </w:r>
                            <w:proofErr w:type="spellEnd"/>
                            <w:r w:rsidRPr="00432FA9">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trong</w:t>
                            </w:r>
                            <w:proofErr w:type="spellEnd"/>
                            <w:r w:rsidRPr="00432FA9">
                              <w:rPr>
                                <w:rFonts w:ascii="Times New Roman" w:hAnsi="Times New Roman"/>
                                <w:color w:val="000000" w:themeColor="text1"/>
                                <w:sz w:val="22"/>
                                <w:szCs w:val="22"/>
                              </w:rPr>
                              <w:t xml:space="preserve"> </w:t>
                            </w:r>
                            <w:proofErr w:type="spellStart"/>
                            <w:r>
                              <w:rPr>
                                <w:rStyle w:val="Strong"/>
                                <w:rFonts w:ascii="Times New Roman" w:hAnsi="Times New Roman"/>
                                <w:b w:val="0"/>
                                <w:color w:val="000000" w:themeColor="text1"/>
                                <w:sz w:val="22"/>
                                <w:szCs w:val="22"/>
                              </w:rPr>
                              <w:t>tập</w:t>
                            </w:r>
                            <w:proofErr w:type="spellEnd"/>
                            <w:r>
                              <w:rPr>
                                <w:rStyle w:val="Strong"/>
                                <w:rFonts w:ascii="Times New Roman" w:hAnsi="Times New Roman"/>
                                <w:b w:val="0"/>
                                <w:color w:val="000000" w:themeColor="text1"/>
                                <w:sz w:val="22"/>
                                <w:szCs w:val="22"/>
                              </w:rPr>
                              <w:t xml:space="preserve"> </w:t>
                            </w:r>
                            <w:proofErr w:type="spellStart"/>
                            <w:r>
                              <w:rPr>
                                <w:rStyle w:val="Strong"/>
                                <w:rFonts w:ascii="Times New Roman" w:hAnsi="Times New Roman"/>
                                <w:b w:val="0"/>
                                <w:color w:val="000000" w:themeColor="text1"/>
                                <w:sz w:val="22"/>
                                <w:szCs w:val="22"/>
                              </w:rPr>
                              <w:t>đoàn</w:t>
                            </w:r>
                            <w:proofErr w:type="spellEnd"/>
                            <w:r w:rsidRPr="00432FA9">
                              <w:rPr>
                                <w:rStyle w:val="Strong"/>
                                <w:rFonts w:ascii="Times New Roman" w:hAnsi="Times New Roman"/>
                                <w:b w:val="0"/>
                                <w:color w:val="000000" w:themeColor="text1"/>
                                <w:sz w:val="22"/>
                                <w:szCs w:val="22"/>
                              </w:rPr>
                              <w:t xml:space="preserve"> Toyota Industries</w:t>
                            </w:r>
                            <w:r>
                              <w:rPr>
                                <w:rStyle w:val="Strong"/>
                                <w:rFonts w:ascii="Times New Roman" w:hAnsi="Times New Roman"/>
                                <w:b w:val="0"/>
                                <w:color w:val="000000" w:themeColor="text1"/>
                                <w:sz w:val="22"/>
                                <w:szCs w:val="22"/>
                              </w:rPr>
                              <w:t xml:space="preserve"> Corporation,</w:t>
                            </w:r>
                            <w:r>
                              <w:rPr>
                                <w:rFonts w:ascii="Times New Roman" w:hAnsi="Times New Roman"/>
                                <w:color w:val="000000" w:themeColor="text1"/>
                                <w:sz w:val="22"/>
                                <w:szCs w:val="22"/>
                              </w:rPr>
                              <w:t xml:space="preserve"> </w:t>
                            </w:r>
                            <w:r>
                              <w:rPr>
                                <w:rFonts w:ascii="Times New Roman" w:hAnsi="Times New Roman"/>
                                <w:color w:val="000000" w:themeColor="text1"/>
                                <w:sz w:val="22"/>
                                <w:szCs w:val="22"/>
                                <w:lang w:val="vi-VN"/>
                              </w:rPr>
                              <w:t>với</w:t>
                            </w:r>
                            <w:r w:rsidRPr="00432FA9">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tinh</w:t>
                            </w:r>
                            <w:proofErr w:type="spellEnd"/>
                            <w:r w:rsidRPr="00432FA9">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thầ</w:t>
                            </w:r>
                            <w:r>
                              <w:rPr>
                                <w:rFonts w:ascii="Times New Roman" w:hAnsi="Times New Roman"/>
                                <w:color w:val="000000" w:themeColor="text1"/>
                                <w:sz w:val="22"/>
                                <w:szCs w:val="22"/>
                              </w:rPr>
                              <w:t>n</w:t>
                            </w:r>
                            <w:proofErr w:type="spellEnd"/>
                            <w:r>
                              <w:rPr>
                                <w:rFonts w:ascii="Times New Roman" w:hAnsi="Times New Roman"/>
                                <w:color w:val="000000" w:themeColor="text1"/>
                                <w:sz w:val="22"/>
                                <w:szCs w:val="22"/>
                              </w:rPr>
                              <w:t xml:space="preserve"> </w:t>
                            </w:r>
                            <w:proofErr w:type="spellStart"/>
                            <w:r>
                              <w:rPr>
                                <w:rFonts w:ascii="Times New Roman" w:hAnsi="Times New Roman"/>
                                <w:color w:val="000000" w:themeColor="text1"/>
                                <w:sz w:val="22"/>
                                <w:szCs w:val="22"/>
                              </w:rPr>
                              <w:t>theo</w:t>
                            </w:r>
                            <w:proofErr w:type="spellEnd"/>
                            <w:r>
                              <w:rPr>
                                <w:rFonts w:ascii="Times New Roman" w:hAnsi="Times New Roman"/>
                                <w:color w:val="000000" w:themeColor="text1"/>
                                <w:sz w:val="22"/>
                                <w:szCs w:val="22"/>
                              </w:rPr>
                              <w:t xml:space="preserve"> </w:t>
                            </w:r>
                            <w:proofErr w:type="spellStart"/>
                            <w:r>
                              <w:rPr>
                                <w:rFonts w:ascii="Times New Roman" w:hAnsi="Times New Roman"/>
                                <w:color w:val="000000" w:themeColor="text1"/>
                                <w:sz w:val="22"/>
                                <w:szCs w:val="22"/>
                              </w:rPr>
                              <w:t>triết</w:t>
                            </w:r>
                            <w:proofErr w:type="spellEnd"/>
                            <w:r>
                              <w:rPr>
                                <w:rFonts w:ascii="Times New Roman" w:hAnsi="Times New Roman"/>
                                <w:color w:val="000000" w:themeColor="text1"/>
                                <w:sz w:val="22"/>
                                <w:szCs w:val="22"/>
                              </w:rPr>
                              <w:t xml:space="preserve"> </w:t>
                            </w:r>
                            <w:proofErr w:type="spellStart"/>
                            <w:r>
                              <w:rPr>
                                <w:rFonts w:ascii="Times New Roman" w:hAnsi="Times New Roman"/>
                                <w:color w:val="000000" w:themeColor="text1"/>
                                <w:sz w:val="22"/>
                                <w:szCs w:val="22"/>
                              </w:rPr>
                              <w:t>lý</w:t>
                            </w:r>
                            <w:proofErr w:type="spellEnd"/>
                            <w:r>
                              <w:rPr>
                                <w:rFonts w:ascii="Times New Roman" w:hAnsi="Times New Roman"/>
                                <w:color w:val="000000" w:themeColor="text1"/>
                                <w:sz w:val="22"/>
                                <w:szCs w:val="22"/>
                              </w:rPr>
                              <w:t xml:space="preserve"> </w:t>
                            </w:r>
                            <w:proofErr w:type="spellStart"/>
                            <w:r>
                              <w:rPr>
                                <w:rFonts w:ascii="Times New Roman" w:hAnsi="Times New Roman"/>
                                <w:color w:val="000000" w:themeColor="text1"/>
                                <w:sz w:val="22"/>
                                <w:szCs w:val="22"/>
                              </w:rPr>
                              <w:t>của</w:t>
                            </w:r>
                            <w:proofErr w:type="spellEnd"/>
                            <w:r>
                              <w:rPr>
                                <w:rFonts w:ascii="Times New Roman" w:hAnsi="Times New Roman"/>
                                <w:color w:val="000000" w:themeColor="text1"/>
                                <w:sz w:val="22"/>
                                <w:szCs w:val="22"/>
                              </w:rPr>
                              <w:t xml:space="preserve"> </w:t>
                            </w:r>
                            <w:proofErr w:type="spellStart"/>
                            <w:r>
                              <w:rPr>
                                <w:rFonts w:ascii="Times New Roman" w:hAnsi="Times New Roman"/>
                                <w:color w:val="000000" w:themeColor="text1"/>
                                <w:sz w:val="22"/>
                                <w:szCs w:val="22"/>
                              </w:rPr>
                              <w:t>tập</w:t>
                            </w:r>
                            <w:proofErr w:type="spellEnd"/>
                            <w:r>
                              <w:rPr>
                                <w:rFonts w:ascii="Times New Roman" w:hAnsi="Times New Roman"/>
                                <w:color w:val="000000" w:themeColor="text1"/>
                                <w:sz w:val="22"/>
                                <w:szCs w:val="22"/>
                              </w:rPr>
                              <w:t xml:space="preserve"> </w:t>
                            </w:r>
                            <w:proofErr w:type="spellStart"/>
                            <w:r>
                              <w:rPr>
                                <w:rFonts w:ascii="Times New Roman" w:hAnsi="Times New Roman"/>
                                <w:color w:val="000000" w:themeColor="text1"/>
                                <w:sz w:val="22"/>
                                <w:szCs w:val="22"/>
                              </w:rPr>
                              <w:t>đoàn</w:t>
                            </w:r>
                            <w:proofErr w:type="spellEnd"/>
                            <w:r w:rsidRPr="00432FA9">
                              <w:rPr>
                                <w:rFonts w:ascii="Times New Roman" w:hAnsi="Times New Roman"/>
                                <w:color w:val="000000" w:themeColor="text1"/>
                                <w:sz w:val="22"/>
                                <w:szCs w:val="22"/>
                              </w:rPr>
                              <w:t>,</w:t>
                            </w:r>
                            <w:r>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lấy</w:t>
                            </w:r>
                            <w:proofErr w:type="spellEnd"/>
                            <w:r>
                              <w:rPr>
                                <w:rFonts w:ascii="Times New Roman" w:hAnsi="Times New Roman"/>
                                <w:color w:val="000000" w:themeColor="text1"/>
                                <w:sz w:val="22"/>
                                <w:szCs w:val="22"/>
                              </w:rPr>
                              <w:t xml:space="preserve"> </w:t>
                            </w:r>
                            <w:proofErr w:type="spellStart"/>
                            <w:r>
                              <w:rPr>
                                <w:rFonts w:ascii="Times New Roman" w:hAnsi="Times New Roman"/>
                                <w:color w:val="000000" w:themeColor="text1"/>
                                <w:sz w:val="22"/>
                                <w:szCs w:val="22"/>
                              </w:rPr>
                              <w:t>việc</w:t>
                            </w:r>
                            <w:proofErr w:type="spellEnd"/>
                            <w:r w:rsidRPr="00432FA9">
                              <w:rPr>
                                <w:rFonts w:ascii="Times New Roman" w:hAnsi="Times New Roman"/>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tuân</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thủ</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quy</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định</w:t>
                            </w:r>
                            <w:proofErr w:type="spellEnd"/>
                            <w:r w:rsidRPr="00432FA9">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làm</w:t>
                            </w:r>
                            <w:proofErr w:type="spellEnd"/>
                            <w:r w:rsidRPr="00432FA9">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nền</w:t>
                            </w:r>
                            <w:proofErr w:type="spellEnd"/>
                            <w:r w:rsidRPr="00432FA9">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tảng</w:t>
                            </w:r>
                            <w:proofErr w:type="spellEnd"/>
                            <w:r w:rsidRPr="00432FA9">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cho</w:t>
                            </w:r>
                            <w:proofErr w:type="spellEnd"/>
                            <w:r w:rsidRPr="00432FA9">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mọ</w:t>
                            </w:r>
                            <w:r>
                              <w:rPr>
                                <w:rFonts w:ascii="Times New Roman" w:hAnsi="Times New Roman"/>
                                <w:color w:val="000000" w:themeColor="text1"/>
                                <w:sz w:val="22"/>
                                <w:szCs w:val="22"/>
                              </w:rPr>
                              <w:t>i</w:t>
                            </w:r>
                            <w:proofErr w:type="spellEnd"/>
                            <w:r>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nghiệp</w:t>
                            </w:r>
                            <w:proofErr w:type="spellEnd"/>
                            <w:r w:rsidRPr="00432FA9">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vụ</w:t>
                            </w:r>
                            <w:proofErr w:type="spellEnd"/>
                            <w:r w:rsidRPr="00432FA9">
                              <w:rPr>
                                <w:rFonts w:ascii="Times New Roman" w:hAnsi="Times New Roman"/>
                                <w:color w:val="000000" w:themeColor="text1"/>
                                <w:sz w:val="22"/>
                                <w:szCs w:val="22"/>
                              </w:rPr>
                              <w:t>,</w:t>
                            </w:r>
                            <w:r>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nỗ</w:t>
                            </w:r>
                            <w:proofErr w:type="spellEnd"/>
                            <w:r w:rsidRPr="00432FA9">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lực</w:t>
                            </w:r>
                            <w:proofErr w:type="spellEnd"/>
                            <w:r w:rsidRPr="00432FA9">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xây</w:t>
                            </w:r>
                            <w:proofErr w:type="spellEnd"/>
                            <w:r w:rsidRPr="00432FA9">
                              <w:rPr>
                                <w:rFonts w:ascii="Times New Roman" w:hAnsi="Times New Roman"/>
                                <w:color w:val="000000" w:themeColor="text1"/>
                                <w:sz w:val="22"/>
                                <w:szCs w:val="22"/>
                              </w:rPr>
                              <w:t xml:space="preserve"> </w:t>
                            </w:r>
                            <w:proofErr w:type="spellStart"/>
                            <w:r w:rsidRPr="00432FA9">
                              <w:rPr>
                                <w:rFonts w:ascii="Times New Roman" w:hAnsi="Times New Roman"/>
                                <w:color w:val="000000" w:themeColor="text1"/>
                                <w:sz w:val="22"/>
                                <w:szCs w:val="22"/>
                              </w:rPr>
                              <w:t>dựng</w:t>
                            </w:r>
                            <w:proofErr w:type="spellEnd"/>
                            <w:r w:rsidRPr="00432FA9">
                              <w:rPr>
                                <w:rFonts w:ascii="Times New Roman" w:hAnsi="Times New Roman"/>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môi</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trường</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làm</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việc</w:t>
                            </w:r>
                            <w:proofErr w:type="spellEnd"/>
                            <w:r>
                              <w:rPr>
                                <w:rStyle w:val="Strong"/>
                                <w:rFonts w:ascii="Times New Roman" w:hAnsi="Times New Roman" w:hint="eastAsia"/>
                                <w:b w:val="0"/>
                                <w:color w:val="000000" w:themeColor="text1"/>
                                <w:sz w:val="22"/>
                                <w:szCs w:val="22"/>
                              </w:rPr>
                              <w:t xml:space="preserve">, </w:t>
                            </w:r>
                            <w:r>
                              <w:rPr>
                                <w:rStyle w:val="Strong"/>
                                <w:rFonts w:ascii="Times New Roman" w:hAnsi="Times New Roman"/>
                                <w:b w:val="0"/>
                                <w:color w:val="000000" w:themeColor="text1"/>
                                <w:sz w:val="22"/>
                                <w:szCs w:val="22"/>
                                <w:lang w:val="vi-VN"/>
                              </w:rPr>
                              <w:t>nơi mà mọi người có thể giao tiếp</w:t>
                            </w:r>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cởi</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mở</w:t>
                            </w:r>
                            <w:proofErr w:type="spellEnd"/>
                            <w:r>
                              <w:rPr>
                                <w:rFonts w:ascii="Times New Roman" w:hAnsi="Times New Roman"/>
                                <w:color w:val="000000" w:themeColor="text1"/>
                                <w:sz w:val="22"/>
                                <w:szCs w:val="22"/>
                              </w:rPr>
                              <w:t xml:space="preserve"> </w:t>
                            </w:r>
                            <w:r>
                              <w:rPr>
                                <w:rFonts w:ascii="Times New Roman" w:hAnsi="Times New Roman"/>
                                <w:color w:val="000000" w:themeColor="text1"/>
                                <w:sz w:val="22"/>
                                <w:szCs w:val="22"/>
                                <w:lang w:val="vi-VN"/>
                              </w:rPr>
                              <w:t xml:space="preserve">và </w:t>
                            </w:r>
                            <w:proofErr w:type="spellStart"/>
                            <w:r w:rsidRPr="00432FA9">
                              <w:rPr>
                                <w:rStyle w:val="Strong"/>
                                <w:rFonts w:ascii="Times New Roman" w:hAnsi="Times New Roman"/>
                                <w:b w:val="0"/>
                                <w:color w:val="000000" w:themeColor="text1"/>
                                <w:sz w:val="22"/>
                                <w:szCs w:val="22"/>
                              </w:rPr>
                              <w:t>bình</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đẳ</w:t>
                            </w:r>
                            <w:r>
                              <w:rPr>
                                <w:rStyle w:val="Strong"/>
                                <w:rFonts w:ascii="Times New Roman" w:hAnsi="Times New Roman"/>
                                <w:b w:val="0"/>
                                <w:color w:val="000000" w:themeColor="text1"/>
                                <w:sz w:val="22"/>
                                <w:szCs w:val="22"/>
                              </w:rPr>
                              <w:t>ng</w:t>
                            </w:r>
                            <w:proofErr w:type="spellEnd"/>
                            <w:r>
                              <w:rPr>
                                <w:rFonts w:ascii="Times New Roman" w:hAnsi="Times New Roman"/>
                                <w:color w:val="000000" w:themeColor="text1"/>
                                <w:sz w:val="22"/>
                                <w:szCs w:val="22"/>
                              </w:rPr>
                              <w:t xml:space="preserve">; </w:t>
                            </w:r>
                            <w:proofErr w:type="spellStart"/>
                            <w:r>
                              <w:rPr>
                                <w:rFonts w:ascii="Times New Roman" w:hAnsi="Times New Roman"/>
                                <w:color w:val="000000" w:themeColor="text1"/>
                                <w:sz w:val="22"/>
                                <w:szCs w:val="22"/>
                              </w:rPr>
                              <w:t>đồng</w:t>
                            </w:r>
                            <w:proofErr w:type="spellEnd"/>
                            <w:r>
                              <w:rPr>
                                <w:rFonts w:ascii="Times New Roman" w:hAnsi="Times New Roman"/>
                                <w:color w:val="000000" w:themeColor="text1"/>
                                <w:sz w:val="22"/>
                                <w:szCs w:val="22"/>
                              </w:rPr>
                              <w:t xml:space="preserve"> </w:t>
                            </w:r>
                            <w:proofErr w:type="spellStart"/>
                            <w:r>
                              <w:rPr>
                                <w:rFonts w:ascii="Times New Roman" w:hAnsi="Times New Roman"/>
                                <w:color w:val="000000" w:themeColor="text1"/>
                                <w:sz w:val="22"/>
                                <w:szCs w:val="22"/>
                              </w:rPr>
                              <w:t>thời</w:t>
                            </w:r>
                            <w:proofErr w:type="spellEnd"/>
                            <w:r w:rsidRPr="00432FA9">
                              <w:rPr>
                                <w:rFonts w:ascii="Times New Roman" w:hAnsi="Times New Roman"/>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thực</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hiện</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công</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việc</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một</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cách</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chính</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trực</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và</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đúng</w:t>
                            </w:r>
                            <w:proofErr w:type="spellEnd"/>
                            <w:r w:rsidRPr="00432FA9">
                              <w:rPr>
                                <w:rStyle w:val="Strong"/>
                                <w:rFonts w:ascii="Times New Roman" w:hAnsi="Times New Roman"/>
                                <w:b w:val="0"/>
                                <w:color w:val="000000" w:themeColor="text1"/>
                                <w:sz w:val="22"/>
                                <w:szCs w:val="22"/>
                              </w:rPr>
                              <w:t xml:space="preserve"> </w:t>
                            </w:r>
                            <w:proofErr w:type="spellStart"/>
                            <w:r w:rsidRPr="00432FA9">
                              <w:rPr>
                                <w:rStyle w:val="Strong"/>
                                <w:rFonts w:ascii="Times New Roman" w:hAnsi="Times New Roman"/>
                                <w:b w:val="0"/>
                                <w:color w:val="000000" w:themeColor="text1"/>
                                <w:sz w:val="22"/>
                                <w:szCs w:val="22"/>
                              </w:rPr>
                              <w:t>đắn</w:t>
                            </w:r>
                            <w:proofErr w:type="spellEnd"/>
                            <w:r w:rsidRPr="00432FA9">
                              <w:rPr>
                                <w:rFonts w:ascii="Times New Roman" w:hAnsi="Times New Roman"/>
                                <w:color w:val="000000" w:themeColor="text1"/>
                                <w:sz w:val="22"/>
                                <w:szCs w:val="22"/>
                              </w:rPr>
                              <w:t>.</w:t>
                            </w:r>
                          </w:p>
                          <w:p w14:paraId="45C75FCB" w14:textId="77777777" w:rsidR="005A2232" w:rsidRPr="00432FA9" w:rsidRDefault="005A2232" w:rsidP="00432FA9">
                            <w:pPr>
                              <w:pStyle w:val="NormalWeb"/>
                              <w:spacing w:line="240" w:lineRule="auto"/>
                              <w:jc w:val="center"/>
                              <w:rPr>
                                <w:rFonts w:ascii="Times New Roman" w:hAnsi="Times New Roman"/>
                                <w:color w:val="000000" w:themeColor="text1"/>
                              </w:rPr>
                            </w:pPr>
                            <w:proofErr w:type="spellStart"/>
                            <w:r w:rsidRPr="00432FA9">
                              <w:rPr>
                                <w:rStyle w:val="Strong"/>
                                <w:rFonts w:ascii="Times New Roman" w:hAnsi="Times New Roman"/>
                                <w:b w:val="0"/>
                                <w:color w:val="000000" w:themeColor="text1"/>
                                <w:sz w:val="22"/>
                              </w:rPr>
                              <w:t>Ngày</w:t>
                            </w:r>
                            <w:proofErr w:type="spellEnd"/>
                            <w:r w:rsidRPr="00432FA9">
                              <w:rPr>
                                <w:rStyle w:val="Strong"/>
                                <w:rFonts w:ascii="Times New Roman" w:hAnsi="Times New Roman"/>
                                <w:b w:val="0"/>
                                <w:color w:val="000000" w:themeColor="text1"/>
                                <w:sz w:val="22"/>
                              </w:rPr>
                              <w:t xml:space="preserve"> 10 </w:t>
                            </w:r>
                            <w:proofErr w:type="spellStart"/>
                            <w:r w:rsidRPr="00432FA9">
                              <w:rPr>
                                <w:rStyle w:val="Strong"/>
                                <w:rFonts w:ascii="Times New Roman" w:hAnsi="Times New Roman"/>
                                <w:b w:val="0"/>
                                <w:color w:val="000000" w:themeColor="text1"/>
                                <w:sz w:val="22"/>
                              </w:rPr>
                              <w:t>tháng</w:t>
                            </w:r>
                            <w:proofErr w:type="spellEnd"/>
                            <w:r w:rsidRPr="00432FA9">
                              <w:rPr>
                                <w:rStyle w:val="Strong"/>
                                <w:rFonts w:ascii="Times New Roman" w:hAnsi="Times New Roman"/>
                                <w:b w:val="0"/>
                                <w:color w:val="000000" w:themeColor="text1"/>
                                <w:sz w:val="22"/>
                              </w:rPr>
                              <w:t xml:space="preserve"> 7 </w:t>
                            </w:r>
                            <w:proofErr w:type="spellStart"/>
                            <w:r w:rsidRPr="00432FA9">
                              <w:rPr>
                                <w:rStyle w:val="Strong"/>
                                <w:rFonts w:ascii="Times New Roman" w:hAnsi="Times New Roman"/>
                                <w:b w:val="0"/>
                                <w:color w:val="000000" w:themeColor="text1"/>
                                <w:sz w:val="22"/>
                              </w:rPr>
                              <w:t>năm</w:t>
                            </w:r>
                            <w:proofErr w:type="spellEnd"/>
                            <w:r w:rsidRPr="00432FA9">
                              <w:rPr>
                                <w:rStyle w:val="Strong"/>
                                <w:rFonts w:ascii="Times New Roman" w:hAnsi="Times New Roman"/>
                                <w:b w:val="0"/>
                                <w:color w:val="000000" w:themeColor="text1"/>
                                <w:sz w:val="22"/>
                              </w:rPr>
                              <w:t xml:space="preserve"> 2024</w:t>
                            </w:r>
                          </w:p>
                          <w:p w14:paraId="0D4B884F" w14:textId="77777777" w:rsidR="005A2232" w:rsidRPr="00432FA9" w:rsidRDefault="005A2232" w:rsidP="00432FA9">
                            <w:pPr>
                              <w:spacing w:line="240" w:lineRule="auto"/>
                              <w:jc w:val="center"/>
                              <w:rPr>
                                <w:rFonts w:ascii="Times New Roman" w:hAnsi="Times New Roman" w:cs="Times New Roman"/>
                                <w:color w:val="000000" w:themeColor="text1"/>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B2F15D" id="Rectangle 6" o:spid="_x0000_s1030" style="position:absolute;left:0;text-align:left;margin-left:35.45pt;margin-top:8.2pt;width:240.15pt;height:162.25pt;z-index:25168899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" fillcolor="white [3212]" stroked="f" strokeweight="1pt">
                <v:textbox>
                  <w:txbxContent>
                    <w:p w14:paraId="45B261AF" w14:textId="675A5E59" w:rsidR="005A2232" w:rsidRPr="00432FA9" w:rsidRDefault="005A2232" w:rsidP="00432FA9">
                      <w:pPr>
                        <w:pStyle w:val="NormalWeb"/>
                        <w:spacing w:line="240" w:lineRule="auto"/>
                        <w:jc w:val="center"/>
                        <w:rPr>
                          <w:rFonts w:ascii="Times New Roman" w:eastAsia="Times New Roman" w:hAnsi="Times New Roman"/>
                          <w:b/>
                          <w:bCs/>
                          <w:color w:val="000000" w:themeColor="text1"/>
                        </w:rPr>
                      </w:pPr>
                      <w:r w:rsidRPr="00432FA9">
                        <w:rPr>
                          <w:rFonts w:ascii="Times New Roman" w:eastAsia="Times New Roman" w:hAnsi="Times New Roman"/>
                          <w:b/>
                          <w:bCs/>
                          <w:color w:val="000000" w:themeColor="text1"/>
                        </w:rPr>
                        <w:t>TUYÊN NGÔN TUÂN THỦ</w:t>
                      </w:r>
                    </w:p>
                    <w:p w14:paraId="33685D13" w14:textId="1160A568" w:rsidR="005A2232" w:rsidRPr="00432FA9" w:rsidRDefault="005A2232" w:rsidP="00432FA9">
                      <w:pPr>
                        <w:pStyle w:val="NormalWeb"/>
                        <w:spacing w:line="240" w:lineRule="auto"/>
                        <w:rPr>
                          <w:rFonts w:ascii="Times New Roman" w:hAnsi="Times New Roman"/>
                          <w:color w:val="000000" w:themeColor="text1"/>
                          <w:sz w:val="22"/>
                          <w:szCs w:val="22"/>
                        </w:rPr>
                      </w:pPr>
                      <w:r w:rsidRPr="00432FA9">
                        <w:rPr>
                          <w:rFonts w:ascii="Times New Roman" w:hAnsi="Times New Roman"/>
                          <w:color w:val="000000" w:themeColor="text1"/>
                          <w:sz w:val="22"/>
                          <w:szCs w:val="22"/>
                        </w:rPr>
                        <w:t xml:space="preserve">Mỗi cá nhân làm việc trong </w:t>
                      </w:r>
                      <w:r>
                        <w:rPr>
                          <w:rStyle w:val="Strong"/>
                          <w:rFonts w:ascii="Times New Roman" w:hAnsi="Times New Roman"/>
                          <w:b w:val="0"/>
                          <w:color w:val="000000" w:themeColor="text1"/>
                          <w:sz w:val="22"/>
                          <w:szCs w:val="22"/>
                        </w:rPr>
                        <w:t>tập đoàn</w:t>
                      </w:r>
                      <w:r w:rsidRPr="00432FA9">
                        <w:rPr>
                          <w:rStyle w:val="Strong"/>
                          <w:rFonts w:ascii="Times New Roman" w:hAnsi="Times New Roman"/>
                          <w:b w:val="0"/>
                          <w:color w:val="000000" w:themeColor="text1"/>
                          <w:sz w:val="22"/>
                          <w:szCs w:val="22"/>
                        </w:rPr>
                        <w:t xml:space="preserve"> Toyota Industries</w:t>
                      </w:r>
                      <w:r>
                        <w:rPr>
                          <w:rStyle w:val="Strong"/>
                          <w:rFonts w:ascii="Times New Roman" w:hAnsi="Times New Roman"/>
                          <w:b w:val="0"/>
                          <w:color w:val="000000" w:themeColor="text1"/>
                          <w:sz w:val="22"/>
                          <w:szCs w:val="22"/>
                        </w:rPr>
                        <w:t xml:space="preserve"> Corporation,</w:t>
                      </w:r>
                      <w:r>
                        <w:rPr>
                          <w:rFonts w:ascii="Times New Roman" w:hAnsi="Times New Roman"/>
                          <w:color w:val="000000" w:themeColor="text1"/>
                          <w:sz w:val="22"/>
                          <w:szCs w:val="22"/>
                        </w:rPr>
                        <w:t xml:space="preserve"> </w:t>
                      </w:r>
                      <w:r>
                        <w:rPr>
                          <w:rFonts w:ascii="Times New Roman" w:hAnsi="Times New Roman"/>
                          <w:color w:val="000000" w:themeColor="text1"/>
                          <w:sz w:val="22"/>
                          <w:szCs w:val="22"/>
                          <w:lang w:val="vi-VN"/>
                        </w:rPr>
                        <w:t>với</w:t>
                      </w:r>
                      <w:r w:rsidRPr="00432FA9">
                        <w:rPr>
                          <w:rFonts w:ascii="Times New Roman" w:hAnsi="Times New Roman"/>
                          <w:color w:val="000000" w:themeColor="text1"/>
                          <w:sz w:val="22"/>
                          <w:szCs w:val="22"/>
                        </w:rPr>
                        <w:t xml:space="preserve"> tinh thầ</w:t>
                      </w:r>
                      <w:r>
                        <w:rPr>
                          <w:rFonts w:ascii="Times New Roman" w:hAnsi="Times New Roman"/>
                          <w:color w:val="000000" w:themeColor="text1"/>
                          <w:sz w:val="22"/>
                          <w:szCs w:val="22"/>
                        </w:rPr>
                        <w:t>n theo triết lý của tập đoàn</w:t>
                      </w:r>
                      <w:r w:rsidRPr="00432FA9">
                        <w:rPr>
                          <w:rFonts w:ascii="Times New Roman" w:hAnsi="Times New Roman"/>
                          <w:color w:val="000000" w:themeColor="text1"/>
                          <w:sz w:val="22"/>
                          <w:szCs w:val="22"/>
                        </w:rPr>
                        <w:t>,</w:t>
                      </w:r>
                      <w:r>
                        <w:rPr>
                          <w:rFonts w:ascii="Times New Roman" w:hAnsi="Times New Roman"/>
                          <w:color w:val="000000" w:themeColor="text1"/>
                          <w:sz w:val="22"/>
                          <w:szCs w:val="22"/>
                        </w:rPr>
                        <w:t xml:space="preserve"> </w:t>
                      </w:r>
                      <w:r w:rsidRPr="00432FA9">
                        <w:rPr>
                          <w:rFonts w:ascii="Times New Roman" w:hAnsi="Times New Roman"/>
                          <w:color w:val="000000" w:themeColor="text1"/>
                          <w:sz w:val="22"/>
                          <w:szCs w:val="22"/>
                        </w:rPr>
                        <w:t>lấy</w:t>
                      </w:r>
                      <w:r>
                        <w:rPr>
                          <w:rFonts w:ascii="Times New Roman" w:hAnsi="Times New Roman"/>
                          <w:color w:val="000000" w:themeColor="text1"/>
                          <w:sz w:val="22"/>
                          <w:szCs w:val="22"/>
                        </w:rPr>
                        <w:t xml:space="preserve"> việc</w:t>
                      </w:r>
                      <w:r w:rsidRPr="00432FA9">
                        <w:rPr>
                          <w:rFonts w:ascii="Times New Roman" w:hAnsi="Times New Roman"/>
                          <w:color w:val="000000" w:themeColor="text1"/>
                          <w:sz w:val="22"/>
                          <w:szCs w:val="22"/>
                        </w:rPr>
                        <w:t xml:space="preserve"> </w:t>
                      </w:r>
                      <w:r w:rsidRPr="00432FA9">
                        <w:rPr>
                          <w:rStyle w:val="Strong"/>
                          <w:rFonts w:ascii="Times New Roman" w:hAnsi="Times New Roman"/>
                          <w:b w:val="0"/>
                          <w:color w:val="000000" w:themeColor="text1"/>
                          <w:sz w:val="22"/>
                          <w:szCs w:val="22"/>
                        </w:rPr>
                        <w:t>tuân thủ quy định</w:t>
                      </w:r>
                      <w:r w:rsidRPr="00432FA9">
                        <w:rPr>
                          <w:rFonts w:ascii="Times New Roman" w:hAnsi="Times New Roman"/>
                          <w:color w:val="000000" w:themeColor="text1"/>
                          <w:sz w:val="22"/>
                          <w:szCs w:val="22"/>
                        </w:rPr>
                        <w:t xml:space="preserve"> làm nền tảng cho mọ</w:t>
                      </w:r>
                      <w:r>
                        <w:rPr>
                          <w:rFonts w:ascii="Times New Roman" w:hAnsi="Times New Roman"/>
                          <w:color w:val="000000" w:themeColor="text1"/>
                          <w:sz w:val="22"/>
                          <w:szCs w:val="22"/>
                        </w:rPr>
                        <w:t xml:space="preserve">i </w:t>
                      </w:r>
                      <w:r w:rsidRPr="00432FA9">
                        <w:rPr>
                          <w:rFonts w:ascii="Times New Roman" w:hAnsi="Times New Roman"/>
                          <w:color w:val="000000" w:themeColor="text1"/>
                          <w:sz w:val="22"/>
                          <w:szCs w:val="22"/>
                        </w:rPr>
                        <w:t>nghiệp vụ,</w:t>
                      </w:r>
                      <w:r>
                        <w:rPr>
                          <w:rFonts w:ascii="Times New Roman" w:hAnsi="Times New Roman"/>
                          <w:color w:val="000000" w:themeColor="text1"/>
                          <w:sz w:val="22"/>
                          <w:szCs w:val="22"/>
                        </w:rPr>
                        <w:t xml:space="preserve"> </w:t>
                      </w:r>
                      <w:r w:rsidRPr="00432FA9">
                        <w:rPr>
                          <w:rFonts w:ascii="Times New Roman" w:hAnsi="Times New Roman"/>
                          <w:color w:val="000000" w:themeColor="text1"/>
                          <w:sz w:val="22"/>
                          <w:szCs w:val="22"/>
                        </w:rPr>
                        <w:t xml:space="preserve">nỗ lực xây dựng </w:t>
                      </w:r>
                      <w:r w:rsidRPr="00432FA9">
                        <w:rPr>
                          <w:rStyle w:val="Strong"/>
                          <w:rFonts w:ascii="Times New Roman" w:hAnsi="Times New Roman"/>
                          <w:b w:val="0"/>
                          <w:color w:val="000000" w:themeColor="text1"/>
                          <w:sz w:val="22"/>
                          <w:szCs w:val="22"/>
                        </w:rPr>
                        <w:t>môi trường làm việc</w:t>
                      </w:r>
                      <w:r>
                        <w:rPr>
                          <w:rStyle w:val="Strong"/>
                          <w:rFonts w:ascii="Times New Roman" w:hAnsi="Times New Roman" w:hint="eastAsia"/>
                          <w:b w:val="0"/>
                          <w:color w:val="000000" w:themeColor="text1"/>
                          <w:sz w:val="22"/>
                          <w:szCs w:val="22"/>
                        </w:rPr>
                        <w:t xml:space="preserve">, </w:t>
                      </w:r>
                      <w:r>
                        <w:rPr>
                          <w:rStyle w:val="Strong"/>
                          <w:rFonts w:ascii="Times New Roman" w:hAnsi="Times New Roman"/>
                          <w:b w:val="0"/>
                          <w:color w:val="000000" w:themeColor="text1"/>
                          <w:sz w:val="22"/>
                          <w:szCs w:val="22"/>
                          <w:lang w:val="vi-VN"/>
                        </w:rPr>
                        <w:t>nơi mà mọi người có thể giao tiếp</w:t>
                      </w:r>
                      <w:r w:rsidRPr="00432FA9">
                        <w:rPr>
                          <w:rStyle w:val="Strong"/>
                          <w:rFonts w:ascii="Times New Roman" w:hAnsi="Times New Roman"/>
                          <w:b w:val="0"/>
                          <w:color w:val="000000" w:themeColor="text1"/>
                          <w:sz w:val="22"/>
                          <w:szCs w:val="22"/>
                        </w:rPr>
                        <w:t xml:space="preserve"> cởi mở</w:t>
                      </w:r>
                      <w:r>
                        <w:rPr>
                          <w:rFonts w:ascii="Times New Roman" w:hAnsi="Times New Roman"/>
                          <w:color w:val="000000" w:themeColor="text1"/>
                          <w:sz w:val="22"/>
                          <w:szCs w:val="22"/>
                        </w:rPr>
                        <w:t xml:space="preserve"> </w:t>
                      </w:r>
                      <w:r>
                        <w:rPr>
                          <w:rFonts w:ascii="Times New Roman" w:hAnsi="Times New Roman"/>
                          <w:color w:val="000000" w:themeColor="text1"/>
                          <w:sz w:val="22"/>
                          <w:szCs w:val="22"/>
                          <w:lang w:val="vi-VN"/>
                        </w:rPr>
                        <w:t xml:space="preserve">và </w:t>
                      </w:r>
                      <w:r w:rsidRPr="00432FA9">
                        <w:rPr>
                          <w:rStyle w:val="Strong"/>
                          <w:rFonts w:ascii="Times New Roman" w:hAnsi="Times New Roman"/>
                          <w:b w:val="0"/>
                          <w:color w:val="000000" w:themeColor="text1"/>
                          <w:sz w:val="22"/>
                          <w:szCs w:val="22"/>
                        </w:rPr>
                        <w:t>bình đẳ</w:t>
                      </w:r>
                      <w:r>
                        <w:rPr>
                          <w:rStyle w:val="Strong"/>
                          <w:rFonts w:ascii="Times New Roman" w:hAnsi="Times New Roman"/>
                          <w:b w:val="0"/>
                          <w:color w:val="000000" w:themeColor="text1"/>
                          <w:sz w:val="22"/>
                          <w:szCs w:val="22"/>
                        </w:rPr>
                        <w:t>ng</w:t>
                      </w:r>
                      <w:r>
                        <w:rPr>
                          <w:rFonts w:ascii="Times New Roman" w:hAnsi="Times New Roman"/>
                          <w:color w:val="000000" w:themeColor="text1"/>
                          <w:sz w:val="22"/>
                          <w:szCs w:val="22"/>
                        </w:rPr>
                        <w:t>; đồng thời</w:t>
                      </w:r>
                      <w:r w:rsidRPr="00432FA9">
                        <w:rPr>
                          <w:rFonts w:ascii="Times New Roman" w:hAnsi="Times New Roman"/>
                          <w:color w:val="000000" w:themeColor="text1"/>
                          <w:sz w:val="22"/>
                          <w:szCs w:val="22"/>
                        </w:rPr>
                        <w:t xml:space="preserve"> </w:t>
                      </w:r>
                      <w:r w:rsidRPr="00432FA9">
                        <w:rPr>
                          <w:rStyle w:val="Strong"/>
                          <w:rFonts w:ascii="Times New Roman" w:hAnsi="Times New Roman"/>
                          <w:b w:val="0"/>
                          <w:color w:val="000000" w:themeColor="text1"/>
                          <w:sz w:val="22"/>
                          <w:szCs w:val="22"/>
                        </w:rPr>
                        <w:t>thực hiện công việc một cách chính trực và đúng đắn</w:t>
                      </w:r>
                      <w:r w:rsidRPr="00432FA9">
                        <w:rPr>
                          <w:rFonts w:ascii="Times New Roman" w:hAnsi="Times New Roman"/>
                          <w:color w:val="000000" w:themeColor="text1"/>
                          <w:sz w:val="22"/>
                          <w:szCs w:val="22"/>
                        </w:rPr>
                        <w:t>.</w:t>
                      </w:r>
                    </w:p>
                    <w:p w14:paraId="45C75FCB" w14:textId="77777777" w:rsidR="005A2232" w:rsidRPr="00432FA9" w:rsidRDefault="005A2232" w:rsidP="00432FA9">
                      <w:pPr>
                        <w:pStyle w:val="NormalWeb"/>
                        <w:spacing w:line="240" w:lineRule="auto"/>
                        <w:jc w:val="center"/>
                        <w:rPr>
                          <w:rFonts w:ascii="Times New Roman" w:hAnsi="Times New Roman"/>
                          <w:color w:val="000000" w:themeColor="text1"/>
                        </w:rPr>
                      </w:pPr>
                      <w:r w:rsidRPr="00432FA9">
                        <w:rPr>
                          <w:rStyle w:val="Strong"/>
                          <w:rFonts w:ascii="Times New Roman" w:hAnsi="Times New Roman"/>
                          <w:b w:val="0"/>
                          <w:color w:val="000000" w:themeColor="text1"/>
                          <w:sz w:val="22"/>
                        </w:rPr>
                        <w:t>Ngày 10 tháng 7 năm 2024</w:t>
                      </w:r>
                    </w:p>
                    <w:p w14:paraId="0D4B884F" w14:textId="77777777" w:rsidR="005A2232" w:rsidRPr="00432FA9" w:rsidRDefault="005A2232" w:rsidP="00432FA9">
                      <w:pPr>
                        <w:spacing w:line="240" w:lineRule="auto"/>
                        <w:jc w:val="center"/>
                        <w:rPr>
                          <w:rFonts w:ascii="Times New Roman" w:hAnsi="Times New Roman" w:cs="Times New Roman"/>
                          <w:color w:val="000000" w:themeColor="text1"/>
                          <w:sz w:val="24"/>
                          <w:szCs w:val="24"/>
                        </w:rPr>
                      </w:pPr>
                    </w:p>
                  </w:txbxContent>
                </v:textbox>
                <w10:wrap anchorx="margin"/>
              </v:rect>
            </w:pict>
          </mc:Fallback>
        </mc:AlternateContent>
      </w:r>
    </w:p>
    <w:p w14:paraId="43FF30BE" w14:textId="450A0221" w:rsidR="009137B4" w:rsidRDefault="009137B4" w:rsidP="003A6761">
      <w:pPr>
        <w:spacing w:after="0" w:line="240" w:lineRule="auto"/>
        <w:ind w:firstLine="210"/>
        <w:rPr>
          <w:rFonts w:ascii="UD デジタル 教科書体 N-R" w:eastAsia="UD デジタル 教科書体 N-R" w:hAnsi="Arial" w:cs="Arial"/>
          <w:noProof/>
          <w:sz w:val="21"/>
          <w:szCs w:val="21"/>
          <w:lang w:val="es-MX"/>
        </w:rPr>
      </w:pPr>
    </w:p>
    <w:p w14:paraId="1F12E4EE" w14:textId="792571CE" w:rsidR="00DA06E7" w:rsidRPr="00432FA9" w:rsidRDefault="004D1B6E" w:rsidP="00DA06E7">
      <w:pPr>
        <w:spacing w:after="0" w:line="240" w:lineRule="auto"/>
        <w:ind w:firstLine="210"/>
        <w:rPr>
          <w:rFonts w:ascii="Times New Roman" w:eastAsia="UD デジタル 教科書体 N-R" w:hAnsi="Times New Roman" w:cs="Times New Roman"/>
          <w:noProof/>
          <w:sz w:val="21"/>
          <w:szCs w:val="21"/>
          <w:lang w:val="es-MX"/>
        </w:rPr>
      </w:pPr>
      <w:r>
        <w:rPr>
          <w:rFonts w:ascii="Times New Roman" w:eastAsia="UD デジタル 教科書体 N-R" w:hAnsi="Times New Roman" w:cs="Times New Roman"/>
          <w:noProof/>
          <w:sz w:val="21"/>
          <w:szCs w:val="21"/>
          <w:lang w:val="es-MX"/>
        </w:rPr>
        <w:t>Các nội dung được trình bày ở trang sau đã được báo cáo t</w:t>
      </w:r>
      <w:r w:rsidR="00DA06E7" w:rsidRPr="00432FA9">
        <w:rPr>
          <w:rFonts w:ascii="Times New Roman" w:eastAsia="UD デジタル 教科書体 N-R" w:hAnsi="Times New Roman" w:cs="Times New Roman"/>
          <w:noProof/>
          <w:sz w:val="21"/>
          <w:szCs w:val="21"/>
          <w:lang w:val="es-MX"/>
        </w:rPr>
        <w:t>ại Ủ</w:t>
      </w:r>
      <w:r>
        <w:rPr>
          <w:rFonts w:ascii="Times New Roman" w:eastAsia="UD デジタル 教科書体 N-R" w:hAnsi="Times New Roman" w:cs="Times New Roman"/>
          <w:noProof/>
          <w:sz w:val="21"/>
          <w:szCs w:val="21"/>
          <w:lang w:val="es-MX"/>
        </w:rPr>
        <w:t>y ban t</w:t>
      </w:r>
      <w:r w:rsidR="00DA06E7" w:rsidRPr="00432FA9">
        <w:rPr>
          <w:rFonts w:ascii="Times New Roman" w:eastAsia="UD デジタル 教科書体 N-R" w:hAnsi="Times New Roman" w:cs="Times New Roman"/>
          <w:noProof/>
          <w:sz w:val="21"/>
          <w:szCs w:val="21"/>
          <w:lang w:val="es-MX"/>
        </w:rPr>
        <w:t>uân thủ củ</w:t>
      </w:r>
      <w:r>
        <w:rPr>
          <w:rFonts w:ascii="Times New Roman" w:eastAsia="UD デジタル 教科書体 N-R" w:hAnsi="Times New Roman" w:cs="Times New Roman"/>
          <w:noProof/>
          <w:sz w:val="21"/>
          <w:szCs w:val="21"/>
          <w:lang w:val="es-MX"/>
        </w:rPr>
        <w:t>a TICO.</w:t>
      </w:r>
    </w:p>
    <w:p w14:paraId="32E551A2" w14:textId="00CE6F96" w:rsidR="00DA06E7" w:rsidRPr="00432FA9" w:rsidRDefault="00DA06E7" w:rsidP="00DA06E7">
      <w:pPr>
        <w:spacing w:after="0" w:line="240" w:lineRule="auto"/>
        <w:ind w:firstLine="210"/>
        <w:rPr>
          <w:rFonts w:ascii="Times New Roman" w:eastAsia="UD デジタル 教科書体 N-R" w:hAnsi="Times New Roman" w:cs="Times New Roman"/>
          <w:noProof/>
          <w:sz w:val="21"/>
          <w:szCs w:val="21"/>
          <w:lang w:val="es-MX"/>
        </w:rPr>
      </w:pPr>
      <w:r w:rsidRPr="00432FA9">
        <w:rPr>
          <w:rFonts w:ascii="Times New Roman" w:eastAsia="UD デジタル 教科書体 N-R" w:hAnsi="Times New Roman" w:cs="Times New Roman"/>
          <w:noProof/>
          <w:sz w:val="21"/>
          <w:szCs w:val="21"/>
          <w:lang w:val="es-MX"/>
        </w:rPr>
        <w:t>Số vụ vi phạm được tổng hợp bao gồm cả UMC, và cho đến nay</w:t>
      </w:r>
      <w:r w:rsidR="007F38FD">
        <w:rPr>
          <w:rFonts w:ascii="Times New Roman" w:eastAsia="UD デジタル 教科書体 N-R" w:hAnsi="Times New Roman" w:cs="Times New Roman"/>
          <w:noProof/>
          <w:sz w:val="21"/>
          <w:szCs w:val="21"/>
          <w:lang w:val="es-MX"/>
        </w:rPr>
        <w:t xml:space="preserve"> ở UMC</w:t>
      </w:r>
      <w:r w:rsidRPr="00432FA9">
        <w:rPr>
          <w:rFonts w:ascii="Times New Roman" w:eastAsia="UD デジタル 教科書体 N-R" w:hAnsi="Times New Roman" w:cs="Times New Roman"/>
          <w:noProof/>
          <w:sz w:val="21"/>
          <w:szCs w:val="21"/>
          <w:lang w:val="es-MX"/>
        </w:rPr>
        <w:t xml:space="preserve"> vẫn đang duy trì ở mức 0 vụ.</w:t>
      </w:r>
    </w:p>
    <w:p w14:paraId="22797F28" w14:textId="77777777" w:rsidR="00DA06E7" w:rsidRPr="00432FA9" w:rsidRDefault="00DA06E7" w:rsidP="00DA06E7">
      <w:pPr>
        <w:spacing w:after="0" w:line="240" w:lineRule="auto"/>
        <w:ind w:firstLine="210"/>
        <w:rPr>
          <w:rFonts w:ascii="Times New Roman" w:eastAsia="UD デジタル 教科書体 N-R" w:hAnsi="Times New Roman" w:cs="Times New Roman"/>
          <w:noProof/>
          <w:sz w:val="21"/>
          <w:szCs w:val="21"/>
          <w:lang w:val="es-MX"/>
        </w:rPr>
      </w:pPr>
    </w:p>
    <w:p w14:paraId="253D0A97" w14:textId="68D17A0B" w:rsidR="007F7BD8" w:rsidRDefault="004D1B6E">
      <w:pPr>
        <w:spacing w:after="0" w:line="240" w:lineRule="auto"/>
        <w:ind w:firstLine="210"/>
        <w:rPr>
          <w:rFonts w:ascii="UD デジタル 教科書体 N-R" w:eastAsia="UD デジタル 教科書体 N-R" w:hAnsi="Arial" w:cs="Arial"/>
          <w:noProof/>
          <w:sz w:val="21"/>
          <w:szCs w:val="21"/>
          <w:lang w:val="es-MX"/>
        </w:rPr>
      </w:pPr>
      <w:r>
        <w:rPr>
          <w:rFonts w:ascii="Times New Roman" w:eastAsia="UD デジタル 教科書体 N-R" w:hAnsi="Times New Roman" w:cs="Times New Roman"/>
          <w:noProof/>
          <w:sz w:val="21"/>
          <w:szCs w:val="21"/>
          <w:lang w:val="es-MX"/>
        </w:rPr>
        <w:t>Không để xảy ra vi phạm tuân thủ</w:t>
      </w:r>
      <w:r w:rsidR="00DA06E7" w:rsidRPr="00432FA9">
        <w:rPr>
          <w:rFonts w:ascii="Times New Roman" w:eastAsia="UD デジタル 教科書体 N-R" w:hAnsi="Times New Roman" w:cs="Times New Roman"/>
          <w:noProof/>
          <w:sz w:val="21"/>
          <w:szCs w:val="21"/>
          <w:lang w:val="es-MX"/>
        </w:rPr>
        <w:t>,</w:t>
      </w:r>
      <w:r>
        <w:rPr>
          <w:rFonts w:ascii="Times New Roman" w:eastAsia="UD デジタル 教科書体 N-R" w:hAnsi="Times New Roman" w:cs="Times New Roman"/>
          <w:noProof/>
          <w:sz w:val="21"/>
          <w:szCs w:val="21"/>
          <w:lang w:val="es-MX"/>
        </w:rPr>
        <w:t xml:space="preserve"> nhưng</w:t>
      </w:r>
      <w:r w:rsidR="00DA06E7" w:rsidRPr="00432FA9">
        <w:rPr>
          <w:rFonts w:ascii="Times New Roman" w:eastAsia="UD デジタル 教科書体 N-R" w:hAnsi="Times New Roman" w:cs="Times New Roman"/>
          <w:noProof/>
          <w:sz w:val="21"/>
          <w:szCs w:val="21"/>
          <w:lang w:val="es-MX"/>
        </w:rPr>
        <w:t xml:space="preserve"> đồng thời</w:t>
      </w:r>
      <w:r>
        <w:rPr>
          <w:rFonts w:ascii="Times New Roman" w:eastAsia="UD デジタル 教科書体 N-R" w:hAnsi="Times New Roman" w:cs="Times New Roman"/>
          <w:noProof/>
          <w:sz w:val="21"/>
          <w:szCs w:val="21"/>
          <w:lang w:val="es-MX"/>
        </w:rPr>
        <w:t xml:space="preserve"> cần</w:t>
      </w:r>
      <w:r w:rsidR="00DA06E7" w:rsidRPr="00432FA9">
        <w:rPr>
          <w:rFonts w:ascii="Times New Roman" w:eastAsia="UD デジタル 教科書体 N-R" w:hAnsi="Times New Roman" w:cs="Times New Roman"/>
          <w:noProof/>
          <w:sz w:val="21"/>
          <w:szCs w:val="21"/>
          <w:lang w:val="es-MX"/>
        </w:rPr>
        <w:t xml:space="preserve"> nâng cao ý thức để có thể nhanh chóng báo cáo và xử lý kịp thời nếu phát hiện bất kỳ dấu hiệu vi phạm nào.</w:t>
      </w:r>
    </w:p>
    <w:p w14:paraId="3E429A46" w14:textId="5317CEE8" w:rsidR="007F7BD8" w:rsidRDefault="007F7BD8" w:rsidP="007F7BD8">
      <w:pPr>
        <w:spacing w:after="0" w:line="240" w:lineRule="auto"/>
        <w:rPr>
          <w:rFonts w:ascii="UD デジタル 教科書体 N-R" w:eastAsia="UD デジタル 教科書体 N-R" w:hAnsi="Arial" w:cs="Arial"/>
          <w:b/>
          <w:bCs/>
          <w:noProof/>
          <w:sz w:val="24"/>
          <w:szCs w:val="24"/>
          <w:u w:val="single"/>
          <w:lang w:val="es-MX"/>
        </w:rPr>
      </w:pPr>
    </w:p>
    <w:p w14:paraId="0E14BFB4" w14:textId="77777777" w:rsidR="00D83A37" w:rsidRDefault="00D83A37" w:rsidP="007F7BD8">
      <w:pPr>
        <w:spacing w:after="0" w:line="240" w:lineRule="auto"/>
        <w:rPr>
          <w:rFonts w:ascii="UD デジタル 教科書体 N-R" w:eastAsia="UD デジタル 教科書体 N-R" w:hAnsi="Arial" w:cs="Arial"/>
          <w:b/>
          <w:bCs/>
          <w:noProof/>
          <w:sz w:val="24"/>
          <w:szCs w:val="24"/>
          <w:u w:val="single"/>
          <w:lang w:val="es-MX"/>
        </w:rPr>
      </w:pPr>
    </w:p>
    <w:p w14:paraId="24A9B421" w14:textId="46C7A2B5" w:rsidR="00D248F3" w:rsidRPr="00925C20" w:rsidRDefault="00925C20" w:rsidP="007F7BD8">
      <w:pPr>
        <w:spacing w:after="0" w:line="240" w:lineRule="auto"/>
        <w:rPr>
          <w:rFonts w:ascii="UD デジタル 教科書体 N-R" w:eastAsia="UD デジタル 教科書体 N-R" w:hAnsi="Arial" w:cs="Arial"/>
          <w:b/>
          <w:bCs/>
          <w:noProof/>
          <w:sz w:val="24"/>
          <w:szCs w:val="24"/>
          <w:u w:val="single"/>
          <w:lang w:val="es-MX"/>
        </w:rPr>
      </w:pPr>
      <w:r w:rsidRPr="00EC1AEB">
        <w:rPr>
          <w:rFonts w:hint="eastAsia"/>
          <w:b/>
          <w:bCs/>
          <w:noProof/>
          <w:color w:val="000099"/>
          <w:sz w:val="36"/>
          <w:szCs w:val="29"/>
        </w:rPr>
        <mc:AlternateContent>
          <mc:Choice Requires="wps">
            <w:drawing>
              <wp:anchor distT="0" distB="0" distL="114300" distR="114300" simplePos="0" relativeHeight="251658244" behindDoc="0" locked="0" layoutInCell="1" allowOverlap="1" wp14:anchorId="3349239D" wp14:editId="0B9661BC">
                <wp:simplePos x="0" y="0"/>
                <wp:positionH relativeFrom="margin">
                  <wp:align>right</wp:align>
                </wp:positionH>
                <wp:positionV relativeFrom="paragraph">
                  <wp:posOffset>11430</wp:posOffset>
                </wp:positionV>
                <wp:extent cx="6660000" cy="0"/>
                <wp:effectExtent l="0" t="0" r="0" b="0"/>
                <wp:wrapNone/>
                <wp:docPr id="590772405" name="直線コネクタ 590772405">
                  <a:extLst xmlns:a="http://schemas.openxmlformats.org/drawingml/2006/main">
                    <a:ext uri="{C183D7F6-B498-43B3-948B-1728B52AA6E4}">
                      <adec:decorative xmlns:adec="http://schemas.microsoft.com/office/drawing/2017/decorative"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61235E1" id="直線コネクタ 590772405" o:spid="_x0000_s1026" style="position:absolute;z-index:2516582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73.2pt,.9pt" to="997.6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" strokecolor="#595959" strokeweight="2pt">
                <v:stroke linestyle="thinThin" joinstyle="miter"/>
                <o:lock v:ext="edit" shapetype="f"/>
                <w10:wrap anchorx="margin"/>
              </v:line>
            </w:pict>
          </mc:Fallback>
        </mc:AlternateContent>
      </w:r>
    </w:p>
    <w:p w14:paraId="15014B52" w14:textId="76526CE1" w:rsidR="00A32F87" w:rsidRPr="00432FA9" w:rsidRDefault="00AC4D61" w:rsidP="00A32F87">
      <w:pPr>
        <w:spacing w:after="0" w:line="240" w:lineRule="auto"/>
        <w:jc w:val="center"/>
        <w:rPr>
          <w:rFonts w:ascii="Times New Roman" w:eastAsia="UD デジタル 教科書体 N-R" w:hAnsi="Times New Roman" w:cs="Times New Roman"/>
          <w:noProof/>
          <w:sz w:val="24"/>
          <w:szCs w:val="24"/>
          <w:lang w:val="es-MX"/>
        </w:rPr>
      </w:pPr>
      <w:r w:rsidRPr="00432FA9">
        <w:rPr>
          <w:rFonts w:ascii="Times New Roman" w:eastAsia="UD デジタル 教科書体 N-R" w:hAnsi="Times New Roman" w:cs="Times New Roman"/>
          <w:b/>
          <w:bCs/>
          <w:noProof/>
          <w:sz w:val="24"/>
          <w:szCs w:val="24"/>
          <w:u w:val="single"/>
          <w:lang w:val="es-MX"/>
        </w:rPr>
        <w:t>Báo cáo của ủy ban tuân thủ</w:t>
      </w:r>
      <w:r>
        <w:rPr>
          <w:rFonts w:ascii="Times New Roman" w:eastAsia="UD デジタル 教科書体 N-R" w:hAnsi="Times New Roman" w:cs="Times New Roman"/>
          <w:b/>
          <w:bCs/>
          <w:noProof/>
          <w:sz w:val="24"/>
          <w:szCs w:val="24"/>
          <w:u w:val="single"/>
          <w:lang w:val="es-MX"/>
        </w:rPr>
        <w:t xml:space="preserve"> tập đoàn</w:t>
      </w:r>
      <w:r w:rsidRPr="00432FA9">
        <w:rPr>
          <w:rFonts w:ascii="Times New Roman" w:eastAsia="UD デジタル 教科書体 N-R" w:hAnsi="Times New Roman" w:cs="Times New Roman"/>
          <w:b/>
          <w:bCs/>
          <w:noProof/>
          <w:sz w:val="24"/>
          <w:szCs w:val="24"/>
          <w:u w:val="single"/>
          <w:lang w:val="es-MX"/>
        </w:rPr>
        <w:t xml:space="preserve"> TICO, quý 2 năm </w:t>
      </w:r>
      <w:r w:rsidR="00A32F87" w:rsidRPr="00432FA9">
        <w:rPr>
          <w:rFonts w:ascii="Times New Roman" w:eastAsia="UD デジタル 教科書体 N-R" w:hAnsi="Times New Roman" w:cs="Times New Roman"/>
          <w:b/>
          <w:bCs/>
          <w:noProof/>
          <w:sz w:val="24"/>
          <w:szCs w:val="24"/>
          <w:u w:val="single"/>
          <w:lang w:val="es-MX"/>
        </w:rPr>
        <w:t>2025</w:t>
      </w:r>
      <w:r w:rsidRPr="00432FA9">
        <w:rPr>
          <w:rFonts w:ascii="Times New Roman" w:eastAsia="UD デジタル 教科書体 N-R" w:hAnsi="Times New Roman" w:cs="Times New Roman"/>
          <w:b/>
          <w:bCs/>
          <w:noProof/>
          <w:sz w:val="24"/>
          <w:szCs w:val="24"/>
          <w:u w:val="single"/>
          <w:lang w:val="es-MX"/>
        </w:rPr>
        <w:t xml:space="preserve"> (ngày 14/9)</w:t>
      </w:r>
    </w:p>
    <w:p w14:paraId="3876FBE4" w14:textId="10E09A20" w:rsidR="00A32F87" w:rsidRPr="00432FA9" w:rsidRDefault="00A32F87" w:rsidP="00A32F87">
      <w:pPr>
        <w:spacing w:after="0" w:line="240" w:lineRule="auto"/>
        <w:jc w:val="center"/>
        <w:rPr>
          <w:rFonts w:ascii="Times New Roman" w:eastAsia="UD デジタル 教科書体 N-R" w:hAnsi="Times New Roman" w:cs="Times New Roman"/>
          <w:noProof/>
          <w:sz w:val="20"/>
          <w:szCs w:val="20"/>
          <w:lang w:val="es-MX"/>
        </w:rPr>
      </w:pPr>
    </w:p>
    <w:p w14:paraId="2FC0A52C" w14:textId="6A8891A1" w:rsidR="00A32F87" w:rsidRPr="00432FA9" w:rsidRDefault="00754101" w:rsidP="00A32F87">
      <w:pPr>
        <w:spacing w:after="0" w:line="240" w:lineRule="auto"/>
        <w:rPr>
          <w:rFonts w:ascii="Times New Roman" w:eastAsia="UD デジタル 教科書体 N-R" w:hAnsi="Times New Roman" w:cs="Times New Roman"/>
          <w:noProof/>
          <w:sz w:val="22"/>
          <w:szCs w:val="22"/>
          <w:lang w:val="es-MX"/>
        </w:rPr>
      </w:pPr>
      <w:r>
        <w:rPr>
          <w:noProof/>
        </w:rPr>
        <mc:AlternateContent>
          <mc:Choice Requires="wps">
            <w:drawing>
              <wp:anchor distT="0" distB="0" distL="114300" distR="114300" simplePos="0" relativeHeight="251690017" behindDoc="0" locked="0" layoutInCell="1" allowOverlap="1" wp14:anchorId="1F07AC06" wp14:editId="65074CB0">
                <wp:simplePos x="0" y="0"/>
                <wp:positionH relativeFrom="margin">
                  <wp:align>right</wp:align>
                </wp:positionH>
                <wp:positionV relativeFrom="paragraph">
                  <wp:posOffset>28471</wp:posOffset>
                </wp:positionV>
                <wp:extent cx="1289685" cy="293427"/>
                <wp:effectExtent l="19050" t="19050" r="24765" b="11430"/>
                <wp:wrapNone/>
                <wp:docPr id="4" name="Rounded Rectangle 4"/>
                <wp:cNvGraphicFramePr/>
                <a:graphic xmlns:a="http://schemas.openxmlformats.org/drawingml/2006/main">
                  <a:graphicData uri="http://schemas.microsoft.com/office/word/2010/wordprocessingShape">
                    <wps:wsp>
                      <wps:cNvSpPr/>
                      <wps:spPr>
                        <a:xfrm>
                          <a:off x="0" y="0"/>
                          <a:ext cx="1289685" cy="293427"/>
                        </a:xfrm>
                        <a:prstGeom prst="round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EC761A7" w14:textId="6336B6CD" w:rsidR="005A2232" w:rsidRPr="00432FA9" w:rsidRDefault="005A2232" w:rsidP="00432FA9">
                            <w:pPr>
                              <w:spacing w:after="0" w:line="720" w:lineRule="auto"/>
                              <w:jc w:val="center"/>
                              <w:rPr>
                                <w:rFonts w:ascii="Times New Roman" w:hAnsi="Times New Roman" w:cs="Times New Roman"/>
                                <w:b/>
                                <w:color w:val="FF0000"/>
                                <w:sz w:val="28"/>
                              </w:rPr>
                            </w:pPr>
                            <w:proofErr w:type="spellStart"/>
                            <w:r w:rsidRPr="00432FA9">
                              <w:rPr>
                                <w:rFonts w:ascii="Times New Roman" w:hAnsi="Times New Roman" w:cs="Times New Roman"/>
                                <w:b/>
                                <w:color w:val="FF0000"/>
                                <w:sz w:val="28"/>
                              </w:rPr>
                              <w:t>Tài</w:t>
                            </w:r>
                            <w:proofErr w:type="spellEnd"/>
                            <w:r w:rsidRPr="00432FA9">
                              <w:rPr>
                                <w:rFonts w:ascii="Times New Roman" w:hAnsi="Times New Roman" w:cs="Times New Roman"/>
                                <w:b/>
                                <w:color w:val="FF0000"/>
                                <w:sz w:val="28"/>
                              </w:rPr>
                              <w:t xml:space="preserve"> </w:t>
                            </w:r>
                            <w:proofErr w:type="spellStart"/>
                            <w:r w:rsidRPr="00432FA9">
                              <w:rPr>
                                <w:rFonts w:ascii="Times New Roman" w:hAnsi="Times New Roman" w:cs="Times New Roman"/>
                                <w:b/>
                                <w:color w:val="FF0000"/>
                                <w:sz w:val="28"/>
                              </w:rPr>
                              <w:t>liệu</w:t>
                            </w:r>
                            <w:proofErr w:type="spellEnd"/>
                            <w:r w:rsidRPr="00432FA9">
                              <w:rPr>
                                <w:rFonts w:ascii="Times New Roman" w:hAnsi="Times New Roman" w:cs="Times New Roman"/>
                                <w:b/>
                                <w:color w:val="FF0000"/>
                                <w:sz w:val="28"/>
                              </w:rPr>
                              <w:t xml:space="preserve"> </w:t>
                            </w:r>
                            <w:proofErr w:type="spellStart"/>
                            <w:r w:rsidRPr="00432FA9">
                              <w:rPr>
                                <w:rFonts w:ascii="Times New Roman" w:hAnsi="Times New Roman" w:cs="Times New Roman"/>
                                <w:b/>
                                <w:color w:val="FF0000"/>
                                <w:sz w:val="28"/>
                              </w:rPr>
                              <w:t>nội</w:t>
                            </w:r>
                            <w:proofErr w:type="spellEnd"/>
                            <w:r w:rsidRPr="00432FA9">
                              <w:rPr>
                                <w:rFonts w:ascii="Times New Roman" w:hAnsi="Times New Roman" w:cs="Times New Roman"/>
                                <w:b/>
                                <w:color w:val="FF0000"/>
                                <w:sz w:val="28"/>
                              </w:rPr>
                              <w:t xml:space="preserve"> </w:t>
                            </w:r>
                            <w:proofErr w:type="spellStart"/>
                            <w:r w:rsidRPr="00432FA9">
                              <w:rPr>
                                <w:rFonts w:ascii="Times New Roman" w:hAnsi="Times New Roman" w:cs="Times New Roman"/>
                                <w:b/>
                                <w:color w:val="FF0000"/>
                                <w:sz w:val="28"/>
                              </w:rPr>
                              <w:t>bộ</w:t>
                            </w:r>
                            <w:proofErr w:type="spellEnd"/>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F07AC06" id="Rounded Rectangle 4" o:spid="_x0000_s1031" style="position:absolute;margin-left:50.35pt;margin-top:2.25pt;width:101.55pt;height:23.1pt;z-index:251690017;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" filled="f" strokecolor="red" strokeweight="3pt">
                <v:stroke joinstyle="miter"/>
                <v:textbox inset="0,0,0,0">
                  <w:txbxContent>
                    <w:p w14:paraId="2EC761A7" w14:textId="6336B6CD" w:rsidR="005A2232" w:rsidRPr="00432FA9" w:rsidRDefault="005A2232" w:rsidP="00432FA9">
                      <w:pPr>
                        <w:spacing w:after="0" w:line="720" w:lineRule="auto"/>
                        <w:jc w:val="center"/>
                        <w:rPr>
                          <w:rFonts w:ascii="Times New Roman" w:hAnsi="Times New Roman" w:cs="Times New Roman"/>
                          <w:b/>
                          <w:color w:val="FF0000"/>
                          <w:sz w:val="28"/>
                        </w:rPr>
                      </w:pPr>
                      <w:r w:rsidRPr="00432FA9">
                        <w:rPr>
                          <w:rFonts w:ascii="Times New Roman" w:hAnsi="Times New Roman" w:cs="Times New Roman"/>
                          <w:b/>
                          <w:color w:val="FF0000"/>
                          <w:sz w:val="28"/>
                        </w:rPr>
                        <w:t>Tài liệu nội bộ</w:t>
                      </w:r>
                    </w:p>
                  </w:txbxContent>
                </v:textbox>
                <w10:wrap anchorx="margin"/>
              </v:roundrect>
            </w:pict>
          </mc:Fallback>
        </mc:AlternateContent>
      </w:r>
      <w:r w:rsidR="00AC4D61" w:rsidRPr="00432FA9">
        <w:rPr>
          <w:rFonts w:ascii="Times New Roman" w:eastAsia="UD デジタル 教科書体 N-R" w:hAnsi="Times New Roman" w:cs="Times New Roman"/>
          <w:b/>
          <w:bCs/>
          <w:noProof/>
          <w:sz w:val="22"/>
          <w:szCs w:val="22"/>
          <w:u w:val="single"/>
          <w:lang w:val="es-MX"/>
        </w:rPr>
        <w:t xml:space="preserve">Tình trạng phát sinh vi phạm tuân thủ của tập đoàn </w:t>
      </w:r>
      <w:r w:rsidR="00A32F87" w:rsidRPr="00432FA9">
        <w:rPr>
          <w:rFonts w:ascii="Times New Roman" w:eastAsia="UD デジタル 教科書体 N-R" w:hAnsi="Times New Roman" w:cs="Times New Roman"/>
          <w:b/>
          <w:bCs/>
          <w:noProof/>
          <w:sz w:val="22"/>
          <w:szCs w:val="22"/>
          <w:u w:val="single"/>
          <w:lang w:val="es-MX"/>
        </w:rPr>
        <w:t>TICO</w:t>
      </w:r>
    </w:p>
    <w:p w14:paraId="3C709D34" w14:textId="3D84179D" w:rsidR="00A32F87" w:rsidRPr="00432FA9" w:rsidRDefault="00AC4D61" w:rsidP="00A32F87">
      <w:pPr>
        <w:spacing w:after="0" w:line="240" w:lineRule="auto"/>
        <w:rPr>
          <w:rFonts w:ascii="Times New Roman" w:eastAsia="UD デジタル 教科書体 N-R" w:hAnsi="Times New Roman" w:cs="Times New Roman"/>
          <w:noProof/>
          <w:sz w:val="21"/>
          <w:szCs w:val="21"/>
          <w:lang w:val="es-MX"/>
        </w:rPr>
      </w:pPr>
      <w:r w:rsidRPr="00432FA9">
        <w:rPr>
          <w:rFonts w:ascii="Times New Roman" w:eastAsia="UD デジタル 教科書体 N-R" w:hAnsi="Times New Roman" w:cs="Times New Roman"/>
          <w:noProof/>
          <w:sz w:val="21"/>
          <w:szCs w:val="21"/>
          <w:lang w:val="es-MX"/>
        </w:rPr>
        <w:t>Số vụ vi phạm ở quý 2 năm 2025: 9 vụ</w:t>
      </w:r>
      <w:r w:rsidR="00754101">
        <w:rPr>
          <w:rFonts w:ascii="Times New Roman" w:eastAsia="UD デジタル 教科書体 N-R" w:hAnsi="Times New Roman" w:cs="Times New Roman"/>
          <w:noProof/>
          <w:sz w:val="21"/>
          <w:szCs w:val="21"/>
          <w:lang w:val="es-MX"/>
        </w:rPr>
        <w:t>, tăng so với quý trước.</w:t>
      </w:r>
    </w:p>
    <w:p w14:paraId="569BD25B" w14:textId="1062AF14" w:rsidR="00473059" w:rsidRPr="00432FA9" w:rsidRDefault="00473059" w:rsidP="00A32F87">
      <w:pPr>
        <w:spacing w:after="0" w:line="240" w:lineRule="auto"/>
        <w:rPr>
          <w:rFonts w:ascii="Arial" w:eastAsia="UD デジタル 教科書体 N-R" w:hAnsi="Arial" w:cs="Arial"/>
          <w:noProof/>
          <w:sz w:val="20"/>
          <w:szCs w:val="20"/>
          <w:lang w:val="es-MX"/>
        </w:rPr>
      </w:pPr>
    </w:p>
    <w:p w14:paraId="4BE71A81" w14:textId="328A60C6" w:rsidR="008D2271" w:rsidRDefault="003F5F6D" w:rsidP="00A32F87">
      <w:pPr>
        <w:spacing w:after="0" w:line="240" w:lineRule="auto"/>
        <w:rPr>
          <w:rFonts w:ascii="Arial" w:eastAsia="UD デジタル 教科書体 N-R" w:hAnsi="Arial" w:cs="Arial"/>
          <w:noProof/>
          <w:sz w:val="20"/>
          <w:szCs w:val="20"/>
        </w:rPr>
      </w:pPr>
      <w:r>
        <w:rPr>
          <w:noProof/>
        </w:rPr>
        <mc:AlternateContent>
          <mc:Choice Requires="wps">
            <w:drawing>
              <wp:anchor distT="0" distB="0" distL="114300" distR="114300" simplePos="0" relativeHeight="251658271" behindDoc="0" locked="0" layoutInCell="1" allowOverlap="1" wp14:anchorId="1C1700AD" wp14:editId="7C771458">
                <wp:simplePos x="0" y="0"/>
                <wp:positionH relativeFrom="column">
                  <wp:posOffset>2743200</wp:posOffset>
                </wp:positionH>
                <wp:positionV relativeFrom="paragraph">
                  <wp:posOffset>758133</wp:posOffset>
                </wp:positionV>
                <wp:extent cx="333375" cy="247650"/>
                <wp:effectExtent l="19050" t="19050" r="28575" b="19050"/>
                <wp:wrapNone/>
                <wp:docPr id="392901768" name="楕円 36"/>
                <wp:cNvGraphicFramePr/>
                <a:graphic xmlns:a="http://schemas.openxmlformats.org/drawingml/2006/main">
                  <a:graphicData uri="http://schemas.microsoft.com/office/word/2010/wordprocessingShape">
                    <wps:wsp>
                      <wps:cNvSpPr/>
                      <wps:spPr>
                        <a:xfrm>
                          <a:off x="0" y="0"/>
                          <a:ext cx="333375" cy="247650"/>
                        </a:xfrm>
                        <a:prstGeom prst="ellipse">
                          <a:avLst/>
                        </a:prstGeom>
                        <a:noFill/>
                        <a:ln w="28575">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B60093D" id="楕円 36" o:spid="_x0000_s1026" style="position:absolute;margin-left:3in;margin-top:59.7pt;width:26.25pt;height:19.5pt;z-index:251658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" filled="f" strokecolor="#e00" strokeweight="2.25pt">
                <v:stroke joinstyle="miter"/>
              </v:oval>
            </w:pict>
          </mc:Fallback>
        </mc:AlternateContent>
      </w:r>
      <w:r>
        <w:rPr>
          <w:noProof/>
        </w:rPr>
        <mc:AlternateContent>
          <mc:Choice Requires="wps">
            <w:drawing>
              <wp:anchor distT="0" distB="0" distL="114300" distR="114300" simplePos="0" relativeHeight="251658247" behindDoc="0" locked="0" layoutInCell="1" allowOverlap="1" wp14:anchorId="6E379E70" wp14:editId="4B5B6368">
                <wp:simplePos x="0" y="0"/>
                <wp:positionH relativeFrom="column">
                  <wp:posOffset>5564780</wp:posOffset>
                </wp:positionH>
                <wp:positionV relativeFrom="paragraph">
                  <wp:posOffset>1485569</wp:posOffset>
                </wp:positionV>
                <wp:extent cx="914400" cy="335280"/>
                <wp:effectExtent l="0" t="0" r="5715" b="7620"/>
                <wp:wrapNone/>
                <wp:docPr id="864230717" name="テキスト ボックス 27"/>
                <wp:cNvGraphicFramePr/>
                <a:graphic xmlns:a="http://schemas.openxmlformats.org/drawingml/2006/main">
                  <a:graphicData uri="http://schemas.microsoft.com/office/word/2010/wordprocessingShape">
                    <wps:wsp>
                      <wps:cNvSpPr txBox="1"/>
                      <wps:spPr>
                        <a:xfrm>
                          <a:off x="0" y="0"/>
                          <a:ext cx="914400" cy="335280"/>
                        </a:xfrm>
                        <a:prstGeom prst="rect">
                          <a:avLst/>
                        </a:prstGeom>
                        <a:noFill/>
                        <a:ln w="6350">
                          <a:noFill/>
                        </a:ln>
                      </wps:spPr>
                      <wps:txbx>
                        <w:txbxContent>
                          <w:p w14:paraId="4C76CE51" w14:textId="692C52D6" w:rsidR="005A2232" w:rsidRPr="00432FA9" w:rsidRDefault="005A2232" w:rsidP="00432FA9">
                            <w:pPr>
                              <w:spacing w:after="0" w:line="240" w:lineRule="auto"/>
                              <w:rPr>
                                <w:rFonts w:ascii="Times New Roman" w:hAnsi="Times New Roman" w:cs="Times New Roman"/>
                                <w:sz w:val="40"/>
                                <w:szCs w:val="44"/>
                              </w:rPr>
                            </w:pPr>
                            <w:r w:rsidRPr="00432FA9">
                              <w:rPr>
                                <w:rFonts w:ascii="Times New Roman" w:hAnsi="Times New Roman" w:cs="Times New Roman"/>
                                <w:sz w:val="28"/>
                                <w:szCs w:val="32"/>
                              </w:rPr>
                              <w:t xml:space="preserve">9 </w:t>
                            </w:r>
                            <w:proofErr w:type="spellStart"/>
                            <w:r w:rsidRPr="00432FA9">
                              <w:rPr>
                                <w:rFonts w:ascii="Times New Roman" w:hAnsi="Times New Roman" w:cs="Times New Roman"/>
                                <w:sz w:val="28"/>
                                <w:szCs w:val="32"/>
                              </w:rPr>
                              <w:t>vụ</w:t>
                            </w:r>
                            <w:proofErr w:type="spellEnd"/>
                          </w:p>
                        </w:txbxContent>
                      </wps:txbx>
                      <wps:bodyPr rot="0" spcFirstLastPara="0" vertOverflow="overflow" horzOverflow="overflow" vert="horz" wrap="none" lIns="0" tIns="0" rIns="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379E70" id="テキスト ボックス 27" o:spid="_x0000_s1032" type="#_x0000_t202" style="position:absolute;margin-left:438.15pt;margin-top:116.95pt;width:1in;height:26.4pt;z-index:251658247;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" filled="f" stroked="f" strokeweight=".5pt">
                <v:textbox inset="0,0,0">
                  <w:txbxContent>
                    <w:p w14:paraId="4C76CE51" w14:textId="692C52D6" w:rsidR="005A2232" w:rsidRPr="00432FA9" w:rsidRDefault="005A2232" w:rsidP="00432FA9">
                      <w:pPr>
                        <w:spacing w:after="0" w:line="240" w:lineRule="auto"/>
                        <w:rPr>
                          <w:rFonts w:ascii="Times New Roman" w:hAnsi="Times New Roman" w:cs="Times New Roman"/>
                          <w:sz w:val="40"/>
                          <w:szCs w:val="44"/>
                        </w:rPr>
                      </w:pPr>
                      <w:r w:rsidRPr="00432FA9">
                        <w:rPr>
                          <w:rFonts w:ascii="Times New Roman" w:hAnsi="Times New Roman" w:cs="Times New Roman"/>
                          <w:sz w:val="28"/>
                          <w:szCs w:val="32"/>
                        </w:rPr>
                        <w:t>9 vụ</w:t>
                      </w:r>
                    </w:p>
                  </w:txbxContent>
                </v:textbox>
              </v:shape>
            </w:pict>
          </mc:Fallback>
        </mc:AlternateContent>
      </w:r>
      <w:r>
        <w:rPr>
          <w:rFonts w:ascii="Arial" w:eastAsia="UD デジタル 教科書体 N-R" w:hAnsi="Arial" w:cs="Arial"/>
          <w:noProof/>
          <w:sz w:val="20"/>
          <w:szCs w:val="20"/>
        </w:rPr>
        <mc:AlternateContent>
          <mc:Choice Requires="wps">
            <w:drawing>
              <wp:anchor distT="0" distB="0" distL="114300" distR="114300" simplePos="0" relativeHeight="251658258" behindDoc="0" locked="0" layoutInCell="1" allowOverlap="1" wp14:anchorId="63671DBF" wp14:editId="31803687">
                <wp:simplePos x="0" y="0"/>
                <wp:positionH relativeFrom="column">
                  <wp:posOffset>5998191</wp:posOffset>
                </wp:positionH>
                <wp:positionV relativeFrom="paragraph">
                  <wp:posOffset>2217164</wp:posOffset>
                </wp:positionV>
                <wp:extent cx="682388" cy="330200"/>
                <wp:effectExtent l="0" t="0" r="0" b="0"/>
                <wp:wrapNone/>
                <wp:docPr id="1535423635" name="テキスト ボックス 35"/>
                <wp:cNvGraphicFramePr/>
                <a:graphic xmlns:a="http://schemas.openxmlformats.org/drawingml/2006/main">
                  <a:graphicData uri="http://schemas.microsoft.com/office/word/2010/wordprocessingShape">
                    <wps:wsp>
                      <wps:cNvSpPr txBox="1"/>
                      <wps:spPr>
                        <a:xfrm>
                          <a:off x="0" y="0"/>
                          <a:ext cx="682388" cy="330200"/>
                        </a:xfrm>
                        <a:prstGeom prst="rect">
                          <a:avLst/>
                        </a:prstGeom>
                        <a:noFill/>
                        <a:ln w="6350">
                          <a:noFill/>
                        </a:ln>
                      </wps:spPr>
                      <wps:txbx>
                        <w:txbxContent>
                          <w:p w14:paraId="3C47A679" w14:textId="6472C996" w:rsidR="005A2232" w:rsidRPr="00432FA9" w:rsidRDefault="005A2232" w:rsidP="00432FA9">
                            <w:pPr>
                              <w:spacing w:line="240" w:lineRule="auto"/>
                              <w:rPr>
                                <w:rFonts w:ascii="Times New Roman" w:eastAsia="UD デジタル 教科書体 N-R" w:hAnsi="Times New Roman" w:cs="Times New Roman"/>
                              </w:rPr>
                            </w:pPr>
                            <w:proofErr w:type="spellStart"/>
                            <w:r w:rsidRPr="00432FA9">
                              <w:rPr>
                                <w:rFonts w:ascii="Times New Roman" w:eastAsia="UD デジタル 教科書体 N-R" w:hAnsi="Times New Roman" w:cs="Times New Roman"/>
                              </w:rPr>
                              <w:t>Uống</w:t>
                            </w:r>
                            <w:proofErr w:type="spellEnd"/>
                            <w:r w:rsidRPr="00432FA9">
                              <w:rPr>
                                <w:rFonts w:ascii="Times New Roman" w:eastAsia="UD デジタル 教科書体 N-R" w:hAnsi="Times New Roman" w:cs="Times New Roman"/>
                              </w:rPr>
                              <w:t xml:space="preserve"> </w:t>
                            </w:r>
                            <w:proofErr w:type="spellStart"/>
                            <w:proofErr w:type="gramStart"/>
                            <w:r w:rsidRPr="00432FA9">
                              <w:rPr>
                                <w:rFonts w:ascii="Times New Roman" w:eastAsia="UD デジタル 教科書体 N-R" w:hAnsi="Times New Roman" w:cs="Times New Roman"/>
                              </w:rPr>
                              <w:t>r</w:t>
                            </w:r>
                            <w:r w:rsidRPr="00432FA9">
                              <w:rPr>
                                <w:rFonts w:ascii="Times New Roman" w:eastAsia="UD デジタル 教科書体 N-R" w:hAnsi="Times New Roman" w:cs="Times New Roman" w:hint="cs"/>
                              </w:rPr>
                              <w:t>ư</w:t>
                            </w:r>
                            <w:r w:rsidRPr="00432FA9">
                              <w:rPr>
                                <w:rFonts w:ascii="Times New Roman" w:eastAsia="UD デジタル 教科書体 N-R" w:hAnsi="Times New Roman" w:cs="Times New Roman"/>
                              </w:rPr>
                              <w:t>ợu</w:t>
                            </w:r>
                            <w:proofErr w:type="spellEnd"/>
                            <w:r w:rsidRPr="00432FA9">
                              <w:rPr>
                                <w:rFonts w:ascii="Times New Roman" w:eastAsia="UD デジタル 教科書体 N-R" w:hAnsi="Times New Roman" w:cs="Times New Roman"/>
                              </w:rPr>
                              <w:t xml:space="preserve"> </w:t>
                            </w:r>
                            <w:r>
                              <w:rPr>
                                <w:rFonts w:ascii="Times New Roman" w:eastAsia="UD デジタル 教科書体 N-R" w:hAnsi="Times New Roman" w:cs="Times New Roman"/>
                              </w:rPr>
                              <w:t xml:space="preserve"> </w:t>
                            </w:r>
                            <w:r w:rsidRPr="00432FA9">
                              <w:rPr>
                                <w:rFonts w:ascii="Times New Roman" w:eastAsia="UD デジタル 教科書体 N-R" w:hAnsi="Times New Roman" w:cs="Times New Roman"/>
                              </w:rPr>
                              <w:t>l</w:t>
                            </w:r>
                            <w:proofErr w:type="gramEnd"/>
                            <w:r w:rsidRPr="00432FA9">
                              <w:rPr>
                                <w:rFonts w:ascii="Times New Roman" w:eastAsia="UD デジタル 教科書体 N-R" w:hAnsi="Times New Roman" w:cs="Times New Roman"/>
                              </w:rPr>
                              <w:t xml:space="preserve"> g </w:t>
                            </w:r>
                            <w:proofErr w:type="spellStart"/>
                            <w:r w:rsidRPr="00432FA9">
                              <w:rPr>
                                <w:rFonts w:ascii="Times New Roman" w:eastAsia="UD デジタル 教科書体 N-R" w:hAnsi="Times New Roman" w:cs="Times New Roman"/>
                              </w:rPr>
                              <w:t>xe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671DBF" id="テキスト ボックス 35" o:spid="_x0000_s1033" type="#_x0000_t202" style="position:absolute;margin-left:472.3pt;margin-top:174.6pt;width:53.75pt;height:26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" filled="f" stroked="f" strokeweight=".5pt">
                <v:textbox>
                  <w:txbxContent>
                    <w:p w14:paraId="3C47A679" w14:textId="6472C996" w:rsidR="005A2232" w:rsidRPr="00432FA9" w:rsidRDefault="005A2232" w:rsidP="00432FA9">
                      <w:pPr>
                        <w:spacing w:line="240" w:lineRule="auto"/>
                        <w:rPr>
                          <w:rFonts w:ascii="Times New Roman" w:eastAsia="UD デジタル 教科書体 N-R" w:hAnsi="Times New Roman" w:cs="Times New Roman"/>
                        </w:rPr>
                      </w:pPr>
                      <w:r w:rsidRPr="00432FA9">
                        <w:rPr>
                          <w:rFonts w:ascii="Times New Roman" w:eastAsia="UD デジタル 教科書体 N-R" w:hAnsi="Times New Roman" w:cs="Times New Roman"/>
                        </w:rPr>
                        <w:t>Uống r</w:t>
                      </w:r>
                      <w:r w:rsidRPr="00432FA9">
                        <w:rPr>
                          <w:rFonts w:ascii="Times New Roman" w:eastAsia="UD デジタル 教科書体 N-R" w:hAnsi="Times New Roman" w:cs="Times New Roman" w:hint="cs"/>
                        </w:rPr>
                        <w:t>ư</w:t>
                      </w:r>
                      <w:r w:rsidRPr="00432FA9">
                        <w:rPr>
                          <w:rFonts w:ascii="Times New Roman" w:eastAsia="UD デジタル 教科書体 N-R" w:hAnsi="Times New Roman" w:cs="Times New Roman"/>
                        </w:rPr>
                        <w:t xml:space="preserve">ợu </w:t>
                      </w:r>
                      <w:r>
                        <w:rPr>
                          <w:rFonts w:ascii="Times New Roman" w:eastAsia="UD デジタル 教科書体 N-R" w:hAnsi="Times New Roman" w:cs="Times New Roman"/>
                        </w:rPr>
                        <w:t xml:space="preserve"> </w:t>
                      </w:r>
                      <w:r w:rsidRPr="00432FA9">
                        <w:rPr>
                          <w:rFonts w:ascii="Times New Roman" w:eastAsia="UD デジタル 教科書体 N-R" w:hAnsi="Times New Roman" w:cs="Times New Roman"/>
                        </w:rPr>
                        <w:t>l g xe</w:t>
                      </w:r>
                    </w:p>
                  </w:txbxContent>
                </v:textbox>
              </v:shape>
            </w:pict>
          </mc:Fallback>
        </mc:AlternateContent>
      </w:r>
      <w:r>
        <w:rPr>
          <w:rFonts w:ascii="Arial" w:eastAsia="UD デジタル 教科書体 N-R" w:hAnsi="Arial" w:cs="Arial" w:hint="eastAsia"/>
          <w:noProof/>
          <w:sz w:val="20"/>
          <w:szCs w:val="20"/>
        </w:rPr>
        <mc:AlternateContent>
          <mc:Choice Requires="wps">
            <w:drawing>
              <wp:anchor distT="0" distB="0" distL="114300" distR="114300" simplePos="0" relativeHeight="251658257" behindDoc="0" locked="0" layoutInCell="1" allowOverlap="1" wp14:anchorId="499858BE" wp14:editId="7849D90D">
                <wp:simplePos x="0" y="0"/>
                <wp:positionH relativeFrom="margin">
                  <wp:align>right</wp:align>
                </wp:positionH>
                <wp:positionV relativeFrom="paragraph">
                  <wp:posOffset>790973</wp:posOffset>
                </wp:positionV>
                <wp:extent cx="717550" cy="349061"/>
                <wp:effectExtent l="0" t="0" r="0" b="0"/>
                <wp:wrapNone/>
                <wp:docPr id="1722435112" name="テキスト ボックス 34"/>
                <wp:cNvGraphicFramePr/>
                <a:graphic xmlns:a="http://schemas.openxmlformats.org/drawingml/2006/main">
                  <a:graphicData uri="http://schemas.microsoft.com/office/word/2010/wordprocessingShape">
                    <wps:wsp>
                      <wps:cNvSpPr txBox="1"/>
                      <wps:spPr>
                        <a:xfrm>
                          <a:off x="0" y="0"/>
                          <a:ext cx="717550" cy="349061"/>
                        </a:xfrm>
                        <a:prstGeom prst="rect">
                          <a:avLst/>
                        </a:prstGeom>
                        <a:noFill/>
                        <a:ln w="6350">
                          <a:noFill/>
                        </a:ln>
                      </wps:spPr>
                      <wps:txbx>
                        <w:txbxContent>
                          <w:p w14:paraId="5BE32F83" w14:textId="22AC6446" w:rsidR="005A2232" w:rsidRPr="00432FA9" w:rsidRDefault="005A2232" w:rsidP="00432FA9">
                            <w:pPr>
                              <w:spacing w:line="240" w:lineRule="auto"/>
                              <w:rPr>
                                <w:rFonts w:ascii="Times New Roman" w:eastAsia="UD デジタル 教科書体 N-R" w:hAnsi="Times New Roman" w:cs="Times New Roman"/>
                                <w:sz w:val="18"/>
                              </w:rPr>
                            </w:pPr>
                            <w:proofErr w:type="spellStart"/>
                            <w:r>
                              <w:rPr>
                                <w:rFonts w:ascii="Times New Roman" w:eastAsia="UD デジタル 教科書体 N-R" w:hAnsi="Times New Roman" w:cs="Times New Roman"/>
                                <w:szCs w:val="16"/>
                              </w:rPr>
                              <w:t>Hợp</w:t>
                            </w:r>
                            <w:proofErr w:type="spellEnd"/>
                            <w:r>
                              <w:rPr>
                                <w:rFonts w:ascii="Times New Roman" w:eastAsia="UD デジタル 教科書体 N-R" w:hAnsi="Times New Roman" w:cs="Times New Roman"/>
                                <w:szCs w:val="16"/>
                              </w:rPr>
                              <w:t xml:space="preserve"> </w:t>
                            </w:r>
                            <w:proofErr w:type="spellStart"/>
                            <w:r>
                              <w:rPr>
                                <w:rFonts w:ascii="Times New Roman" w:eastAsia="UD デジタル 教科書体 N-R" w:hAnsi="Times New Roman" w:cs="Times New Roman"/>
                                <w:szCs w:val="16"/>
                              </w:rPr>
                              <w:t>đồng</w:t>
                            </w:r>
                            <w:proofErr w:type="spellEnd"/>
                            <w:r>
                              <w:rPr>
                                <w:rFonts w:ascii="Times New Roman" w:eastAsia="UD デジタル 教科書体 N-R" w:hAnsi="Times New Roman" w:cs="Times New Roman"/>
                                <w:szCs w:val="16"/>
                              </w:rPr>
                              <w:t xml:space="preserve"> </w:t>
                            </w:r>
                            <w:proofErr w:type="spellStart"/>
                            <w:r>
                              <w:rPr>
                                <w:rFonts w:ascii="Times New Roman" w:eastAsia="UD デジタル 教科書体 N-R" w:hAnsi="Times New Roman" w:cs="Times New Roman"/>
                                <w:szCs w:val="16"/>
                              </w:rPr>
                              <w:t>phái</w:t>
                            </w:r>
                            <w:proofErr w:type="spellEnd"/>
                            <w:r>
                              <w:rPr>
                                <w:rFonts w:ascii="Times New Roman" w:eastAsia="UD デジタル 教科書体 N-R" w:hAnsi="Times New Roman" w:cs="Times New Roman"/>
                                <w:szCs w:val="16"/>
                              </w:rPr>
                              <w:t xml:space="preserve"> </w:t>
                            </w:r>
                            <w:proofErr w:type="spellStart"/>
                            <w:r>
                              <w:rPr>
                                <w:rFonts w:ascii="Times New Roman" w:eastAsia="UD デジタル 教科書体 N-R" w:hAnsi="Times New Roman" w:cs="Times New Roman"/>
                                <w:szCs w:val="16"/>
                              </w:rPr>
                              <w:t>cử</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9858BE" id="テキスト ボックス 34" o:spid="_x0000_s1034" type="#_x0000_t202" style="position:absolute;margin-left:5.3pt;margin-top:62.3pt;width:56.5pt;height:27.5pt;z-index:251658257;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" filled="f" stroked="f" strokeweight=".5pt">
                <v:textbox>
                  <w:txbxContent>
                    <w:p w14:paraId="5BE32F83" w14:textId="22AC6446" w:rsidR="005A2232" w:rsidRPr="00432FA9" w:rsidRDefault="005A2232" w:rsidP="00432FA9">
                      <w:pPr>
                        <w:spacing w:line="240" w:lineRule="auto"/>
                        <w:rPr>
                          <w:rFonts w:ascii="Times New Roman" w:eastAsia="UD デジタル 教科書体 N-R" w:hAnsi="Times New Roman" w:cs="Times New Roman"/>
                          <w:sz w:val="18"/>
                        </w:rPr>
                      </w:pPr>
                      <w:r>
                        <w:rPr>
                          <w:rFonts w:ascii="Times New Roman" w:eastAsia="UD デジタル 教科書体 N-R" w:hAnsi="Times New Roman" w:cs="Times New Roman"/>
                          <w:szCs w:val="16"/>
                        </w:rPr>
                        <w:t>Hợp đồng phái cử</w:t>
                      </w:r>
                    </w:p>
                  </w:txbxContent>
                </v:textbox>
                <w10:wrap anchorx="margin"/>
              </v:shape>
            </w:pict>
          </mc:Fallback>
        </mc:AlternateContent>
      </w:r>
      <w:r>
        <w:rPr>
          <w:rFonts w:ascii="Arial" w:eastAsia="UD デジタル 教科書体 N-R" w:hAnsi="Arial" w:cs="Arial"/>
          <w:noProof/>
          <w:sz w:val="20"/>
          <w:szCs w:val="20"/>
        </w:rPr>
        <mc:AlternateContent>
          <mc:Choice Requires="wps">
            <w:drawing>
              <wp:anchor distT="0" distB="0" distL="114300" distR="114300" simplePos="0" relativeHeight="251658260" behindDoc="0" locked="0" layoutInCell="1" allowOverlap="1" wp14:anchorId="56758C01" wp14:editId="01AF6253">
                <wp:simplePos x="0" y="0"/>
                <wp:positionH relativeFrom="column">
                  <wp:posOffset>4353607</wp:posOffset>
                </wp:positionH>
                <wp:positionV relativeFrom="paragraph">
                  <wp:posOffset>1038604</wp:posOffset>
                </wp:positionV>
                <wp:extent cx="914400" cy="408580"/>
                <wp:effectExtent l="0" t="0" r="0" b="0"/>
                <wp:wrapNone/>
                <wp:docPr id="458435390" name="テキスト ボックス 35"/>
                <wp:cNvGraphicFramePr/>
                <a:graphic xmlns:a="http://schemas.openxmlformats.org/drawingml/2006/main">
                  <a:graphicData uri="http://schemas.microsoft.com/office/word/2010/wordprocessingShape">
                    <wps:wsp>
                      <wps:cNvSpPr txBox="1"/>
                      <wps:spPr>
                        <a:xfrm>
                          <a:off x="0" y="0"/>
                          <a:ext cx="914400" cy="408580"/>
                        </a:xfrm>
                        <a:prstGeom prst="rect">
                          <a:avLst/>
                        </a:prstGeom>
                        <a:noFill/>
                        <a:ln w="6350">
                          <a:noFill/>
                        </a:ln>
                      </wps:spPr>
                      <wps:txbx>
                        <w:txbxContent>
                          <w:p w14:paraId="41161A99" w14:textId="1364C1A8" w:rsidR="005A2232" w:rsidRPr="00432FA9" w:rsidRDefault="005A2232" w:rsidP="00BD0AE7">
                            <w:pPr>
                              <w:rPr>
                                <w:rFonts w:ascii="Times New Roman" w:eastAsia="UD デジタル 教科書体 N-R" w:hAnsi="Times New Roman" w:cs="Times New Roman"/>
                              </w:rPr>
                            </w:pPr>
                            <w:proofErr w:type="gramStart"/>
                            <w:r w:rsidRPr="00432FA9">
                              <w:rPr>
                                <w:rFonts w:ascii="Times New Roman" w:eastAsia="UD デジタル 教科書体 N-R" w:hAnsi="Times New Roman" w:cs="Times New Roman"/>
                              </w:rPr>
                              <w:t>An</w:t>
                            </w:r>
                            <w:proofErr w:type="gramEnd"/>
                            <w:r w:rsidRPr="00432FA9">
                              <w:rPr>
                                <w:rFonts w:ascii="Times New Roman" w:eastAsia="UD デジタル 教科書体 N-R" w:hAnsi="Times New Roman" w:cs="Times New Roman"/>
                              </w:rPr>
                              <w:t xml:space="preserve"> </w:t>
                            </w:r>
                            <w:proofErr w:type="spellStart"/>
                            <w:r w:rsidR="00AE75FE">
                              <w:rPr>
                                <w:rFonts w:ascii="Times New Roman" w:eastAsia="UD デジタル 教科書体 N-R" w:hAnsi="Times New Roman" w:cs="Times New Roman"/>
                              </w:rPr>
                              <w:t>toàn</w:t>
                            </w:r>
                            <w:proofErr w:type="spellEnd"/>
                            <w:r w:rsidRPr="00432FA9">
                              <w:rPr>
                                <w:rFonts w:ascii="Times New Roman" w:eastAsia="UD デジタル 教科書体 N-R" w:hAnsi="Times New Roman" w:cs="Times New Roman"/>
                              </w:rPr>
                              <w:t xml:space="preserve"> </w:t>
                            </w:r>
                            <w:proofErr w:type="spellStart"/>
                            <w:r w:rsidRPr="00432FA9">
                              <w:rPr>
                                <w:rFonts w:ascii="Times New Roman" w:eastAsia="UD デジタル 教科書体 N-R" w:hAnsi="Times New Roman" w:cs="Times New Roman"/>
                              </w:rPr>
                              <w:t>lao</w:t>
                            </w:r>
                            <w:proofErr w:type="spellEnd"/>
                            <w:r w:rsidRPr="00432FA9">
                              <w:rPr>
                                <w:rFonts w:ascii="Times New Roman" w:eastAsia="UD デジタル 教科書体 N-R" w:hAnsi="Times New Roman" w:cs="Times New Roman"/>
                              </w:rPr>
                              <w:t xml:space="preserve"> </w:t>
                            </w:r>
                            <w:proofErr w:type="spellStart"/>
                            <w:r w:rsidRPr="00432FA9">
                              <w:rPr>
                                <w:rFonts w:ascii="Times New Roman" w:eastAsia="UD デジタル 教科書体 N-R" w:hAnsi="Times New Roman" w:cs="Times New Roman"/>
                              </w:rPr>
                              <w:t>động</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6758C01" id="_x0000_t202" coordsize="21600,21600" o:spt="202" path="m,l,21600r21600,l21600,xe">
                <v:stroke joinstyle="miter"/>
                <v:path gradientshapeok="t" o:connecttype="rect"/>
              </v:shapetype>
              <v:shape id="_x0000_s1035" type="#_x0000_t202" style="position:absolute;margin-left:342.8pt;margin-top:81.8pt;width:1in;height:32.15pt;z-index:2516582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" filled="f" stroked="f" strokeweight=".5pt">
                <v:textbox>
                  <w:txbxContent>
                    <w:p w14:paraId="41161A99" w14:textId="1364C1A8" w:rsidR="005A2232" w:rsidRPr="00432FA9" w:rsidRDefault="005A2232" w:rsidP="00BD0AE7">
                      <w:pPr>
                        <w:rPr>
                          <w:rFonts w:ascii="Times New Roman" w:eastAsia="UD デジタル 教科書体 N-R" w:hAnsi="Times New Roman" w:cs="Times New Roman"/>
                        </w:rPr>
                      </w:pPr>
                      <w:proofErr w:type="gramStart"/>
                      <w:r w:rsidRPr="00432FA9">
                        <w:rPr>
                          <w:rFonts w:ascii="Times New Roman" w:eastAsia="UD デジタル 教科書体 N-R" w:hAnsi="Times New Roman" w:cs="Times New Roman"/>
                        </w:rPr>
                        <w:t>An</w:t>
                      </w:r>
                      <w:proofErr w:type="gramEnd"/>
                      <w:r w:rsidRPr="00432FA9">
                        <w:rPr>
                          <w:rFonts w:ascii="Times New Roman" w:eastAsia="UD デジタル 教科書体 N-R" w:hAnsi="Times New Roman" w:cs="Times New Roman"/>
                        </w:rPr>
                        <w:t xml:space="preserve"> </w:t>
                      </w:r>
                      <w:proofErr w:type="spellStart"/>
                      <w:r w:rsidR="00AE75FE">
                        <w:rPr>
                          <w:rFonts w:ascii="Times New Roman" w:eastAsia="UD デジタル 教科書体 N-R" w:hAnsi="Times New Roman" w:cs="Times New Roman"/>
                        </w:rPr>
                        <w:t>toàn</w:t>
                      </w:r>
                      <w:proofErr w:type="spellEnd"/>
                      <w:r w:rsidRPr="00432FA9">
                        <w:rPr>
                          <w:rFonts w:ascii="Times New Roman" w:eastAsia="UD デジタル 教科書体 N-R" w:hAnsi="Times New Roman" w:cs="Times New Roman"/>
                        </w:rPr>
                        <w:t xml:space="preserve"> </w:t>
                      </w:r>
                      <w:proofErr w:type="spellStart"/>
                      <w:r w:rsidRPr="00432FA9">
                        <w:rPr>
                          <w:rFonts w:ascii="Times New Roman" w:eastAsia="UD デジタル 教科書体 N-R" w:hAnsi="Times New Roman" w:cs="Times New Roman"/>
                        </w:rPr>
                        <w:t>lao</w:t>
                      </w:r>
                      <w:proofErr w:type="spellEnd"/>
                      <w:r w:rsidRPr="00432FA9">
                        <w:rPr>
                          <w:rFonts w:ascii="Times New Roman" w:eastAsia="UD デジタル 教科書体 N-R" w:hAnsi="Times New Roman" w:cs="Times New Roman"/>
                        </w:rPr>
                        <w:t xml:space="preserve"> </w:t>
                      </w:r>
                      <w:proofErr w:type="spellStart"/>
                      <w:r w:rsidRPr="00432FA9">
                        <w:rPr>
                          <w:rFonts w:ascii="Times New Roman" w:eastAsia="UD デジタル 教科書体 N-R" w:hAnsi="Times New Roman" w:cs="Times New Roman"/>
                        </w:rPr>
                        <w:t>động</w:t>
                      </w:r>
                      <w:proofErr w:type="spellEnd"/>
                    </w:p>
                  </w:txbxContent>
                </v:textbox>
              </v:shape>
            </w:pict>
          </mc:Fallback>
        </mc:AlternateContent>
      </w:r>
      <w:r w:rsidR="002F20A0">
        <w:rPr>
          <w:noProof/>
        </w:rPr>
        <mc:AlternateContent>
          <mc:Choice Requires="wps">
            <w:drawing>
              <wp:anchor distT="0" distB="0" distL="114300" distR="114300" simplePos="0" relativeHeight="251658272" behindDoc="0" locked="0" layoutInCell="1" allowOverlap="1" wp14:anchorId="1C7D05DC" wp14:editId="0B759D98">
                <wp:simplePos x="0" y="0"/>
                <wp:positionH relativeFrom="column">
                  <wp:posOffset>5419725</wp:posOffset>
                </wp:positionH>
                <wp:positionV relativeFrom="paragraph">
                  <wp:posOffset>1432560</wp:posOffset>
                </wp:positionV>
                <wp:extent cx="552450" cy="323850"/>
                <wp:effectExtent l="19050" t="19050" r="19050" b="19050"/>
                <wp:wrapNone/>
                <wp:docPr id="2030944773" name="楕円 36"/>
                <wp:cNvGraphicFramePr/>
                <a:graphic xmlns:a="http://schemas.openxmlformats.org/drawingml/2006/main">
                  <a:graphicData uri="http://schemas.microsoft.com/office/word/2010/wordprocessingShape">
                    <wps:wsp>
                      <wps:cNvSpPr/>
                      <wps:spPr>
                        <a:xfrm>
                          <a:off x="0" y="0"/>
                          <a:ext cx="552450" cy="323850"/>
                        </a:xfrm>
                        <a:prstGeom prst="ellipse">
                          <a:avLst/>
                        </a:prstGeom>
                        <a:noFill/>
                        <a:ln w="28575">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7A7EB56D" id="楕円 36" o:spid="_x0000_s1026" style="position:absolute;margin-left:426.75pt;margin-top:112.8pt;width:43.5pt;height:25.5pt;z-index:251658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" filled="f" strokecolor="#e00" strokeweight="2.25pt">
                <v:stroke joinstyle="miter"/>
              </v:oval>
            </w:pict>
          </mc:Fallback>
        </mc:AlternateContent>
      </w:r>
      <w:r w:rsidR="005A29A8">
        <w:rPr>
          <w:rFonts w:ascii="Arial" w:eastAsia="UD デジタル 教科書体 N-R" w:hAnsi="Arial" w:cs="Arial"/>
          <w:noProof/>
          <w:sz w:val="20"/>
          <w:szCs w:val="20"/>
        </w:rPr>
        <mc:AlternateContent>
          <mc:Choice Requires="wps">
            <w:drawing>
              <wp:anchor distT="0" distB="0" distL="114300" distR="114300" simplePos="0" relativeHeight="251658261" behindDoc="0" locked="0" layoutInCell="1" allowOverlap="1" wp14:anchorId="7AB37DF2" wp14:editId="55145AAB">
                <wp:simplePos x="0" y="0"/>
                <wp:positionH relativeFrom="column">
                  <wp:posOffset>4860925</wp:posOffset>
                </wp:positionH>
                <wp:positionV relativeFrom="paragraph">
                  <wp:posOffset>669925</wp:posOffset>
                </wp:positionV>
                <wp:extent cx="914400" cy="260350"/>
                <wp:effectExtent l="0" t="0" r="0" b="6350"/>
                <wp:wrapNone/>
                <wp:docPr id="1719672353" name="テキスト ボックス 35"/>
                <wp:cNvGraphicFramePr/>
                <a:graphic xmlns:a="http://schemas.openxmlformats.org/drawingml/2006/main">
                  <a:graphicData uri="http://schemas.microsoft.com/office/word/2010/wordprocessingShape">
                    <wps:wsp>
                      <wps:cNvSpPr txBox="1"/>
                      <wps:spPr>
                        <a:xfrm>
                          <a:off x="0" y="0"/>
                          <a:ext cx="914400" cy="260350"/>
                        </a:xfrm>
                        <a:prstGeom prst="rect">
                          <a:avLst/>
                        </a:prstGeom>
                        <a:noFill/>
                        <a:ln w="6350">
                          <a:noFill/>
                        </a:ln>
                      </wps:spPr>
                      <wps:txbx>
                        <w:txbxContent>
                          <w:p w14:paraId="6FCB475C" w14:textId="00ADD5A7" w:rsidR="005A2232" w:rsidRPr="00432FA9" w:rsidRDefault="005A2232" w:rsidP="00432FA9">
                            <w:pPr>
                              <w:spacing w:line="240" w:lineRule="auto"/>
                              <w:rPr>
                                <w:rFonts w:ascii="Times New Roman" w:eastAsia="UD デジタル 教科書体 N-R" w:hAnsi="Times New Roman" w:cs="Times New Roman"/>
                              </w:rPr>
                            </w:pPr>
                            <w:proofErr w:type="spellStart"/>
                            <w:r w:rsidRPr="00432FA9">
                              <w:rPr>
                                <w:rFonts w:ascii="Times New Roman" w:eastAsia="UD デジタル 教科書体 N-R" w:hAnsi="Times New Roman" w:cs="Times New Roman"/>
                              </w:rPr>
                              <w:t>Quấy</w:t>
                            </w:r>
                            <w:proofErr w:type="spellEnd"/>
                            <w:r w:rsidRPr="00432FA9">
                              <w:rPr>
                                <w:rFonts w:ascii="Times New Roman" w:eastAsia="UD デジタル 教科書体 N-R" w:hAnsi="Times New Roman" w:cs="Times New Roman"/>
                              </w:rPr>
                              <w:t xml:space="preserve"> </w:t>
                            </w:r>
                            <w:proofErr w:type="spellStart"/>
                            <w:r w:rsidRPr="00432FA9">
                              <w:rPr>
                                <w:rFonts w:ascii="Times New Roman" w:eastAsia="UD デジタル 教科書体 N-R" w:hAnsi="Times New Roman" w:cs="Times New Roman"/>
                              </w:rPr>
                              <w:t>rối</w:t>
                            </w:r>
                            <w:proofErr w:type="spellEnd"/>
                            <w:r w:rsidRPr="00432FA9">
                              <w:rPr>
                                <w:rFonts w:ascii="Times New Roman" w:eastAsia="UD デジタル 教科書体 N-R" w:hAnsi="Times New Roman" w:cs="Times New Roman"/>
                              </w:rPr>
                              <w:t>/</w:t>
                            </w:r>
                            <w:proofErr w:type="spellStart"/>
                            <w:r w:rsidRPr="00432FA9">
                              <w:rPr>
                                <w:rFonts w:ascii="Times New Roman" w:eastAsia="UD デジタル 教科書体 N-R" w:hAnsi="Times New Roman" w:cs="Times New Roman"/>
                              </w:rPr>
                              <w:t>bắt</w:t>
                            </w:r>
                            <w:proofErr w:type="spellEnd"/>
                            <w:r w:rsidRPr="00432FA9">
                              <w:rPr>
                                <w:rFonts w:ascii="Times New Roman" w:eastAsia="UD デジタル 教科書体 N-R" w:hAnsi="Times New Roman" w:cs="Times New Roman"/>
                              </w:rPr>
                              <w:t xml:space="preserve"> </w:t>
                            </w:r>
                            <w:proofErr w:type="spellStart"/>
                            <w:r w:rsidRPr="00432FA9">
                              <w:rPr>
                                <w:rFonts w:ascii="Times New Roman" w:eastAsia="UD デジタル 教科書体 N-R" w:hAnsi="Times New Roman" w:cs="Times New Roman"/>
                              </w:rPr>
                              <w:t>nạt</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B37DF2" id="_x0000_s1036" type="#_x0000_t202" style="position:absolute;margin-left:382.75pt;margin-top:52.75pt;width:1in;height:20.5pt;z-index:251658261;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" filled="f" stroked="f" strokeweight=".5pt">
                <v:textbox>
                  <w:txbxContent>
                    <w:p w14:paraId="6FCB475C" w14:textId="00ADD5A7" w:rsidR="005A2232" w:rsidRPr="00432FA9" w:rsidRDefault="005A2232" w:rsidP="00432FA9">
                      <w:pPr>
                        <w:spacing w:line="240" w:lineRule="auto"/>
                        <w:rPr>
                          <w:rFonts w:ascii="Times New Roman" w:eastAsia="UD デジタル 教科書体 N-R" w:hAnsi="Times New Roman" w:cs="Times New Roman"/>
                        </w:rPr>
                      </w:pPr>
                      <w:r w:rsidRPr="00432FA9">
                        <w:rPr>
                          <w:rFonts w:ascii="Times New Roman" w:eastAsia="UD デジタル 教科書体 N-R" w:hAnsi="Times New Roman" w:cs="Times New Roman"/>
                        </w:rPr>
                        <w:t>Quấy rối/bắt nạt</w:t>
                      </w:r>
                    </w:p>
                  </w:txbxContent>
                </v:textbox>
              </v:shape>
            </w:pict>
          </mc:Fallback>
        </mc:AlternateContent>
      </w:r>
      <w:r w:rsidR="005A29A8">
        <w:rPr>
          <w:noProof/>
        </w:rPr>
        <mc:AlternateContent>
          <mc:Choice Requires="wps">
            <w:drawing>
              <wp:anchor distT="0" distB="0" distL="114300" distR="114300" simplePos="0" relativeHeight="251658248" behindDoc="0" locked="0" layoutInCell="1" allowOverlap="1" wp14:anchorId="4FD9051B" wp14:editId="08E739FA">
                <wp:simplePos x="0" y="0"/>
                <wp:positionH relativeFrom="column">
                  <wp:posOffset>3582670</wp:posOffset>
                </wp:positionH>
                <wp:positionV relativeFrom="paragraph">
                  <wp:posOffset>632460</wp:posOffset>
                </wp:positionV>
                <wp:extent cx="1433195" cy="289560"/>
                <wp:effectExtent l="0" t="0" r="0" b="0"/>
                <wp:wrapNone/>
                <wp:docPr id="1578143869" name="テキスト ボックス 29"/>
                <wp:cNvGraphicFramePr/>
                <a:graphic xmlns:a="http://schemas.openxmlformats.org/drawingml/2006/main">
                  <a:graphicData uri="http://schemas.microsoft.com/office/word/2010/wordprocessingShape">
                    <wps:wsp>
                      <wps:cNvSpPr txBox="1"/>
                      <wps:spPr>
                        <a:xfrm>
                          <a:off x="0" y="0"/>
                          <a:ext cx="1433195" cy="289560"/>
                        </a:xfrm>
                        <a:prstGeom prst="rect">
                          <a:avLst/>
                        </a:prstGeom>
                        <a:noFill/>
                        <a:ln w="6350">
                          <a:noFill/>
                        </a:ln>
                      </wps:spPr>
                      <wps:txbx>
                        <w:txbxContent>
                          <w:p w14:paraId="158B24EE" w14:textId="27EA1FDE" w:rsidR="005A2232" w:rsidRPr="00432FA9" w:rsidRDefault="005A2232">
                            <w:pPr>
                              <w:rPr>
                                <w:rFonts w:ascii="Times New Roman" w:eastAsia="UD デジタル 教科書体 N-R" w:hAnsi="Times New Roman" w:cs="Times New Roman"/>
                                <w:szCs w:val="22"/>
                              </w:rPr>
                            </w:pPr>
                            <w:r w:rsidRPr="00432FA9">
                              <w:rPr>
                                <w:rFonts w:ascii="Times New Roman" w:eastAsia="UD デジタル 教科書体 N-R" w:hAnsi="Times New Roman" w:cs="Times New Roman" w:hint="eastAsia"/>
                                <w:szCs w:val="22"/>
                              </w:rPr>
                              <w:t>【</w:t>
                            </w:r>
                            <w:proofErr w:type="spellStart"/>
                            <w:r w:rsidRPr="00432FA9">
                              <w:rPr>
                                <w:rFonts w:ascii="Times New Roman" w:eastAsia="UD デジタル 教科書体 N-R" w:hAnsi="Times New Roman" w:cs="Times New Roman"/>
                                <w:szCs w:val="22"/>
                              </w:rPr>
                              <w:t>Phâh</w:t>
                            </w:r>
                            <w:proofErr w:type="spellEnd"/>
                            <w:r w:rsidRPr="00432FA9">
                              <w:rPr>
                                <w:rFonts w:ascii="Times New Roman" w:eastAsia="UD デジタル 教科書体 N-R" w:hAnsi="Times New Roman" w:cs="Times New Roman"/>
                                <w:szCs w:val="22"/>
                              </w:rPr>
                              <w:t xml:space="preserve"> </w:t>
                            </w:r>
                            <w:proofErr w:type="spellStart"/>
                            <w:r w:rsidRPr="00432FA9">
                              <w:rPr>
                                <w:rFonts w:ascii="Times New Roman" w:eastAsia="UD デジタル 教科書体 N-R" w:hAnsi="Times New Roman" w:cs="Times New Roman"/>
                                <w:szCs w:val="22"/>
                              </w:rPr>
                              <w:t>loại</w:t>
                            </w:r>
                            <w:proofErr w:type="spellEnd"/>
                            <w:r w:rsidRPr="00432FA9">
                              <w:rPr>
                                <w:rFonts w:ascii="Times New Roman" w:eastAsia="UD デジタル 教科書体 N-R" w:hAnsi="Times New Roman" w:cs="Times New Roman"/>
                                <w:szCs w:val="22"/>
                              </w:rPr>
                              <w:t xml:space="preserve"> </w:t>
                            </w:r>
                            <w:proofErr w:type="spellStart"/>
                            <w:r w:rsidRPr="00432FA9">
                              <w:rPr>
                                <w:rFonts w:ascii="Times New Roman" w:eastAsia="UD デジタル 教科書体 N-R" w:hAnsi="Times New Roman" w:cs="Times New Roman"/>
                                <w:szCs w:val="22"/>
                              </w:rPr>
                              <w:t>sự</w:t>
                            </w:r>
                            <w:proofErr w:type="spellEnd"/>
                            <w:r w:rsidRPr="00432FA9">
                              <w:rPr>
                                <w:rFonts w:ascii="Times New Roman" w:eastAsia="UD デジタル 教科書体 N-R" w:hAnsi="Times New Roman" w:cs="Times New Roman"/>
                                <w:szCs w:val="22"/>
                              </w:rPr>
                              <w:t xml:space="preserve"> </w:t>
                            </w:r>
                            <w:proofErr w:type="spellStart"/>
                            <w:r w:rsidRPr="00432FA9">
                              <w:rPr>
                                <w:rFonts w:ascii="Times New Roman" w:eastAsia="UD デジタル 教科書体 N-R" w:hAnsi="Times New Roman" w:cs="Times New Roman"/>
                                <w:szCs w:val="22"/>
                              </w:rPr>
                              <w:t>vụ</w:t>
                            </w:r>
                            <w:proofErr w:type="spellEnd"/>
                            <w:r w:rsidRPr="00432FA9">
                              <w:rPr>
                                <w:rFonts w:ascii="Times New Roman" w:eastAsia="UD デジタル 教科書体 N-R" w:hAnsi="Times New Roman" w:cs="Times New Roman"/>
                                <w:szCs w:val="22"/>
                              </w:rPr>
                              <w:t xml:space="preserve"> </w:t>
                            </w:r>
                            <w:proofErr w:type="spellStart"/>
                            <w:r w:rsidRPr="00432FA9">
                              <w:rPr>
                                <w:rFonts w:ascii="Times New Roman" w:eastAsia="UD デジタル 教科書体 N-R" w:hAnsi="Times New Roman" w:cs="Times New Roman"/>
                                <w:szCs w:val="22"/>
                              </w:rPr>
                              <w:t>phht</w:t>
                            </w:r>
                            <w:proofErr w:type="spellEnd"/>
                            <w:r w:rsidRPr="00432FA9">
                              <w:rPr>
                                <w:rFonts w:ascii="Times New Roman" w:eastAsia="UD デジタル 教科書体 N-R" w:hAnsi="Times New Roman" w:cs="Times New Roman"/>
                                <w:szCs w:val="22"/>
                              </w:rPr>
                              <w:t xml:space="preserve"> </w:t>
                            </w:r>
                            <w:proofErr w:type="spellStart"/>
                            <w:r w:rsidRPr="00432FA9">
                              <w:rPr>
                                <w:rFonts w:ascii="Times New Roman" w:eastAsia="UD デジタル 教科書体 N-R" w:hAnsi="Times New Roman" w:cs="Times New Roman"/>
                                <w:szCs w:val="22"/>
                              </w:rPr>
                              <w:t>sinh</w:t>
                            </w:r>
                            <w:proofErr w:type="spellEnd"/>
                            <w:r w:rsidRPr="00432FA9">
                              <w:rPr>
                                <w:rFonts w:ascii="Times New Roman" w:eastAsia="UD デジタル 教科書体 N-R" w:hAnsi="Times New Roman" w:cs="Times New Roman" w:hint="eastAsia"/>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D9051B" id="テキスト ボックス 29" o:spid="_x0000_s1037" type="#_x0000_t202" style="position:absolute;margin-left:282.1pt;margin-top:49.8pt;width:112.85pt;height:22.8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" filled="f" stroked="f" strokeweight=".5pt">
                <v:textbox>
                  <w:txbxContent>
                    <w:p w14:paraId="158B24EE" w14:textId="27EA1FDE" w:rsidR="005A2232" w:rsidRPr="00432FA9" w:rsidRDefault="005A2232">
                      <w:pPr>
                        <w:rPr>
                          <w:rFonts w:ascii="Times New Roman" w:eastAsia="UD デジタル 教科書体 N-R" w:hAnsi="Times New Roman" w:cs="Times New Roman"/>
                          <w:szCs w:val="22"/>
                        </w:rPr>
                      </w:pPr>
                      <w:r w:rsidRPr="00432FA9">
                        <w:rPr>
                          <w:rFonts w:ascii="Times New Roman" w:eastAsia="UD デジタル 教科書体 N-R" w:hAnsi="Times New Roman" w:cs="Times New Roman" w:hint="eastAsia"/>
                          <w:szCs w:val="22"/>
                        </w:rPr>
                        <w:t>【</w:t>
                      </w:r>
                      <w:r w:rsidRPr="00432FA9">
                        <w:rPr>
                          <w:rFonts w:ascii="Times New Roman" w:eastAsia="UD デジタル 教科書体 N-R" w:hAnsi="Times New Roman" w:cs="Times New Roman"/>
                          <w:szCs w:val="22"/>
                        </w:rPr>
                        <w:t>Phâh loại sự vụ phht sinh</w:t>
                      </w:r>
                      <w:r w:rsidRPr="00432FA9">
                        <w:rPr>
                          <w:rFonts w:ascii="Times New Roman" w:eastAsia="UD デジタル 教科書体 N-R" w:hAnsi="Times New Roman" w:cs="Times New Roman" w:hint="eastAsia"/>
                          <w:szCs w:val="22"/>
                        </w:rPr>
                        <w:t>】</w:t>
                      </w:r>
                    </w:p>
                  </w:txbxContent>
                </v:textbox>
              </v:shape>
            </w:pict>
          </mc:Fallback>
        </mc:AlternateContent>
      </w:r>
      <w:r w:rsidR="005A29A8">
        <w:rPr>
          <w:noProof/>
        </w:rPr>
        <mc:AlternateContent>
          <mc:Choice Requires="wps">
            <w:drawing>
              <wp:anchor distT="0" distB="0" distL="114300" distR="114300" simplePos="0" relativeHeight="251658249" behindDoc="0" locked="0" layoutInCell="1" allowOverlap="1" wp14:anchorId="1AF45F7E" wp14:editId="0AEA17AC">
                <wp:simplePos x="0" y="0"/>
                <wp:positionH relativeFrom="column">
                  <wp:posOffset>3689350</wp:posOffset>
                </wp:positionH>
                <wp:positionV relativeFrom="paragraph">
                  <wp:posOffset>1447800</wp:posOffset>
                </wp:positionV>
                <wp:extent cx="914400" cy="1280160"/>
                <wp:effectExtent l="0" t="0" r="0" b="0"/>
                <wp:wrapNone/>
                <wp:docPr id="654499560" name="テキスト ボックス 30"/>
                <wp:cNvGraphicFramePr/>
                <a:graphic xmlns:a="http://schemas.openxmlformats.org/drawingml/2006/main">
                  <a:graphicData uri="http://schemas.microsoft.com/office/word/2010/wordprocessingShape">
                    <wps:wsp>
                      <wps:cNvSpPr txBox="1"/>
                      <wps:spPr>
                        <a:xfrm>
                          <a:off x="0" y="0"/>
                          <a:ext cx="914400" cy="128016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EA4AC05" w14:textId="5BD543F7" w:rsidR="005A2232" w:rsidRPr="00432FA9" w:rsidRDefault="005A2232">
                            <w:pPr>
                              <w:rPr>
                                <w:rFonts w:ascii="Times New Roman" w:eastAsia="UD デジタル 教科書体 N-R" w:hAnsi="Times New Roman" w:cs="Times New Roman"/>
                                <w:szCs w:val="21"/>
                              </w:rPr>
                            </w:pPr>
                            <w:r w:rsidRPr="00432FA9">
                              <w:rPr>
                                <w:rFonts w:ascii="UD デジタル 教科書体 N-R" w:eastAsia="UD デジタル 教科書体 N-R" w:hint="eastAsia"/>
                                <w:szCs w:val="21"/>
                              </w:rPr>
                              <w:t>・</w:t>
                            </w:r>
                            <w:r w:rsidRPr="00432FA9">
                              <w:rPr>
                                <w:rFonts w:ascii="Times New Roman" w:eastAsia="UD デジタル 教科書体 N-R" w:hAnsi="Times New Roman" w:cs="Times New Roman"/>
                                <w:szCs w:val="21"/>
                              </w:rPr>
                              <w:t xml:space="preserve">Vi </w:t>
                            </w:r>
                            <w:proofErr w:type="spellStart"/>
                            <w:r w:rsidRPr="00432FA9">
                              <w:rPr>
                                <w:rFonts w:ascii="Times New Roman" w:eastAsia="UD デジタル 教科書体 N-R" w:hAnsi="Times New Roman" w:cs="Times New Roman"/>
                                <w:szCs w:val="21"/>
                              </w:rPr>
                              <w:t>phạm</w:t>
                            </w:r>
                            <w:proofErr w:type="spellEnd"/>
                            <w:r w:rsidRPr="00432FA9">
                              <w:rPr>
                                <w:rFonts w:ascii="Times New Roman" w:eastAsia="UD デジタル 教科書体 N-R" w:hAnsi="Times New Roman" w:cs="Times New Roman"/>
                                <w:szCs w:val="21"/>
                              </w:rPr>
                              <w:t xml:space="preserve"> </w:t>
                            </w:r>
                            <w:proofErr w:type="spellStart"/>
                            <w:r w:rsidRPr="00432FA9">
                              <w:rPr>
                                <w:rFonts w:ascii="Times New Roman" w:eastAsia="UD デジタル 教科書体 N-R" w:hAnsi="Times New Roman" w:cs="Times New Roman"/>
                                <w:szCs w:val="21"/>
                              </w:rPr>
                              <w:t>luật</w:t>
                            </w:r>
                            <w:proofErr w:type="spellEnd"/>
                            <w:r w:rsidRPr="00432FA9">
                              <w:rPr>
                                <w:rFonts w:ascii="Times New Roman" w:eastAsia="UD デジタル 教科書体 N-R" w:hAnsi="Times New Roman" w:cs="Times New Roman"/>
                                <w:szCs w:val="21"/>
                              </w:rPr>
                              <w:t xml:space="preserve"> </w:t>
                            </w:r>
                            <w:proofErr w:type="spellStart"/>
                            <w:r w:rsidRPr="00432FA9">
                              <w:rPr>
                                <w:rFonts w:ascii="Times New Roman" w:eastAsia="UD デジタル 教科書体 N-R" w:hAnsi="Times New Roman" w:cs="Times New Roman"/>
                                <w:szCs w:val="21"/>
                              </w:rPr>
                              <w:t>phhp</w:t>
                            </w:r>
                            <w:proofErr w:type="spellEnd"/>
                            <w:r w:rsidRPr="00432FA9">
                              <w:rPr>
                                <w:rFonts w:ascii="Times New Roman" w:eastAsia="UD デジタル 教科書体 N-R" w:hAnsi="Times New Roman" w:cs="Times New Roman"/>
                                <w:szCs w:val="21"/>
                              </w:rPr>
                              <w:t xml:space="preserve"> </w:t>
                            </w:r>
                            <w:proofErr w:type="spellStart"/>
                            <w:r w:rsidRPr="00432FA9">
                              <w:rPr>
                                <w:rFonts w:ascii="Times New Roman" w:eastAsia="UD デジタル 教科書体 N-R" w:hAnsi="Times New Roman" w:cs="Times New Roman"/>
                                <w:szCs w:val="21"/>
                              </w:rPr>
                              <w:t>cử</w:t>
                            </w:r>
                            <w:proofErr w:type="spellEnd"/>
                          </w:p>
                          <w:p w14:paraId="64139C97" w14:textId="1F9D488A" w:rsidR="005A2232" w:rsidRPr="00432FA9" w:rsidRDefault="005A2232">
                            <w:pPr>
                              <w:rPr>
                                <w:rFonts w:ascii="Times New Roman" w:eastAsia="UD デジタル 教科書体 N-R" w:hAnsi="Times New Roman" w:cs="Times New Roman"/>
                                <w:szCs w:val="21"/>
                              </w:rPr>
                            </w:pPr>
                            <w:r w:rsidRPr="00432FA9">
                              <w:rPr>
                                <w:rFonts w:ascii="Times New Roman" w:eastAsia="UD デジタル 教科書体 N-R" w:hAnsi="Times New Roman" w:cs="Times New Roman" w:hint="eastAsia"/>
                                <w:szCs w:val="21"/>
                              </w:rPr>
                              <w:t>・</w:t>
                            </w:r>
                            <w:proofErr w:type="spellStart"/>
                            <w:r>
                              <w:rPr>
                                <w:rFonts w:ascii="Times New Roman" w:eastAsia="UD デジタル 教科書体 N-R" w:hAnsi="Times New Roman" w:cs="Times New Roman"/>
                                <w:color w:val="EE0000"/>
                                <w:szCs w:val="21"/>
                              </w:rPr>
                              <w:t>Lái</w:t>
                            </w:r>
                            <w:proofErr w:type="spellEnd"/>
                            <w:r>
                              <w:rPr>
                                <w:rFonts w:ascii="Times New Roman" w:eastAsia="UD デジタル 教科書体 N-R" w:hAnsi="Times New Roman" w:cs="Times New Roman"/>
                                <w:color w:val="EE0000"/>
                                <w:szCs w:val="21"/>
                              </w:rPr>
                              <w:t xml:space="preserve"> </w:t>
                            </w:r>
                            <w:proofErr w:type="spellStart"/>
                            <w:r>
                              <w:rPr>
                                <w:rFonts w:ascii="Times New Roman" w:eastAsia="UD デジタル 教科書体 N-R" w:hAnsi="Times New Roman" w:cs="Times New Roman"/>
                                <w:color w:val="EE0000"/>
                                <w:szCs w:val="21"/>
                              </w:rPr>
                              <w:t>xe</w:t>
                            </w:r>
                            <w:proofErr w:type="spellEnd"/>
                            <w:r>
                              <w:rPr>
                                <w:rFonts w:ascii="Times New Roman" w:eastAsia="UD デジタル 教科書体 N-R" w:hAnsi="Times New Roman" w:cs="Times New Roman"/>
                                <w:color w:val="EE0000"/>
                                <w:szCs w:val="21"/>
                              </w:rPr>
                              <w:t xml:space="preserve"> </w:t>
                            </w:r>
                            <w:proofErr w:type="spellStart"/>
                            <w:r>
                              <w:rPr>
                                <w:rFonts w:ascii="Times New Roman" w:eastAsia="UD デジタル 教科書体 N-R" w:hAnsi="Times New Roman" w:cs="Times New Roman"/>
                                <w:color w:val="EE0000"/>
                                <w:szCs w:val="21"/>
                              </w:rPr>
                              <w:t>sau</w:t>
                            </w:r>
                            <w:proofErr w:type="spellEnd"/>
                            <w:r>
                              <w:rPr>
                                <w:rFonts w:ascii="Times New Roman" w:eastAsia="UD デジタル 教科書体 N-R" w:hAnsi="Times New Roman" w:cs="Times New Roman"/>
                                <w:color w:val="EE0000"/>
                                <w:szCs w:val="21"/>
                              </w:rPr>
                              <w:t xml:space="preserve"> </w:t>
                            </w:r>
                            <w:proofErr w:type="spellStart"/>
                            <w:r>
                              <w:rPr>
                                <w:rFonts w:ascii="Times New Roman" w:eastAsia="UD デジタル 教科書体 N-R" w:hAnsi="Times New Roman" w:cs="Times New Roman"/>
                                <w:color w:val="EE0000"/>
                                <w:szCs w:val="21"/>
                              </w:rPr>
                              <w:t>khi</w:t>
                            </w:r>
                            <w:proofErr w:type="spellEnd"/>
                            <w:r>
                              <w:rPr>
                                <w:rFonts w:ascii="Times New Roman" w:eastAsia="UD デジタル 教科書体 N-R" w:hAnsi="Times New Roman" w:cs="Times New Roman"/>
                                <w:color w:val="EE0000"/>
                                <w:szCs w:val="21"/>
                              </w:rPr>
                              <w:t xml:space="preserve"> </w:t>
                            </w:r>
                            <w:proofErr w:type="spellStart"/>
                            <w:r>
                              <w:rPr>
                                <w:rFonts w:ascii="Times New Roman" w:eastAsia="UD デジタル 教科書体 N-R" w:hAnsi="Times New Roman" w:cs="Times New Roman"/>
                                <w:color w:val="EE0000"/>
                                <w:szCs w:val="21"/>
                              </w:rPr>
                              <w:t>uống</w:t>
                            </w:r>
                            <w:proofErr w:type="spellEnd"/>
                            <w:r>
                              <w:rPr>
                                <w:rFonts w:ascii="Times New Roman" w:eastAsia="UD デジタル 教科書体 N-R" w:hAnsi="Times New Roman" w:cs="Times New Roman"/>
                                <w:color w:val="EE0000"/>
                                <w:szCs w:val="21"/>
                              </w:rPr>
                              <w:t xml:space="preserve"> </w:t>
                            </w:r>
                            <w:proofErr w:type="spellStart"/>
                            <w:r>
                              <w:rPr>
                                <w:rFonts w:ascii="Times New Roman" w:eastAsia="UD デジタル 教科書体 N-R" w:hAnsi="Times New Roman" w:cs="Times New Roman"/>
                                <w:color w:val="EE0000"/>
                                <w:szCs w:val="21"/>
                              </w:rPr>
                              <w:t>rượu</w:t>
                            </w:r>
                            <w:proofErr w:type="spellEnd"/>
                            <w:r>
                              <w:rPr>
                                <w:rFonts w:ascii="Times New Roman" w:eastAsia="UD デジタル 教科書体 N-R" w:hAnsi="Times New Roman" w:cs="Times New Roman"/>
                                <w:color w:val="EE0000"/>
                                <w:szCs w:val="21"/>
                              </w:rPr>
                              <w:t xml:space="preserve"> </w:t>
                            </w:r>
                            <w:proofErr w:type="spellStart"/>
                            <w:r>
                              <w:rPr>
                                <w:rFonts w:ascii="Times New Roman" w:eastAsia="UD デジタル 教科書体 N-R" w:hAnsi="Times New Roman" w:cs="Times New Roman"/>
                                <w:color w:val="EE0000"/>
                                <w:szCs w:val="21"/>
                              </w:rPr>
                              <w:t>bia</w:t>
                            </w:r>
                            <w:proofErr w:type="spellEnd"/>
                          </w:p>
                          <w:p w14:paraId="7798F015" w14:textId="6FF4A435" w:rsidR="005A2232" w:rsidRPr="00432FA9" w:rsidRDefault="005A2232">
                            <w:pPr>
                              <w:rPr>
                                <w:rFonts w:ascii="Times New Roman" w:eastAsia="UD デジタル 教科書体 N-R" w:hAnsi="Times New Roman" w:cs="Times New Roman"/>
                                <w:szCs w:val="21"/>
                              </w:rPr>
                            </w:pPr>
                            <w:r w:rsidRPr="00432FA9">
                              <w:rPr>
                                <w:rFonts w:ascii="Times New Roman" w:eastAsia="UD デジタル 教科書体 N-R" w:hAnsi="Times New Roman" w:cs="Times New Roman" w:hint="eastAsia"/>
                                <w:szCs w:val="21"/>
                              </w:rPr>
                              <w:t>・</w:t>
                            </w:r>
                            <w:proofErr w:type="spellStart"/>
                            <w:r w:rsidRPr="00432FA9">
                              <w:rPr>
                                <w:rFonts w:ascii="Times New Roman" w:eastAsia="UD デジタル 教科書体 N-R" w:hAnsi="Times New Roman" w:cs="Times New Roman"/>
                                <w:color w:val="EE0000"/>
                                <w:szCs w:val="21"/>
                              </w:rPr>
                              <w:t>Trộm</w:t>
                            </w:r>
                            <w:proofErr w:type="spellEnd"/>
                            <w:r w:rsidRPr="00432FA9">
                              <w:rPr>
                                <w:rFonts w:ascii="Times New Roman" w:eastAsia="UD デジタル 教科書体 N-R" w:hAnsi="Times New Roman" w:cs="Times New Roman"/>
                                <w:color w:val="EE0000"/>
                                <w:szCs w:val="21"/>
                              </w:rPr>
                              <w:t xml:space="preserve"> </w:t>
                            </w:r>
                            <w:proofErr w:type="spellStart"/>
                            <w:r w:rsidRPr="00432FA9">
                              <w:rPr>
                                <w:rFonts w:ascii="Times New Roman" w:eastAsia="UD デジタル 教科書体 N-R" w:hAnsi="Times New Roman" w:cs="Times New Roman"/>
                                <w:color w:val="EE0000"/>
                                <w:szCs w:val="21"/>
                              </w:rPr>
                              <w:t>cắp</w:t>
                            </w:r>
                            <w:proofErr w:type="spellEnd"/>
                            <w:r w:rsidRPr="00432FA9">
                              <w:rPr>
                                <w:rFonts w:ascii="Times New Roman" w:eastAsia="UD デジタル 教科書体 N-R" w:hAnsi="Times New Roman" w:cs="Times New Roman"/>
                                <w:color w:val="EE0000"/>
                                <w:szCs w:val="21"/>
                              </w:rPr>
                              <w:t xml:space="preserve"> </w:t>
                            </w:r>
                            <w:proofErr w:type="spellStart"/>
                            <w:r w:rsidRPr="00432FA9">
                              <w:rPr>
                                <w:rFonts w:ascii="Times New Roman" w:eastAsia="UD デジタル 教科書体 N-R" w:hAnsi="Times New Roman" w:cs="Times New Roman"/>
                                <w:color w:val="EE0000"/>
                                <w:szCs w:val="21"/>
                              </w:rPr>
                              <w:t>tài</w:t>
                            </w:r>
                            <w:proofErr w:type="spellEnd"/>
                            <w:r w:rsidRPr="00432FA9">
                              <w:rPr>
                                <w:rFonts w:ascii="Times New Roman" w:eastAsia="UD デジタル 教科書体 N-R" w:hAnsi="Times New Roman" w:cs="Times New Roman"/>
                                <w:color w:val="EE0000"/>
                                <w:szCs w:val="21"/>
                              </w:rPr>
                              <w:t xml:space="preserve"> </w:t>
                            </w:r>
                            <w:proofErr w:type="spellStart"/>
                            <w:r w:rsidRPr="00432FA9">
                              <w:rPr>
                                <w:rFonts w:ascii="Times New Roman" w:eastAsia="UD デジタル 教科書体 N-R" w:hAnsi="Times New Roman" w:cs="Times New Roman"/>
                                <w:color w:val="EE0000"/>
                                <w:szCs w:val="21"/>
                              </w:rPr>
                              <w:t>sản</w:t>
                            </w:r>
                            <w:proofErr w:type="spellEnd"/>
                            <w:r w:rsidRPr="00432FA9">
                              <w:rPr>
                                <w:rFonts w:ascii="Times New Roman" w:eastAsia="UD デジタル 教科書体 N-R" w:hAnsi="Times New Roman" w:cs="Times New Roman"/>
                                <w:color w:val="EE0000"/>
                                <w:szCs w:val="21"/>
                              </w:rPr>
                              <w:t xml:space="preserve"> </w:t>
                            </w:r>
                            <w:proofErr w:type="spellStart"/>
                            <w:r w:rsidRPr="00432FA9">
                              <w:rPr>
                                <w:rFonts w:ascii="Times New Roman" w:eastAsia="UD デジタル 教科書体 N-R" w:hAnsi="Times New Roman" w:cs="Times New Roman"/>
                                <w:color w:val="EE0000"/>
                                <w:szCs w:val="21"/>
                              </w:rPr>
                              <w:t>của</w:t>
                            </w:r>
                            <w:proofErr w:type="spellEnd"/>
                            <w:r w:rsidRPr="00432FA9">
                              <w:rPr>
                                <w:rFonts w:ascii="Times New Roman" w:eastAsia="UD デジタル 教科書体 N-R" w:hAnsi="Times New Roman" w:cs="Times New Roman"/>
                                <w:color w:val="EE0000"/>
                                <w:szCs w:val="21"/>
                              </w:rPr>
                              <w:t xml:space="preserve"> </w:t>
                            </w:r>
                            <w:proofErr w:type="spellStart"/>
                            <w:r w:rsidRPr="00432FA9">
                              <w:rPr>
                                <w:rFonts w:ascii="Times New Roman" w:eastAsia="UD デジタル 教科書体 N-R" w:hAnsi="Times New Roman" w:cs="Times New Roman"/>
                                <w:color w:val="EE0000"/>
                                <w:szCs w:val="21"/>
                              </w:rPr>
                              <w:t>công</w:t>
                            </w:r>
                            <w:proofErr w:type="spellEnd"/>
                            <w:r w:rsidRPr="00432FA9">
                              <w:rPr>
                                <w:rFonts w:ascii="Times New Roman" w:eastAsia="UD デジタル 教科書体 N-R" w:hAnsi="Times New Roman" w:cs="Times New Roman"/>
                                <w:color w:val="EE0000"/>
                                <w:szCs w:val="21"/>
                              </w:rPr>
                              <w:t xml:space="preserve"> ty</w:t>
                            </w:r>
                          </w:p>
                          <w:p w14:paraId="111EE791" w14:textId="174C6970" w:rsidR="005A2232" w:rsidRPr="00432FA9" w:rsidRDefault="005A2232">
                            <w:pPr>
                              <w:rPr>
                                <w:rFonts w:ascii="Times New Roman" w:eastAsia="UD デジタル 教科書体 N-R" w:hAnsi="Times New Roman" w:cs="Times New Roman"/>
                                <w:szCs w:val="21"/>
                              </w:rPr>
                            </w:pPr>
                            <w:r w:rsidRPr="00432FA9">
                              <w:rPr>
                                <w:rFonts w:ascii="Times New Roman" w:eastAsia="UD デジタル 教科書体 N-R" w:hAnsi="Times New Roman" w:cs="Times New Roman" w:hint="eastAsia"/>
                                <w:szCs w:val="21"/>
                              </w:rPr>
                              <w:t>・</w:t>
                            </w:r>
                            <w:proofErr w:type="spellStart"/>
                            <w:r w:rsidRPr="00432FA9">
                              <w:rPr>
                                <w:rFonts w:ascii="Times New Roman" w:eastAsia="UD デジタル 教科書体 N-R" w:hAnsi="Times New Roman" w:cs="Times New Roman"/>
                                <w:szCs w:val="21"/>
                              </w:rPr>
                              <w:t>Không</w:t>
                            </w:r>
                            <w:proofErr w:type="spellEnd"/>
                            <w:r w:rsidRPr="00432FA9">
                              <w:rPr>
                                <w:rFonts w:ascii="Times New Roman" w:eastAsia="UD デジタル 教科書体 N-R" w:hAnsi="Times New Roman" w:cs="Times New Roman"/>
                                <w:szCs w:val="21"/>
                              </w:rPr>
                              <w:t xml:space="preserve"> </w:t>
                            </w:r>
                            <w:proofErr w:type="spellStart"/>
                            <w:r w:rsidRPr="00432FA9">
                              <w:rPr>
                                <w:rFonts w:ascii="Times New Roman" w:eastAsia="UD デジタル 教科書体 N-R" w:hAnsi="Times New Roman" w:cs="Times New Roman"/>
                                <w:szCs w:val="21"/>
                              </w:rPr>
                              <w:t>triệt</w:t>
                            </w:r>
                            <w:proofErr w:type="spellEnd"/>
                            <w:r w:rsidRPr="00432FA9">
                              <w:rPr>
                                <w:rFonts w:ascii="Times New Roman" w:eastAsia="UD デジタル 教科書体 N-R" w:hAnsi="Times New Roman" w:cs="Times New Roman"/>
                                <w:szCs w:val="21"/>
                              </w:rPr>
                              <w:t xml:space="preserve"> </w:t>
                            </w:r>
                            <w:proofErr w:type="spellStart"/>
                            <w:r w:rsidRPr="00432FA9">
                              <w:rPr>
                                <w:rFonts w:ascii="Times New Roman" w:eastAsia="UD デジタル 教科書体 N-R" w:hAnsi="Times New Roman" w:cs="Times New Roman"/>
                                <w:szCs w:val="21"/>
                              </w:rPr>
                              <w:t>để</w:t>
                            </w:r>
                            <w:proofErr w:type="spellEnd"/>
                            <w:r w:rsidRPr="00432FA9">
                              <w:rPr>
                                <w:rFonts w:ascii="Times New Roman" w:eastAsia="UD デジタル 教科書体 N-R" w:hAnsi="Times New Roman" w:cs="Times New Roman"/>
                                <w:szCs w:val="21"/>
                              </w:rPr>
                              <w:t xml:space="preserve"> </w:t>
                            </w:r>
                            <w:proofErr w:type="spellStart"/>
                            <w:r w:rsidRPr="00432FA9">
                              <w:rPr>
                                <w:rFonts w:ascii="Times New Roman" w:eastAsia="UD デジタル 教科書体 N-R" w:hAnsi="Times New Roman" w:cs="Times New Roman"/>
                                <w:szCs w:val="21"/>
                              </w:rPr>
                              <w:t>mang</w:t>
                            </w:r>
                            <w:proofErr w:type="spellEnd"/>
                            <w:r w:rsidRPr="00432FA9">
                              <w:rPr>
                                <w:rFonts w:ascii="Times New Roman" w:eastAsia="UD デジタル 教科書体 N-R" w:hAnsi="Times New Roman" w:cs="Times New Roman"/>
                                <w:szCs w:val="21"/>
                              </w:rPr>
                              <w:t xml:space="preserve"> </w:t>
                            </w:r>
                            <w:proofErr w:type="spellStart"/>
                            <w:r w:rsidRPr="00432FA9">
                              <w:rPr>
                                <w:rFonts w:ascii="Times New Roman" w:eastAsia="UD デジタル 教科書体 N-R" w:hAnsi="Times New Roman" w:cs="Times New Roman"/>
                                <w:szCs w:val="21"/>
                              </w:rPr>
                              <w:t>đồ</w:t>
                            </w:r>
                            <w:proofErr w:type="spellEnd"/>
                            <w:r w:rsidRPr="00432FA9">
                              <w:rPr>
                                <w:rFonts w:ascii="Times New Roman" w:eastAsia="UD デジタル 教科書体 N-R" w:hAnsi="Times New Roman" w:cs="Times New Roman"/>
                                <w:szCs w:val="21"/>
                              </w:rPr>
                              <w:t xml:space="preserve"> </w:t>
                            </w:r>
                            <w:proofErr w:type="spellStart"/>
                            <w:r w:rsidRPr="00432FA9">
                              <w:rPr>
                                <w:rFonts w:ascii="Times New Roman" w:eastAsia="UD デジタル 教科書体 N-R" w:hAnsi="Times New Roman" w:cs="Times New Roman"/>
                                <w:szCs w:val="21"/>
                              </w:rPr>
                              <w:t>bảo</w:t>
                            </w:r>
                            <w:proofErr w:type="spellEnd"/>
                            <w:r w:rsidRPr="00432FA9">
                              <w:rPr>
                                <w:rFonts w:ascii="Times New Roman" w:eastAsia="UD デジタル 教科書体 N-R" w:hAnsi="Times New Roman" w:cs="Times New Roman"/>
                                <w:szCs w:val="21"/>
                              </w:rPr>
                              <w:t xml:space="preserve"> </w:t>
                            </w:r>
                            <w:proofErr w:type="spellStart"/>
                            <w:r w:rsidRPr="00432FA9">
                              <w:rPr>
                                <w:rFonts w:ascii="Times New Roman" w:eastAsia="UD デジタル 教科書体 N-R" w:hAnsi="Times New Roman" w:cs="Times New Roman"/>
                                <w:szCs w:val="21"/>
                              </w:rPr>
                              <w:t>hộ</w:t>
                            </w:r>
                            <w:proofErr w:type="spellEnd"/>
                          </w:p>
                          <w:p w14:paraId="7EC102F3" w14:textId="69759B9E" w:rsidR="005A2232" w:rsidRPr="00432FA9" w:rsidRDefault="005A2232">
                            <w:pPr>
                              <w:rPr>
                                <w:rFonts w:ascii="Times New Roman" w:eastAsia="UD デジタル 教科書体 N-R" w:hAnsi="Times New Roman" w:cs="Times New Roman"/>
                                <w:szCs w:val="21"/>
                              </w:rPr>
                            </w:pPr>
                            <w:r w:rsidRPr="00432FA9">
                              <w:rPr>
                                <w:rFonts w:ascii="Times New Roman" w:eastAsia="UD デジタル 教科書体 N-R" w:hAnsi="Times New Roman" w:cs="Times New Roman" w:hint="eastAsia"/>
                                <w:szCs w:val="21"/>
                              </w:rPr>
                              <w:t>・</w:t>
                            </w:r>
                            <w:proofErr w:type="spellStart"/>
                            <w:r w:rsidRPr="00432FA9">
                              <w:rPr>
                                <w:rFonts w:ascii="Times New Roman" w:eastAsia="UD デジタル 教科書体 N-R" w:hAnsi="Times New Roman" w:cs="Times New Roman"/>
                                <w:szCs w:val="21"/>
                              </w:rPr>
                              <w:t>Quấy</w:t>
                            </w:r>
                            <w:proofErr w:type="spellEnd"/>
                            <w:r w:rsidRPr="00432FA9">
                              <w:rPr>
                                <w:rFonts w:ascii="Times New Roman" w:eastAsia="UD デジタル 教科書体 N-R" w:hAnsi="Times New Roman" w:cs="Times New Roman"/>
                                <w:szCs w:val="21"/>
                              </w:rPr>
                              <w:t xml:space="preserve"> </w:t>
                            </w:r>
                            <w:proofErr w:type="spellStart"/>
                            <w:r w:rsidRPr="00432FA9">
                              <w:rPr>
                                <w:rFonts w:ascii="Times New Roman" w:eastAsia="UD デジタル 教科書体 N-R" w:hAnsi="Times New Roman" w:cs="Times New Roman"/>
                                <w:szCs w:val="21"/>
                              </w:rPr>
                              <w:t>rối</w:t>
                            </w:r>
                            <w:proofErr w:type="spellEnd"/>
                            <w:r w:rsidRPr="00432FA9">
                              <w:rPr>
                                <w:rFonts w:ascii="Times New Roman" w:eastAsia="UD デジタル 教科書体 N-R" w:hAnsi="Times New Roman" w:cs="Times New Roman"/>
                                <w:szCs w:val="21"/>
                              </w:rPr>
                              <w:t>/</w:t>
                            </w:r>
                            <w:proofErr w:type="spellStart"/>
                            <w:r w:rsidRPr="00432FA9">
                              <w:rPr>
                                <w:rFonts w:ascii="Times New Roman" w:eastAsia="UD デジタル 教科書体 N-R" w:hAnsi="Times New Roman" w:cs="Times New Roman"/>
                                <w:szCs w:val="21"/>
                              </w:rPr>
                              <w:t>bắt</w:t>
                            </w:r>
                            <w:proofErr w:type="spellEnd"/>
                            <w:r w:rsidRPr="00432FA9">
                              <w:rPr>
                                <w:rFonts w:ascii="Times New Roman" w:eastAsia="UD デジタル 教科書体 N-R" w:hAnsi="Times New Roman" w:cs="Times New Roman"/>
                                <w:szCs w:val="21"/>
                              </w:rPr>
                              <w:t xml:space="preserve"> </w:t>
                            </w:r>
                            <w:proofErr w:type="spellStart"/>
                            <w:r w:rsidRPr="00432FA9">
                              <w:rPr>
                                <w:rFonts w:ascii="Times New Roman" w:eastAsia="UD デジタル 教科書体 N-R" w:hAnsi="Times New Roman" w:cs="Times New Roman"/>
                                <w:szCs w:val="21"/>
                              </w:rPr>
                              <w:t>nạt</w:t>
                            </w:r>
                            <w:proofErr w:type="spellEnd"/>
                            <w:r w:rsidRPr="00432FA9">
                              <w:rPr>
                                <w:rFonts w:ascii="Times New Roman" w:eastAsia="UD デジタル 教科書体 N-R" w:hAnsi="Times New Roman" w:cs="Times New Roman"/>
                                <w:szCs w:val="21"/>
                              </w:rPr>
                              <w:t>/</w:t>
                            </w:r>
                            <w:proofErr w:type="spellStart"/>
                            <w:r w:rsidRPr="00432FA9">
                              <w:rPr>
                                <w:rFonts w:ascii="Times New Roman" w:eastAsia="UD デジタル 教科書体 N-R" w:hAnsi="Times New Roman" w:cs="Times New Roman"/>
                                <w:szCs w:val="21"/>
                              </w:rPr>
                              <w:t>lạm</w:t>
                            </w:r>
                            <w:proofErr w:type="spellEnd"/>
                            <w:r w:rsidRPr="00432FA9">
                              <w:rPr>
                                <w:rFonts w:ascii="Times New Roman" w:eastAsia="UD デジタル 教科書体 N-R" w:hAnsi="Times New Roman" w:cs="Times New Roman"/>
                                <w:szCs w:val="21"/>
                              </w:rPr>
                              <w:t xml:space="preserve"> dung </w:t>
                            </w:r>
                            <w:proofErr w:type="spellStart"/>
                            <w:r w:rsidRPr="00432FA9">
                              <w:rPr>
                                <w:rFonts w:ascii="Times New Roman" w:eastAsia="UD デジタル 教科書体 N-R" w:hAnsi="Times New Roman" w:cs="Times New Roman"/>
                                <w:szCs w:val="21"/>
                              </w:rPr>
                              <w:t>quyền</w:t>
                            </w:r>
                            <w:proofErr w:type="spellEnd"/>
                            <w:r w:rsidRPr="00432FA9">
                              <w:rPr>
                                <w:rFonts w:ascii="Times New Roman" w:eastAsia="UD デジタル 教科書体 N-R" w:hAnsi="Times New Roman" w:cs="Times New Roman"/>
                                <w:szCs w:val="21"/>
                              </w:rPr>
                              <w:t xml:space="preserve"> </w:t>
                            </w:r>
                            <w:proofErr w:type="spellStart"/>
                            <w:r w:rsidRPr="00432FA9">
                              <w:rPr>
                                <w:rFonts w:ascii="Times New Roman" w:eastAsia="UD デジタル 教科書体 N-R" w:hAnsi="Times New Roman" w:cs="Times New Roman"/>
                                <w:szCs w:val="21"/>
                              </w:rPr>
                              <w:t>lực</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AF45F7E" id="テキスト ボックス 30" o:spid="_x0000_s1038" type="#_x0000_t202" style="position:absolute;margin-left:290.5pt;margin-top:114pt;width:1in;height:100.8pt;z-index:251658249;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" filled="f" stroked="f">
                <v:textbox>
                  <w:txbxContent>
                    <w:p w14:paraId="6EA4AC05" w14:textId="5BD543F7" w:rsidR="005A2232" w:rsidRPr="00432FA9" w:rsidRDefault="005A2232">
                      <w:pPr>
                        <w:rPr>
                          <w:rFonts w:ascii="Times New Roman" w:eastAsia="UD デジタル 教科書体 N-R" w:hAnsi="Times New Roman" w:cs="Times New Roman"/>
                          <w:szCs w:val="21"/>
                        </w:rPr>
                      </w:pPr>
                      <w:r w:rsidRPr="00432FA9">
                        <w:rPr>
                          <w:rFonts w:ascii="UD デジタル 教科書体 N-R" w:eastAsia="UD デジタル 教科書体 N-R" w:hint="eastAsia"/>
                          <w:szCs w:val="21"/>
                        </w:rPr>
                        <w:t>・</w:t>
                      </w:r>
                      <w:r w:rsidRPr="00432FA9">
                        <w:rPr>
                          <w:rFonts w:ascii="Times New Roman" w:eastAsia="UD デジタル 教科書体 N-R" w:hAnsi="Times New Roman" w:cs="Times New Roman"/>
                          <w:szCs w:val="21"/>
                        </w:rPr>
                        <w:t>Vi phạm luật phhp cử</w:t>
                      </w:r>
                    </w:p>
                    <w:p w14:paraId="64139C97" w14:textId="1F9D488A" w:rsidR="005A2232" w:rsidRPr="00432FA9" w:rsidRDefault="005A2232">
                      <w:pPr>
                        <w:rPr>
                          <w:rFonts w:ascii="Times New Roman" w:eastAsia="UD デジタル 教科書体 N-R" w:hAnsi="Times New Roman" w:cs="Times New Roman"/>
                          <w:szCs w:val="21"/>
                        </w:rPr>
                      </w:pPr>
                      <w:r w:rsidRPr="00432FA9">
                        <w:rPr>
                          <w:rFonts w:ascii="Times New Roman" w:eastAsia="UD デジタル 教科書体 N-R" w:hAnsi="Times New Roman" w:cs="Times New Roman" w:hint="eastAsia"/>
                          <w:szCs w:val="21"/>
                        </w:rPr>
                        <w:t>・</w:t>
                      </w:r>
                      <w:r>
                        <w:rPr>
                          <w:rFonts w:ascii="Times New Roman" w:eastAsia="UD デジタル 教科書体 N-R" w:hAnsi="Times New Roman" w:cs="Times New Roman"/>
                          <w:color w:val="EE0000"/>
                          <w:szCs w:val="21"/>
                        </w:rPr>
                        <w:t>Lái xe sau khi uống rượu bia</w:t>
                      </w:r>
                    </w:p>
                    <w:p w14:paraId="7798F015" w14:textId="6FF4A435" w:rsidR="005A2232" w:rsidRPr="00432FA9" w:rsidRDefault="005A2232">
                      <w:pPr>
                        <w:rPr>
                          <w:rFonts w:ascii="Times New Roman" w:eastAsia="UD デジタル 教科書体 N-R" w:hAnsi="Times New Roman" w:cs="Times New Roman"/>
                          <w:szCs w:val="21"/>
                        </w:rPr>
                      </w:pPr>
                      <w:r w:rsidRPr="00432FA9">
                        <w:rPr>
                          <w:rFonts w:ascii="Times New Roman" w:eastAsia="UD デジタル 教科書体 N-R" w:hAnsi="Times New Roman" w:cs="Times New Roman" w:hint="eastAsia"/>
                          <w:szCs w:val="21"/>
                        </w:rPr>
                        <w:t>・</w:t>
                      </w:r>
                      <w:r w:rsidRPr="00432FA9">
                        <w:rPr>
                          <w:rFonts w:ascii="Times New Roman" w:eastAsia="UD デジタル 教科書体 N-R" w:hAnsi="Times New Roman" w:cs="Times New Roman"/>
                          <w:color w:val="EE0000"/>
                          <w:szCs w:val="21"/>
                        </w:rPr>
                        <w:t>Trộm cắp tài sản của công ty</w:t>
                      </w:r>
                    </w:p>
                    <w:p w14:paraId="111EE791" w14:textId="174C6970" w:rsidR="005A2232" w:rsidRPr="00432FA9" w:rsidRDefault="005A2232">
                      <w:pPr>
                        <w:rPr>
                          <w:rFonts w:ascii="Times New Roman" w:eastAsia="UD デジタル 教科書体 N-R" w:hAnsi="Times New Roman" w:cs="Times New Roman"/>
                          <w:szCs w:val="21"/>
                        </w:rPr>
                      </w:pPr>
                      <w:r w:rsidRPr="00432FA9">
                        <w:rPr>
                          <w:rFonts w:ascii="Times New Roman" w:eastAsia="UD デジタル 教科書体 N-R" w:hAnsi="Times New Roman" w:cs="Times New Roman" w:hint="eastAsia"/>
                          <w:szCs w:val="21"/>
                        </w:rPr>
                        <w:t>・</w:t>
                      </w:r>
                      <w:r w:rsidRPr="00432FA9">
                        <w:rPr>
                          <w:rFonts w:ascii="Times New Roman" w:eastAsia="UD デジタル 教科書体 N-R" w:hAnsi="Times New Roman" w:cs="Times New Roman"/>
                          <w:szCs w:val="21"/>
                        </w:rPr>
                        <w:t>Không triệt để mang đồ bảo hộ</w:t>
                      </w:r>
                    </w:p>
                    <w:p w14:paraId="7EC102F3" w14:textId="69759B9E" w:rsidR="005A2232" w:rsidRPr="00432FA9" w:rsidRDefault="005A2232">
                      <w:pPr>
                        <w:rPr>
                          <w:rFonts w:ascii="Times New Roman" w:eastAsia="UD デジタル 教科書体 N-R" w:hAnsi="Times New Roman" w:cs="Times New Roman"/>
                          <w:szCs w:val="21"/>
                        </w:rPr>
                      </w:pPr>
                      <w:r w:rsidRPr="00432FA9">
                        <w:rPr>
                          <w:rFonts w:ascii="Times New Roman" w:eastAsia="UD デジタル 教科書体 N-R" w:hAnsi="Times New Roman" w:cs="Times New Roman" w:hint="eastAsia"/>
                          <w:szCs w:val="21"/>
                        </w:rPr>
                        <w:t>・</w:t>
                      </w:r>
                      <w:r w:rsidRPr="00432FA9">
                        <w:rPr>
                          <w:rFonts w:ascii="Times New Roman" w:eastAsia="UD デジタル 教科書体 N-R" w:hAnsi="Times New Roman" w:cs="Times New Roman"/>
                          <w:szCs w:val="21"/>
                        </w:rPr>
                        <w:t>Quấy rối/bắt nạt/lạm dung quyền lực</w:t>
                      </w:r>
                    </w:p>
                  </w:txbxContent>
                </v:textbox>
              </v:shape>
            </w:pict>
          </mc:Fallback>
        </mc:AlternateContent>
      </w:r>
      <w:r w:rsidR="005A29A8">
        <w:rPr>
          <w:rFonts w:ascii="Arial" w:eastAsia="UD デジタル 教科書体 N-R" w:hAnsi="Arial" w:cs="Arial"/>
          <w:noProof/>
          <w:sz w:val="20"/>
          <w:szCs w:val="20"/>
        </w:rPr>
        <mc:AlternateContent>
          <mc:Choice Requires="wps">
            <w:drawing>
              <wp:anchor distT="0" distB="0" distL="114300" distR="114300" simplePos="0" relativeHeight="251658259" behindDoc="0" locked="0" layoutInCell="1" allowOverlap="1" wp14:anchorId="03E2D40A" wp14:editId="4989DD52">
                <wp:simplePos x="0" y="0"/>
                <wp:positionH relativeFrom="column">
                  <wp:posOffset>4866640</wp:posOffset>
                </wp:positionH>
                <wp:positionV relativeFrom="paragraph">
                  <wp:posOffset>1591945</wp:posOffset>
                </wp:positionV>
                <wp:extent cx="914400" cy="330200"/>
                <wp:effectExtent l="0" t="0" r="0" b="0"/>
                <wp:wrapNone/>
                <wp:docPr id="2011272109" name="テキスト ボックス 35"/>
                <wp:cNvGraphicFramePr/>
                <a:graphic xmlns:a="http://schemas.openxmlformats.org/drawingml/2006/main">
                  <a:graphicData uri="http://schemas.microsoft.com/office/word/2010/wordprocessingShape">
                    <wps:wsp>
                      <wps:cNvSpPr txBox="1"/>
                      <wps:spPr>
                        <a:xfrm>
                          <a:off x="0" y="0"/>
                          <a:ext cx="914400" cy="330200"/>
                        </a:xfrm>
                        <a:prstGeom prst="rect">
                          <a:avLst/>
                        </a:prstGeom>
                        <a:noFill/>
                        <a:ln w="6350">
                          <a:noFill/>
                        </a:ln>
                      </wps:spPr>
                      <wps:txbx>
                        <w:txbxContent>
                          <w:p w14:paraId="06AE68E3" w14:textId="5FDFE380" w:rsidR="005A2232" w:rsidRPr="00432FA9" w:rsidRDefault="005A2232" w:rsidP="00432FA9">
                            <w:pPr>
                              <w:spacing w:line="240" w:lineRule="auto"/>
                              <w:rPr>
                                <w:rFonts w:ascii="Times New Roman" w:eastAsia="UD デジタル 教科書体 N-R" w:hAnsi="Times New Roman" w:cs="Times New Roman"/>
                                <w:szCs w:val="16"/>
                              </w:rPr>
                            </w:pPr>
                            <w:proofErr w:type="spellStart"/>
                            <w:r w:rsidRPr="00432FA9">
                              <w:rPr>
                                <w:rFonts w:ascii="Times New Roman" w:eastAsia="UD デジタル 教科書体 N-R" w:hAnsi="Times New Roman" w:cs="Times New Roman"/>
                                <w:szCs w:val="16"/>
                              </w:rPr>
                              <w:t>Trộm</w:t>
                            </w:r>
                            <w:proofErr w:type="spellEnd"/>
                            <w:r w:rsidRPr="00432FA9">
                              <w:rPr>
                                <w:rFonts w:ascii="Times New Roman" w:eastAsia="UD デジタル 教科書体 N-R" w:hAnsi="Times New Roman" w:cs="Times New Roman"/>
                                <w:szCs w:val="16"/>
                              </w:rPr>
                              <w:t xml:space="preserve"> </w:t>
                            </w:r>
                            <w:proofErr w:type="spellStart"/>
                            <w:r w:rsidRPr="00432FA9">
                              <w:rPr>
                                <w:rFonts w:ascii="Times New Roman" w:eastAsia="UD デジタル 教科書体 N-R" w:hAnsi="Times New Roman" w:cs="Times New Roman"/>
                                <w:szCs w:val="16"/>
                              </w:rPr>
                              <w:t>cắp</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3E2D40A" id="_x0000_s1039" type="#_x0000_t202" style="position:absolute;margin-left:383.2pt;margin-top:125.35pt;width:1in;height:26pt;z-index:251658259;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" filled="f" stroked="f" strokeweight=".5pt">
                <v:textbox>
                  <w:txbxContent>
                    <w:p w14:paraId="06AE68E3" w14:textId="5FDFE380" w:rsidR="005A2232" w:rsidRPr="00432FA9" w:rsidRDefault="005A2232" w:rsidP="00432FA9">
                      <w:pPr>
                        <w:spacing w:line="240" w:lineRule="auto"/>
                        <w:rPr>
                          <w:rFonts w:ascii="Times New Roman" w:eastAsia="UD デジタル 教科書体 N-R" w:hAnsi="Times New Roman" w:cs="Times New Roman"/>
                          <w:szCs w:val="16"/>
                        </w:rPr>
                      </w:pPr>
                      <w:r w:rsidRPr="00432FA9">
                        <w:rPr>
                          <w:rFonts w:ascii="Times New Roman" w:eastAsia="UD デジタル 教科書体 N-R" w:hAnsi="Times New Roman" w:cs="Times New Roman"/>
                          <w:szCs w:val="16"/>
                        </w:rPr>
                        <w:t>Trộm cắp</w:t>
                      </w:r>
                    </w:p>
                  </w:txbxContent>
                </v:textbox>
              </v:shape>
            </w:pict>
          </mc:Fallback>
        </mc:AlternateContent>
      </w:r>
      <w:r w:rsidR="005A29A8">
        <w:rPr>
          <w:noProof/>
        </w:rPr>
        <mc:AlternateContent>
          <mc:Choice Requires="wps">
            <w:drawing>
              <wp:anchor distT="0" distB="0" distL="114300" distR="114300" simplePos="0" relativeHeight="251658250" behindDoc="0" locked="0" layoutInCell="1" allowOverlap="1" wp14:anchorId="18F5A157" wp14:editId="48FC7E89">
                <wp:simplePos x="0" y="0"/>
                <wp:positionH relativeFrom="column">
                  <wp:posOffset>3686810</wp:posOffset>
                </wp:positionH>
                <wp:positionV relativeFrom="paragraph">
                  <wp:posOffset>1444625</wp:posOffset>
                </wp:positionV>
                <wp:extent cx="165100" cy="1184910"/>
                <wp:effectExtent l="0" t="0" r="25400" b="15240"/>
                <wp:wrapNone/>
                <wp:docPr id="1729130321" name="左中かっこ 31"/>
                <wp:cNvGraphicFramePr/>
                <a:graphic xmlns:a="http://schemas.openxmlformats.org/drawingml/2006/main">
                  <a:graphicData uri="http://schemas.microsoft.com/office/word/2010/wordprocessingShape">
                    <wps:wsp>
                      <wps:cNvSpPr/>
                      <wps:spPr>
                        <a:xfrm>
                          <a:off x="0" y="0"/>
                          <a:ext cx="165100" cy="1184910"/>
                        </a:xfrm>
                        <a:prstGeom prst="leftBrace">
                          <a:avLst/>
                        </a:prstGeom>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49EE717"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中かっこ 31" o:spid="_x0000_s1026" type="#_x0000_t87" style="position:absolute;margin-left:290.3pt;margin-top:113.75pt;width:13pt;height:93.3pt;z-index:25165825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" adj="251" strokecolor="black [3200]" strokeweight="1pt">
                <v:stroke joinstyle="miter"/>
              </v:shape>
            </w:pict>
          </mc:Fallback>
        </mc:AlternateContent>
      </w:r>
      <w:r w:rsidR="005A29A8">
        <w:rPr>
          <w:noProof/>
        </w:rPr>
        <mc:AlternateContent>
          <mc:Choice Requires="wps">
            <w:drawing>
              <wp:anchor distT="0" distB="0" distL="114300" distR="114300" simplePos="0" relativeHeight="251658246" behindDoc="0" locked="0" layoutInCell="1" allowOverlap="1" wp14:anchorId="7FC3A61B" wp14:editId="0B97B34D">
                <wp:simplePos x="0" y="0"/>
                <wp:positionH relativeFrom="column">
                  <wp:posOffset>3689350</wp:posOffset>
                </wp:positionH>
                <wp:positionV relativeFrom="paragraph">
                  <wp:posOffset>560070</wp:posOffset>
                </wp:positionV>
                <wp:extent cx="3056890" cy="2164080"/>
                <wp:effectExtent l="628650" t="0" r="10160" b="26670"/>
                <wp:wrapNone/>
                <wp:docPr id="2057328450" name="吹き出し: 四角形 32"/>
                <wp:cNvGraphicFramePr/>
                <a:graphic xmlns:a="http://schemas.openxmlformats.org/drawingml/2006/main">
                  <a:graphicData uri="http://schemas.microsoft.com/office/word/2010/wordprocessingShape">
                    <wps:wsp>
                      <wps:cNvSpPr/>
                      <wps:spPr>
                        <a:xfrm>
                          <a:off x="0" y="0"/>
                          <a:ext cx="3056890" cy="2164080"/>
                        </a:xfrm>
                        <a:prstGeom prst="wedgeRectCallout">
                          <a:avLst>
                            <a:gd name="adj1" fmla="val -69940"/>
                            <a:gd name="adj2" fmla="val 2132"/>
                          </a:avLst>
                        </a:prstGeom>
                      </wps:spPr>
                      <wps:style>
                        <a:lnRef idx="2">
                          <a:schemeClr val="dk1"/>
                        </a:lnRef>
                        <a:fillRef idx="1">
                          <a:schemeClr val="lt1"/>
                        </a:fillRef>
                        <a:effectRef idx="0">
                          <a:schemeClr val="dk1"/>
                        </a:effectRef>
                        <a:fontRef idx="minor">
                          <a:schemeClr val="dk1"/>
                        </a:fontRef>
                      </wps:style>
                      <wps:txbx>
                        <w:txbxContent>
                          <w:p w14:paraId="1360205B" w14:textId="2685D8A8" w:rsidR="005A2232" w:rsidRDefault="005A2232" w:rsidP="00C62CBC">
                            <w:pPr>
                              <w:jc w:val="right"/>
                            </w:pPr>
                            <w:r>
                              <w:rPr>
                                <w:noProof/>
                              </w:rPr>
                              <w:drawing>
                                <wp:inline distT="0" distB="0" distL="0" distR="0" wp14:anchorId="77D56F5B" wp14:editId="2EF14D4C">
                                  <wp:extent cx="1881505" cy="2072640"/>
                                  <wp:effectExtent l="0" t="0" r="4445" b="3810"/>
                                  <wp:docPr id="1772394863" name="グラフ 1">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62E9E38C-2B11-1798-09AC-ED68B535349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7FC3A61B"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32" o:spid="_x0000_s1040" type="#_x0000_t61" style="position:absolute;margin-left:290.5pt;margin-top:44.1pt;width:240.7pt;height:170.4pt;z-index:25165824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" adj="-4307,11261" fillcolor="white [3201]" strokecolor="black [3200]" strokeweight="1pt">
                <v:textbox>
                  <w:txbxContent>
                    <w:p w14:paraId="1360205B" w14:textId="2685D8A8" w:rsidR="005A2232" w:rsidRDefault="005A2232" w:rsidP="00C62CBC">
                      <w:pPr>
                        <w:jc w:val="right"/>
                      </w:pPr>
                      <w:r>
                        <w:rPr>
                          <w:noProof/>
                        </w:rPr>
                        <w:drawing>
                          <wp:inline distT="0" distB="0" distL="0" distR="0" wp14:anchorId="77D56F5B" wp14:editId="2EF14D4C">
                            <wp:extent cx="1881505" cy="2072640"/>
                            <wp:effectExtent l="0" t="0" r="4445" b="3810"/>
                            <wp:docPr id="1772394863" name="グラフ 1">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62E9E38C-2B11-1798-09AC-ED68B535349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txbxContent>
                </v:textbox>
              </v:shape>
            </w:pict>
          </mc:Fallback>
        </mc:AlternateContent>
      </w:r>
      <w:r w:rsidR="002F443C">
        <w:rPr>
          <w:noProof/>
        </w:rPr>
        <w:drawing>
          <wp:inline distT="0" distB="0" distL="0" distR="0" wp14:anchorId="2D01B036" wp14:editId="0D6DFAA3">
            <wp:extent cx="3420000" cy="2736000"/>
            <wp:effectExtent l="0" t="0" r="9525" b="7620"/>
            <wp:docPr id="714841211" name="グラフ 1">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58745614-89B0-3746-36E7-B0D893BAD54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42A87285" w14:textId="1C8064A2" w:rsidR="008C327C" w:rsidRDefault="00104A20" w:rsidP="00A32F87">
      <w:pPr>
        <w:spacing w:after="0" w:line="240" w:lineRule="auto"/>
        <w:rPr>
          <w:rFonts w:ascii="Arial" w:eastAsia="UD デジタル 教科書体 N-R" w:hAnsi="Arial" w:cs="Arial"/>
          <w:noProof/>
          <w:sz w:val="20"/>
          <w:szCs w:val="20"/>
        </w:rPr>
      </w:pPr>
      <w:r>
        <w:rPr>
          <w:rFonts w:ascii="Arial" w:eastAsia="UD デジタル 教科書体 N-R" w:hAnsi="Arial" w:cs="Arial" w:hint="eastAsia"/>
          <w:noProof/>
          <w:sz w:val="20"/>
          <w:szCs w:val="20"/>
        </w:rPr>
        <mc:AlternateContent>
          <mc:Choice Requires="wps">
            <w:drawing>
              <wp:anchor distT="0" distB="0" distL="114300" distR="114300" simplePos="0" relativeHeight="251658251" behindDoc="0" locked="0" layoutInCell="1" allowOverlap="1" wp14:anchorId="68336567" wp14:editId="404C89F0">
                <wp:simplePos x="0" y="0"/>
                <wp:positionH relativeFrom="margin">
                  <wp:align>right</wp:align>
                </wp:positionH>
                <wp:positionV relativeFrom="paragraph">
                  <wp:posOffset>61899</wp:posOffset>
                </wp:positionV>
                <wp:extent cx="6656816" cy="2518012"/>
                <wp:effectExtent l="0" t="0" r="10795" b="15875"/>
                <wp:wrapNone/>
                <wp:docPr id="1909035545" name="四角形: 角を丸くする 32"/>
                <wp:cNvGraphicFramePr/>
                <a:graphic xmlns:a="http://schemas.openxmlformats.org/drawingml/2006/main">
                  <a:graphicData uri="http://schemas.microsoft.com/office/word/2010/wordprocessingShape">
                    <wps:wsp>
                      <wps:cNvSpPr/>
                      <wps:spPr>
                        <a:xfrm>
                          <a:off x="0" y="0"/>
                          <a:ext cx="6656816" cy="2518012"/>
                        </a:xfrm>
                        <a:prstGeom prst="roundRect">
                          <a:avLst>
                            <a:gd name="adj" fmla="val 9230"/>
                          </a:avLst>
                        </a:prstGeom>
                      </wps:spPr>
                      <wps:style>
                        <a:lnRef idx="2">
                          <a:schemeClr val="dk1"/>
                        </a:lnRef>
                        <a:fillRef idx="1">
                          <a:schemeClr val="lt1"/>
                        </a:fillRef>
                        <a:effectRef idx="0">
                          <a:schemeClr val="dk1"/>
                        </a:effectRef>
                        <a:fontRef idx="minor">
                          <a:schemeClr val="dk1"/>
                        </a:fontRef>
                      </wps:style>
                      <wps:txbx>
                        <w:txbxContent>
                          <w:p w14:paraId="026C48F6" w14:textId="4CF686AE" w:rsidR="005A2232" w:rsidRPr="00432FA9" w:rsidRDefault="005A2232" w:rsidP="00432FA9">
                            <w:pPr>
                              <w:spacing w:after="0" w:line="200" w:lineRule="atLeast"/>
                              <w:rPr>
                                <w:rFonts w:ascii="Times New Roman" w:eastAsia="UD デジタル 教科書体 N-R" w:hAnsi="Times New Roman" w:cs="Times New Roman"/>
                                <w:sz w:val="18"/>
                              </w:rPr>
                            </w:pPr>
                            <w:r w:rsidRPr="00432FA9">
                              <w:rPr>
                                <w:rFonts w:ascii="Times New Roman" w:eastAsia="UD デジタル 教科書体 N-R" w:hAnsi="Times New Roman" w:cs="Times New Roman" w:hint="eastAsia"/>
                                <w:sz w:val="18"/>
                              </w:rPr>
                              <w:t>【</w:t>
                            </w:r>
                            <w:proofErr w:type="spellStart"/>
                            <w:r w:rsidRPr="00432FA9">
                              <w:rPr>
                                <w:rFonts w:ascii="Times New Roman" w:eastAsia="UD デジタル 教科書体 N-R" w:hAnsi="Times New Roman" w:cs="Times New Roman"/>
                                <w:sz w:val="18"/>
                              </w:rPr>
                              <w:t>Nội</w:t>
                            </w:r>
                            <w:proofErr w:type="spellEnd"/>
                            <w:r w:rsidRPr="00432FA9">
                              <w:rPr>
                                <w:rFonts w:ascii="Times New Roman" w:eastAsia="UD デジタル 教科書体 N-R" w:hAnsi="Times New Roman" w:cs="Times New Roman"/>
                                <w:sz w:val="18"/>
                              </w:rPr>
                              <w:t xml:space="preserve"> dung </w:t>
                            </w:r>
                            <w:proofErr w:type="spellStart"/>
                            <w:r w:rsidRPr="00432FA9">
                              <w:rPr>
                                <w:rFonts w:ascii="Times New Roman" w:eastAsia="UD デジタル 教科書体 N-R" w:hAnsi="Times New Roman" w:cs="Times New Roman"/>
                                <w:sz w:val="18"/>
                              </w:rPr>
                              <w:t>vị</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phạm</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tuun</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thủ</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chhng</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của</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quu</w:t>
                            </w:r>
                            <w:proofErr w:type="spellEnd"/>
                            <w:r w:rsidRPr="00432FA9">
                              <w:rPr>
                                <w:rFonts w:ascii="Times New Roman" w:eastAsia="UD デジタル 教科書体 N-R" w:hAnsi="Times New Roman" w:cs="Times New Roman"/>
                                <w:sz w:val="18"/>
                              </w:rPr>
                              <w:t xml:space="preserve"> 2 n2  2025</w:t>
                            </w:r>
                            <w:r w:rsidRPr="00432FA9">
                              <w:rPr>
                                <w:rFonts w:ascii="Times New Roman" w:eastAsia="UD デジタル 教科書体 N-R" w:hAnsi="Times New Roman" w:cs="Times New Roman" w:hint="eastAsia"/>
                                <w:sz w:val="18"/>
                              </w:rPr>
                              <w:t>】</w:t>
                            </w:r>
                          </w:p>
                          <w:p w14:paraId="0F37C296" w14:textId="11869AF2" w:rsidR="005A2232" w:rsidRPr="00432FA9" w:rsidRDefault="005A2232" w:rsidP="00432FA9">
                            <w:pPr>
                              <w:spacing w:after="0" w:line="200" w:lineRule="atLeast"/>
                              <w:contextualSpacing/>
                              <w:rPr>
                                <w:rFonts w:ascii="Times New Roman" w:eastAsia="UD デジタル 教科書体 N-R" w:hAnsi="Times New Roman" w:cs="Times New Roman"/>
                                <w:sz w:val="18"/>
                              </w:rPr>
                            </w:pPr>
                            <w:r w:rsidRPr="00432FA9">
                              <w:rPr>
                                <w:rFonts w:ascii="Times New Roman" w:eastAsia="UD デジタル 教科書体 N-R" w:hAnsi="Times New Roman" w:cs="Times New Roman"/>
                                <w:b/>
                                <w:bCs/>
                                <w:sz w:val="18"/>
                                <w:u w:val="single"/>
                              </w:rPr>
                              <w:t>1</w:t>
                            </w:r>
                            <w:r w:rsidRPr="00432FA9">
                              <w:rPr>
                                <w:rFonts w:ascii="Times New Roman" w:eastAsia="UD デジタル 教科書体 N-R" w:hAnsi="Times New Roman" w:cs="Times New Roman" w:hint="eastAsia"/>
                                <w:b/>
                                <w:bCs/>
                                <w:sz w:val="18"/>
                                <w:u w:val="single"/>
                              </w:rPr>
                              <w:t>．</w:t>
                            </w:r>
                            <w:proofErr w:type="spellStart"/>
                            <w:r w:rsidRPr="00432FA9">
                              <w:rPr>
                                <w:rFonts w:ascii="Times New Roman" w:eastAsia="UD デジタル 教科書体 N-R" w:hAnsi="Times New Roman" w:cs="Times New Roman"/>
                                <w:b/>
                                <w:bCs/>
                                <w:sz w:val="18"/>
                                <w:u w:val="single"/>
                              </w:rPr>
                              <w:t>Lái</w:t>
                            </w:r>
                            <w:proofErr w:type="spellEnd"/>
                            <w:r w:rsidRPr="00432FA9">
                              <w:rPr>
                                <w:rFonts w:ascii="Times New Roman" w:eastAsia="UD デジタル 教科書体 N-R" w:hAnsi="Times New Roman" w:cs="Times New Roman"/>
                                <w:b/>
                                <w:bCs/>
                                <w:sz w:val="18"/>
                                <w:u w:val="single"/>
                              </w:rPr>
                              <w:t xml:space="preserve"> </w:t>
                            </w:r>
                            <w:proofErr w:type="spellStart"/>
                            <w:proofErr w:type="gramStart"/>
                            <w:r w:rsidRPr="00432FA9">
                              <w:rPr>
                                <w:rFonts w:ascii="Times New Roman" w:eastAsia="UD デジタル 教科書体 N-R" w:hAnsi="Times New Roman" w:cs="Times New Roman"/>
                                <w:b/>
                                <w:bCs/>
                                <w:sz w:val="18"/>
                                <w:u w:val="single"/>
                              </w:rPr>
                              <w:t>xe</w:t>
                            </w:r>
                            <w:proofErr w:type="spellEnd"/>
                            <w:proofErr w:type="gramEnd"/>
                            <w:r w:rsidRPr="00432FA9">
                              <w:rPr>
                                <w:rFonts w:ascii="Times New Roman" w:eastAsia="UD デジタル 教科書体 N-R" w:hAnsi="Times New Roman" w:cs="Times New Roman"/>
                                <w:b/>
                                <w:bCs/>
                                <w:sz w:val="18"/>
                                <w:u w:val="single"/>
                              </w:rPr>
                              <w:t xml:space="preserve"> </w:t>
                            </w:r>
                            <w:proofErr w:type="spellStart"/>
                            <w:r w:rsidRPr="00432FA9">
                              <w:rPr>
                                <w:rFonts w:ascii="Times New Roman" w:eastAsia="UD デジタル 教科書体 N-R" w:hAnsi="Times New Roman" w:cs="Times New Roman"/>
                                <w:b/>
                                <w:bCs/>
                                <w:sz w:val="18"/>
                                <w:u w:val="single"/>
                              </w:rPr>
                              <w:t>sau</w:t>
                            </w:r>
                            <w:proofErr w:type="spellEnd"/>
                            <w:r w:rsidRPr="00432FA9">
                              <w:rPr>
                                <w:rFonts w:ascii="Times New Roman" w:eastAsia="UD デジタル 教科書体 N-R" w:hAnsi="Times New Roman" w:cs="Times New Roman"/>
                                <w:b/>
                                <w:bCs/>
                                <w:sz w:val="18"/>
                                <w:u w:val="single"/>
                              </w:rPr>
                              <w:t xml:space="preserve"> </w:t>
                            </w:r>
                            <w:proofErr w:type="spellStart"/>
                            <w:r w:rsidRPr="00432FA9">
                              <w:rPr>
                                <w:rFonts w:ascii="Times New Roman" w:eastAsia="UD デジタル 教科書体 N-R" w:hAnsi="Times New Roman" w:cs="Times New Roman"/>
                                <w:b/>
                                <w:bCs/>
                                <w:sz w:val="18"/>
                                <w:u w:val="single"/>
                              </w:rPr>
                              <w:t>khi</w:t>
                            </w:r>
                            <w:proofErr w:type="spellEnd"/>
                            <w:r w:rsidRPr="00432FA9">
                              <w:rPr>
                                <w:rFonts w:ascii="Times New Roman" w:eastAsia="UD デジタル 教科書体 N-R" w:hAnsi="Times New Roman" w:cs="Times New Roman"/>
                                <w:b/>
                                <w:bCs/>
                                <w:sz w:val="18"/>
                                <w:u w:val="single"/>
                              </w:rPr>
                              <w:t xml:space="preserve"> </w:t>
                            </w:r>
                            <w:proofErr w:type="spellStart"/>
                            <w:r w:rsidRPr="00432FA9">
                              <w:rPr>
                                <w:rFonts w:ascii="Times New Roman" w:eastAsia="UD デジタル 教科書体 N-R" w:hAnsi="Times New Roman" w:cs="Times New Roman"/>
                                <w:b/>
                                <w:bCs/>
                                <w:sz w:val="18"/>
                                <w:u w:val="single"/>
                              </w:rPr>
                              <w:t>uống</w:t>
                            </w:r>
                            <w:proofErr w:type="spellEnd"/>
                            <w:r w:rsidRPr="00432FA9">
                              <w:rPr>
                                <w:rFonts w:ascii="Times New Roman" w:eastAsia="UD デジタル 教科書体 N-R" w:hAnsi="Times New Roman" w:cs="Times New Roman"/>
                                <w:b/>
                                <w:bCs/>
                                <w:sz w:val="18"/>
                                <w:u w:val="single"/>
                              </w:rPr>
                              <w:t xml:space="preserve"> </w:t>
                            </w:r>
                            <w:proofErr w:type="spellStart"/>
                            <w:r w:rsidRPr="00432FA9">
                              <w:rPr>
                                <w:rFonts w:ascii="Times New Roman" w:eastAsia="UD デジタル 教科書体 N-R" w:hAnsi="Times New Roman" w:cs="Times New Roman"/>
                                <w:b/>
                                <w:bCs/>
                                <w:sz w:val="18"/>
                                <w:u w:val="single"/>
                              </w:rPr>
                              <w:t>rượu</w:t>
                            </w:r>
                            <w:proofErr w:type="spellEnd"/>
                            <w:r w:rsidRPr="00432FA9">
                              <w:rPr>
                                <w:rFonts w:ascii="Times New Roman" w:eastAsia="UD デジタル 教科書体 N-R" w:hAnsi="Times New Roman" w:cs="Times New Roman"/>
                                <w:b/>
                                <w:bCs/>
                                <w:sz w:val="18"/>
                                <w:u w:val="single"/>
                              </w:rPr>
                              <w:t xml:space="preserve"> </w:t>
                            </w:r>
                            <w:proofErr w:type="spellStart"/>
                            <w:r w:rsidRPr="00432FA9">
                              <w:rPr>
                                <w:rFonts w:ascii="Times New Roman" w:eastAsia="UD デジタル 教科書体 N-R" w:hAnsi="Times New Roman" w:cs="Times New Roman"/>
                                <w:b/>
                                <w:bCs/>
                                <w:sz w:val="18"/>
                                <w:u w:val="single"/>
                              </w:rPr>
                              <w:t>bia</w:t>
                            </w:r>
                            <w:proofErr w:type="spellEnd"/>
                            <w:r w:rsidRPr="00432FA9">
                              <w:rPr>
                                <w:rFonts w:ascii="Times New Roman" w:eastAsia="UD デジタル 教科書体 N-R" w:hAnsi="Times New Roman" w:cs="Times New Roman"/>
                                <w:b/>
                                <w:bCs/>
                                <w:sz w:val="18"/>
                                <w:u w:val="single"/>
                              </w:rPr>
                              <w:t xml:space="preserve"> </w:t>
                            </w:r>
                            <w:r w:rsidRPr="00432FA9">
                              <w:rPr>
                                <w:rFonts w:ascii="Times New Roman" w:eastAsia="UD デジタル 教科書体 N-R" w:hAnsi="Times New Roman" w:cs="Times New Roman"/>
                                <w:sz w:val="18"/>
                              </w:rPr>
                              <w:br/>
                            </w:r>
                            <w:proofErr w:type="spellStart"/>
                            <w:r w:rsidRPr="00432FA9">
                              <w:rPr>
                                <w:rFonts w:ascii="Times New Roman" w:eastAsia="UD デジタル 教科書体 N-R" w:hAnsi="Times New Roman" w:cs="Times New Roman"/>
                                <w:sz w:val="18"/>
                              </w:rPr>
                              <w:t>Tình</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trạng</w:t>
                            </w:r>
                            <w:proofErr w:type="spellEnd"/>
                            <w:r w:rsidRPr="00432FA9">
                              <w:rPr>
                                <w:rFonts w:ascii="Times New Roman" w:eastAsia="UD デジタル 教科書体 N-R" w:hAnsi="Times New Roman" w:cs="Times New Roman" w:hint="eastAsia"/>
                                <w:sz w:val="18"/>
                              </w:rPr>
                              <w:t>「</w:t>
                            </w:r>
                            <w:proofErr w:type="spellStart"/>
                            <w:r w:rsidRPr="00432FA9">
                              <w:rPr>
                                <w:rFonts w:ascii="Times New Roman" w:eastAsia="UD デジタル 教科書体 N-R" w:hAnsi="Times New Roman" w:cs="Times New Roman"/>
                                <w:b/>
                                <w:bCs/>
                                <w:color w:val="EE0000"/>
                                <w:sz w:val="18"/>
                              </w:rPr>
                              <w:t>Lái</w:t>
                            </w:r>
                            <w:proofErr w:type="spellEnd"/>
                            <w:r w:rsidRPr="00432FA9">
                              <w:rPr>
                                <w:rFonts w:ascii="Times New Roman" w:eastAsia="UD デジタル 教科書体 N-R" w:hAnsi="Times New Roman" w:cs="Times New Roman"/>
                                <w:b/>
                                <w:bCs/>
                                <w:color w:val="EE0000"/>
                                <w:sz w:val="18"/>
                              </w:rPr>
                              <w:t xml:space="preserve"> </w:t>
                            </w:r>
                            <w:proofErr w:type="spellStart"/>
                            <w:r w:rsidRPr="00432FA9">
                              <w:rPr>
                                <w:rFonts w:ascii="Times New Roman" w:eastAsia="UD デジタル 教科書体 N-R" w:hAnsi="Times New Roman" w:cs="Times New Roman"/>
                                <w:b/>
                                <w:bCs/>
                                <w:color w:val="EE0000"/>
                                <w:sz w:val="18"/>
                              </w:rPr>
                              <w:t>xe</w:t>
                            </w:r>
                            <w:proofErr w:type="spellEnd"/>
                            <w:r w:rsidRPr="00432FA9">
                              <w:rPr>
                                <w:rFonts w:ascii="Times New Roman" w:eastAsia="UD デジタル 教科書体 N-R" w:hAnsi="Times New Roman" w:cs="Times New Roman"/>
                                <w:b/>
                                <w:bCs/>
                                <w:color w:val="EE0000"/>
                                <w:sz w:val="18"/>
                              </w:rPr>
                              <w:t xml:space="preserve"> </w:t>
                            </w:r>
                            <w:proofErr w:type="spellStart"/>
                            <w:r w:rsidRPr="00432FA9">
                              <w:rPr>
                                <w:rFonts w:ascii="Times New Roman" w:eastAsia="UD デジタル 教科書体 N-R" w:hAnsi="Times New Roman" w:cs="Times New Roman"/>
                                <w:b/>
                                <w:bCs/>
                                <w:color w:val="EE0000"/>
                                <w:sz w:val="18"/>
                              </w:rPr>
                              <w:t>sau</w:t>
                            </w:r>
                            <w:proofErr w:type="spellEnd"/>
                            <w:r w:rsidRPr="00432FA9">
                              <w:rPr>
                                <w:rFonts w:ascii="Times New Roman" w:eastAsia="UD デジタル 教科書体 N-R" w:hAnsi="Times New Roman" w:cs="Times New Roman"/>
                                <w:b/>
                                <w:bCs/>
                                <w:color w:val="EE0000"/>
                                <w:sz w:val="18"/>
                              </w:rPr>
                              <w:t xml:space="preserve"> </w:t>
                            </w:r>
                            <w:proofErr w:type="spellStart"/>
                            <w:r w:rsidRPr="00432FA9">
                              <w:rPr>
                                <w:rFonts w:ascii="Times New Roman" w:eastAsia="UD デジタル 教科書体 N-R" w:hAnsi="Times New Roman" w:cs="Times New Roman"/>
                                <w:b/>
                                <w:bCs/>
                                <w:color w:val="EE0000"/>
                                <w:sz w:val="18"/>
                              </w:rPr>
                              <w:t>khi</w:t>
                            </w:r>
                            <w:proofErr w:type="spellEnd"/>
                            <w:r w:rsidRPr="00432FA9">
                              <w:rPr>
                                <w:rFonts w:ascii="Times New Roman" w:eastAsia="UD デジタル 教科書体 N-R" w:hAnsi="Times New Roman" w:cs="Times New Roman"/>
                                <w:b/>
                                <w:bCs/>
                                <w:color w:val="EE0000"/>
                                <w:sz w:val="18"/>
                              </w:rPr>
                              <w:t xml:space="preserve"> </w:t>
                            </w:r>
                            <w:proofErr w:type="spellStart"/>
                            <w:r w:rsidRPr="00432FA9">
                              <w:rPr>
                                <w:rFonts w:ascii="Times New Roman" w:eastAsia="UD デジタル 教科書体 N-R" w:hAnsi="Times New Roman" w:cs="Times New Roman"/>
                                <w:b/>
                                <w:bCs/>
                                <w:color w:val="EE0000"/>
                                <w:sz w:val="18"/>
                              </w:rPr>
                              <w:t>uống</w:t>
                            </w:r>
                            <w:proofErr w:type="spellEnd"/>
                            <w:r w:rsidRPr="00432FA9">
                              <w:rPr>
                                <w:rFonts w:ascii="Times New Roman" w:eastAsia="UD デジタル 教科書体 N-R" w:hAnsi="Times New Roman" w:cs="Times New Roman"/>
                                <w:b/>
                                <w:bCs/>
                                <w:color w:val="EE0000"/>
                                <w:sz w:val="18"/>
                              </w:rPr>
                              <w:t xml:space="preserve"> </w:t>
                            </w:r>
                            <w:proofErr w:type="spellStart"/>
                            <w:r w:rsidRPr="00432FA9">
                              <w:rPr>
                                <w:rFonts w:ascii="Times New Roman" w:eastAsia="UD デジタル 教科書体 N-R" w:hAnsi="Times New Roman" w:cs="Times New Roman"/>
                                <w:b/>
                                <w:bCs/>
                                <w:color w:val="EE0000"/>
                                <w:sz w:val="18"/>
                              </w:rPr>
                              <w:t>rượu</w:t>
                            </w:r>
                            <w:proofErr w:type="spellEnd"/>
                            <w:r w:rsidRPr="00432FA9">
                              <w:rPr>
                                <w:rFonts w:ascii="Times New Roman" w:eastAsia="UD デジタル 教科書体 N-R" w:hAnsi="Times New Roman" w:cs="Times New Roman"/>
                                <w:b/>
                                <w:bCs/>
                                <w:color w:val="EE0000"/>
                                <w:sz w:val="18"/>
                              </w:rPr>
                              <w:t xml:space="preserve"> </w:t>
                            </w:r>
                            <w:proofErr w:type="spellStart"/>
                            <w:r w:rsidRPr="00432FA9">
                              <w:rPr>
                                <w:rFonts w:ascii="Times New Roman" w:eastAsia="UD デジタル 教科書体 N-R" w:hAnsi="Times New Roman" w:cs="Times New Roman"/>
                                <w:b/>
                                <w:bCs/>
                                <w:color w:val="EE0000"/>
                                <w:sz w:val="18"/>
                              </w:rPr>
                              <w:t>bia</w:t>
                            </w:r>
                            <w:proofErr w:type="spellEnd"/>
                            <w:r w:rsidRPr="00432FA9">
                              <w:rPr>
                                <w:rFonts w:ascii="Times New Roman" w:eastAsia="UD デジタル 教科書体 N-R" w:hAnsi="Times New Roman" w:cs="Times New Roman" w:hint="eastAsia"/>
                                <w:sz w:val="18"/>
                              </w:rPr>
                              <w:t>」</w:t>
                            </w:r>
                            <w:proofErr w:type="spellStart"/>
                            <w:r w:rsidRPr="00432FA9">
                              <w:rPr>
                                <w:rFonts w:ascii="Times New Roman" w:eastAsia="UD デジタル 教科書体 N-R" w:hAnsi="Times New Roman" w:cs="Times New Roman"/>
                                <w:sz w:val="18"/>
                              </w:rPr>
                              <w:t>của</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công</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nhân</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viên</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tập</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đoàn</w:t>
                            </w:r>
                            <w:proofErr w:type="spellEnd"/>
                            <w:r w:rsidRPr="00432FA9">
                              <w:rPr>
                                <w:rFonts w:ascii="Times New Roman" w:eastAsia="UD デジタル 教科書体 N-R" w:hAnsi="Times New Roman" w:cs="Times New Roman"/>
                                <w:sz w:val="18"/>
                              </w:rPr>
                              <w:t xml:space="preserve"> TICO </w:t>
                            </w:r>
                            <w:proofErr w:type="spellStart"/>
                            <w:r w:rsidRPr="00432FA9">
                              <w:rPr>
                                <w:rFonts w:ascii="Times New Roman" w:eastAsia="UD デジタル 教科書体 N-R" w:hAnsi="Times New Roman" w:cs="Times New Roman"/>
                                <w:sz w:val="18"/>
                              </w:rPr>
                              <w:t>vẫn</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tiếp</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diễn</w:t>
                            </w:r>
                            <w:proofErr w:type="spellEnd"/>
                            <w:r w:rsidRPr="00432FA9">
                              <w:rPr>
                                <w:rFonts w:ascii="Times New Roman" w:eastAsia="UD デジタル 教科書体 N-R" w:hAnsi="Times New Roman" w:cs="Times New Roman"/>
                                <w:sz w:val="18"/>
                              </w:rPr>
                              <w:t>.</w:t>
                            </w:r>
                          </w:p>
                          <w:p w14:paraId="40EE172C" w14:textId="1E0A36BC" w:rsidR="005A2232" w:rsidRPr="00432FA9" w:rsidRDefault="005A2232" w:rsidP="00432FA9">
                            <w:pPr>
                              <w:pStyle w:val="ListParagraph"/>
                              <w:numPr>
                                <w:ilvl w:val="0"/>
                                <w:numId w:val="17"/>
                              </w:numPr>
                              <w:spacing w:line="200" w:lineRule="atLeast"/>
                              <w:rPr>
                                <w:rFonts w:ascii="Times New Roman" w:eastAsia="UD デジタル 教科書体 N-R" w:hAnsi="Times New Roman" w:cs="Times New Roman"/>
                                <w:sz w:val="18"/>
                              </w:rPr>
                            </w:pPr>
                            <w:proofErr w:type="spellStart"/>
                            <w:r w:rsidRPr="00432FA9">
                              <w:rPr>
                                <w:rFonts w:ascii="Times New Roman" w:eastAsia="UD デジタル 教科書体 N-R" w:hAnsi="Times New Roman" w:cs="Times New Roman"/>
                                <w:sz w:val="18"/>
                              </w:rPr>
                              <w:t>Lái</w:t>
                            </w:r>
                            <w:proofErr w:type="spellEnd"/>
                            <w:r w:rsidRPr="00432FA9">
                              <w:rPr>
                                <w:rFonts w:ascii="Times New Roman" w:eastAsia="UD デジタル 教科書体 N-R" w:hAnsi="Times New Roman" w:cs="Times New Roman"/>
                                <w:sz w:val="18"/>
                              </w:rPr>
                              <w:t xml:space="preserve"> </w:t>
                            </w:r>
                            <w:proofErr w:type="spellStart"/>
                            <w:proofErr w:type="gramStart"/>
                            <w:r w:rsidRPr="00432FA9">
                              <w:rPr>
                                <w:rFonts w:ascii="Times New Roman" w:eastAsia="UD デジタル 教科書体 N-R" w:hAnsi="Times New Roman" w:cs="Times New Roman"/>
                                <w:sz w:val="18"/>
                              </w:rPr>
                              <w:t>xe</w:t>
                            </w:r>
                            <w:proofErr w:type="spellEnd"/>
                            <w:proofErr w:type="gram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sau</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khi</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uống</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rượu</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là</w:t>
                            </w:r>
                            <w:proofErr w:type="spellEnd"/>
                            <w:r w:rsidRPr="00432FA9">
                              <w:rPr>
                                <w:rFonts w:ascii="Times New Roman" w:eastAsia="UD デジタル 教科書体 N-R" w:hAnsi="Times New Roman" w:cs="Times New Roman"/>
                                <w:sz w:val="18"/>
                              </w:rPr>
                              <w:t xml:space="preserve"> </w:t>
                            </w:r>
                            <w:r w:rsidRPr="00432FA9">
                              <w:rPr>
                                <w:rFonts w:ascii="Times New Roman" w:eastAsia="UD デジタル 教科書体 N-R" w:hAnsi="Times New Roman" w:cs="Times New Roman"/>
                                <w:b/>
                                <w:color w:val="0070C0"/>
                                <w:sz w:val="18"/>
                              </w:rPr>
                              <w:t>“</w:t>
                            </w:r>
                            <w:proofErr w:type="spellStart"/>
                            <w:r w:rsidRPr="00432FA9">
                              <w:rPr>
                                <w:rFonts w:ascii="Times New Roman" w:eastAsia="UD デジタル 教科書体 N-R" w:hAnsi="Times New Roman" w:cs="Times New Roman"/>
                                <w:b/>
                                <w:color w:val="0070C0"/>
                                <w:sz w:val="18"/>
                              </w:rPr>
                              <w:t>hành</w:t>
                            </w:r>
                            <w:proofErr w:type="spellEnd"/>
                            <w:r w:rsidRPr="00432FA9">
                              <w:rPr>
                                <w:rFonts w:ascii="Times New Roman" w:eastAsia="UD デジタル 教科書体 N-R" w:hAnsi="Times New Roman" w:cs="Times New Roman"/>
                                <w:b/>
                                <w:color w:val="0070C0"/>
                                <w:sz w:val="18"/>
                              </w:rPr>
                              <w:t xml:space="preserve"> vi </w:t>
                            </w:r>
                            <w:proofErr w:type="spellStart"/>
                            <w:r w:rsidRPr="00432FA9">
                              <w:rPr>
                                <w:rFonts w:ascii="Times New Roman" w:eastAsia="UD デジタル 教科書体 N-R" w:hAnsi="Times New Roman" w:cs="Times New Roman"/>
                                <w:b/>
                                <w:color w:val="0070C0"/>
                                <w:sz w:val="18"/>
                              </w:rPr>
                              <w:t>cố</w:t>
                            </w:r>
                            <w:proofErr w:type="spellEnd"/>
                            <w:r w:rsidRPr="00432FA9">
                              <w:rPr>
                                <w:rFonts w:ascii="Times New Roman" w:eastAsia="UD デジタル 教科書体 N-R" w:hAnsi="Times New Roman" w:cs="Times New Roman"/>
                                <w:b/>
                                <w:color w:val="0070C0"/>
                                <w:sz w:val="18"/>
                              </w:rPr>
                              <w:t xml:space="preserve"> ý vi </w:t>
                            </w:r>
                            <w:proofErr w:type="spellStart"/>
                            <w:r w:rsidRPr="00432FA9">
                              <w:rPr>
                                <w:rFonts w:ascii="Times New Roman" w:eastAsia="UD デジタル 教科書体 N-R" w:hAnsi="Times New Roman" w:cs="Times New Roman"/>
                                <w:b/>
                                <w:color w:val="0070C0"/>
                                <w:sz w:val="18"/>
                              </w:rPr>
                              <w:t>phạm</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pháp</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luật</w:t>
                            </w:r>
                            <w:proofErr w:type="spellEnd"/>
                            <w:r w:rsidRPr="00432FA9">
                              <w:rPr>
                                <w:rFonts w:ascii="Times New Roman" w:eastAsia="UD デジタル 教科書体 N-R" w:hAnsi="Times New Roman" w:cs="Times New Roman"/>
                                <w:b/>
                                <w:color w:val="0070C0"/>
                                <w:sz w:val="18"/>
                              </w:rPr>
                              <w:t>”</w:t>
                            </w:r>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và</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là</w:t>
                            </w:r>
                            <w:proofErr w:type="spellEnd"/>
                            <w:r w:rsidRPr="00432FA9">
                              <w:rPr>
                                <w:rFonts w:ascii="Times New Roman" w:eastAsia="UD デジタル 教科書体 N-R" w:hAnsi="Times New Roman" w:cs="Times New Roman"/>
                                <w:sz w:val="18"/>
                              </w:rPr>
                              <w:t xml:space="preserve"> </w:t>
                            </w:r>
                            <w:r w:rsidRPr="00432FA9">
                              <w:rPr>
                                <w:rFonts w:ascii="Times New Roman" w:eastAsia="UD デジタル 教科書体 N-R" w:hAnsi="Times New Roman" w:cs="Times New Roman"/>
                                <w:b/>
                                <w:color w:val="0070C0"/>
                                <w:sz w:val="18"/>
                              </w:rPr>
                              <w:t>“</w:t>
                            </w:r>
                            <w:proofErr w:type="spellStart"/>
                            <w:r w:rsidRPr="00432FA9">
                              <w:rPr>
                                <w:rFonts w:ascii="Times New Roman" w:eastAsia="UD デジタル 教科書体 N-R" w:hAnsi="Times New Roman" w:cs="Times New Roman"/>
                                <w:b/>
                                <w:color w:val="0070C0"/>
                                <w:sz w:val="18"/>
                              </w:rPr>
                              <w:t>tội</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đặc</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biệt</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nghiêm</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trọng</w:t>
                            </w:r>
                            <w:proofErr w:type="spellEnd"/>
                            <w:r w:rsidRPr="00432FA9">
                              <w:rPr>
                                <w:rFonts w:ascii="Times New Roman" w:eastAsia="UD デジタル 教科書体 N-R" w:hAnsi="Times New Roman" w:cs="Times New Roman"/>
                                <w:b/>
                                <w:color w:val="0070C0"/>
                                <w:sz w:val="18"/>
                              </w:rPr>
                              <w:t>”.</w:t>
                            </w:r>
                          </w:p>
                          <w:p w14:paraId="600C8793" w14:textId="77875164" w:rsidR="005A2232" w:rsidRPr="00432FA9" w:rsidRDefault="005A2232" w:rsidP="00432FA9">
                            <w:pPr>
                              <w:pStyle w:val="ListParagraph"/>
                              <w:spacing w:after="0" w:line="200" w:lineRule="atLeast"/>
                              <w:ind w:left="360"/>
                              <w:rPr>
                                <w:rFonts w:ascii="Times New Roman" w:eastAsia="UD デジタル 教科書体 N-R" w:hAnsi="Times New Roman" w:cs="Times New Roman"/>
                                <w:sz w:val="18"/>
                              </w:rPr>
                            </w:pPr>
                            <w:proofErr w:type="spellStart"/>
                            <w:r w:rsidRPr="00432FA9">
                              <w:rPr>
                                <w:rFonts w:ascii="Times New Roman" w:eastAsia="UD デジタル 教科書体 N-R" w:hAnsi="Times New Roman" w:cs="Times New Roman"/>
                                <w:sz w:val="18"/>
                              </w:rPr>
                              <w:t>Hành</w:t>
                            </w:r>
                            <w:proofErr w:type="spellEnd"/>
                            <w:r w:rsidRPr="00432FA9">
                              <w:rPr>
                                <w:rFonts w:ascii="Times New Roman" w:eastAsia="UD デジタル 教科書体 N-R" w:hAnsi="Times New Roman" w:cs="Times New Roman"/>
                                <w:sz w:val="18"/>
                              </w:rPr>
                              <w:t xml:space="preserve"> </w:t>
                            </w:r>
                            <w:proofErr w:type="gramStart"/>
                            <w:r w:rsidRPr="00432FA9">
                              <w:rPr>
                                <w:rFonts w:ascii="Times New Roman" w:eastAsia="UD デジタル 教科書体 N-R" w:hAnsi="Times New Roman" w:cs="Times New Roman"/>
                                <w:sz w:val="18"/>
                              </w:rPr>
                              <w:t>vi</w:t>
                            </w:r>
                            <w:proofErr w:type="gram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này</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có</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thể</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phá</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hủy</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hoàn</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toàn</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cuộc</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đời</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của</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những</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nạn</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nhân</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vô</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tội</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và</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những</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người</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xung</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quanh</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họ</w:t>
                            </w:r>
                            <w:proofErr w:type="spellEnd"/>
                            <w:r w:rsidRPr="00432FA9">
                              <w:rPr>
                                <w:rFonts w:ascii="Times New Roman" w:eastAsia="UD デジタル 教科書体 N-R" w:hAnsi="Times New Roman" w:cs="Times New Roman"/>
                                <w:sz w:val="18"/>
                              </w:rPr>
                              <w:t xml:space="preserve">; </w:t>
                            </w:r>
                            <w:r w:rsidRPr="00432FA9">
                              <w:rPr>
                                <w:rFonts w:ascii="Times New Roman" w:eastAsia="UD デジタル 教科書体 N-R" w:hAnsi="Times New Roman" w:cs="Times New Roman"/>
                                <w:sz w:val="18"/>
                                <w:lang w:val="vi-VN"/>
                              </w:rPr>
                              <w:t xml:space="preserve">đây </w:t>
                            </w:r>
                            <w:proofErr w:type="spellStart"/>
                            <w:r w:rsidRPr="00432FA9">
                              <w:rPr>
                                <w:rFonts w:ascii="Times New Roman" w:eastAsia="UD デジタル 教科書体 N-R" w:hAnsi="Times New Roman" w:cs="Times New Roman"/>
                                <w:sz w:val="18"/>
                              </w:rPr>
                              <w:t>là</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một</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tội</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ác</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nghiêm</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trọng</w:t>
                            </w:r>
                            <w:proofErr w:type="spellEnd"/>
                            <w:r w:rsidRPr="00432FA9">
                              <w:rPr>
                                <w:rFonts w:ascii="Times New Roman" w:eastAsia="UD デジタル 教科書体 N-R" w:hAnsi="Times New Roman" w:cs="Times New Roman"/>
                                <w:sz w:val="18"/>
                              </w:rPr>
                              <w:t>.</w:t>
                            </w:r>
                          </w:p>
                          <w:p w14:paraId="7E12CA99" w14:textId="3C0DA4EA" w:rsidR="005A2232" w:rsidRPr="00432FA9" w:rsidRDefault="005A2232" w:rsidP="00432FA9">
                            <w:pPr>
                              <w:spacing w:line="200" w:lineRule="atLeast"/>
                              <w:rPr>
                                <w:sz w:val="18"/>
                              </w:rPr>
                            </w:pPr>
                            <w:r w:rsidRPr="00432FA9">
                              <w:rPr>
                                <w:rFonts w:ascii="Times New Roman" w:eastAsia="UD デジタル 教科書体 N-R" w:hAnsi="Times New Roman" w:cs="Times New Roman" w:hint="eastAsia"/>
                                <w:sz w:val="18"/>
                              </w:rPr>
                              <w:t>・</w:t>
                            </w:r>
                            <w:proofErr w:type="spellStart"/>
                            <w:r w:rsidRPr="00432FA9">
                              <w:rPr>
                                <w:rFonts w:ascii="Times New Roman" w:eastAsia="UD デジタル 教科書体 N-R" w:hAnsi="Times New Roman" w:cs="Times New Roman"/>
                                <w:sz w:val="18"/>
                              </w:rPr>
                              <w:t>Là</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b/>
                                <w:color w:val="0070C0"/>
                                <w:sz w:val="18"/>
                              </w:rPr>
                              <w:t>người</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đang</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làm</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việc</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trong</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ngành</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công</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nghiệp</w:t>
                            </w:r>
                            <w:proofErr w:type="spellEnd"/>
                            <w:r w:rsidRPr="00432FA9">
                              <w:rPr>
                                <w:rFonts w:ascii="Times New Roman" w:eastAsia="UD デジタル 教科書体 N-R" w:hAnsi="Times New Roman" w:cs="Times New Roman"/>
                                <w:b/>
                                <w:color w:val="0070C0"/>
                                <w:sz w:val="18"/>
                              </w:rPr>
                              <w:t xml:space="preserve"> ô </w:t>
                            </w:r>
                            <w:proofErr w:type="spellStart"/>
                            <w:r w:rsidRPr="00432FA9">
                              <w:rPr>
                                <w:rFonts w:ascii="Times New Roman" w:eastAsia="UD デジタル 教科書体 N-R" w:hAnsi="Times New Roman" w:cs="Times New Roman"/>
                                <w:b/>
                                <w:color w:val="0070C0"/>
                                <w:sz w:val="18"/>
                              </w:rPr>
                              <w:t>tô</w:t>
                            </w:r>
                            <w:proofErr w:type="spellEnd"/>
                            <w:r w:rsidRPr="00432FA9">
                              <w:rPr>
                                <w:rFonts w:ascii="Times New Roman" w:eastAsia="UD デジタル 教科書体 N-R" w:hAnsi="Times New Roman" w:cs="Times New Roman"/>
                                <w:b/>
                                <w:color w:val="0070C0"/>
                                <w:sz w:val="18"/>
                              </w:rPr>
                              <w:t>,</w:t>
                            </w:r>
                            <w:r w:rsidRPr="00432FA9">
                              <w:rPr>
                                <w:rFonts w:ascii="Times New Roman" w:eastAsia="UD デジタル 教科書体 N-R" w:hAnsi="Times New Roman" w:cs="Times New Roman"/>
                                <w:color w:val="0070C0"/>
                                <w:sz w:val="18"/>
                              </w:rPr>
                              <w:t xml:space="preserve"> </w:t>
                            </w:r>
                            <w:proofErr w:type="spellStart"/>
                            <w:r w:rsidRPr="00432FA9">
                              <w:rPr>
                                <w:rFonts w:ascii="Times New Roman" w:eastAsia="UD デジタル 教科書体 N-R" w:hAnsi="Times New Roman" w:cs="Times New Roman"/>
                                <w:sz w:val="18"/>
                              </w:rPr>
                              <w:t>chúng</w:t>
                            </w:r>
                            <w:proofErr w:type="spellEnd"/>
                            <w:r w:rsidRPr="00432FA9">
                              <w:rPr>
                                <w:rFonts w:ascii="Times New Roman" w:eastAsia="UD デジタル 教科書体 N-R" w:hAnsi="Times New Roman" w:cs="Times New Roman"/>
                                <w:sz w:val="18"/>
                              </w:rPr>
                              <w:t xml:space="preserve"> ta </w:t>
                            </w:r>
                            <w:proofErr w:type="spellStart"/>
                            <w:r w:rsidRPr="00432FA9">
                              <w:rPr>
                                <w:rFonts w:ascii="Times New Roman" w:eastAsia="UD デジタル 教科書体 N-R" w:hAnsi="Times New Roman" w:cs="Times New Roman"/>
                                <w:sz w:val="18"/>
                              </w:rPr>
                              <w:t>cần</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một</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lần</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nữa</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khẳng</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định</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và</w:t>
                            </w:r>
                            <w:proofErr w:type="spellEnd"/>
                            <w:r w:rsidRPr="00432FA9">
                              <w:rPr>
                                <w:rFonts w:ascii="Times New Roman" w:eastAsia="UD デジタル 教科書体 N-R" w:hAnsi="Times New Roman" w:cs="Times New Roman"/>
                                <w:sz w:val="18"/>
                              </w:rPr>
                              <w:t xml:space="preserve"> </w:t>
                            </w:r>
                            <w:r w:rsidRPr="00432FA9">
                              <w:rPr>
                                <w:rFonts w:ascii="Times New Roman" w:eastAsia="UD デジタル 教科書体 N-R" w:hAnsi="Times New Roman" w:cs="Times New Roman"/>
                                <w:sz w:val="18"/>
                                <w:lang w:val="vi-VN"/>
                              </w:rPr>
                              <w:t>triệt để</w:t>
                            </w:r>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thực</w:t>
                            </w:r>
                            <w:proofErr w:type="spellEnd"/>
                            <w:r w:rsidRPr="00432FA9">
                              <w:rPr>
                                <w:rFonts w:ascii="Times New Roman" w:eastAsia="UD デジタル 教科書体 N-R" w:hAnsi="Times New Roman" w:cs="Times New Roman"/>
                                <w:sz w:val="18"/>
                              </w:rPr>
                              <w:t xml:space="preserve"> </w:t>
                            </w:r>
                            <w:proofErr w:type="spellStart"/>
                            <w:r w:rsidRPr="00432FA9">
                              <w:rPr>
                                <w:rFonts w:ascii="Times New Roman" w:eastAsia="UD デジタル 教科書体 N-R" w:hAnsi="Times New Roman" w:cs="Times New Roman"/>
                                <w:sz w:val="18"/>
                              </w:rPr>
                              <w:t>hiện</w:t>
                            </w:r>
                            <w:proofErr w:type="spellEnd"/>
                            <w:r w:rsidRPr="00432FA9">
                              <w:rPr>
                                <w:rFonts w:ascii="Times New Roman" w:eastAsia="UD デジタル 教科書体 N-R" w:hAnsi="Times New Roman" w:cs="Times New Roman"/>
                                <w:sz w:val="18"/>
                              </w:rPr>
                              <w:t xml:space="preserve"> cam </w:t>
                            </w:r>
                            <w:proofErr w:type="spellStart"/>
                            <w:r w:rsidRPr="00432FA9">
                              <w:rPr>
                                <w:rFonts w:ascii="Times New Roman" w:eastAsia="UD デジタル 教科書体 N-R" w:hAnsi="Times New Roman" w:cs="Times New Roman"/>
                                <w:sz w:val="18"/>
                              </w:rPr>
                              <w:t>kết</w:t>
                            </w:r>
                            <w:proofErr w:type="spellEnd"/>
                            <w:r w:rsidRPr="00432FA9">
                              <w:rPr>
                                <w:rFonts w:ascii="Times New Roman" w:eastAsia="UD デジタル 教科書体 N-R" w:hAnsi="Times New Roman" w:cs="Times New Roman"/>
                                <w:sz w:val="18"/>
                              </w:rPr>
                              <w:t>:</w:t>
                            </w:r>
                            <w:r w:rsidRPr="00432FA9">
                              <w:rPr>
                                <w:rFonts w:ascii="Times New Roman" w:eastAsia="UD デジタル 教科書体 N-R" w:hAnsi="Times New Roman" w:cs="Times New Roman"/>
                                <w:sz w:val="18"/>
                                <w:lang w:val="vi-VN"/>
                              </w:rPr>
                              <w:t xml:space="preserve"> </w:t>
                            </w:r>
                            <w:r w:rsidRPr="00432FA9">
                              <w:rPr>
                                <w:rFonts w:ascii="Times New Roman" w:eastAsia="UD デジタル 教科書体 N-R" w:hAnsi="Times New Roman" w:cs="Times New Roman" w:hint="eastAsia"/>
                                <w:b/>
                                <w:color w:val="0070C0"/>
                                <w:sz w:val="18"/>
                              </w:rPr>
                              <w:t>“</w:t>
                            </w:r>
                            <w:proofErr w:type="spellStart"/>
                            <w:r w:rsidRPr="00432FA9">
                              <w:rPr>
                                <w:rFonts w:ascii="Times New Roman" w:eastAsia="UD デジタル 教科書体 N-R" w:hAnsi="Times New Roman" w:cs="Times New Roman"/>
                                <w:b/>
                                <w:color w:val="0070C0"/>
                                <w:sz w:val="18"/>
                              </w:rPr>
                              <w:t>Tuyệt</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đối</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không</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lái</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xe</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sau</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khi</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uống</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r</w:t>
                            </w:r>
                            <w:r w:rsidRPr="00432FA9">
                              <w:rPr>
                                <w:rFonts w:ascii="Times New Roman" w:eastAsia="UD デジタル 教科書体 N-R" w:hAnsi="Times New Roman" w:cs="Times New Roman" w:hint="cs"/>
                                <w:b/>
                                <w:color w:val="0070C0"/>
                                <w:sz w:val="18"/>
                              </w:rPr>
                              <w:t>ư</w:t>
                            </w:r>
                            <w:r w:rsidRPr="00432FA9">
                              <w:rPr>
                                <w:rFonts w:ascii="Times New Roman" w:eastAsia="UD デジタル 教科書体 N-R" w:hAnsi="Times New Roman" w:cs="Times New Roman"/>
                                <w:b/>
                                <w:color w:val="0070C0"/>
                                <w:sz w:val="18"/>
                              </w:rPr>
                              <w:t>ợu</w:t>
                            </w:r>
                            <w:proofErr w:type="spellEnd"/>
                            <w:r w:rsidRPr="00432FA9">
                              <w:rPr>
                                <w:rFonts w:ascii="Times New Roman" w:eastAsia="UD デジタル 教科書体 N-R" w:hAnsi="Times New Roman" w:cs="Times New Roman"/>
                                <w:b/>
                                <w:color w:val="0070C0"/>
                                <w:sz w:val="18"/>
                                <w:lang w:val="vi-VN"/>
                              </w:rPr>
                              <w:t xml:space="preserve"> </w:t>
                            </w:r>
                            <w:r w:rsidRPr="00432FA9">
                              <w:rPr>
                                <w:rFonts w:ascii="Times New Roman" w:eastAsia="UD デジタル 教科書体 N-R" w:hAnsi="Times New Roman" w:cs="Times New Roman"/>
                                <w:b/>
                                <w:color w:val="0070C0"/>
                                <w:sz w:val="18"/>
                              </w:rPr>
                              <w:t xml:space="preserve"> – </w:t>
                            </w:r>
                            <w:proofErr w:type="spellStart"/>
                            <w:r w:rsidRPr="00432FA9">
                              <w:rPr>
                                <w:rFonts w:ascii="Times New Roman" w:eastAsia="UD デジタル 教科書体 N-R" w:hAnsi="Times New Roman" w:cs="Times New Roman"/>
                                <w:b/>
                                <w:color w:val="0070C0"/>
                                <w:sz w:val="18"/>
                              </w:rPr>
                              <w:t>và</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cũng</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không</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để</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ng</w:t>
                            </w:r>
                            <w:r w:rsidRPr="00432FA9">
                              <w:rPr>
                                <w:rFonts w:ascii="Times New Roman" w:eastAsia="UD デジタル 教科書体 N-R" w:hAnsi="Times New Roman" w:cs="Times New Roman" w:hint="cs"/>
                                <w:b/>
                                <w:color w:val="0070C0"/>
                                <w:sz w:val="18"/>
                              </w:rPr>
                              <w:t>ư</w:t>
                            </w:r>
                            <w:r w:rsidRPr="00432FA9">
                              <w:rPr>
                                <w:rFonts w:ascii="Times New Roman" w:eastAsia="UD デジタル 教科書体 N-R" w:hAnsi="Times New Roman" w:cs="Times New Roman"/>
                                <w:b/>
                                <w:color w:val="0070C0"/>
                                <w:sz w:val="18"/>
                              </w:rPr>
                              <w:t>ời</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khác</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lái</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xe</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trong</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tình</w:t>
                            </w:r>
                            <w:proofErr w:type="spellEnd"/>
                            <w:r w:rsidRPr="00432FA9">
                              <w:rPr>
                                <w:rFonts w:ascii="Times New Roman" w:eastAsia="UD デジタル 教科書体 N-R" w:hAnsi="Times New Roman" w:cs="Times New Roman"/>
                                <w:b/>
                                <w:color w:val="0070C0"/>
                                <w:sz w:val="18"/>
                              </w:rPr>
                              <w:t xml:space="preserve"> </w:t>
                            </w:r>
                            <w:proofErr w:type="spellStart"/>
                            <w:r w:rsidRPr="00432FA9">
                              <w:rPr>
                                <w:rFonts w:ascii="Times New Roman" w:eastAsia="UD デジタル 教科書体 N-R" w:hAnsi="Times New Roman" w:cs="Times New Roman"/>
                                <w:b/>
                                <w:color w:val="0070C0"/>
                                <w:sz w:val="18"/>
                              </w:rPr>
                              <w:t>trạng</w:t>
                            </w:r>
                            <w:proofErr w:type="spellEnd"/>
                            <w:r w:rsidRPr="00432FA9">
                              <w:rPr>
                                <w:rFonts w:ascii="Times New Roman" w:eastAsia="UD デジタル 教科書体 N-R" w:hAnsi="Times New Roman" w:cs="Times New Roman"/>
                                <w:b/>
                                <w:color w:val="0070C0"/>
                                <w:sz w:val="18"/>
                              </w:rPr>
                              <w:t xml:space="preserve"> say </w:t>
                            </w:r>
                            <w:proofErr w:type="spellStart"/>
                            <w:r w:rsidRPr="00432FA9">
                              <w:rPr>
                                <w:rFonts w:ascii="Times New Roman" w:eastAsia="UD デジタル 教科書体 N-R" w:hAnsi="Times New Roman" w:cs="Times New Roman"/>
                                <w:b/>
                                <w:color w:val="0070C0"/>
                                <w:sz w:val="18"/>
                              </w:rPr>
                              <w:t>r</w:t>
                            </w:r>
                            <w:r w:rsidRPr="00432FA9">
                              <w:rPr>
                                <w:rFonts w:ascii="Times New Roman" w:eastAsia="UD デジタル 教科書体 N-R" w:hAnsi="Times New Roman" w:cs="Times New Roman" w:hint="cs"/>
                                <w:b/>
                                <w:color w:val="0070C0"/>
                                <w:sz w:val="18"/>
                              </w:rPr>
                              <w:t>ư</w:t>
                            </w:r>
                            <w:r w:rsidRPr="00432FA9">
                              <w:rPr>
                                <w:rFonts w:ascii="Times New Roman" w:eastAsia="UD デジタル 教科書体 N-R" w:hAnsi="Times New Roman" w:cs="Times New Roman"/>
                                <w:b/>
                                <w:color w:val="0070C0"/>
                                <w:sz w:val="18"/>
                              </w:rPr>
                              <w:t>ợu</w:t>
                            </w:r>
                            <w:proofErr w:type="spellEnd"/>
                            <w:r w:rsidRPr="00432FA9">
                              <w:rPr>
                                <w:rFonts w:ascii="Times New Roman" w:eastAsia="UD デジタル 教科書体 N-R" w:hAnsi="Times New Roman" w:cs="Times New Roman"/>
                                <w:b/>
                                <w:color w:val="0070C0"/>
                                <w:sz w:val="18"/>
                              </w:rPr>
                              <w:t>.”</w:t>
                            </w:r>
                          </w:p>
                          <w:p w14:paraId="12F2DD10" w14:textId="727C6A77" w:rsidR="005A2232" w:rsidRPr="00432FA9" w:rsidRDefault="005A2232" w:rsidP="00432FA9">
                            <w:pPr>
                              <w:spacing w:after="0" w:line="140" w:lineRule="atLeast"/>
                              <w:contextualSpacing/>
                              <w:rPr>
                                <w:rFonts w:ascii="Times New Roman" w:eastAsia="UD デジタル 教科書体 N-R" w:hAnsi="Times New Roman" w:cs="Times New Roman"/>
                                <w:b/>
                                <w:bCs/>
                                <w:sz w:val="18"/>
                                <w:u w:val="single"/>
                                <w:lang w:val="vi-VN"/>
                              </w:rPr>
                            </w:pPr>
                            <w:r w:rsidRPr="00432FA9">
                              <w:rPr>
                                <w:rFonts w:ascii="Times New Roman" w:eastAsia="UD デジタル 教科書体 N-R" w:hAnsi="Times New Roman" w:cs="Times New Roman"/>
                                <w:b/>
                                <w:bCs/>
                                <w:sz w:val="18"/>
                                <w:u w:val="single"/>
                              </w:rPr>
                              <w:t>2</w:t>
                            </w:r>
                            <w:r w:rsidRPr="00432FA9">
                              <w:rPr>
                                <w:rFonts w:ascii="Times New Roman" w:eastAsia="UD デジタル 教科書体 N-R" w:hAnsi="Times New Roman" w:cs="Times New Roman" w:hint="eastAsia"/>
                                <w:b/>
                                <w:bCs/>
                                <w:sz w:val="18"/>
                                <w:u w:val="single"/>
                              </w:rPr>
                              <w:t>．</w:t>
                            </w:r>
                            <w:r w:rsidRPr="00432FA9">
                              <w:rPr>
                                <w:rFonts w:ascii="Times New Roman" w:eastAsia="UD デジタル 教科書体 N-R" w:hAnsi="Times New Roman" w:cs="Times New Roman"/>
                                <w:b/>
                                <w:bCs/>
                                <w:sz w:val="18"/>
                                <w:u w:val="single"/>
                                <w:lang w:val="vi-VN"/>
                              </w:rPr>
                              <w:t>Trộm cắp</w:t>
                            </w:r>
                          </w:p>
                          <w:p w14:paraId="2F670FE8" w14:textId="0FE4CB1D" w:rsidR="005A2232" w:rsidRPr="00432FA9" w:rsidRDefault="005A2232" w:rsidP="00432FA9">
                            <w:pPr>
                              <w:pStyle w:val="NormalWeb"/>
                              <w:spacing w:after="0" w:line="140" w:lineRule="atLeast"/>
                              <w:rPr>
                                <w:rFonts w:ascii="Times New Roman" w:hAnsi="Times New Roman"/>
                                <w:sz w:val="18"/>
                                <w:szCs w:val="18"/>
                                <w:lang w:val="vi-VN"/>
                              </w:rPr>
                            </w:pPr>
                            <w:r w:rsidRPr="00432FA9">
                              <w:rPr>
                                <w:rStyle w:val="Strong"/>
                                <w:rFonts w:ascii="Times New Roman" w:hAnsi="Times New Roman"/>
                                <w:color w:val="FF0000"/>
                                <w:sz w:val="18"/>
                                <w:szCs w:val="18"/>
                                <w:lang w:val="vi-VN"/>
                              </w:rPr>
                              <w:t xml:space="preserve">“Trộm cắp tài sản của công ty” </w:t>
                            </w:r>
                            <w:r w:rsidRPr="00432FA9">
                              <w:rPr>
                                <w:rStyle w:val="Strong"/>
                                <w:rFonts w:ascii="Times New Roman" w:hAnsi="Times New Roman"/>
                                <w:sz w:val="18"/>
                                <w:szCs w:val="18"/>
                                <w:lang w:val="vi-VN"/>
                              </w:rPr>
                              <w:t xml:space="preserve">là </w:t>
                            </w:r>
                            <w:r w:rsidRPr="00432FA9">
                              <w:rPr>
                                <w:rStyle w:val="Strong"/>
                                <w:rFonts w:ascii="Times New Roman" w:hAnsi="Times New Roman"/>
                                <w:color w:val="0070C0"/>
                                <w:sz w:val="18"/>
                                <w:szCs w:val="18"/>
                                <w:lang w:val="vi-VN"/>
                              </w:rPr>
                              <w:t>hành vi phạm tội</w:t>
                            </w:r>
                            <w:r w:rsidRPr="00432FA9">
                              <w:rPr>
                                <w:rStyle w:val="Strong"/>
                                <w:rFonts w:ascii="Times New Roman" w:hAnsi="Times New Roman"/>
                                <w:sz w:val="18"/>
                                <w:szCs w:val="18"/>
                                <w:lang w:val="vi-VN"/>
                              </w:rPr>
                              <w:t>.</w:t>
                            </w:r>
                            <w:r w:rsidRPr="00432FA9">
                              <w:rPr>
                                <w:rFonts w:ascii="Times New Roman" w:hAnsi="Times New Roman"/>
                                <w:sz w:val="18"/>
                                <w:szCs w:val="18"/>
                                <w:lang w:val="vi-VN"/>
                              </w:rPr>
                              <w:br/>
                              <w:t xml:space="preserve">Dù chỉ vì một phút nông nổi mà thực hiện hành vi này, bạn sẽ phải </w:t>
                            </w:r>
                            <w:r w:rsidRPr="00432FA9">
                              <w:rPr>
                                <w:rStyle w:val="Strong"/>
                                <w:rFonts w:ascii="Times New Roman" w:hAnsi="Times New Roman"/>
                                <w:b w:val="0"/>
                                <w:sz w:val="18"/>
                                <w:szCs w:val="18"/>
                                <w:lang w:val="vi-VN"/>
                              </w:rPr>
                              <w:t>chịu những hậu quả nghiêm trọng</w:t>
                            </w:r>
                            <w:r w:rsidRPr="00432FA9">
                              <w:rPr>
                                <w:rFonts w:ascii="Times New Roman" w:hAnsi="Times New Roman"/>
                                <w:sz w:val="18"/>
                                <w:szCs w:val="18"/>
                                <w:lang w:val="vi-VN"/>
                              </w:rPr>
                              <w:t xml:space="preserve"> như </w:t>
                            </w:r>
                            <w:r w:rsidRPr="00432FA9">
                              <w:rPr>
                                <w:rStyle w:val="Strong"/>
                                <w:rFonts w:ascii="Times New Roman" w:hAnsi="Times New Roman"/>
                                <w:color w:val="0070C0"/>
                                <w:sz w:val="18"/>
                                <w:szCs w:val="18"/>
                                <w:lang w:val="vi-VN"/>
                              </w:rPr>
                              <w:t>kỷ luật, truy tố hình sự hoặc bồi thường thiệt hại</w:t>
                            </w:r>
                            <w:r w:rsidRPr="00432FA9">
                              <w:rPr>
                                <w:rFonts w:ascii="Times New Roman" w:hAnsi="Times New Roman"/>
                                <w:sz w:val="18"/>
                                <w:szCs w:val="18"/>
                                <w:lang w:val="vi-VN"/>
                              </w:rPr>
                              <w:t>…Nếu phát hiện</w:t>
                            </w:r>
                            <w:r w:rsidRPr="00432FA9">
                              <w:rPr>
                                <w:rFonts w:ascii="Times New Roman" w:hAnsi="Times New Roman"/>
                                <w:b/>
                                <w:sz w:val="18"/>
                                <w:szCs w:val="18"/>
                                <w:lang w:val="vi-VN"/>
                              </w:rPr>
                              <w:t xml:space="preserve"> </w:t>
                            </w:r>
                            <w:r w:rsidRPr="00432FA9">
                              <w:rPr>
                                <w:rStyle w:val="Strong"/>
                                <w:rFonts w:ascii="Times New Roman" w:hAnsi="Times New Roman"/>
                                <w:b w:val="0"/>
                                <w:sz w:val="18"/>
                                <w:szCs w:val="18"/>
                                <w:lang w:val="vi-VN"/>
                              </w:rPr>
                              <w:t>dấu hiệu bất thường như thiếu hụt hàng tồn kho hoặc hành vi khả nghi</w:t>
                            </w:r>
                            <w:r w:rsidRPr="00432FA9">
                              <w:rPr>
                                <w:rFonts w:ascii="Times New Roman" w:hAnsi="Times New Roman"/>
                                <w:b/>
                                <w:sz w:val="18"/>
                                <w:szCs w:val="18"/>
                                <w:lang w:val="vi-VN"/>
                              </w:rPr>
                              <w:t>,</w:t>
                            </w:r>
                            <w:r w:rsidRPr="00432FA9">
                              <w:rPr>
                                <w:rFonts w:ascii="Times New Roman" w:hAnsi="Times New Roman"/>
                                <w:sz w:val="18"/>
                                <w:szCs w:val="18"/>
                                <w:lang w:val="vi-VN"/>
                              </w:rPr>
                              <w:t xml:space="preserve"> hãy </w:t>
                            </w:r>
                            <w:r w:rsidRPr="00432FA9">
                              <w:rPr>
                                <w:rStyle w:val="Strong"/>
                                <w:rFonts w:ascii="Times New Roman" w:hAnsi="Times New Roman"/>
                                <w:color w:val="0070C0"/>
                                <w:sz w:val="18"/>
                                <w:szCs w:val="18"/>
                                <w:lang w:val="vi-VN"/>
                              </w:rPr>
                              <w:t>báo cáo hoặc trao đổi ngay với cấp trên hoặc qua kênh tố</w:t>
                            </w:r>
                            <w:r w:rsidR="00DD126B">
                              <w:rPr>
                                <w:rStyle w:val="Strong"/>
                                <w:rFonts w:ascii="Times New Roman" w:hAnsi="Times New Roman"/>
                                <w:color w:val="0070C0"/>
                                <w:sz w:val="18"/>
                                <w:szCs w:val="18"/>
                                <w:lang w:val="vi-VN"/>
                              </w:rPr>
                              <w:t xml:space="preserve"> giác</w:t>
                            </w:r>
                            <w:r w:rsidRPr="00432FA9">
                              <w:rPr>
                                <w:rStyle w:val="Strong"/>
                                <w:rFonts w:ascii="Times New Roman" w:hAnsi="Times New Roman"/>
                                <w:color w:val="0070C0"/>
                                <w:sz w:val="18"/>
                                <w:szCs w:val="18"/>
                                <w:lang w:val="vi-VN"/>
                              </w:rPr>
                              <w:t xml:space="preserve"> nội bộ</w:t>
                            </w:r>
                            <w:r w:rsidRPr="00432FA9">
                              <w:rPr>
                                <w:rFonts w:ascii="Times New Roman" w:hAnsi="Times New Roman"/>
                                <w:sz w:val="18"/>
                                <w:szCs w:val="18"/>
                                <w:lang w:val="vi-VN"/>
                              </w:rPr>
                              <w:t xml:space="preserve">. Trong trường hợp </w:t>
                            </w:r>
                            <w:r w:rsidRPr="00432FA9">
                              <w:rPr>
                                <w:rStyle w:val="Strong"/>
                                <w:rFonts w:ascii="Times New Roman" w:hAnsi="Times New Roman"/>
                                <w:b w:val="0"/>
                                <w:sz w:val="18"/>
                                <w:szCs w:val="18"/>
                                <w:lang w:val="vi-VN"/>
                              </w:rPr>
                              <w:t>bị người khác lôi kéo</w:t>
                            </w:r>
                            <w:r w:rsidRPr="00432FA9">
                              <w:rPr>
                                <w:rFonts w:ascii="Times New Roman" w:hAnsi="Times New Roman"/>
                                <w:b/>
                                <w:sz w:val="18"/>
                                <w:szCs w:val="18"/>
                                <w:lang w:val="vi-VN"/>
                              </w:rPr>
                              <w:t>,</w:t>
                            </w:r>
                            <w:r w:rsidRPr="00432FA9">
                              <w:rPr>
                                <w:rFonts w:ascii="Times New Roman" w:hAnsi="Times New Roman"/>
                                <w:sz w:val="18"/>
                                <w:szCs w:val="18"/>
                                <w:lang w:val="vi-VN"/>
                              </w:rPr>
                              <w:t xml:space="preserve"> hãy </w:t>
                            </w:r>
                            <w:r w:rsidRPr="00432FA9">
                              <w:rPr>
                                <w:rStyle w:val="Strong"/>
                                <w:rFonts w:ascii="Times New Roman" w:hAnsi="Times New Roman"/>
                                <w:color w:val="0070C0"/>
                                <w:sz w:val="18"/>
                                <w:szCs w:val="18"/>
                                <w:lang w:val="vi-VN"/>
                              </w:rPr>
                              <w:t>kiên quyết từ chối và tuyệt đối không đồng lõa.</w:t>
                            </w:r>
                          </w:p>
                          <w:p w14:paraId="0A176FB4" w14:textId="781E86C3" w:rsidR="005A2232" w:rsidRPr="00AE75FE" w:rsidRDefault="005A2232" w:rsidP="00432FA9">
                            <w:pPr>
                              <w:spacing w:line="200" w:lineRule="atLeast"/>
                              <w:contextualSpacing/>
                              <w:rPr>
                                <w:rFonts w:ascii="Times New Roman" w:eastAsia="UD デジタル 教科書体 N-R" w:hAnsi="Times New Roman" w:cs="Times New Roman"/>
                                <w:sz w:val="18"/>
                                <w:lang w:val="vi-VN"/>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8336567" id="四角形: 角を丸くする 32" o:spid="_x0000_s1041" style="position:absolute;margin-left:472.95pt;margin-top:4.85pt;width:524.15pt;height:198.25pt;z-index:25165825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60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" fillcolor="white [3201]" strokecolor="black [3200]" strokeweight="1pt">
                <v:stroke joinstyle="miter"/>
                <v:textbox inset="0,0,0,0">
                  <w:txbxContent>
                    <w:p w14:paraId="026C48F6" w14:textId="4CF686AE" w:rsidR="005A2232" w:rsidRPr="00432FA9" w:rsidRDefault="005A2232" w:rsidP="00432FA9">
                      <w:pPr>
                        <w:spacing w:after="0" w:line="200" w:lineRule="atLeast"/>
                        <w:rPr>
                          <w:rFonts w:ascii="Times New Roman" w:eastAsia="UD デジタル 教科書体 N-R" w:hAnsi="Times New Roman" w:cs="Times New Roman"/>
                          <w:sz w:val="18"/>
                        </w:rPr>
                      </w:pPr>
                      <w:r w:rsidRPr="00432FA9">
                        <w:rPr>
                          <w:rFonts w:ascii="Times New Roman" w:eastAsia="UD デジタル 教科書体 N-R" w:hAnsi="Times New Roman" w:cs="Times New Roman" w:hint="eastAsia"/>
                          <w:sz w:val="18"/>
                        </w:rPr>
                        <w:t>【</w:t>
                      </w:r>
                      <w:r w:rsidRPr="00432FA9">
                        <w:rPr>
                          <w:rFonts w:ascii="Times New Roman" w:eastAsia="UD デジタル 教科書体 N-R" w:hAnsi="Times New Roman" w:cs="Times New Roman"/>
                          <w:sz w:val="18"/>
                        </w:rPr>
                        <w:t>Nội dung vị phạm tuun thủ chhng của quu 2 n2  2025</w:t>
                      </w:r>
                      <w:r w:rsidRPr="00432FA9">
                        <w:rPr>
                          <w:rFonts w:ascii="Times New Roman" w:eastAsia="UD デジタル 教科書体 N-R" w:hAnsi="Times New Roman" w:cs="Times New Roman" w:hint="eastAsia"/>
                          <w:sz w:val="18"/>
                        </w:rPr>
                        <w:t>】</w:t>
                      </w:r>
                    </w:p>
                    <w:p w14:paraId="0F37C296" w14:textId="11869AF2" w:rsidR="005A2232" w:rsidRPr="00432FA9" w:rsidRDefault="005A2232" w:rsidP="00432FA9">
                      <w:pPr>
                        <w:spacing w:after="0" w:line="200" w:lineRule="atLeast"/>
                        <w:contextualSpacing/>
                        <w:rPr>
                          <w:rFonts w:ascii="Times New Roman" w:eastAsia="UD デジタル 教科書体 N-R" w:hAnsi="Times New Roman" w:cs="Times New Roman"/>
                          <w:sz w:val="18"/>
                        </w:rPr>
                      </w:pPr>
                      <w:r w:rsidRPr="00432FA9">
                        <w:rPr>
                          <w:rFonts w:ascii="Times New Roman" w:eastAsia="UD デジタル 教科書体 N-R" w:hAnsi="Times New Roman" w:cs="Times New Roman"/>
                          <w:b/>
                          <w:bCs/>
                          <w:sz w:val="18"/>
                          <w:u w:val="single"/>
                        </w:rPr>
                        <w:t>1</w:t>
                      </w:r>
                      <w:r w:rsidRPr="00432FA9">
                        <w:rPr>
                          <w:rFonts w:ascii="Times New Roman" w:eastAsia="UD デジタル 教科書体 N-R" w:hAnsi="Times New Roman" w:cs="Times New Roman" w:hint="eastAsia"/>
                          <w:b/>
                          <w:bCs/>
                          <w:sz w:val="18"/>
                          <w:u w:val="single"/>
                        </w:rPr>
                        <w:t>．</w:t>
                      </w:r>
                      <w:r w:rsidRPr="00432FA9">
                        <w:rPr>
                          <w:rFonts w:ascii="Times New Roman" w:eastAsia="UD デジタル 教科書体 N-R" w:hAnsi="Times New Roman" w:cs="Times New Roman"/>
                          <w:b/>
                          <w:bCs/>
                          <w:sz w:val="18"/>
                          <w:u w:val="single"/>
                        </w:rPr>
                        <w:t xml:space="preserve">Lái xe sau khi uống rượu bia </w:t>
                      </w:r>
                      <w:r w:rsidRPr="00432FA9">
                        <w:rPr>
                          <w:rFonts w:ascii="Times New Roman" w:eastAsia="UD デジタル 教科書体 N-R" w:hAnsi="Times New Roman" w:cs="Times New Roman"/>
                          <w:sz w:val="18"/>
                        </w:rPr>
                        <w:br/>
                        <w:t>Tình trạng</w:t>
                      </w:r>
                      <w:r w:rsidRPr="00432FA9">
                        <w:rPr>
                          <w:rFonts w:ascii="Times New Roman" w:eastAsia="UD デジタル 教科書体 N-R" w:hAnsi="Times New Roman" w:cs="Times New Roman" w:hint="eastAsia"/>
                          <w:sz w:val="18"/>
                        </w:rPr>
                        <w:t>「</w:t>
                      </w:r>
                      <w:r w:rsidRPr="00432FA9">
                        <w:rPr>
                          <w:rFonts w:ascii="Times New Roman" w:eastAsia="UD デジタル 教科書体 N-R" w:hAnsi="Times New Roman" w:cs="Times New Roman"/>
                          <w:b/>
                          <w:bCs/>
                          <w:color w:val="EE0000"/>
                          <w:sz w:val="18"/>
                        </w:rPr>
                        <w:t>Lái xe sau khi uống rượu bia</w:t>
                      </w:r>
                      <w:r w:rsidRPr="00432FA9">
                        <w:rPr>
                          <w:rFonts w:ascii="Times New Roman" w:eastAsia="UD デジタル 教科書体 N-R" w:hAnsi="Times New Roman" w:cs="Times New Roman" w:hint="eastAsia"/>
                          <w:sz w:val="18"/>
                        </w:rPr>
                        <w:t>」</w:t>
                      </w:r>
                      <w:r w:rsidRPr="00432FA9">
                        <w:rPr>
                          <w:rFonts w:ascii="Times New Roman" w:eastAsia="UD デジタル 教科書体 N-R" w:hAnsi="Times New Roman" w:cs="Times New Roman"/>
                          <w:sz w:val="18"/>
                        </w:rPr>
                        <w:t>của công nhân viên tập đoàn TICO vẫn tiếp diễn.</w:t>
                      </w:r>
                    </w:p>
                    <w:p w14:paraId="40EE172C" w14:textId="1E0A36BC" w:rsidR="005A2232" w:rsidRPr="00432FA9" w:rsidRDefault="005A2232" w:rsidP="00432FA9">
                      <w:pPr>
                        <w:pStyle w:val="ListParagraph"/>
                        <w:numPr>
                          <w:ilvl w:val="0"/>
                          <w:numId w:val="17"/>
                        </w:numPr>
                        <w:spacing w:line="200" w:lineRule="atLeast"/>
                        <w:rPr>
                          <w:rFonts w:ascii="Times New Roman" w:eastAsia="UD デジタル 教科書体 N-R" w:hAnsi="Times New Roman" w:cs="Times New Roman"/>
                          <w:sz w:val="18"/>
                        </w:rPr>
                      </w:pPr>
                      <w:r w:rsidRPr="00432FA9">
                        <w:rPr>
                          <w:rFonts w:ascii="Times New Roman" w:eastAsia="UD デジタル 教科書体 N-R" w:hAnsi="Times New Roman" w:cs="Times New Roman"/>
                          <w:sz w:val="18"/>
                        </w:rPr>
                        <w:t xml:space="preserve">Lái xe sau khi uống rượu là </w:t>
                      </w:r>
                      <w:r w:rsidRPr="00432FA9">
                        <w:rPr>
                          <w:rFonts w:ascii="Times New Roman" w:eastAsia="UD デジタル 教科書体 N-R" w:hAnsi="Times New Roman" w:cs="Times New Roman"/>
                          <w:b/>
                          <w:color w:val="0070C0"/>
                          <w:sz w:val="18"/>
                        </w:rPr>
                        <w:t>“hành vi cố ý vi phạm pháp luật”</w:t>
                      </w:r>
                      <w:r w:rsidRPr="00432FA9">
                        <w:rPr>
                          <w:rFonts w:ascii="Times New Roman" w:eastAsia="UD デジタル 教科書体 N-R" w:hAnsi="Times New Roman" w:cs="Times New Roman"/>
                          <w:sz w:val="18"/>
                        </w:rPr>
                        <w:t xml:space="preserve">, và là </w:t>
                      </w:r>
                      <w:r w:rsidRPr="00432FA9">
                        <w:rPr>
                          <w:rFonts w:ascii="Times New Roman" w:eastAsia="UD デジタル 教科書体 N-R" w:hAnsi="Times New Roman" w:cs="Times New Roman"/>
                          <w:b/>
                          <w:color w:val="0070C0"/>
                          <w:sz w:val="18"/>
                        </w:rPr>
                        <w:t>“tội đặc biệt nghiêm trọng”.</w:t>
                      </w:r>
                    </w:p>
                    <w:p w14:paraId="600C8793" w14:textId="77875164" w:rsidR="005A2232" w:rsidRPr="00432FA9" w:rsidRDefault="005A2232" w:rsidP="00432FA9">
                      <w:pPr>
                        <w:pStyle w:val="ListParagraph"/>
                        <w:spacing w:after="0" w:line="200" w:lineRule="atLeast"/>
                        <w:ind w:left="360"/>
                        <w:rPr>
                          <w:rFonts w:ascii="Times New Roman" w:eastAsia="UD デジタル 教科書体 N-R" w:hAnsi="Times New Roman" w:cs="Times New Roman"/>
                          <w:sz w:val="18"/>
                        </w:rPr>
                      </w:pPr>
                      <w:r w:rsidRPr="00432FA9">
                        <w:rPr>
                          <w:rFonts w:ascii="Times New Roman" w:eastAsia="UD デジタル 教科書体 N-R" w:hAnsi="Times New Roman" w:cs="Times New Roman"/>
                          <w:sz w:val="18"/>
                        </w:rPr>
                        <w:t xml:space="preserve">Hành vi này có thể phá hủy hoàn toàn cuộc đời của những nạn nhân vô tội và những người xung quanh họ; </w:t>
                      </w:r>
                      <w:r w:rsidRPr="00432FA9">
                        <w:rPr>
                          <w:rFonts w:ascii="Times New Roman" w:eastAsia="UD デジタル 教科書体 N-R" w:hAnsi="Times New Roman" w:cs="Times New Roman"/>
                          <w:sz w:val="18"/>
                          <w:lang w:val="vi-VN"/>
                        </w:rPr>
                        <w:t xml:space="preserve">đây </w:t>
                      </w:r>
                      <w:r w:rsidRPr="00432FA9">
                        <w:rPr>
                          <w:rFonts w:ascii="Times New Roman" w:eastAsia="UD デジタル 教科書体 N-R" w:hAnsi="Times New Roman" w:cs="Times New Roman"/>
                          <w:sz w:val="18"/>
                        </w:rPr>
                        <w:t>là một tội ác nghiêm trọng.</w:t>
                      </w:r>
                    </w:p>
                    <w:p w14:paraId="7E12CA99" w14:textId="3C0DA4EA" w:rsidR="005A2232" w:rsidRPr="00432FA9" w:rsidRDefault="005A2232" w:rsidP="00432FA9">
                      <w:pPr>
                        <w:spacing w:line="200" w:lineRule="atLeast"/>
                        <w:rPr>
                          <w:sz w:val="18"/>
                        </w:rPr>
                      </w:pPr>
                      <w:r w:rsidRPr="00432FA9">
                        <w:rPr>
                          <w:rFonts w:ascii="Times New Roman" w:eastAsia="UD デジタル 教科書体 N-R" w:hAnsi="Times New Roman" w:cs="Times New Roman" w:hint="eastAsia"/>
                          <w:sz w:val="18"/>
                        </w:rPr>
                        <w:t>・</w:t>
                      </w:r>
                      <w:r w:rsidRPr="00432FA9">
                        <w:rPr>
                          <w:rFonts w:ascii="Times New Roman" w:eastAsia="UD デジタル 教科書体 N-R" w:hAnsi="Times New Roman" w:cs="Times New Roman"/>
                          <w:sz w:val="18"/>
                        </w:rPr>
                        <w:t xml:space="preserve">Là </w:t>
                      </w:r>
                      <w:r w:rsidRPr="00432FA9">
                        <w:rPr>
                          <w:rFonts w:ascii="Times New Roman" w:eastAsia="UD デジタル 教科書体 N-R" w:hAnsi="Times New Roman" w:cs="Times New Roman"/>
                          <w:b/>
                          <w:color w:val="0070C0"/>
                          <w:sz w:val="18"/>
                        </w:rPr>
                        <w:t>người đang làm việc trong ngành công nghiệp ô tô,</w:t>
                      </w:r>
                      <w:r w:rsidRPr="00432FA9">
                        <w:rPr>
                          <w:rFonts w:ascii="Times New Roman" w:eastAsia="UD デジタル 教科書体 N-R" w:hAnsi="Times New Roman" w:cs="Times New Roman"/>
                          <w:color w:val="0070C0"/>
                          <w:sz w:val="18"/>
                        </w:rPr>
                        <w:t xml:space="preserve"> </w:t>
                      </w:r>
                      <w:r w:rsidRPr="00432FA9">
                        <w:rPr>
                          <w:rFonts w:ascii="Times New Roman" w:eastAsia="UD デジタル 教科書体 N-R" w:hAnsi="Times New Roman" w:cs="Times New Roman"/>
                          <w:sz w:val="18"/>
                        </w:rPr>
                        <w:t xml:space="preserve">chúng ta cần một lần nữa khẳng định và </w:t>
                      </w:r>
                      <w:r w:rsidRPr="00432FA9">
                        <w:rPr>
                          <w:rFonts w:ascii="Times New Roman" w:eastAsia="UD デジタル 教科書体 N-R" w:hAnsi="Times New Roman" w:cs="Times New Roman"/>
                          <w:sz w:val="18"/>
                          <w:lang w:val="vi-VN"/>
                        </w:rPr>
                        <w:t>triệt để</w:t>
                      </w:r>
                      <w:r w:rsidRPr="00432FA9">
                        <w:rPr>
                          <w:rFonts w:ascii="Times New Roman" w:eastAsia="UD デジタル 教科書体 N-R" w:hAnsi="Times New Roman" w:cs="Times New Roman"/>
                          <w:sz w:val="18"/>
                        </w:rPr>
                        <w:t xml:space="preserve"> thực hiện cam kết:</w:t>
                      </w:r>
                      <w:r w:rsidRPr="00432FA9">
                        <w:rPr>
                          <w:rFonts w:ascii="Times New Roman" w:eastAsia="UD デジタル 教科書体 N-R" w:hAnsi="Times New Roman" w:cs="Times New Roman"/>
                          <w:sz w:val="18"/>
                          <w:lang w:val="vi-VN"/>
                        </w:rPr>
                        <w:t xml:space="preserve"> </w:t>
                      </w:r>
                      <w:r w:rsidRPr="00432FA9">
                        <w:rPr>
                          <w:rFonts w:ascii="Times New Roman" w:eastAsia="UD デジタル 教科書体 N-R" w:hAnsi="Times New Roman" w:cs="Times New Roman" w:hint="eastAsia"/>
                          <w:b/>
                          <w:color w:val="0070C0"/>
                          <w:sz w:val="18"/>
                        </w:rPr>
                        <w:t>“</w:t>
                      </w:r>
                      <w:r w:rsidRPr="00432FA9">
                        <w:rPr>
                          <w:rFonts w:ascii="Times New Roman" w:eastAsia="UD デジタル 教科書体 N-R" w:hAnsi="Times New Roman" w:cs="Times New Roman"/>
                          <w:b/>
                          <w:color w:val="0070C0"/>
                          <w:sz w:val="18"/>
                        </w:rPr>
                        <w:t>Tuyệt đối không lái xe sau khi uống r</w:t>
                      </w:r>
                      <w:r w:rsidRPr="00432FA9">
                        <w:rPr>
                          <w:rFonts w:ascii="Times New Roman" w:eastAsia="UD デジタル 教科書体 N-R" w:hAnsi="Times New Roman" w:cs="Times New Roman" w:hint="cs"/>
                          <w:b/>
                          <w:color w:val="0070C0"/>
                          <w:sz w:val="18"/>
                        </w:rPr>
                        <w:t>ư</w:t>
                      </w:r>
                      <w:r w:rsidRPr="00432FA9">
                        <w:rPr>
                          <w:rFonts w:ascii="Times New Roman" w:eastAsia="UD デジタル 教科書体 N-R" w:hAnsi="Times New Roman" w:cs="Times New Roman"/>
                          <w:b/>
                          <w:color w:val="0070C0"/>
                          <w:sz w:val="18"/>
                        </w:rPr>
                        <w:t>ợu</w:t>
                      </w:r>
                      <w:r w:rsidRPr="00432FA9">
                        <w:rPr>
                          <w:rFonts w:ascii="Times New Roman" w:eastAsia="UD デジタル 教科書体 N-R" w:hAnsi="Times New Roman" w:cs="Times New Roman"/>
                          <w:b/>
                          <w:color w:val="0070C0"/>
                          <w:sz w:val="18"/>
                          <w:lang w:val="vi-VN"/>
                        </w:rPr>
                        <w:t xml:space="preserve"> </w:t>
                      </w:r>
                      <w:r w:rsidRPr="00432FA9">
                        <w:rPr>
                          <w:rFonts w:ascii="Times New Roman" w:eastAsia="UD デジタル 教科書体 N-R" w:hAnsi="Times New Roman" w:cs="Times New Roman"/>
                          <w:b/>
                          <w:color w:val="0070C0"/>
                          <w:sz w:val="18"/>
                        </w:rPr>
                        <w:t xml:space="preserve"> – và cũng không để ng</w:t>
                      </w:r>
                      <w:r w:rsidRPr="00432FA9">
                        <w:rPr>
                          <w:rFonts w:ascii="Times New Roman" w:eastAsia="UD デジタル 教科書体 N-R" w:hAnsi="Times New Roman" w:cs="Times New Roman" w:hint="cs"/>
                          <w:b/>
                          <w:color w:val="0070C0"/>
                          <w:sz w:val="18"/>
                        </w:rPr>
                        <w:t>ư</w:t>
                      </w:r>
                      <w:r w:rsidRPr="00432FA9">
                        <w:rPr>
                          <w:rFonts w:ascii="Times New Roman" w:eastAsia="UD デジタル 教科書体 N-R" w:hAnsi="Times New Roman" w:cs="Times New Roman"/>
                          <w:b/>
                          <w:color w:val="0070C0"/>
                          <w:sz w:val="18"/>
                        </w:rPr>
                        <w:t>ời khác lái xe trong tình trạng say r</w:t>
                      </w:r>
                      <w:r w:rsidRPr="00432FA9">
                        <w:rPr>
                          <w:rFonts w:ascii="Times New Roman" w:eastAsia="UD デジタル 教科書体 N-R" w:hAnsi="Times New Roman" w:cs="Times New Roman" w:hint="cs"/>
                          <w:b/>
                          <w:color w:val="0070C0"/>
                          <w:sz w:val="18"/>
                        </w:rPr>
                        <w:t>ư</w:t>
                      </w:r>
                      <w:r w:rsidRPr="00432FA9">
                        <w:rPr>
                          <w:rFonts w:ascii="Times New Roman" w:eastAsia="UD デジタル 教科書体 N-R" w:hAnsi="Times New Roman" w:cs="Times New Roman"/>
                          <w:b/>
                          <w:color w:val="0070C0"/>
                          <w:sz w:val="18"/>
                        </w:rPr>
                        <w:t>ợu.”</w:t>
                      </w:r>
                    </w:p>
                    <w:p w14:paraId="12F2DD10" w14:textId="727C6A77" w:rsidR="005A2232" w:rsidRPr="00432FA9" w:rsidRDefault="005A2232" w:rsidP="00432FA9">
                      <w:pPr>
                        <w:spacing w:after="0" w:line="140" w:lineRule="atLeast"/>
                        <w:contextualSpacing/>
                        <w:rPr>
                          <w:rFonts w:ascii="Times New Roman" w:eastAsia="UD デジタル 教科書体 N-R" w:hAnsi="Times New Roman" w:cs="Times New Roman"/>
                          <w:b/>
                          <w:bCs/>
                          <w:sz w:val="18"/>
                          <w:u w:val="single"/>
                          <w:lang w:val="vi-VN"/>
                        </w:rPr>
                      </w:pPr>
                      <w:r w:rsidRPr="00432FA9">
                        <w:rPr>
                          <w:rFonts w:ascii="Times New Roman" w:eastAsia="UD デジタル 教科書体 N-R" w:hAnsi="Times New Roman" w:cs="Times New Roman"/>
                          <w:b/>
                          <w:bCs/>
                          <w:sz w:val="18"/>
                          <w:u w:val="single"/>
                        </w:rPr>
                        <w:t>2</w:t>
                      </w:r>
                      <w:r w:rsidRPr="00432FA9">
                        <w:rPr>
                          <w:rFonts w:ascii="Times New Roman" w:eastAsia="UD デジタル 教科書体 N-R" w:hAnsi="Times New Roman" w:cs="Times New Roman" w:hint="eastAsia"/>
                          <w:b/>
                          <w:bCs/>
                          <w:sz w:val="18"/>
                          <w:u w:val="single"/>
                        </w:rPr>
                        <w:t>．</w:t>
                      </w:r>
                      <w:r w:rsidRPr="00432FA9">
                        <w:rPr>
                          <w:rFonts w:ascii="Times New Roman" w:eastAsia="UD デジタル 教科書体 N-R" w:hAnsi="Times New Roman" w:cs="Times New Roman"/>
                          <w:b/>
                          <w:bCs/>
                          <w:sz w:val="18"/>
                          <w:u w:val="single"/>
                          <w:lang w:val="vi-VN"/>
                        </w:rPr>
                        <w:t>Trộm cắp</w:t>
                      </w:r>
                    </w:p>
                    <w:p w14:paraId="2F670FE8" w14:textId="0FE4CB1D" w:rsidR="005A2232" w:rsidRPr="00432FA9" w:rsidRDefault="005A2232" w:rsidP="00432FA9">
                      <w:pPr>
                        <w:pStyle w:val="NormalWeb"/>
                        <w:spacing w:after="0" w:line="140" w:lineRule="atLeast"/>
                        <w:rPr>
                          <w:rFonts w:ascii="Times New Roman" w:hAnsi="Times New Roman"/>
                          <w:sz w:val="18"/>
                          <w:szCs w:val="18"/>
                          <w:lang w:val="vi-VN"/>
                        </w:rPr>
                      </w:pPr>
                      <w:r w:rsidRPr="00432FA9">
                        <w:rPr>
                          <w:rStyle w:val="Strong"/>
                          <w:rFonts w:ascii="Times New Roman" w:hAnsi="Times New Roman"/>
                          <w:color w:val="FF0000"/>
                          <w:sz w:val="18"/>
                          <w:szCs w:val="18"/>
                          <w:lang w:val="vi-VN"/>
                        </w:rPr>
                        <w:t xml:space="preserve">“Trộm cắp tài sản của công ty” </w:t>
                      </w:r>
                      <w:r w:rsidRPr="00432FA9">
                        <w:rPr>
                          <w:rStyle w:val="Strong"/>
                          <w:rFonts w:ascii="Times New Roman" w:hAnsi="Times New Roman"/>
                          <w:sz w:val="18"/>
                          <w:szCs w:val="18"/>
                          <w:lang w:val="vi-VN"/>
                        </w:rPr>
                        <w:t xml:space="preserve">là </w:t>
                      </w:r>
                      <w:r w:rsidRPr="00432FA9">
                        <w:rPr>
                          <w:rStyle w:val="Strong"/>
                          <w:rFonts w:ascii="Times New Roman" w:hAnsi="Times New Roman"/>
                          <w:color w:val="0070C0"/>
                          <w:sz w:val="18"/>
                          <w:szCs w:val="18"/>
                          <w:lang w:val="vi-VN"/>
                        </w:rPr>
                        <w:t>hành vi phạm tội</w:t>
                      </w:r>
                      <w:r w:rsidRPr="00432FA9">
                        <w:rPr>
                          <w:rStyle w:val="Strong"/>
                          <w:rFonts w:ascii="Times New Roman" w:hAnsi="Times New Roman"/>
                          <w:sz w:val="18"/>
                          <w:szCs w:val="18"/>
                          <w:lang w:val="vi-VN"/>
                        </w:rPr>
                        <w:t>.</w:t>
                      </w:r>
                      <w:r w:rsidRPr="00432FA9">
                        <w:rPr>
                          <w:rFonts w:ascii="Times New Roman" w:hAnsi="Times New Roman"/>
                          <w:sz w:val="18"/>
                          <w:szCs w:val="18"/>
                          <w:lang w:val="vi-VN"/>
                        </w:rPr>
                        <w:br/>
                        <w:t xml:space="preserve">Dù chỉ vì một phút nông nổi mà thực hiện hành vi này, bạn sẽ phải </w:t>
                      </w:r>
                      <w:r w:rsidRPr="00432FA9">
                        <w:rPr>
                          <w:rStyle w:val="Strong"/>
                          <w:rFonts w:ascii="Times New Roman" w:hAnsi="Times New Roman"/>
                          <w:b w:val="0"/>
                          <w:sz w:val="18"/>
                          <w:szCs w:val="18"/>
                          <w:lang w:val="vi-VN"/>
                        </w:rPr>
                        <w:t>chịu những hậu quả nghiêm trọng</w:t>
                      </w:r>
                      <w:r w:rsidRPr="00432FA9">
                        <w:rPr>
                          <w:rFonts w:ascii="Times New Roman" w:hAnsi="Times New Roman"/>
                          <w:sz w:val="18"/>
                          <w:szCs w:val="18"/>
                          <w:lang w:val="vi-VN"/>
                        </w:rPr>
                        <w:t xml:space="preserve"> như </w:t>
                      </w:r>
                      <w:r w:rsidRPr="00432FA9">
                        <w:rPr>
                          <w:rStyle w:val="Strong"/>
                          <w:rFonts w:ascii="Times New Roman" w:hAnsi="Times New Roman"/>
                          <w:color w:val="0070C0"/>
                          <w:sz w:val="18"/>
                          <w:szCs w:val="18"/>
                          <w:lang w:val="vi-VN"/>
                        </w:rPr>
                        <w:t>kỷ luật, truy tố hình sự hoặc bồi thường thiệt hại</w:t>
                      </w:r>
                      <w:r w:rsidRPr="00432FA9">
                        <w:rPr>
                          <w:rFonts w:ascii="Times New Roman" w:hAnsi="Times New Roman"/>
                          <w:sz w:val="18"/>
                          <w:szCs w:val="18"/>
                          <w:lang w:val="vi-VN"/>
                        </w:rPr>
                        <w:t>…Nếu phát hiện</w:t>
                      </w:r>
                      <w:r w:rsidRPr="00432FA9">
                        <w:rPr>
                          <w:rFonts w:ascii="Times New Roman" w:hAnsi="Times New Roman"/>
                          <w:b/>
                          <w:sz w:val="18"/>
                          <w:szCs w:val="18"/>
                          <w:lang w:val="vi-VN"/>
                        </w:rPr>
                        <w:t xml:space="preserve"> </w:t>
                      </w:r>
                      <w:r w:rsidRPr="00432FA9">
                        <w:rPr>
                          <w:rStyle w:val="Strong"/>
                          <w:rFonts w:ascii="Times New Roman" w:hAnsi="Times New Roman"/>
                          <w:b w:val="0"/>
                          <w:sz w:val="18"/>
                          <w:szCs w:val="18"/>
                          <w:lang w:val="vi-VN"/>
                        </w:rPr>
                        <w:t>dấu hiệu bất thường như thiếu hụt hàng tồn kho hoặc hành vi khả nghi</w:t>
                      </w:r>
                      <w:r w:rsidRPr="00432FA9">
                        <w:rPr>
                          <w:rFonts w:ascii="Times New Roman" w:hAnsi="Times New Roman"/>
                          <w:b/>
                          <w:sz w:val="18"/>
                          <w:szCs w:val="18"/>
                          <w:lang w:val="vi-VN"/>
                        </w:rPr>
                        <w:t>,</w:t>
                      </w:r>
                      <w:r w:rsidRPr="00432FA9">
                        <w:rPr>
                          <w:rFonts w:ascii="Times New Roman" w:hAnsi="Times New Roman"/>
                          <w:sz w:val="18"/>
                          <w:szCs w:val="18"/>
                          <w:lang w:val="vi-VN"/>
                        </w:rPr>
                        <w:t xml:space="preserve"> hãy </w:t>
                      </w:r>
                      <w:r w:rsidRPr="00432FA9">
                        <w:rPr>
                          <w:rStyle w:val="Strong"/>
                          <w:rFonts w:ascii="Times New Roman" w:hAnsi="Times New Roman"/>
                          <w:color w:val="0070C0"/>
                          <w:sz w:val="18"/>
                          <w:szCs w:val="18"/>
                          <w:lang w:val="vi-VN"/>
                        </w:rPr>
                        <w:t>báo cáo hoặc trao đổi ngay với cấp trên hoặc qua kênh tố</w:t>
                      </w:r>
                      <w:r w:rsidR="00DD126B">
                        <w:rPr>
                          <w:rStyle w:val="Strong"/>
                          <w:rFonts w:ascii="Times New Roman" w:hAnsi="Times New Roman"/>
                          <w:color w:val="0070C0"/>
                          <w:sz w:val="18"/>
                          <w:szCs w:val="18"/>
                          <w:lang w:val="vi-VN"/>
                        </w:rPr>
                        <w:t xml:space="preserve"> giác</w:t>
                      </w:r>
                      <w:r w:rsidRPr="00432FA9">
                        <w:rPr>
                          <w:rStyle w:val="Strong"/>
                          <w:rFonts w:ascii="Times New Roman" w:hAnsi="Times New Roman"/>
                          <w:color w:val="0070C0"/>
                          <w:sz w:val="18"/>
                          <w:szCs w:val="18"/>
                          <w:lang w:val="vi-VN"/>
                        </w:rPr>
                        <w:t xml:space="preserve"> nội bộ</w:t>
                      </w:r>
                      <w:r w:rsidRPr="00432FA9">
                        <w:rPr>
                          <w:rFonts w:ascii="Times New Roman" w:hAnsi="Times New Roman"/>
                          <w:sz w:val="18"/>
                          <w:szCs w:val="18"/>
                          <w:lang w:val="vi-VN"/>
                        </w:rPr>
                        <w:t xml:space="preserve">. Trong trường hợp </w:t>
                      </w:r>
                      <w:r w:rsidRPr="00432FA9">
                        <w:rPr>
                          <w:rStyle w:val="Strong"/>
                          <w:rFonts w:ascii="Times New Roman" w:hAnsi="Times New Roman"/>
                          <w:b w:val="0"/>
                          <w:sz w:val="18"/>
                          <w:szCs w:val="18"/>
                          <w:lang w:val="vi-VN"/>
                        </w:rPr>
                        <w:t>bị người khác lôi kéo</w:t>
                      </w:r>
                      <w:r w:rsidRPr="00432FA9">
                        <w:rPr>
                          <w:rFonts w:ascii="Times New Roman" w:hAnsi="Times New Roman"/>
                          <w:b/>
                          <w:sz w:val="18"/>
                          <w:szCs w:val="18"/>
                          <w:lang w:val="vi-VN"/>
                        </w:rPr>
                        <w:t>,</w:t>
                      </w:r>
                      <w:r w:rsidRPr="00432FA9">
                        <w:rPr>
                          <w:rFonts w:ascii="Times New Roman" w:hAnsi="Times New Roman"/>
                          <w:sz w:val="18"/>
                          <w:szCs w:val="18"/>
                          <w:lang w:val="vi-VN"/>
                        </w:rPr>
                        <w:t xml:space="preserve"> hãy </w:t>
                      </w:r>
                      <w:r w:rsidRPr="00432FA9">
                        <w:rPr>
                          <w:rStyle w:val="Strong"/>
                          <w:rFonts w:ascii="Times New Roman" w:hAnsi="Times New Roman"/>
                          <w:color w:val="0070C0"/>
                          <w:sz w:val="18"/>
                          <w:szCs w:val="18"/>
                          <w:lang w:val="vi-VN"/>
                        </w:rPr>
                        <w:t>kiên quyết từ chối và tuyệt đối không đồng lõa.</w:t>
                      </w:r>
                    </w:p>
                    <w:p w14:paraId="0A176FB4" w14:textId="781E86C3" w:rsidR="005A2232" w:rsidRPr="00432FA9" w:rsidRDefault="005A2232" w:rsidP="00432FA9">
                      <w:pPr>
                        <w:spacing w:line="200" w:lineRule="atLeast"/>
                        <w:contextualSpacing/>
                        <w:rPr>
                          <w:rFonts w:ascii="Times New Roman" w:eastAsia="UD デジタル 教科書体 N-R" w:hAnsi="Times New Roman" w:cs="Times New Roman"/>
                          <w:sz w:val="18"/>
                        </w:rPr>
                      </w:pPr>
                    </w:p>
                  </w:txbxContent>
                </v:textbox>
                <w10:wrap anchorx="margin"/>
              </v:roundrect>
            </w:pict>
          </mc:Fallback>
        </mc:AlternateContent>
      </w:r>
    </w:p>
    <w:p w14:paraId="1B47FA26" w14:textId="665A2275" w:rsidR="00D518CB" w:rsidRDefault="00D518CB" w:rsidP="00A32F87">
      <w:pPr>
        <w:spacing w:after="0" w:line="240" w:lineRule="auto"/>
        <w:rPr>
          <w:rFonts w:ascii="Arial" w:eastAsia="UD デジタル 教科書体 N-R" w:hAnsi="Arial" w:cs="Arial"/>
          <w:noProof/>
          <w:sz w:val="20"/>
          <w:szCs w:val="20"/>
        </w:rPr>
      </w:pPr>
    </w:p>
    <w:p w14:paraId="449F6B60" w14:textId="72CC23A5" w:rsidR="00D518CB" w:rsidRDefault="00D518CB" w:rsidP="00A32F87">
      <w:pPr>
        <w:spacing w:after="0" w:line="240" w:lineRule="auto"/>
        <w:rPr>
          <w:rFonts w:ascii="Arial" w:eastAsia="UD デジタル 教科書体 N-R" w:hAnsi="Arial" w:cs="Arial"/>
          <w:noProof/>
          <w:sz w:val="20"/>
          <w:szCs w:val="20"/>
        </w:rPr>
      </w:pPr>
    </w:p>
    <w:p w14:paraId="6683D422" w14:textId="6EBA03F2" w:rsidR="00D518CB" w:rsidRDefault="00D518CB" w:rsidP="00A32F87">
      <w:pPr>
        <w:spacing w:after="0" w:line="240" w:lineRule="auto"/>
        <w:rPr>
          <w:rFonts w:ascii="Arial" w:eastAsia="UD デジタル 教科書体 N-R" w:hAnsi="Arial" w:cs="Arial"/>
          <w:noProof/>
          <w:sz w:val="20"/>
          <w:szCs w:val="20"/>
        </w:rPr>
      </w:pPr>
    </w:p>
    <w:p w14:paraId="1C13D33A" w14:textId="429A0AE9" w:rsidR="00D518CB" w:rsidRDefault="00D518CB" w:rsidP="00A32F87">
      <w:pPr>
        <w:spacing w:after="0" w:line="240" w:lineRule="auto"/>
        <w:rPr>
          <w:rFonts w:ascii="Arial" w:eastAsia="UD デジタル 教科書体 N-R" w:hAnsi="Arial" w:cs="Arial"/>
          <w:noProof/>
          <w:sz w:val="20"/>
          <w:szCs w:val="20"/>
        </w:rPr>
      </w:pPr>
    </w:p>
    <w:p w14:paraId="3D7AE47A" w14:textId="0A288CA1" w:rsidR="00D518CB" w:rsidRDefault="00D518CB" w:rsidP="00A32F87">
      <w:pPr>
        <w:spacing w:after="0" w:line="240" w:lineRule="auto"/>
        <w:rPr>
          <w:rFonts w:ascii="Arial" w:eastAsia="UD デジタル 教科書体 N-R" w:hAnsi="Arial" w:cs="Arial"/>
          <w:noProof/>
          <w:sz w:val="20"/>
          <w:szCs w:val="20"/>
        </w:rPr>
      </w:pPr>
    </w:p>
    <w:p w14:paraId="2DA47292" w14:textId="77777777" w:rsidR="00D518CB" w:rsidRDefault="00D518CB" w:rsidP="00A32F87">
      <w:pPr>
        <w:spacing w:after="0" w:line="240" w:lineRule="auto"/>
        <w:rPr>
          <w:rFonts w:ascii="Arial" w:eastAsia="UD デジタル 教科書体 N-R" w:hAnsi="Arial" w:cs="Arial"/>
          <w:noProof/>
          <w:sz w:val="20"/>
          <w:szCs w:val="20"/>
        </w:rPr>
      </w:pPr>
    </w:p>
    <w:p w14:paraId="6A2B635B" w14:textId="61F1EE79" w:rsidR="00D518CB" w:rsidRDefault="00D518CB" w:rsidP="00A32F87">
      <w:pPr>
        <w:spacing w:after="0" w:line="240" w:lineRule="auto"/>
        <w:rPr>
          <w:rFonts w:ascii="Arial" w:eastAsia="UD デジタル 教科書体 N-R" w:hAnsi="Arial" w:cs="Arial"/>
          <w:noProof/>
          <w:sz w:val="20"/>
          <w:szCs w:val="20"/>
        </w:rPr>
      </w:pPr>
    </w:p>
    <w:p w14:paraId="28B652AB" w14:textId="77777777" w:rsidR="00D518CB" w:rsidRDefault="00D518CB" w:rsidP="00A32F87">
      <w:pPr>
        <w:spacing w:after="0" w:line="240" w:lineRule="auto"/>
        <w:rPr>
          <w:rFonts w:ascii="Arial" w:eastAsia="UD デジタル 教科書体 N-R" w:hAnsi="Arial" w:cs="Arial"/>
          <w:noProof/>
          <w:sz w:val="20"/>
          <w:szCs w:val="20"/>
        </w:rPr>
      </w:pPr>
    </w:p>
    <w:p w14:paraId="6CFD4F9B" w14:textId="77777777" w:rsidR="00D518CB" w:rsidRDefault="00D518CB" w:rsidP="00A32F87">
      <w:pPr>
        <w:spacing w:after="0" w:line="240" w:lineRule="auto"/>
        <w:rPr>
          <w:rFonts w:ascii="Arial" w:eastAsia="UD デジタル 教科書体 N-R" w:hAnsi="Arial" w:cs="Arial"/>
          <w:noProof/>
          <w:sz w:val="20"/>
          <w:szCs w:val="20"/>
        </w:rPr>
      </w:pPr>
    </w:p>
    <w:p w14:paraId="5EBF9079" w14:textId="77777777" w:rsidR="00D518CB" w:rsidRDefault="00D518CB" w:rsidP="00A32F87">
      <w:pPr>
        <w:spacing w:after="0" w:line="240" w:lineRule="auto"/>
        <w:rPr>
          <w:rFonts w:ascii="Arial" w:eastAsia="UD デジタル 教科書体 N-R" w:hAnsi="Arial" w:cs="Arial"/>
          <w:noProof/>
          <w:sz w:val="20"/>
          <w:szCs w:val="20"/>
        </w:rPr>
      </w:pPr>
    </w:p>
    <w:p w14:paraId="53E49A8F" w14:textId="77777777" w:rsidR="00D518CB" w:rsidRDefault="00D518CB" w:rsidP="00A32F87">
      <w:pPr>
        <w:spacing w:after="0" w:line="240" w:lineRule="auto"/>
        <w:rPr>
          <w:rFonts w:ascii="Arial" w:eastAsia="UD デジタル 教科書体 N-R" w:hAnsi="Arial" w:cs="Arial"/>
          <w:noProof/>
          <w:sz w:val="20"/>
          <w:szCs w:val="20"/>
        </w:rPr>
      </w:pPr>
    </w:p>
    <w:p w14:paraId="1AB06585" w14:textId="77777777" w:rsidR="00D518CB" w:rsidRDefault="00D518CB" w:rsidP="00A32F87">
      <w:pPr>
        <w:spacing w:after="0" w:line="240" w:lineRule="auto"/>
        <w:rPr>
          <w:rFonts w:ascii="Arial" w:eastAsia="UD デジタル 教科書体 N-R" w:hAnsi="Arial" w:cs="Arial"/>
          <w:noProof/>
          <w:sz w:val="20"/>
          <w:szCs w:val="20"/>
        </w:rPr>
      </w:pPr>
    </w:p>
    <w:p w14:paraId="57D988F8" w14:textId="77777777" w:rsidR="00D518CB" w:rsidRDefault="00D518CB" w:rsidP="00A32F87">
      <w:pPr>
        <w:spacing w:after="0" w:line="240" w:lineRule="auto"/>
        <w:rPr>
          <w:rFonts w:ascii="Arial" w:eastAsia="UD デジタル 教科書体 N-R" w:hAnsi="Arial" w:cs="Arial"/>
          <w:noProof/>
          <w:sz w:val="20"/>
          <w:szCs w:val="20"/>
        </w:rPr>
      </w:pPr>
    </w:p>
    <w:p w14:paraId="6B1D9878" w14:textId="77777777" w:rsidR="00D518CB" w:rsidRDefault="00D518CB" w:rsidP="00A32F87">
      <w:pPr>
        <w:spacing w:after="0" w:line="240" w:lineRule="auto"/>
        <w:rPr>
          <w:rFonts w:ascii="Arial" w:eastAsia="UD デジタル 教科書体 N-R" w:hAnsi="Arial" w:cs="Arial"/>
          <w:noProof/>
          <w:sz w:val="20"/>
          <w:szCs w:val="20"/>
        </w:rPr>
      </w:pPr>
    </w:p>
    <w:p w14:paraId="6F8D5EB0" w14:textId="6A238CDB" w:rsidR="00DA44C9" w:rsidRDefault="00DA44C9" w:rsidP="00A32F87">
      <w:pPr>
        <w:spacing w:after="0" w:line="240" w:lineRule="auto"/>
        <w:rPr>
          <w:rFonts w:ascii="Arial" w:eastAsia="UD デジタル 教科書体 N-R" w:hAnsi="Arial" w:cs="Arial"/>
          <w:noProof/>
          <w:sz w:val="20"/>
          <w:szCs w:val="20"/>
        </w:rPr>
      </w:pPr>
    </w:p>
    <w:p w14:paraId="67414208" w14:textId="0E352D72" w:rsidR="00DA44C9" w:rsidRDefault="00D90821" w:rsidP="00A32F87">
      <w:pPr>
        <w:spacing w:after="0" w:line="240" w:lineRule="auto"/>
        <w:rPr>
          <w:rFonts w:ascii="Arial" w:eastAsia="UD デジタル 教科書体 N-R" w:hAnsi="Arial" w:cs="Arial"/>
          <w:noProof/>
          <w:sz w:val="20"/>
          <w:szCs w:val="20"/>
        </w:rPr>
      </w:pPr>
      <w:r>
        <w:rPr>
          <w:rFonts w:ascii="Arial" w:eastAsia="UD デジタル 教科書体 N-R" w:hAnsi="Arial" w:cs="Arial" w:hint="eastAsia"/>
          <w:noProof/>
          <w:sz w:val="20"/>
          <w:szCs w:val="20"/>
        </w:rPr>
        <w:lastRenderedPageBreak/>
        <mc:AlternateContent>
          <mc:Choice Requires="wps">
            <w:drawing>
              <wp:anchor distT="0" distB="0" distL="114300" distR="114300" simplePos="0" relativeHeight="251658256" behindDoc="0" locked="0" layoutInCell="1" allowOverlap="1" wp14:anchorId="4FFA1BF6" wp14:editId="1C3DC1CE">
                <wp:simplePos x="0" y="0"/>
                <wp:positionH relativeFrom="margin">
                  <wp:posOffset>19878</wp:posOffset>
                </wp:positionH>
                <wp:positionV relativeFrom="paragraph">
                  <wp:posOffset>-140252</wp:posOffset>
                </wp:positionV>
                <wp:extent cx="6726804" cy="3140765"/>
                <wp:effectExtent l="0" t="0" r="17145" b="21590"/>
                <wp:wrapNone/>
                <wp:docPr id="1353922194" name="四角形: 角を丸くする 32"/>
                <wp:cNvGraphicFramePr/>
                <a:graphic xmlns:a="http://schemas.openxmlformats.org/drawingml/2006/main">
                  <a:graphicData uri="http://schemas.microsoft.com/office/word/2010/wordprocessingShape">
                    <wps:wsp>
                      <wps:cNvSpPr/>
                      <wps:spPr>
                        <a:xfrm>
                          <a:off x="0" y="0"/>
                          <a:ext cx="6726804" cy="3140765"/>
                        </a:xfrm>
                        <a:prstGeom prst="roundRect">
                          <a:avLst>
                            <a:gd name="adj" fmla="val 10904"/>
                          </a:avLst>
                        </a:prstGeom>
                        <a:gradFill flip="none" rotWithShape="1">
                          <a:gsLst>
                            <a:gs pos="0">
                              <a:schemeClr val="accent2">
                                <a:lumMod val="20000"/>
                                <a:lumOff val="80000"/>
                              </a:schemeClr>
                            </a:gs>
                            <a:gs pos="80000">
                              <a:srgbClr val="F8CBAD"/>
                            </a:gs>
                            <a:gs pos="100000">
                              <a:schemeClr val="accent2">
                                <a:lumMod val="60000"/>
                                <a:lumOff val="40000"/>
                              </a:schemeClr>
                            </a:gs>
                          </a:gsLst>
                          <a:lin ang="5400000" scaled="1"/>
                          <a:tileRect/>
                        </a:gradFill>
                        <a:ln>
                          <a:solidFill>
                            <a:schemeClr val="bg1">
                              <a:lumMod val="65000"/>
                            </a:schemeClr>
                          </a:solidFill>
                        </a:ln>
                      </wps:spPr>
                      <wps:style>
                        <a:lnRef idx="2">
                          <a:schemeClr val="dk1"/>
                        </a:lnRef>
                        <a:fillRef idx="1">
                          <a:schemeClr val="lt1"/>
                        </a:fillRef>
                        <a:effectRef idx="0">
                          <a:schemeClr val="dk1"/>
                        </a:effectRef>
                        <a:fontRef idx="minor">
                          <a:schemeClr val="dk1"/>
                        </a:fontRef>
                      </wps:style>
                      <wps:txbx>
                        <w:txbxContent>
                          <w:p w14:paraId="212D2564" w14:textId="10A683FC" w:rsidR="005A2232" w:rsidRPr="00432FA9" w:rsidRDefault="005A2232" w:rsidP="00432FA9">
                            <w:pPr>
                              <w:spacing w:line="30" w:lineRule="atLeast"/>
                              <w:contextualSpacing/>
                              <w:rPr>
                                <w:rFonts w:ascii="Times New Roman" w:eastAsia="BIZ UDPゴシック" w:hAnsi="Times New Roman" w:cs="Times New Roman"/>
                                <w:b/>
                                <w:sz w:val="21"/>
                              </w:rPr>
                            </w:pPr>
                            <w:proofErr w:type="spellStart"/>
                            <w:r w:rsidRPr="00432FA9">
                              <w:rPr>
                                <w:rFonts w:ascii="Times New Roman" w:eastAsia="BIZ UDPゴシック" w:hAnsi="Times New Roman" w:cs="Times New Roman"/>
                                <w:b/>
                                <w:sz w:val="21"/>
                              </w:rPr>
                              <w:t>Lời</w:t>
                            </w:r>
                            <w:proofErr w:type="spellEnd"/>
                            <w:r w:rsidRPr="00432FA9">
                              <w:rPr>
                                <w:rFonts w:ascii="Times New Roman" w:eastAsia="BIZ UDPゴシック" w:hAnsi="Times New Roman" w:cs="Times New Roman"/>
                                <w:b/>
                                <w:sz w:val="21"/>
                              </w:rPr>
                              <w:t xml:space="preserve"> </w:t>
                            </w:r>
                            <w:proofErr w:type="spellStart"/>
                            <w:r w:rsidRPr="00432FA9">
                              <w:rPr>
                                <w:rFonts w:ascii="Times New Roman" w:eastAsia="BIZ UDPゴシック" w:hAnsi="Times New Roman" w:cs="Times New Roman"/>
                                <w:b/>
                                <w:sz w:val="21"/>
                              </w:rPr>
                              <w:t>nhắn</w:t>
                            </w:r>
                            <w:proofErr w:type="spellEnd"/>
                            <w:r w:rsidRPr="00432FA9">
                              <w:rPr>
                                <w:rFonts w:ascii="Times New Roman" w:eastAsia="BIZ UDPゴシック" w:hAnsi="Times New Roman" w:cs="Times New Roman"/>
                                <w:b/>
                                <w:sz w:val="21"/>
                              </w:rPr>
                              <w:t xml:space="preserve"> </w:t>
                            </w:r>
                            <w:proofErr w:type="spellStart"/>
                            <w:r w:rsidRPr="00432FA9">
                              <w:rPr>
                                <w:rFonts w:ascii="Times New Roman" w:eastAsia="BIZ UDPゴシック" w:hAnsi="Times New Roman" w:cs="Times New Roman"/>
                                <w:b/>
                                <w:sz w:val="21"/>
                              </w:rPr>
                              <w:t>của</w:t>
                            </w:r>
                            <w:proofErr w:type="spellEnd"/>
                            <w:r w:rsidRPr="00432FA9">
                              <w:rPr>
                                <w:rFonts w:ascii="Times New Roman" w:eastAsia="BIZ UDPゴシック" w:hAnsi="Times New Roman" w:cs="Times New Roman"/>
                                <w:b/>
                                <w:sz w:val="21"/>
                              </w:rPr>
                              <w:t xml:space="preserve"> </w:t>
                            </w:r>
                            <w:proofErr w:type="spellStart"/>
                            <w:r w:rsidRPr="00432FA9">
                              <w:rPr>
                                <w:rFonts w:ascii="Times New Roman" w:eastAsia="BIZ UDPゴシック" w:hAnsi="Times New Roman" w:cs="Times New Roman"/>
                                <w:b/>
                                <w:sz w:val="21"/>
                              </w:rPr>
                              <w:t>ủy</w:t>
                            </w:r>
                            <w:proofErr w:type="spellEnd"/>
                            <w:r w:rsidRPr="00432FA9">
                              <w:rPr>
                                <w:rFonts w:ascii="Times New Roman" w:eastAsia="BIZ UDPゴシック" w:hAnsi="Times New Roman" w:cs="Times New Roman"/>
                                <w:b/>
                                <w:sz w:val="21"/>
                              </w:rPr>
                              <w:t xml:space="preserve"> </w:t>
                            </w:r>
                            <w:proofErr w:type="spellStart"/>
                            <w:r w:rsidRPr="00432FA9">
                              <w:rPr>
                                <w:rFonts w:ascii="Times New Roman" w:eastAsia="BIZ UDPゴシック" w:hAnsi="Times New Roman" w:cs="Times New Roman"/>
                                <w:b/>
                                <w:sz w:val="21"/>
                              </w:rPr>
                              <w:t>viên</w:t>
                            </w:r>
                            <w:proofErr w:type="spellEnd"/>
                            <w:r w:rsidRPr="00432FA9">
                              <w:rPr>
                                <w:rFonts w:ascii="Times New Roman" w:eastAsia="BIZ UDPゴシック" w:hAnsi="Times New Roman" w:cs="Times New Roman"/>
                                <w:b/>
                                <w:sz w:val="21"/>
                              </w:rPr>
                              <w:t xml:space="preserve"> </w:t>
                            </w:r>
                            <w:proofErr w:type="spellStart"/>
                            <w:r w:rsidRPr="00432FA9">
                              <w:rPr>
                                <w:rFonts w:ascii="Times New Roman" w:eastAsia="BIZ UDPゴシック" w:hAnsi="Times New Roman" w:cs="Times New Roman"/>
                                <w:b/>
                                <w:sz w:val="21"/>
                              </w:rPr>
                              <w:t>phụ</w:t>
                            </w:r>
                            <w:proofErr w:type="spellEnd"/>
                            <w:r w:rsidRPr="00432FA9">
                              <w:rPr>
                                <w:rFonts w:ascii="Times New Roman" w:eastAsia="BIZ UDPゴシック" w:hAnsi="Times New Roman" w:cs="Times New Roman"/>
                                <w:b/>
                                <w:sz w:val="21"/>
                              </w:rPr>
                              <w:t xml:space="preserve"> </w:t>
                            </w:r>
                            <w:proofErr w:type="spellStart"/>
                            <w:r w:rsidRPr="00432FA9">
                              <w:rPr>
                                <w:rFonts w:ascii="Times New Roman" w:eastAsia="BIZ UDPゴシック" w:hAnsi="Times New Roman" w:cs="Times New Roman"/>
                                <w:b/>
                                <w:sz w:val="21"/>
                              </w:rPr>
                              <w:t>trách</w:t>
                            </w:r>
                            <w:proofErr w:type="spellEnd"/>
                            <w:r w:rsidRPr="00432FA9">
                              <w:rPr>
                                <w:rFonts w:ascii="Times New Roman" w:eastAsia="BIZ UDPゴシック" w:hAnsi="Times New Roman" w:cs="Times New Roman"/>
                                <w:b/>
                                <w:sz w:val="21"/>
                              </w:rPr>
                              <w:t xml:space="preserve"> </w:t>
                            </w:r>
                            <w:proofErr w:type="spellStart"/>
                            <w:r w:rsidRPr="00432FA9">
                              <w:rPr>
                                <w:rFonts w:ascii="Times New Roman" w:eastAsia="BIZ UDPゴシック" w:hAnsi="Times New Roman" w:cs="Times New Roman"/>
                                <w:b/>
                                <w:sz w:val="21"/>
                              </w:rPr>
                              <w:t>vấn</w:t>
                            </w:r>
                            <w:proofErr w:type="spellEnd"/>
                            <w:r w:rsidRPr="00432FA9">
                              <w:rPr>
                                <w:rFonts w:ascii="Times New Roman" w:eastAsia="BIZ UDPゴシック" w:hAnsi="Times New Roman" w:cs="Times New Roman"/>
                                <w:b/>
                                <w:sz w:val="21"/>
                              </w:rPr>
                              <w:t xml:space="preserve"> </w:t>
                            </w:r>
                            <w:proofErr w:type="spellStart"/>
                            <w:r w:rsidRPr="00432FA9">
                              <w:rPr>
                                <w:rFonts w:ascii="Times New Roman" w:eastAsia="BIZ UDPゴシック" w:hAnsi="Times New Roman" w:cs="Times New Roman" w:hint="cs"/>
                                <w:b/>
                                <w:sz w:val="21"/>
                              </w:rPr>
                              <w:t>đ</w:t>
                            </w:r>
                            <w:r w:rsidRPr="00432FA9">
                              <w:rPr>
                                <w:rFonts w:ascii="Times New Roman" w:eastAsia="BIZ UDPゴシック" w:hAnsi="Times New Roman" w:cs="Times New Roman"/>
                                <w:b/>
                                <w:sz w:val="21"/>
                              </w:rPr>
                              <w:t>ề</w:t>
                            </w:r>
                            <w:proofErr w:type="spellEnd"/>
                            <w:r w:rsidRPr="000A2A7E">
                              <w:rPr>
                                <w:rFonts w:ascii="Times New Roman" w:eastAsia="BIZ UDPゴシック" w:hAnsi="Times New Roman" w:cs="Times New Roman"/>
                                <w:b/>
                                <w:sz w:val="21"/>
                              </w:rPr>
                              <w:t xml:space="preserve"> </w:t>
                            </w:r>
                            <w:proofErr w:type="spellStart"/>
                            <w:r w:rsidRPr="00432FA9">
                              <w:rPr>
                                <w:rFonts w:ascii="Times New Roman" w:eastAsia="BIZ UDPゴシック" w:hAnsi="Times New Roman" w:cs="Times New Roman"/>
                                <w:b/>
                                <w:sz w:val="21"/>
                              </w:rPr>
                              <w:t>tuân</w:t>
                            </w:r>
                            <w:proofErr w:type="spellEnd"/>
                            <w:r w:rsidRPr="00432FA9">
                              <w:rPr>
                                <w:rFonts w:ascii="Times New Roman" w:eastAsia="BIZ UDPゴシック" w:hAnsi="Times New Roman" w:cs="Times New Roman"/>
                                <w:b/>
                                <w:sz w:val="21"/>
                              </w:rPr>
                              <w:t xml:space="preserve"> </w:t>
                            </w:r>
                            <w:proofErr w:type="spellStart"/>
                            <w:r w:rsidRPr="00432FA9">
                              <w:rPr>
                                <w:rFonts w:ascii="Times New Roman" w:eastAsia="BIZ UDPゴシック" w:hAnsi="Times New Roman" w:cs="Times New Roman"/>
                                <w:b/>
                                <w:sz w:val="21"/>
                              </w:rPr>
                              <w:t>thủ</w:t>
                            </w:r>
                            <w:proofErr w:type="spellEnd"/>
                            <w:r w:rsidRPr="000A2A7E">
                              <w:rPr>
                                <w:rFonts w:ascii="Times New Roman" w:eastAsia="BIZ UDPゴシック" w:hAnsi="Times New Roman" w:cs="Times New Roman"/>
                                <w:b/>
                                <w:sz w:val="21"/>
                              </w:rPr>
                              <w:t xml:space="preserve"> (</w:t>
                            </w:r>
                            <w:proofErr w:type="spellStart"/>
                            <w:r w:rsidRPr="000A2A7E">
                              <w:rPr>
                                <w:rFonts w:ascii="Times New Roman" w:eastAsia="BIZ UDPゴシック" w:hAnsi="Times New Roman" w:cs="Times New Roman"/>
                                <w:b/>
                                <w:sz w:val="21"/>
                              </w:rPr>
                              <w:t>giám</w:t>
                            </w:r>
                            <w:proofErr w:type="spellEnd"/>
                            <w:r w:rsidRPr="000A2A7E">
                              <w:rPr>
                                <w:rFonts w:ascii="Times New Roman" w:eastAsia="BIZ UDPゴシック" w:hAnsi="Times New Roman" w:cs="Times New Roman"/>
                                <w:b/>
                                <w:sz w:val="21"/>
                              </w:rPr>
                              <w:t xml:space="preserve"> </w:t>
                            </w:r>
                            <w:proofErr w:type="spellStart"/>
                            <w:r w:rsidRPr="000A2A7E">
                              <w:rPr>
                                <w:rFonts w:ascii="Times New Roman" w:eastAsia="BIZ UDPゴシック" w:hAnsi="Times New Roman" w:cs="Times New Roman"/>
                                <w:b/>
                                <w:sz w:val="21"/>
                              </w:rPr>
                              <w:t>đố</w:t>
                            </w:r>
                            <w:r w:rsidRPr="00C9596B">
                              <w:rPr>
                                <w:rFonts w:ascii="Times New Roman" w:eastAsia="BIZ UDPゴシック" w:hAnsi="Times New Roman" w:cs="Times New Roman"/>
                                <w:b/>
                                <w:sz w:val="21"/>
                              </w:rPr>
                              <w:t>c</w:t>
                            </w:r>
                            <w:proofErr w:type="spellEnd"/>
                            <w:r w:rsidRPr="00C9596B">
                              <w:rPr>
                                <w:rFonts w:ascii="Times New Roman" w:eastAsia="BIZ UDPゴシック" w:hAnsi="Times New Roman" w:cs="Times New Roman"/>
                                <w:b/>
                                <w:sz w:val="21"/>
                              </w:rPr>
                              <w:t xml:space="preserve"> </w:t>
                            </w:r>
                            <w:proofErr w:type="spellStart"/>
                            <w:r w:rsidRPr="00C9596B">
                              <w:rPr>
                                <w:rFonts w:ascii="Times New Roman" w:eastAsia="BIZ UDPゴシック" w:hAnsi="Times New Roman" w:cs="Times New Roman"/>
                                <w:b/>
                                <w:sz w:val="21"/>
                              </w:rPr>
                              <w:t>Otoshi</w:t>
                            </w:r>
                            <w:proofErr w:type="spellEnd"/>
                            <w:r w:rsidRPr="00C9596B">
                              <w:rPr>
                                <w:rFonts w:ascii="Times New Roman" w:eastAsia="BIZ UDPゴシック" w:hAnsi="Times New Roman" w:cs="Times New Roman"/>
                                <w:b/>
                                <w:sz w:val="21"/>
                              </w:rPr>
                              <w:t>)</w:t>
                            </w:r>
                            <w:r w:rsidRPr="00432FA9">
                              <w:rPr>
                                <w:rFonts w:ascii="Times New Roman" w:eastAsia="BIZ UDPゴシック" w:hAnsi="Times New Roman" w:cs="Times New Roman"/>
                                <w:b/>
                                <w:sz w:val="21"/>
                              </w:rPr>
                              <w:t xml:space="preserve"> </w:t>
                            </w:r>
                            <w:proofErr w:type="spellStart"/>
                            <w:r w:rsidRPr="00432FA9">
                              <w:rPr>
                                <w:rFonts w:ascii="Times New Roman" w:eastAsia="BIZ UDPゴシック" w:hAnsi="Times New Roman" w:cs="Times New Roman"/>
                                <w:b/>
                                <w:sz w:val="21"/>
                              </w:rPr>
                              <w:t>c</w:t>
                            </w:r>
                            <w:r w:rsidRPr="000A2A7E">
                              <w:rPr>
                                <w:rFonts w:ascii="Times New Roman" w:eastAsia="BIZ UDPゴシック" w:hAnsi="Times New Roman" w:cs="Times New Roman"/>
                                <w:b/>
                                <w:sz w:val="21"/>
                              </w:rPr>
                              <w:t>ủa</w:t>
                            </w:r>
                            <w:proofErr w:type="spellEnd"/>
                            <w:r w:rsidRPr="000A2A7E">
                              <w:rPr>
                                <w:rFonts w:ascii="Times New Roman" w:eastAsia="BIZ UDPゴシック" w:hAnsi="Times New Roman" w:cs="Times New Roman"/>
                                <w:b/>
                                <w:sz w:val="21"/>
                              </w:rPr>
                              <w:t xml:space="preserve"> UMC</w:t>
                            </w:r>
                          </w:p>
                          <w:p w14:paraId="64AF4CE3" w14:textId="77777777" w:rsidR="005A2232" w:rsidRPr="00432FA9" w:rsidRDefault="005A2232" w:rsidP="00432FA9">
                            <w:pPr>
                              <w:pStyle w:val="NormalWeb"/>
                              <w:spacing w:line="30" w:lineRule="atLeast"/>
                              <w:rPr>
                                <w:rFonts w:ascii="Times New Roman" w:hAnsi="Times New Roman"/>
                                <w:bCs/>
                                <w:sz w:val="21"/>
                                <w:szCs w:val="18"/>
                                <w:lang w:val="vi-VN"/>
                              </w:rPr>
                            </w:pPr>
                            <w:proofErr w:type="spellStart"/>
                            <w:r w:rsidRPr="00432FA9">
                              <w:rPr>
                                <w:rFonts w:ascii="Times New Roman" w:hAnsi="Times New Roman"/>
                                <w:sz w:val="21"/>
                                <w:szCs w:val="18"/>
                              </w:rPr>
                              <w:t>Nội</w:t>
                            </w:r>
                            <w:proofErr w:type="spellEnd"/>
                            <w:r w:rsidRPr="00432FA9">
                              <w:rPr>
                                <w:rFonts w:ascii="Times New Roman" w:hAnsi="Times New Roman"/>
                                <w:sz w:val="21"/>
                                <w:szCs w:val="18"/>
                              </w:rPr>
                              <w:t xml:space="preserve"> dung </w:t>
                            </w:r>
                            <w:proofErr w:type="spellStart"/>
                            <w:r w:rsidRPr="00432FA9">
                              <w:rPr>
                                <w:rFonts w:ascii="Times New Roman" w:hAnsi="Times New Roman"/>
                                <w:sz w:val="21"/>
                                <w:szCs w:val="18"/>
                              </w:rPr>
                              <w:t>của</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Ủy</w:t>
                            </w:r>
                            <w:proofErr w:type="spellEnd"/>
                            <w:r w:rsidRPr="00432FA9">
                              <w:rPr>
                                <w:rFonts w:ascii="Times New Roman" w:hAnsi="Times New Roman"/>
                                <w:sz w:val="21"/>
                                <w:szCs w:val="18"/>
                              </w:rPr>
                              <w:t xml:space="preserve"> ban </w:t>
                            </w:r>
                            <w:proofErr w:type="spellStart"/>
                            <w:r w:rsidRPr="00432FA9">
                              <w:rPr>
                                <w:rFonts w:ascii="Times New Roman" w:hAnsi="Times New Roman"/>
                                <w:sz w:val="21"/>
                                <w:szCs w:val="18"/>
                              </w:rPr>
                              <w:t>tuân</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thủ</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của</w:t>
                            </w:r>
                            <w:proofErr w:type="spellEnd"/>
                            <w:r w:rsidRPr="00432FA9">
                              <w:rPr>
                                <w:rFonts w:ascii="Times New Roman" w:hAnsi="Times New Roman"/>
                                <w:sz w:val="21"/>
                                <w:szCs w:val="18"/>
                              </w:rPr>
                              <w:t xml:space="preserve"> TICO </w:t>
                            </w:r>
                            <w:proofErr w:type="spellStart"/>
                            <w:r w:rsidRPr="00432FA9">
                              <w:rPr>
                                <w:rFonts w:ascii="Times New Roman" w:hAnsi="Times New Roman"/>
                                <w:sz w:val="21"/>
                                <w:szCs w:val="18"/>
                              </w:rPr>
                              <w:t>đã</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được</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công</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bố</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như</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trên</w:t>
                            </w:r>
                            <w:proofErr w:type="spellEnd"/>
                            <w:r w:rsidRPr="00432FA9">
                              <w:rPr>
                                <w:rFonts w:ascii="Times New Roman" w:hAnsi="Times New Roman"/>
                                <w:sz w:val="21"/>
                                <w:szCs w:val="18"/>
                              </w:rPr>
                              <w:t>.</w:t>
                            </w:r>
                            <w:r w:rsidRPr="00432FA9">
                              <w:rPr>
                                <w:rFonts w:ascii="Times New Roman" w:hAnsi="Times New Roman"/>
                                <w:sz w:val="21"/>
                                <w:szCs w:val="18"/>
                              </w:rPr>
                              <w:br/>
                            </w:r>
                            <w:proofErr w:type="spellStart"/>
                            <w:r w:rsidRPr="00432FA9">
                              <w:rPr>
                                <w:rFonts w:ascii="Times New Roman" w:hAnsi="Times New Roman"/>
                                <w:sz w:val="21"/>
                                <w:szCs w:val="18"/>
                              </w:rPr>
                              <w:t>Việc</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vẫn</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còn</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xảy</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ra</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các</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trường</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hợp</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lái</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xe</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sau</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khi</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uống</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rượu</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khiến</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tôi</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có</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nhiều</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suy</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nghĩ</w:t>
                            </w:r>
                            <w:proofErr w:type="spellEnd"/>
                            <w:r w:rsidRPr="00432FA9">
                              <w:rPr>
                                <w:rFonts w:ascii="Times New Roman" w:hAnsi="Times New Roman"/>
                                <w:sz w:val="21"/>
                                <w:szCs w:val="18"/>
                              </w:rPr>
                              <w:t>.</w:t>
                            </w:r>
                            <w:r w:rsidRPr="00432FA9">
                              <w:rPr>
                                <w:rFonts w:ascii="Times New Roman" w:hAnsi="Times New Roman"/>
                                <w:sz w:val="21"/>
                                <w:szCs w:val="18"/>
                              </w:rPr>
                              <w:br/>
                            </w:r>
                            <w:proofErr w:type="spellStart"/>
                            <w:r w:rsidRPr="00432FA9">
                              <w:rPr>
                                <w:rFonts w:ascii="Times New Roman" w:hAnsi="Times New Roman"/>
                                <w:sz w:val="21"/>
                                <w:szCs w:val="18"/>
                              </w:rPr>
                              <w:t>Lý</w:t>
                            </w:r>
                            <w:proofErr w:type="spellEnd"/>
                            <w:r w:rsidRPr="00432FA9">
                              <w:rPr>
                                <w:rFonts w:ascii="Times New Roman" w:hAnsi="Times New Roman"/>
                                <w:sz w:val="21"/>
                                <w:szCs w:val="18"/>
                              </w:rPr>
                              <w:t xml:space="preserve"> do </w:t>
                            </w:r>
                            <w:proofErr w:type="spellStart"/>
                            <w:r w:rsidRPr="00432FA9">
                              <w:rPr>
                                <w:rFonts w:ascii="Times New Roman" w:hAnsi="Times New Roman"/>
                                <w:sz w:val="21"/>
                                <w:szCs w:val="18"/>
                              </w:rPr>
                              <w:t>là</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vào</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năm</w:t>
                            </w:r>
                            <w:proofErr w:type="spellEnd"/>
                            <w:r w:rsidRPr="00432FA9">
                              <w:rPr>
                                <w:rFonts w:ascii="Times New Roman" w:hAnsi="Times New Roman"/>
                                <w:sz w:val="21"/>
                                <w:szCs w:val="18"/>
                              </w:rPr>
                              <w:t xml:space="preserve"> 2011, </w:t>
                            </w:r>
                            <w:proofErr w:type="spellStart"/>
                            <w:r w:rsidRPr="00432FA9">
                              <w:rPr>
                                <w:rStyle w:val="Strong"/>
                                <w:rFonts w:ascii="Times New Roman" w:hAnsi="Times New Roman"/>
                                <w:b w:val="0"/>
                                <w:sz w:val="21"/>
                                <w:szCs w:val="18"/>
                              </w:rPr>
                              <w:t>một</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nhân</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viên</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cấp</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dưới</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trực</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tiếp</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của</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tôi</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đã</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gây</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ra</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một</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vụ</w:t>
                            </w:r>
                            <w:proofErr w:type="spellEnd"/>
                            <w:r w:rsidRPr="00432FA9">
                              <w:rPr>
                                <w:rStyle w:val="Strong"/>
                                <w:rFonts w:ascii="Times New Roman" w:hAnsi="Times New Roman"/>
                                <w:b w:val="0"/>
                                <w:sz w:val="21"/>
                                <w:szCs w:val="18"/>
                              </w:rPr>
                              <w:t xml:space="preserve"> </w:t>
                            </w:r>
                            <w:proofErr w:type="gramStart"/>
                            <w:r w:rsidRPr="00432FA9">
                              <w:rPr>
                                <w:rStyle w:val="Strong"/>
                                <w:rFonts w:ascii="Times New Roman" w:hAnsi="Times New Roman"/>
                                <w:b w:val="0"/>
                                <w:sz w:val="21"/>
                                <w:szCs w:val="18"/>
                              </w:rPr>
                              <w:t>tai</w:t>
                            </w:r>
                            <w:proofErr w:type="gram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nạn</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giao</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thông</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trong</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tình</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trạng</w:t>
                            </w:r>
                            <w:proofErr w:type="spellEnd"/>
                            <w:r w:rsidRPr="00432FA9">
                              <w:rPr>
                                <w:rStyle w:val="Strong"/>
                                <w:rFonts w:ascii="Times New Roman" w:hAnsi="Times New Roman"/>
                                <w:b w:val="0"/>
                                <w:sz w:val="21"/>
                                <w:szCs w:val="18"/>
                              </w:rPr>
                              <w:t xml:space="preserve"> say </w:t>
                            </w:r>
                            <w:proofErr w:type="spellStart"/>
                            <w:r w:rsidRPr="00432FA9">
                              <w:rPr>
                                <w:rStyle w:val="Strong"/>
                                <w:rFonts w:ascii="Times New Roman" w:hAnsi="Times New Roman"/>
                                <w:b w:val="0"/>
                                <w:sz w:val="21"/>
                                <w:szCs w:val="18"/>
                              </w:rPr>
                              <w:t>rượu</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và</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bỏ</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trốn</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Tôi</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đã</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tham</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gia</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vào</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quá</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trình</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xử</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lý</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sau</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đó</w:t>
                            </w:r>
                            <w:proofErr w:type="spellEnd"/>
                            <w:r w:rsidRPr="00432FA9">
                              <w:rPr>
                                <w:rFonts w:ascii="Times New Roman" w:hAnsi="Times New Roman"/>
                                <w:sz w:val="21"/>
                                <w:szCs w:val="18"/>
                              </w:rPr>
                              <w:t>.</w:t>
                            </w:r>
                            <w:r w:rsidRPr="00432FA9">
                              <w:rPr>
                                <w:rFonts w:ascii="Times New Roman" w:hAnsi="Times New Roman"/>
                                <w:sz w:val="21"/>
                                <w:szCs w:val="18"/>
                              </w:rPr>
                              <w:br/>
                            </w:r>
                            <w:proofErr w:type="spellStart"/>
                            <w:r w:rsidRPr="00432FA9">
                              <w:rPr>
                                <w:rFonts w:ascii="Times New Roman" w:hAnsi="Times New Roman"/>
                                <w:sz w:val="21"/>
                                <w:szCs w:val="18"/>
                              </w:rPr>
                              <w:t>Khi</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ấy</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điều</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khiến</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tôi</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nhận</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ra</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sâu</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sắc</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nhất</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là</w:t>
                            </w:r>
                            <w:proofErr w:type="spellEnd"/>
                            <w:r w:rsidRPr="00432FA9">
                              <w:rPr>
                                <w:rFonts w:ascii="Times New Roman" w:hAnsi="Times New Roman"/>
                                <w:sz w:val="21"/>
                                <w:szCs w:val="18"/>
                              </w:rPr>
                              <w:t xml:space="preserve">: </w:t>
                            </w:r>
                            <w:r w:rsidRPr="00432FA9">
                              <w:rPr>
                                <w:rStyle w:val="Strong"/>
                                <w:rFonts w:ascii="Times New Roman" w:hAnsi="Times New Roman"/>
                                <w:b w:val="0"/>
                                <w:sz w:val="21"/>
                                <w:szCs w:val="18"/>
                              </w:rPr>
                              <w:t>“</w:t>
                            </w:r>
                            <w:proofErr w:type="spellStart"/>
                            <w:r w:rsidRPr="00432FA9">
                              <w:rPr>
                                <w:rStyle w:val="Strong"/>
                                <w:rFonts w:ascii="Times New Roman" w:hAnsi="Times New Roman"/>
                                <w:b w:val="0"/>
                                <w:sz w:val="21"/>
                                <w:szCs w:val="18"/>
                              </w:rPr>
                              <w:t>Lái</w:t>
                            </w:r>
                            <w:proofErr w:type="spellEnd"/>
                            <w:r w:rsidRPr="00432FA9">
                              <w:rPr>
                                <w:rStyle w:val="Strong"/>
                                <w:rFonts w:ascii="Times New Roman" w:hAnsi="Times New Roman"/>
                                <w:b w:val="0"/>
                                <w:sz w:val="21"/>
                                <w:szCs w:val="18"/>
                              </w:rPr>
                              <w:t xml:space="preserve"> </w:t>
                            </w:r>
                            <w:proofErr w:type="spellStart"/>
                            <w:proofErr w:type="gramStart"/>
                            <w:r w:rsidRPr="00432FA9">
                              <w:rPr>
                                <w:rStyle w:val="Strong"/>
                                <w:rFonts w:ascii="Times New Roman" w:hAnsi="Times New Roman"/>
                                <w:b w:val="0"/>
                                <w:sz w:val="21"/>
                                <w:szCs w:val="18"/>
                              </w:rPr>
                              <w:t>xe</w:t>
                            </w:r>
                            <w:proofErr w:type="spellEnd"/>
                            <w:proofErr w:type="gram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sau</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khi</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uống</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rượu</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bia</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không</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mang</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lại</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hạnh</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phúc</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cho</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bất</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kỳ</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ai</w:t>
                            </w:r>
                            <w:proofErr w:type="spellEnd"/>
                            <w:r w:rsidRPr="00432FA9">
                              <w:rPr>
                                <w:rStyle w:val="Strong"/>
                                <w:rFonts w:ascii="Times New Roman" w:hAnsi="Times New Roman"/>
                                <w:b w:val="0"/>
                                <w:sz w:val="21"/>
                                <w:szCs w:val="18"/>
                              </w:rPr>
                              <w:t>.</w:t>
                            </w:r>
                            <w:r w:rsidRPr="00432FA9">
                              <w:rPr>
                                <w:rFonts w:ascii="Times New Roman" w:hAnsi="Times New Roman"/>
                                <w:sz w:val="21"/>
                                <w:szCs w:val="18"/>
                              </w:rPr>
                              <w:t xml:space="preserve"> </w:t>
                            </w:r>
                            <w:proofErr w:type="spellStart"/>
                            <w:r w:rsidRPr="00432FA9">
                              <w:rPr>
                                <w:rFonts w:ascii="Times New Roman" w:hAnsi="Times New Roman"/>
                                <w:sz w:val="21"/>
                                <w:szCs w:val="18"/>
                              </w:rPr>
                              <w:t>Lần</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này</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người</w:t>
                            </w:r>
                            <w:proofErr w:type="spellEnd"/>
                            <w:r w:rsidRPr="00432FA9">
                              <w:rPr>
                                <w:rFonts w:ascii="Times New Roman" w:hAnsi="Times New Roman"/>
                                <w:sz w:val="21"/>
                                <w:szCs w:val="18"/>
                              </w:rPr>
                              <w:t xml:space="preserve"> </w:t>
                            </w:r>
                            <w:proofErr w:type="gramStart"/>
                            <w:r w:rsidRPr="00432FA9">
                              <w:rPr>
                                <w:rFonts w:ascii="Times New Roman" w:hAnsi="Times New Roman"/>
                                <w:sz w:val="21"/>
                                <w:szCs w:val="18"/>
                              </w:rPr>
                              <w:t>vi</w:t>
                            </w:r>
                            <w:proofErr w:type="gramEnd"/>
                            <w:r w:rsidRPr="00432FA9">
                              <w:rPr>
                                <w:rFonts w:ascii="Times New Roman" w:hAnsi="Times New Roman"/>
                                <w:sz w:val="21"/>
                                <w:szCs w:val="18"/>
                              </w:rPr>
                              <w:t xml:space="preserve"> </w:t>
                            </w:r>
                            <w:proofErr w:type="spellStart"/>
                            <w:r w:rsidRPr="00432FA9">
                              <w:rPr>
                                <w:rFonts w:ascii="Times New Roman" w:hAnsi="Times New Roman"/>
                                <w:sz w:val="21"/>
                                <w:szCs w:val="18"/>
                              </w:rPr>
                              <w:t>phạm</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dường</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như</w:t>
                            </w:r>
                            <w:proofErr w:type="spellEnd"/>
                            <w:r w:rsidRPr="00432FA9">
                              <w:rPr>
                                <w:rFonts w:ascii="Times New Roman" w:hAnsi="Times New Roman"/>
                                <w:sz w:val="21"/>
                                <w:szCs w:val="18"/>
                              </w:rPr>
                              <w:t xml:space="preserve"> </w:t>
                            </w:r>
                            <w:proofErr w:type="spellStart"/>
                            <w:r w:rsidRPr="00432FA9">
                              <w:rPr>
                                <w:rStyle w:val="Strong"/>
                                <w:rFonts w:ascii="Times New Roman" w:hAnsi="Times New Roman"/>
                                <w:b w:val="0"/>
                                <w:sz w:val="21"/>
                                <w:szCs w:val="18"/>
                              </w:rPr>
                              <w:t>không</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phải</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là</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nhân</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viên</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của</w:t>
                            </w:r>
                            <w:proofErr w:type="spellEnd"/>
                            <w:r w:rsidRPr="00432FA9">
                              <w:rPr>
                                <w:rStyle w:val="Strong"/>
                                <w:rFonts w:ascii="Times New Roman" w:hAnsi="Times New Roman"/>
                                <w:b w:val="0"/>
                                <w:sz w:val="21"/>
                                <w:szCs w:val="18"/>
                              </w:rPr>
                              <w:t xml:space="preserve"> TICO</w:t>
                            </w:r>
                            <w:r w:rsidRPr="00432FA9">
                              <w:rPr>
                                <w:rFonts w:ascii="Times New Roman" w:hAnsi="Times New Roman"/>
                                <w:sz w:val="21"/>
                                <w:szCs w:val="18"/>
                              </w:rPr>
                              <w:t xml:space="preserve">, </w:t>
                            </w:r>
                            <w:proofErr w:type="spellStart"/>
                            <w:r w:rsidRPr="00432FA9">
                              <w:rPr>
                                <w:rFonts w:ascii="Times New Roman" w:hAnsi="Times New Roman"/>
                                <w:sz w:val="21"/>
                                <w:szCs w:val="18"/>
                              </w:rPr>
                              <w:t>nh</w:t>
                            </w:r>
                            <w:r w:rsidRPr="00432FA9">
                              <w:rPr>
                                <w:rFonts w:ascii="Times New Roman" w:hAnsi="Times New Roman" w:hint="cs"/>
                                <w:sz w:val="21"/>
                                <w:szCs w:val="18"/>
                              </w:rPr>
                              <w:t>ư</w:t>
                            </w:r>
                            <w:r w:rsidRPr="00432FA9">
                              <w:rPr>
                                <w:rFonts w:ascii="Times New Roman" w:hAnsi="Times New Roman"/>
                                <w:sz w:val="21"/>
                                <w:szCs w:val="18"/>
                              </w:rPr>
                              <w:t>ng</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tôi</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mong</w:t>
                            </w:r>
                            <w:proofErr w:type="spellEnd"/>
                            <w:r w:rsidRPr="00432FA9">
                              <w:rPr>
                                <w:rFonts w:ascii="Times New Roman" w:hAnsi="Times New Roman"/>
                                <w:sz w:val="21"/>
                                <w:szCs w:val="18"/>
                              </w:rPr>
                              <w:t xml:space="preserve"> </w:t>
                            </w:r>
                            <w:proofErr w:type="spellStart"/>
                            <w:r w:rsidRPr="00432FA9">
                              <w:rPr>
                                <w:rFonts w:ascii="Times New Roman" w:hAnsi="Times New Roman"/>
                                <w:sz w:val="21"/>
                                <w:szCs w:val="18"/>
                              </w:rPr>
                              <w:t>rằng</w:t>
                            </w:r>
                            <w:proofErr w:type="spellEnd"/>
                            <w:r w:rsidRPr="00432FA9">
                              <w:rPr>
                                <w:rFonts w:ascii="Times New Roman" w:hAnsi="Times New Roman"/>
                                <w:sz w:val="21"/>
                                <w:szCs w:val="18"/>
                              </w:rPr>
                              <w:t xml:space="preserve"> </w:t>
                            </w:r>
                            <w:r w:rsidRPr="00432FA9">
                              <w:rPr>
                                <w:rStyle w:val="Strong"/>
                                <w:rFonts w:ascii="Times New Roman" w:hAnsi="Times New Roman"/>
                                <w:b w:val="0"/>
                                <w:sz w:val="21"/>
                                <w:szCs w:val="18"/>
                              </w:rPr>
                              <w:t xml:space="preserve">cam </w:t>
                            </w:r>
                            <w:proofErr w:type="spellStart"/>
                            <w:r w:rsidRPr="00432FA9">
                              <w:rPr>
                                <w:rStyle w:val="Strong"/>
                                <w:rFonts w:ascii="Times New Roman" w:hAnsi="Times New Roman"/>
                                <w:b w:val="0"/>
                                <w:sz w:val="21"/>
                                <w:szCs w:val="18"/>
                              </w:rPr>
                              <w:t>kết</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tuyệt</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đối</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không</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để</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tái</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diễn</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các</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vụ</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việc</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lái</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xe</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sau</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khi</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uống</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rượu</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bia</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sẽ</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không</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bị</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hình</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thức</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hóa</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không</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bị</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phai</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mờ</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theo</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thời</w:t>
                            </w:r>
                            <w:proofErr w:type="spellEnd"/>
                            <w:r w:rsidRPr="00432FA9">
                              <w:rPr>
                                <w:rStyle w:val="Strong"/>
                                <w:rFonts w:ascii="Times New Roman" w:hAnsi="Times New Roman"/>
                                <w:b w:val="0"/>
                                <w:sz w:val="21"/>
                                <w:szCs w:val="18"/>
                              </w:rPr>
                              <w:t xml:space="preserve"> </w:t>
                            </w:r>
                            <w:proofErr w:type="spellStart"/>
                            <w:r w:rsidRPr="00432FA9">
                              <w:rPr>
                                <w:rStyle w:val="Strong"/>
                                <w:rFonts w:ascii="Times New Roman" w:hAnsi="Times New Roman"/>
                                <w:b w:val="0"/>
                                <w:sz w:val="21"/>
                                <w:szCs w:val="18"/>
                              </w:rPr>
                              <w:t>gian</w:t>
                            </w:r>
                            <w:proofErr w:type="spellEnd"/>
                            <w:r w:rsidRPr="00432FA9">
                              <w:rPr>
                                <w:rStyle w:val="Strong"/>
                                <w:rFonts w:ascii="Times New Roman" w:hAnsi="Times New Roman"/>
                                <w:b w:val="0"/>
                                <w:sz w:val="21"/>
                                <w:szCs w:val="18"/>
                              </w:rPr>
                              <w:t>.</w:t>
                            </w:r>
                            <w:r w:rsidRPr="00432FA9">
                              <w:rPr>
                                <w:rStyle w:val="Strong"/>
                                <w:rFonts w:ascii="Times New Roman" w:hAnsi="Times New Roman"/>
                                <w:b w:val="0"/>
                                <w:sz w:val="21"/>
                                <w:szCs w:val="18"/>
                                <w:lang w:val="vi-VN"/>
                              </w:rPr>
                              <w:t xml:space="preserve"> </w:t>
                            </w:r>
                            <w:r w:rsidRPr="00432FA9">
                              <w:rPr>
                                <w:rFonts w:ascii="Times New Roman" w:hAnsi="Times New Roman"/>
                                <w:sz w:val="21"/>
                                <w:szCs w:val="18"/>
                                <w:lang w:val="vi-VN"/>
                              </w:rPr>
                              <w:t xml:space="preserve">Nội dung công bố của TICO gồm </w:t>
                            </w:r>
                            <w:r w:rsidRPr="00432FA9">
                              <w:rPr>
                                <w:rStyle w:val="Strong"/>
                                <w:rFonts w:ascii="Times New Roman" w:hAnsi="Times New Roman"/>
                                <w:b w:val="0"/>
                                <w:sz w:val="21"/>
                                <w:szCs w:val="18"/>
                                <w:lang w:val="vi-VN"/>
                              </w:rPr>
                              <w:t>5 hạng mục</w:t>
                            </w:r>
                            <w:r w:rsidRPr="00432FA9">
                              <w:rPr>
                                <w:rFonts w:ascii="Times New Roman" w:hAnsi="Times New Roman"/>
                                <w:sz w:val="21"/>
                                <w:szCs w:val="18"/>
                                <w:lang w:val="vi-VN"/>
                              </w:rPr>
                              <w:t xml:space="preserve"> như đã nêu ở trên. Tại </w:t>
                            </w:r>
                            <w:r w:rsidRPr="00432FA9">
                              <w:rPr>
                                <w:rStyle w:val="Strong"/>
                                <w:rFonts w:ascii="Times New Roman" w:hAnsi="Times New Roman"/>
                                <w:b w:val="0"/>
                                <w:sz w:val="21"/>
                                <w:szCs w:val="18"/>
                                <w:lang w:val="vi-VN"/>
                              </w:rPr>
                              <w:t>UMC</w:t>
                            </w:r>
                            <w:r w:rsidRPr="00432FA9">
                              <w:rPr>
                                <w:rFonts w:ascii="Times New Roman" w:hAnsi="Times New Roman"/>
                                <w:sz w:val="21"/>
                                <w:szCs w:val="18"/>
                                <w:lang w:val="vi-VN"/>
                              </w:rPr>
                              <w:t xml:space="preserve">, hiện chúng tôi chỉ ghi nhận </w:t>
                            </w:r>
                            <w:r w:rsidRPr="00432FA9">
                              <w:rPr>
                                <w:rStyle w:val="Strong"/>
                                <w:rFonts w:ascii="Times New Roman" w:hAnsi="Times New Roman"/>
                                <w:b w:val="0"/>
                                <w:sz w:val="21"/>
                                <w:szCs w:val="18"/>
                                <w:lang w:val="vi-VN"/>
                              </w:rPr>
                              <w:t>một trường hợp có nghi ngờ về hành vi quấy rối/bắt nạt/lạm dụng quyền lực.</w:t>
                            </w:r>
                            <w:r w:rsidRPr="00432FA9">
                              <w:rPr>
                                <w:rFonts w:ascii="Times New Roman" w:hAnsi="Times New Roman"/>
                                <w:sz w:val="21"/>
                                <w:szCs w:val="18"/>
                                <w:lang w:val="vi-VN"/>
                              </w:rPr>
                              <w:t xml:space="preserve"> Tuy nhiên, đối với các mục khác, có khả năng vẫn còn </w:t>
                            </w:r>
                            <w:r w:rsidRPr="00432FA9">
                              <w:rPr>
                                <w:rStyle w:val="Strong"/>
                                <w:rFonts w:ascii="Times New Roman" w:hAnsi="Times New Roman"/>
                                <w:b w:val="0"/>
                                <w:sz w:val="21"/>
                                <w:szCs w:val="18"/>
                                <w:lang w:val="vi-VN"/>
                              </w:rPr>
                              <w:t>những vấn đề tiềm ẩn mà ch</w:t>
                            </w:r>
                            <w:r w:rsidRPr="00432FA9">
                              <w:rPr>
                                <w:rStyle w:val="Strong"/>
                                <w:rFonts w:ascii="Times New Roman" w:hAnsi="Times New Roman" w:hint="cs"/>
                                <w:b w:val="0"/>
                                <w:sz w:val="21"/>
                                <w:szCs w:val="18"/>
                                <w:lang w:val="vi-VN"/>
                              </w:rPr>
                              <w:t>ư</w:t>
                            </w:r>
                            <w:r w:rsidRPr="00432FA9">
                              <w:rPr>
                                <w:rStyle w:val="Strong"/>
                                <w:rFonts w:ascii="Times New Roman" w:hAnsi="Times New Roman"/>
                                <w:b w:val="0"/>
                                <w:sz w:val="21"/>
                                <w:szCs w:val="18"/>
                                <w:lang w:val="vi-VN"/>
                              </w:rPr>
                              <w:t>a đ</w:t>
                            </w:r>
                            <w:r w:rsidRPr="00432FA9">
                              <w:rPr>
                                <w:rStyle w:val="Strong"/>
                                <w:rFonts w:ascii="Times New Roman" w:hAnsi="Times New Roman" w:hint="cs"/>
                                <w:b w:val="0"/>
                                <w:sz w:val="21"/>
                                <w:szCs w:val="18"/>
                                <w:lang w:val="vi-VN"/>
                              </w:rPr>
                              <w:t>ư</w:t>
                            </w:r>
                            <w:r w:rsidRPr="00432FA9">
                              <w:rPr>
                                <w:rStyle w:val="Strong"/>
                                <w:rFonts w:ascii="Times New Roman" w:hAnsi="Times New Roman"/>
                                <w:b w:val="0"/>
                                <w:sz w:val="21"/>
                                <w:szCs w:val="18"/>
                                <w:lang w:val="vi-VN"/>
                              </w:rPr>
                              <w:t xml:space="preserve">ợc phát hiện. </w:t>
                            </w:r>
                            <w:r w:rsidRPr="00432FA9">
                              <w:rPr>
                                <w:rFonts w:ascii="Times New Roman" w:hAnsi="Times New Roman"/>
                                <w:sz w:val="21"/>
                                <w:szCs w:val="18"/>
                                <w:lang w:val="vi-VN"/>
                              </w:rPr>
                              <w:t xml:space="preserve">Theo tôi, </w:t>
                            </w:r>
                            <w:r w:rsidRPr="00432FA9">
                              <w:rPr>
                                <w:rStyle w:val="Strong"/>
                                <w:rFonts w:ascii="Times New Roman" w:hAnsi="Times New Roman"/>
                                <w:b w:val="0"/>
                                <w:sz w:val="21"/>
                                <w:szCs w:val="18"/>
                                <w:lang w:val="vi-VN"/>
                              </w:rPr>
                              <w:t>“tuân thủ ”</w:t>
                            </w:r>
                            <w:r w:rsidRPr="00432FA9">
                              <w:rPr>
                                <w:rFonts w:ascii="Times New Roman" w:hAnsi="Times New Roman"/>
                                <w:sz w:val="21"/>
                                <w:szCs w:val="18"/>
                                <w:lang w:val="vi-VN"/>
                              </w:rPr>
                              <w:t xml:space="preserve"> không chỉ là việc </w:t>
                            </w:r>
                            <w:r w:rsidRPr="00432FA9">
                              <w:rPr>
                                <w:rStyle w:val="Strong"/>
                                <w:rFonts w:ascii="Times New Roman" w:hAnsi="Times New Roman"/>
                                <w:b w:val="0"/>
                                <w:sz w:val="21"/>
                                <w:szCs w:val="18"/>
                                <w:lang w:val="vi-VN"/>
                              </w:rPr>
                              <w:t>thực hiện đúng các quy định pháp luật</w:t>
                            </w:r>
                            <w:r w:rsidRPr="00432FA9">
                              <w:rPr>
                                <w:rFonts w:ascii="Times New Roman" w:hAnsi="Times New Roman"/>
                                <w:sz w:val="21"/>
                                <w:szCs w:val="18"/>
                                <w:lang w:val="vi-VN"/>
                              </w:rPr>
                              <w:t xml:space="preserve">, mà còn bao gồm cả </w:t>
                            </w:r>
                            <w:r w:rsidRPr="00432FA9">
                              <w:rPr>
                                <w:rStyle w:val="Strong"/>
                                <w:rFonts w:ascii="Times New Roman" w:hAnsi="Times New Roman"/>
                                <w:b w:val="0"/>
                                <w:sz w:val="21"/>
                                <w:szCs w:val="18"/>
                                <w:lang w:val="vi-VN"/>
                              </w:rPr>
                              <w:t>đạo đức doanh nghiệp, chuẩn mực xã hội, và cả những quy tắc ứng xử bất thành văn</w:t>
                            </w:r>
                            <w:r w:rsidRPr="00432FA9">
                              <w:rPr>
                                <w:rFonts w:ascii="Times New Roman" w:hAnsi="Times New Roman"/>
                                <w:sz w:val="21"/>
                                <w:szCs w:val="18"/>
                                <w:lang w:val="vi-VN"/>
                              </w:rPr>
                              <w:t xml:space="preserve"> mà chúng ta phải gìn giữ. UMC trong quá khứ từng vướng vào </w:t>
                            </w:r>
                            <w:r w:rsidRPr="00432FA9">
                              <w:rPr>
                                <w:rStyle w:val="Strong"/>
                                <w:rFonts w:ascii="Times New Roman" w:hAnsi="Times New Roman"/>
                                <w:b w:val="0"/>
                                <w:sz w:val="21"/>
                                <w:szCs w:val="18"/>
                                <w:lang w:val="vi-VN"/>
                              </w:rPr>
                              <w:t>vi phạm tuân thủ nghiêm trọng liên quan đến gian lận kế toán</w:t>
                            </w:r>
                            <w:r w:rsidRPr="00432FA9">
                              <w:rPr>
                                <w:rFonts w:ascii="Times New Roman" w:hAnsi="Times New Roman"/>
                                <w:sz w:val="21"/>
                                <w:szCs w:val="18"/>
                                <w:lang w:val="vi-VN"/>
                              </w:rPr>
                              <w:t xml:space="preserve">, và những gì chúng ta </w:t>
                            </w:r>
                            <w:r w:rsidRPr="00432FA9">
                              <w:rPr>
                                <w:rStyle w:val="Strong"/>
                                <w:rFonts w:ascii="Times New Roman" w:hAnsi="Times New Roman"/>
                                <w:b w:val="0"/>
                                <w:sz w:val="21"/>
                                <w:szCs w:val="18"/>
                                <w:lang w:val="vi-VN"/>
                              </w:rPr>
                              <w:t>đánh mất khi đó là vô cùng to lớn</w:t>
                            </w:r>
                            <w:r w:rsidRPr="00432FA9">
                              <w:rPr>
                                <w:rFonts w:ascii="Times New Roman" w:hAnsi="Times New Roman"/>
                                <w:sz w:val="21"/>
                                <w:szCs w:val="18"/>
                                <w:lang w:val="vi-VN"/>
                              </w:rPr>
                              <w:t>.</w:t>
                            </w:r>
                          </w:p>
                          <w:p w14:paraId="2D30A3A3" w14:textId="3ADBA428" w:rsidR="005A2232" w:rsidRPr="00AE75FE" w:rsidRDefault="005A2232" w:rsidP="00432FA9">
                            <w:pPr>
                              <w:pStyle w:val="NormalWeb"/>
                              <w:spacing w:line="30" w:lineRule="atLeast"/>
                              <w:rPr>
                                <w:rFonts w:ascii="Times New Roman" w:eastAsia="UD デジタル 教科書体 N-R" w:hAnsi="Times New Roman"/>
                                <w:sz w:val="20"/>
                                <w:szCs w:val="18"/>
                                <w:lang w:val="vi-VN"/>
                              </w:rPr>
                            </w:pPr>
                            <w:r w:rsidRPr="00432FA9">
                              <w:rPr>
                                <w:rStyle w:val="Strong"/>
                                <w:rFonts w:ascii="Times New Roman" w:hAnsi="Times New Roman"/>
                                <w:b w:val="0"/>
                                <w:sz w:val="21"/>
                                <w:lang w:val="vi-VN"/>
                              </w:rPr>
                              <w:t>“Vi phạm tuân thủ” không mang lại hạnh phúc cho bất kỳ ai.</w:t>
                            </w:r>
                            <w:r w:rsidRPr="00432FA9">
                              <w:rPr>
                                <w:rFonts w:ascii="Times New Roman" w:hAnsi="Times New Roman"/>
                                <w:sz w:val="21"/>
                                <w:lang w:val="vi-VN"/>
                              </w:rPr>
                              <w:br/>
                              <w:t xml:space="preserve">Một lần nữa, hãy </w:t>
                            </w:r>
                            <w:r w:rsidRPr="00432FA9">
                              <w:rPr>
                                <w:rStyle w:val="Strong"/>
                                <w:rFonts w:ascii="Times New Roman" w:hAnsi="Times New Roman"/>
                                <w:b w:val="0"/>
                                <w:sz w:val="21"/>
                                <w:lang w:val="vi-VN"/>
                              </w:rPr>
                              <w:t>nhận thức kỹ càng về phương châm “Thúc đẩy tuân thủ”</w:t>
                            </w:r>
                            <w:r w:rsidRPr="00432FA9">
                              <w:rPr>
                                <w:rFonts w:ascii="Times New Roman" w:hAnsi="Times New Roman"/>
                                <w:sz w:val="21"/>
                                <w:lang w:val="vi-VN"/>
                              </w:rPr>
                              <w:t xml:space="preserve"> của công ty, và tiếp tục cùng nhau vận hành doanh nghiệp một cách chân chính, đúng đắn.</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FA1BF6" id="_x0000_s1042" style="position:absolute;margin-left:1.55pt;margin-top:-11.05pt;width:529.65pt;height:247.3pt;z-index:251658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714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" fillcolor="#fbe4d5 [661]" strokecolor="#a5a5a5 [2092]" strokeweight="1pt">
                <v:fill color2="#f4b083 [1941]" rotate="t" colors="0 #fbe5d6;52429f #f8cbad;1 #f4b183" focus="100%" type="gradient"/>
                <v:stroke joinstyle="miter"/>
                <v:textbox inset="0,0,0,0">
                  <w:txbxContent>
                    <w:p w14:paraId="212D2564" w14:textId="10A683FC" w:rsidR="005A2232" w:rsidRPr="00432FA9" w:rsidRDefault="005A2232" w:rsidP="00432FA9">
                      <w:pPr>
                        <w:spacing w:line="30" w:lineRule="atLeast"/>
                        <w:contextualSpacing/>
                        <w:rPr>
                          <w:rFonts w:ascii="Times New Roman" w:eastAsia="BIZ UDPゴシック" w:hAnsi="Times New Roman" w:cs="Times New Roman"/>
                          <w:b/>
                          <w:sz w:val="21"/>
                        </w:rPr>
                      </w:pPr>
                      <w:r w:rsidRPr="00432FA9">
                        <w:rPr>
                          <w:rFonts w:ascii="Times New Roman" w:eastAsia="BIZ UDPゴシック" w:hAnsi="Times New Roman" w:cs="Times New Roman"/>
                          <w:b/>
                          <w:sz w:val="21"/>
                        </w:rPr>
                        <w:t xml:space="preserve">Lời nhắn của ủy viên phụ trách vấn </w:t>
                      </w:r>
                      <w:r w:rsidRPr="00432FA9">
                        <w:rPr>
                          <w:rFonts w:ascii="Times New Roman" w:eastAsia="BIZ UDPゴシック" w:hAnsi="Times New Roman" w:cs="Times New Roman" w:hint="cs"/>
                          <w:b/>
                          <w:sz w:val="21"/>
                        </w:rPr>
                        <w:t>đ</w:t>
                      </w:r>
                      <w:r w:rsidRPr="00432FA9">
                        <w:rPr>
                          <w:rFonts w:ascii="Times New Roman" w:eastAsia="BIZ UDPゴシック" w:hAnsi="Times New Roman" w:cs="Times New Roman"/>
                          <w:b/>
                          <w:sz w:val="21"/>
                        </w:rPr>
                        <w:t>ề</w:t>
                      </w:r>
                      <w:r w:rsidRPr="000A2A7E">
                        <w:rPr>
                          <w:rFonts w:ascii="Times New Roman" w:eastAsia="BIZ UDPゴシック" w:hAnsi="Times New Roman" w:cs="Times New Roman"/>
                          <w:b/>
                          <w:sz w:val="21"/>
                        </w:rPr>
                        <w:t xml:space="preserve"> </w:t>
                      </w:r>
                      <w:r w:rsidRPr="00432FA9">
                        <w:rPr>
                          <w:rFonts w:ascii="Times New Roman" w:eastAsia="BIZ UDPゴシック" w:hAnsi="Times New Roman" w:cs="Times New Roman"/>
                          <w:b/>
                          <w:sz w:val="21"/>
                        </w:rPr>
                        <w:t>tuân thủ</w:t>
                      </w:r>
                      <w:r w:rsidRPr="000A2A7E">
                        <w:rPr>
                          <w:rFonts w:ascii="Times New Roman" w:eastAsia="BIZ UDPゴシック" w:hAnsi="Times New Roman" w:cs="Times New Roman"/>
                          <w:b/>
                          <w:sz w:val="21"/>
                        </w:rPr>
                        <w:t xml:space="preserve"> (giám đố</w:t>
                      </w:r>
                      <w:r w:rsidRPr="00C9596B">
                        <w:rPr>
                          <w:rFonts w:ascii="Times New Roman" w:eastAsia="BIZ UDPゴシック" w:hAnsi="Times New Roman" w:cs="Times New Roman"/>
                          <w:b/>
                          <w:sz w:val="21"/>
                        </w:rPr>
                        <w:t>c Otoshi)</w:t>
                      </w:r>
                      <w:r w:rsidRPr="00432FA9">
                        <w:rPr>
                          <w:rFonts w:ascii="Times New Roman" w:eastAsia="BIZ UDPゴシック" w:hAnsi="Times New Roman" w:cs="Times New Roman"/>
                          <w:b/>
                          <w:sz w:val="21"/>
                        </w:rPr>
                        <w:t xml:space="preserve"> c</w:t>
                      </w:r>
                      <w:r w:rsidRPr="000A2A7E">
                        <w:rPr>
                          <w:rFonts w:ascii="Times New Roman" w:eastAsia="BIZ UDPゴシック" w:hAnsi="Times New Roman" w:cs="Times New Roman"/>
                          <w:b/>
                          <w:sz w:val="21"/>
                        </w:rPr>
                        <w:t>ủa UMC</w:t>
                      </w:r>
                    </w:p>
                    <w:p w14:paraId="64AF4CE3" w14:textId="77777777" w:rsidR="005A2232" w:rsidRPr="00432FA9" w:rsidRDefault="005A2232" w:rsidP="00432FA9">
                      <w:pPr>
                        <w:pStyle w:val="NormalWeb"/>
                        <w:spacing w:line="30" w:lineRule="atLeast"/>
                        <w:rPr>
                          <w:rFonts w:ascii="Times New Roman" w:hAnsi="Times New Roman"/>
                          <w:bCs/>
                          <w:sz w:val="21"/>
                          <w:szCs w:val="18"/>
                          <w:lang w:val="vi-VN"/>
                        </w:rPr>
                      </w:pPr>
                      <w:r w:rsidRPr="00432FA9">
                        <w:rPr>
                          <w:rFonts w:ascii="Times New Roman" w:hAnsi="Times New Roman"/>
                          <w:sz w:val="21"/>
                          <w:szCs w:val="18"/>
                        </w:rPr>
                        <w:t>Nội dung của Ủy ban tuân thủ của TICO đã được công bố như trên.</w:t>
                      </w:r>
                      <w:r w:rsidRPr="00432FA9">
                        <w:rPr>
                          <w:rFonts w:ascii="Times New Roman" w:hAnsi="Times New Roman"/>
                          <w:sz w:val="21"/>
                          <w:szCs w:val="18"/>
                        </w:rPr>
                        <w:br/>
                        <w:t>Việc “vẫn còn xảy ra các trường hợp lái xe sau khi uống rượu” khiến tôi có nhiều suy nghĩ.</w:t>
                      </w:r>
                      <w:r w:rsidRPr="00432FA9">
                        <w:rPr>
                          <w:rFonts w:ascii="Times New Roman" w:hAnsi="Times New Roman"/>
                          <w:sz w:val="21"/>
                          <w:szCs w:val="18"/>
                        </w:rPr>
                        <w:br/>
                        <w:t xml:space="preserve">Lý do là vào năm 2011, </w:t>
                      </w:r>
                      <w:r w:rsidRPr="00432FA9">
                        <w:rPr>
                          <w:rStyle w:val="Strong"/>
                          <w:rFonts w:ascii="Times New Roman" w:hAnsi="Times New Roman"/>
                          <w:b w:val="0"/>
                          <w:sz w:val="21"/>
                          <w:szCs w:val="18"/>
                        </w:rPr>
                        <w:t>một nhân viên cấp dưới trực tiếp của tôi đã gây ra một vụ tai nạn giao thông trong tình trạng say rượu và bỏ trốn</w:t>
                      </w:r>
                      <w:r w:rsidRPr="00432FA9">
                        <w:rPr>
                          <w:rFonts w:ascii="Times New Roman" w:hAnsi="Times New Roman"/>
                          <w:sz w:val="21"/>
                          <w:szCs w:val="18"/>
                        </w:rPr>
                        <w:t>. Tôi đã tham gia vào quá trình xử lý sau đó.</w:t>
                      </w:r>
                      <w:r w:rsidRPr="00432FA9">
                        <w:rPr>
                          <w:rFonts w:ascii="Times New Roman" w:hAnsi="Times New Roman"/>
                          <w:sz w:val="21"/>
                          <w:szCs w:val="18"/>
                        </w:rPr>
                        <w:br/>
                        <w:t xml:space="preserve">Khi ấy, điều khiến tôi nhận ra sâu sắc nhất là: </w:t>
                      </w:r>
                      <w:r w:rsidRPr="00432FA9">
                        <w:rPr>
                          <w:rStyle w:val="Strong"/>
                          <w:rFonts w:ascii="Times New Roman" w:hAnsi="Times New Roman"/>
                          <w:b w:val="0"/>
                          <w:sz w:val="21"/>
                          <w:szCs w:val="18"/>
                        </w:rPr>
                        <w:t>“Lái xe sau khi uống rượu bia” không mang lại hạnh phúc cho bất kỳ ai.</w:t>
                      </w:r>
                      <w:r w:rsidRPr="00432FA9">
                        <w:rPr>
                          <w:rFonts w:ascii="Times New Roman" w:hAnsi="Times New Roman"/>
                          <w:sz w:val="21"/>
                          <w:szCs w:val="18"/>
                        </w:rPr>
                        <w:t xml:space="preserve"> Lần này, người vi phạm dường như </w:t>
                      </w:r>
                      <w:r w:rsidRPr="00432FA9">
                        <w:rPr>
                          <w:rStyle w:val="Strong"/>
                          <w:rFonts w:ascii="Times New Roman" w:hAnsi="Times New Roman"/>
                          <w:b w:val="0"/>
                          <w:sz w:val="21"/>
                          <w:szCs w:val="18"/>
                        </w:rPr>
                        <w:t>không phải là nhân viên của TICO</w:t>
                      </w:r>
                      <w:r w:rsidRPr="00432FA9">
                        <w:rPr>
                          <w:rFonts w:ascii="Times New Roman" w:hAnsi="Times New Roman"/>
                          <w:sz w:val="21"/>
                          <w:szCs w:val="18"/>
                        </w:rPr>
                        <w:t>, nh</w:t>
                      </w:r>
                      <w:r w:rsidRPr="00432FA9">
                        <w:rPr>
                          <w:rFonts w:ascii="Times New Roman" w:hAnsi="Times New Roman" w:hint="cs"/>
                          <w:sz w:val="21"/>
                          <w:szCs w:val="18"/>
                        </w:rPr>
                        <w:t>ư</w:t>
                      </w:r>
                      <w:r w:rsidRPr="00432FA9">
                        <w:rPr>
                          <w:rFonts w:ascii="Times New Roman" w:hAnsi="Times New Roman"/>
                          <w:sz w:val="21"/>
                          <w:szCs w:val="18"/>
                        </w:rPr>
                        <w:t xml:space="preserve">ng tôi mong rằng </w:t>
                      </w:r>
                      <w:r w:rsidRPr="00432FA9">
                        <w:rPr>
                          <w:rStyle w:val="Strong"/>
                          <w:rFonts w:ascii="Times New Roman" w:hAnsi="Times New Roman"/>
                          <w:b w:val="0"/>
                          <w:sz w:val="21"/>
                          <w:szCs w:val="18"/>
                        </w:rPr>
                        <w:t>cam kết “tuyệt đối không để tái diễn các vụ việc lái xe sau khi uống rượu bia” sẽ không bị hình thức hóa, không bị phai mờ theo thời gian.</w:t>
                      </w:r>
                      <w:r w:rsidRPr="00432FA9">
                        <w:rPr>
                          <w:rStyle w:val="Strong"/>
                          <w:rFonts w:ascii="Times New Roman" w:hAnsi="Times New Roman"/>
                          <w:b w:val="0"/>
                          <w:sz w:val="21"/>
                          <w:szCs w:val="18"/>
                          <w:lang w:val="vi-VN"/>
                        </w:rPr>
                        <w:t xml:space="preserve"> </w:t>
                      </w:r>
                      <w:r w:rsidRPr="00432FA9">
                        <w:rPr>
                          <w:rFonts w:ascii="Times New Roman" w:hAnsi="Times New Roman"/>
                          <w:sz w:val="21"/>
                          <w:szCs w:val="18"/>
                          <w:lang w:val="vi-VN"/>
                        </w:rPr>
                        <w:t xml:space="preserve">Nội dung công bố của TICO gồm </w:t>
                      </w:r>
                      <w:r w:rsidRPr="00432FA9">
                        <w:rPr>
                          <w:rStyle w:val="Strong"/>
                          <w:rFonts w:ascii="Times New Roman" w:hAnsi="Times New Roman"/>
                          <w:b w:val="0"/>
                          <w:sz w:val="21"/>
                          <w:szCs w:val="18"/>
                          <w:lang w:val="vi-VN"/>
                        </w:rPr>
                        <w:t>5 hạng mục</w:t>
                      </w:r>
                      <w:r w:rsidRPr="00432FA9">
                        <w:rPr>
                          <w:rFonts w:ascii="Times New Roman" w:hAnsi="Times New Roman"/>
                          <w:sz w:val="21"/>
                          <w:szCs w:val="18"/>
                          <w:lang w:val="vi-VN"/>
                        </w:rPr>
                        <w:t xml:space="preserve"> như đã nêu ở trên. Tại </w:t>
                      </w:r>
                      <w:r w:rsidRPr="00432FA9">
                        <w:rPr>
                          <w:rStyle w:val="Strong"/>
                          <w:rFonts w:ascii="Times New Roman" w:hAnsi="Times New Roman"/>
                          <w:b w:val="0"/>
                          <w:sz w:val="21"/>
                          <w:szCs w:val="18"/>
                          <w:lang w:val="vi-VN"/>
                        </w:rPr>
                        <w:t>UMC</w:t>
                      </w:r>
                      <w:r w:rsidRPr="00432FA9">
                        <w:rPr>
                          <w:rFonts w:ascii="Times New Roman" w:hAnsi="Times New Roman"/>
                          <w:sz w:val="21"/>
                          <w:szCs w:val="18"/>
                          <w:lang w:val="vi-VN"/>
                        </w:rPr>
                        <w:t xml:space="preserve">, hiện chúng tôi chỉ ghi nhận </w:t>
                      </w:r>
                      <w:r w:rsidRPr="00432FA9">
                        <w:rPr>
                          <w:rStyle w:val="Strong"/>
                          <w:rFonts w:ascii="Times New Roman" w:hAnsi="Times New Roman"/>
                          <w:b w:val="0"/>
                          <w:sz w:val="21"/>
                          <w:szCs w:val="18"/>
                          <w:lang w:val="vi-VN"/>
                        </w:rPr>
                        <w:t>một trường hợp có nghi ngờ về hành vi quấy rối/bắt nạt/lạm dụng quyền lực.</w:t>
                      </w:r>
                      <w:r w:rsidRPr="00432FA9">
                        <w:rPr>
                          <w:rFonts w:ascii="Times New Roman" w:hAnsi="Times New Roman"/>
                          <w:sz w:val="21"/>
                          <w:szCs w:val="18"/>
                          <w:lang w:val="vi-VN"/>
                        </w:rPr>
                        <w:t xml:space="preserve"> Tuy nhiên, đối với các mục khác, có khả năng vẫn còn </w:t>
                      </w:r>
                      <w:r w:rsidRPr="00432FA9">
                        <w:rPr>
                          <w:rStyle w:val="Strong"/>
                          <w:rFonts w:ascii="Times New Roman" w:hAnsi="Times New Roman"/>
                          <w:b w:val="0"/>
                          <w:sz w:val="21"/>
                          <w:szCs w:val="18"/>
                          <w:lang w:val="vi-VN"/>
                        </w:rPr>
                        <w:t>những vấn đề tiềm ẩn mà ch</w:t>
                      </w:r>
                      <w:r w:rsidRPr="00432FA9">
                        <w:rPr>
                          <w:rStyle w:val="Strong"/>
                          <w:rFonts w:ascii="Times New Roman" w:hAnsi="Times New Roman" w:hint="cs"/>
                          <w:b w:val="0"/>
                          <w:sz w:val="21"/>
                          <w:szCs w:val="18"/>
                          <w:lang w:val="vi-VN"/>
                        </w:rPr>
                        <w:t>ư</w:t>
                      </w:r>
                      <w:r w:rsidRPr="00432FA9">
                        <w:rPr>
                          <w:rStyle w:val="Strong"/>
                          <w:rFonts w:ascii="Times New Roman" w:hAnsi="Times New Roman"/>
                          <w:b w:val="0"/>
                          <w:sz w:val="21"/>
                          <w:szCs w:val="18"/>
                          <w:lang w:val="vi-VN"/>
                        </w:rPr>
                        <w:t>a đ</w:t>
                      </w:r>
                      <w:r w:rsidRPr="00432FA9">
                        <w:rPr>
                          <w:rStyle w:val="Strong"/>
                          <w:rFonts w:ascii="Times New Roman" w:hAnsi="Times New Roman" w:hint="cs"/>
                          <w:b w:val="0"/>
                          <w:sz w:val="21"/>
                          <w:szCs w:val="18"/>
                          <w:lang w:val="vi-VN"/>
                        </w:rPr>
                        <w:t>ư</w:t>
                      </w:r>
                      <w:r w:rsidRPr="00432FA9">
                        <w:rPr>
                          <w:rStyle w:val="Strong"/>
                          <w:rFonts w:ascii="Times New Roman" w:hAnsi="Times New Roman"/>
                          <w:b w:val="0"/>
                          <w:sz w:val="21"/>
                          <w:szCs w:val="18"/>
                          <w:lang w:val="vi-VN"/>
                        </w:rPr>
                        <w:t xml:space="preserve">ợc phát hiện. </w:t>
                      </w:r>
                      <w:r w:rsidRPr="00432FA9">
                        <w:rPr>
                          <w:rFonts w:ascii="Times New Roman" w:hAnsi="Times New Roman"/>
                          <w:sz w:val="21"/>
                          <w:szCs w:val="18"/>
                          <w:lang w:val="vi-VN"/>
                        </w:rPr>
                        <w:t xml:space="preserve">Theo tôi, </w:t>
                      </w:r>
                      <w:r w:rsidRPr="00432FA9">
                        <w:rPr>
                          <w:rStyle w:val="Strong"/>
                          <w:rFonts w:ascii="Times New Roman" w:hAnsi="Times New Roman"/>
                          <w:b w:val="0"/>
                          <w:sz w:val="21"/>
                          <w:szCs w:val="18"/>
                          <w:lang w:val="vi-VN"/>
                        </w:rPr>
                        <w:t>“tuân thủ ”</w:t>
                      </w:r>
                      <w:r w:rsidRPr="00432FA9">
                        <w:rPr>
                          <w:rFonts w:ascii="Times New Roman" w:hAnsi="Times New Roman"/>
                          <w:sz w:val="21"/>
                          <w:szCs w:val="18"/>
                          <w:lang w:val="vi-VN"/>
                        </w:rPr>
                        <w:t xml:space="preserve"> không chỉ là việc </w:t>
                      </w:r>
                      <w:r w:rsidRPr="00432FA9">
                        <w:rPr>
                          <w:rStyle w:val="Strong"/>
                          <w:rFonts w:ascii="Times New Roman" w:hAnsi="Times New Roman"/>
                          <w:b w:val="0"/>
                          <w:sz w:val="21"/>
                          <w:szCs w:val="18"/>
                          <w:lang w:val="vi-VN"/>
                        </w:rPr>
                        <w:t>thực hiện đúng các quy định pháp luật</w:t>
                      </w:r>
                      <w:r w:rsidRPr="00432FA9">
                        <w:rPr>
                          <w:rFonts w:ascii="Times New Roman" w:hAnsi="Times New Roman"/>
                          <w:sz w:val="21"/>
                          <w:szCs w:val="18"/>
                          <w:lang w:val="vi-VN"/>
                        </w:rPr>
                        <w:t xml:space="preserve">, mà còn bao gồm cả </w:t>
                      </w:r>
                      <w:r w:rsidRPr="00432FA9">
                        <w:rPr>
                          <w:rStyle w:val="Strong"/>
                          <w:rFonts w:ascii="Times New Roman" w:hAnsi="Times New Roman"/>
                          <w:b w:val="0"/>
                          <w:sz w:val="21"/>
                          <w:szCs w:val="18"/>
                          <w:lang w:val="vi-VN"/>
                        </w:rPr>
                        <w:t>đạo đức doanh nghiệp, chuẩn mực xã hội, và cả những quy tắc ứng xử bất thành văn</w:t>
                      </w:r>
                      <w:r w:rsidRPr="00432FA9">
                        <w:rPr>
                          <w:rFonts w:ascii="Times New Roman" w:hAnsi="Times New Roman"/>
                          <w:sz w:val="21"/>
                          <w:szCs w:val="18"/>
                          <w:lang w:val="vi-VN"/>
                        </w:rPr>
                        <w:t xml:space="preserve"> mà chúng ta phải gìn giữ. UMC trong quá khứ từng vướng vào </w:t>
                      </w:r>
                      <w:r w:rsidRPr="00432FA9">
                        <w:rPr>
                          <w:rStyle w:val="Strong"/>
                          <w:rFonts w:ascii="Times New Roman" w:hAnsi="Times New Roman"/>
                          <w:b w:val="0"/>
                          <w:sz w:val="21"/>
                          <w:szCs w:val="18"/>
                          <w:lang w:val="vi-VN"/>
                        </w:rPr>
                        <w:t>vi phạm tuân thủ nghiêm trọng liên quan đến gian lận kế toán</w:t>
                      </w:r>
                      <w:r w:rsidRPr="00432FA9">
                        <w:rPr>
                          <w:rFonts w:ascii="Times New Roman" w:hAnsi="Times New Roman"/>
                          <w:sz w:val="21"/>
                          <w:szCs w:val="18"/>
                          <w:lang w:val="vi-VN"/>
                        </w:rPr>
                        <w:t xml:space="preserve">, và những gì chúng ta </w:t>
                      </w:r>
                      <w:r w:rsidRPr="00432FA9">
                        <w:rPr>
                          <w:rStyle w:val="Strong"/>
                          <w:rFonts w:ascii="Times New Roman" w:hAnsi="Times New Roman"/>
                          <w:b w:val="0"/>
                          <w:sz w:val="21"/>
                          <w:szCs w:val="18"/>
                          <w:lang w:val="vi-VN"/>
                        </w:rPr>
                        <w:t>đánh mất khi đó là vô cùng to lớn</w:t>
                      </w:r>
                      <w:r w:rsidRPr="00432FA9">
                        <w:rPr>
                          <w:rFonts w:ascii="Times New Roman" w:hAnsi="Times New Roman"/>
                          <w:sz w:val="21"/>
                          <w:szCs w:val="18"/>
                          <w:lang w:val="vi-VN"/>
                        </w:rPr>
                        <w:t>.</w:t>
                      </w:r>
                    </w:p>
                    <w:p w14:paraId="2D30A3A3" w14:textId="3ADBA428" w:rsidR="005A2232" w:rsidRPr="00432FA9" w:rsidRDefault="005A2232" w:rsidP="00432FA9">
                      <w:pPr>
                        <w:pStyle w:val="NormalWeb"/>
                        <w:spacing w:line="30" w:lineRule="atLeast"/>
                        <w:rPr>
                          <w:rFonts w:ascii="Times New Roman" w:eastAsia="UD デジタル 教科書体 N-R" w:hAnsi="Times New Roman"/>
                          <w:sz w:val="20"/>
                          <w:szCs w:val="18"/>
                        </w:rPr>
                      </w:pPr>
                      <w:r w:rsidRPr="00432FA9">
                        <w:rPr>
                          <w:rStyle w:val="Strong"/>
                          <w:rFonts w:ascii="Times New Roman" w:hAnsi="Times New Roman"/>
                          <w:b w:val="0"/>
                          <w:sz w:val="21"/>
                          <w:lang w:val="vi-VN"/>
                        </w:rPr>
                        <w:t>“Vi phạm tuân thủ” không mang lại hạnh phúc cho bất kỳ ai.</w:t>
                      </w:r>
                      <w:r w:rsidRPr="00432FA9">
                        <w:rPr>
                          <w:rFonts w:ascii="Times New Roman" w:hAnsi="Times New Roman"/>
                          <w:sz w:val="21"/>
                          <w:lang w:val="vi-VN"/>
                        </w:rPr>
                        <w:br/>
                        <w:t xml:space="preserve">Một lần nữa, hãy </w:t>
                      </w:r>
                      <w:r w:rsidRPr="00432FA9">
                        <w:rPr>
                          <w:rStyle w:val="Strong"/>
                          <w:rFonts w:ascii="Times New Roman" w:hAnsi="Times New Roman"/>
                          <w:b w:val="0"/>
                          <w:sz w:val="21"/>
                          <w:lang w:val="vi-VN"/>
                        </w:rPr>
                        <w:t>nhận thức kỹ càng về phương châm “Thúc đẩy tuân thủ”</w:t>
                      </w:r>
                      <w:r w:rsidRPr="00432FA9">
                        <w:rPr>
                          <w:rFonts w:ascii="Times New Roman" w:hAnsi="Times New Roman"/>
                          <w:sz w:val="21"/>
                          <w:lang w:val="vi-VN"/>
                        </w:rPr>
                        <w:t xml:space="preserve"> của công ty, và tiếp tục cùng nhau vận hành doanh nghiệp một cách chân chính, đúng đắn.</w:t>
                      </w:r>
                    </w:p>
                  </w:txbxContent>
                </v:textbox>
                <w10:wrap anchorx="margin"/>
              </v:roundrect>
            </w:pict>
          </mc:Fallback>
        </mc:AlternateContent>
      </w:r>
    </w:p>
    <w:p w14:paraId="4CA7751C" w14:textId="35CCD5DC" w:rsidR="00F24EE7" w:rsidRDefault="00F24EE7" w:rsidP="00A32F87">
      <w:pPr>
        <w:spacing w:after="0" w:line="240" w:lineRule="auto"/>
        <w:rPr>
          <w:rFonts w:ascii="Arial" w:eastAsia="UD デジタル 教科書体 N-R" w:hAnsi="Arial" w:cs="Arial"/>
          <w:noProof/>
          <w:sz w:val="20"/>
          <w:szCs w:val="20"/>
        </w:rPr>
      </w:pPr>
    </w:p>
    <w:p w14:paraId="0E64E4BE" w14:textId="14696F27" w:rsidR="00CF7C7D" w:rsidRDefault="00CF7C7D" w:rsidP="00A32F87">
      <w:pPr>
        <w:spacing w:after="0" w:line="240" w:lineRule="auto"/>
        <w:rPr>
          <w:color w:val="FFFFFF" w:themeColor="background1"/>
          <w:sz w:val="12"/>
          <w:szCs w:val="16"/>
        </w:rPr>
      </w:pPr>
    </w:p>
    <w:p w14:paraId="7DB482D0" w14:textId="6689DB65" w:rsidR="00CF7C7D" w:rsidRDefault="00CF7C7D" w:rsidP="00A32F87">
      <w:pPr>
        <w:spacing w:after="0" w:line="240" w:lineRule="auto"/>
        <w:rPr>
          <w:color w:val="FFFFFF" w:themeColor="background1"/>
          <w:sz w:val="12"/>
          <w:szCs w:val="16"/>
        </w:rPr>
      </w:pPr>
    </w:p>
    <w:p w14:paraId="07388E91" w14:textId="4AD46A97" w:rsidR="00C34185" w:rsidRDefault="00C34185">
      <w:pPr>
        <w:spacing w:line="240" w:lineRule="auto"/>
        <w:rPr>
          <w:color w:val="FFFFFF" w:themeColor="background1"/>
          <w:sz w:val="12"/>
          <w:szCs w:val="16"/>
        </w:rPr>
      </w:pPr>
      <w:r>
        <w:rPr>
          <w:color w:val="FFFFFF" w:themeColor="background1"/>
          <w:sz w:val="12"/>
          <w:szCs w:val="16"/>
        </w:rPr>
        <w:br w:type="page"/>
      </w:r>
    </w:p>
    <w:p w14:paraId="7EC4FB68" w14:textId="598C4D9F" w:rsidR="00BB6863" w:rsidRPr="00432FA9" w:rsidRDefault="00BB6863" w:rsidP="00BB6863">
      <w:pPr>
        <w:spacing w:line="240" w:lineRule="auto"/>
        <w:rPr>
          <w:rFonts w:ascii="Arial" w:eastAsia="UD デジタル 教科書体 N-R" w:hAnsi="Arial" w:cs="Arial"/>
          <w:sz w:val="20"/>
          <w:szCs w:val="20"/>
          <w:lang w:val="es-MX"/>
        </w:rPr>
        <w:sectPr w:rsidR="00BB6863" w:rsidRPr="00432FA9" w:rsidSect="00BB6863">
          <w:headerReference w:type="even" r:id="rId29"/>
          <w:headerReference w:type="default" r:id="rId30"/>
          <w:footerReference w:type="even" r:id="rId31"/>
          <w:footerReference w:type="default" r:id="rId32"/>
          <w:footerReference w:type="first" r:id="rId33"/>
          <w:type w:val="continuous"/>
          <w:pgSz w:w="11906" w:h="16838" w:code="9"/>
          <w:pgMar w:top="720" w:right="720" w:bottom="720" w:left="720" w:header="709" w:footer="709" w:gutter="0"/>
          <w:cols w:space="708"/>
          <w:docGrid w:linePitch="360"/>
        </w:sectPr>
      </w:pPr>
      <w:r w:rsidRPr="00432FA9">
        <w:rPr>
          <w:rFonts w:ascii="Times New Roman" w:eastAsia="UD デジタル 教科書体 N-R" w:hAnsi="Times New Roman" w:cs="Times New Roman"/>
          <w:noProof/>
          <w:sz w:val="14"/>
          <w:szCs w:val="20"/>
        </w:rPr>
        <w:lastRenderedPageBreak/>
        <mc:AlternateContent>
          <mc:Choice Requires="wps">
            <w:drawing>
              <wp:anchor distT="0" distB="0" distL="114300" distR="114300" simplePos="0" relativeHeight="251662369" behindDoc="0" locked="0" layoutInCell="1" allowOverlap="1" wp14:anchorId="0DA6B422" wp14:editId="6950161A">
                <wp:simplePos x="0" y="0"/>
                <wp:positionH relativeFrom="margin">
                  <wp:posOffset>0</wp:posOffset>
                </wp:positionH>
                <wp:positionV relativeFrom="paragraph">
                  <wp:posOffset>364490</wp:posOffset>
                </wp:positionV>
                <wp:extent cx="3059430" cy="0"/>
                <wp:effectExtent l="0" t="19050" r="45720" b="3810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05943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B5F461D" id="直線コネクタ 14" o:spid="_x0000_s1026" style="position:absolute;flip:y;z-index:25166236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28.7pt" to="240.9pt,2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" strokecolor="#0a249b" strokeweight="5pt">
                <v:stroke linestyle="thickThin" joinstyle="miter"/>
                <o:lock v:ext="edit" shapetype="f"/>
                <w10:wrap anchorx="margin"/>
              </v:line>
            </w:pict>
          </mc:Fallback>
        </mc:AlternateContent>
      </w:r>
      <w:r w:rsidRPr="00432FA9">
        <w:rPr>
          <w:rFonts w:ascii="Times New Roman" w:eastAsia="UD デジタル 教科書体 N-R" w:hAnsi="Times New Roman" w:cs="Times New Roman"/>
          <w:noProof/>
          <w:sz w:val="14"/>
          <w:szCs w:val="20"/>
        </w:rPr>
        <mc:AlternateContent>
          <mc:Choice Requires="wps">
            <w:drawing>
              <wp:anchor distT="0" distB="0" distL="114300" distR="114300" simplePos="0" relativeHeight="251661345" behindDoc="0" locked="0" layoutInCell="1" allowOverlap="1" wp14:anchorId="2B02AFE6" wp14:editId="406CE140">
                <wp:simplePos x="0" y="0"/>
                <wp:positionH relativeFrom="margin">
                  <wp:posOffset>3322320</wp:posOffset>
                </wp:positionH>
                <wp:positionV relativeFrom="paragraph">
                  <wp:posOffset>488315</wp:posOffset>
                </wp:positionV>
                <wp:extent cx="0" cy="8352000"/>
                <wp:effectExtent l="0" t="0" r="38100" b="11430"/>
                <wp:wrapNone/>
                <wp:docPr id="1912602560" name="直線コネクタ 1912602560"/>
                <wp:cNvGraphicFramePr/>
                <a:graphic xmlns:a="http://schemas.openxmlformats.org/drawingml/2006/main">
                  <a:graphicData uri="http://schemas.microsoft.com/office/word/2010/wordprocessingShape">
                    <wps:wsp>
                      <wps:cNvCnPr/>
                      <wps:spPr>
                        <a:xfrm flipH="1" flipV="1">
                          <a:off x="0" y="0"/>
                          <a:ext cx="0" cy="8352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333DCE" id="直線コネクタ 1912602560" o:spid="_x0000_s1026" style="position:absolute;flip:x y;z-index:2516613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61.6pt,38.45pt" to="261.6pt,69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" strokecolor="black [3200]" strokeweight=".5pt">
                <v:stroke joinstyle="miter"/>
                <w10:wrap anchorx="margin"/>
              </v:line>
            </w:pict>
          </mc:Fallback>
        </mc:AlternateContent>
      </w:r>
      <w:proofErr w:type="spellStart"/>
      <w:r w:rsidR="00DA3E42" w:rsidRPr="00432FA9">
        <w:rPr>
          <w:rFonts w:ascii="Times New Roman" w:hAnsi="Times New Roman" w:cs="Times New Roman"/>
          <w:b/>
          <w:bCs/>
          <w:color w:val="000099"/>
          <w:sz w:val="32"/>
          <w:szCs w:val="29"/>
        </w:rPr>
        <w:t>Chuyên</w:t>
      </w:r>
      <w:proofErr w:type="spellEnd"/>
      <w:r w:rsidR="00DA3E42" w:rsidRPr="00432FA9">
        <w:rPr>
          <w:rFonts w:ascii="Times New Roman" w:hAnsi="Times New Roman" w:cs="Times New Roman"/>
          <w:b/>
          <w:bCs/>
          <w:color w:val="000099"/>
          <w:sz w:val="32"/>
          <w:szCs w:val="29"/>
        </w:rPr>
        <w:t xml:space="preserve"> </w:t>
      </w:r>
      <w:proofErr w:type="spellStart"/>
      <w:r w:rsidR="00DA3E42" w:rsidRPr="00432FA9">
        <w:rPr>
          <w:rFonts w:ascii="Times New Roman" w:hAnsi="Times New Roman" w:cs="Times New Roman"/>
          <w:b/>
          <w:bCs/>
          <w:color w:val="000099"/>
          <w:sz w:val="32"/>
          <w:szCs w:val="29"/>
        </w:rPr>
        <w:t>mục</w:t>
      </w:r>
      <w:proofErr w:type="spellEnd"/>
      <w:r w:rsidRPr="00432FA9">
        <w:rPr>
          <w:rFonts w:ascii="Times New Roman" w:hAnsi="Times New Roman" w:cs="Times New Roman" w:hint="eastAsia"/>
          <w:b/>
          <w:bCs/>
          <w:color w:val="000099"/>
          <w:sz w:val="32"/>
          <w:szCs w:val="29"/>
        </w:rPr>
        <w:t>：「</w:t>
      </w:r>
      <w:proofErr w:type="spellStart"/>
      <w:r w:rsidR="00DA3E42" w:rsidRPr="00432FA9">
        <w:rPr>
          <w:rFonts w:ascii="Times New Roman" w:hAnsi="Times New Roman" w:cs="Times New Roman"/>
          <w:b/>
          <w:bCs/>
          <w:color w:val="000099"/>
          <w:sz w:val="32"/>
          <w:szCs w:val="29"/>
        </w:rPr>
        <w:t>Ẩm</w:t>
      </w:r>
      <w:proofErr w:type="spellEnd"/>
      <w:r w:rsidR="00DA3E42" w:rsidRPr="00432FA9">
        <w:rPr>
          <w:rFonts w:ascii="Times New Roman" w:hAnsi="Times New Roman" w:cs="Times New Roman"/>
          <w:b/>
          <w:bCs/>
          <w:color w:val="000099"/>
          <w:sz w:val="32"/>
          <w:szCs w:val="29"/>
        </w:rPr>
        <w:t xml:space="preserve"> </w:t>
      </w:r>
      <w:proofErr w:type="spellStart"/>
      <w:r w:rsidR="00DA3E42" w:rsidRPr="00432FA9">
        <w:rPr>
          <w:rFonts w:ascii="Times New Roman" w:hAnsi="Times New Roman" w:cs="Times New Roman"/>
          <w:b/>
          <w:bCs/>
          <w:color w:val="000099"/>
          <w:sz w:val="32"/>
          <w:szCs w:val="29"/>
        </w:rPr>
        <w:t>thực</w:t>
      </w:r>
      <w:proofErr w:type="spellEnd"/>
      <w:r w:rsidRPr="00432FA9">
        <w:rPr>
          <w:rFonts w:ascii="Times New Roman" w:hAnsi="Times New Roman" w:cs="Times New Roman" w:hint="eastAsia"/>
          <w:b/>
          <w:bCs/>
          <w:color w:val="000099"/>
          <w:sz w:val="32"/>
          <w:szCs w:val="29"/>
        </w:rPr>
        <w:t>」</w:t>
      </w:r>
      <w:r w:rsidR="00DA3E42" w:rsidRPr="00432FA9">
        <w:rPr>
          <w:rFonts w:ascii="Times New Roman" w:hAnsi="Times New Roman" w:cs="Times New Roman"/>
          <w:b/>
          <w:bCs/>
          <w:color w:val="000099"/>
          <w:sz w:val="32"/>
          <w:szCs w:val="29"/>
        </w:rPr>
        <w:t>_</w:t>
      </w:r>
      <w:proofErr w:type="spellStart"/>
      <w:r w:rsidR="00DA3E42" w:rsidRPr="00432FA9">
        <w:rPr>
          <w:rFonts w:ascii="Times New Roman" w:hAnsi="Times New Roman" w:cs="Times New Roman"/>
          <w:b/>
          <w:bCs/>
          <w:color w:val="000099"/>
          <w:sz w:val="32"/>
          <w:szCs w:val="29"/>
        </w:rPr>
        <w:t>Tái</w:t>
      </w:r>
      <w:proofErr w:type="spellEnd"/>
      <w:r w:rsidR="00DA3E42" w:rsidRPr="00432FA9">
        <w:rPr>
          <w:rFonts w:ascii="Times New Roman" w:hAnsi="Times New Roman" w:cs="Times New Roman"/>
          <w:b/>
          <w:bCs/>
          <w:color w:val="000099"/>
          <w:sz w:val="32"/>
          <w:szCs w:val="29"/>
        </w:rPr>
        <w:t xml:space="preserve"> </w:t>
      </w:r>
      <w:proofErr w:type="spellStart"/>
      <w:r w:rsidR="00DA3E42" w:rsidRPr="00432FA9">
        <w:rPr>
          <w:rFonts w:ascii="Times New Roman" w:hAnsi="Times New Roman" w:cs="Times New Roman"/>
          <w:b/>
          <w:bCs/>
          <w:color w:val="000099"/>
          <w:sz w:val="32"/>
          <w:szCs w:val="29"/>
        </w:rPr>
        <w:t>bản</w:t>
      </w:r>
      <w:proofErr w:type="spellEnd"/>
      <w:r w:rsidRPr="00432FA9">
        <w:rPr>
          <w:rFonts w:ascii="Arial" w:eastAsia="UD デジタル 教科書体 N-R" w:hAnsi="Arial" w:cs="Arial"/>
          <w:noProof/>
          <w:sz w:val="20"/>
          <w:szCs w:val="20"/>
        </w:rPr>
        <mc:AlternateContent>
          <mc:Choice Requires="wps">
            <w:drawing>
              <wp:anchor distT="0" distB="0" distL="114300" distR="114300" simplePos="0" relativeHeight="251660321" behindDoc="0" locked="0" layoutInCell="1" allowOverlap="1" wp14:anchorId="4DB5C102" wp14:editId="2C0A2D1E">
                <wp:simplePos x="0" y="0"/>
                <wp:positionH relativeFrom="margin">
                  <wp:posOffset>-19050</wp:posOffset>
                </wp:positionH>
                <wp:positionV relativeFrom="paragraph">
                  <wp:posOffset>-59690</wp:posOffset>
                </wp:positionV>
                <wp:extent cx="6660000" cy="0"/>
                <wp:effectExtent l="0" t="0" r="0" b="0"/>
                <wp:wrapNone/>
                <wp:docPr id="151" name="直線コネクタ 151">
                  <a:extLst xmlns:a="http://schemas.openxmlformats.org/drawingml/2006/main">
                    <a:ext uri="{C183D7F6-B498-43B3-948B-1728B52AA6E4}">
                      <adec:decorative xmlns:adec="http://schemas.microsoft.com/office/drawing/2017/decorative"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D833EB0" id="直線コネクタ 151" o:spid="_x0000_s1026" style="position:absolute;z-index:25166032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pt,-4.7pt" to="522.9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" strokecolor="#595959" strokeweight="2pt">
                <v:stroke linestyle="thinThin" joinstyle="miter"/>
                <o:lock v:ext="edit" shapetype="f"/>
                <w10:wrap anchorx="margin"/>
              </v:line>
            </w:pict>
          </mc:Fallback>
        </mc:AlternateContent>
      </w:r>
    </w:p>
    <w:p w14:paraId="2E087E7C" w14:textId="184B597A" w:rsidR="00DA3E42" w:rsidRPr="00432FA9" w:rsidRDefault="00DA3E42">
      <w:pPr>
        <w:spacing w:after="0" w:line="240" w:lineRule="auto"/>
        <w:ind w:firstLineChars="100" w:firstLine="200"/>
        <w:jc w:val="both"/>
        <w:rPr>
          <w:rFonts w:ascii="Times New Roman" w:eastAsia="UD デジタル 教科書体 N-R" w:hAnsi="Times New Roman" w:cs="Times New Roman"/>
          <w:sz w:val="20"/>
          <w:szCs w:val="20"/>
          <w:lang w:val="es-MX"/>
        </w:rPr>
      </w:pPr>
      <w:proofErr w:type="spellStart"/>
      <w:r w:rsidRPr="00432FA9">
        <w:rPr>
          <w:rFonts w:ascii="Times New Roman" w:eastAsia="UD デジタル 教科書体 N-R" w:hAnsi="Times New Roman" w:cs="Times New Roman"/>
          <w:sz w:val="20"/>
          <w:szCs w:val="20"/>
          <w:lang w:val="es-MX"/>
        </w:rPr>
        <w:t>Tôi</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là</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Konishi</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thuộc</w:t>
      </w:r>
      <w:proofErr w:type="spellEnd"/>
      <w:r w:rsidRPr="00432FA9">
        <w:rPr>
          <w:rFonts w:ascii="Times New Roman" w:eastAsia="UD デジタル 教科書体 N-R" w:hAnsi="Times New Roman" w:cs="Times New Roman"/>
          <w:sz w:val="20"/>
          <w:szCs w:val="20"/>
          <w:lang w:val="es-MX"/>
        </w:rPr>
        <w:t xml:space="preserve"> </w:t>
      </w:r>
      <w:proofErr w:type="spellStart"/>
      <w:r>
        <w:rPr>
          <w:rFonts w:ascii="Times New Roman" w:eastAsia="UD デジタル 教科書体 N-R" w:hAnsi="Times New Roman" w:cs="Times New Roman"/>
          <w:sz w:val="20"/>
          <w:szCs w:val="20"/>
          <w:lang w:val="es-MX"/>
        </w:rPr>
        <w:t>nhóm</w:t>
      </w:r>
      <w:proofErr w:type="spellEnd"/>
      <w:r>
        <w:rPr>
          <w:rFonts w:ascii="Times New Roman" w:eastAsia="UD デジタル 教科書体 N-R" w:hAnsi="Times New Roman" w:cs="Times New Roman"/>
          <w:sz w:val="20"/>
          <w:szCs w:val="20"/>
          <w:lang w:val="es-MX"/>
        </w:rPr>
        <w:t xml:space="preserve"> </w:t>
      </w:r>
      <w:proofErr w:type="spellStart"/>
      <w:r>
        <w:rPr>
          <w:rFonts w:ascii="Times New Roman" w:eastAsia="UD デジタル 教科書体 N-R" w:hAnsi="Times New Roman" w:cs="Times New Roman"/>
          <w:sz w:val="20"/>
          <w:szCs w:val="20"/>
          <w:lang w:val="es-MX"/>
        </w:rPr>
        <w:t>pháp</w:t>
      </w:r>
      <w:proofErr w:type="spellEnd"/>
      <w:r>
        <w:rPr>
          <w:rFonts w:ascii="Times New Roman" w:eastAsia="UD デジタル 教科書体 N-R" w:hAnsi="Times New Roman" w:cs="Times New Roman"/>
          <w:sz w:val="20"/>
          <w:szCs w:val="20"/>
          <w:lang w:val="es-MX"/>
        </w:rPr>
        <w:t xml:space="preserve"> </w:t>
      </w:r>
      <w:proofErr w:type="spellStart"/>
      <w:r>
        <w:rPr>
          <w:rFonts w:ascii="Times New Roman" w:eastAsia="UD デジタル 教科書体 N-R" w:hAnsi="Times New Roman" w:cs="Times New Roman"/>
          <w:sz w:val="20"/>
          <w:szCs w:val="20"/>
          <w:lang w:val="es-MX"/>
        </w:rPr>
        <w:t>lý-p</w:t>
      </w:r>
      <w:r w:rsidRPr="00432FA9">
        <w:rPr>
          <w:rFonts w:ascii="Times New Roman" w:eastAsia="UD デジタル 教科書体 N-R" w:hAnsi="Times New Roman" w:cs="Times New Roman"/>
          <w:sz w:val="20"/>
          <w:szCs w:val="20"/>
          <w:lang w:val="es-MX"/>
        </w:rPr>
        <w:t>hòng</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Pháp</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chế</w:t>
      </w:r>
      <w:proofErr w:type="spellEnd"/>
      <w:r w:rsidRPr="00432FA9">
        <w:rPr>
          <w:rFonts w:ascii="Times New Roman" w:eastAsia="UD デジタル 教科書体 N-R" w:hAnsi="Times New Roman" w:cs="Times New Roman"/>
          <w:sz w:val="20"/>
          <w:szCs w:val="20"/>
          <w:lang w:val="es-MX"/>
        </w:rPr>
        <w:t xml:space="preserve"> – </w:t>
      </w:r>
      <w:proofErr w:type="spellStart"/>
      <w:r w:rsidRPr="00432FA9">
        <w:rPr>
          <w:rFonts w:ascii="Times New Roman" w:eastAsia="UD デジタル 教科書体 N-R" w:hAnsi="Times New Roman" w:cs="Times New Roman"/>
          <w:sz w:val="20"/>
          <w:szCs w:val="20"/>
          <w:lang w:val="es-MX"/>
        </w:rPr>
        <w:t>Nhóm</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Pháp</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chế</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và</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đây</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là</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lần</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thứ</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ba</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tôi</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phụ</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trách</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chuyên</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mục</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Ẩm</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thự</w:t>
      </w:r>
      <w:r>
        <w:rPr>
          <w:rFonts w:ascii="Times New Roman" w:eastAsia="UD デジタル 教科書体 N-R" w:hAnsi="Times New Roman" w:cs="Times New Roman"/>
          <w:sz w:val="20"/>
          <w:szCs w:val="20"/>
          <w:lang w:val="es-MX"/>
        </w:rPr>
        <w:t>c</w:t>
      </w:r>
      <w:proofErr w:type="spellEnd"/>
      <w:r>
        <w:rPr>
          <w:rFonts w:ascii="Times New Roman" w:eastAsia="UD デジタル 教科書体 N-R" w:hAnsi="Times New Roman" w:cs="Times New Roman"/>
          <w:sz w:val="20"/>
          <w:szCs w:val="20"/>
          <w:lang w:val="es-MX"/>
        </w:rPr>
        <w:t xml:space="preserve">”. </w:t>
      </w:r>
      <w:proofErr w:type="spellStart"/>
      <w:r>
        <w:rPr>
          <w:rFonts w:ascii="Times New Roman" w:eastAsia="UD デジタル 教科書体 N-R" w:hAnsi="Times New Roman" w:cs="Times New Roman"/>
          <w:sz w:val="20"/>
          <w:szCs w:val="20"/>
          <w:lang w:val="es-MX"/>
        </w:rPr>
        <w:t>Hiện</w:t>
      </w:r>
      <w:proofErr w:type="spellEnd"/>
      <w:r>
        <w:rPr>
          <w:rFonts w:ascii="Times New Roman" w:eastAsia="UD デジタル 教科書体 N-R" w:hAnsi="Times New Roman" w:cs="Times New Roman"/>
          <w:sz w:val="20"/>
          <w:szCs w:val="20"/>
          <w:lang w:val="es-MX"/>
        </w:rPr>
        <w:t xml:space="preserve"> </w:t>
      </w:r>
      <w:proofErr w:type="spellStart"/>
      <w:r>
        <w:rPr>
          <w:rFonts w:ascii="Times New Roman" w:eastAsia="UD デジタル 教科書体 N-R" w:hAnsi="Times New Roman" w:cs="Times New Roman"/>
          <w:sz w:val="20"/>
          <w:szCs w:val="20"/>
          <w:lang w:val="es-MX"/>
        </w:rPr>
        <w:t>tại</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khi</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mùa</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đông</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đang</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đến</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gần</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tôi</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muốn</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chia</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sẻ</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lại</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món</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ăn</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mà</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mình</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đã</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làm</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vào</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khoả</w:t>
      </w:r>
      <w:r>
        <w:rPr>
          <w:rFonts w:ascii="Times New Roman" w:eastAsia="UD デジタル 教科書体 N-R" w:hAnsi="Times New Roman" w:cs="Times New Roman"/>
          <w:sz w:val="20"/>
          <w:szCs w:val="20"/>
          <w:lang w:val="es-MX"/>
        </w:rPr>
        <w:t>ng</w:t>
      </w:r>
      <w:proofErr w:type="spellEnd"/>
      <w:r>
        <w:rPr>
          <w:rFonts w:ascii="Times New Roman" w:eastAsia="UD デジタル 教科書体 N-R" w:hAnsi="Times New Roman" w:cs="Times New Roman"/>
          <w:sz w:val="20"/>
          <w:szCs w:val="20"/>
          <w:lang w:val="es-MX"/>
        </w:rPr>
        <w:t xml:space="preserve"> </w:t>
      </w:r>
      <w:proofErr w:type="spellStart"/>
      <w:r>
        <w:rPr>
          <w:rFonts w:ascii="Times New Roman" w:eastAsia="UD デジタル 教科書体 N-R" w:hAnsi="Times New Roman" w:cs="Times New Roman"/>
          <w:sz w:val="20"/>
          <w:szCs w:val="20"/>
          <w:lang w:val="es-MX"/>
        </w:rPr>
        <w:t>tháng</w:t>
      </w:r>
      <w:proofErr w:type="spellEnd"/>
      <w:r>
        <w:rPr>
          <w:rFonts w:ascii="Times New Roman" w:eastAsia="UD デジタル 教科書体 N-R" w:hAnsi="Times New Roman" w:cs="Times New Roman"/>
          <w:sz w:val="20"/>
          <w:szCs w:val="20"/>
          <w:lang w:val="es-MX"/>
        </w:rPr>
        <w:t xml:space="preserve"> 9, </w:t>
      </w:r>
      <w:r w:rsidR="00A16CB3">
        <w:rPr>
          <w:rFonts w:ascii="Times New Roman" w:eastAsia="UD デジタル 教科書体 N-R" w:hAnsi="Times New Roman" w:cs="Times New Roman"/>
          <w:sz w:val="20"/>
          <w:szCs w:val="20"/>
          <w:lang w:val="es-MX"/>
        </w:rPr>
        <w:t xml:space="preserve"> </w:t>
      </w:r>
      <w:proofErr w:type="spellStart"/>
      <w:r w:rsidR="00A16CB3">
        <w:rPr>
          <w:rFonts w:ascii="Times New Roman" w:eastAsia="UD デジタル 教科書体 N-R" w:hAnsi="Times New Roman" w:cs="Times New Roman"/>
          <w:sz w:val="20"/>
          <w:szCs w:val="20"/>
          <w:lang w:val="es-MX"/>
        </w:rPr>
        <w:t>món</w:t>
      </w:r>
      <w:proofErr w:type="spellEnd"/>
      <w:r w:rsidR="00A16CB3">
        <w:rPr>
          <w:rFonts w:ascii="Times New Roman" w:eastAsia="UD デジタル 教科書体 N-R" w:hAnsi="Times New Roman" w:cs="Times New Roman"/>
          <w:sz w:val="20"/>
          <w:szCs w:val="20"/>
          <w:lang w:val="es-MX"/>
        </w:rPr>
        <w:t xml:space="preserve"> </w:t>
      </w:r>
      <w:proofErr w:type="spellStart"/>
      <w:r w:rsidR="00A16CB3">
        <w:rPr>
          <w:rFonts w:ascii="Times New Roman" w:eastAsia="UD デジタル 教科書体 N-R" w:hAnsi="Times New Roman" w:cs="Times New Roman"/>
          <w:sz w:val="20"/>
          <w:szCs w:val="20"/>
          <w:lang w:val="es-MX"/>
        </w:rPr>
        <w:t>cà</w:t>
      </w:r>
      <w:proofErr w:type="spellEnd"/>
      <w:r w:rsidR="00A16CB3">
        <w:rPr>
          <w:rFonts w:ascii="Times New Roman" w:eastAsia="UD デジタル 教科書体 N-R" w:hAnsi="Times New Roman" w:cs="Times New Roman"/>
          <w:sz w:val="20"/>
          <w:szCs w:val="20"/>
          <w:lang w:val="es-MX"/>
        </w:rPr>
        <w:t xml:space="preserve"> </w:t>
      </w:r>
      <w:proofErr w:type="spellStart"/>
      <w:r w:rsidR="00A16CB3">
        <w:rPr>
          <w:rFonts w:ascii="Times New Roman" w:eastAsia="UD デジタル 教科書体 N-R" w:hAnsi="Times New Roman" w:cs="Times New Roman"/>
          <w:sz w:val="20"/>
          <w:szCs w:val="20"/>
          <w:lang w:val="es-MX"/>
        </w:rPr>
        <w:t>tím</w:t>
      </w:r>
      <w:proofErr w:type="spellEnd"/>
      <w:r w:rsidR="00A16CB3">
        <w:rPr>
          <w:rFonts w:ascii="Times New Roman" w:eastAsia="UD デジタル 教科書体 N-R" w:hAnsi="Times New Roman" w:cs="Times New Roman"/>
          <w:sz w:val="20"/>
          <w:szCs w:val="20"/>
          <w:lang w:val="es-MX"/>
        </w:rPr>
        <w:t xml:space="preserve">　</w:t>
      </w:r>
      <w:proofErr w:type="spellStart"/>
      <w:r w:rsidR="00A16CB3">
        <w:rPr>
          <w:rFonts w:ascii="Times New Roman" w:eastAsia="UD デジタル 教科書体 N-R" w:hAnsi="Times New Roman" w:cs="Times New Roman"/>
          <w:sz w:val="20"/>
          <w:szCs w:val="20"/>
          <w:lang w:val="es-MX"/>
        </w:rPr>
        <w:t>chiên</w:t>
      </w:r>
      <w:proofErr w:type="spellEnd"/>
      <w:r w:rsidR="00A16CB3">
        <w:rPr>
          <w:rFonts w:ascii="Times New Roman" w:eastAsia="UD デジタル 教科書体 N-R" w:hAnsi="Times New Roman" w:cs="Times New Roman" w:hint="eastAsia"/>
          <w:sz w:val="20"/>
          <w:szCs w:val="20"/>
          <w:lang w:val="es-MX"/>
        </w:rPr>
        <w:t xml:space="preserve"> </w:t>
      </w:r>
      <w:proofErr w:type="spellStart"/>
      <w:r w:rsidR="00A16CB3">
        <w:rPr>
          <w:rFonts w:ascii="Times New Roman" w:eastAsia="UD デジタル 教科書体 N-R" w:hAnsi="Times New Roman" w:cs="Times New Roman" w:hint="eastAsia"/>
          <w:sz w:val="20"/>
          <w:szCs w:val="20"/>
          <w:lang w:val="es-MX"/>
        </w:rPr>
        <w:t>ngâm</w:t>
      </w:r>
      <w:proofErr w:type="spellEnd"/>
      <w:r w:rsidR="00A16CB3">
        <w:rPr>
          <w:rFonts w:ascii="Times New Roman" w:eastAsia="UD デジタル 教科書体 N-R" w:hAnsi="Times New Roman" w:cs="Times New Roman"/>
          <w:sz w:val="20"/>
          <w:szCs w:val="20"/>
          <w:lang w:val="vi-VN"/>
        </w:rPr>
        <w:t xml:space="preserve"> nước hầm</w:t>
      </w:r>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một</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món</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ăn</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rất</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hợp</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cho</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mùa</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hè</w:t>
      </w:r>
      <w:proofErr w:type="spellEnd"/>
      <w:r w:rsidRPr="00432FA9">
        <w:rPr>
          <w:rFonts w:ascii="Times New Roman" w:eastAsia="UD デジタル 教科書体 N-R" w:hAnsi="Times New Roman" w:cs="Times New Roman"/>
          <w:sz w:val="20"/>
          <w:szCs w:val="20"/>
          <w:lang w:val="es-MX"/>
        </w:rPr>
        <w:t>.</w:t>
      </w:r>
    </w:p>
    <w:p w14:paraId="27BCDDB1" w14:textId="77777777" w:rsidR="00A16CB3" w:rsidRDefault="00A16CB3" w:rsidP="00BB6863">
      <w:pPr>
        <w:pStyle w:val="NoSpacing"/>
        <w:jc w:val="both"/>
        <w:rPr>
          <w:rFonts w:ascii="Arial" w:eastAsia="UD デジタル 教科書体 N-R" w:hAnsi="Arial" w:cs="Arial"/>
          <w:szCs w:val="20"/>
          <w:lang w:val="es-MX"/>
        </w:rPr>
      </w:pPr>
    </w:p>
    <w:p w14:paraId="6C8E3605" w14:textId="1E5ED2CD" w:rsidR="00BB6863" w:rsidRPr="00432FA9" w:rsidRDefault="00BB6863" w:rsidP="00BB6863">
      <w:pPr>
        <w:pStyle w:val="NoSpacing"/>
        <w:jc w:val="both"/>
        <w:rPr>
          <w:rFonts w:ascii="Times New Roman" w:eastAsia="Meiryo UI" w:hAnsi="Times New Roman" w:cs="Times New Roman"/>
          <w:b/>
          <w:color w:val="3333FF"/>
          <w:sz w:val="21"/>
          <w:szCs w:val="21"/>
          <w:u w:val="single"/>
          <w:lang w:val="es-MX"/>
        </w:rPr>
      </w:pPr>
      <w:r w:rsidRPr="00432FA9">
        <w:rPr>
          <w:rFonts w:ascii="Cambria Math" w:eastAsia="Meiryo UI" w:hAnsi="Cambria Math" w:cs="Cambria Math"/>
          <w:b/>
          <w:color w:val="3333FF"/>
          <w:sz w:val="21"/>
          <w:szCs w:val="21"/>
          <w:u w:val="single"/>
          <w:lang w:val="es-MX"/>
        </w:rPr>
        <w:t>▶</w:t>
      </w:r>
      <w:r w:rsidRPr="00432FA9">
        <w:rPr>
          <w:rFonts w:ascii="Times New Roman" w:eastAsia="Meiryo UI" w:hAnsi="Times New Roman" w:cs="Times New Roman"/>
          <w:b/>
          <w:color w:val="3333FF"/>
          <w:sz w:val="21"/>
          <w:szCs w:val="21"/>
          <w:u w:val="single"/>
          <w:lang w:val="es-MX"/>
        </w:rPr>
        <w:t xml:space="preserve"> </w:t>
      </w:r>
      <w:proofErr w:type="spellStart"/>
      <w:r w:rsidR="00A16CB3" w:rsidRPr="00432FA9">
        <w:rPr>
          <w:rFonts w:ascii="Times New Roman" w:eastAsia="Meiryo UI" w:hAnsi="Times New Roman" w:cs="Times New Roman"/>
          <w:b/>
          <w:color w:val="3333FF"/>
          <w:sz w:val="21"/>
          <w:szCs w:val="21"/>
          <w:u w:val="single"/>
          <w:lang w:val="es-MX"/>
        </w:rPr>
        <w:t>Nguyên</w:t>
      </w:r>
      <w:proofErr w:type="spellEnd"/>
      <w:r w:rsidR="00A16CB3" w:rsidRPr="000A2A7E">
        <w:rPr>
          <w:rFonts w:ascii="Times New Roman" w:eastAsia="Meiryo UI" w:hAnsi="Times New Roman" w:cs="Times New Roman"/>
          <w:b/>
          <w:color w:val="3333FF"/>
          <w:sz w:val="21"/>
          <w:szCs w:val="21"/>
          <w:u w:val="single"/>
          <w:lang w:val="vi-VN"/>
        </w:rPr>
        <w:t xml:space="preserve"> li</w:t>
      </w:r>
      <w:r w:rsidR="00A16CB3" w:rsidRPr="00C9596B">
        <w:rPr>
          <w:rFonts w:ascii="Times New Roman" w:eastAsia="Meiryo UI" w:hAnsi="Times New Roman" w:cs="Times New Roman"/>
          <w:b/>
          <w:color w:val="3333FF"/>
          <w:sz w:val="21"/>
          <w:szCs w:val="21"/>
          <w:u w:val="single"/>
          <w:lang w:val="vi-VN"/>
        </w:rPr>
        <w:t>ệu nấu ăn</w:t>
      </w:r>
      <w:r w:rsidRPr="00432FA9">
        <w:rPr>
          <w:rFonts w:ascii="Times New Roman" w:eastAsia="Meiryo UI" w:hAnsi="Times New Roman" w:cs="Times New Roman"/>
          <w:b/>
          <w:color w:val="3333FF"/>
          <w:sz w:val="21"/>
          <w:szCs w:val="21"/>
          <w:u w:val="single"/>
          <w:lang w:val="es-MX"/>
        </w:rPr>
        <w:t xml:space="preserve"> </w:t>
      </w:r>
      <w:r w:rsidRPr="00432FA9">
        <w:rPr>
          <w:rFonts w:ascii="Cambria Math" w:eastAsia="Meiryo UI" w:hAnsi="Cambria Math" w:cs="Cambria Math"/>
          <w:b/>
          <w:color w:val="3333FF"/>
          <w:sz w:val="21"/>
          <w:szCs w:val="21"/>
          <w:u w:val="single"/>
          <w:lang w:val="es-MX"/>
        </w:rPr>
        <w:t>◀</w:t>
      </w:r>
    </w:p>
    <w:p w14:paraId="26BB4F8F" w14:textId="346B5539" w:rsidR="00BB6863" w:rsidRPr="00432FA9" w:rsidRDefault="00BB6863" w:rsidP="00BB6863">
      <w:pPr>
        <w:spacing w:after="0" w:line="240" w:lineRule="auto"/>
        <w:rPr>
          <w:rFonts w:ascii="Times New Roman" w:eastAsia="UD デジタル 教科書体 N-R" w:hAnsi="Times New Roman" w:cs="Times New Roman"/>
          <w:sz w:val="20"/>
          <w:szCs w:val="20"/>
          <w:lang w:val="es-MX"/>
        </w:rPr>
      </w:pPr>
      <w:r w:rsidRPr="00432FA9">
        <w:rPr>
          <w:rFonts w:ascii="Times New Roman" w:eastAsia="UD デジタル 教科書体 N-R" w:hAnsi="Times New Roman" w:cs="Times New Roman" w:hint="eastAsia"/>
          <w:sz w:val="20"/>
          <w:szCs w:val="20"/>
        </w:rPr>
        <w:t>・</w:t>
      </w:r>
      <w:proofErr w:type="spellStart"/>
      <w:r w:rsidR="00A16CB3" w:rsidRPr="00432FA9">
        <w:rPr>
          <w:rFonts w:ascii="Times New Roman" w:eastAsia="UD デジタル 教科書体 N-R" w:hAnsi="Times New Roman" w:cs="Times New Roman"/>
          <w:sz w:val="20"/>
          <w:szCs w:val="20"/>
          <w:lang w:val="es-MX"/>
        </w:rPr>
        <w:t>Cà</w:t>
      </w:r>
      <w:proofErr w:type="spellEnd"/>
      <w:r w:rsidR="00A16CB3">
        <w:rPr>
          <w:rFonts w:ascii="Times New Roman" w:eastAsia="UD デジタル 教科書体 N-R" w:hAnsi="Times New Roman" w:cs="Times New Roman"/>
          <w:sz w:val="20"/>
          <w:szCs w:val="20"/>
          <w:lang w:val="vi-VN"/>
        </w:rPr>
        <w:t xml:space="preserve"> tím: </w:t>
      </w:r>
      <w:r w:rsidR="00A16CB3" w:rsidRPr="00432FA9">
        <w:rPr>
          <w:rFonts w:ascii="Times New Roman" w:eastAsia="UD デジタル 教科書体 N-R" w:hAnsi="Times New Roman" w:cs="Times New Roman"/>
          <w:sz w:val="20"/>
          <w:szCs w:val="20"/>
          <w:lang w:val="es-MX"/>
        </w:rPr>
        <w:t>1</w:t>
      </w:r>
      <w:r w:rsidR="00A16CB3">
        <w:rPr>
          <w:rFonts w:ascii="Times New Roman" w:eastAsia="UD デジタル 教科書体 N-R" w:hAnsi="Times New Roman" w:cs="Times New Roman"/>
          <w:sz w:val="20"/>
          <w:szCs w:val="20"/>
          <w:lang w:val="vi-VN"/>
        </w:rPr>
        <w:t xml:space="preserve"> túi</w:t>
      </w:r>
      <w:r w:rsidR="00A16CB3" w:rsidRPr="00432FA9">
        <w:rPr>
          <w:rFonts w:ascii="Times New Roman" w:eastAsia="UD デジタル 教科書体 N-R" w:hAnsi="Times New Roman" w:cs="Times New Roman"/>
          <w:sz w:val="20"/>
          <w:szCs w:val="20"/>
          <w:lang w:val="es-MX"/>
        </w:rPr>
        <w:t xml:space="preserve"> </w:t>
      </w:r>
      <w:r w:rsidR="00A16CB3">
        <w:rPr>
          <w:rFonts w:ascii="Times New Roman" w:eastAsia="UD デジタル 教科書体 N-R" w:hAnsi="Times New Roman" w:cs="Times New Roman"/>
          <w:sz w:val="20"/>
          <w:szCs w:val="20"/>
          <w:lang w:val="vi-VN"/>
        </w:rPr>
        <w:t>(3 quả cỡ vừa)</w:t>
      </w:r>
    </w:p>
    <w:p w14:paraId="7AE7F098" w14:textId="4CE7D1E6" w:rsidR="00BB6863" w:rsidRPr="00432FA9" w:rsidRDefault="00BB6863" w:rsidP="00BB6863">
      <w:pPr>
        <w:spacing w:after="0" w:line="240" w:lineRule="auto"/>
        <w:rPr>
          <w:rFonts w:ascii="Times New Roman" w:eastAsia="UD デジタル 教科書体 N-R" w:hAnsi="Times New Roman" w:cs="Times New Roman"/>
          <w:sz w:val="20"/>
          <w:szCs w:val="20"/>
          <w:lang w:val="es-MX"/>
        </w:rPr>
      </w:pPr>
      <w:r w:rsidRPr="00432FA9">
        <w:rPr>
          <w:rFonts w:ascii="Times New Roman" w:hAnsi="Times New Roman" w:cs="Times New Roman"/>
          <w:noProof/>
        </w:rPr>
        <w:drawing>
          <wp:anchor distT="0" distB="0" distL="114300" distR="114300" simplePos="0" relativeHeight="251663393" behindDoc="0" locked="0" layoutInCell="1" allowOverlap="1" wp14:anchorId="14F860C4" wp14:editId="1D719BB6">
            <wp:simplePos x="0" y="0"/>
            <wp:positionH relativeFrom="column">
              <wp:posOffset>2056130</wp:posOffset>
            </wp:positionH>
            <wp:positionV relativeFrom="paragraph">
              <wp:posOffset>110490</wp:posOffset>
            </wp:positionV>
            <wp:extent cx="1024890" cy="1121410"/>
            <wp:effectExtent l="104140" t="86360" r="88900" b="88900"/>
            <wp:wrapThrough wrapText="bothSides">
              <wp:wrapPolygon edited="0">
                <wp:start x="23420" y="-2006"/>
                <wp:lineTo x="-1472" y="-2006"/>
                <wp:lineTo x="-1472" y="22945"/>
                <wp:lineTo x="23420" y="22945"/>
                <wp:lineTo x="23420" y="-2006"/>
              </wp:wrapPolygon>
            </wp:wrapThrough>
            <wp:docPr id="2077211573" name="図 7" descr="人, 屋内, テーブル, 食品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211573" name="図 7" descr="人, 屋内, テーブル, 食品 が含まれている画像&#10;&#10;AI 生成コンテンツは誤りを含む可能性があります。"/>
                    <pic:cNvPicPr>
                      <a:picLocks noChangeAspect="1" noChangeArrowheads="1"/>
                    </pic:cNvPicPr>
                  </pic:nvPicPr>
                  <pic:blipFill rotWithShape="1">
                    <a:blip r:embed="rId34" r:link="rId35" cstate="print">
                      <a:extLst>
                        <a:ext uri="{28A0092B-C50C-407E-A947-70E740481C1C}">
                          <a14:useLocalDpi xmlns:a14="http://schemas.microsoft.com/office/drawing/2010/main" val="0"/>
                        </a:ext>
                      </a:extLst>
                    </a:blip>
                    <a:srcRect t="12410" b="5483"/>
                    <a:stretch>
                      <a:fillRect/>
                    </a:stretch>
                  </pic:blipFill>
                  <pic:spPr bwMode="auto">
                    <a:xfrm rot="16200000">
                      <a:off x="0" y="0"/>
                      <a:ext cx="1024890" cy="1121410"/>
                    </a:xfrm>
                    <a:prstGeom prst="rect">
                      <a:avLst/>
                    </a:prstGeom>
                    <a:ln w="88900" cap="sq" cmpd="thickThin">
                      <a:solidFill>
                        <a:srgbClr val="0000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32FA9">
        <w:rPr>
          <w:rFonts w:ascii="Times New Roman" w:eastAsia="UD デジタル 教科書体 N-R" w:hAnsi="Times New Roman" w:cs="Times New Roman" w:hint="eastAsia"/>
          <w:sz w:val="20"/>
          <w:szCs w:val="20"/>
        </w:rPr>
        <w:t>・</w:t>
      </w:r>
      <w:proofErr w:type="spellStart"/>
      <w:r w:rsidR="00A16CB3" w:rsidRPr="00432FA9">
        <w:rPr>
          <w:rFonts w:ascii="Times New Roman" w:eastAsia="UD デジタル 教科書体 N-R" w:hAnsi="Times New Roman" w:cs="Times New Roman"/>
          <w:sz w:val="20"/>
          <w:szCs w:val="20"/>
          <w:lang w:val="es-MX"/>
        </w:rPr>
        <w:t>Dầu</w:t>
      </w:r>
      <w:proofErr w:type="spellEnd"/>
      <w:r w:rsidR="00A16CB3">
        <w:rPr>
          <w:rFonts w:ascii="Times New Roman" w:eastAsia="UD デジタル 教科書体 N-R" w:hAnsi="Times New Roman" w:cs="Times New Roman"/>
          <w:sz w:val="20"/>
          <w:szCs w:val="20"/>
          <w:lang w:val="vi-VN"/>
        </w:rPr>
        <w:t xml:space="preserve"> ăn: 4 muỗng lớn</w:t>
      </w:r>
    </w:p>
    <w:p w14:paraId="2F05FAA5" w14:textId="4565AD13" w:rsidR="00BB6863" w:rsidRPr="00432FA9" w:rsidRDefault="00BB6863" w:rsidP="00BB6863">
      <w:pPr>
        <w:spacing w:after="0" w:line="240" w:lineRule="auto"/>
        <w:rPr>
          <w:rFonts w:ascii="Times New Roman" w:eastAsia="UD デジタル 教科書体 N-R" w:hAnsi="Times New Roman" w:cs="Times New Roman"/>
          <w:sz w:val="20"/>
          <w:szCs w:val="20"/>
          <w:lang w:val="es-MX"/>
        </w:rPr>
      </w:pPr>
      <w:r w:rsidRPr="00432FA9">
        <w:rPr>
          <w:rFonts w:ascii="Times New Roman" w:eastAsia="UD デジタル 教科書体 N-R" w:hAnsi="Times New Roman" w:cs="Times New Roman" w:hint="eastAsia"/>
          <w:sz w:val="20"/>
          <w:szCs w:val="20"/>
        </w:rPr>
        <w:t>・</w:t>
      </w:r>
      <w:proofErr w:type="spellStart"/>
      <w:r w:rsidR="00A16CB3" w:rsidRPr="00432FA9">
        <w:rPr>
          <w:rFonts w:ascii="Times New Roman" w:eastAsia="UD デジタル 教科書体 N-R" w:hAnsi="Times New Roman" w:cs="Times New Roman"/>
          <w:sz w:val="20"/>
          <w:szCs w:val="20"/>
          <w:lang w:val="es-MX"/>
        </w:rPr>
        <w:t>Nước</w:t>
      </w:r>
      <w:proofErr w:type="spellEnd"/>
      <w:r w:rsidR="00A16CB3">
        <w:rPr>
          <w:rFonts w:ascii="Times New Roman" w:eastAsia="UD デジタル 教科書体 N-R" w:hAnsi="Times New Roman" w:cs="Times New Roman"/>
          <w:sz w:val="20"/>
          <w:szCs w:val="20"/>
          <w:lang w:val="vi-VN"/>
        </w:rPr>
        <w:t xml:space="preserve"> dùng Mentsuyu</w:t>
      </w:r>
      <w:r w:rsidR="00503321" w:rsidRPr="00432FA9">
        <w:rPr>
          <w:rFonts w:ascii="Times New Roman" w:eastAsia="UD デジタル 教科書体 N-R" w:hAnsi="Times New Roman" w:cs="Times New Roman"/>
          <w:sz w:val="20"/>
          <w:szCs w:val="20"/>
          <w:lang w:val="es-MX"/>
        </w:rPr>
        <w:t xml:space="preserve"> (</w:t>
      </w:r>
      <w:proofErr w:type="spellStart"/>
      <w:r w:rsidR="00503321" w:rsidRPr="00432FA9">
        <w:rPr>
          <w:rFonts w:ascii="Times New Roman" w:eastAsia="UD デジタル 教科書体 N-R" w:hAnsi="Times New Roman" w:cs="Times New Roman"/>
          <w:sz w:val="20"/>
          <w:szCs w:val="20"/>
          <w:lang w:val="es-MX"/>
        </w:rPr>
        <w:t>nước</w:t>
      </w:r>
      <w:proofErr w:type="spellEnd"/>
      <w:r w:rsidR="00503321" w:rsidRPr="00432FA9">
        <w:rPr>
          <w:rFonts w:ascii="Times New Roman" w:eastAsia="UD デジタル 教科書体 N-R" w:hAnsi="Times New Roman" w:cs="Times New Roman"/>
          <w:sz w:val="20"/>
          <w:szCs w:val="20"/>
          <w:lang w:val="es-MX"/>
        </w:rPr>
        <w:t xml:space="preserve"> </w:t>
      </w:r>
      <w:proofErr w:type="spellStart"/>
      <w:r w:rsidR="00503321" w:rsidRPr="00432FA9">
        <w:rPr>
          <w:rFonts w:ascii="Times New Roman" w:eastAsia="UD デジタル 教科書体 N-R" w:hAnsi="Times New Roman" w:cs="Times New Roman"/>
          <w:sz w:val="20"/>
          <w:szCs w:val="20"/>
          <w:lang w:val="es-MX"/>
        </w:rPr>
        <w:t>dung</w:t>
      </w:r>
      <w:proofErr w:type="spellEnd"/>
      <w:r w:rsidR="00503321" w:rsidRPr="00432FA9">
        <w:rPr>
          <w:rFonts w:ascii="Times New Roman" w:eastAsia="UD デジタル 教科書体 N-R" w:hAnsi="Times New Roman" w:cs="Times New Roman"/>
          <w:sz w:val="20"/>
          <w:szCs w:val="20"/>
          <w:lang w:val="es-MX"/>
        </w:rPr>
        <w:t xml:space="preserve"> </w:t>
      </w:r>
      <w:proofErr w:type="spellStart"/>
      <w:r w:rsidR="00503321" w:rsidRPr="00432FA9">
        <w:rPr>
          <w:rFonts w:ascii="Times New Roman" w:eastAsia="UD デジタル 教科書体 N-R" w:hAnsi="Times New Roman" w:cs="Times New Roman"/>
          <w:sz w:val="20"/>
          <w:szCs w:val="20"/>
          <w:lang w:val="es-MX"/>
        </w:rPr>
        <w:t>khi</w:t>
      </w:r>
      <w:proofErr w:type="spellEnd"/>
      <w:r w:rsidR="001F374E" w:rsidRPr="00432FA9">
        <w:rPr>
          <w:rFonts w:ascii="Times New Roman" w:eastAsia="UD デジタル 教科書体 N-R" w:hAnsi="Times New Roman" w:cs="Times New Roman"/>
          <w:sz w:val="20"/>
          <w:szCs w:val="20"/>
          <w:lang w:val="es-MX"/>
        </w:rPr>
        <w:t xml:space="preserve"> </w:t>
      </w:r>
      <w:proofErr w:type="spellStart"/>
      <w:r w:rsidR="001F374E" w:rsidRPr="00432FA9">
        <w:rPr>
          <w:rFonts w:ascii="Times New Roman" w:eastAsia="UD デジタル 教科書体 N-R" w:hAnsi="Times New Roman" w:cs="Times New Roman"/>
          <w:sz w:val="20"/>
          <w:szCs w:val="20"/>
          <w:lang w:val="es-MX"/>
        </w:rPr>
        <w:t>ăn</w:t>
      </w:r>
      <w:proofErr w:type="spellEnd"/>
      <w:r w:rsidR="001F374E" w:rsidRPr="00432FA9">
        <w:rPr>
          <w:rFonts w:ascii="Times New Roman" w:eastAsia="UD デジタル 教科書体 N-R" w:hAnsi="Times New Roman" w:cs="Times New Roman"/>
          <w:sz w:val="20"/>
          <w:szCs w:val="20"/>
          <w:lang w:val="es-MX"/>
        </w:rPr>
        <w:t xml:space="preserve"> </w:t>
      </w:r>
      <w:proofErr w:type="spellStart"/>
      <w:r w:rsidR="001F374E" w:rsidRPr="00432FA9">
        <w:rPr>
          <w:rFonts w:ascii="Times New Roman" w:eastAsia="UD デジタル 教科書体 N-R" w:hAnsi="Times New Roman" w:cs="Times New Roman"/>
          <w:sz w:val="20"/>
          <w:szCs w:val="20"/>
          <w:lang w:val="es-MX"/>
        </w:rPr>
        <w:t>mì</w:t>
      </w:r>
      <w:proofErr w:type="spellEnd"/>
      <w:r w:rsidR="001F374E">
        <w:rPr>
          <w:rFonts w:ascii="Times New Roman" w:eastAsia="UD デジタル 教科書体 N-R" w:hAnsi="Times New Roman" w:cs="Times New Roman"/>
          <w:sz w:val="20"/>
          <w:szCs w:val="20"/>
          <w:lang w:val="vi-VN"/>
        </w:rPr>
        <w:t xml:space="preserve"> soba</w:t>
      </w:r>
      <w:r w:rsidR="00503321" w:rsidRPr="00432FA9">
        <w:rPr>
          <w:rFonts w:ascii="Times New Roman" w:eastAsia="UD デジタル 教科書体 N-R" w:hAnsi="Times New Roman" w:cs="Times New Roman"/>
          <w:sz w:val="20"/>
          <w:szCs w:val="20"/>
          <w:lang w:val="es-MX"/>
        </w:rPr>
        <w:t>)</w:t>
      </w:r>
      <w:r w:rsidR="00A16CB3">
        <w:rPr>
          <w:rFonts w:ascii="Times New Roman" w:eastAsia="UD デジタル 教科書体 N-R" w:hAnsi="Times New Roman" w:cs="Times New Roman"/>
          <w:sz w:val="20"/>
          <w:szCs w:val="20"/>
          <w:lang w:val="vi-VN"/>
        </w:rPr>
        <w:t>: khoảng 300 cc</w:t>
      </w:r>
      <w:r w:rsidRPr="00432FA9">
        <w:rPr>
          <w:rFonts w:ascii="Times New Roman" w:eastAsia="UD デジタル 教科書体 N-R" w:hAnsi="Times New Roman" w:cs="Times New Roman"/>
          <w:sz w:val="20"/>
          <w:szCs w:val="20"/>
          <w:lang w:val="es-MX"/>
        </w:rPr>
        <w:br/>
      </w:r>
      <w:proofErr w:type="spellStart"/>
      <w:r w:rsidR="00A16CB3" w:rsidRPr="00432FA9">
        <w:rPr>
          <w:rFonts w:ascii="Times New Roman" w:eastAsia="UD デジタル 教科書体 N-R" w:hAnsi="Times New Roman" w:cs="Times New Roman"/>
          <w:sz w:val="20"/>
          <w:szCs w:val="20"/>
          <w:lang w:val="es-MX"/>
        </w:rPr>
        <w:t>Tùy</w:t>
      </w:r>
      <w:proofErr w:type="spellEnd"/>
      <w:r w:rsidR="00A16CB3">
        <w:rPr>
          <w:rFonts w:ascii="Times New Roman" w:eastAsia="UD デジタル 教科書体 N-R" w:hAnsi="Times New Roman" w:cs="Times New Roman"/>
          <w:sz w:val="20"/>
          <w:szCs w:val="20"/>
          <w:lang w:val="vi-VN"/>
        </w:rPr>
        <w:t xml:space="preserve"> chọn theo sở thích</w:t>
      </w:r>
    </w:p>
    <w:p w14:paraId="136D5680" w14:textId="2111B727" w:rsidR="00BB6863" w:rsidRPr="00432FA9" w:rsidRDefault="00BB6863" w:rsidP="00BB6863">
      <w:pPr>
        <w:spacing w:after="0" w:line="240" w:lineRule="auto"/>
        <w:rPr>
          <w:rFonts w:ascii="Times New Roman" w:eastAsia="UD デジタル 教科書体 N-R" w:hAnsi="Times New Roman" w:cs="Times New Roman"/>
          <w:sz w:val="20"/>
          <w:szCs w:val="20"/>
          <w:lang w:val="es-MX"/>
        </w:rPr>
      </w:pPr>
      <w:r w:rsidRPr="00432FA9">
        <w:rPr>
          <w:rFonts w:ascii="Times New Roman" w:eastAsia="UD デジタル 教科書体 N-R" w:hAnsi="Times New Roman" w:cs="Times New Roman" w:hint="eastAsia"/>
          <w:sz w:val="20"/>
          <w:szCs w:val="20"/>
        </w:rPr>
        <w:t>・</w:t>
      </w:r>
      <w:proofErr w:type="spellStart"/>
      <w:r w:rsidR="00A16CB3" w:rsidRPr="00432FA9">
        <w:rPr>
          <w:rFonts w:ascii="Times New Roman" w:eastAsia="UD デジタル 教科書体 N-R" w:hAnsi="Times New Roman" w:cs="Times New Roman"/>
          <w:sz w:val="20"/>
          <w:szCs w:val="20"/>
          <w:lang w:val="es-MX"/>
        </w:rPr>
        <w:t>Gừng</w:t>
      </w:r>
      <w:proofErr w:type="spellEnd"/>
      <w:r w:rsidR="00A16CB3" w:rsidRPr="00432FA9">
        <w:rPr>
          <w:rFonts w:ascii="Times New Roman" w:eastAsia="UD デジタル 教科書体 N-R" w:hAnsi="Times New Roman" w:cs="Times New Roman"/>
          <w:sz w:val="20"/>
          <w:szCs w:val="20"/>
          <w:lang w:val="es-MX"/>
        </w:rPr>
        <w:t xml:space="preserve"> non</w:t>
      </w:r>
      <w:r w:rsidR="00A16CB3">
        <w:rPr>
          <w:rFonts w:ascii="Times New Roman" w:eastAsia="UD デジタル 教科書体 N-R" w:hAnsi="Times New Roman" w:cs="Times New Roman"/>
          <w:sz w:val="20"/>
          <w:szCs w:val="20"/>
          <w:lang w:val="vi-VN"/>
        </w:rPr>
        <w:t xml:space="preserve"> Myoga: </w:t>
      </w:r>
      <w:r w:rsidR="00A16CB3" w:rsidRPr="00432FA9">
        <w:rPr>
          <w:rFonts w:ascii="Times New Roman" w:eastAsia="UD デジタル 教科書体 N-R" w:hAnsi="Times New Roman" w:cs="Times New Roman"/>
          <w:sz w:val="20"/>
          <w:szCs w:val="20"/>
          <w:lang w:val="es-MX"/>
        </w:rPr>
        <w:t xml:space="preserve"> 1 </w:t>
      </w:r>
      <w:proofErr w:type="spellStart"/>
      <w:r w:rsidR="00A16CB3" w:rsidRPr="00432FA9">
        <w:rPr>
          <w:rFonts w:ascii="Times New Roman" w:eastAsia="UD デジタル 教科書体 N-R" w:hAnsi="Times New Roman" w:cs="Times New Roman"/>
          <w:sz w:val="20"/>
          <w:szCs w:val="20"/>
          <w:lang w:val="es-MX"/>
        </w:rPr>
        <w:t>túi</w:t>
      </w:r>
      <w:proofErr w:type="spellEnd"/>
    </w:p>
    <w:p w14:paraId="649C15B5" w14:textId="05644B07" w:rsidR="00BB6863" w:rsidRPr="00432FA9" w:rsidRDefault="00BB6863" w:rsidP="00BB6863">
      <w:pPr>
        <w:spacing w:after="0" w:line="240" w:lineRule="auto"/>
        <w:rPr>
          <w:rFonts w:ascii="Times New Roman" w:eastAsia="UD デジタル 教科書体 N-R" w:hAnsi="Times New Roman" w:cs="Times New Roman"/>
          <w:sz w:val="20"/>
          <w:szCs w:val="20"/>
          <w:lang w:val="es-MX"/>
        </w:rPr>
      </w:pPr>
      <w:r w:rsidRPr="00432FA9">
        <w:rPr>
          <w:rFonts w:ascii="Times New Roman" w:eastAsia="UD デジタル 教科書体 N-R" w:hAnsi="Times New Roman" w:cs="Times New Roman" w:hint="eastAsia"/>
          <w:sz w:val="20"/>
          <w:szCs w:val="20"/>
        </w:rPr>
        <w:t>・</w:t>
      </w:r>
      <w:proofErr w:type="spellStart"/>
      <w:r w:rsidR="00A16CB3" w:rsidRPr="00432FA9">
        <w:rPr>
          <w:rFonts w:ascii="Times New Roman" w:eastAsia="UD デジタル 教科書体 N-R" w:hAnsi="Times New Roman" w:cs="Times New Roman"/>
          <w:sz w:val="20"/>
          <w:szCs w:val="20"/>
          <w:lang w:val="es-MX"/>
        </w:rPr>
        <w:t>Lá</w:t>
      </w:r>
      <w:proofErr w:type="spellEnd"/>
      <w:r w:rsidR="00A16CB3" w:rsidRPr="00432FA9">
        <w:rPr>
          <w:rFonts w:ascii="Times New Roman" w:eastAsia="UD デジタル 教科書体 N-R" w:hAnsi="Times New Roman" w:cs="Times New Roman"/>
          <w:sz w:val="20"/>
          <w:szCs w:val="20"/>
          <w:lang w:val="es-MX"/>
        </w:rPr>
        <w:t xml:space="preserve"> tía </w:t>
      </w:r>
      <w:proofErr w:type="spellStart"/>
      <w:r w:rsidR="00A16CB3" w:rsidRPr="00432FA9">
        <w:rPr>
          <w:rFonts w:ascii="Times New Roman" w:eastAsia="UD デジタル 教科書体 N-R" w:hAnsi="Times New Roman" w:cs="Times New Roman"/>
          <w:sz w:val="20"/>
          <w:szCs w:val="20"/>
          <w:lang w:val="es-MX"/>
        </w:rPr>
        <w:t>tô</w:t>
      </w:r>
      <w:proofErr w:type="spellEnd"/>
      <w:r w:rsidR="00A16CB3" w:rsidRPr="00432FA9">
        <w:rPr>
          <w:rFonts w:ascii="Times New Roman" w:eastAsia="UD デジタル 教科書体 N-R" w:hAnsi="Times New Roman" w:cs="Times New Roman"/>
          <w:sz w:val="20"/>
          <w:szCs w:val="20"/>
          <w:lang w:val="es-MX"/>
        </w:rPr>
        <w:t xml:space="preserve"> </w:t>
      </w:r>
      <w:proofErr w:type="spellStart"/>
      <w:r w:rsidR="00A16CB3" w:rsidRPr="00432FA9">
        <w:rPr>
          <w:rFonts w:ascii="Times New Roman" w:eastAsia="UD デジタル 教科書体 N-R" w:hAnsi="Times New Roman" w:cs="Times New Roman"/>
          <w:sz w:val="20"/>
          <w:szCs w:val="20"/>
          <w:lang w:val="es-MX"/>
        </w:rPr>
        <w:t>xanh</w:t>
      </w:r>
      <w:proofErr w:type="spellEnd"/>
      <w:r w:rsidR="00A16CB3" w:rsidRPr="00432FA9">
        <w:rPr>
          <w:rFonts w:ascii="Times New Roman" w:eastAsia="UD デジタル 教科書体 N-R" w:hAnsi="Times New Roman" w:cs="Times New Roman"/>
          <w:sz w:val="20"/>
          <w:szCs w:val="20"/>
          <w:lang w:val="es-MX"/>
        </w:rPr>
        <w:t xml:space="preserve">: </w:t>
      </w:r>
      <w:proofErr w:type="spellStart"/>
      <w:r w:rsidR="00A16CB3" w:rsidRPr="00432FA9">
        <w:rPr>
          <w:rFonts w:ascii="Times New Roman" w:eastAsia="UD デジタル 教科書体 N-R" w:hAnsi="Times New Roman" w:cs="Times New Roman"/>
          <w:sz w:val="20"/>
          <w:szCs w:val="20"/>
          <w:lang w:val="es-MX"/>
        </w:rPr>
        <w:t>lượng</w:t>
      </w:r>
      <w:proofErr w:type="spellEnd"/>
      <w:r w:rsidR="00A16CB3" w:rsidRPr="00432FA9">
        <w:rPr>
          <w:rFonts w:ascii="Times New Roman" w:eastAsia="UD デジタル 教科書体 N-R" w:hAnsi="Times New Roman" w:cs="Times New Roman"/>
          <w:sz w:val="20"/>
          <w:szCs w:val="20"/>
          <w:lang w:val="es-MX"/>
        </w:rPr>
        <w:t xml:space="preserve"> </w:t>
      </w:r>
      <w:proofErr w:type="spellStart"/>
      <w:r w:rsidR="00A16CB3" w:rsidRPr="00432FA9">
        <w:rPr>
          <w:rFonts w:ascii="Times New Roman" w:eastAsia="UD デジタル 教科書体 N-R" w:hAnsi="Times New Roman" w:cs="Times New Roman"/>
          <w:sz w:val="20"/>
          <w:szCs w:val="20"/>
          <w:lang w:val="es-MX"/>
        </w:rPr>
        <w:t>vừa</w:t>
      </w:r>
      <w:proofErr w:type="spellEnd"/>
      <w:r w:rsidR="00A16CB3" w:rsidRPr="00432FA9">
        <w:rPr>
          <w:rFonts w:ascii="Times New Roman" w:eastAsia="UD デジタル 教科書体 N-R" w:hAnsi="Times New Roman" w:cs="Times New Roman"/>
          <w:sz w:val="20"/>
          <w:szCs w:val="20"/>
          <w:lang w:val="es-MX"/>
        </w:rPr>
        <w:t xml:space="preserve"> </w:t>
      </w:r>
      <w:proofErr w:type="spellStart"/>
      <w:r w:rsidR="00A16CB3" w:rsidRPr="00432FA9">
        <w:rPr>
          <w:rFonts w:ascii="Times New Roman" w:eastAsia="UD デジタル 教科書体 N-R" w:hAnsi="Times New Roman" w:cs="Times New Roman"/>
          <w:sz w:val="20"/>
          <w:szCs w:val="20"/>
          <w:lang w:val="es-MX"/>
        </w:rPr>
        <w:t>đủ</w:t>
      </w:r>
      <w:proofErr w:type="spellEnd"/>
    </w:p>
    <w:p w14:paraId="52F9BD35" w14:textId="674E0A4C" w:rsidR="00BB6863" w:rsidRPr="00432FA9" w:rsidRDefault="00BB6863" w:rsidP="00BB6863">
      <w:pPr>
        <w:spacing w:after="0" w:line="240" w:lineRule="auto"/>
        <w:rPr>
          <w:rFonts w:ascii="Times New Roman" w:eastAsia="UD デジタル 教科書体 N-R" w:hAnsi="Times New Roman" w:cs="Times New Roman"/>
          <w:sz w:val="20"/>
          <w:szCs w:val="20"/>
          <w:lang w:val="es-MX"/>
        </w:rPr>
      </w:pPr>
      <w:r w:rsidRPr="00432FA9">
        <w:rPr>
          <w:rFonts w:ascii="Times New Roman" w:eastAsia="UD デジタル 教科書体 N-R" w:hAnsi="Times New Roman" w:cs="Times New Roman" w:hint="eastAsia"/>
          <w:sz w:val="20"/>
          <w:szCs w:val="20"/>
        </w:rPr>
        <w:t>・</w:t>
      </w:r>
      <w:proofErr w:type="spellStart"/>
      <w:r w:rsidR="00A16CB3" w:rsidRPr="00432FA9">
        <w:rPr>
          <w:rFonts w:ascii="Times New Roman" w:eastAsia="UD デジタル 教科書体 N-R" w:hAnsi="Times New Roman" w:cs="Times New Roman"/>
          <w:sz w:val="20"/>
          <w:szCs w:val="20"/>
          <w:lang w:val="es-MX"/>
        </w:rPr>
        <w:t>Gừng</w:t>
      </w:r>
      <w:proofErr w:type="spellEnd"/>
      <w:r w:rsidR="00A16CB3" w:rsidRPr="00432FA9">
        <w:rPr>
          <w:rFonts w:ascii="Times New Roman" w:eastAsia="UD デジタル 教科書体 N-R" w:hAnsi="Times New Roman" w:cs="Times New Roman"/>
          <w:sz w:val="20"/>
          <w:szCs w:val="20"/>
          <w:lang w:val="es-MX"/>
        </w:rPr>
        <w:t xml:space="preserve">: </w:t>
      </w:r>
      <w:proofErr w:type="spellStart"/>
      <w:r w:rsidR="00A16CB3" w:rsidRPr="00432FA9">
        <w:rPr>
          <w:rFonts w:ascii="Times New Roman" w:eastAsia="UD デジタル 教科書体 N-R" w:hAnsi="Times New Roman" w:cs="Times New Roman"/>
          <w:sz w:val="20"/>
          <w:szCs w:val="20"/>
          <w:lang w:val="es-MX"/>
        </w:rPr>
        <w:t>lượng</w:t>
      </w:r>
      <w:proofErr w:type="spellEnd"/>
      <w:r w:rsidR="00A16CB3" w:rsidRPr="00432FA9">
        <w:rPr>
          <w:rFonts w:ascii="Times New Roman" w:eastAsia="UD デジタル 教科書体 N-R" w:hAnsi="Times New Roman" w:cs="Times New Roman"/>
          <w:sz w:val="20"/>
          <w:szCs w:val="20"/>
          <w:lang w:val="es-MX"/>
        </w:rPr>
        <w:t xml:space="preserve"> </w:t>
      </w:r>
      <w:proofErr w:type="spellStart"/>
      <w:r w:rsidR="00A16CB3" w:rsidRPr="00432FA9">
        <w:rPr>
          <w:rFonts w:ascii="Times New Roman" w:eastAsia="UD デジタル 教科書体 N-R" w:hAnsi="Times New Roman" w:cs="Times New Roman"/>
          <w:sz w:val="20"/>
          <w:szCs w:val="20"/>
          <w:lang w:val="es-MX"/>
        </w:rPr>
        <w:t>vừa</w:t>
      </w:r>
      <w:proofErr w:type="spellEnd"/>
      <w:r w:rsidR="00A16CB3" w:rsidRPr="00432FA9">
        <w:rPr>
          <w:rFonts w:ascii="Times New Roman" w:eastAsia="UD デジタル 教科書体 N-R" w:hAnsi="Times New Roman" w:cs="Times New Roman"/>
          <w:sz w:val="20"/>
          <w:szCs w:val="20"/>
          <w:lang w:val="es-MX"/>
        </w:rPr>
        <w:t xml:space="preserve"> </w:t>
      </w:r>
      <w:proofErr w:type="spellStart"/>
      <w:r w:rsidR="00A16CB3" w:rsidRPr="00432FA9">
        <w:rPr>
          <w:rFonts w:ascii="Times New Roman" w:eastAsia="UD デジタル 教科書体 N-R" w:hAnsi="Times New Roman" w:cs="Times New Roman"/>
          <w:sz w:val="20"/>
          <w:szCs w:val="20"/>
          <w:lang w:val="es-MX"/>
        </w:rPr>
        <w:t>đủ</w:t>
      </w:r>
      <w:proofErr w:type="spellEnd"/>
    </w:p>
    <w:p w14:paraId="51DC8F24" w14:textId="701A28DD" w:rsidR="00BB6863" w:rsidRPr="00432FA9" w:rsidRDefault="00BB6863" w:rsidP="00BB6863">
      <w:pPr>
        <w:spacing w:after="0" w:line="240" w:lineRule="auto"/>
        <w:rPr>
          <w:rFonts w:ascii="Times New Roman" w:eastAsia="UD デジタル 教科書体 N-R" w:hAnsi="Times New Roman" w:cs="Times New Roman"/>
          <w:sz w:val="20"/>
          <w:szCs w:val="20"/>
          <w:lang w:val="es-MX"/>
        </w:rPr>
      </w:pPr>
      <w:r w:rsidRPr="00432FA9">
        <w:rPr>
          <w:rFonts w:ascii="Times New Roman" w:eastAsia="UD デジタル 教科書体 N-R" w:hAnsi="Times New Roman" w:cs="Times New Roman" w:hint="eastAsia"/>
          <w:sz w:val="20"/>
          <w:szCs w:val="20"/>
        </w:rPr>
        <w:t>・</w:t>
      </w:r>
      <w:proofErr w:type="spellStart"/>
      <w:r w:rsidR="00A16CB3" w:rsidRPr="00432FA9">
        <w:rPr>
          <w:rFonts w:ascii="Times New Roman" w:eastAsia="UD デジタル 教科書体 N-R" w:hAnsi="Times New Roman" w:cs="Times New Roman"/>
          <w:sz w:val="20"/>
          <w:szCs w:val="20"/>
          <w:lang w:val="es-MX"/>
        </w:rPr>
        <w:t>Tỏi</w:t>
      </w:r>
      <w:proofErr w:type="spellEnd"/>
      <w:r w:rsidR="00A16CB3" w:rsidRPr="00432FA9">
        <w:rPr>
          <w:rFonts w:ascii="Times New Roman" w:eastAsia="UD デジタル 教科書体 N-R" w:hAnsi="Times New Roman" w:cs="Times New Roman"/>
          <w:sz w:val="20"/>
          <w:szCs w:val="20"/>
          <w:lang w:val="es-MX"/>
        </w:rPr>
        <w:t xml:space="preserve">: </w:t>
      </w:r>
      <w:proofErr w:type="spellStart"/>
      <w:r w:rsidR="00A16CB3" w:rsidRPr="00432FA9">
        <w:rPr>
          <w:rFonts w:ascii="Times New Roman" w:eastAsia="UD デジタル 教科書体 N-R" w:hAnsi="Times New Roman" w:cs="Times New Roman"/>
          <w:sz w:val="20"/>
          <w:szCs w:val="20"/>
          <w:lang w:val="es-MX"/>
        </w:rPr>
        <w:t>lượng</w:t>
      </w:r>
      <w:proofErr w:type="spellEnd"/>
      <w:r w:rsidR="00A16CB3" w:rsidRPr="00432FA9">
        <w:rPr>
          <w:rFonts w:ascii="Times New Roman" w:eastAsia="UD デジタル 教科書体 N-R" w:hAnsi="Times New Roman" w:cs="Times New Roman"/>
          <w:sz w:val="20"/>
          <w:szCs w:val="20"/>
          <w:lang w:val="es-MX"/>
        </w:rPr>
        <w:t xml:space="preserve"> </w:t>
      </w:r>
      <w:proofErr w:type="spellStart"/>
      <w:r w:rsidR="00A16CB3" w:rsidRPr="00432FA9">
        <w:rPr>
          <w:rFonts w:ascii="Times New Roman" w:eastAsia="UD デジタル 教科書体 N-R" w:hAnsi="Times New Roman" w:cs="Times New Roman"/>
          <w:sz w:val="20"/>
          <w:szCs w:val="20"/>
          <w:lang w:val="es-MX"/>
        </w:rPr>
        <w:t>vừa</w:t>
      </w:r>
      <w:proofErr w:type="spellEnd"/>
      <w:r w:rsidR="00A16CB3" w:rsidRPr="00432FA9">
        <w:rPr>
          <w:rFonts w:ascii="Times New Roman" w:eastAsia="UD デジタル 教科書体 N-R" w:hAnsi="Times New Roman" w:cs="Times New Roman"/>
          <w:sz w:val="20"/>
          <w:szCs w:val="20"/>
          <w:lang w:val="es-MX"/>
        </w:rPr>
        <w:t xml:space="preserve"> </w:t>
      </w:r>
      <w:proofErr w:type="spellStart"/>
      <w:r w:rsidR="00A16CB3" w:rsidRPr="00432FA9">
        <w:rPr>
          <w:rFonts w:ascii="Times New Roman" w:eastAsia="UD デジタル 教科書体 N-R" w:hAnsi="Times New Roman" w:cs="Times New Roman"/>
          <w:sz w:val="20"/>
          <w:szCs w:val="20"/>
          <w:lang w:val="es-MX"/>
        </w:rPr>
        <w:t>đủ</w:t>
      </w:r>
      <w:proofErr w:type="spellEnd"/>
    </w:p>
    <w:p w14:paraId="156C3FB5" w14:textId="7CC25978" w:rsidR="00BB6863" w:rsidRPr="00432FA9" w:rsidRDefault="004F1D0B" w:rsidP="00BB6863">
      <w:pPr>
        <w:spacing w:after="0" w:line="240" w:lineRule="auto"/>
        <w:rPr>
          <w:rFonts w:ascii="Times New Roman" w:eastAsia="UD デジタル 教科書体 N-R" w:hAnsi="Times New Roman" w:cs="Times New Roman"/>
          <w:sz w:val="20"/>
          <w:szCs w:val="20"/>
          <w:lang w:val="es-MX"/>
        </w:rPr>
      </w:pPr>
      <w:proofErr w:type="spellStart"/>
      <w:r w:rsidRPr="00432FA9">
        <w:rPr>
          <w:rFonts w:ascii="Times New Roman" w:eastAsia="UD デジタル 教科書体 N-R" w:hAnsi="Times New Roman" w:cs="Times New Roman"/>
          <w:sz w:val="20"/>
          <w:szCs w:val="20"/>
          <w:lang w:val="es-MX"/>
        </w:rPr>
        <w:t>Các</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gia</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vị</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hoặc</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rau</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thơm</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khác</w:t>
      </w:r>
      <w:proofErr w:type="spellEnd"/>
      <w:r w:rsidRPr="00432FA9">
        <w:rPr>
          <w:rFonts w:ascii="Times New Roman" w:eastAsia="UD デジタル 教科書体 N-R" w:hAnsi="Times New Roman" w:cs="Times New Roman"/>
          <w:sz w:val="20"/>
          <w:szCs w:val="20"/>
          <w:lang w:val="es-MX"/>
        </w:rPr>
        <w:t xml:space="preserve">: </w:t>
      </w:r>
      <w:proofErr w:type="spellStart"/>
      <w:r w:rsidRPr="00432FA9">
        <w:rPr>
          <w:rFonts w:ascii="Times New Roman" w:eastAsia="UD デジタル 教科書体 N-R" w:hAnsi="Times New Roman" w:cs="Times New Roman"/>
          <w:sz w:val="20"/>
          <w:szCs w:val="20"/>
          <w:lang w:val="es-MX"/>
        </w:rPr>
        <w:t>tùy</w:t>
      </w:r>
      <w:proofErr w:type="spellEnd"/>
      <w:r w:rsidRPr="00432FA9">
        <w:rPr>
          <w:rFonts w:ascii="Times New Roman" w:eastAsia="UD デジタル 教科書体 N-R" w:hAnsi="Times New Roman" w:cs="Times New Roman"/>
          <w:sz w:val="20"/>
          <w:szCs w:val="20"/>
          <w:lang w:val="es-MX"/>
        </w:rPr>
        <w:t xml:space="preserve"> ý!</w:t>
      </w:r>
    </w:p>
    <w:p w14:paraId="74D4BE3E" w14:textId="6751848A" w:rsidR="00BB6863" w:rsidRPr="00432FA9" w:rsidRDefault="00BB6863" w:rsidP="00BB6863">
      <w:pPr>
        <w:spacing w:after="0" w:line="240" w:lineRule="auto"/>
        <w:rPr>
          <w:rFonts w:ascii="Times New Roman" w:eastAsia="UD デジタル 教科書体 N-R" w:hAnsi="Times New Roman" w:cs="Times New Roman"/>
          <w:sz w:val="20"/>
          <w:szCs w:val="20"/>
          <w:lang w:val="es-MX"/>
        </w:rPr>
      </w:pPr>
      <w:r w:rsidRPr="00432FA9">
        <w:rPr>
          <w:rFonts w:ascii="Times New Roman" w:eastAsia="UD デジタル 教科書体 N-R" w:hAnsi="Times New Roman" w:cs="Times New Roman" w:hint="eastAsia"/>
          <w:sz w:val="20"/>
          <w:szCs w:val="20"/>
          <w:lang w:val="es-MX"/>
        </w:rPr>
        <w:t>（</w:t>
      </w:r>
      <w:proofErr w:type="spellStart"/>
      <w:r w:rsidR="004F1D0B" w:rsidRPr="00432FA9">
        <w:rPr>
          <w:rFonts w:ascii="Times New Roman" w:eastAsia="UD デジタル 教科書体 N-R" w:hAnsi="Times New Roman" w:cs="Times New Roman"/>
          <w:sz w:val="20"/>
          <w:szCs w:val="20"/>
          <w:lang w:val="es-MX"/>
        </w:rPr>
        <w:t>Lượng</w:t>
      </w:r>
      <w:proofErr w:type="spellEnd"/>
      <w:r w:rsidR="004F1D0B" w:rsidRPr="00432FA9">
        <w:rPr>
          <w:rFonts w:ascii="Times New Roman" w:eastAsia="UD デジタル 教科書体 N-R" w:hAnsi="Times New Roman" w:cs="Times New Roman"/>
          <w:sz w:val="20"/>
          <w:szCs w:val="20"/>
          <w:lang w:val="es-MX"/>
        </w:rPr>
        <w:t xml:space="preserve"> </w:t>
      </w:r>
      <w:proofErr w:type="spellStart"/>
      <w:r w:rsidR="004F1D0B" w:rsidRPr="00432FA9">
        <w:rPr>
          <w:rFonts w:ascii="Times New Roman" w:eastAsia="UD デジタル 教科書体 N-R" w:hAnsi="Times New Roman" w:cs="Times New Roman"/>
          <w:sz w:val="20"/>
          <w:szCs w:val="20"/>
          <w:lang w:val="es-MX"/>
        </w:rPr>
        <w:t>nguyên</w:t>
      </w:r>
      <w:proofErr w:type="spellEnd"/>
      <w:r w:rsidR="004F1D0B">
        <w:rPr>
          <w:rFonts w:ascii="Times New Roman" w:eastAsia="UD デジタル 教科書体 N-R" w:hAnsi="Times New Roman" w:cs="Times New Roman"/>
          <w:sz w:val="20"/>
          <w:szCs w:val="20"/>
          <w:lang w:val="vi-VN"/>
        </w:rPr>
        <w:t xml:space="preserve"> liệu trên đây là ước lượng, chỉ mang tính tham khảo</w:t>
      </w:r>
      <w:r w:rsidR="004F1D0B">
        <w:rPr>
          <w:rFonts w:ascii="Times New Roman" w:eastAsia="UD デジタル 教科書体 N-R" w:hAnsi="Times New Roman" w:cs="Times New Roman" w:hint="eastAsia"/>
          <w:sz w:val="20"/>
          <w:szCs w:val="20"/>
          <w:lang w:val="vi-VN"/>
        </w:rPr>
        <w:t>）</w:t>
      </w:r>
      <w:r w:rsidR="004F1D0B">
        <w:rPr>
          <w:rFonts w:ascii="Times New Roman" w:eastAsia="UD デジタル 教科書体 N-R" w:hAnsi="Times New Roman" w:cs="Times New Roman"/>
          <w:sz w:val="20"/>
          <w:szCs w:val="20"/>
          <w:lang w:val="vi-VN"/>
        </w:rPr>
        <w:t xml:space="preserve"> </w:t>
      </w:r>
    </w:p>
    <w:p w14:paraId="20935945" w14:textId="77777777" w:rsidR="00BB6863" w:rsidRPr="00432FA9" w:rsidRDefault="00BB6863" w:rsidP="00BB6863">
      <w:pPr>
        <w:spacing w:after="0" w:line="240" w:lineRule="auto"/>
        <w:rPr>
          <w:rFonts w:ascii="Times New Roman" w:eastAsia="UD デジタル 教科書体 N-R" w:hAnsi="Times New Roman" w:cs="Times New Roman"/>
          <w:sz w:val="20"/>
          <w:szCs w:val="20"/>
          <w:lang w:val="es-MX"/>
        </w:rPr>
      </w:pPr>
    </w:p>
    <w:p w14:paraId="4FD47293" w14:textId="3D5691C7" w:rsidR="00BB6863" w:rsidRPr="00432FA9" w:rsidRDefault="00BB6863" w:rsidP="00BB6863">
      <w:pPr>
        <w:pStyle w:val="NoSpacing"/>
        <w:jc w:val="both"/>
        <w:rPr>
          <w:rFonts w:ascii="Times New Roman" w:eastAsia="Meiryo UI" w:hAnsi="Times New Roman" w:cs="Times New Roman"/>
          <w:bCs/>
          <w:color w:val="3333FF"/>
          <w:sz w:val="21"/>
          <w:szCs w:val="21"/>
          <w:lang w:val="es-MX"/>
        </w:rPr>
      </w:pPr>
      <w:r w:rsidRPr="00432FA9">
        <w:rPr>
          <w:rFonts w:ascii="Cambria Math" w:eastAsia="Meiryo UI" w:hAnsi="Cambria Math" w:cs="Cambria Math"/>
          <w:b/>
          <w:color w:val="3333FF"/>
          <w:sz w:val="21"/>
          <w:szCs w:val="21"/>
          <w:u w:val="single"/>
          <w:lang w:val="es-MX"/>
        </w:rPr>
        <w:t>▶</w:t>
      </w:r>
      <w:proofErr w:type="spellStart"/>
      <w:r w:rsidR="0032014B" w:rsidRPr="00432FA9">
        <w:rPr>
          <w:rFonts w:ascii="Times New Roman" w:eastAsia="Meiryo UI" w:hAnsi="Times New Roman" w:cs="Times New Roman"/>
          <w:b/>
          <w:color w:val="3333FF"/>
          <w:sz w:val="21"/>
          <w:szCs w:val="21"/>
          <w:u w:val="single"/>
          <w:lang w:val="es-MX"/>
        </w:rPr>
        <w:t>Cách</w:t>
      </w:r>
      <w:proofErr w:type="spellEnd"/>
      <w:r w:rsidR="0032014B">
        <w:rPr>
          <w:rFonts w:ascii="Times New Roman" w:eastAsia="Meiryo UI" w:hAnsi="Times New Roman" w:cs="Times New Roman"/>
          <w:b/>
          <w:color w:val="3333FF"/>
          <w:sz w:val="21"/>
          <w:szCs w:val="21"/>
          <w:u w:val="single"/>
          <w:lang w:val="vi-VN"/>
        </w:rPr>
        <w:t xml:space="preserve"> làm món ăn</w:t>
      </w:r>
      <w:r w:rsidRPr="00432FA9">
        <w:rPr>
          <w:rFonts w:ascii="Cambria Math" w:eastAsia="Meiryo UI" w:hAnsi="Cambria Math" w:cs="Cambria Math"/>
          <w:b/>
          <w:color w:val="3333FF"/>
          <w:sz w:val="21"/>
          <w:szCs w:val="21"/>
          <w:u w:val="single"/>
          <w:lang w:val="es-MX"/>
        </w:rPr>
        <w:t>◀</w:t>
      </w:r>
    </w:p>
    <w:p w14:paraId="4DF67867" w14:textId="77777777" w:rsidR="0032014B" w:rsidRPr="00432FA9" w:rsidRDefault="0032014B" w:rsidP="0032014B">
      <w:pPr>
        <w:pStyle w:val="NoSpacing"/>
        <w:jc w:val="both"/>
        <w:rPr>
          <w:rFonts w:ascii="Times New Roman" w:eastAsia="UD デジタル 教科書体 N-R" w:hAnsi="Times New Roman" w:cs="Times New Roman"/>
          <w:bCs/>
          <w:szCs w:val="20"/>
          <w:lang w:val="es-MX"/>
        </w:rPr>
      </w:pPr>
      <w:r w:rsidRPr="00432FA9">
        <w:rPr>
          <w:rFonts w:ascii="Times New Roman" w:eastAsia="UD デジタル 教科書体 N-R" w:hAnsi="Times New Roman" w:cs="Times New Roman"/>
          <w:bCs/>
          <w:szCs w:val="20"/>
          <w:lang w:val="es-MX"/>
        </w:rPr>
        <w:t xml:space="preserve">1. </w:t>
      </w:r>
      <w:proofErr w:type="spellStart"/>
      <w:r w:rsidRPr="00432FA9">
        <w:rPr>
          <w:rFonts w:ascii="Times New Roman" w:eastAsia="UD デジタル 教科書体 N-R" w:hAnsi="Times New Roman" w:cs="Times New Roman"/>
          <w:bCs/>
          <w:szCs w:val="20"/>
          <w:lang w:val="es-MX"/>
        </w:rPr>
        <w:t>Cắt</w:t>
      </w:r>
      <w:proofErr w:type="spellEnd"/>
      <w:r w:rsidRPr="00432FA9">
        <w:rPr>
          <w:rFonts w:ascii="Times New Roman" w:eastAsia="UD デジタル 教科書体 N-R" w:hAnsi="Times New Roman" w:cs="Times New Roman"/>
          <w:bCs/>
          <w:szCs w:val="20"/>
          <w:lang w:val="es-MX"/>
        </w:rPr>
        <w:t xml:space="preserve"> cc </w:t>
      </w:r>
      <w:proofErr w:type="spellStart"/>
      <w:r w:rsidRPr="00432FA9">
        <w:rPr>
          <w:rFonts w:ascii="Times New Roman" w:eastAsia="UD デジタル 教科書体 N-R" w:hAnsi="Times New Roman" w:cs="Times New Roman"/>
          <w:bCs/>
          <w:szCs w:val="20"/>
          <w:lang w:val="es-MX"/>
        </w:rPr>
        <w:t>tt</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vv</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khứa</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vỏ</w:t>
      </w:r>
      <w:proofErr w:type="spellEnd"/>
    </w:p>
    <w:p w14:paraId="0375E1A3" w14:textId="77777777" w:rsidR="0032014B" w:rsidRPr="00432FA9" w:rsidRDefault="0032014B" w:rsidP="0032014B">
      <w:pPr>
        <w:pStyle w:val="NoSpacing"/>
        <w:jc w:val="both"/>
        <w:rPr>
          <w:rFonts w:ascii="Times New Roman" w:eastAsia="UD デジタル 教科書体 N-R" w:hAnsi="Times New Roman" w:cs="Times New Roman"/>
          <w:bCs/>
          <w:szCs w:val="20"/>
          <w:lang w:val="es-MX"/>
        </w:rPr>
      </w:pPr>
      <w:proofErr w:type="spellStart"/>
      <w:r w:rsidRPr="00432FA9">
        <w:rPr>
          <w:rFonts w:ascii="Times New Roman" w:eastAsia="UD デジタル 教科書体 N-R" w:hAnsi="Times New Roman" w:cs="Times New Roman"/>
          <w:bCs/>
          <w:szCs w:val="20"/>
          <w:lang w:val="es-MX"/>
        </w:rPr>
        <w:t>Trước</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hết</w:t>
      </w:r>
      <w:proofErr w:type="spellEnd"/>
      <w:r w:rsidRPr="00432FA9">
        <w:rPr>
          <w:rFonts w:ascii="Times New Roman" w:eastAsia="UD デジタル 教科書体 N-R" w:hAnsi="Times New Roman" w:cs="Times New Roman"/>
          <w:bCs/>
          <w:szCs w:val="20"/>
          <w:lang w:val="es-MX"/>
        </w:rPr>
        <w:t xml:space="preserve"> ll </w:t>
      </w:r>
      <w:proofErr w:type="spellStart"/>
      <w:r w:rsidRPr="00432FA9">
        <w:rPr>
          <w:rFonts w:ascii="Times New Roman" w:eastAsia="UD デジタル 教科書体 N-R" w:hAnsi="Times New Roman" w:cs="Times New Roman"/>
          <w:bCs/>
          <w:szCs w:val="20"/>
          <w:lang w:val="es-MX"/>
        </w:rPr>
        <w:t>bước</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sơ</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chế</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Cắt</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bỏ</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cuống</w:t>
      </w:r>
      <w:proofErr w:type="spellEnd"/>
      <w:r w:rsidRPr="00432FA9">
        <w:rPr>
          <w:rFonts w:ascii="Times New Roman" w:eastAsia="UD デジタル 教科書体 N-R" w:hAnsi="Times New Roman" w:cs="Times New Roman"/>
          <w:bCs/>
          <w:szCs w:val="20"/>
          <w:lang w:val="es-MX"/>
        </w:rPr>
        <w:t xml:space="preserve"> cc, </w:t>
      </w:r>
      <w:proofErr w:type="spellStart"/>
      <w:r w:rsidRPr="00432FA9">
        <w:rPr>
          <w:rFonts w:ascii="Times New Roman" w:eastAsia="UD デジタル 教科書体 N-R" w:hAnsi="Times New Roman" w:cs="Times New Roman"/>
          <w:bCs/>
          <w:szCs w:val="20"/>
          <w:lang w:val="es-MX"/>
        </w:rPr>
        <w:t>rồi</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khứa</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nhẹ</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phần</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vỏ</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để</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giiC</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gia</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vị</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thấm</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vvh</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bbh</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trong</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dễ</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hơn</w:t>
      </w:r>
      <w:proofErr w:type="spellEnd"/>
      <w:r w:rsidRPr="00432FA9">
        <w:rPr>
          <w:rFonts w:ascii="Times New Roman" w:eastAsia="UD デジタル 教科書体 N-R" w:hAnsi="Times New Roman" w:cs="Times New Roman"/>
          <w:bCs/>
          <w:szCs w:val="20"/>
          <w:lang w:val="es-MX"/>
        </w:rPr>
        <w:t>.</w:t>
      </w:r>
    </w:p>
    <w:p w14:paraId="243C4852" w14:textId="7D412399" w:rsidR="00BB6863" w:rsidRPr="00432FA9" w:rsidRDefault="0032014B" w:rsidP="00432FA9">
      <w:pPr>
        <w:pStyle w:val="NoSpacing"/>
        <w:rPr>
          <w:rFonts w:ascii="UD デジタル 教科書体 N-R" w:eastAsia="UD デジタル 教科書体 N-R" w:cs="Segoe UI Symbol"/>
          <w:bCs/>
          <w:szCs w:val="20"/>
          <w:lang w:val="es-MX"/>
        </w:rPr>
      </w:pPr>
      <w:proofErr w:type="spellStart"/>
      <w:r w:rsidRPr="00432FA9">
        <w:rPr>
          <w:rFonts w:ascii="Times New Roman" w:eastAsia="UD デジタル 教科書体 N-R" w:hAnsi="Times New Roman" w:cs="Times New Roman"/>
          <w:bCs/>
          <w:szCs w:val="20"/>
          <w:lang w:val="es-MX"/>
        </w:rPr>
        <w:t>Nếu</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cắt</w:t>
      </w:r>
      <w:proofErr w:type="spellEnd"/>
      <w:r w:rsidRPr="00432FA9">
        <w:rPr>
          <w:rFonts w:ascii="Times New Roman" w:eastAsia="UD デジタル 教科書体 N-R" w:hAnsi="Times New Roman" w:cs="Times New Roman"/>
          <w:bCs/>
          <w:szCs w:val="20"/>
          <w:lang w:val="es-MX"/>
        </w:rPr>
        <w:t xml:space="preserve"> to </w:t>
      </w:r>
      <w:proofErr w:type="spellStart"/>
      <w:r w:rsidRPr="00432FA9">
        <w:rPr>
          <w:rFonts w:ascii="Times New Roman" w:eastAsia="UD デジタル 教科書体 N-R" w:hAnsi="Times New Roman" w:cs="Times New Roman"/>
          <w:bCs/>
          <w:szCs w:val="20"/>
          <w:lang w:val="es-MX"/>
        </w:rPr>
        <w:t>tho</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sẽ</w:t>
      </w:r>
      <w:proofErr w:type="spellEnd"/>
      <w:r w:rsidRPr="00432FA9">
        <w:rPr>
          <w:rFonts w:ascii="Times New Roman" w:eastAsia="UD デジタル 教科書体 N-R" w:hAnsi="Times New Roman" w:cs="Times New Roman"/>
          <w:bCs/>
          <w:szCs w:val="20"/>
          <w:lang w:val="es-MX"/>
        </w:rPr>
        <w:t xml:space="preserve"> cc </w:t>
      </w:r>
      <w:proofErr w:type="spellStart"/>
      <w:r w:rsidRPr="00432FA9">
        <w:rPr>
          <w:rFonts w:ascii="Times New Roman" w:eastAsia="UD デジタル 教科書体 N-R" w:hAnsi="Times New Roman" w:cs="Times New Roman"/>
          <w:bCs/>
          <w:szCs w:val="20"/>
          <w:lang w:val="es-MX"/>
        </w:rPr>
        <w:t>cảm</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gii</w:t>
      </w:r>
      <w:proofErr w:type="spellEnd"/>
      <w:r w:rsidRPr="00432FA9">
        <w:rPr>
          <w:rFonts w:ascii="Times New Roman" w:eastAsia="UD デジタル 教科書体 N-R" w:hAnsi="Times New Roman" w:cs="Times New Roman"/>
          <w:bCs/>
          <w:szCs w:val="20"/>
          <w:lang w:val="es-MX"/>
        </w:rPr>
        <w:t xml:space="preserve">  “ă</w:t>
      </w:r>
      <w:proofErr w:type="gramStart"/>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đã</w:t>
      </w:r>
      <w:proofErr w:type="spellEnd"/>
      <w:proofErr w:type="gram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miệng”nhơn</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nhưng</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lần</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nng</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sẽ</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cắt</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theo</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thước</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vừa</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với</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hộp</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ddco</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để</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nggo</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nước</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ddco</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mentsuyu</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cắt</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một</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quả</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llả</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bốn</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miếng</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cắt</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theo</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chiều</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ngang</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rồi</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cắt</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dọc</w:t>
      </w:r>
      <w:proofErr w:type="spellEnd"/>
      <w:r w:rsidRPr="00432FA9">
        <w:rPr>
          <w:rFonts w:ascii="Times New Roman" w:eastAsia="UD デジタル 教科書体 N-R" w:hAnsi="Times New Roman" w:cs="Times New Roman"/>
          <w:bCs/>
          <w:szCs w:val="20"/>
          <w:lang w:val="es-MX"/>
        </w:rPr>
        <w:t>.</w:t>
      </w:r>
      <w:r w:rsidR="00BB6863">
        <w:rPr>
          <w:noProof/>
        </w:rPr>
        <w:drawing>
          <wp:anchor distT="0" distB="0" distL="114300" distR="114300" simplePos="0" relativeHeight="251664417" behindDoc="0" locked="0" layoutInCell="1" allowOverlap="1" wp14:anchorId="2D13197D" wp14:editId="2A6F575B">
            <wp:simplePos x="0" y="0"/>
            <wp:positionH relativeFrom="column">
              <wp:posOffset>2602865</wp:posOffset>
            </wp:positionH>
            <wp:positionV relativeFrom="paragraph">
              <wp:posOffset>281305</wp:posOffset>
            </wp:positionV>
            <wp:extent cx="640080" cy="1226820"/>
            <wp:effectExtent l="38100" t="0" r="45720" b="0"/>
            <wp:wrapThrough wrapText="bothSides">
              <wp:wrapPolygon edited="0">
                <wp:start x="5148" y="759"/>
                <wp:lineTo x="-3101" y="2754"/>
                <wp:lineTo x="-139" y="7893"/>
                <wp:lineTo x="-3217" y="8376"/>
                <wp:lineTo x="4372" y="21545"/>
                <wp:lineTo x="9852" y="21736"/>
                <wp:lineTo x="15393" y="20867"/>
                <wp:lineTo x="15639" y="20128"/>
                <wp:lineTo x="20559" y="15853"/>
                <wp:lineTo x="21907" y="10038"/>
                <wp:lineTo x="19561" y="4802"/>
                <wp:lineTo x="16418" y="2844"/>
                <wp:lineTo x="11920" y="-303"/>
                <wp:lineTo x="5148" y="759"/>
              </wp:wrapPolygon>
            </wp:wrapThrough>
            <wp:docPr id="1516526890" name="図 8" descr="リンゴとナイフ&#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526890" name="図 8" descr="リンゴとナイフ&#10;&#10;AI 生成コンテンツは誤りを含む可能性があります。"/>
                    <pic:cNvPicPr>
                      <a:picLocks noChangeAspect="1" noChangeArrowheads="1"/>
                    </pic:cNvPicPr>
                  </pic:nvPicPr>
                  <pic:blipFill rotWithShape="1">
                    <a:blip r:embed="rId36" r:link="rId37" cstate="print">
                      <a:extLst>
                        <a:ext uri="{28A0092B-C50C-407E-A947-70E740481C1C}">
                          <a14:useLocalDpi xmlns:a14="http://schemas.microsoft.com/office/drawing/2010/main" val="0"/>
                        </a:ext>
                      </a:extLst>
                    </a:blip>
                    <a:srcRect l="14159" t="5976" r="26218" b="8286"/>
                    <a:stretch>
                      <a:fillRect/>
                    </a:stretch>
                  </pic:blipFill>
                  <pic:spPr bwMode="auto">
                    <a:xfrm rot="1004097">
                      <a:off x="0" y="0"/>
                      <a:ext cx="640080" cy="122682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B6863" w:rsidRPr="00432FA9">
        <w:rPr>
          <w:rFonts w:ascii="UD デジタル 教科書体 N-R" w:eastAsia="UD デジタル 教科書体 N-R" w:cs="Segoe UI Symbol"/>
          <w:bCs/>
          <w:szCs w:val="20"/>
          <w:lang w:val="es-MX"/>
        </w:rPr>
        <w:br/>
      </w:r>
    </w:p>
    <w:p w14:paraId="750A1A80" w14:textId="77777777" w:rsidR="003F25EF" w:rsidRDefault="0032014B" w:rsidP="00432FA9">
      <w:pPr>
        <w:pStyle w:val="NoSpacing"/>
        <w:rPr>
          <w:rFonts w:ascii="Times New Roman" w:eastAsia="UD デジタル 教科書体 N-R" w:hAnsi="Times New Roman" w:cs="Times New Roman"/>
          <w:bCs/>
          <w:szCs w:val="20"/>
          <w:lang w:val="vi-VN"/>
        </w:rPr>
      </w:pPr>
      <w:r w:rsidRPr="00432FA9">
        <w:rPr>
          <w:rFonts w:ascii="Times New Roman" w:eastAsia="UD デジタル 教科書体 N-R" w:hAnsi="Times New Roman" w:cs="Times New Roman"/>
          <w:bCs/>
          <w:szCs w:val="20"/>
          <w:lang w:val="es-MX"/>
        </w:rPr>
        <w:t>2</w:t>
      </w:r>
      <w:r w:rsidRPr="000A2A7E">
        <w:rPr>
          <w:rFonts w:ascii="Times New Roman" w:eastAsia="UD デジタル 教科書体 N-R" w:hAnsi="Times New Roman" w:cs="Times New Roman"/>
          <w:bCs/>
          <w:szCs w:val="20"/>
          <w:lang w:val="vi-VN"/>
        </w:rPr>
        <w:t xml:space="preserve">. </w:t>
      </w:r>
      <w:r w:rsidRPr="00432FA9">
        <w:rPr>
          <w:rFonts w:ascii="Times New Roman" w:eastAsia="UD デジタル 教科書体 N-R" w:hAnsi="Times New Roman" w:cs="Times New Roman"/>
          <w:bCs/>
          <w:szCs w:val="20"/>
          <w:lang w:val="es-MX"/>
        </w:rPr>
        <w:t xml:space="preserve">D </w:t>
      </w:r>
      <w:r w:rsidRPr="00432FA9">
        <w:rPr>
          <w:rFonts w:ascii="Times New Roman" w:eastAsia="UD デジタル 教科書体 N-R" w:hAnsi="Times New Roman" w:cs="Times New Roman"/>
          <w:bCs/>
          <w:szCs w:val="20"/>
          <w:lang w:val="es-MX"/>
        </w:rPr>
        <w:t>トで</w:t>
      </w:r>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chảo</w:t>
      </w:r>
      <w:proofErr w:type="spellEnd"/>
      <w:r w:rsidRPr="00432FA9">
        <w:rPr>
          <w:rFonts w:ascii="Times New Roman" w:eastAsia="UD デジタル 教科書体 N-R" w:hAnsi="Times New Roman" w:cs="Times New Roman"/>
          <w:bCs/>
          <w:szCs w:val="20"/>
          <w:lang w:val="es-MX"/>
        </w:rPr>
        <w:t xml:space="preserve"> </w:t>
      </w:r>
      <w:proofErr w:type="spellStart"/>
      <w:r w:rsidRPr="00432FA9">
        <w:rPr>
          <w:rFonts w:ascii="Times New Roman" w:eastAsia="UD デジタル 教科書体 N-R" w:hAnsi="Times New Roman" w:cs="Times New Roman"/>
          <w:bCs/>
          <w:szCs w:val="20"/>
          <w:lang w:val="es-MX"/>
        </w:rPr>
        <w:t>để</w:t>
      </w:r>
      <w:proofErr w:type="spellEnd"/>
      <w:r w:rsidRPr="00432FA9">
        <w:rPr>
          <w:rFonts w:ascii="Times New Roman" w:eastAsia="UD デジタル 教科書体 N-R" w:hAnsi="Times New Roman" w:cs="Times New Roman"/>
          <w:bCs/>
          <w:szCs w:val="20"/>
          <w:lang w:val="es-MX"/>
        </w:rPr>
        <w:t xml:space="preserve"> </w:t>
      </w:r>
      <w:proofErr w:type="spellStart"/>
      <w:r w:rsidR="003F25EF" w:rsidRPr="00432FA9">
        <w:rPr>
          <w:rFonts w:ascii="Times New Roman" w:eastAsia="UD デジタル 教科書体 N-R" w:hAnsi="Times New Roman" w:cs="Times New Roman"/>
          <w:bCs/>
          <w:szCs w:val="20"/>
          <w:lang w:val="es-MX"/>
        </w:rPr>
        <w:t>chi</w:t>
      </w:r>
      <w:proofErr w:type="spellEnd"/>
      <w:r w:rsidR="003F25EF" w:rsidRPr="00432FA9">
        <w:rPr>
          <w:rFonts w:ascii="Times New Roman" w:eastAsia="UD デジタル 教科書体 N-R" w:hAnsi="Times New Roman" w:cs="Times New Roman"/>
          <w:bCs/>
          <w:szCs w:val="20"/>
          <w:lang w:val="es-MX"/>
        </w:rPr>
        <w:t>です</w:t>
      </w:r>
      <w:r w:rsidR="003F25EF" w:rsidRPr="000A2A7E">
        <w:rPr>
          <w:rFonts w:ascii="Times New Roman" w:eastAsia="UD デジタル 教科書体 N-R" w:hAnsi="Times New Roman" w:cs="Times New Roman"/>
          <w:bCs/>
          <w:szCs w:val="20"/>
          <w:lang w:val="vi-VN"/>
        </w:rPr>
        <w:t xml:space="preserve">. </w:t>
      </w:r>
    </w:p>
    <w:p w14:paraId="37AF403D" w14:textId="78A5143B" w:rsidR="00BB6863" w:rsidRPr="00432FA9" w:rsidRDefault="0032014B" w:rsidP="00432FA9">
      <w:pPr>
        <w:pStyle w:val="NoSpacing"/>
        <w:rPr>
          <w:rFonts w:ascii="UD デジタル 教科書体 N-R" w:eastAsia="UD デジタル 教科書体 N-R" w:cs="Segoe UI Symbol"/>
          <w:bCs/>
          <w:szCs w:val="20"/>
          <w:lang w:val="vi-VN"/>
        </w:rPr>
      </w:pPr>
      <w:r w:rsidRPr="00432FA9">
        <w:rPr>
          <w:rFonts w:ascii="Times New Roman" w:eastAsia="UD デジタル 教科書体 N-R" w:hAnsi="Times New Roman" w:cs="Times New Roman"/>
          <w:bCs/>
          <w:szCs w:val="20"/>
          <w:lang w:val="vi-VN"/>
        </w:rPr>
        <w:t>Cho lượng dầu vừa đủ để phủ</w:t>
      </w:r>
      <w:r w:rsidR="003F25EF">
        <w:rPr>
          <w:rFonts w:ascii="Times New Roman" w:eastAsia="UD デジタル 教科書体 N-R" w:hAnsi="Times New Roman" w:cs="Times New Roman"/>
          <w:bCs/>
          <w:szCs w:val="20"/>
          <w:lang w:val="vi-VN"/>
        </w:rPr>
        <w:t xml:space="preserve"> hết</w:t>
      </w:r>
      <w:r w:rsidRPr="00432FA9">
        <w:rPr>
          <w:rFonts w:ascii="Times New Roman" w:eastAsia="UD デジタル 教科書体 N-R" w:hAnsi="Times New Roman" w:cs="Times New Roman"/>
          <w:bCs/>
          <w:szCs w:val="20"/>
          <w:lang w:val="vi-VN"/>
        </w:rPr>
        <w:t xml:space="preserve"> mặt chảo, bắt đầu chiên từ phía có vỏ.</w:t>
      </w:r>
      <w:r w:rsidR="00BB6863">
        <w:rPr>
          <w:noProof/>
        </w:rPr>
        <w:drawing>
          <wp:anchor distT="0" distB="0" distL="114300" distR="114300" simplePos="0" relativeHeight="251666465" behindDoc="0" locked="0" layoutInCell="1" allowOverlap="1" wp14:anchorId="48F6385F" wp14:editId="0C77076B">
            <wp:simplePos x="0" y="0"/>
            <wp:positionH relativeFrom="column">
              <wp:posOffset>276225</wp:posOffset>
            </wp:positionH>
            <wp:positionV relativeFrom="paragraph">
              <wp:posOffset>1017905</wp:posOffset>
            </wp:positionV>
            <wp:extent cx="857250" cy="962025"/>
            <wp:effectExtent l="0" t="0" r="0" b="9525"/>
            <wp:wrapThrough wrapText="bothSides">
              <wp:wrapPolygon edited="0">
                <wp:start x="1920" y="0"/>
                <wp:lineTo x="0" y="855"/>
                <wp:lineTo x="0" y="20531"/>
                <wp:lineTo x="1440" y="21386"/>
                <wp:lineTo x="1920" y="21386"/>
                <wp:lineTo x="19200" y="21386"/>
                <wp:lineTo x="19680" y="21386"/>
                <wp:lineTo x="21120" y="20531"/>
                <wp:lineTo x="21120" y="855"/>
                <wp:lineTo x="19200" y="0"/>
                <wp:lineTo x="1920" y="0"/>
              </wp:wrapPolygon>
            </wp:wrapThrough>
            <wp:docPr id="1237192281" name="図 10" descr="フライパンの中の料理&#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192281" name="図 10" descr="フライパンの中の料理&#10;&#10;AI 生成コンテンツは誤りを含む可能性があります。"/>
                    <pic:cNvPicPr>
                      <a:picLocks noChangeAspect="1" noChangeArrowheads="1"/>
                    </pic:cNvPicPr>
                  </pic:nvPicPr>
                  <pic:blipFill rotWithShape="1">
                    <a:blip r:embed="rId38" r:link="rId39" cstate="print">
                      <a:extLst>
                        <a:ext uri="{28A0092B-C50C-407E-A947-70E740481C1C}">
                          <a14:useLocalDpi xmlns:a14="http://schemas.microsoft.com/office/drawing/2010/main" val="0"/>
                        </a:ext>
                      </a:extLst>
                    </a:blip>
                    <a:srcRect t="10000" b="5832"/>
                    <a:stretch>
                      <a:fillRect/>
                    </a:stretch>
                  </pic:blipFill>
                  <pic:spPr bwMode="auto">
                    <a:xfrm>
                      <a:off x="0" y="0"/>
                      <a:ext cx="857250" cy="96202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B6863">
        <w:rPr>
          <w:noProof/>
        </w:rPr>
        <w:drawing>
          <wp:anchor distT="0" distB="0" distL="114300" distR="114300" simplePos="0" relativeHeight="251667489" behindDoc="0" locked="0" layoutInCell="1" allowOverlap="1" wp14:anchorId="52CAF9C3" wp14:editId="4D6440AD">
            <wp:simplePos x="0" y="0"/>
            <wp:positionH relativeFrom="column">
              <wp:posOffset>2286000</wp:posOffset>
            </wp:positionH>
            <wp:positionV relativeFrom="paragraph">
              <wp:posOffset>1588770</wp:posOffset>
            </wp:positionV>
            <wp:extent cx="723900" cy="785495"/>
            <wp:effectExtent l="19050" t="19050" r="19050" b="14605"/>
            <wp:wrapThrough wrapText="bothSides">
              <wp:wrapPolygon edited="0">
                <wp:start x="-568" y="-524"/>
                <wp:lineTo x="-568" y="21478"/>
                <wp:lineTo x="21600" y="21478"/>
                <wp:lineTo x="21600" y="-524"/>
                <wp:lineTo x="-568" y="-524"/>
              </wp:wrapPolygon>
            </wp:wrapThrough>
            <wp:docPr id="231576005" name="図 11" descr="フライパンの中の料理&#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576005" name="図 11" descr="フライパンの中の料理&#10;&#10;AI 生成コンテンツは誤りを含む可能性があります。"/>
                    <pic:cNvPicPr>
                      <a:picLocks noChangeAspect="1" noChangeArrowheads="1"/>
                    </pic:cNvPicPr>
                  </pic:nvPicPr>
                  <pic:blipFill rotWithShape="1">
                    <a:blip r:embed="rId40" r:link="rId41" cstate="print">
                      <a:extLst>
                        <a:ext uri="{28A0092B-C50C-407E-A947-70E740481C1C}">
                          <a14:useLocalDpi xmlns:a14="http://schemas.microsoft.com/office/drawing/2010/main" val="0"/>
                        </a:ext>
                      </a:extLst>
                    </a:blip>
                    <a:srcRect t="18578"/>
                    <a:stretch>
                      <a:fillRect/>
                    </a:stretch>
                  </pic:blipFill>
                  <pic:spPr bwMode="auto">
                    <a:xfrm>
                      <a:off x="0" y="0"/>
                      <a:ext cx="723900" cy="785495"/>
                    </a:xfrm>
                    <a:prstGeom prst="rect">
                      <a:avLst/>
                    </a:prstGeom>
                    <a:ln w="19050" cap="flat" cmpd="sng" algn="ctr">
                      <a:solidFill>
                        <a:sysClr val="windowText" lastClr="000000">
                          <a:lumMod val="95000"/>
                          <a:lumOff val="5000"/>
                        </a:sysClr>
                      </a:solidFill>
                      <a:prstDash val="solid"/>
                      <a:round/>
                      <a:headEnd type="none" w="med" len="med"/>
                      <a:tailEnd type="none" w="med" len="med"/>
                      <a:extLst>
                        <a:ext uri="{C807C97D-BFC1-408E-A445-0C87EB9F89A2}">
                          <ask:lineSketchStyleProps xmlns:ask="http://schemas.microsoft.com/office/drawing/2018/sketchyshapes"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sd="0">
                            <a:custGeom>
                              <a:avLst/>
                              <a:gdLst/>
                              <a:ahLst/>
                              <a:cxnLst/>
                              <a:rect l="0" t="0" r="0" b="0"/>
                              <a:pathLst/>
                            </a:custGeom>
                            <ask:type/>
                          </ask:lineSketchStyleProps>
                        </a:ext>
                      </a:extLst>
                    </a:ln>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B6863">
        <w:rPr>
          <w:noProof/>
        </w:rPr>
        <w:drawing>
          <wp:anchor distT="0" distB="0" distL="114300" distR="114300" simplePos="0" relativeHeight="251665441" behindDoc="0" locked="0" layoutInCell="1" allowOverlap="1" wp14:anchorId="5B5663FC" wp14:editId="1A121E84">
            <wp:simplePos x="0" y="0"/>
            <wp:positionH relativeFrom="page">
              <wp:posOffset>2769235</wp:posOffset>
            </wp:positionH>
            <wp:positionV relativeFrom="paragraph">
              <wp:posOffset>17145</wp:posOffset>
            </wp:positionV>
            <wp:extent cx="850265" cy="1133475"/>
            <wp:effectExtent l="0" t="0" r="6985" b="9525"/>
            <wp:wrapThrough wrapText="bothSides">
              <wp:wrapPolygon edited="0">
                <wp:start x="1936" y="0"/>
                <wp:lineTo x="0" y="726"/>
                <wp:lineTo x="0" y="21055"/>
                <wp:lineTo x="1936" y="21418"/>
                <wp:lineTo x="19358" y="21418"/>
                <wp:lineTo x="21294" y="21055"/>
                <wp:lineTo x="21294" y="726"/>
                <wp:lineTo x="19358" y="0"/>
                <wp:lineTo x="1936" y="0"/>
              </wp:wrapPolygon>
            </wp:wrapThrough>
            <wp:docPr id="445310163" name="図 9" descr="食品, 皿, 屋内, テーブル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310163" name="図 9" descr="食品, 皿, 屋内, テーブル が含まれている画像&#10;&#10;AI 生成コンテンツは誤りを含む可能性があります。"/>
                    <pic:cNvPicPr>
                      <a:picLocks noChangeAspect="1" noChangeArrowheads="1"/>
                    </pic:cNvPicPr>
                  </pic:nvPicPr>
                  <pic:blipFill>
                    <a:blip r:embed="rId42" r:link="rId43" cstate="print">
                      <a:extLst>
                        <a:ext uri="{28A0092B-C50C-407E-A947-70E740481C1C}">
                          <a14:useLocalDpi xmlns:a14="http://schemas.microsoft.com/office/drawing/2010/main" val="0"/>
                        </a:ext>
                      </a:extLst>
                    </a:blip>
                    <a:srcRect/>
                    <a:stretch>
                      <a:fillRect/>
                    </a:stretch>
                  </pic:blipFill>
                  <pic:spPr bwMode="auto">
                    <a:xfrm>
                      <a:off x="0" y="0"/>
                      <a:ext cx="850265" cy="113347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BB6863" w:rsidRPr="00432FA9">
        <w:rPr>
          <w:rFonts w:ascii="UD デジタル 教科書体 N-R" w:eastAsia="UD デジタル 教科書体 N-R" w:cs="Segoe UI Symbol"/>
          <w:bCs/>
          <w:szCs w:val="20"/>
          <w:lang w:val="vi-VN"/>
        </w:rPr>
        <w:br/>
      </w:r>
      <w:r w:rsidR="00BB6863" w:rsidRPr="00432FA9">
        <w:rPr>
          <w:rFonts w:ascii="UD デジタル 教科書体 N-R" w:eastAsia="UD デジタル 教科書体 N-R" w:cs="Segoe UI Symbol"/>
          <w:bCs/>
          <w:szCs w:val="20"/>
          <w:lang w:val="vi-VN"/>
        </w:rPr>
        <w:br/>
      </w:r>
      <w:r w:rsidR="003F25EF" w:rsidRPr="00432FA9">
        <w:rPr>
          <w:rFonts w:ascii="Times New Roman" w:eastAsia="UD デジタル 教科書体 N-R" w:hAnsi="Times New Roman" w:cs="Times New Roman"/>
          <w:bCs/>
          <w:szCs w:val="20"/>
          <w:lang w:val="vi-VN"/>
        </w:rPr>
        <w:t>sau</w:t>
      </w:r>
      <w:r w:rsidR="003F25EF" w:rsidRPr="000A2A7E">
        <w:rPr>
          <w:rFonts w:ascii="Times New Roman" w:eastAsia="UD デジタル 教科書体 N-R" w:hAnsi="Times New Roman" w:cs="Times New Roman"/>
          <w:bCs/>
          <w:szCs w:val="20"/>
          <w:lang w:val="vi-VN"/>
        </w:rPr>
        <w:t xml:space="preserve"> đó l</w:t>
      </w:r>
      <w:r w:rsidR="003F25EF" w:rsidRPr="00C9596B">
        <w:rPr>
          <w:rFonts w:ascii="Times New Roman" w:eastAsia="UD デジタル 教科書体 N-R" w:hAnsi="Times New Roman" w:cs="Times New Roman"/>
          <w:bCs/>
          <w:szCs w:val="20"/>
          <w:lang w:val="vi-VN"/>
        </w:rPr>
        <w:t>ật lại</w:t>
      </w:r>
      <w:r w:rsidR="00BB6863" w:rsidRPr="00432FA9">
        <w:rPr>
          <w:rFonts w:ascii="Times New Roman" w:eastAsia="UD デジタル 教科書体 N-R" w:hAnsi="Times New Roman" w:cs="Times New Roman" w:hint="eastAsia"/>
          <w:bCs/>
          <w:szCs w:val="20"/>
          <w:lang w:val="vi-VN"/>
        </w:rPr>
        <w:t>…</w:t>
      </w:r>
      <w:r w:rsidR="00BB6863" w:rsidRPr="00432FA9">
        <w:rPr>
          <w:rFonts w:ascii="Times New Roman" w:eastAsia="UD デジタル 教科書体 N-R" w:hAnsi="Times New Roman" w:cs="Times New Roman"/>
          <w:bCs/>
          <w:szCs w:val="20"/>
          <w:lang w:val="vi-VN"/>
        </w:rPr>
        <w:br/>
      </w:r>
      <w:r w:rsidR="00BB6863" w:rsidRPr="00432FA9">
        <w:rPr>
          <w:rFonts w:ascii="UD デジタル 教科書体 N-R" w:eastAsia="UD デジタル 教科書体 N-R" w:cs="Segoe UI Symbol"/>
          <w:bCs/>
          <w:szCs w:val="20"/>
          <w:lang w:val="vi-VN"/>
        </w:rPr>
        <w:br/>
      </w:r>
      <w:r w:rsidR="00BB6863" w:rsidRPr="00432FA9">
        <w:rPr>
          <w:rFonts w:ascii="UD デジタル 教科書体 N-R" w:eastAsia="UD デジタル 教科書体 N-R" w:cs="Segoe UI Symbol"/>
          <w:bCs/>
          <w:szCs w:val="20"/>
          <w:lang w:val="vi-VN"/>
        </w:rPr>
        <w:br/>
      </w:r>
      <w:r w:rsidR="003F25EF" w:rsidRPr="00432FA9">
        <w:rPr>
          <w:rFonts w:ascii="Times New Roman" w:eastAsia="UD デジタル 教科書体 N-R" w:hAnsi="Times New Roman" w:cs="Times New Roman"/>
          <w:bCs/>
          <w:szCs w:val="20"/>
          <w:lang w:val="vi-VN"/>
        </w:rPr>
        <w:t>Dù chưa nêm nếm gia vị, nhưng trông món ăn đã hấp dẫn rồi!</w:t>
      </w:r>
      <w:r w:rsidR="00BB6863" w:rsidRPr="00432FA9">
        <w:rPr>
          <w:rFonts w:ascii="UD デジタル 教科書体 N-R" w:eastAsia="UD デジタル 教科書体 N-R" w:cs="Segoe UI Symbol"/>
          <w:bCs/>
          <w:szCs w:val="20"/>
          <w:lang w:val="vi-VN"/>
        </w:rPr>
        <w:br/>
      </w:r>
    </w:p>
    <w:p w14:paraId="594044D1" w14:textId="77777777" w:rsidR="00BB6863" w:rsidRPr="00432FA9" w:rsidRDefault="00BB6863" w:rsidP="00BB6863">
      <w:pPr>
        <w:pStyle w:val="NoSpacing"/>
        <w:rPr>
          <w:rFonts w:ascii="UD デジタル 教科書体 N-R" w:eastAsia="UD デジタル 教科書体 N-R" w:cs="Segoe UI Symbol"/>
          <w:bCs/>
          <w:szCs w:val="20"/>
          <w:lang w:val="vi-VN"/>
        </w:rPr>
      </w:pPr>
    </w:p>
    <w:p w14:paraId="4C12DEEC" w14:textId="77777777" w:rsidR="00BB6863" w:rsidRPr="00432FA9" w:rsidRDefault="00BB6863" w:rsidP="00BB6863">
      <w:pPr>
        <w:pStyle w:val="NoSpacing"/>
        <w:rPr>
          <w:rFonts w:ascii="UD デジタル 教科書体 N-R" w:eastAsia="UD デジタル 教科書体 N-R" w:cs="Segoe UI Symbol"/>
          <w:bCs/>
          <w:szCs w:val="20"/>
          <w:lang w:val="vi-VN"/>
        </w:rPr>
      </w:pPr>
    </w:p>
    <w:p w14:paraId="78D918A8" w14:textId="77777777" w:rsidR="003F25EF" w:rsidRPr="00432FA9" w:rsidRDefault="003F25EF" w:rsidP="00BB6863">
      <w:pPr>
        <w:pStyle w:val="NoSpacing"/>
        <w:rPr>
          <w:rFonts w:ascii="UD デジタル 教科書体 N-R" w:eastAsia="UD デジタル 教科書体 N-R" w:cs="Segoe UI Symbol"/>
          <w:bCs/>
          <w:szCs w:val="20"/>
          <w:lang w:val="vi-VN"/>
        </w:rPr>
      </w:pPr>
    </w:p>
    <w:p w14:paraId="3B93E48F" w14:textId="77777777" w:rsidR="003F25EF" w:rsidRPr="00432FA9" w:rsidRDefault="003F25EF" w:rsidP="00BB6863">
      <w:pPr>
        <w:pStyle w:val="NoSpacing"/>
        <w:rPr>
          <w:rFonts w:ascii="UD デジタル 教科書体 N-R" w:eastAsia="UD デジタル 教科書体 N-R" w:cs="Segoe UI Symbol"/>
          <w:bCs/>
          <w:szCs w:val="20"/>
          <w:lang w:val="vi-VN"/>
        </w:rPr>
      </w:pPr>
    </w:p>
    <w:p w14:paraId="07588C6A" w14:textId="2EEC71CC" w:rsidR="003F25EF" w:rsidRPr="00432FA9" w:rsidRDefault="003F25EF" w:rsidP="003F25EF">
      <w:pPr>
        <w:pStyle w:val="NoSpacing"/>
        <w:ind w:left="420"/>
        <w:rPr>
          <w:rFonts w:ascii="Times New Roman" w:eastAsia="UD デジタル 教科書体 N-R" w:hAnsi="Times New Roman" w:cs="Times New Roman"/>
          <w:bCs/>
          <w:szCs w:val="20"/>
          <w:lang w:val="vi-VN"/>
        </w:rPr>
      </w:pPr>
      <w:r w:rsidRPr="00432FA9">
        <w:rPr>
          <w:rFonts w:ascii="Times New Roman" w:eastAsia="Times New Roman" w:hAnsi="Times New Roman" w:cs="Times New Roman"/>
          <w:bCs/>
          <w:szCs w:val="20"/>
          <w:lang w:val="vi-VN"/>
        </w:rPr>
        <w:t>3. Ngâm trong nước dùng mentsuyu</w:t>
      </w:r>
      <w:r w:rsidRPr="00432FA9">
        <w:rPr>
          <w:noProof/>
          <w:lang w:val="vi-VN"/>
        </w:rPr>
        <w:t xml:space="preserve"> </w:t>
      </w:r>
      <w:r w:rsidR="00BB6863">
        <w:rPr>
          <w:noProof/>
        </w:rPr>
        <w:drawing>
          <wp:anchor distT="0" distB="0" distL="114300" distR="114300" simplePos="0" relativeHeight="251668513" behindDoc="0" locked="0" layoutInCell="1" allowOverlap="1" wp14:anchorId="5B52A4A7" wp14:editId="4429767C">
            <wp:simplePos x="0" y="0"/>
            <wp:positionH relativeFrom="column">
              <wp:posOffset>377825</wp:posOffset>
            </wp:positionH>
            <wp:positionV relativeFrom="paragraph">
              <wp:posOffset>133350</wp:posOffset>
            </wp:positionV>
            <wp:extent cx="690880" cy="1143000"/>
            <wp:effectExtent l="97790" t="92710" r="92710" b="92710"/>
            <wp:wrapThrough wrapText="bothSides">
              <wp:wrapPolygon edited="0">
                <wp:start x="24499" y="-1848"/>
                <wp:lineTo x="-2303" y="-1848"/>
                <wp:lineTo x="-2303" y="22992"/>
                <wp:lineTo x="24499" y="22992"/>
                <wp:lineTo x="24499" y="-1848"/>
              </wp:wrapPolygon>
            </wp:wrapThrough>
            <wp:docPr id="866237495" name="図 12" descr="プラスチック容器に入っているサラダ&#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237495" name="図 12" descr="プラスチック容器に入っているサラダ&#10;&#10;AI 生成コンテンツは誤りを含む可能性があります。"/>
                    <pic:cNvPicPr>
                      <a:picLocks noChangeAspect="1" noChangeArrowheads="1"/>
                    </pic:cNvPicPr>
                  </pic:nvPicPr>
                  <pic:blipFill rotWithShape="1">
                    <a:blip r:embed="rId44" r:link="rId45" cstate="print">
                      <a:extLst>
                        <a:ext uri="{28A0092B-C50C-407E-A947-70E740481C1C}">
                          <a14:useLocalDpi xmlns:a14="http://schemas.microsoft.com/office/drawing/2010/main" val="0"/>
                        </a:ext>
                      </a:extLst>
                    </a:blip>
                    <a:srcRect l="5880" r="13560"/>
                    <a:stretch>
                      <a:fillRect/>
                    </a:stretch>
                  </pic:blipFill>
                  <pic:spPr bwMode="auto">
                    <a:xfrm rot="16200000">
                      <a:off x="0" y="0"/>
                      <a:ext cx="690880" cy="1143000"/>
                    </a:xfrm>
                    <a:prstGeom prst="rect">
                      <a:avLst/>
                    </a:prstGeom>
                    <a:ln w="88900" cap="sq" cmpd="thickThin">
                      <a:solidFill>
                        <a:srgbClr val="0000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B6863" w:rsidRPr="00432FA9">
        <w:rPr>
          <w:rFonts w:ascii="UD デジタル 教科書体 N-R" w:eastAsia="UD デジタル 教科書体 N-R" w:cs="Segoe UI Symbol"/>
          <w:bCs/>
          <w:szCs w:val="20"/>
          <w:lang w:val="vi-VN"/>
        </w:rPr>
        <w:br/>
      </w:r>
      <w:r w:rsidRPr="00432FA9">
        <w:rPr>
          <w:rFonts w:ascii="Times New Roman" w:eastAsia="UD デジタル 教科書体 N-R" w:hAnsi="Times New Roman" w:cs="Times New Roman"/>
          <w:bCs/>
          <w:szCs w:val="20"/>
          <w:lang w:val="vi-VN"/>
        </w:rPr>
        <w:t>Cho cà tím đã chiên vào hộp nhựa hoặc hộp đựng có nắp, đổ nước dùng mentsuyu vào để thấm vị. Để cà nguội bớt rồi bảo quản trong tủ lạnh cho thấm. Vậy là hoàn thành!</w:t>
      </w:r>
      <w:r w:rsidR="00FD75AF" w:rsidRPr="00432FA9">
        <w:rPr>
          <w:rFonts w:ascii="UD デジタル 教科書体 N-R" w:eastAsia="UD デジタル 教科書体 N-R" w:cs="Segoe UI Symbol"/>
          <w:bCs/>
          <w:szCs w:val="20"/>
          <w:lang w:val="vi-VN"/>
        </w:rPr>
        <w:br/>
      </w:r>
      <w:r w:rsidR="00BB6863" w:rsidRPr="00432FA9">
        <w:rPr>
          <w:rFonts w:ascii="UD デジタル 教科書体 N-R" w:eastAsia="UD デジタル 教科書体 N-R" w:cs="Segoe UI Symbol"/>
          <w:bCs/>
          <w:szCs w:val="20"/>
          <w:lang w:val="vi-VN"/>
        </w:rPr>
        <w:br/>
      </w:r>
      <w:r w:rsidRPr="00432FA9">
        <w:rPr>
          <w:rFonts w:ascii="Times New Roman" w:eastAsia="UD デジタル 教科書体 N-R" w:hAnsi="Times New Roman" w:cs="Times New Roman"/>
          <w:bCs/>
          <w:szCs w:val="20"/>
          <w:lang w:val="vi-VN"/>
        </w:rPr>
        <w:t>Thông thường, các loại rau thơm sẽ được cắ</w:t>
      </w:r>
      <w:r>
        <w:rPr>
          <w:rFonts w:ascii="Times New Roman" w:eastAsia="UD デジタル 教科書体 N-R" w:hAnsi="Times New Roman" w:cs="Times New Roman"/>
          <w:bCs/>
          <w:szCs w:val="20"/>
          <w:lang w:val="vi-VN"/>
        </w:rPr>
        <w:t>t và thêm vào lúc ăn, để cho dậy mùi hơn</w:t>
      </w:r>
      <w:r w:rsidRPr="00432FA9">
        <w:rPr>
          <w:rFonts w:ascii="Times New Roman" w:eastAsia="UD デジタル 教科書体 N-R" w:hAnsi="Times New Roman" w:cs="Times New Roman"/>
          <w:bCs/>
          <w:szCs w:val="20"/>
          <w:lang w:val="vi-VN"/>
        </w:rPr>
        <w:t>.</w:t>
      </w:r>
    </w:p>
    <w:p w14:paraId="724D10C9" w14:textId="6B0F80BE" w:rsidR="003F25EF" w:rsidRPr="00432FA9" w:rsidRDefault="003F25EF" w:rsidP="00432FA9">
      <w:pPr>
        <w:pStyle w:val="NoSpacing"/>
        <w:ind w:left="420"/>
        <w:rPr>
          <w:rFonts w:ascii="Times New Roman" w:eastAsia="UD デジタル 教科書体 N-R" w:hAnsi="Times New Roman" w:cs="Times New Roman"/>
          <w:bCs/>
          <w:szCs w:val="20"/>
          <w:lang w:val="vi-VN"/>
        </w:rPr>
      </w:pPr>
      <w:r w:rsidRPr="00432FA9">
        <w:rPr>
          <w:rFonts w:ascii="Times New Roman" w:eastAsia="UD デジタル 教科書体 N-R" w:hAnsi="Times New Roman" w:cs="Times New Roman"/>
          <w:bCs/>
          <w:szCs w:val="20"/>
          <w:lang w:val="vi-VN"/>
        </w:rPr>
        <w:t>Nhưng lần này, ưu tiên sự tiện lợi, nên tôi cắt nhỏ gừng non myoga và lá tía tô xanh rồi cho luôn vào hộp cùng nước dùng mentsuyu. Thêm một ít gừng bào (bào dạng sợi) vào nữa.</w:t>
      </w:r>
    </w:p>
    <w:p w14:paraId="19FCBACE" w14:textId="77777777" w:rsidR="003F25EF" w:rsidRPr="00432FA9" w:rsidRDefault="003F25EF" w:rsidP="003F25EF">
      <w:pPr>
        <w:pStyle w:val="NoSpacing"/>
        <w:ind w:left="420"/>
        <w:rPr>
          <w:rFonts w:ascii="Times New Roman" w:eastAsia="UD デジタル 教科書体 N-R" w:hAnsi="Times New Roman" w:cs="Times New Roman"/>
          <w:bCs/>
          <w:szCs w:val="20"/>
          <w:lang w:val="vi-VN"/>
        </w:rPr>
      </w:pPr>
      <w:r w:rsidRPr="00432FA9">
        <w:rPr>
          <w:rFonts w:ascii="Times New Roman" w:eastAsia="UD デジタル 教科書体 N-R" w:hAnsi="Times New Roman" w:cs="Times New Roman"/>
          <w:bCs/>
          <w:szCs w:val="20"/>
          <w:lang w:val="vi-VN"/>
        </w:rPr>
        <w:t>Với một hộp khác, tôi cho thêm một tép tỏi bào mịn để tạo mùi vị mạnh và đậm đà hơn.</w:t>
      </w:r>
    </w:p>
    <w:p w14:paraId="3831619C" w14:textId="597A6FDE" w:rsidR="005853D9" w:rsidRPr="00432FA9" w:rsidRDefault="005853D9" w:rsidP="003F25EF">
      <w:pPr>
        <w:pStyle w:val="NoSpacing"/>
        <w:ind w:left="420"/>
        <w:rPr>
          <w:rFonts w:ascii="Times New Roman" w:eastAsia="UD デジタル 教科書体 N-R" w:hAnsi="Times New Roman" w:cs="Times New Roman"/>
          <w:bCs/>
          <w:szCs w:val="20"/>
          <w:lang w:val="vi-VN"/>
        </w:rPr>
      </w:pPr>
      <w:r w:rsidRPr="00432FA9">
        <w:rPr>
          <w:rFonts w:ascii="Times New Roman" w:eastAsia="UD デジタル 教科書体 N-R" w:hAnsi="Times New Roman" w:cs="Times New Roman"/>
          <w:bCs/>
          <w:szCs w:val="20"/>
          <w:lang w:val="vi-VN"/>
        </w:rPr>
        <w:t>Thêm nguyên liệu gì là tùy ý bạn, đây chính là phần thú vị để bạn tự biến tấu món ăn!</w:t>
      </w:r>
    </w:p>
    <w:p w14:paraId="11296939" w14:textId="49E26D33" w:rsidR="005853D9" w:rsidRPr="00432FA9" w:rsidRDefault="003F25EF" w:rsidP="005853D9">
      <w:pPr>
        <w:pStyle w:val="NoSpacing"/>
        <w:ind w:left="420"/>
        <w:rPr>
          <w:rFonts w:ascii="Times New Roman" w:eastAsia="UD デジタル 教科書体 N-R" w:hAnsi="Times New Roman" w:cs="Times New Roman"/>
          <w:bCs/>
          <w:szCs w:val="20"/>
          <w:lang w:val="vi-VN"/>
        </w:rPr>
      </w:pPr>
      <w:r w:rsidRPr="00432FA9">
        <w:rPr>
          <w:rFonts w:ascii="Times New Roman" w:eastAsia="UD デジタル 教科書体 N-R" w:hAnsi="Times New Roman" w:cs="Times New Roman"/>
          <w:bCs/>
          <w:szCs w:val="20"/>
          <w:lang w:val="vi-VN"/>
        </w:rPr>
        <w:t xml:space="preserve">Tuỳ theo sở thích, bạn có thể thêm hành lá, vừng xay nhuyễn, ớt bột hoặc dầu </w:t>
      </w:r>
      <w:r w:rsidR="005853D9" w:rsidRPr="00432FA9">
        <w:rPr>
          <w:rFonts w:ascii="Times New Roman" w:eastAsia="UD デジタル 教科書体 N-R" w:hAnsi="Times New Roman" w:cs="Times New Roman"/>
          <w:bCs/>
          <w:szCs w:val="20"/>
          <w:lang w:val="vi-VN"/>
        </w:rPr>
        <w:t>sa tế</w:t>
      </w:r>
      <w:r w:rsidRPr="00432FA9">
        <w:rPr>
          <w:rFonts w:ascii="Times New Roman" w:eastAsia="UD デジタル 教科書体 N-R" w:hAnsi="Times New Roman" w:cs="Times New Roman"/>
          <w:bCs/>
          <w:szCs w:val="20"/>
          <w:lang w:val="vi-VN"/>
        </w:rPr>
        <w:t xml:space="preserve"> để tạo hương vị riêng. Hành lá, vừng rang đều rất ngon; thêm chút ớt hoặc dầu sa tế để tăng vị cay cũng rất hợp.</w:t>
      </w:r>
      <w:r w:rsidR="00BB6863" w:rsidRPr="00432FA9">
        <w:rPr>
          <w:rFonts w:ascii="UD デジタル 教科書体 N-R" w:eastAsia="UD デジタル 教科書体 N-R" w:cs="Segoe UI Symbol"/>
          <w:bCs/>
          <w:szCs w:val="20"/>
          <w:lang w:val="vi-VN"/>
        </w:rPr>
        <w:br/>
      </w:r>
      <w:r w:rsidR="005853D9" w:rsidRPr="00432FA9">
        <w:rPr>
          <w:rFonts w:ascii="Times New Roman" w:eastAsia="UD デジタル 教科書体 N-R" w:hAnsi="Times New Roman" w:cs="Times New Roman"/>
          <w:bCs/>
          <w:szCs w:val="20"/>
          <w:lang w:val="vi-VN"/>
        </w:rPr>
        <w:t xml:space="preserve">Sự kết hợp giữa cà tím mềm mịn ngấm dầu và vị thanh mát của rau thơm khiến món này rất dễ ăn vào mùa hè (mặc dù bây giờ đang lạnh...). </w:t>
      </w:r>
    </w:p>
    <w:p w14:paraId="65C93CF3" w14:textId="7CB663C7" w:rsidR="005853D9" w:rsidRPr="00432FA9" w:rsidRDefault="005853D9" w:rsidP="005853D9">
      <w:pPr>
        <w:pStyle w:val="NoSpacing"/>
        <w:ind w:left="420"/>
        <w:rPr>
          <w:rFonts w:ascii="Times New Roman" w:eastAsia="UD デジタル 教科書体 N-R" w:hAnsi="Times New Roman" w:cs="Times New Roman"/>
          <w:bCs/>
          <w:szCs w:val="20"/>
          <w:lang w:val="vi-VN"/>
        </w:rPr>
      </w:pPr>
      <w:r w:rsidRPr="00432FA9">
        <w:rPr>
          <w:rFonts w:ascii="Times New Roman" w:eastAsia="UD デジタル 教科書体 N-R" w:hAnsi="Times New Roman" w:cs="Times New Roman"/>
          <w:bCs/>
          <w:szCs w:val="20"/>
          <w:lang w:val="vi-VN"/>
        </w:rPr>
        <w:t>Nhà tôi không có hộp lớn, nên chỉ làm với cà tím.</w:t>
      </w:r>
    </w:p>
    <w:p w14:paraId="400C6064" w14:textId="4A461E03" w:rsidR="000E3E63" w:rsidRPr="00432FA9" w:rsidRDefault="005853D9" w:rsidP="00432FA9">
      <w:pPr>
        <w:pStyle w:val="NoSpacing"/>
        <w:ind w:left="420"/>
        <w:rPr>
          <w:rFonts w:ascii="UD デジタル 教科書体 N-R" w:eastAsia="UD デジタル 教科書体 N-R" w:cs="Segoe UI Symbol"/>
          <w:bCs/>
          <w:szCs w:val="20"/>
          <w:lang w:val="vi-VN"/>
        </w:rPr>
      </w:pPr>
      <w:r w:rsidRPr="00432FA9">
        <w:rPr>
          <w:rFonts w:ascii="Times New Roman" w:eastAsia="UD デジタル 教科書体 N-R" w:hAnsi="Times New Roman" w:cs="Times New Roman"/>
          <w:bCs/>
          <w:szCs w:val="20"/>
          <w:lang w:val="vi-VN"/>
        </w:rPr>
        <w:t>Nhưng nếu có hộp to hơn, bạn có thể thêm các loại rau có vào mùa hè như bí đỏ, ớt chuông, cà chua bi..., chắc chắn sẽ vừa đẹp mắt vừa ngon miệng hơn nữa!</w:t>
      </w:r>
      <w:r w:rsidR="00BB6863" w:rsidRPr="00432FA9">
        <w:rPr>
          <w:rFonts w:ascii="UD デジタル 教科書体 N-R" w:eastAsia="UD デジタル 教科書体 N-R" w:cs="Segoe UI Symbol"/>
          <w:bCs/>
          <w:szCs w:val="20"/>
          <w:lang w:val="vi-VN"/>
        </w:rPr>
        <w:br/>
      </w:r>
    </w:p>
    <w:p w14:paraId="7DE01392" w14:textId="77777777" w:rsidR="000E3E63" w:rsidRPr="00432FA9" w:rsidRDefault="00BB6863" w:rsidP="00432FA9">
      <w:pPr>
        <w:pStyle w:val="NoSpacing"/>
        <w:ind w:left="420"/>
        <w:rPr>
          <w:rFonts w:ascii="Times New Roman" w:eastAsia="Times New Roman" w:hAnsi="Times New Roman" w:cs="Times New Roman"/>
          <w:bCs/>
          <w:sz w:val="21"/>
          <w:szCs w:val="24"/>
          <w:lang w:val="vi-VN"/>
        </w:rPr>
      </w:pPr>
      <w:r w:rsidRPr="00432FA9">
        <w:rPr>
          <w:rFonts w:ascii="Times New Roman" w:hAnsi="Times New Roman" w:cs="Times New Roman"/>
          <w:noProof/>
          <w:sz w:val="16"/>
        </w:rPr>
        <w:drawing>
          <wp:anchor distT="0" distB="0" distL="114300" distR="114300" simplePos="0" relativeHeight="251669537" behindDoc="1" locked="0" layoutInCell="1" allowOverlap="1" wp14:anchorId="2B2D647C" wp14:editId="05B3464C">
            <wp:simplePos x="0" y="0"/>
            <wp:positionH relativeFrom="column">
              <wp:posOffset>302895</wp:posOffset>
            </wp:positionH>
            <wp:positionV relativeFrom="paragraph">
              <wp:posOffset>997585</wp:posOffset>
            </wp:positionV>
            <wp:extent cx="1258570" cy="1822450"/>
            <wp:effectExtent l="3810" t="0" r="2540" b="2540"/>
            <wp:wrapSquare wrapText="bothSides"/>
            <wp:docPr id="1900838233" name="図 13" descr="トレイの上にあるパスタ&#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838233" name="図 13" descr="トレイの上にあるパスタ&#10;&#10;AI 生成コンテンツは誤りを含む可能性があります。"/>
                    <pic:cNvPicPr>
                      <a:picLocks noChangeAspect="1" noChangeArrowheads="1"/>
                    </pic:cNvPicPr>
                  </pic:nvPicPr>
                  <pic:blipFill rotWithShape="1">
                    <a:blip r:embed="rId46" r:link="rId47" cstate="print">
                      <a:extLst>
                        <a:ext uri="{28A0092B-C50C-407E-A947-70E740481C1C}">
                          <a14:useLocalDpi xmlns:a14="http://schemas.microsoft.com/office/drawing/2010/main" val="0"/>
                        </a:ext>
                      </a:extLst>
                    </a:blip>
                    <a:srcRect r="7938"/>
                    <a:stretch>
                      <a:fillRect/>
                    </a:stretch>
                  </pic:blipFill>
                  <pic:spPr bwMode="auto">
                    <a:xfrm rot="16200000">
                      <a:off x="0" y="0"/>
                      <a:ext cx="1258570" cy="182245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32FA9">
        <w:rPr>
          <w:rFonts w:ascii="Times New Roman" w:hAnsi="Times New Roman" w:cs="Times New Roman"/>
          <w:noProof/>
          <w:sz w:val="16"/>
        </w:rPr>
        <w:drawing>
          <wp:anchor distT="0" distB="0" distL="114300" distR="114300" simplePos="0" relativeHeight="251670561" behindDoc="0" locked="0" layoutInCell="1" allowOverlap="1" wp14:anchorId="2388259B" wp14:editId="499C7D84">
            <wp:simplePos x="0" y="0"/>
            <wp:positionH relativeFrom="column">
              <wp:posOffset>2012315</wp:posOffset>
            </wp:positionH>
            <wp:positionV relativeFrom="paragraph">
              <wp:posOffset>2542540</wp:posOffset>
            </wp:positionV>
            <wp:extent cx="1217295" cy="1513840"/>
            <wp:effectExtent l="4128" t="0" r="6032" b="6033"/>
            <wp:wrapThrough wrapText="bothSides">
              <wp:wrapPolygon edited="0">
                <wp:start x="21527" y="1028"/>
                <wp:lineTo x="18823" y="-59"/>
                <wp:lineTo x="231" y="-59"/>
                <wp:lineTo x="231" y="1028"/>
                <wp:lineTo x="231" y="20327"/>
                <wp:lineTo x="4963" y="21414"/>
                <wp:lineTo x="16118" y="21414"/>
                <wp:lineTo x="21189" y="20327"/>
                <wp:lineTo x="21527" y="20327"/>
                <wp:lineTo x="21527" y="1028"/>
              </wp:wrapPolygon>
            </wp:wrapThrough>
            <wp:docPr id="1696257228" name="図 14" descr="鍋の中の料理&#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257228" name="図 14" descr="鍋の中の料理&#10;&#10;AI 生成コンテンツは誤りを含む可能性があります。"/>
                    <pic:cNvPicPr>
                      <a:picLocks noChangeAspect="1" noChangeArrowheads="1"/>
                    </pic:cNvPicPr>
                  </pic:nvPicPr>
                  <pic:blipFill rotWithShape="1">
                    <a:blip r:embed="rId48" r:link="rId49" cstate="print">
                      <a:extLst>
                        <a:ext uri="{28A0092B-C50C-407E-A947-70E740481C1C}">
                          <a14:useLocalDpi xmlns:a14="http://schemas.microsoft.com/office/drawing/2010/main" val="0"/>
                        </a:ext>
                      </a:extLst>
                    </a:blip>
                    <a:srcRect l="3290" t="3406" r="4600" b="10616"/>
                    <a:stretch>
                      <a:fillRect/>
                    </a:stretch>
                  </pic:blipFill>
                  <pic:spPr bwMode="auto">
                    <a:xfrm rot="16200000">
                      <a:off x="0" y="0"/>
                      <a:ext cx="1217295" cy="151384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E3E63" w:rsidRPr="00432FA9">
        <w:rPr>
          <w:rFonts w:ascii="Times New Roman" w:eastAsia="Times New Roman" w:hAnsi="Times New Roman" w:cs="Times New Roman"/>
          <w:bCs/>
          <w:sz w:val="21"/>
          <w:szCs w:val="24"/>
          <w:lang w:val="vi-VN"/>
        </w:rPr>
        <w:t xml:space="preserve">4. Thêm một chút biến tấu </w:t>
      </w:r>
    </w:p>
    <w:p w14:paraId="5AD7913F" w14:textId="77777777" w:rsidR="000E3E63" w:rsidRPr="00432FA9" w:rsidRDefault="000E3E63" w:rsidP="000E3E63">
      <w:pPr>
        <w:pStyle w:val="NoSpacing"/>
        <w:ind w:left="420"/>
        <w:rPr>
          <w:rFonts w:ascii="Times New Roman" w:eastAsia="UD デジタル 教科書体 N-R" w:hAnsi="Times New Roman" w:cs="Times New Roman"/>
          <w:bCs/>
          <w:szCs w:val="20"/>
          <w:lang w:val="vi-VN"/>
        </w:rPr>
      </w:pPr>
      <w:r w:rsidRPr="00432FA9">
        <w:rPr>
          <w:rFonts w:ascii="Times New Roman" w:eastAsia="UD デジタル 教科書体 N-R" w:hAnsi="Times New Roman" w:cs="Times New Roman"/>
          <w:bCs/>
          <w:szCs w:val="20"/>
          <w:lang w:val="vi-VN"/>
        </w:rPr>
        <w:t>Điểm tôi luôn háo hức khi làm món này là “dùng nước mentsuyu còn lại như thế nào”.</w:t>
      </w:r>
    </w:p>
    <w:p w14:paraId="1AEBF27C" w14:textId="7FEA7FDE" w:rsidR="000E3E63" w:rsidRPr="00432FA9" w:rsidRDefault="000E3E63" w:rsidP="000E3E63">
      <w:pPr>
        <w:pStyle w:val="NoSpacing"/>
        <w:ind w:left="420"/>
        <w:rPr>
          <w:rFonts w:ascii="Times New Roman" w:eastAsia="UD デジタル 教科書体 N-R" w:hAnsi="Times New Roman" w:cs="Times New Roman"/>
          <w:bCs/>
          <w:szCs w:val="20"/>
          <w:lang w:val="vi-VN"/>
        </w:rPr>
      </w:pPr>
      <w:r w:rsidRPr="00432FA9">
        <w:rPr>
          <w:rFonts w:ascii="Times New Roman" w:eastAsia="UD デジタル 教科書体 N-R" w:hAnsi="Times New Roman" w:cs="Times New Roman"/>
          <w:bCs/>
          <w:szCs w:val="20"/>
          <w:lang w:val="vi-VN"/>
        </w:rPr>
        <w:t>Sau khi ăn gần hết cà tím, tôi giữ lại một ít và rưới phần nước mentsuyu còn lại lên sợi mì somen đã được luộc và được xả bằng nước đá lạnh.</w:t>
      </w:r>
    </w:p>
    <w:p w14:paraId="06B89D5F" w14:textId="30BE9FFB" w:rsidR="005A2232" w:rsidRPr="00432FA9" w:rsidRDefault="000E3E63" w:rsidP="00432FA9">
      <w:pPr>
        <w:pStyle w:val="NoSpacing"/>
        <w:ind w:left="420"/>
        <w:rPr>
          <w:rFonts w:ascii="UD デジタル 教科書体 N-R" w:eastAsia="UD デジタル 教科書体 N-R" w:cs="Segoe UI Symbol"/>
          <w:bCs/>
          <w:szCs w:val="20"/>
          <w:lang w:val="vi-VN"/>
        </w:rPr>
      </w:pPr>
      <w:r w:rsidRPr="00432FA9">
        <w:rPr>
          <w:rFonts w:ascii="Times New Roman" w:eastAsia="UD デジタル 教科書体 N-R" w:hAnsi="Times New Roman" w:cs="Times New Roman"/>
          <w:bCs/>
          <w:szCs w:val="20"/>
          <w:lang w:val="vi-VN"/>
        </w:rPr>
        <w:t>Kết quả là có một món mì somen lạnh với cà tím chiên, cực kỳ ngon!</w:t>
      </w:r>
      <w:r w:rsidR="00BB6863" w:rsidRPr="00432FA9">
        <w:rPr>
          <w:rFonts w:ascii="UD デジタル 教科書体 N-R" w:eastAsia="UD デジタル 教科書体 N-R" w:cs="Segoe UI Symbol"/>
          <w:bCs/>
          <w:szCs w:val="20"/>
          <w:lang w:val="vi-VN"/>
        </w:rPr>
        <w:br/>
      </w:r>
    </w:p>
    <w:p w14:paraId="4B0AB9E4" w14:textId="77777777" w:rsidR="005A2232" w:rsidRPr="00432FA9" w:rsidRDefault="005A2232" w:rsidP="005A2232">
      <w:pPr>
        <w:pStyle w:val="NoSpacing"/>
        <w:ind w:left="420"/>
        <w:rPr>
          <w:rFonts w:ascii="Times New Roman" w:eastAsia="UD デジタル 教科書体 N-R" w:hAnsi="Times New Roman" w:cs="Times New Roman"/>
          <w:bCs/>
          <w:szCs w:val="20"/>
          <w:lang w:val="vi-VN"/>
        </w:rPr>
      </w:pPr>
      <w:r w:rsidRPr="00432FA9">
        <w:rPr>
          <w:rFonts w:ascii="Times New Roman" w:eastAsia="UD デジタル 教科書体 N-R" w:hAnsi="Times New Roman" w:cs="Times New Roman"/>
          <w:bCs/>
          <w:szCs w:val="20"/>
          <w:lang w:val="vi-VN"/>
        </w:rPr>
        <w:t>Lần này tôi cố gắng bày biện thật đẹp, nhưng màu của món ăa không được đẹp lắm.</w:t>
      </w:r>
    </w:p>
    <w:p w14:paraId="09A33052" w14:textId="31986D96" w:rsidR="005A2232" w:rsidRPr="00432FA9" w:rsidRDefault="005A2232" w:rsidP="00432FA9">
      <w:pPr>
        <w:pStyle w:val="NoSpacing"/>
        <w:ind w:left="420"/>
        <w:rPr>
          <w:rFonts w:ascii="UD デジタル 教科書体 N-R" w:eastAsia="UD デジタル 教科書体 N-R" w:cs="Segoe UI Symbol"/>
          <w:bCs/>
          <w:szCs w:val="20"/>
          <w:lang w:val="vi-VN"/>
        </w:rPr>
      </w:pPr>
      <w:r w:rsidRPr="00432FA9">
        <w:rPr>
          <w:rFonts w:ascii="Times New Roman" w:eastAsia="UD デジタル 教科書体 N-R" w:hAnsi="Times New Roman" w:cs="Times New Roman"/>
          <w:bCs/>
          <w:szCs w:val="20"/>
          <w:lang w:val="vi-VN"/>
        </w:rPr>
        <w:t>Nếu bạn muốn màu đẹp hơn, có thể dùng “nước dùng màu trắng” thay cho “nước dùng mentsuyu”, món ăn sẽ trông hấp dẫn hơn rất nhiều.</w:t>
      </w:r>
      <w:r w:rsidR="00BB6863" w:rsidRPr="00432FA9">
        <w:rPr>
          <w:rFonts w:ascii="UD デジタル 教科書体 N-R" w:eastAsia="UD デジタル 教科書体 N-R" w:cs="Segoe UI Symbol"/>
          <w:bCs/>
          <w:szCs w:val="20"/>
          <w:lang w:val="vi-VN"/>
        </w:rPr>
        <w:br/>
      </w:r>
    </w:p>
    <w:p w14:paraId="05B0EB37" w14:textId="77777777" w:rsidR="005A2232" w:rsidRPr="00432FA9" w:rsidRDefault="005A2232" w:rsidP="00432FA9">
      <w:pPr>
        <w:pStyle w:val="NoSpacing"/>
        <w:ind w:left="420"/>
        <w:rPr>
          <w:rFonts w:ascii="UD デジタル 教科書体 N-R" w:eastAsia="UD デジタル 教科書体 N-R" w:cs="Segoe UI Symbol"/>
          <w:bCs/>
          <w:szCs w:val="20"/>
          <w:lang w:val="vi-VN"/>
        </w:rPr>
      </w:pPr>
    </w:p>
    <w:p w14:paraId="6F3C3F98" w14:textId="77777777" w:rsidR="005A2232" w:rsidRPr="00432FA9" w:rsidRDefault="005A2232" w:rsidP="00432FA9">
      <w:pPr>
        <w:pStyle w:val="NoSpacing"/>
        <w:ind w:left="420"/>
        <w:rPr>
          <w:rFonts w:ascii="UD デジタル 教科書体 N-R" w:eastAsia="UD デジタル 教科書体 N-R" w:cs="Segoe UI Symbol"/>
          <w:bCs/>
          <w:szCs w:val="20"/>
          <w:lang w:val="vi-VN"/>
        </w:rPr>
      </w:pPr>
    </w:p>
    <w:p w14:paraId="7560A745" w14:textId="77777777" w:rsidR="005A2232" w:rsidRPr="00432FA9" w:rsidRDefault="005A2232" w:rsidP="00432FA9">
      <w:pPr>
        <w:pStyle w:val="NoSpacing"/>
        <w:ind w:left="420"/>
        <w:rPr>
          <w:rFonts w:ascii="UD デジタル 教科書体 N-R" w:eastAsia="UD デジタル 教科書体 N-R" w:cs="Segoe UI Symbol"/>
          <w:bCs/>
          <w:szCs w:val="20"/>
          <w:lang w:val="vi-VN"/>
        </w:rPr>
      </w:pPr>
    </w:p>
    <w:p w14:paraId="17FE086A" w14:textId="77777777" w:rsidR="005A2232" w:rsidRPr="00432FA9" w:rsidRDefault="005A2232" w:rsidP="00432FA9">
      <w:pPr>
        <w:pStyle w:val="NoSpacing"/>
        <w:ind w:left="420"/>
        <w:rPr>
          <w:rFonts w:ascii="UD デジタル 教科書体 N-R" w:eastAsia="UD デジタル 教科書体 N-R" w:cs="Segoe UI Symbol"/>
          <w:bCs/>
          <w:szCs w:val="20"/>
          <w:lang w:val="vi-VN"/>
        </w:rPr>
      </w:pPr>
    </w:p>
    <w:p w14:paraId="71E57B46" w14:textId="1D807AA5" w:rsidR="00BB6863" w:rsidRPr="00432FA9" w:rsidRDefault="00503321" w:rsidP="00432FA9">
      <w:pPr>
        <w:pStyle w:val="NoSpacing"/>
        <w:ind w:left="420"/>
        <w:rPr>
          <w:rFonts w:ascii="UD デジタル 教科書体 N-R" w:eastAsia="UD デジタル 教科書体 N-R" w:cs="Segoe UI Symbol"/>
          <w:bCs/>
          <w:szCs w:val="20"/>
          <w:lang w:val="vi-VN"/>
        </w:rPr>
      </w:pPr>
      <w:r w:rsidRPr="00432FA9">
        <w:rPr>
          <w:rFonts w:ascii="Times New Roman" w:eastAsia="UD デジタル 教科書体 N-R" w:hAnsi="Times New Roman" w:cs="Times New Roman"/>
          <w:bCs/>
          <w:szCs w:val="20"/>
          <w:lang w:val="vi-VN"/>
        </w:rPr>
        <w:lastRenderedPageBreak/>
        <w:t>Phần nước ngâm còn lại trong hộp kia, tôi cho thêm nấm và dùng nó để nêm cho món mì Ý, chỉ với một chiếc chảo duy nhất là đã làm được một bữa ăn ngon miệng rồi.</w:t>
      </w:r>
    </w:p>
    <w:p w14:paraId="0BB7237F" w14:textId="77777777" w:rsidR="00BB6863" w:rsidRPr="00432FA9" w:rsidRDefault="00BB6863" w:rsidP="00BB6863">
      <w:pPr>
        <w:pStyle w:val="NoSpacing"/>
        <w:rPr>
          <w:rFonts w:ascii="UD デジタル 教科書体 N-R" w:eastAsia="UD デジタル 教科書体 N-R" w:cs="Segoe UI Symbol"/>
          <w:bCs/>
          <w:szCs w:val="20"/>
          <w:lang w:val="vi-VN"/>
        </w:rPr>
      </w:pPr>
    </w:p>
    <w:p w14:paraId="0BD96461" w14:textId="77777777" w:rsidR="00BB6863" w:rsidRPr="00432FA9" w:rsidRDefault="00BB6863" w:rsidP="00BB6863">
      <w:pPr>
        <w:pStyle w:val="NoSpacing"/>
        <w:rPr>
          <w:rFonts w:ascii="UD デジタル 教科書体 N-R" w:eastAsia="UD デジタル 教科書体 N-R" w:cs="Segoe UI Symbol"/>
          <w:bCs/>
          <w:szCs w:val="20"/>
          <w:lang w:val="vi-VN"/>
        </w:rPr>
      </w:pPr>
    </w:p>
    <w:p w14:paraId="364AACA3" w14:textId="261B60CF" w:rsidR="00503321" w:rsidRPr="00432FA9" w:rsidRDefault="00503321" w:rsidP="00432FA9">
      <w:pPr>
        <w:pStyle w:val="NoSpacing"/>
        <w:rPr>
          <w:rFonts w:ascii="Times New Roman" w:eastAsia="UD デジタル 教科書体 N-R" w:hAnsi="Times New Roman" w:cs="Times New Roman"/>
          <w:szCs w:val="20"/>
          <w:lang w:val="es-MX"/>
        </w:rPr>
      </w:pPr>
      <w:r w:rsidRPr="00432FA9">
        <w:rPr>
          <w:rFonts w:ascii="Arial" w:eastAsia="UD デジタル 教科書体 N-R" w:hAnsi="Arial" w:cs="Arial"/>
          <w:szCs w:val="20"/>
          <w:lang w:val="vi-VN"/>
        </w:rPr>
        <w:t xml:space="preserve">    </w:t>
      </w:r>
      <w:proofErr w:type="spellStart"/>
      <w:r w:rsidRPr="00432FA9">
        <w:rPr>
          <w:rFonts w:ascii="Times New Roman" w:eastAsia="UD デジタル 教科書体 N-R" w:hAnsi="Times New Roman" w:cs="Times New Roman"/>
          <w:szCs w:val="20"/>
          <w:lang w:val="es-MX"/>
        </w:rPr>
        <w:t>Mùa</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hè</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năm</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nay</w:t>
      </w:r>
      <w:proofErr w:type="spellEnd"/>
      <w:r w:rsidRPr="00432FA9">
        <w:rPr>
          <w:rFonts w:ascii="Times New Roman" w:eastAsia="UD デジタル 教科書体 N-R" w:hAnsi="Times New Roman" w:cs="Times New Roman"/>
          <w:szCs w:val="20"/>
          <w:lang w:val="es-MX"/>
        </w:rPr>
        <w:t xml:space="preserve"> ở </w:t>
      </w:r>
      <w:proofErr w:type="spellStart"/>
      <w:r w:rsidRPr="00432FA9">
        <w:rPr>
          <w:rFonts w:ascii="Times New Roman" w:eastAsia="UD デジタル 教科書体 N-R" w:hAnsi="Times New Roman" w:cs="Times New Roman"/>
          <w:szCs w:val="20"/>
          <w:lang w:val="es-MX"/>
        </w:rPr>
        <w:t>Nhật</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Bả</w:t>
      </w:r>
      <w:r>
        <w:rPr>
          <w:rFonts w:ascii="Times New Roman" w:eastAsia="UD デジタル 教科書体 N-R" w:hAnsi="Times New Roman" w:cs="Times New Roman"/>
          <w:szCs w:val="20"/>
          <w:lang w:val="es-MX"/>
        </w:rPr>
        <w:t>n</w:t>
      </w:r>
      <w:proofErr w:type="spellEnd"/>
      <w:r>
        <w:rPr>
          <w:rFonts w:ascii="Times New Roman" w:eastAsia="UD デジタル 教科書体 N-R" w:hAnsi="Times New Roman" w:cs="Times New Roman"/>
          <w:szCs w:val="20"/>
          <w:lang w:val="es-MX"/>
        </w:rPr>
        <w:t xml:space="preserve">, </w:t>
      </w:r>
      <w:proofErr w:type="spellStart"/>
      <w:r>
        <w:rPr>
          <w:rFonts w:ascii="Times New Roman" w:eastAsia="UD デジタル 教科書体 N-R" w:hAnsi="Times New Roman" w:cs="Times New Roman"/>
          <w:szCs w:val="20"/>
          <w:lang w:val="es-MX"/>
        </w:rPr>
        <w:t>những</w:t>
      </w:r>
      <w:proofErr w:type="spellEnd"/>
      <w:r>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ngày</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nhiệt</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độ</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lên</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tới</w:t>
      </w:r>
      <w:proofErr w:type="spellEnd"/>
      <w:r w:rsidRPr="00432FA9">
        <w:rPr>
          <w:rFonts w:ascii="Times New Roman" w:eastAsia="UD デジタル 教科書体 N-R" w:hAnsi="Times New Roman" w:cs="Times New Roman"/>
          <w:szCs w:val="20"/>
          <w:lang w:val="es-MX"/>
        </w:rPr>
        <w:t xml:space="preserve"> 35</w:t>
      </w:r>
      <w:r w:rsidRPr="00432FA9">
        <w:rPr>
          <w:rFonts w:ascii="Times New Roman" w:eastAsia="UD デジタル 教科書体 N-R" w:hAnsi="Times New Roman" w:cs="Times New Roman" w:hint="eastAsia"/>
          <w:szCs w:val="20"/>
          <w:lang w:val="es-MX"/>
        </w:rPr>
        <w:t>℃</w:t>
      </w:r>
      <w:r>
        <w:rPr>
          <w:rFonts w:ascii="Times New Roman" w:eastAsia="UD デジタル 教科書体 N-R" w:hAnsi="Times New Roman" w:cs="Times New Roman"/>
          <w:szCs w:val="20"/>
          <w:lang w:val="es-MX"/>
        </w:rPr>
        <w:t xml:space="preserve"> </w:t>
      </w:r>
      <w:proofErr w:type="spellStart"/>
      <w:r>
        <w:rPr>
          <w:rFonts w:ascii="Times New Roman" w:eastAsia="UD デジタル 教科書体 N-R" w:hAnsi="Times New Roman" w:cs="Times New Roman"/>
          <w:szCs w:val="20"/>
          <w:lang w:val="es-MX"/>
        </w:rPr>
        <w:t>không</w:t>
      </w:r>
      <w:proofErr w:type="spellEnd"/>
      <w:r>
        <w:rPr>
          <w:rFonts w:ascii="Times New Roman" w:eastAsia="UD デジタル 教科書体 N-R" w:hAnsi="Times New Roman" w:cs="Times New Roman"/>
          <w:szCs w:val="20"/>
          <w:lang w:val="es-MX"/>
        </w:rPr>
        <w:t xml:space="preserve"> </w:t>
      </w:r>
      <w:proofErr w:type="spellStart"/>
      <w:r>
        <w:rPr>
          <w:rFonts w:ascii="Times New Roman" w:eastAsia="UD デジタル 教科書体 N-R" w:hAnsi="Times New Roman" w:cs="Times New Roman"/>
          <w:szCs w:val="20"/>
          <w:lang w:val="es-MX"/>
        </w:rPr>
        <w:t>hề</w:t>
      </w:r>
      <w:proofErr w:type="spellEnd"/>
      <w:r>
        <w:rPr>
          <w:rFonts w:ascii="Times New Roman" w:eastAsia="UD デジタル 教科書体 N-R" w:hAnsi="Times New Roman" w:cs="Times New Roman"/>
          <w:szCs w:val="20"/>
          <w:lang w:val="es-MX"/>
        </w:rPr>
        <w:t xml:space="preserve"> </w:t>
      </w:r>
      <w:proofErr w:type="spellStart"/>
      <w:r>
        <w:rPr>
          <w:rFonts w:ascii="Times New Roman" w:eastAsia="UD デジタル 教科書体 N-R" w:hAnsi="Times New Roman" w:cs="Times New Roman"/>
          <w:szCs w:val="20"/>
          <w:lang w:val="es-MX"/>
        </w:rPr>
        <w:t>hiếm</w:t>
      </w:r>
      <w:proofErr w:type="spellEnd"/>
      <w:r w:rsidRPr="00432FA9">
        <w:rPr>
          <w:rFonts w:ascii="Times New Roman" w:eastAsia="UD デジタル 教科書体 N-R" w:hAnsi="Times New Roman" w:cs="Times New Roman"/>
          <w:szCs w:val="20"/>
          <w:lang w:val="es-MX"/>
        </w:rPr>
        <w:t>!</w:t>
      </w:r>
    </w:p>
    <w:p w14:paraId="2DEC9B48" w14:textId="64EDD8F7" w:rsidR="00BB6863" w:rsidRPr="00432FA9" w:rsidRDefault="00503321">
      <w:pPr>
        <w:pStyle w:val="NoSpacing"/>
        <w:ind w:firstLine="200"/>
        <w:rPr>
          <w:rFonts w:ascii="Times New Roman" w:eastAsia="UD デジタル 教科書体 N-R" w:hAnsi="Times New Roman" w:cs="Times New Roman"/>
          <w:szCs w:val="20"/>
          <w:lang w:val="es-MX"/>
        </w:rPr>
      </w:pPr>
      <w:proofErr w:type="spellStart"/>
      <w:r w:rsidRPr="00432FA9">
        <w:rPr>
          <w:rFonts w:ascii="Times New Roman" w:eastAsia="UD デジタル 教科書体 N-R" w:hAnsi="Times New Roman" w:cs="Times New Roman"/>
          <w:szCs w:val="20"/>
          <w:lang w:val="es-MX"/>
        </w:rPr>
        <w:t>Vì</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món</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này</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rất</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hợp</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trong</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những</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ngày</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oi</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bức</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nên</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tôi</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nghĩ</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mùa</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hè</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năm</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sau</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chắc</w:t>
      </w:r>
      <w:proofErr w:type="spellEnd"/>
      <w:r w:rsidRPr="00432FA9">
        <w:rPr>
          <w:rFonts w:ascii="Times New Roman" w:eastAsia="UD デジタル 教科書体 N-R" w:hAnsi="Times New Roman" w:cs="Times New Roman"/>
          <w:szCs w:val="20"/>
          <w:lang w:val="es-MX"/>
        </w:rPr>
        <w:t xml:space="preserve"> </w:t>
      </w:r>
      <w:proofErr w:type="spellStart"/>
      <w:r w:rsidRPr="00432FA9">
        <w:rPr>
          <w:rFonts w:ascii="Times New Roman" w:eastAsia="UD デジタル 教科書体 N-R" w:hAnsi="Times New Roman" w:cs="Times New Roman"/>
          <w:szCs w:val="20"/>
          <w:lang w:val="es-MX"/>
        </w:rPr>
        <w:t>chắ</w:t>
      </w:r>
      <w:r>
        <w:rPr>
          <w:rFonts w:ascii="Times New Roman" w:eastAsia="UD デジタル 教科書体 N-R" w:hAnsi="Times New Roman" w:cs="Times New Roman"/>
          <w:szCs w:val="20"/>
          <w:lang w:val="es-MX"/>
        </w:rPr>
        <w:t>n</w:t>
      </w:r>
      <w:proofErr w:type="spellEnd"/>
      <w:r>
        <w:rPr>
          <w:rFonts w:ascii="Times New Roman" w:eastAsia="UD デジタル 教科書体 N-R" w:hAnsi="Times New Roman" w:cs="Times New Roman"/>
          <w:szCs w:val="20"/>
          <w:lang w:val="es-MX"/>
        </w:rPr>
        <w:t xml:space="preserve"> </w:t>
      </w:r>
      <w:proofErr w:type="spellStart"/>
      <w:r>
        <w:rPr>
          <w:rFonts w:ascii="Times New Roman" w:eastAsia="UD デジタル 教科書体 N-R" w:hAnsi="Times New Roman" w:cs="Times New Roman"/>
          <w:szCs w:val="20"/>
          <w:lang w:val="es-MX"/>
        </w:rPr>
        <w:t>sẽ</w:t>
      </w:r>
      <w:proofErr w:type="spellEnd"/>
      <w:r>
        <w:rPr>
          <w:rFonts w:ascii="Times New Roman" w:eastAsia="UD デジタル 教科書体 N-R" w:hAnsi="Times New Roman" w:cs="Times New Roman"/>
          <w:szCs w:val="20"/>
          <w:lang w:val="es-MX"/>
        </w:rPr>
        <w:t xml:space="preserve"> </w:t>
      </w:r>
      <w:proofErr w:type="spellStart"/>
      <w:r>
        <w:rPr>
          <w:rFonts w:ascii="Times New Roman" w:eastAsia="UD デジタル 教科書体 N-R" w:hAnsi="Times New Roman" w:cs="Times New Roman"/>
          <w:szCs w:val="20"/>
          <w:lang w:val="es-MX"/>
        </w:rPr>
        <w:t>làm</w:t>
      </w:r>
      <w:proofErr w:type="spellEnd"/>
      <w:r>
        <w:rPr>
          <w:rFonts w:ascii="Times New Roman" w:eastAsia="UD デジタル 教科書体 N-R" w:hAnsi="Times New Roman" w:cs="Times New Roman"/>
          <w:szCs w:val="20"/>
          <w:lang w:val="es-MX"/>
        </w:rPr>
        <w:t xml:space="preserve"> </w:t>
      </w:r>
      <w:proofErr w:type="spellStart"/>
      <w:r>
        <w:rPr>
          <w:rFonts w:ascii="Times New Roman" w:eastAsia="UD デジタル 教科書体 N-R" w:hAnsi="Times New Roman" w:cs="Times New Roman"/>
          <w:szCs w:val="20"/>
          <w:lang w:val="es-MX"/>
        </w:rPr>
        <w:t>lại</w:t>
      </w:r>
      <w:proofErr w:type="spellEnd"/>
      <w:r>
        <w:rPr>
          <w:rFonts w:ascii="Times New Roman" w:eastAsia="UD デジタル 教科書体 N-R" w:hAnsi="Times New Roman" w:cs="Times New Roman"/>
          <w:szCs w:val="20"/>
          <w:lang w:val="es-MX"/>
        </w:rPr>
        <w:t xml:space="preserve"> </w:t>
      </w:r>
      <w:proofErr w:type="spellStart"/>
      <w:r>
        <w:rPr>
          <w:rFonts w:ascii="Times New Roman" w:eastAsia="UD デジタル 教科書体 N-R" w:hAnsi="Times New Roman" w:cs="Times New Roman"/>
          <w:szCs w:val="20"/>
          <w:lang w:val="es-MX"/>
        </w:rPr>
        <w:t>món</w:t>
      </w:r>
      <w:proofErr w:type="spellEnd"/>
      <w:r>
        <w:rPr>
          <w:rFonts w:ascii="Times New Roman" w:eastAsia="UD デジタル 教科書体 N-R" w:hAnsi="Times New Roman" w:cs="Times New Roman"/>
          <w:szCs w:val="20"/>
          <w:lang w:val="es-MX"/>
        </w:rPr>
        <w:t xml:space="preserve"> </w:t>
      </w:r>
      <w:proofErr w:type="spellStart"/>
      <w:r>
        <w:rPr>
          <w:rFonts w:ascii="Times New Roman" w:eastAsia="UD デジタル 教科書体 N-R" w:hAnsi="Times New Roman" w:cs="Times New Roman"/>
          <w:szCs w:val="20"/>
          <w:lang w:val="es-MX"/>
        </w:rPr>
        <w:t>này</w:t>
      </w:r>
      <w:proofErr w:type="spellEnd"/>
      <w:r>
        <w:rPr>
          <w:rFonts w:ascii="Times New Roman" w:eastAsia="UD デジタル 教科書体 N-R" w:hAnsi="Times New Roman" w:cs="Times New Roman"/>
          <w:szCs w:val="20"/>
          <w:lang w:val="es-MX"/>
        </w:rPr>
        <w:t>.</w:t>
      </w:r>
    </w:p>
    <w:p w14:paraId="690DDBEA" w14:textId="77777777" w:rsidR="00BB6863" w:rsidRPr="00432FA9" w:rsidRDefault="00BB6863" w:rsidP="00BB6863">
      <w:pPr>
        <w:pStyle w:val="NoSpacing"/>
        <w:jc w:val="both"/>
        <w:rPr>
          <w:rFonts w:ascii="Times New Roman" w:eastAsia="UD デジタル 教科書体 N-R" w:hAnsi="Times New Roman" w:cs="Times New Roman"/>
          <w:b/>
          <w:color w:val="3333FF"/>
          <w:sz w:val="21"/>
          <w:szCs w:val="21"/>
          <w:u w:val="single"/>
          <w:lang w:val="es-MX"/>
        </w:rPr>
      </w:pPr>
    </w:p>
    <w:p w14:paraId="53BA9A24" w14:textId="77777777" w:rsidR="00BB6863" w:rsidRPr="00432FA9" w:rsidRDefault="00BB6863" w:rsidP="00BB6863">
      <w:pPr>
        <w:pStyle w:val="NoSpacing"/>
        <w:jc w:val="both"/>
        <w:rPr>
          <w:rFonts w:ascii="Times New Roman" w:eastAsia="UD デジタル 教科書体 N-R" w:hAnsi="Times New Roman" w:cs="Times New Roman"/>
          <w:b/>
          <w:color w:val="3333FF"/>
          <w:sz w:val="21"/>
          <w:szCs w:val="21"/>
          <w:u w:val="single"/>
          <w:lang w:val="es-MX"/>
        </w:rPr>
        <w:sectPr w:rsidR="00BB6863" w:rsidRPr="00432FA9" w:rsidSect="00BB6863">
          <w:type w:val="continuous"/>
          <w:pgSz w:w="11906" w:h="16838" w:code="9"/>
          <w:pgMar w:top="720" w:right="720" w:bottom="720" w:left="720" w:header="709" w:footer="709" w:gutter="0"/>
          <w:cols w:num="2" w:space="425"/>
          <w:titlePg/>
          <w:docGrid w:linePitch="360"/>
        </w:sectPr>
      </w:pPr>
    </w:p>
    <w:p w14:paraId="240DEDE7" w14:textId="12662F14" w:rsidR="001F374E" w:rsidRPr="00432FA9" w:rsidRDefault="00C34185" w:rsidP="00702598">
      <w:pPr>
        <w:spacing w:after="0" w:line="240" w:lineRule="auto"/>
        <w:jc w:val="both"/>
        <w:rPr>
          <w:rFonts w:ascii="Times New Roman" w:hAnsi="Times New Roman" w:cs="Times New Roman"/>
          <w:b/>
          <w:bCs/>
          <w:color w:val="000099"/>
          <w:sz w:val="36"/>
          <w:szCs w:val="29"/>
          <w:lang w:val="es-MX"/>
        </w:rPr>
      </w:pPr>
      <w:r w:rsidRPr="00432FA9">
        <w:rPr>
          <w:rFonts w:ascii="Times New Roman" w:hAnsi="Times New Roman" w:cs="Times New Roman"/>
          <w:color w:val="FFFFFF" w:themeColor="background1"/>
          <w:sz w:val="12"/>
          <w:szCs w:val="16"/>
          <w:lang w:val="es-MX"/>
        </w:rPr>
        <w:br w:type="page"/>
      </w:r>
      <w:r w:rsidR="00702598" w:rsidRPr="00432FA9">
        <w:rPr>
          <w:rFonts w:ascii="Times New Roman" w:hAnsi="Times New Roman" w:cs="Times New Roman"/>
          <w:noProof/>
          <w:sz w:val="28"/>
          <w:szCs w:val="32"/>
        </w:rPr>
        <w:lastRenderedPageBreak/>
        <mc:AlternateContent>
          <mc:Choice Requires="wpg">
            <w:drawing>
              <wp:anchor distT="0" distB="0" distL="114300" distR="114300" simplePos="0" relativeHeight="251683873" behindDoc="0" locked="0" layoutInCell="1" allowOverlap="1" wp14:anchorId="1FCD0F9F" wp14:editId="13881BBB">
                <wp:simplePos x="0" y="0"/>
                <wp:positionH relativeFrom="column">
                  <wp:posOffset>-139700</wp:posOffset>
                </wp:positionH>
                <wp:positionV relativeFrom="paragraph">
                  <wp:posOffset>210185</wp:posOffset>
                </wp:positionV>
                <wp:extent cx="7141210" cy="2213610"/>
                <wp:effectExtent l="0" t="0" r="0" b="0"/>
                <wp:wrapNone/>
                <wp:docPr id="1414279393" name="グループ化 1414279393"/>
                <wp:cNvGraphicFramePr/>
                <a:graphic xmlns:a="http://schemas.openxmlformats.org/drawingml/2006/main">
                  <a:graphicData uri="http://schemas.microsoft.com/office/word/2010/wordprocessingGroup">
                    <wpg:wgp>
                      <wpg:cNvGrpSpPr/>
                      <wpg:grpSpPr>
                        <a:xfrm>
                          <a:off x="0" y="0"/>
                          <a:ext cx="7141210" cy="2213610"/>
                          <a:chOff x="0" y="-377825"/>
                          <a:chExt cx="7141210" cy="2213610"/>
                        </a:xfrm>
                      </wpg:grpSpPr>
                      <pic:pic xmlns:pic="http://schemas.openxmlformats.org/drawingml/2006/picture">
                        <pic:nvPicPr>
                          <pic:cNvPr id="1321309374" name="図 1321309374" descr="C:\Users\s-hagiya\OneDrive - UMC ELECTRONICS CO.,LTD\デスクトップ\コンプライアンス再構築\画像フォルダ\businesswoman2_think.png"/>
                          <pic:cNvPicPr>
                            <a:picLocks noChangeAspect="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2251075" y="101600"/>
                            <a:ext cx="962025" cy="1276038"/>
                          </a:xfrm>
                          <a:prstGeom prst="rect">
                            <a:avLst/>
                          </a:prstGeom>
                          <a:noFill/>
                          <a:ln>
                            <a:noFill/>
                          </a:ln>
                        </pic:spPr>
                      </pic:pic>
                      <pic:pic xmlns:pic="http://schemas.openxmlformats.org/drawingml/2006/picture">
                        <pic:nvPicPr>
                          <pic:cNvPr id="1221971267" name="図 1221971267" descr="C:\Users\s-hagiya\OneDrive - UMC ELECTRONICS CO.,LTD\デスクトップ\コンプライアンス再構築\画像フォルダ\kaisya_komaru_man.png"/>
                          <pic:cNvPicPr>
                            <a:picLocks noChangeAspect="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3378200" y="-12700"/>
                            <a:ext cx="1638300" cy="1638300"/>
                          </a:xfrm>
                          <a:prstGeom prst="rect">
                            <a:avLst/>
                          </a:prstGeom>
                          <a:noFill/>
                          <a:ln>
                            <a:noFill/>
                          </a:ln>
                        </pic:spPr>
                      </pic:pic>
                      <wps:wsp>
                        <wps:cNvPr id="142621950" name="正方形/長方形 142621950"/>
                        <wps:cNvSpPr/>
                        <wps:spPr>
                          <a:xfrm>
                            <a:off x="196850" y="488950"/>
                            <a:ext cx="1805940" cy="4953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14:paraId="0328CCDC" w14:textId="173568A0" w:rsidR="005A2232" w:rsidRPr="00432FA9" w:rsidRDefault="00AB1395" w:rsidP="00702598">
                              <w:pPr>
                                <w:spacing w:line="240" w:lineRule="auto"/>
                                <w:jc w:val="cente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roofErr w:type="spellStart"/>
                              <w:r w:rsidRPr="00432FA9">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Quấy</w:t>
                              </w:r>
                              <w:proofErr w:type="spellEnd"/>
                              <w:r w:rsidRPr="00432FA9">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roofErr w:type="spellStart"/>
                              <w:r w:rsidRPr="00432FA9">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rối</w:t>
                              </w:r>
                              <w:proofErr w:type="spellEnd"/>
                              <w:r w:rsidRPr="00432FA9">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roofErr w:type="spellStart"/>
                              <w:r w:rsidRPr="00432FA9">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bắt</w:t>
                              </w:r>
                              <w:proofErr w:type="spellEnd"/>
                              <w:r w:rsidRPr="00432FA9">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roofErr w:type="spellStart"/>
                              <w:r w:rsidRPr="00432FA9">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nạ</w:t>
                              </w:r>
                              <w: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t</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23973163" name="正方形/長方形 2123973163"/>
                        <wps:cNvSpPr/>
                        <wps:spPr>
                          <a:xfrm>
                            <a:off x="196850" y="1019175"/>
                            <a:ext cx="1805940" cy="4953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14:paraId="4F47D110" w14:textId="76FB90A6" w:rsidR="005A2232" w:rsidRPr="00432FA9" w:rsidRDefault="00AB1395" w:rsidP="00702598">
                              <w:pPr>
                                <w:spacing w:line="240" w:lineRule="auto"/>
                                <w:jc w:val="cente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roofErr w:type="spellStart"/>
                              <w:r w:rsidRPr="00432FA9">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Gian</w:t>
                              </w:r>
                              <w:proofErr w:type="spellEnd"/>
                              <w:r w:rsidRPr="00432FA9">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roofErr w:type="spellStart"/>
                              <w:r w:rsidRPr="00432FA9">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lận</w:t>
                              </w:r>
                              <w:proofErr w:type="spellEnd"/>
                              <w: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roofErr w:type="spellStart"/>
                              <w: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kế</w:t>
                              </w:r>
                              <w:proofErr w:type="spellEnd"/>
                              <w: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roofErr w:type="spellStart"/>
                              <w: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toán</w:t>
                              </w:r>
                              <w:proofErr w:type="spellEnd"/>
                              <w: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0815104" name="正方形/長方形 350815104"/>
                        <wps:cNvSpPr/>
                        <wps:spPr>
                          <a:xfrm>
                            <a:off x="5140325" y="-60325"/>
                            <a:ext cx="1805940" cy="4953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14:paraId="112C350D" w14:textId="2847E765" w:rsidR="005A2232" w:rsidRPr="00432FA9" w:rsidRDefault="00AB1395" w:rsidP="00702598">
                              <w:pPr>
                                <w:spacing w:line="240" w:lineRule="auto"/>
                                <w:jc w:val="cente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roofErr w:type="spellStart"/>
                              <w:r>
                                <w:rPr>
                                  <w:rFonts w:ascii="Times New Roman" w:hAnsi="Times New Roman" w:cs="Times New Roman" w:hint="eastAsia"/>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Tham</w:t>
                              </w:r>
                              <w:proofErr w:type="spellEnd"/>
                              <w:r>
                                <w:rPr>
                                  <w:rFonts w:ascii="Times New Roman" w:hAnsi="Times New Roman" w:cs="Times New Roman" w:hint="eastAsia"/>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ô, </w:t>
                              </w:r>
                              <w:proofErr w:type="spellStart"/>
                              <w:r>
                                <w:rPr>
                                  <w:rFonts w:ascii="Times New Roman" w:hAnsi="Times New Roman" w:cs="Times New Roman" w:hint="eastAsia"/>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lừa</w:t>
                              </w:r>
                              <w:proofErr w:type="spellEnd"/>
                              <w:r>
                                <w:rPr>
                                  <w:rFonts w:ascii="Times New Roman" w:hAnsi="Times New Roman" w:cs="Times New Roman" w:hint="eastAsia"/>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roofErr w:type="spellStart"/>
                              <w:r>
                                <w:rPr>
                                  <w:rFonts w:ascii="Times New Roman" w:hAnsi="Times New Roman" w:cs="Times New Roman" w:hint="eastAsia"/>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đảo</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8906741" name="正方形/長方形 608906741"/>
                        <wps:cNvSpPr/>
                        <wps:spPr>
                          <a:xfrm>
                            <a:off x="5140325" y="482600"/>
                            <a:ext cx="1805940" cy="4953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14:paraId="67FBDCDB" w14:textId="6984D0AD" w:rsidR="005A2232" w:rsidRPr="00432FA9" w:rsidRDefault="00AB1395" w:rsidP="00702598">
                              <w:pPr>
                                <w:spacing w:line="240" w:lineRule="auto"/>
                                <w:jc w:val="cente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roofErr w:type="spellStart"/>
                              <w:r>
                                <w:rPr>
                                  <w:rFonts w:ascii="Times New Roman" w:hAnsi="Times New Roman" w:cs="Times New Roman" w:hint="eastAsia"/>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Rò</w:t>
                              </w:r>
                              <w:proofErr w:type="spellEnd"/>
                              <w:r>
                                <w:rPr>
                                  <w:rFonts w:ascii="Times New Roman" w:hAnsi="Times New Roman" w:cs="Times New Roman" w:hint="eastAsia"/>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roofErr w:type="spellStart"/>
                              <w:r>
                                <w:rPr>
                                  <w:rFonts w:ascii="Times New Roman" w:hAnsi="Times New Roman" w:cs="Times New Roman" w:hint="eastAsia"/>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rỉ</w:t>
                              </w:r>
                              <w:proofErr w:type="spellEnd"/>
                              <w:r>
                                <w:rPr>
                                  <w:rFonts w:ascii="Times New Roman" w:hAnsi="Times New Roman" w:cs="Times New Roman" w:hint="eastAsia"/>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roofErr w:type="spellStart"/>
                              <w: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thông</w:t>
                              </w:r>
                              <w:proofErr w:type="spellEnd"/>
                              <w: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tin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5624163" name="正方形/長方形 2145624163"/>
                        <wps:cNvSpPr/>
                        <wps:spPr>
                          <a:xfrm>
                            <a:off x="5143500" y="1031875"/>
                            <a:ext cx="1805940" cy="4953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14:paraId="4454B30C" w14:textId="27466586" w:rsidR="005A2232" w:rsidRPr="00432FA9" w:rsidRDefault="00AB1395" w:rsidP="00702598">
                              <w:pPr>
                                <w:spacing w:line="240" w:lineRule="auto"/>
                                <w:jc w:val="center"/>
                                <w:rPr>
                                  <w:rFonts w:ascii="Times New Roman" w:hAnsi="Times New Roman" w:cs="Times New Roman"/>
                                  <w:b/>
                                  <w:color w:val="262626" w:themeColor="text1" w:themeTint="D9"/>
                                  <w:sz w:val="28"/>
                                  <w:szCs w:val="3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roofErr w:type="spellStart"/>
                              <w:r w:rsidRPr="00432FA9">
                                <w:rPr>
                                  <w:rFonts w:ascii="Times New Roman" w:hAnsi="Times New Roman" w:cs="Times New Roman"/>
                                  <w:b/>
                                  <w:color w:val="262626" w:themeColor="text1" w:themeTint="D9"/>
                                  <w:sz w:val="28"/>
                                  <w:szCs w:val="3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Gian</w:t>
                              </w:r>
                              <w:proofErr w:type="spellEnd"/>
                              <w:r w:rsidRPr="00432FA9">
                                <w:rPr>
                                  <w:rFonts w:ascii="Times New Roman" w:hAnsi="Times New Roman" w:cs="Times New Roman"/>
                                  <w:b/>
                                  <w:color w:val="262626" w:themeColor="text1" w:themeTint="D9"/>
                                  <w:sz w:val="28"/>
                                  <w:szCs w:val="3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roofErr w:type="spellStart"/>
                              <w:r w:rsidRPr="00432FA9">
                                <w:rPr>
                                  <w:rFonts w:ascii="Times New Roman" w:hAnsi="Times New Roman" w:cs="Times New Roman"/>
                                  <w:b/>
                                  <w:color w:val="262626" w:themeColor="text1" w:themeTint="D9"/>
                                  <w:sz w:val="28"/>
                                  <w:szCs w:val="3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lận</w:t>
                              </w:r>
                              <w:proofErr w:type="spellEnd"/>
                              <w:r w:rsidRPr="00432FA9">
                                <w:rPr>
                                  <w:rFonts w:ascii="Times New Roman" w:hAnsi="Times New Roman" w:cs="Times New Roman"/>
                                  <w:b/>
                                  <w:color w:val="262626" w:themeColor="text1" w:themeTint="D9"/>
                                  <w:sz w:val="28"/>
                                  <w:szCs w:val="3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roofErr w:type="spellStart"/>
                              <w:r w:rsidRPr="00432FA9">
                                <w:rPr>
                                  <w:rFonts w:ascii="Times New Roman" w:hAnsi="Times New Roman" w:cs="Times New Roman"/>
                                  <w:b/>
                                  <w:color w:val="262626" w:themeColor="text1" w:themeTint="D9"/>
                                  <w:sz w:val="28"/>
                                  <w:szCs w:val="3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chất</w:t>
                              </w:r>
                              <w:proofErr w:type="spellEnd"/>
                              <w:r w:rsidRPr="00432FA9">
                                <w:rPr>
                                  <w:rFonts w:ascii="Times New Roman" w:hAnsi="Times New Roman" w:cs="Times New Roman"/>
                                  <w:b/>
                                  <w:color w:val="262626" w:themeColor="text1" w:themeTint="D9"/>
                                  <w:sz w:val="28"/>
                                  <w:szCs w:val="3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roofErr w:type="spellStart"/>
                              <w:r w:rsidRPr="00432FA9">
                                <w:rPr>
                                  <w:rFonts w:ascii="Times New Roman" w:hAnsi="Times New Roman" w:cs="Times New Roman"/>
                                  <w:b/>
                                  <w:color w:val="262626" w:themeColor="text1" w:themeTint="D9"/>
                                  <w:sz w:val="28"/>
                                  <w:szCs w:val="3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l</w:t>
                              </w:r>
                              <w:r w:rsidRPr="00432FA9">
                                <w:rPr>
                                  <w:rFonts w:ascii="Times New Roman" w:hAnsi="Times New Roman" w:cs="Times New Roman" w:hint="cs"/>
                                  <w:b/>
                                  <w:color w:val="262626" w:themeColor="text1" w:themeTint="D9"/>
                                  <w:sz w:val="28"/>
                                  <w:szCs w:val="3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ư</w:t>
                              </w:r>
                              <w:r w:rsidRPr="00432FA9">
                                <w:rPr>
                                  <w:rFonts w:ascii="Times New Roman" w:hAnsi="Times New Roman" w:cs="Times New Roman"/>
                                  <w:b/>
                                  <w:color w:val="262626" w:themeColor="text1" w:themeTint="D9"/>
                                  <w:sz w:val="28"/>
                                  <w:szCs w:val="3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ợng</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80226545" name="十字形 1280226545"/>
                        <wps:cNvSpPr/>
                        <wps:spPr>
                          <a:xfrm rot="2734024">
                            <a:off x="4935537" y="-379412"/>
                            <a:ext cx="2204085" cy="2207260"/>
                          </a:xfrm>
                          <a:prstGeom prst="plus">
                            <a:avLst>
                              <a:gd name="adj" fmla="val 48199"/>
                            </a:avLst>
                          </a:prstGeom>
                          <a:solidFill>
                            <a:srgbClr val="F2F2F2">
                              <a:alpha val="61176"/>
                            </a:srgbClr>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022323" name="十字形 34022323"/>
                        <wps:cNvSpPr/>
                        <wps:spPr>
                          <a:xfrm rot="2747548">
                            <a:off x="1587" y="-369887"/>
                            <a:ext cx="2204085" cy="2207260"/>
                          </a:xfrm>
                          <a:prstGeom prst="plus">
                            <a:avLst>
                              <a:gd name="adj" fmla="val 48199"/>
                            </a:avLst>
                          </a:prstGeom>
                          <a:solidFill>
                            <a:srgbClr val="F2F2F2">
                              <a:alpha val="61176"/>
                            </a:srgbClr>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1FCD0F9F" id="グループ化 1414279393" o:spid="_x0000_s1043" style="position:absolute;left:0;text-align:left;margin-left:-11pt;margin-top:16.55pt;width:562.3pt;height:174.3pt;z-index:251683873;mso-position-horizontal-relative:text;mso-position-vertical-relative:text;mso-height-relative:margin" coordorigin=",-3778" coordsize="71412,221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321309374" o:spid="_x0000_s1044" type="#_x0000_t75" style="position:absolute;left:22510;top:1016;width:9621;height:127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BR6D32ywAAAOMAAAAPAAAAAAAA&#10;AAAAAAAAAJ8CAABkcnMvZG93bnJldi54bWxQSwUGAAAAAAQABAD3AAAAlwMAAAAA&#10;">
                  <v:imagedata r:id="rId52" o:title="businesswoman2_think"/>
                  <v:path arrowok="t"/>
                </v:shape>
                <v:shape id="図 1221971267" o:spid="_x0000_s1045" type="#_x0000_t75" style="position:absolute;left:33782;top:-127;width:16383;height:163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49e9vGAAAA4wAAAA8AAABkcnMvZG93bnJldi54bWxET71qwzAQ3gN9B3GBboksD07qRjahkNKx&#10;dbx0O6yLbWqdjKU4zttXhULG+/7vUC52EDNNvnesQW0TEMSNMz23GurzabMH4QOywcExabiTh7J4&#10;Wh0wN+7GXzRXoRUxhH2OGroQxlxK33Rk0W/dSBy5i5sshnhOrTQT3mK4HWSaJJm02HNs6HCkt46a&#10;n+pqNYy9O2VXNSSX7+z9875X9UxVrfXzejm+ggi0hIf43/1h4vw0VS87lWY7+PspAiCL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j1728YAAADjAAAADwAAAAAAAAAAAAAA&#10;AACfAgAAZHJzL2Rvd25yZXYueG1sUEsFBgAAAAAEAAQA9wAAAJIDAAAAAA==&#10;">
                  <v:imagedata r:id="rId53" o:title="kaisya_komaru_man"/>
                  <v:path arrowok="t"/>
                </v:shape>
                <v:rect id="正方形/長方形 142621950" o:spid="_x0000_s1046" style="position:absolute;left:1968;top:4889;width:18059;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1JnMgA&#10;AADiAAAADwAAAGRycy9kb3ducmV2LnhtbERPS0vDQBC+C/6HZQQvYjcJtbSx29L6AHtowVrvQ3ZM&#10;QrOzYXdto7/eOQg9fnzv+XJwnTpRiK1nA/koA0VcedtybeDw8Xo/BRUTssXOMxn4oQjLxfXVHEvr&#10;z/xOp32qlYRwLNFAk1Jfah2rhhzGke+JhfvywWESGGptA54l3HW6yLKJdtiyNDTY01ND1XH/7Qx0&#10;63z8OQurYXNnt2n7cnjm3fTXmNubYfUIKtGQLuJ/95uV+eNiUuSzBzkhlwSDXv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7UmcyAAAAOIAAAAPAAAAAAAAAAAAAAAAAJgCAABk&#10;cnMvZG93bnJldi54bWxQSwUGAAAAAAQABAD1AAAAjQMAAAAA&#10;" fillcolor="#e8e7e7 [2995]" stroked="f">
                  <v:fill color2="#928e8e [2019]" rotate="t" colors="0 #ebeaea;.5 #e4e3e3;1 #bcbbbb" focus="100%" type="gradient">
                    <o:fill v:ext="view" type="gradientUnscaled"/>
                  </v:fill>
                  <v:textbox>
                    <w:txbxContent>
                      <w:p w14:paraId="0328CCDC" w14:textId="173568A0" w:rsidR="005A2232" w:rsidRPr="00432FA9" w:rsidRDefault="00AB1395" w:rsidP="00702598">
                        <w:pPr>
                          <w:spacing w:line="240" w:lineRule="auto"/>
                          <w:jc w:val="cente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432FA9">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Quấy rối, bắt nạ</w:t>
                        </w:r>
                        <w: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t</w:t>
                        </w:r>
                      </w:p>
                    </w:txbxContent>
                  </v:textbox>
                </v:rect>
                <v:rect id="正方形/長方形 2123973163" o:spid="_x0000_s1047" style="position:absolute;left:1968;top:10191;width:18059;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" fillcolor="#e8e7e7 [2995]" stroked="f">
                  <v:fill color2="#928e8e [2019]" rotate="t" colors="0 #ebeaea;.5 #e4e3e3;1 #bcbbbb" focus="100%" type="gradient">
                    <o:fill v:ext="view" type="gradientUnscaled"/>
                  </v:fill>
                  <v:textbox>
                    <w:txbxContent>
                      <w:p w14:paraId="4F47D110" w14:textId="76FB90A6" w:rsidR="005A2232" w:rsidRPr="00432FA9" w:rsidRDefault="00AB1395" w:rsidP="00702598">
                        <w:pPr>
                          <w:spacing w:line="240" w:lineRule="auto"/>
                          <w:jc w:val="cente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432FA9">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Gian lận</w:t>
                        </w:r>
                        <w: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kế toán </w:t>
                        </w:r>
                      </w:p>
                    </w:txbxContent>
                  </v:textbox>
                </v:rect>
                <v:rect id="正方形/長方形 350815104" o:spid="_x0000_s1048" style="position:absolute;left:51403;top:-603;width:18059;height:4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9RS8sA&#10;AADiAAAADwAAAGRycy9kb3ducmV2LnhtbESPQUsDMRSE74L/ITzBi9hkbSvr2rS0WqEeKrjW+2Pz&#10;3F26eVmS2G799aYgeBxm5htmthhsJw7kQ+tYQzZSIIgrZ1quNew+Xm5zECEiG+wck4YTBVjMLy9m&#10;WBh35Hc6lLEWCcKhQA1NjH0hZagashhGridO3pfzFmOSvpbG4zHBbSfvlLqXFltOCw329NRQtS+/&#10;rYZulU0+H/xyeL0x27hd7575Lf/R+vpqWD6CiDTE//Bfe2M0jKcqz6aZmsD5UroDcv4L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Xz1FLywAAAOIAAAAPAAAAAAAAAAAAAAAAAJgC&#10;AABkcnMvZG93bnJldi54bWxQSwUGAAAAAAQABAD1AAAAkAMAAAAA&#10;" fillcolor="#e8e7e7 [2995]" stroked="f">
                  <v:fill color2="#928e8e [2019]" rotate="t" colors="0 #ebeaea;.5 #e4e3e3;1 #bcbbbb" focus="100%" type="gradient">
                    <o:fill v:ext="view" type="gradientUnscaled"/>
                  </v:fill>
                  <v:textbox>
                    <w:txbxContent>
                      <w:p w14:paraId="112C350D" w14:textId="2847E765" w:rsidR="005A2232" w:rsidRPr="00432FA9" w:rsidRDefault="00AB1395" w:rsidP="00702598">
                        <w:pPr>
                          <w:spacing w:line="240" w:lineRule="auto"/>
                          <w:jc w:val="cente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rFonts w:ascii="Times New Roman" w:hAnsi="Times New Roman" w:cs="Times New Roman" w:hint="eastAsia"/>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Tham ô, lừa đảo</w:t>
                        </w:r>
                      </w:p>
                    </w:txbxContent>
                  </v:textbox>
                </v:rect>
                <v:rect id="正方形/長方形 608906741" o:spid="_x0000_s1049" style="position:absolute;left:51403;top:4826;width:18059;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pr0csA&#10;AADiAAAADwAAAGRycy9kb3ducmV2LnhtbESPQUsDMRSE74L/ITzBi7TJStlu16alrQr2UMG23h+b&#10;5+7i5mVJYrv6640g9DjMzDfMfDnYTpzIh9axhmysQBBXzrRcazgenkcFiBCRDXaOScM3BVgurq/m&#10;WBp35jc67WMtEoRDiRqaGPtSylA1ZDGMXU+cvA/nLcYkfS2Nx3OC207eK5VLiy2nhQZ72jRUfe6/&#10;rIZunU3eZ341bO/MLu6ejo/8WvxofXszrB5ARBriJfzffjEaclXMVD6dZPB3Kd0BufgF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lWmvRywAAAOIAAAAPAAAAAAAAAAAAAAAAAJgC&#10;AABkcnMvZG93bnJldi54bWxQSwUGAAAAAAQABAD1AAAAkAMAAAAA&#10;" fillcolor="#e8e7e7 [2995]" stroked="f">
                  <v:fill color2="#928e8e [2019]" rotate="t" colors="0 #ebeaea;.5 #e4e3e3;1 #bcbbbb" focus="100%" type="gradient">
                    <o:fill v:ext="view" type="gradientUnscaled"/>
                  </v:fill>
                  <v:textbox>
                    <w:txbxContent>
                      <w:p w14:paraId="67FBDCDB" w14:textId="6984D0AD" w:rsidR="005A2232" w:rsidRPr="00432FA9" w:rsidRDefault="00AB1395" w:rsidP="00702598">
                        <w:pPr>
                          <w:spacing w:line="240" w:lineRule="auto"/>
                          <w:jc w:val="cente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rFonts w:ascii="Times New Roman" w:hAnsi="Times New Roman" w:cs="Times New Roman" w:hint="eastAsia"/>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Rò rỉ </w:t>
                        </w:r>
                        <w:r>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thông tin</w:t>
                        </w:r>
                      </w:p>
                    </w:txbxContent>
                  </v:textbox>
                </v:rect>
                <v:rect id="正方形/長方形 2145624163" o:spid="_x0000_s1050" style="position:absolute;left:51435;top:10318;width:18059;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" fillcolor="#e8e7e7 [2995]" stroked="f">
                  <v:fill color2="#928e8e [2019]" rotate="t" colors="0 #ebeaea;.5 #e4e3e3;1 #bcbbbb" focus="100%" type="gradient">
                    <o:fill v:ext="view" type="gradientUnscaled"/>
                  </v:fill>
                  <v:textbox>
                    <w:txbxContent>
                      <w:p w14:paraId="4454B30C" w14:textId="27466586" w:rsidR="005A2232" w:rsidRPr="00432FA9" w:rsidRDefault="00AB1395" w:rsidP="00702598">
                        <w:pPr>
                          <w:spacing w:line="240" w:lineRule="auto"/>
                          <w:jc w:val="center"/>
                          <w:rPr>
                            <w:rFonts w:ascii="Times New Roman" w:hAnsi="Times New Roman" w:cs="Times New Roman"/>
                            <w:b/>
                            <w:color w:val="262626" w:themeColor="text1" w:themeTint="D9"/>
                            <w:sz w:val="28"/>
                            <w:szCs w:val="3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432FA9">
                          <w:rPr>
                            <w:rFonts w:ascii="Times New Roman" w:hAnsi="Times New Roman" w:cs="Times New Roman"/>
                            <w:b/>
                            <w:color w:val="262626" w:themeColor="text1" w:themeTint="D9"/>
                            <w:sz w:val="28"/>
                            <w:szCs w:val="3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Gian lận chất l</w:t>
                        </w:r>
                        <w:r w:rsidRPr="00432FA9">
                          <w:rPr>
                            <w:rFonts w:ascii="Times New Roman" w:hAnsi="Times New Roman" w:cs="Times New Roman" w:hint="cs"/>
                            <w:b/>
                            <w:color w:val="262626" w:themeColor="text1" w:themeTint="D9"/>
                            <w:sz w:val="28"/>
                            <w:szCs w:val="3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ư</w:t>
                        </w:r>
                        <w:r w:rsidRPr="00432FA9">
                          <w:rPr>
                            <w:rFonts w:ascii="Times New Roman" w:hAnsi="Times New Roman" w:cs="Times New Roman"/>
                            <w:b/>
                            <w:color w:val="262626" w:themeColor="text1" w:themeTint="D9"/>
                            <w:sz w:val="28"/>
                            <w:szCs w:val="3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ợng</w:t>
                        </w:r>
                      </w:p>
                    </w:txbxContent>
                  </v:textbox>
                </v:rect>
                <v:shapetype id="_x0000_t11" coordsize="21600,21600" o:spt="11" adj="5400" path="m@0,l@0@0,0@0,0@2@0@2@0,21600@1,21600@1@2,21600@2,21600@0@1@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5400,5400,16200,16200;10800,10800,10800,10800"/>
                  <v:handles>
                    <v:h position="#0,topLeft" switch="" xrange="0,10800"/>
                  </v:handles>
                </v:shapetype>
                <v:shape id="十字形 1280226545" o:spid="_x0000_s1051" type="#_x0000_t11" style="position:absolute;left:49356;top:-3795;width:22040;height:22073;rotation:2986283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H66skA&#10;AADjAAAADwAAAGRycy9kb3ducmV2LnhtbESPS2vDMBCE74X+B7GFXEIjRTTBuFGCWwjkWvdx3lrr&#10;B7VWRlIT599XhUKPuzPf7OzuMLtRnCnEwbOB9UqBIG68Hbgz8PZ6vC9AxIRscfRMBq4U4bC/vdlh&#10;af2FX+hcp07kEI4lGuhTmkopY9OTw7jyE3HWWh8cpjyGTtqAlxzuRqmV2kqHA+cLPU703FPzVX+7&#10;XGO5VNrXxUf73q6HJKvPyj4FYxZ3c/UIItGc/s1/9MlmThdK6+3mYQO/P+UFyP0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5H66skAAADjAAAADwAAAAAAAAAAAAAAAACYAgAA&#10;ZHJzL2Rvd25yZXYueG1sUEsFBgAAAAAEAAQA9QAAAI4DAAAAAA==&#10;" adj="10411" fillcolor="#f2f2f2" strokecolor="red" strokeweight="1.5pt">
                  <v:fill opacity="40092f"/>
                </v:shape>
                <v:shape id="十字形 34022323" o:spid="_x0000_s1052" type="#_x0000_t11" style="position:absolute;left:16;top:-3699;width:22040;height:22072;rotation:3001055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4Tl8gA&#10;AADhAAAADwAAAGRycy9kb3ducmV2LnhtbESPwWrDMBBE74X+g9hAbo0UO02NGyWUQCE9NvWhx8Xa&#10;2CLWyrFUx/n7qFDocZiZN8xmN7lOjDQE61nDcqFAENfeWG40VF/vTwWIEJENdp5Jw40C7LaPDxss&#10;jb/yJ43H2IgE4VCihjbGvpQy1C05DAvfEyfv5AeHMcmhkWbAa4K7TmZKraVDy2mhxZ72LdXn44/T&#10;8FGdvy9K1VUxNuvL82pvX06F1Xo+m95eQUSa4n/4r30wGvKVyrI8y+H3UXoDcns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nhOXyAAAAOEAAAAPAAAAAAAAAAAAAAAAAJgCAABk&#10;cnMvZG93bnJldi54bWxQSwUGAAAAAAQABAD1AAAAjQMAAAAA&#10;" adj="10411" fillcolor="#f2f2f2" strokecolor="red" strokeweight="1.5pt">
                  <v:fill opacity="40092f"/>
                </v:shape>
              </v:group>
            </w:pict>
          </mc:Fallback>
        </mc:AlternateContent>
      </w:r>
      <w:r w:rsidR="00702598" w:rsidRPr="00432FA9">
        <w:rPr>
          <w:rFonts w:ascii="Times New Roman" w:hAnsi="Times New Roman" w:cs="Times New Roman"/>
          <w:b/>
          <w:bCs/>
          <w:noProof/>
          <w:color w:val="000099"/>
          <w:sz w:val="32"/>
          <w:szCs w:val="29"/>
        </w:rPr>
        <mc:AlternateContent>
          <mc:Choice Requires="wps">
            <w:drawing>
              <wp:anchor distT="0" distB="0" distL="114300" distR="114300" simplePos="0" relativeHeight="251682849" behindDoc="0" locked="0" layoutInCell="1" allowOverlap="1" wp14:anchorId="733BE804" wp14:editId="679C8230">
                <wp:simplePos x="0" y="0"/>
                <wp:positionH relativeFrom="margin">
                  <wp:posOffset>0</wp:posOffset>
                </wp:positionH>
                <wp:positionV relativeFrom="page">
                  <wp:posOffset>850900</wp:posOffset>
                </wp:positionV>
                <wp:extent cx="6659880" cy="0"/>
                <wp:effectExtent l="0" t="0" r="0" b="0"/>
                <wp:wrapNone/>
                <wp:docPr id="1011902191" name="直線コネクタ 1011902191">
                  <a:extLst xmlns:a="http://schemas.openxmlformats.org/drawingml/2006/main">
                    <a:ext uri="{C183D7F6-B498-43B3-948B-1728B52AA6E4}">
                      <adec:decorative xmlns:adec="http://schemas.microsoft.com/office/drawing/2017/decorative"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997B63C" id="直線コネクタ 1011902191" o:spid="_x0000_s1026" style="position:absolute;z-index:251682849;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 from="0,67pt" to="524.4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" strokecolor="#595959" strokeweight="2pt">
                <v:stroke linestyle="thinThin" joinstyle="miter"/>
                <o:lock v:ext="edit" shapetype="f"/>
                <w10:wrap anchorx="margin" anchory="page"/>
              </v:line>
            </w:pict>
          </mc:Fallback>
        </mc:AlternateContent>
      </w:r>
      <w:r w:rsidR="00702598" w:rsidRPr="00432FA9">
        <w:rPr>
          <w:rFonts w:ascii="Times New Roman" w:hAnsi="Times New Roman" w:cs="Times New Roman"/>
          <w:noProof/>
          <w:sz w:val="14"/>
        </w:rPr>
        <mc:AlternateContent>
          <mc:Choice Requires="wps">
            <w:drawing>
              <wp:anchor distT="0" distB="0" distL="114300" distR="114300" simplePos="0" relativeHeight="251676705" behindDoc="0" locked="0" layoutInCell="1" allowOverlap="1" wp14:anchorId="3D99D8BF" wp14:editId="7A3B608C">
                <wp:simplePos x="0" y="0"/>
                <wp:positionH relativeFrom="column">
                  <wp:posOffset>8890</wp:posOffset>
                </wp:positionH>
                <wp:positionV relativeFrom="paragraph">
                  <wp:posOffset>358775</wp:posOffset>
                </wp:positionV>
                <wp:extent cx="2232660" cy="0"/>
                <wp:effectExtent l="0" t="19050" r="53340" b="38100"/>
                <wp:wrapNone/>
                <wp:docPr id="170107283"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23266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8458872" id="直線​​コネクタ 175" o:spid="_x0000_s1026" style="position:absolute;flip:y;z-index:25167670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pt,28.25pt" to="176.5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" strokecolor="#0a249b" strokeweight="5pt">
                <v:stroke linestyle="thickThin" joinstyle="miter"/>
                <o:lock v:ext="edit" shapetype="f"/>
              </v:line>
            </w:pict>
          </mc:Fallback>
        </mc:AlternateContent>
      </w:r>
      <w:proofErr w:type="spellStart"/>
      <w:r w:rsidR="001F374E" w:rsidRPr="00432FA9">
        <w:rPr>
          <w:rFonts w:ascii="Times New Roman" w:hAnsi="Times New Roman" w:cs="Times New Roman"/>
          <w:b/>
          <w:bCs/>
          <w:color w:val="000099"/>
          <w:sz w:val="32"/>
          <w:szCs w:val="29"/>
          <w:lang w:val="es-MX"/>
        </w:rPr>
        <w:t>Kênh</w:t>
      </w:r>
      <w:proofErr w:type="spellEnd"/>
      <w:r w:rsidR="001F374E" w:rsidRPr="00432FA9">
        <w:rPr>
          <w:rFonts w:ascii="Times New Roman" w:hAnsi="Times New Roman" w:cs="Times New Roman"/>
          <w:b/>
          <w:bCs/>
          <w:color w:val="000099"/>
          <w:sz w:val="32"/>
          <w:szCs w:val="29"/>
          <w:lang w:val="vi-VN"/>
        </w:rPr>
        <w:t xml:space="preserve"> thông tin</w:t>
      </w:r>
      <w:r w:rsidR="00DD79DE" w:rsidRPr="00432FA9">
        <w:rPr>
          <w:rFonts w:ascii="Times New Roman" w:hAnsi="Times New Roman" w:cs="Times New Roman"/>
          <w:b/>
          <w:bCs/>
          <w:color w:val="000099"/>
          <w:sz w:val="32"/>
          <w:szCs w:val="29"/>
          <w:lang w:val="es-MX"/>
        </w:rPr>
        <w:t xml:space="preserve"> </w:t>
      </w:r>
      <w:proofErr w:type="spellStart"/>
      <w:r w:rsidR="00DD79DE" w:rsidRPr="00432FA9">
        <w:rPr>
          <w:rFonts w:ascii="Times New Roman" w:hAnsi="Times New Roman" w:cs="Times New Roman"/>
          <w:b/>
          <w:bCs/>
          <w:color w:val="000099"/>
          <w:sz w:val="32"/>
          <w:szCs w:val="29"/>
          <w:lang w:val="es-MX"/>
        </w:rPr>
        <w:t>nội</w:t>
      </w:r>
      <w:proofErr w:type="spellEnd"/>
      <w:r w:rsidR="00DD79DE" w:rsidRPr="00432FA9">
        <w:rPr>
          <w:rFonts w:ascii="Times New Roman" w:hAnsi="Times New Roman" w:cs="Times New Roman"/>
          <w:b/>
          <w:bCs/>
          <w:color w:val="000099"/>
          <w:sz w:val="32"/>
          <w:szCs w:val="29"/>
          <w:lang w:val="es-MX"/>
        </w:rPr>
        <w:t xml:space="preserve"> </w:t>
      </w:r>
      <w:proofErr w:type="spellStart"/>
      <w:r w:rsidR="00DD79DE" w:rsidRPr="00432FA9">
        <w:rPr>
          <w:rFonts w:ascii="Times New Roman" w:hAnsi="Times New Roman" w:cs="Times New Roman"/>
          <w:b/>
          <w:bCs/>
          <w:color w:val="000099"/>
          <w:sz w:val="32"/>
          <w:szCs w:val="29"/>
          <w:lang w:val="es-MX"/>
        </w:rPr>
        <w:t>bộ</w:t>
      </w:r>
      <w:proofErr w:type="spellEnd"/>
      <w:r w:rsidR="00DD79DE" w:rsidRPr="00432FA9">
        <w:rPr>
          <w:rFonts w:ascii="Times New Roman" w:hAnsi="Times New Roman" w:cs="Times New Roman"/>
          <w:b/>
          <w:bCs/>
          <w:color w:val="000099"/>
          <w:sz w:val="32"/>
          <w:szCs w:val="29"/>
          <w:lang w:val="es-MX"/>
        </w:rPr>
        <w:t xml:space="preserve"> </w:t>
      </w:r>
      <w:proofErr w:type="spellStart"/>
      <w:r w:rsidR="00DD79DE" w:rsidRPr="00432FA9">
        <w:rPr>
          <w:rFonts w:ascii="Times New Roman" w:hAnsi="Times New Roman" w:cs="Times New Roman"/>
          <w:b/>
          <w:bCs/>
          <w:color w:val="000099"/>
          <w:sz w:val="32"/>
          <w:szCs w:val="29"/>
          <w:lang w:val="es-MX"/>
        </w:rPr>
        <w:t>dung</w:t>
      </w:r>
      <w:proofErr w:type="spellEnd"/>
      <w:r w:rsidR="00DD79DE" w:rsidRPr="00432FA9">
        <w:rPr>
          <w:rFonts w:ascii="Times New Roman" w:hAnsi="Times New Roman" w:cs="Times New Roman"/>
          <w:b/>
          <w:bCs/>
          <w:color w:val="000099"/>
          <w:sz w:val="32"/>
          <w:szCs w:val="29"/>
          <w:lang w:val="es-MX"/>
        </w:rPr>
        <w:t xml:space="preserve"> </w:t>
      </w:r>
      <w:proofErr w:type="spellStart"/>
      <w:r w:rsidR="00DD79DE" w:rsidRPr="00432FA9">
        <w:rPr>
          <w:rFonts w:ascii="Times New Roman" w:hAnsi="Times New Roman" w:cs="Times New Roman"/>
          <w:b/>
          <w:bCs/>
          <w:color w:val="000099"/>
          <w:sz w:val="32"/>
          <w:szCs w:val="29"/>
          <w:lang w:val="es-MX"/>
        </w:rPr>
        <w:t>để</w:t>
      </w:r>
      <w:proofErr w:type="spellEnd"/>
      <w:r w:rsidR="001F374E" w:rsidRPr="00432FA9">
        <w:rPr>
          <w:rFonts w:ascii="Times New Roman" w:hAnsi="Times New Roman" w:cs="Times New Roman"/>
          <w:b/>
          <w:bCs/>
          <w:color w:val="000099"/>
          <w:sz w:val="32"/>
          <w:szCs w:val="29"/>
          <w:lang w:val="vi-VN"/>
        </w:rPr>
        <w:t xml:space="preserve"> tố</w:t>
      </w:r>
      <w:r w:rsidR="00DD79DE">
        <w:rPr>
          <w:rFonts w:ascii="Times New Roman" w:hAnsi="Times New Roman" w:cs="Times New Roman"/>
          <w:b/>
          <w:bCs/>
          <w:color w:val="000099"/>
          <w:sz w:val="32"/>
          <w:szCs w:val="29"/>
          <w:lang w:val="vi-VN"/>
        </w:rPr>
        <w:t xml:space="preserve"> giác</w:t>
      </w:r>
      <w:r w:rsidR="001F374E" w:rsidRPr="00432FA9">
        <w:rPr>
          <w:rFonts w:ascii="Times New Roman" w:hAnsi="Times New Roman" w:cs="Times New Roman"/>
          <w:b/>
          <w:bCs/>
          <w:color w:val="000099"/>
          <w:sz w:val="32"/>
          <w:szCs w:val="29"/>
          <w:lang w:val="vi-VN"/>
        </w:rPr>
        <w:t xml:space="preserve"> </w:t>
      </w:r>
    </w:p>
    <w:p w14:paraId="53C7C80D" w14:textId="38847834" w:rsidR="00702598" w:rsidRPr="00432FA9" w:rsidRDefault="00702598" w:rsidP="00702598">
      <w:pPr>
        <w:spacing w:after="0" w:line="240" w:lineRule="auto"/>
        <w:jc w:val="both"/>
        <w:rPr>
          <w:rFonts w:ascii="Times New Roman" w:hAnsi="Times New Roman" w:cs="Times New Roman"/>
          <w:b/>
          <w:bCs/>
          <w:color w:val="000099"/>
          <w:sz w:val="20"/>
          <w:lang w:val="vi-VN"/>
        </w:rPr>
      </w:pPr>
    </w:p>
    <w:p w14:paraId="32526C78" w14:textId="77777777" w:rsidR="00702598" w:rsidRPr="00432FA9" w:rsidRDefault="00702598" w:rsidP="00702598">
      <w:pPr>
        <w:spacing w:after="0" w:line="240" w:lineRule="auto"/>
        <w:jc w:val="both"/>
        <w:rPr>
          <w:rFonts w:ascii="Arial" w:eastAsia="UD デジタル 教科書体 N-R" w:hAnsi="Arial" w:cs="Arial"/>
          <w:sz w:val="20"/>
          <w:szCs w:val="20"/>
          <w:lang w:val="es-MX"/>
        </w:rPr>
      </w:pPr>
    </w:p>
    <w:p w14:paraId="1F1817F4" w14:textId="77777777" w:rsidR="00702598" w:rsidRPr="00432FA9" w:rsidRDefault="00702598" w:rsidP="00702598">
      <w:pPr>
        <w:pStyle w:val="a6"/>
        <w:rPr>
          <w:sz w:val="32"/>
          <w:szCs w:val="32"/>
          <w:lang w:val="es-MX"/>
        </w:rPr>
      </w:pPr>
      <w:r>
        <w:rPr>
          <w:noProof/>
          <w:sz w:val="12"/>
        </w:rPr>
        <mc:AlternateContent>
          <mc:Choice Requires="wps">
            <w:drawing>
              <wp:anchor distT="0" distB="0" distL="114300" distR="114300" simplePos="0" relativeHeight="251681825" behindDoc="0" locked="0" layoutInCell="1" allowOverlap="1" wp14:anchorId="3CB5205A" wp14:editId="52F3D764">
                <wp:simplePos x="0" y="0"/>
                <wp:positionH relativeFrom="column">
                  <wp:posOffset>41275</wp:posOffset>
                </wp:positionH>
                <wp:positionV relativeFrom="paragraph">
                  <wp:posOffset>8890</wp:posOffset>
                </wp:positionV>
                <wp:extent cx="1805940" cy="495300"/>
                <wp:effectExtent l="0" t="0" r="3810" b="0"/>
                <wp:wrapNone/>
                <wp:docPr id="646194994" name="正方形/長方形 646194994"/>
                <wp:cNvGraphicFramePr/>
                <a:graphic xmlns:a="http://schemas.openxmlformats.org/drawingml/2006/main">
                  <a:graphicData uri="http://schemas.microsoft.com/office/word/2010/wordprocessingShape">
                    <wps:wsp>
                      <wps:cNvSpPr/>
                      <wps:spPr>
                        <a:xfrm>
                          <a:off x="0" y="0"/>
                          <a:ext cx="1805940" cy="4953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14:paraId="0065A602" w14:textId="52B19601" w:rsidR="005A2232" w:rsidRPr="00432FA9" w:rsidRDefault="001F374E" w:rsidP="00432FA9">
                            <w:pPr>
                              <w:spacing w:line="240" w:lineRule="auto"/>
                              <w:rPr>
                                <w:rFonts w:ascii="Times New Roman" w:hAnsi="Times New Roman" w:cs="Times New Roman"/>
                                <w:sz w:val="32"/>
                                <w:szCs w:val="40"/>
                              </w:rPr>
                            </w:pPr>
                            <w:proofErr w:type="gramStart"/>
                            <w:r w:rsidRPr="00432FA9">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Vi</w:t>
                            </w:r>
                            <w:proofErr w:type="gramEnd"/>
                            <w:r w:rsidRPr="00432FA9">
                              <w:rPr>
                                <w:rFonts w:ascii="Times New Roman" w:hAnsi="Times New Roman" w:cs="Times New Roman"/>
                                <w:b/>
                                <w:color w:val="262626" w:themeColor="text1" w:themeTint="D9"/>
                                <w:sz w:val="32"/>
                                <w:szCs w:val="40"/>
                                <w:lang w:val="vi-VN"/>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r w:rsidRPr="00432FA9">
                              <w:rPr>
                                <w:rFonts w:ascii="Times New Roman" w:hAnsi="Times New Roman" w:cs="Times New Roman"/>
                                <w:b/>
                                <w:color w:val="262626" w:themeColor="text1" w:themeTint="D9"/>
                                <w:sz w:val="32"/>
                                <w:szCs w:val="40"/>
                                <w:lang w:val="vi-VN"/>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phạm quy </w:t>
                            </w:r>
                            <w:r w:rsidR="00AB1395">
                              <w:rPr>
                                <w:rFonts w:ascii="Times New Roman" w:hAnsi="Times New Roman" w:cs="Times New Roman"/>
                                <w:b/>
                                <w:color w:val="262626" w:themeColor="text1" w:themeTint="D9"/>
                                <w:sz w:val="32"/>
                                <w:szCs w:val="40"/>
                                <w:lang w:val="vi-VN"/>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định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CB5205A" id="正方形/長方形 646194994" o:spid="_x0000_s1053" style="position:absolute;margin-left:3.25pt;margin-top:.7pt;width:142.2pt;height:39pt;z-index:25168182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" fillcolor="#e8e7e7 [2995]" stroked="f">
                <v:fill color2="#928e8e [2019]" rotate="t" colors="0 #ebeaea;.5 #e4e3e3;1 #bcbbbb" focus="100%" type="gradient">
                  <o:fill v:ext="view" type="gradientUnscaled"/>
                </v:fill>
                <v:textbox>
                  <w:txbxContent>
                    <w:p w14:paraId="0065A602" w14:textId="52B19601" w:rsidR="005A2232" w:rsidRPr="00432FA9" w:rsidRDefault="001F374E" w:rsidP="00432FA9">
                      <w:pPr>
                        <w:spacing w:line="240" w:lineRule="auto"/>
                        <w:rPr>
                          <w:rFonts w:ascii="Times New Roman" w:hAnsi="Times New Roman" w:cs="Times New Roman"/>
                          <w:sz w:val="32"/>
                          <w:szCs w:val="40"/>
                        </w:rPr>
                      </w:pPr>
                      <w:r w:rsidRPr="00432FA9">
                        <w:rPr>
                          <w:rFonts w:ascii="Times New Roman" w:hAnsi="Times New Roman" w:cs="Times New Roman"/>
                          <w:b/>
                          <w:color w:val="262626" w:themeColor="text1" w:themeTint="D9"/>
                          <w:sz w:val="32"/>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Vi</w:t>
                      </w:r>
                      <w:r w:rsidRPr="00432FA9">
                        <w:rPr>
                          <w:rFonts w:ascii="Times New Roman" w:hAnsi="Times New Roman" w:cs="Times New Roman"/>
                          <w:b/>
                          <w:color w:val="262626" w:themeColor="text1" w:themeTint="D9"/>
                          <w:sz w:val="32"/>
                          <w:szCs w:val="40"/>
                          <w:lang w:val="vi-VN"/>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phạm quy </w:t>
                      </w:r>
                      <w:r w:rsidR="00AB1395">
                        <w:rPr>
                          <w:rFonts w:ascii="Times New Roman" w:hAnsi="Times New Roman" w:cs="Times New Roman"/>
                          <w:b/>
                          <w:color w:val="262626" w:themeColor="text1" w:themeTint="D9"/>
                          <w:sz w:val="32"/>
                          <w:szCs w:val="40"/>
                          <w:lang w:val="vi-VN"/>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định</w:t>
                      </w:r>
                    </w:p>
                  </w:txbxContent>
                </v:textbox>
              </v:rect>
            </w:pict>
          </mc:Fallback>
        </mc:AlternateContent>
      </w:r>
    </w:p>
    <w:p w14:paraId="7A5BB5BE" w14:textId="77777777" w:rsidR="00702598" w:rsidRPr="00432FA9" w:rsidRDefault="00702598" w:rsidP="00702598">
      <w:pPr>
        <w:pStyle w:val="a6"/>
        <w:rPr>
          <w:sz w:val="32"/>
          <w:szCs w:val="32"/>
          <w:lang w:val="es-MX"/>
        </w:rPr>
      </w:pPr>
    </w:p>
    <w:p w14:paraId="2B582C84" w14:textId="77777777" w:rsidR="00702598" w:rsidRPr="00432FA9" w:rsidRDefault="00702598" w:rsidP="00702598">
      <w:pPr>
        <w:pStyle w:val="a6"/>
        <w:rPr>
          <w:sz w:val="32"/>
          <w:szCs w:val="32"/>
          <w:lang w:val="es-MX"/>
        </w:rPr>
      </w:pPr>
    </w:p>
    <w:p w14:paraId="70B08C68" w14:textId="77777777" w:rsidR="00702598" w:rsidRPr="00432FA9" w:rsidRDefault="00702598" w:rsidP="00702598">
      <w:pPr>
        <w:pStyle w:val="a6"/>
        <w:rPr>
          <w:sz w:val="18"/>
          <w:szCs w:val="18"/>
          <w:lang w:val="es-MX"/>
        </w:rPr>
      </w:pPr>
    </w:p>
    <w:p w14:paraId="4007646C" w14:textId="77777777" w:rsidR="00702598" w:rsidRPr="00432FA9" w:rsidRDefault="00702598" w:rsidP="00702598">
      <w:pPr>
        <w:pStyle w:val="a6"/>
        <w:rPr>
          <w:rFonts w:ascii="HGPGothicE" w:eastAsia="HGPGothicE" w:hAnsi="HGPGothicE"/>
          <w:color w:val="000000" w:themeColor="text1"/>
          <w:sz w:val="2"/>
          <w:szCs w:val="2"/>
          <w:lang w:val="es-MX"/>
        </w:rPr>
      </w:pPr>
    </w:p>
    <w:p w14:paraId="76A459C6" w14:textId="77C3B58F" w:rsidR="00702598" w:rsidRPr="00432FA9" w:rsidRDefault="004139A3">
      <w:pPr>
        <w:pStyle w:val="a6"/>
        <w:ind w:leftChars="157" w:left="251"/>
        <w:rPr>
          <w:rFonts w:ascii="Times New Roman" w:eastAsia="HGPGothicE" w:hAnsi="Times New Roman" w:cs="Times New Roman"/>
          <w:color w:val="000000" w:themeColor="text1"/>
          <w:sz w:val="24"/>
          <w:lang w:val="es-MX"/>
        </w:rPr>
      </w:pPr>
      <w:r w:rsidRPr="00432FA9">
        <w:rPr>
          <w:rFonts w:ascii="Times New Roman" w:eastAsia="HGPGothicE" w:hAnsi="Times New Roman" w:cs="Times New Roman"/>
          <w:noProof/>
          <w:color w:val="000000" w:themeColor="text1"/>
          <w:sz w:val="22"/>
        </w:rPr>
        <mc:AlternateContent>
          <mc:Choice Requires="wps">
            <w:drawing>
              <wp:anchor distT="0" distB="0" distL="114300" distR="114300" simplePos="0" relativeHeight="251679777" behindDoc="0" locked="0" layoutInCell="1" allowOverlap="1" wp14:anchorId="207A89DD" wp14:editId="2A1CE6C9">
                <wp:simplePos x="0" y="0"/>
                <wp:positionH relativeFrom="column">
                  <wp:posOffset>3880485</wp:posOffset>
                </wp:positionH>
                <wp:positionV relativeFrom="paragraph">
                  <wp:posOffset>7620</wp:posOffset>
                </wp:positionV>
                <wp:extent cx="2898140" cy="1199515"/>
                <wp:effectExtent l="0" t="0" r="54610" b="19685"/>
                <wp:wrapSquare wrapText="bothSides"/>
                <wp:docPr id="1312530738" name="メモ 19"/>
                <wp:cNvGraphicFramePr/>
                <a:graphic xmlns:a="http://schemas.openxmlformats.org/drawingml/2006/main">
                  <a:graphicData uri="http://schemas.microsoft.com/office/word/2010/wordprocessingShape">
                    <wps:wsp>
                      <wps:cNvSpPr/>
                      <wps:spPr>
                        <a:xfrm>
                          <a:off x="0" y="0"/>
                          <a:ext cx="2898140" cy="1199515"/>
                        </a:xfrm>
                        <a:prstGeom prst="foldedCorner">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42D7B6B" w14:textId="608BEDC3" w:rsidR="005A2232" w:rsidRPr="00432FA9" w:rsidRDefault="004139A3" w:rsidP="00702598">
                            <w:pPr>
                              <w:spacing w:after="0" w:line="240" w:lineRule="auto"/>
                              <w:rPr>
                                <w:rFonts w:ascii="HGSoeiKakupoptai" w:eastAsia="HGSoeiKakupoptai" w:hAnsi="HGSoeiKakupoptai"/>
                                <w:color w:val="000000" w:themeColor="text1"/>
                                <w:sz w:val="24"/>
                                <w:szCs w:val="24"/>
                              </w:rPr>
                            </w:pPr>
                            <w:proofErr w:type="spellStart"/>
                            <w:r w:rsidRPr="00432FA9">
                              <w:rPr>
                                <w:rFonts w:ascii="Times New Roman" w:eastAsia="HGSoeiKakupoptai" w:hAnsi="Times New Roman" w:cs="Times New Roman"/>
                                <w:b/>
                                <w:color w:val="000000" w:themeColor="text1"/>
                                <w:sz w:val="24"/>
                                <w:szCs w:val="24"/>
                              </w:rPr>
                              <w:t>Nếu</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bạn</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cảm</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thấy</w:t>
                            </w:r>
                            <w:proofErr w:type="spellEnd"/>
                            <w:r w:rsidRPr="00432FA9">
                              <w:rPr>
                                <w:rFonts w:ascii="Times New Roman" w:eastAsia="HGSoeiKakupoptai" w:hAnsi="Times New Roman" w:cs="Times New Roman"/>
                                <w:b/>
                                <w:color w:val="000000" w:themeColor="text1"/>
                                <w:sz w:val="24"/>
                                <w:szCs w:val="24"/>
                              </w:rPr>
                              <w:t xml:space="preserve"> lo </w:t>
                            </w:r>
                            <w:proofErr w:type="spellStart"/>
                            <w:r w:rsidRPr="00432FA9">
                              <w:rPr>
                                <w:rFonts w:ascii="Times New Roman" w:eastAsia="HGSoeiKakupoptai" w:hAnsi="Times New Roman" w:cs="Times New Roman"/>
                                <w:b/>
                                <w:color w:val="000000" w:themeColor="text1"/>
                                <w:sz w:val="24"/>
                                <w:szCs w:val="24"/>
                              </w:rPr>
                              <w:t>ngại</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hoặc</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không</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yên</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tâm</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khi</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trao</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đổi</w:t>
                            </w:r>
                            <w:proofErr w:type="spellEnd"/>
                            <w:r w:rsidRPr="00432FA9">
                              <w:rPr>
                                <w:rFonts w:ascii="Times New Roman" w:eastAsia="HGSoeiKakupoptai" w:hAnsi="Times New Roman" w:cs="Times New Roman"/>
                                <w:b/>
                                <w:color w:val="000000" w:themeColor="text1"/>
                                <w:sz w:val="24"/>
                                <w:szCs w:val="24"/>
                              </w:rPr>
                              <w:t xml:space="preserve"> </w:t>
                            </w:r>
                            <w:r w:rsidRPr="00432FA9">
                              <w:rPr>
                                <w:rFonts w:ascii="Times New Roman" w:eastAsia="HGSoeiKakupoptai" w:hAnsi="Times New Roman" w:cs="Times New Roman"/>
                                <w:b/>
                                <w:color w:val="000000" w:themeColor="text1"/>
                                <w:sz w:val="24"/>
                                <w:szCs w:val="24"/>
                                <w:lang w:val="vi-VN"/>
                              </w:rPr>
                              <w:t>bằng</w:t>
                            </w:r>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kênh</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nội</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bộ</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trong</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công</w:t>
                            </w:r>
                            <w:proofErr w:type="spellEnd"/>
                            <w:r w:rsidRPr="00432FA9">
                              <w:rPr>
                                <w:rFonts w:ascii="Times New Roman" w:eastAsia="HGSoeiKakupoptai" w:hAnsi="Times New Roman" w:cs="Times New Roman"/>
                                <w:b/>
                                <w:color w:val="000000" w:themeColor="text1"/>
                                <w:sz w:val="24"/>
                                <w:szCs w:val="24"/>
                              </w:rPr>
                              <w:t xml:space="preserve"> ty, </w:t>
                            </w:r>
                            <w:proofErr w:type="spellStart"/>
                            <w:r w:rsidRPr="00432FA9">
                              <w:rPr>
                                <w:rFonts w:ascii="Times New Roman" w:eastAsia="HGSoeiKakupoptai" w:hAnsi="Times New Roman" w:cs="Times New Roman"/>
                                <w:b/>
                                <w:color w:val="000000" w:themeColor="text1"/>
                                <w:sz w:val="24"/>
                                <w:szCs w:val="24"/>
                              </w:rPr>
                              <w:t>bạn</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c</w:t>
                            </w:r>
                            <w:r w:rsidRPr="00432FA9">
                              <w:rPr>
                                <w:rFonts w:ascii="Times New Roman" w:eastAsia="HGSoeiKakupoptai" w:hAnsi="Times New Roman" w:cs="Times New Roman" w:hint="cs"/>
                                <w:b/>
                                <w:color w:val="000000" w:themeColor="text1"/>
                                <w:sz w:val="24"/>
                                <w:szCs w:val="24"/>
                              </w:rPr>
                              <w:t>ó</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thể</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liên</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hệ</w:t>
                            </w:r>
                            <w:proofErr w:type="spellEnd"/>
                            <w:r w:rsidRPr="00432FA9">
                              <w:rPr>
                                <w:rFonts w:ascii="Times New Roman" w:eastAsia="HGSoeiKakupoptai" w:hAnsi="Times New Roman" w:cs="Times New Roman"/>
                                <w:b/>
                                <w:color w:val="000000" w:themeColor="text1"/>
                                <w:sz w:val="24"/>
                                <w:szCs w:val="24"/>
                              </w:rPr>
                              <w:t xml:space="preserve"> qua “</w:t>
                            </w:r>
                            <w:proofErr w:type="spellStart"/>
                            <w:r w:rsidRPr="00432FA9">
                              <w:rPr>
                                <w:rFonts w:ascii="Times New Roman" w:eastAsia="HGSoeiKakupoptai" w:hAnsi="Times New Roman" w:cs="Times New Roman"/>
                                <w:b/>
                                <w:color w:val="000000" w:themeColor="text1"/>
                                <w:sz w:val="24"/>
                                <w:szCs w:val="24"/>
                              </w:rPr>
                              <w:t>kênh</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tiếp</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nhận</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b</w:t>
                            </w:r>
                            <w:r w:rsidRPr="00432FA9">
                              <w:rPr>
                                <w:rFonts w:ascii="Times New Roman" w:eastAsia="HGSoeiKakupoptai" w:hAnsi="Times New Roman" w:cs="Times New Roman" w:hint="cs"/>
                                <w:b/>
                                <w:color w:val="000000" w:themeColor="text1"/>
                                <w:sz w:val="24"/>
                                <w:szCs w:val="24"/>
                              </w:rPr>
                              <w:t>ê</w:t>
                            </w:r>
                            <w:r w:rsidRPr="00432FA9">
                              <w:rPr>
                                <w:rFonts w:ascii="Times New Roman" w:eastAsia="HGSoeiKakupoptai" w:hAnsi="Times New Roman" w:cs="Times New Roman"/>
                                <w:b/>
                                <w:color w:val="000000" w:themeColor="text1"/>
                                <w:sz w:val="24"/>
                                <w:szCs w:val="24"/>
                              </w:rPr>
                              <w:t>n</w:t>
                            </w:r>
                            <w:proofErr w:type="spellEnd"/>
                            <w:r w:rsidRPr="00432FA9">
                              <w:rPr>
                                <w:rFonts w:ascii="Times New Roman" w:eastAsia="HGSoeiKakupoptai" w:hAnsi="Times New Roman" w:cs="Times New Roman"/>
                                <w:b/>
                                <w:color w:val="000000" w:themeColor="text1"/>
                                <w:sz w:val="24"/>
                                <w:szCs w:val="24"/>
                              </w:rPr>
                              <w:t xml:space="preserve"> </w:t>
                            </w:r>
                            <w:proofErr w:type="spellStart"/>
                            <w:proofErr w:type="gramStart"/>
                            <w:r w:rsidRPr="00432FA9">
                              <w:rPr>
                                <w:rFonts w:ascii="Times New Roman" w:eastAsia="HGSoeiKakupoptai" w:hAnsi="Times New Roman" w:cs="Times New Roman"/>
                                <w:b/>
                                <w:color w:val="000000" w:themeColor="text1"/>
                                <w:sz w:val="24"/>
                                <w:szCs w:val="24"/>
                              </w:rPr>
                              <w:t>ngoài</w:t>
                            </w:r>
                            <w:proofErr w:type="spellEnd"/>
                            <w:r w:rsidRPr="00432FA9">
                              <w:rPr>
                                <w:rFonts w:ascii="Times New Roman" w:eastAsia="HGSoeiKakupoptai" w:hAnsi="Times New Roman" w:cs="Times New Roman"/>
                                <w:b/>
                                <w:color w:val="000000" w:themeColor="text1"/>
                                <w:sz w:val="24"/>
                                <w:szCs w:val="24"/>
                              </w:rPr>
                              <w:t xml:space="preserve"> ”</w:t>
                            </w:r>
                            <w:proofErr w:type="gram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để</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được</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t</w:t>
                            </w:r>
                            <w:r w:rsidRPr="00432FA9">
                              <w:rPr>
                                <w:rFonts w:ascii="Times New Roman" w:eastAsia="HGSoeiKakupoptai" w:hAnsi="Times New Roman" w:cs="Times New Roman" w:hint="cs"/>
                                <w:b/>
                                <w:color w:val="000000" w:themeColor="text1"/>
                                <w:sz w:val="24"/>
                                <w:szCs w:val="24"/>
                              </w:rPr>
                              <w:t>ư</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vấn</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v</w:t>
                            </w:r>
                            <w:r w:rsidRPr="00432FA9">
                              <w:rPr>
                                <w:rFonts w:ascii="Times New Roman" w:eastAsia="HGSoeiKakupoptai" w:hAnsi="Times New Roman" w:cs="Times New Roman" w:hint="cs"/>
                                <w:b/>
                                <w:color w:val="000000" w:themeColor="text1"/>
                                <w:sz w:val="24"/>
                                <w:szCs w:val="24"/>
                              </w:rPr>
                              <w:t>à</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hỗ</w:t>
                            </w:r>
                            <w:proofErr w:type="spellEnd"/>
                            <w:r w:rsidRPr="00432FA9">
                              <w:rPr>
                                <w:rFonts w:ascii="Times New Roman" w:eastAsia="HGSoeiKakupoptai" w:hAnsi="Times New Roman" w:cs="Times New Roman"/>
                                <w:b/>
                                <w:color w:val="000000" w:themeColor="text1"/>
                                <w:sz w:val="24"/>
                                <w:szCs w:val="24"/>
                              </w:rPr>
                              <w:t xml:space="preserve"> </w:t>
                            </w:r>
                            <w:proofErr w:type="spellStart"/>
                            <w:r w:rsidRPr="00432FA9">
                              <w:rPr>
                                <w:rFonts w:ascii="Times New Roman" w:eastAsia="HGSoeiKakupoptai" w:hAnsi="Times New Roman" w:cs="Times New Roman"/>
                                <w:b/>
                                <w:color w:val="000000" w:themeColor="text1"/>
                                <w:sz w:val="24"/>
                                <w:szCs w:val="24"/>
                              </w:rPr>
                              <w:t>trợ</w:t>
                            </w:r>
                            <w:proofErr w:type="spellEnd"/>
                            <w:r w:rsidRPr="00432FA9">
                              <w:rPr>
                                <w:rFonts w:ascii="Times New Roman" w:eastAsia="HGSoeiKakupoptai" w:hAnsi="Times New Roman" w:cs="Times New Roman"/>
                                <w:b/>
                                <w:color w:val="000000" w:themeColor="text1"/>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7A89DD"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メモ 19" o:spid="_x0000_s1054" type="#_x0000_t65" style="position:absolute;left:0;text-align:left;margin-left:305.55pt;margin-top:.6pt;width:228.2pt;height:94.45pt;z-index:2516797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" adj="18000" fillcolor="#deeaf6 [664]" strokecolor="#05114d [1604]" strokeweight="1pt">
                <v:stroke joinstyle="miter"/>
                <v:textbox>
                  <w:txbxContent>
                    <w:p w14:paraId="142D7B6B" w14:textId="608BEDC3" w:rsidR="005A2232" w:rsidRPr="00432FA9" w:rsidRDefault="004139A3" w:rsidP="00702598">
                      <w:pPr>
                        <w:spacing w:after="0" w:line="240" w:lineRule="auto"/>
                        <w:rPr>
                          <w:rFonts w:ascii="HGSoeiKakupoptai" w:eastAsia="HGSoeiKakupoptai" w:hAnsi="HGSoeiKakupoptai"/>
                          <w:color w:val="000000" w:themeColor="text1"/>
                          <w:sz w:val="24"/>
                          <w:szCs w:val="24"/>
                        </w:rPr>
                      </w:pPr>
                      <w:r w:rsidRPr="00432FA9">
                        <w:rPr>
                          <w:rFonts w:ascii="Times New Roman" w:eastAsia="HGSoeiKakupoptai" w:hAnsi="Times New Roman" w:cs="Times New Roman"/>
                          <w:b/>
                          <w:color w:val="000000" w:themeColor="text1"/>
                          <w:sz w:val="24"/>
                          <w:szCs w:val="24"/>
                        </w:rPr>
                        <w:t xml:space="preserve">Nếu bạn cảm thấy lo ngại hoặc không yên tâm khi trao đổi </w:t>
                      </w:r>
                      <w:r w:rsidRPr="00432FA9">
                        <w:rPr>
                          <w:rFonts w:ascii="Times New Roman" w:eastAsia="HGSoeiKakupoptai" w:hAnsi="Times New Roman" w:cs="Times New Roman"/>
                          <w:b/>
                          <w:color w:val="000000" w:themeColor="text1"/>
                          <w:sz w:val="24"/>
                          <w:szCs w:val="24"/>
                          <w:lang w:val="vi-VN"/>
                        </w:rPr>
                        <w:t>bằng</w:t>
                      </w:r>
                      <w:r w:rsidRPr="00432FA9">
                        <w:rPr>
                          <w:rFonts w:ascii="Times New Roman" w:eastAsia="HGSoeiKakupoptai" w:hAnsi="Times New Roman" w:cs="Times New Roman"/>
                          <w:b/>
                          <w:color w:val="000000" w:themeColor="text1"/>
                          <w:sz w:val="24"/>
                          <w:szCs w:val="24"/>
                        </w:rPr>
                        <w:t xml:space="preserve"> kênh nội bộ trong công ty, bạn c</w:t>
                      </w:r>
                      <w:r w:rsidRPr="00432FA9">
                        <w:rPr>
                          <w:rFonts w:ascii="Times New Roman" w:eastAsia="HGSoeiKakupoptai" w:hAnsi="Times New Roman" w:cs="Times New Roman" w:hint="cs"/>
                          <w:b/>
                          <w:color w:val="000000" w:themeColor="text1"/>
                          <w:sz w:val="24"/>
                          <w:szCs w:val="24"/>
                        </w:rPr>
                        <w:t>ó</w:t>
                      </w:r>
                      <w:r w:rsidRPr="00432FA9">
                        <w:rPr>
                          <w:rFonts w:ascii="Times New Roman" w:eastAsia="HGSoeiKakupoptai" w:hAnsi="Times New Roman" w:cs="Times New Roman"/>
                          <w:b/>
                          <w:color w:val="000000" w:themeColor="text1"/>
                          <w:sz w:val="24"/>
                          <w:szCs w:val="24"/>
                        </w:rPr>
                        <w:t xml:space="preserve"> thể liên hệ qua “kênh tiếp nhận b</w:t>
                      </w:r>
                      <w:r w:rsidRPr="00432FA9">
                        <w:rPr>
                          <w:rFonts w:ascii="Times New Roman" w:eastAsia="HGSoeiKakupoptai" w:hAnsi="Times New Roman" w:cs="Times New Roman" w:hint="cs"/>
                          <w:b/>
                          <w:color w:val="000000" w:themeColor="text1"/>
                          <w:sz w:val="24"/>
                          <w:szCs w:val="24"/>
                        </w:rPr>
                        <w:t>ê</w:t>
                      </w:r>
                      <w:r w:rsidRPr="00432FA9">
                        <w:rPr>
                          <w:rFonts w:ascii="Times New Roman" w:eastAsia="HGSoeiKakupoptai" w:hAnsi="Times New Roman" w:cs="Times New Roman"/>
                          <w:b/>
                          <w:color w:val="000000" w:themeColor="text1"/>
                          <w:sz w:val="24"/>
                          <w:szCs w:val="24"/>
                        </w:rPr>
                        <w:t>n ngoài ” để được t</w:t>
                      </w:r>
                      <w:r w:rsidRPr="00432FA9">
                        <w:rPr>
                          <w:rFonts w:ascii="Times New Roman" w:eastAsia="HGSoeiKakupoptai" w:hAnsi="Times New Roman" w:cs="Times New Roman" w:hint="cs"/>
                          <w:b/>
                          <w:color w:val="000000" w:themeColor="text1"/>
                          <w:sz w:val="24"/>
                          <w:szCs w:val="24"/>
                        </w:rPr>
                        <w:t>ư</w:t>
                      </w:r>
                      <w:r w:rsidRPr="00432FA9">
                        <w:rPr>
                          <w:rFonts w:ascii="Times New Roman" w:eastAsia="HGSoeiKakupoptai" w:hAnsi="Times New Roman" w:cs="Times New Roman"/>
                          <w:b/>
                          <w:color w:val="000000" w:themeColor="text1"/>
                          <w:sz w:val="24"/>
                          <w:szCs w:val="24"/>
                        </w:rPr>
                        <w:t xml:space="preserve"> vấn v</w:t>
                      </w:r>
                      <w:r w:rsidRPr="00432FA9">
                        <w:rPr>
                          <w:rFonts w:ascii="Times New Roman" w:eastAsia="HGSoeiKakupoptai" w:hAnsi="Times New Roman" w:cs="Times New Roman" w:hint="cs"/>
                          <w:b/>
                          <w:color w:val="000000" w:themeColor="text1"/>
                          <w:sz w:val="24"/>
                          <w:szCs w:val="24"/>
                        </w:rPr>
                        <w:t>à</w:t>
                      </w:r>
                      <w:r w:rsidRPr="00432FA9">
                        <w:rPr>
                          <w:rFonts w:ascii="Times New Roman" w:eastAsia="HGSoeiKakupoptai" w:hAnsi="Times New Roman" w:cs="Times New Roman"/>
                          <w:b/>
                          <w:color w:val="000000" w:themeColor="text1"/>
                          <w:sz w:val="24"/>
                          <w:szCs w:val="24"/>
                        </w:rPr>
                        <w:t xml:space="preserve"> hỗ trợ.</w:t>
                      </w:r>
                    </w:p>
                  </w:txbxContent>
                </v:textbox>
                <w10:wrap type="square"/>
              </v:shape>
            </w:pict>
          </mc:Fallback>
        </mc:AlternateContent>
      </w:r>
      <w:proofErr w:type="spellStart"/>
      <w:r w:rsidR="005F26C6" w:rsidRPr="00432FA9">
        <w:rPr>
          <w:rFonts w:ascii="Times New Roman" w:eastAsia="HGPGothicE" w:hAnsi="Times New Roman" w:cs="Times New Roman"/>
          <w:color w:val="000000" w:themeColor="text1"/>
          <w:sz w:val="22"/>
          <w:lang w:val="es-MX"/>
        </w:rPr>
        <w:t>Nếu</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bạn</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đang</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gặp</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kh</w:t>
      </w:r>
      <w:r w:rsidR="005F26C6" w:rsidRPr="00432FA9">
        <w:rPr>
          <w:rFonts w:ascii="Times New Roman" w:eastAsia="HGPGothicE" w:hAnsi="Times New Roman" w:cs="Times New Roman" w:hint="cs"/>
          <w:color w:val="000000" w:themeColor="text1"/>
          <w:sz w:val="22"/>
          <w:lang w:val="es-MX"/>
        </w:rPr>
        <w:t>ó</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khăn</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hoặc</w:t>
      </w:r>
      <w:proofErr w:type="spellEnd"/>
      <w:r w:rsidR="005F26C6" w:rsidRPr="00432FA9">
        <w:rPr>
          <w:rFonts w:ascii="Times New Roman" w:eastAsia="HGPGothicE" w:hAnsi="Times New Roman" w:cs="Times New Roman"/>
          <w:color w:val="000000" w:themeColor="text1"/>
          <w:sz w:val="22"/>
          <w:lang w:val="es-MX"/>
        </w:rPr>
        <w:t xml:space="preserve"> lo </w:t>
      </w:r>
      <w:proofErr w:type="spellStart"/>
      <w:r w:rsidR="005F26C6" w:rsidRPr="00432FA9">
        <w:rPr>
          <w:rFonts w:ascii="Times New Roman" w:eastAsia="HGPGothicE" w:hAnsi="Times New Roman" w:cs="Times New Roman"/>
          <w:color w:val="000000" w:themeColor="text1"/>
          <w:sz w:val="22"/>
          <w:lang w:val="es-MX"/>
        </w:rPr>
        <w:t>lắng</w:t>
      </w:r>
      <w:proofErr w:type="spellEnd"/>
      <w:r w:rsidR="005F26C6" w:rsidRPr="00432FA9">
        <w:rPr>
          <w:rFonts w:ascii="Times New Roman" w:eastAsia="HGPGothicE" w:hAnsi="Times New Roman" w:cs="Times New Roman"/>
          <w:color w:val="000000" w:themeColor="text1"/>
          <w:sz w:val="22"/>
          <w:lang w:val="es-MX"/>
        </w:rPr>
        <w:t xml:space="preserve"> do </w:t>
      </w:r>
      <w:proofErr w:type="spellStart"/>
      <w:r w:rsidR="005F26C6" w:rsidRPr="00432FA9">
        <w:rPr>
          <w:rFonts w:ascii="Times New Roman" w:eastAsia="HGPGothicE" w:hAnsi="Times New Roman" w:cs="Times New Roman"/>
          <w:color w:val="000000" w:themeColor="text1"/>
          <w:sz w:val="22"/>
          <w:lang w:val="es-MX"/>
        </w:rPr>
        <w:t>các</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hà</w:t>
      </w:r>
      <w:r w:rsidRPr="00432FA9">
        <w:rPr>
          <w:rFonts w:ascii="Times New Roman" w:eastAsia="HGPGothicE" w:hAnsi="Times New Roman" w:cs="Times New Roman"/>
          <w:color w:val="000000" w:themeColor="text1"/>
          <w:sz w:val="22"/>
          <w:lang w:val="es-MX"/>
        </w:rPr>
        <w:t>nh</w:t>
      </w:r>
      <w:proofErr w:type="spellEnd"/>
      <w:r w:rsidRPr="00432FA9">
        <w:rPr>
          <w:rFonts w:ascii="Times New Roman" w:eastAsia="HGPGothicE" w:hAnsi="Times New Roman" w:cs="Times New Roman"/>
          <w:color w:val="000000" w:themeColor="text1"/>
          <w:sz w:val="22"/>
          <w:lang w:val="es-MX"/>
        </w:rPr>
        <w:t xml:space="preserve"> vi</w:t>
      </w:r>
      <w:r w:rsidR="00DD79DE">
        <w:rPr>
          <w:rFonts w:ascii="Times New Roman" w:eastAsia="HGPGothicE" w:hAnsi="Times New Roman" w:cs="Times New Roman"/>
          <w:color w:val="000000" w:themeColor="text1"/>
          <w:sz w:val="22"/>
          <w:lang w:val="vi-VN"/>
        </w:rPr>
        <w:t xml:space="preserve"> </w:t>
      </w:r>
      <w:proofErr w:type="spellStart"/>
      <w:r w:rsidR="005F26C6" w:rsidRPr="00432FA9">
        <w:rPr>
          <w:rFonts w:ascii="Times New Roman" w:eastAsia="HGPGothicE" w:hAnsi="Times New Roman" w:cs="Times New Roman"/>
          <w:color w:val="000000" w:themeColor="text1"/>
          <w:sz w:val="22"/>
          <w:lang w:val="es-MX"/>
        </w:rPr>
        <w:t>vi</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phạm</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pháp</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luật</w:t>
      </w:r>
      <w:proofErr w:type="spellEnd"/>
      <w:r w:rsidR="005F26C6" w:rsidRPr="00432FA9">
        <w:rPr>
          <w:rFonts w:ascii="Times New Roman" w:eastAsia="HGPGothicE" w:hAnsi="Times New Roman" w:cs="Times New Roman"/>
          <w:color w:val="000000" w:themeColor="text1"/>
          <w:sz w:val="22"/>
          <w:lang w:val="es-MX"/>
        </w:rPr>
        <w:t xml:space="preserve">, vi </w:t>
      </w:r>
      <w:proofErr w:type="spellStart"/>
      <w:r w:rsidR="005F26C6" w:rsidRPr="00432FA9">
        <w:rPr>
          <w:rFonts w:ascii="Times New Roman" w:eastAsia="HGPGothicE" w:hAnsi="Times New Roman" w:cs="Times New Roman"/>
          <w:color w:val="000000" w:themeColor="text1"/>
          <w:sz w:val="22"/>
          <w:lang w:val="es-MX"/>
        </w:rPr>
        <w:t>phạm</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quy</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định</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nội</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bộ</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hoặc</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Pr="00432FA9">
        <w:rPr>
          <w:rFonts w:ascii="Times New Roman" w:eastAsia="HGPGothicE" w:hAnsi="Times New Roman" w:cs="Times New Roman"/>
          <w:color w:val="000000" w:themeColor="text1"/>
          <w:sz w:val="22"/>
          <w:lang w:val="es-MX"/>
        </w:rPr>
        <w:t>bị</w:t>
      </w:r>
      <w:proofErr w:type="spellEnd"/>
      <w:r w:rsidRPr="00432FA9">
        <w:rPr>
          <w:rFonts w:ascii="Times New Roman" w:eastAsia="HGPGothicE" w:hAnsi="Times New Roman" w:cs="Times New Roman"/>
          <w:color w:val="000000" w:themeColor="text1"/>
          <w:sz w:val="22"/>
          <w:lang w:val="vi-VN"/>
        </w:rPr>
        <w:t xml:space="preserve"> </w:t>
      </w:r>
      <w:proofErr w:type="spellStart"/>
      <w:r w:rsidR="005F26C6" w:rsidRPr="00432FA9">
        <w:rPr>
          <w:rFonts w:ascii="Times New Roman" w:eastAsia="HGPGothicE" w:hAnsi="Times New Roman" w:cs="Times New Roman"/>
          <w:color w:val="000000" w:themeColor="text1"/>
          <w:sz w:val="22"/>
          <w:lang w:val="es-MX"/>
        </w:rPr>
        <w:t>quấy</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Pr="00432FA9">
        <w:rPr>
          <w:rFonts w:ascii="Times New Roman" w:eastAsia="HGPGothicE" w:hAnsi="Times New Roman" w:cs="Times New Roman"/>
          <w:color w:val="000000" w:themeColor="text1"/>
          <w:sz w:val="22"/>
          <w:lang w:val="es-MX"/>
        </w:rPr>
        <w:t>rối</w:t>
      </w:r>
      <w:proofErr w:type="spellEnd"/>
      <w:r w:rsidRPr="00432FA9">
        <w:rPr>
          <w:rFonts w:ascii="Times New Roman" w:eastAsia="HGPGothicE" w:hAnsi="Times New Roman" w:cs="Times New Roman"/>
          <w:color w:val="000000" w:themeColor="text1"/>
          <w:sz w:val="22"/>
          <w:lang w:val="vi-VN"/>
        </w:rPr>
        <w:t>/bắt nạt</w:t>
      </w:r>
      <w:r w:rsidRPr="00432FA9">
        <w:rPr>
          <w:rFonts w:ascii="Times New Roman" w:eastAsia="HGPGothicE" w:hAnsi="Times New Roman" w:cs="Times New Roman"/>
          <w:color w:val="000000" w:themeColor="text1"/>
          <w:sz w:val="22"/>
          <w:lang w:val="es-MX"/>
        </w:rPr>
        <w:t>,</w:t>
      </w:r>
      <w:r w:rsidRPr="00432FA9">
        <w:rPr>
          <w:rFonts w:ascii="Times New Roman" w:eastAsia="HGPGothicE" w:hAnsi="Times New Roman" w:cs="Times New Roman"/>
          <w:color w:val="000000" w:themeColor="text1"/>
          <w:sz w:val="22"/>
          <w:lang w:val="vi-VN"/>
        </w:rPr>
        <w:t xml:space="preserve"> </w:t>
      </w:r>
      <w:r w:rsidR="005F26C6" w:rsidRPr="00432FA9">
        <w:rPr>
          <w:rFonts w:ascii="Times New Roman" w:eastAsia="HGPGothicE" w:hAnsi="Times New Roman" w:cs="Times New Roman"/>
          <w:color w:val="000000" w:themeColor="text1"/>
          <w:sz w:val="22"/>
          <w:lang w:val="es-MX"/>
        </w:rPr>
        <w:t xml:space="preserve">hay </w:t>
      </w:r>
      <w:proofErr w:type="spellStart"/>
      <w:r w:rsidR="005F26C6" w:rsidRPr="00432FA9">
        <w:rPr>
          <w:rFonts w:ascii="Times New Roman" w:eastAsia="HGPGothicE" w:hAnsi="Times New Roman" w:cs="Times New Roman"/>
          <w:color w:val="000000" w:themeColor="text1"/>
          <w:sz w:val="22"/>
          <w:lang w:val="es-MX"/>
        </w:rPr>
        <w:t>phát</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hiện</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các</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hành</w:t>
      </w:r>
      <w:proofErr w:type="spellEnd"/>
      <w:r w:rsidR="005F26C6" w:rsidRPr="00432FA9">
        <w:rPr>
          <w:rFonts w:ascii="Times New Roman" w:eastAsia="HGPGothicE" w:hAnsi="Times New Roman" w:cs="Times New Roman"/>
          <w:color w:val="000000" w:themeColor="text1"/>
          <w:sz w:val="22"/>
          <w:lang w:val="es-MX"/>
        </w:rPr>
        <w:t xml:space="preserve"> vi </w:t>
      </w:r>
      <w:proofErr w:type="spellStart"/>
      <w:r w:rsidR="005F26C6" w:rsidRPr="00432FA9">
        <w:rPr>
          <w:rFonts w:ascii="Times New Roman" w:eastAsia="HGPGothicE" w:hAnsi="Times New Roman" w:cs="Times New Roman"/>
          <w:color w:val="000000" w:themeColor="text1"/>
          <w:sz w:val="22"/>
          <w:lang w:val="es-MX"/>
        </w:rPr>
        <w:t>trái</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với</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Quy</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tắc</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Pr="00432FA9">
        <w:rPr>
          <w:rFonts w:ascii="Times New Roman" w:eastAsia="HGPGothicE" w:hAnsi="Times New Roman" w:cs="Times New Roman"/>
          <w:color w:val="000000" w:themeColor="text1"/>
          <w:sz w:val="22"/>
          <w:lang w:val="es-MX"/>
        </w:rPr>
        <w:t>ứ</w:t>
      </w:r>
      <w:r w:rsidR="005F26C6" w:rsidRPr="00432FA9">
        <w:rPr>
          <w:rFonts w:ascii="Times New Roman" w:eastAsia="HGPGothicE" w:hAnsi="Times New Roman" w:cs="Times New Roman"/>
          <w:color w:val="000000" w:themeColor="text1"/>
          <w:sz w:val="22"/>
          <w:lang w:val="es-MX"/>
        </w:rPr>
        <w:t>ng</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xử</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của</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Tập</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đoàn</w:t>
      </w:r>
      <w:proofErr w:type="spellEnd"/>
      <w:r w:rsidR="005F26C6" w:rsidRPr="00432FA9">
        <w:rPr>
          <w:rFonts w:ascii="Times New Roman" w:eastAsia="HGPGothicE" w:hAnsi="Times New Roman" w:cs="Times New Roman"/>
          <w:color w:val="000000" w:themeColor="text1"/>
          <w:sz w:val="22"/>
          <w:lang w:val="es-MX"/>
        </w:rPr>
        <w:t xml:space="preserve"> UMC,</w:t>
      </w:r>
      <w:r w:rsidRPr="00432FA9">
        <w:rPr>
          <w:rFonts w:ascii="Times New Roman" w:eastAsia="HGPGothicE" w:hAnsi="Times New Roman" w:cs="Times New Roman"/>
          <w:color w:val="000000" w:themeColor="text1"/>
          <w:sz w:val="22"/>
          <w:lang w:val="vi-VN"/>
        </w:rPr>
        <w:t xml:space="preserve"> </w:t>
      </w:r>
      <w:proofErr w:type="spellStart"/>
      <w:r w:rsidR="005F26C6" w:rsidRPr="00432FA9">
        <w:rPr>
          <w:rFonts w:ascii="Times New Roman" w:eastAsia="HGPGothicE" w:hAnsi="Times New Roman" w:cs="Times New Roman"/>
          <w:color w:val="000000" w:themeColor="text1"/>
          <w:sz w:val="22"/>
          <w:lang w:val="es-MX"/>
        </w:rPr>
        <w:t>vui</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lòng</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liên</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hệ</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đến</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Đường</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dây</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nóng</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của</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Tập</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đoà</w:t>
      </w:r>
      <w:r w:rsidRPr="00432FA9">
        <w:rPr>
          <w:rFonts w:ascii="Times New Roman" w:eastAsia="HGPGothicE" w:hAnsi="Times New Roman" w:cs="Times New Roman"/>
          <w:color w:val="000000" w:themeColor="text1"/>
          <w:sz w:val="22"/>
          <w:lang w:val="es-MX"/>
        </w:rPr>
        <w:t>n</w:t>
      </w:r>
      <w:proofErr w:type="spellEnd"/>
      <w:r w:rsidRPr="00432FA9">
        <w:rPr>
          <w:rFonts w:ascii="Times New Roman" w:eastAsia="HGPGothicE" w:hAnsi="Times New Roman" w:cs="Times New Roman"/>
          <w:color w:val="000000" w:themeColor="text1"/>
          <w:sz w:val="22"/>
          <w:lang w:val="es-MX"/>
        </w:rPr>
        <w:t xml:space="preserve"> UMC</w:t>
      </w:r>
      <w:r w:rsidR="005F26C6" w:rsidRPr="00432FA9">
        <w:rPr>
          <w:rFonts w:ascii="Times New Roman" w:eastAsia="HGPGothicE" w:hAnsi="Times New Roman" w:cs="Times New Roman" w:hint="eastAsia"/>
          <w:color w:val="000000" w:themeColor="text1"/>
          <w:sz w:val="22"/>
          <w:lang w:val="es-MX"/>
        </w:rPr>
        <w:t>”</w:t>
      </w:r>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để</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được</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hỗ</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trợ</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v</w:t>
      </w:r>
      <w:r w:rsidR="005F26C6" w:rsidRPr="00432FA9">
        <w:rPr>
          <w:rFonts w:ascii="Times New Roman" w:eastAsia="HGPGothicE" w:hAnsi="Times New Roman" w:cs="Times New Roman" w:hint="cs"/>
          <w:color w:val="000000" w:themeColor="text1"/>
          <w:sz w:val="22"/>
          <w:lang w:val="es-MX"/>
        </w:rPr>
        <w:t>à</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t</w:t>
      </w:r>
      <w:r w:rsidR="005F26C6" w:rsidRPr="00432FA9">
        <w:rPr>
          <w:rFonts w:ascii="Times New Roman" w:eastAsia="HGPGothicE" w:hAnsi="Times New Roman" w:cs="Times New Roman" w:hint="cs"/>
          <w:color w:val="000000" w:themeColor="text1"/>
          <w:sz w:val="22"/>
          <w:lang w:val="es-MX"/>
        </w:rPr>
        <w:t>ư</w:t>
      </w:r>
      <w:proofErr w:type="spellEnd"/>
      <w:r w:rsidR="005F26C6" w:rsidRPr="00432FA9">
        <w:rPr>
          <w:rFonts w:ascii="Times New Roman" w:eastAsia="HGPGothicE" w:hAnsi="Times New Roman" w:cs="Times New Roman"/>
          <w:color w:val="000000" w:themeColor="text1"/>
          <w:sz w:val="22"/>
          <w:lang w:val="es-MX"/>
        </w:rPr>
        <w:t xml:space="preserve"> </w:t>
      </w:r>
      <w:proofErr w:type="spellStart"/>
      <w:r w:rsidR="005F26C6" w:rsidRPr="00432FA9">
        <w:rPr>
          <w:rFonts w:ascii="Times New Roman" w:eastAsia="HGPGothicE" w:hAnsi="Times New Roman" w:cs="Times New Roman"/>
          <w:color w:val="000000" w:themeColor="text1"/>
          <w:sz w:val="22"/>
          <w:lang w:val="es-MX"/>
        </w:rPr>
        <w:t>vấn</w:t>
      </w:r>
      <w:proofErr w:type="spellEnd"/>
      <w:r w:rsidR="005F26C6" w:rsidRPr="00432FA9">
        <w:rPr>
          <w:rFonts w:ascii="Times New Roman" w:eastAsia="HGPGothicE" w:hAnsi="Times New Roman" w:cs="Times New Roman"/>
          <w:color w:val="000000" w:themeColor="text1"/>
          <w:sz w:val="22"/>
          <w:lang w:val="es-MX"/>
        </w:rPr>
        <w:t>.</w:t>
      </w:r>
    </w:p>
    <w:p w14:paraId="00F67C43" w14:textId="77777777" w:rsidR="004139A3" w:rsidRPr="00432FA9" w:rsidRDefault="00702598" w:rsidP="00264A30">
      <w:pPr>
        <w:pStyle w:val="a6"/>
        <w:ind w:leftChars="200" w:left="320" w:firstLineChars="48" w:firstLine="106"/>
        <w:rPr>
          <w:rFonts w:ascii="Times New Roman" w:eastAsia="HGPGothicE" w:hAnsi="Times New Roman" w:cs="Times New Roman"/>
          <w:color w:val="000000" w:themeColor="text1"/>
          <w:sz w:val="22"/>
          <w:lang w:val="es-MX"/>
        </w:rPr>
      </w:pPr>
      <w:r w:rsidRPr="00432FA9">
        <w:rPr>
          <w:rFonts w:ascii="Times New Roman" w:eastAsia="HGPGothicE" w:hAnsi="Times New Roman" w:cs="Times New Roman" w:hint="eastAsia"/>
          <w:color w:val="000000" w:themeColor="text1"/>
          <w:sz w:val="22"/>
          <w:lang w:val="es-MX"/>
        </w:rPr>
        <w:t>※</w:t>
      </w:r>
      <w:proofErr w:type="spellStart"/>
      <w:r w:rsidR="004139A3" w:rsidRPr="00432FA9">
        <w:rPr>
          <w:rFonts w:ascii="Times New Roman" w:eastAsia="HGPGothicE" w:hAnsi="Times New Roman" w:cs="Times New Roman"/>
          <w:color w:val="000000" w:themeColor="text1"/>
          <w:sz w:val="22"/>
          <w:lang w:val="es-MX"/>
        </w:rPr>
        <w:t>Tất</w:t>
      </w:r>
      <w:proofErr w:type="spellEnd"/>
      <w:r w:rsidR="004139A3" w:rsidRPr="00432FA9">
        <w:rPr>
          <w:rFonts w:ascii="Times New Roman" w:eastAsia="HGPGothicE" w:hAnsi="Times New Roman" w:cs="Times New Roman"/>
          <w:color w:val="000000" w:themeColor="text1"/>
          <w:sz w:val="22"/>
          <w:lang w:val="es-MX"/>
        </w:rPr>
        <w:t xml:space="preserve"> </w:t>
      </w:r>
      <w:proofErr w:type="spellStart"/>
      <w:r w:rsidR="004139A3" w:rsidRPr="00432FA9">
        <w:rPr>
          <w:rFonts w:ascii="Times New Roman" w:eastAsia="HGPGothicE" w:hAnsi="Times New Roman" w:cs="Times New Roman"/>
          <w:color w:val="000000" w:themeColor="text1"/>
          <w:sz w:val="22"/>
          <w:lang w:val="es-MX"/>
        </w:rPr>
        <w:t>cả</w:t>
      </w:r>
      <w:proofErr w:type="spellEnd"/>
      <w:r w:rsidR="004139A3" w:rsidRPr="00432FA9">
        <w:rPr>
          <w:rFonts w:ascii="Times New Roman" w:eastAsia="HGPGothicE" w:hAnsi="Times New Roman" w:cs="Times New Roman"/>
          <w:color w:val="000000" w:themeColor="text1"/>
          <w:sz w:val="22"/>
          <w:lang w:val="es-MX"/>
        </w:rPr>
        <w:t xml:space="preserve"> </w:t>
      </w:r>
      <w:proofErr w:type="spellStart"/>
      <w:r w:rsidR="004139A3" w:rsidRPr="00432FA9">
        <w:rPr>
          <w:rFonts w:ascii="Times New Roman" w:eastAsia="HGPGothicE" w:hAnsi="Times New Roman" w:cs="Times New Roman"/>
          <w:color w:val="000000" w:themeColor="text1"/>
          <w:sz w:val="22"/>
          <w:lang w:val="es-MX"/>
        </w:rPr>
        <w:t>cán</w:t>
      </w:r>
      <w:proofErr w:type="spellEnd"/>
      <w:r w:rsidR="004139A3" w:rsidRPr="00432FA9">
        <w:rPr>
          <w:rFonts w:ascii="Times New Roman" w:eastAsia="HGPGothicE" w:hAnsi="Times New Roman" w:cs="Times New Roman"/>
          <w:color w:val="000000" w:themeColor="text1"/>
          <w:sz w:val="22"/>
          <w:lang w:val="es-MX"/>
        </w:rPr>
        <w:t xml:space="preserve"> </w:t>
      </w:r>
      <w:proofErr w:type="spellStart"/>
      <w:r w:rsidR="004139A3" w:rsidRPr="00432FA9">
        <w:rPr>
          <w:rFonts w:ascii="Times New Roman" w:eastAsia="HGPGothicE" w:hAnsi="Times New Roman" w:cs="Times New Roman"/>
          <w:color w:val="000000" w:themeColor="text1"/>
          <w:sz w:val="22"/>
          <w:lang w:val="es-MX"/>
        </w:rPr>
        <w:t>bộ</w:t>
      </w:r>
      <w:proofErr w:type="spellEnd"/>
      <w:r w:rsidR="004139A3" w:rsidRPr="00432FA9">
        <w:rPr>
          <w:rFonts w:ascii="Times New Roman" w:eastAsia="HGPGothicE" w:hAnsi="Times New Roman" w:cs="Times New Roman"/>
          <w:color w:val="000000" w:themeColor="text1"/>
          <w:sz w:val="22"/>
          <w:lang w:val="es-MX"/>
        </w:rPr>
        <w:t xml:space="preserve"> </w:t>
      </w:r>
      <w:proofErr w:type="spellStart"/>
      <w:r w:rsidR="004139A3" w:rsidRPr="00432FA9">
        <w:rPr>
          <w:rFonts w:ascii="Times New Roman" w:eastAsia="HGPGothicE" w:hAnsi="Times New Roman" w:cs="Times New Roman"/>
          <w:color w:val="000000" w:themeColor="text1"/>
          <w:sz w:val="22"/>
          <w:lang w:val="es-MX"/>
        </w:rPr>
        <w:t>v</w:t>
      </w:r>
      <w:r w:rsidR="004139A3" w:rsidRPr="00432FA9">
        <w:rPr>
          <w:rFonts w:ascii="Times New Roman" w:eastAsia="HGPGothicE" w:hAnsi="Times New Roman" w:cs="Times New Roman" w:hint="cs"/>
          <w:color w:val="000000" w:themeColor="text1"/>
          <w:sz w:val="22"/>
          <w:lang w:val="es-MX"/>
        </w:rPr>
        <w:t>à</w:t>
      </w:r>
      <w:proofErr w:type="spellEnd"/>
      <w:r w:rsidR="004139A3" w:rsidRPr="00432FA9">
        <w:rPr>
          <w:rFonts w:ascii="Times New Roman" w:eastAsia="HGPGothicE" w:hAnsi="Times New Roman" w:cs="Times New Roman"/>
          <w:color w:val="000000" w:themeColor="text1"/>
          <w:sz w:val="22"/>
          <w:lang w:val="es-MX"/>
        </w:rPr>
        <w:t xml:space="preserve"> </w:t>
      </w:r>
      <w:proofErr w:type="spellStart"/>
      <w:r w:rsidR="004139A3" w:rsidRPr="00432FA9">
        <w:rPr>
          <w:rFonts w:ascii="Times New Roman" w:eastAsia="HGPGothicE" w:hAnsi="Times New Roman" w:cs="Times New Roman"/>
          <w:color w:val="000000" w:themeColor="text1"/>
          <w:sz w:val="22"/>
          <w:lang w:val="es-MX"/>
        </w:rPr>
        <w:t>c</w:t>
      </w:r>
      <w:r w:rsidR="004139A3" w:rsidRPr="00432FA9">
        <w:rPr>
          <w:rFonts w:ascii="Times New Roman" w:eastAsia="HGPGothicE" w:hAnsi="Times New Roman" w:cs="Times New Roman" w:hint="cs"/>
          <w:color w:val="000000" w:themeColor="text1"/>
          <w:sz w:val="22"/>
          <w:lang w:val="es-MX"/>
        </w:rPr>
        <w:t>ô</w:t>
      </w:r>
      <w:r w:rsidR="004139A3" w:rsidRPr="00432FA9">
        <w:rPr>
          <w:rFonts w:ascii="Times New Roman" w:eastAsia="HGPGothicE" w:hAnsi="Times New Roman" w:cs="Times New Roman"/>
          <w:color w:val="000000" w:themeColor="text1"/>
          <w:sz w:val="22"/>
          <w:lang w:val="es-MX"/>
        </w:rPr>
        <w:t>ng</w:t>
      </w:r>
      <w:proofErr w:type="spellEnd"/>
      <w:r w:rsidR="004139A3" w:rsidRPr="00C9596B">
        <w:rPr>
          <w:rFonts w:ascii="Times New Roman" w:eastAsia="HGPGothicE" w:hAnsi="Times New Roman" w:cs="Times New Roman"/>
          <w:color w:val="000000" w:themeColor="text1"/>
          <w:sz w:val="22"/>
          <w:lang w:val="vi-VN"/>
        </w:rPr>
        <w:t xml:space="preserve"> </w:t>
      </w:r>
      <w:proofErr w:type="spellStart"/>
      <w:r w:rsidR="004139A3" w:rsidRPr="00432FA9">
        <w:rPr>
          <w:rFonts w:ascii="Times New Roman" w:eastAsia="HGPGothicE" w:hAnsi="Times New Roman" w:cs="Times New Roman"/>
          <w:color w:val="000000" w:themeColor="text1"/>
          <w:sz w:val="22"/>
          <w:lang w:val="es-MX"/>
        </w:rPr>
        <w:t>nhân</w:t>
      </w:r>
      <w:proofErr w:type="spellEnd"/>
      <w:r w:rsidR="004139A3" w:rsidRPr="00432FA9">
        <w:rPr>
          <w:rFonts w:ascii="Times New Roman" w:eastAsia="HGPGothicE" w:hAnsi="Times New Roman" w:cs="Times New Roman"/>
          <w:color w:val="000000" w:themeColor="text1"/>
          <w:sz w:val="22"/>
          <w:lang w:val="es-MX"/>
        </w:rPr>
        <w:t xml:space="preserve"> </w:t>
      </w:r>
      <w:proofErr w:type="spellStart"/>
      <w:r w:rsidR="004139A3" w:rsidRPr="00432FA9">
        <w:rPr>
          <w:rFonts w:ascii="Times New Roman" w:eastAsia="HGPGothicE" w:hAnsi="Times New Roman" w:cs="Times New Roman"/>
          <w:color w:val="000000" w:themeColor="text1"/>
          <w:sz w:val="22"/>
          <w:lang w:val="es-MX"/>
        </w:rPr>
        <w:t>viên</w:t>
      </w:r>
      <w:proofErr w:type="spellEnd"/>
      <w:r w:rsidR="004139A3" w:rsidRPr="00432FA9">
        <w:rPr>
          <w:rFonts w:ascii="Times New Roman" w:eastAsia="HGPGothicE" w:hAnsi="Times New Roman" w:cs="Times New Roman"/>
          <w:color w:val="000000" w:themeColor="text1"/>
          <w:sz w:val="22"/>
          <w:lang w:val="es-MX"/>
        </w:rPr>
        <w:t xml:space="preserve"> </w:t>
      </w:r>
      <w:proofErr w:type="spellStart"/>
      <w:r w:rsidR="004139A3" w:rsidRPr="00432FA9">
        <w:rPr>
          <w:rFonts w:ascii="Times New Roman" w:eastAsia="HGPGothicE" w:hAnsi="Times New Roman" w:cs="Times New Roman"/>
          <w:color w:val="000000" w:themeColor="text1"/>
          <w:sz w:val="22"/>
          <w:lang w:val="es-MX"/>
        </w:rPr>
        <w:t>của</w:t>
      </w:r>
      <w:proofErr w:type="spellEnd"/>
      <w:r w:rsidR="004139A3" w:rsidRPr="00432FA9">
        <w:rPr>
          <w:rFonts w:ascii="Times New Roman" w:eastAsia="HGPGothicE" w:hAnsi="Times New Roman" w:cs="Times New Roman"/>
          <w:color w:val="000000" w:themeColor="text1"/>
          <w:sz w:val="22"/>
          <w:lang w:val="es-MX"/>
        </w:rPr>
        <w:t xml:space="preserve"> </w:t>
      </w:r>
      <w:proofErr w:type="spellStart"/>
      <w:r w:rsidR="004139A3" w:rsidRPr="00432FA9">
        <w:rPr>
          <w:rFonts w:ascii="Times New Roman" w:eastAsia="HGPGothicE" w:hAnsi="Times New Roman" w:cs="Times New Roman"/>
          <w:color w:val="000000" w:themeColor="text1"/>
          <w:sz w:val="22"/>
          <w:lang w:val="es-MX"/>
        </w:rPr>
        <w:t>Tập</w:t>
      </w:r>
      <w:proofErr w:type="spellEnd"/>
      <w:r w:rsidR="004139A3" w:rsidRPr="00432FA9">
        <w:rPr>
          <w:rFonts w:ascii="Times New Roman" w:eastAsia="HGPGothicE" w:hAnsi="Times New Roman" w:cs="Times New Roman"/>
          <w:color w:val="000000" w:themeColor="text1"/>
          <w:sz w:val="22"/>
          <w:lang w:val="es-MX"/>
        </w:rPr>
        <w:t xml:space="preserve"> </w:t>
      </w:r>
      <w:proofErr w:type="spellStart"/>
      <w:r w:rsidR="004139A3" w:rsidRPr="00432FA9">
        <w:rPr>
          <w:rFonts w:ascii="Times New Roman" w:eastAsia="HGPGothicE" w:hAnsi="Times New Roman" w:cs="Times New Roman"/>
          <w:color w:val="000000" w:themeColor="text1"/>
          <w:sz w:val="22"/>
          <w:lang w:val="es-MX"/>
        </w:rPr>
        <w:t>đoàn</w:t>
      </w:r>
      <w:proofErr w:type="spellEnd"/>
      <w:r w:rsidR="004139A3" w:rsidRPr="00432FA9">
        <w:rPr>
          <w:rFonts w:ascii="Times New Roman" w:eastAsia="HGPGothicE" w:hAnsi="Times New Roman" w:cs="Times New Roman"/>
          <w:color w:val="000000" w:themeColor="text1"/>
          <w:sz w:val="22"/>
          <w:lang w:val="es-MX"/>
        </w:rPr>
        <w:t xml:space="preserve"> UMC </w:t>
      </w:r>
    </w:p>
    <w:p w14:paraId="1A14F944" w14:textId="0045D4A6" w:rsidR="00702598" w:rsidRPr="00432FA9" w:rsidRDefault="004139A3" w:rsidP="00264A30">
      <w:pPr>
        <w:pStyle w:val="a6"/>
        <w:ind w:leftChars="200" w:left="320" w:firstLineChars="48" w:firstLine="106"/>
        <w:rPr>
          <w:rFonts w:ascii="Times New Roman" w:eastAsia="HGPGothicE" w:hAnsi="Times New Roman" w:cs="Times New Roman"/>
          <w:color w:val="000000" w:themeColor="text1"/>
          <w:sz w:val="22"/>
          <w:lang w:val="es-MX"/>
        </w:rPr>
      </w:pPr>
      <w:r w:rsidRPr="00432FA9">
        <w:rPr>
          <w:rFonts w:ascii="Times New Roman" w:eastAsia="HGPGothicE" w:hAnsi="Times New Roman" w:cs="Times New Roman"/>
          <w:color w:val="000000" w:themeColor="text1"/>
          <w:sz w:val="22"/>
          <w:lang w:val="es-MX"/>
        </w:rPr>
        <w:t xml:space="preserve">    </w:t>
      </w:r>
      <w:proofErr w:type="spellStart"/>
      <w:proofErr w:type="gramStart"/>
      <w:r w:rsidRPr="00432FA9">
        <w:rPr>
          <w:rFonts w:ascii="Times New Roman" w:eastAsia="HGPGothicE" w:hAnsi="Times New Roman" w:cs="Times New Roman"/>
          <w:color w:val="000000" w:themeColor="text1"/>
          <w:sz w:val="22"/>
          <w:lang w:val="es-MX"/>
        </w:rPr>
        <w:t>đều</w:t>
      </w:r>
      <w:proofErr w:type="spellEnd"/>
      <w:proofErr w:type="gramEnd"/>
      <w:r w:rsidRPr="00432FA9">
        <w:rPr>
          <w:rFonts w:ascii="Times New Roman" w:eastAsia="HGPGothicE" w:hAnsi="Times New Roman" w:cs="Times New Roman"/>
          <w:color w:val="000000" w:themeColor="text1"/>
          <w:sz w:val="22"/>
          <w:lang w:val="es-MX"/>
        </w:rPr>
        <w:t xml:space="preserve"> </w:t>
      </w:r>
      <w:proofErr w:type="spellStart"/>
      <w:r w:rsidRPr="00432FA9">
        <w:rPr>
          <w:rFonts w:ascii="Times New Roman" w:eastAsia="HGPGothicE" w:hAnsi="Times New Roman" w:cs="Times New Roman"/>
          <w:color w:val="000000" w:themeColor="text1"/>
          <w:sz w:val="22"/>
          <w:lang w:val="es-MX"/>
        </w:rPr>
        <w:t>c</w:t>
      </w:r>
      <w:r w:rsidRPr="00432FA9">
        <w:rPr>
          <w:rFonts w:ascii="Times New Roman" w:eastAsia="HGPGothicE" w:hAnsi="Times New Roman" w:cs="Times New Roman" w:hint="cs"/>
          <w:color w:val="000000" w:themeColor="text1"/>
          <w:sz w:val="22"/>
          <w:lang w:val="es-MX"/>
        </w:rPr>
        <w:t>ó</w:t>
      </w:r>
      <w:proofErr w:type="spellEnd"/>
      <w:r w:rsidRPr="00432FA9">
        <w:rPr>
          <w:rFonts w:ascii="Times New Roman" w:eastAsia="HGPGothicE" w:hAnsi="Times New Roman" w:cs="Times New Roman"/>
          <w:color w:val="000000" w:themeColor="text1"/>
          <w:sz w:val="22"/>
          <w:lang w:val="es-MX"/>
        </w:rPr>
        <w:t xml:space="preserve"> </w:t>
      </w:r>
      <w:proofErr w:type="spellStart"/>
      <w:r w:rsidRPr="00432FA9">
        <w:rPr>
          <w:rFonts w:ascii="Times New Roman" w:eastAsia="HGPGothicE" w:hAnsi="Times New Roman" w:cs="Times New Roman"/>
          <w:color w:val="000000" w:themeColor="text1"/>
          <w:sz w:val="22"/>
          <w:lang w:val="es-MX"/>
        </w:rPr>
        <w:t>thể</w:t>
      </w:r>
      <w:proofErr w:type="spellEnd"/>
      <w:r w:rsidRPr="00432FA9">
        <w:rPr>
          <w:rFonts w:ascii="Times New Roman" w:eastAsia="HGPGothicE" w:hAnsi="Times New Roman" w:cs="Times New Roman"/>
          <w:color w:val="000000" w:themeColor="text1"/>
          <w:sz w:val="22"/>
          <w:lang w:val="es-MX"/>
        </w:rPr>
        <w:t xml:space="preserve"> </w:t>
      </w:r>
      <w:proofErr w:type="spellStart"/>
      <w:r w:rsidRPr="00432FA9">
        <w:rPr>
          <w:rFonts w:ascii="Times New Roman" w:eastAsia="HGPGothicE" w:hAnsi="Times New Roman" w:cs="Times New Roman"/>
          <w:color w:val="000000" w:themeColor="text1"/>
          <w:sz w:val="22"/>
          <w:lang w:val="es-MX"/>
        </w:rPr>
        <w:t>sử</w:t>
      </w:r>
      <w:proofErr w:type="spellEnd"/>
      <w:r w:rsidRPr="00432FA9">
        <w:rPr>
          <w:rFonts w:ascii="Times New Roman" w:eastAsia="HGPGothicE" w:hAnsi="Times New Roman" w:cs="Times New Roman"/>
          <w:color w:val="000000" w:themeColor="text1"/>
          <w:sz w:val="22"/>
          <w:lang w:val="es-MX"/>
        </w:rPr>
        <w:t xml:space="preserve"> </w:t>
      </w:r>
      <w:proofErr w:type="spellStart"/>
      <w:r w:rsidRPr="00432FA9">
        <w:rPr>
          <w:rFonts w:ascii="Times New Roman" w:eastAsia="HGPGothicE" w:hAnsi="Times New Roman" w:cs="Times New Roman"/>
          <w:color w:val="000000" w:themeColor="text1"/>
          <w:sz w:val="22"/>
          <w:lang w:val="es-MX"/>
        </w:rPr>
        <w:t>dụng</w:t>
      </w:r>
      <w:proofErr w:type="spellEnd"/>
      <w:r w:rsidRPr="00C9596B">
        <w:rPr>
          <w:rFonts w:ascii="Times New Roman" w:eastAsia="HGPGothicE" w:hAnsi="Times New Roman" w:cs="Times New Roman"/>
          <w:color w:val="000000" w:themeColor="text1"/>
          <w:sz w:val="22"/>
          <w:lang w:val="vi-VN"/>
        </w:rPr>
        <w:t xml:space="preserve"> </w:t>
      </w:r>
      <w:proofErr w:type="spellStart"/>
      <w:r w:rsidRPr="00432FA9">
        <w:rPr>
          <w:rFonts w:ascii="Times New Roman" w:eastAsia="HGPGothicE" w:hAnsi="Times New Roman" w:cs="Times New Roman"/>
          <w:color w:val="000000" w:themeColor="text1"/>
          <w:sz w:val="22"/>
          <w:lang w:val="es-MX"/>
        </w:rPr>
        <w:t>đường</w:t>
      </w:r>
      <w:proofErr w:type="spellEnd"/>
      <w:r w:rsidRPr="00432FA9">
        <w:rPr>
          <w:rFonts w:ascii="Times New Roman" w:eastAsia="HGPGothicE" w:hAnsi="Times New Roman" w:cs="Times New Roman"/>
          <w:color w:val="000000" w:themeColor="text1"/>
          <w:sz w:val="22"/>
          <w:lang w:val="es-MX"/>
        </w:rPr>
        <w:t xml:space="preserve"> </w:t>
      </w:r>
      <w:proofErr w:type="spellStart"/>
      <w:r w:rsidRPr="00432FA9">
        <w:rPr>
          <w:rFonts w:ascii="Times New Roman" w:eastAsia="HGPGothicE" w:hAnsi="Times New Roman" w:cs="Times New Roman"/>
          <w:color w:val="000000" w:themeColor="text1"/>
          <w:sz w:val="22"/>
          <w:lang w:val="es-MX"/>
        </w:rPr>
        <w:t>dây</w:t>
      </w:r>
      <w:proofErr w:type="spellEnd"/>
      <w:r w:rsidRPr="00432FA9">
        <w:rPr>
          <w:rFonts w:ascii="Times New Roman" w:eastAsia="HGPGothicE" w:hAnsi="Times New Roman" w:cs="Times New Roman"/>
          <w:color w:val="000000" w:themeColor="text1"/>
          <w:sz w:val="22"/>
          <w:lang w:val="es-MX"/>
        </w:rPr>
        <w:t xml:space="preserve"> </w:t>
      </w:r>
      <w:proofErr w:type="spellStart"/>
      <w:r w:rsidRPr="00432FA9">
        <w:rPr>
          <w:rFonts w:ascii="Times New Roman" w:eastAsia="HGPGothicE" w:hAnsi="Times New Roman" w:cs="Times New Roman"/>
          <w:color w:val="000000" w:themeColor="text1"/>
          <w:sz w:val="22"/>
          <w:lang w:val="es-MX"/>
        </w:rPr>
        <w:t>này</w:t>
      </w:r>
      <w:proofErr w:type="spellEnd"/>
      <w:r w:rsidRPr="00432FA9">
        <w:rPr>
          <w:rFonts w:ascii="Times New Roman" w:eastAsia="HGPGothicE" w:hAnsi="Times New Roman" w:cs="Times New Roman"/>
          <w:color w:val="000000" w:themeColor="text1"/>
          <w:sz w:val="22"/>
          <w:lang w:val="es-MX"/>
        </w:rPr>
        <w:t>.</w:t>
      </w:r>
    </w:p>
    <w:p w14:paraId="31CE8057" w14:textId="695AB431" w:rsidR="004139A3" w:rsidRPr="00D35E06" w:rsidRDefault="00702598" w:rsidP="00264A30">
      <w:pPr>
        <w:pStyle w:val="a6"/>
        <w:ind w:leftChars="200" w:left="320" w:firstLineChars="88" w:firstLine="106"/>
        <w:rPr>
          <w:rFonts w:ascii="Times New Roman" w:eastAsia="HGPGothicE" w:hAnsi="Times New Roman" w:cs="Times New Roman"/>
          <w:color w:val="000000" w:themeColor="text1"/>
          <w:sz w:val="22"/>
          <w:lang w:val="vi-VN"/>
        </w:rPr>
      </w:pPr>
      <w:r w:rsidRPr="00432FA9">
        <w:rPr>
          <w:rFonts w:ascii="Times New Roman" w:hAnsi="Times New Roman" w:cs="Times New Roman"/>
          <w:noProof/>
          <w:sz w:val="12"/>
          <w:szCs w:val="16"/>
        </w:rPr>
        <w:drawing>
          <wp:anchor distT="0" distB="0" distL="114300" distR="114300" simplePos="0" relativeHeight="251677729" behindDoc="0" locked="0" layoutInCell="1" allowOverlap="1" wp14:anchorId="500A3F03" wp14:editId="2581D78A">
            <wp:simplePos x="0" y="0"/>
            <wp:positionH relativeFrom="column">
              <wp:posOffset>5270500</wp:posOffset>
            </wp:positionH>
            <wp:positionV relativeFrom="paragraph">
              <wp:posOffset>120650</wp:posOffset>
            </wp:positionV>
            <wp:extent cx="936000" cy="936000"/>
            <wp:effectExtent l="0" t="0" r="0" b="0"/>
            <wp:wrapNone/>
            <wp:docPr id="850035571" name="図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8255399" name="図 2"/>
                    <pic:cNvPicPr>
                      <a:picLocks/>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936000" cy="936000"/>
                    </a:xfrm>
                    <a:prstGeom prst="rect">
                      <a:avLst/>
                    </a:prstGeom>
                    <a:solidFill>
                      <a:sysClr val="window" lastClr="FFFFFF"/>
                    </a:solidFill>
                    <a:ln>
                      <a:noFill/>
                    </a:ln>
                  </pic:spPr>
                </pic:pic>
              </a:graphicData>
            </a:graphic>
            <wp14:sizeRelH relativeFrom="margin">
              <wp14:pctWidth>0</wp14:pctWidth>
            </wp14:sizeRelH>
            <wp14:sizeRelV relativeFrom="margin">
              <wp14:pctHeight>0</wp14:pctHeight>
            </wp14:sizeRelV>
          </wp:anchor>
        </w:drawing>
      </w:r>
      <w:r w:rsidR="00343351">
        <w:rPr>
          <w:rFonts w:ascii="Times New Roman" w:eastAsia="HGPGothicE" w:hAnsi="Times New Roman" w:cs="Times New Roman" w:hint="eastAsia"/>
          <w:color w:val="000000" w:themeColor="text1"/>
          <w:sz w:val="22"/>
          <w:lang w:val="es-MX"/>
        </w:rPr>
        <w:t>※</w:t>
      </w:r>
      <w:bookmarkStart w:id="0" w:name="_GoBack"/>
      <w:bookmarkEnd w:id="0"/>
      <w:proofErr w:type="spellStart"/>
      <w:r w:rsidR="004139A3" w:rsidRPr="00432FA9">
        <w:rPr>
          <w:rFonts w:ascii="Times New Roman" w:eastAsia="HGPGothicE" w:hAnsi="Times New Roman" w:cs="Times New Roman"/>
          <w:color w:val="000000" w:themeColor="text1"/>
          <w:sz w:val="22"/>
          <w:lang w:val="es-MX"/>
        </w:rPr>
        <w:t>Thông</w:t>
      </w:r>
      <w:proofErr w:type="spellEnd"/>
      <w:r w:rsidR="004139A3" w:rsidRPr="00432FA9">
        <w:rPr>
          <w:rFonts w:ascii="Times New Roman" w:eastAsia="HGPGothicE" w:hAnsi="Times New Roman" w:cs="Times New Roman"/>
          <w:color w:val="000000" w:themeColor="text1"/>
          <w:sz w:val="22"/>
          <w:lang w:val="es-MX"/>
        </w:rPr>
        <w:t xml:space="preserve"> </w:t>
      </w:r>
      <w:proofErr w:type="spellStart"/>
      <w:r w:rsidR="004139A3" w:rsidRPr="00432FA9">
        <w:rPr>
          <w:rFonts w:ascii="Times New Roman" w:eastAsia="HGPGothicE" w:hAnsi="Times New Roman" w:cs="Times New Roman"/>
          <w:color w:val="000000" w:themeColor="text1"/>
          <w:sz w:val="22"/>
          <w:lang w:val="es-MX"/>
        </w:rPr>
        <w:t>tin</w:t>
      </w:r>
      <w:proofErr w:type="spellEnd"/>
      <w:r w:rsidR="004139A3" w:rsidRPr="00432FA9">
        <w:rPr>
          <w:rFonts w:ascii="Times New Roman" w:eastAsia="HGPGothicE" w:hAnsi="Times New Roman" w:cs="Times New Roman"/>
          <w:color w:val="000000" w:themeColor="text1"/>
          <w:sz w:val="22"/>
          <w:lang w:val="es-MX"/>
        </w:rPr>
        <w:t xml:space="preserve"> </w:t>
      </w:r>
      <w:proofErr w:type="spellStart"/>
      <w:r w:rsidR="004139A3" w:rsidRPr="00432FA9">
        <w:rPr>
          <w:rFonts w:ascii="Times New Roman" w:eastAsia="HGPGothicE" w:hAnsi="Times New Roman" w:cs="Times New Roman"/>
          <w:color w:val="000000" w:themeColor="text1"/>
          <w:sz w:val="22"/>
          <w:lang w:val="es-MX"/>
        </w:rPr>
        <w:t>c</w:t>
      </w:r>
      <w:r w:rsidR="004139A3" w:rsidRPr="00432FA9">
        <w:rPr>
          <w:rFonts w:ascii="Times New Roman" w:eastAsia="HGPGothicE" w:hAnsi="Times New Roman" w:cs="Times New Roman" w:hint="cs"/>
          <w:color w:val="000000" w:themeColor="text1"/>
          <w:sz w:val="22"/>
          <w:lang w:val="es-MX"/>
        </w:rPr>
        <w:t>á</w:t>
      </w:r>
      <w:proofErr w:type="spellEnd"/>
      <w:r w:rsidR="004139A3" w:rsidRPr="00432FA9">
        <w:rPr>
          <w:rFonts w:ascii="Times New Roman" w:eastAsia="HGPGothicE" w:hAnsi="Times New Roman" w:cs="Times New Roman"/>
          <w:color w:val="000000" w:themeColor="text1"/>
          <w:sz w:val="22"/>
          <w:lang w:val="es-MX"/>
        </w:rPr>
        <w:t xml:space="preserve"> </w:t>
      </w:r>
      <w:proofErr w:type="spellStart"/>
      <w:r w:rsidR="004139A3" w:rsidRPr="00432FA9">
        <w:rPr>
          <w:rFonts w:ascii="Times New Roman" w:eastAsia="HGPGothicE" w:hAnsi="Times New Roman" w:cs="Times New Roman"/>
          <w:color w:val="000000" w:themeColor="text1"/>
          <w:sz w:val="22"/>
          <w:lang w:val="es-MX"/>
        </w:rPr>
        <w:t>nhân</w:t>
      </w:r>
      <w:proofErr w:type="spellEnd"/>
      <w:r w:rsidR="004139A3" w:rsidRPr="00432FA9">
        <w:rPr>
          <w:rFonts w:ascii="Times New Roman" w:eastAsia="HGPGothicE" w:hAnsi="Times New Roman" w:cs="Times New Roman"/>
          <w:color w:val="000000" w:themeColor="text1"/>
          <w:sz w:val="22"/>
          <w:lang w:val="es-MX"/>
        </w:rPr>
        <w:t xml:space="preserve"> </w:t>
      </w:r>
      <w:proofErr w:type="spellStart"/>
      <w:r w:rsidR="004139A3" w:rsidRPr="00432FA9">
        <w:rPr>
          <w:rFonts w:ascii="Times New Roman" w:eastAsia="HGPGothicE" w:hAnsi="Times New Roman" w:cs="Times New Roman"/>
          <w:color w:val="000000" w:themeColor="text1"/>
          <w:sz w:val="22"/>
          <w:lang w:val="es-MX"/>
        </w:rPr>
        <w:t>của</w:t>
      </w:r>
      <w:proofErr w:type="spellEnd"/>
      <w:r w:rsidR="004139A3" w:rsidRPr="00432FA9">
        <w:rPr>
          <w:rFonts w:ascii="Times New Roman" w:eastAsia="HGPGothicE" w:hAnsi="Times New Roman" w:cs="Times New Roman"/>
          <w:color w:val="000000" w:themeColor="text1"/>
          <w:sz w:val="22"/>
          <w:lang w:val="es-MX"/>
        </w:rPr>
        <w:t xml:space="preserve"> </w:t>
      </w:r>
      <w:proofErr w:type="spellStart"/>
      <w:r w:rsidR="004139A3" w:rsidRPr="00432FA9">
        <w:rPr>
          <w:rFonts w:ascii="Times New Roman" w:eastAsia="HGPGothicE" w:hAnsi="Times New Roman" w:cs="Times New Roman"/>
          <w:color w:val="000000" w:themeColor="text1"/>
          <w:sz w:val="22"/>
          <w:lang w:val="es-MX"/>
        </w:rPr>
        <w:t>người</w:t>
      </w:r>
      <w:proofErr w:type="spellEnd"/>
      <w:r w:rsidR="004139A3" w:rsidRPr="00432FA9">
        <w:rPr>
          <w:rFonts w:ascii="Times New Roman" w:eastAsia="HGPGothicE" w:hAnsi="Times New Roman" w:cs="Times New Roman"/>
          <w:color w:val="000000" w:themeColor="text1"/>
          <w:sz w:val="22"/>
          <w:lang w:val="es-MX"/>
        </w:rPr>
        <w:t xml:space="preserve"> </w:t>
      </w:r>
      <w:proofErr w:type="spellStart"/>
      <w:r w:rsidR="004139A3" w:rsidRPr="00432FA9">
        <w:rPr>
          <w:rFonts w:ascii="Times New Roman" w:eastAsia="HGPGothicE" w:hAnsi="Times New Roman" w:cs="Times New Roman"/>
          <w:color w:val="000000" w:themeColor="text1"/>
          <w:sz w:val="22"/>
          <w:lang w:val="es-MX"/>
        </w:rPr>
        <w:t>báo</w:t>
      </w:r>
      <w:proofErr w:type="spellEnd"/>
      <w:r w:rsidR="004139A3" w:rsidRPr="00432FA9">
        <w:rPr>
          <w:rFonts w:ascii="Times New Roman" w:eastAsia="HGPGothicE" w:hAnsi="Times New Roman" w:cs="Times New Roman"/>
          <w:color w:val="000000" w:themeColor="text1"/>
          <w:sz w:val="22"/>
          <w:lang w:val="es-MX"/>
        </w:rPr>
        <w:t xml:space="preserve"> </w:t>
      </w:r>
      <w:proofErr w:type="spellStart"/>
      <w:r w:rsidR="004139A3" w:rsidRPr="00432FA9">
        <w:rPr>
          <w:rFonts w:ascii="Times New Roman" w:eastAsia="HGPGothicE" w:hAnsi="Times New Roman" w:cs="Times New Roman"/>
          <w:color w:val="000000" w:themeColor="text1"/>
          <w:sz w:val="22"/>
          <w:lang w:val="es-MX"/>
        </w:rPr>
        <w:t>c</w:t>
      </w:r>
      <w:r w:rsidR="004139A3" w:rsidRPr="00432FA9">
        <w:rPr>
          <w:rFonts w:ascii="Times New Roman" w:eastAsia="HGPGothicE" w:hAnsi="Times New Roman" w:cs="Times New Roman" w:hint="cs"/>
          <w:color w:val="000000" w:themeColor="text1"/>
          <w:sz w:val="22"/>
          <w:lang w:val="es-MX"/>
        </w:rPr>
        <w:t>á</w:t>
      </w:r>
      <w:r w:rsidR="004139A3" w:rsidRPr="00432FA9">
        <w:rPr>
          <w:rFonts w:ascii="Times New Roman" w:eastAsia="HGPGothicE" w:hAnsi="Times New Roman" w:cs="Times New Roman"/>
          <w:color w:val="000000" w:themeColor="text1"/>
          <w:sz w:val="22"/>
          <w:lang w:val="es-MX"/>
        </w:rPr>
        <w:t>o</w:t>
      </w:r>
      <w:proofErr w:type="spellEnd"/>
      <w:r w:rsidR="004139A3" w:rsidRPr="00C9596B">
        <w:rPr>
          <w:rFonts w:ascii="Times New Roman" w:eastAsia="HGPGothicE" w:hAnsi="Times New Roman" w:cs="Times New Roman"/>
          <w:color w:val="000000" w:themeColor="text1"/>
          <w:sz w:val="22"/>
          <w:lang w:val="vi-VN"/>
        </w:rPr>
        <w:t>, ngườ</w:t>
      </w:r>
      <w:r w:rsidR="004139A3" w:rsidRPr="00D35E06">
        <w:rPr>
          <w:rFonts w:ascii="Times New Roman" w:eastAsia="HGPGothicE" w:hAnsi="Times New Roman" w:cs="Times New Roman"/>
          <w:color w:val="000000" w:themeColor="text1"/>
          <w:sz w:val="22"/>
          <w:lang w:val="vi-VN"/>
        </w:rPr>
        <w:t xml:space="preserve">i nhận tư vấn </w:t>
      </w:r>
    </w:p>
    <w:p w14:paraId="31AB74C1" w14:textId="30F9D847" w:rsidR="00702598" w:rsidRPr="00432FA9" w:rsidRDefault="004139A3" w:rsidP="00264A30">
      <w:pPr>
        <w:pStyle w:val="a6"/>
        <w:ind w:leftChars="200" w:left="320" w:firstLineChars="88" w:firstLine="194"/>
        <w:rPr>
          <w:rFonts w:ascii="BIZ UDPゴシック" w:eastAsia="BIZ UDPゴシック" w:hAnsi="BIZ UDPゴシック"/>
          <w:color w:val="50637D" w:themeColor="text2" w:themeTint="E6"/>
          <w:sz w:val="32"/>
          <w:szCs w:val="32"/>
          <w:lang w:val="es-MX"/>
        </w:rPr>
      </w:pPr>
      <w:r w:rsidRPr="00D35E06">
        <w:rPr>
          <w:rFonts w:ascii="Times New Roman" w:eastAsia="HGPGothicE" w:hAnsi="Times New Roman" w:cs="Times New Roman"/>
          <w:color w:val="000000" w:themeColor="text1"/>
          <w:sz w:val="22"/>
        </w:rPr>
        <w:t xml:space="preserve">  </w:t>
      </w:r>
      <w:proofErr w:type="spellStart"/>
      <w:proofErr w:type="gramStart"/>
      <w:r w:rsidRPr="00432FA9">
        <w:rPr>
          <w:rFonts w:ascii="Times New Roman" w:eastAsia="HGPGothicE" w:hAnsi="Times New Roman" w:cs="Times New Roman"/>
          <w:color w:val="000000" w:themeColor="text1"/>
          <w:sz w:val="22"/>
          <w:lang w:val="es-MX"/>
        </w:rPr>
        <w:t>sẽ</w:t>
      </w:r>
      <w:proofErr w:type="spellEnd"/>
      <w:proofErr w:type="gramEnd"/>
      <w:r w:rsidRPr="00432FA9">
        <w:rPr>
          <w:rFonts w:ascii="Times New Roman" w:eastAsia="HGPGothicE" w:hAnsi="Times New Roman" w:cs="Times New Roman"/>
          <w:color w:val="000000" w:themeColor="text1"/>
          <w:sz w:val="22"/>
          <w:lang w:val="es-MX"/>
        </w:rPr>
        <w:t xml:space="preserve"> </w:t>
      </w:r>
      <w:proofErr w:type="spellStart"/>
      <w:r w:rsidRPr="00432FA9">
        <w:rPr>
          <w:rFonts w:ascii="Times New Roman" w:eastAsia="HGPGothicE" w:hAnsi="Times New Roman" w:cs="Times New Roman"/>
          <w:color w:val="000000" w:themeColor="text1"/>
          <w:sz w:val="22"/>
          <w:lang w:val="es-MX"/>
        </w:rPr>
        <w:t>được</w:t>
      </w:r>
      <w:proofErr w:type="spellEnd"/>
      <w:r w:rsidRPr="00432FA9">
        <w:rPr>
          <w:rFonts w:ascii="Times New Roman" w:eastAsia="HGPGothicE" w:hAnsi="Times New Roman" w:cs="Times New Roman"/>
          <w:color w:val="000000" w:themeColor="text1"/>
          <w:sz w:val="22"/>
          <w:lang w:val="es-MX"/>
        </w:rPr>
        <w:t xml:space="preserve"> </w:t>
      </w:r>
      <w:proofErr w:type="spellStart"/>
      <w:r w:rsidRPr="00432FA9">
        <w:rPr>
          <w:rFonts w:ascii="Times New Roman" w:eastAsia="HGPGothicE" w:hAnsi="Times New Roman" w:cs="Times New Roman"/>
          <w:color w:val="000000" w:themeColor="text1"/>
          <w:sz w:val="22"/>
          <w:lang w:val="es-MX"/>
        </w:rPr>
        <w:t>bảo</w:t>
      </w:r>
      <w:proofErr w:type="spellEnd"/>
      <w:r w:rsidRPr="00432FA9">
        <w:rPr>
          <w:rFonts w:ascii="Times New Roman" w:eastAsia="HGPGothicE" w:hAnsi="Times New Roman" w:cs="Times New Roman"/>
          <w:color w:val="000000" w:themeColor="text1"/>
          <w:sz w:val="22"/>
          <w:lang w:val="es-MX"/>
        </w:rPr>
        <w:t xml:space="preserve"> </w:t>
      </w:r>
      <w:proofErr w:type="spellStart"/>
      <w:r w:rsidRPr="00432FA9">
        <w:rPr>
          <w:rFonts w:ascii="Times New Roman" w:eastAsia="HGPGothicE" w:hAnsi="Times New Roman" w:cs="Times New Roman"/>
          <w:color w:val="000000" w:themeColor="text1"/>
          <w:sz w:val="22"/>
          <w:lang w:val="es-MX"/>
        </w:rPr>
        <w:t>mật</w:t>
      </w:r>
      <w:proofErr w:type="spellEnd"/>
      <w:r w:rsidRPr="00432FA9">
        <w:rPr>
          <w:rFonts w:ascii="Times New Roman" w:eastAsia="HGPGothicE" w:hAnsi="Times New Roman" w:cs="Times New Roman"/>
          <w:color w:val="000000" w:themeColor="text1"/>
          <w:sz w:val="22"/>
          <w:lang w:val="es-MX"/>
        </w:rPr>
        <w:t>.</w:t>
      </w:r>
    </w:p>
    <w:tbl>
      <w:tblPr>
        <w:tblpPr w:leftFromText="142" w:rightFromText="142" w:vertAnchor="text" w:horzAnchor="margin" w:tblpY="392"/>
        <w:tblOverlap w:val="never"/>
        <w:tblW w:w="5011" w:type="pct"/>
        <w:tblLayout w:type="fixed"/>
        <w:tblCellMar>
          <w:left w:w="99" w:type="dxa"/>
          <w:right w:w="99" w:type="dxa"/>
        </w:tblCellMar>
        <w:tblLook w:val="0600" w:firstRow="0" w:lastRow="0" w:firstColumn="0" w:lastColumn="0" w:noHBand="1" w:noVBand="1"/>
      </w:tblPr>
      <w:tblGrid>
        <w:gridCol w:w="10489"/>
      </w:tblGrid>
      <w:tr w:rsidR="00702598" w:rsidRPr="004139A3" w14:paraId="3A7E6156" w14:textId="77777777" w:rsidTr="00DA3E42">
        <w:tc>
          <w:tcPr>
            <w:tcW w:w="10489" w:type="dxa"/>
            <w:tcBorders>
              <w:top w:val="dashSmallGap" w:sz="4" w:space="0" w:color="auto"/>
              <w:bottom w:val="dotted" w:sz="4" w:space="0" w:color="auto"/>
            </w:tcBorders>
          </w:tcPr>
          <w:p w14:paraId="19AADBCB" w14:textId="727942E1" w:rsidR="00702598" w:rsidRPr="00432FA9" w:rsidRDefault="007F38FD" w:rsidP="00DA3E42">
            <w:pPr>
              <w:pStyle w:val="a6"/>
              <w:spacing w:before="0" w:after="0"/>
              <w:rPr>
                <w:noProof/>
                <w:sz w:val="12"/>
                <w:szCs w:val="16"/>
                <w:lang w:val="es-MX"/>
              </w:rPr>
            </w:pPr>
            <w:r>
              <w:rPr>
                <w:noProof/>
                <w:sz w:val="12"/>
                <w:szCs w:val="16"/>
              </w:rPr>
              <mc:AlternateContent>
                <mc:Choice Requires="wps">
                  <w:drawing>
                    <wp:anchor distT="0" distB="0" distL="114300" distR="114300" simplePos="0" relativeHeight="251678753" behindDoc="0" locked="0" layoutInCell="1" allowOverlap="1" wp14:anchorId="53A77A71" wp14:editId="70871BC8">
                      <wp:simplePos x="0" y="0"/>
                      <wp:positionH relativeFrom="column">
                        <wp:posOffset>4226839</wp:posOffset>
                      </wp:positionH>
                      <wp:positionV relativeFrom="paragraph">
                        <wp:posOffset>44323</wp:posOffset>
                      </wp:positionV>
                      <wp:extent cx="1026795" cy="306172"/>
                      <wp:effectExtent l="0" t="0" r="20955" b="17780"/>
                      <wp:wrapNone/>
                      <wp:docPr id="38922683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6795" cy="306172"/>
                              </a:xfrm>
                              <a:prstGeom prst="rect">
                                <a:avLst/>
                              </a:prstGeom>
                              <a:solidFill>
                                <a:srgbClr val="FFFFFF"/>
                              </a:solidFill>
                              <a:ln w="9525">
                                <a:solidFill>
                                  <a:srgbClr val="000000"/>
                                </a:solidFill>
                                <a:miter lim="800000"/>
                                <a:headEnd/>
                                <a:tailEnd/>
                              </a:ln>
                            </wps:spPr>
                            <wps:txbx>
                              <w:txbxContent>
                                <w:p w14:paraId="2FE47085" w14:textId="732D3E7C" w:rsidR="005A2232" w:rsidRPr="00432FA9" w:rsidRDefault="00E27434" w:rsidP="00702598">
                                  <w:pPr>
                                    <w:jc w:val="center"/>
                                    <w:rPr>
                                      <w:rFonts w:ascii="Times New Roman" w:hAnsi="Times New Roman" w:cs="Times New Roman"/>
                                      <w:sz w:val="18"/>
                                      <w:szCs w:val="21"/>
                                    </w:rPr>
                                  </w:pPr>
                                  <w:proofErr w:type="spellStart"/>
                                  <w:r w:rsidRPr="00432FA9">
                                    <w:rPr>
                                      <w:rFonts w:ascii="Times New Roman" w:hAnsi="Times New Roman" w:cs="Times New Roman"/>
                                      <w:sz w:val="18"/>
                                      <w:szCs w:val="21"/>
                                    </w:rPr>
                                    <w:t>Kênh</w:t>
                                  </w:r>
                                  <w:proofErr w:type="spellEnd"/>
                                  <w:r w:rsidRPr="00432FA9">
                                    <w:rPr>
                                      <w:rFonts w:ascii="Times New Roman" w:hAnsi="Times New Roman" w:cs="Times New Roman"/>
                                      <w:sz w:val="18"/>
                                      <w:szCs w:val="21"/>
                                    </w:rPr>
                                    <w:t xml:space="preserve"> </w:t>
                                  </w:r>
                                  <w:proofErr w:type="spellStart"/>
                                  <w:r w:rsidRPr="00432FA9">
                                    <w:rPr>
                                      <w:rFonts w:ascii="Times New Roman" w:hAnsi="Times New Roman" w:cs="Times New Roman"/>
                                      <w:sz w:val="18"/>
                                      <w:szCs w:val="21"/>
                                    </w:rPr>
                                    <w:t>liên</w:t>
                                  </w:r>
                                  <w:proofErr w:type="spellEnd"/>
                                  <w:r w:rsidRPr="00432FA9">
                                    <w:rPr>
                                      <w:rFonts w:ascii="Times New Roman" w:hAnsi="Times New Roman" w:cs="Times New Roman"/>
                                      <w:sz w:val="18"/>
                                      <w:szCs w:val="21"/>
                                    </w:rPr>
                                    <w:t xml:space="preserve"> </w:t>
                                  </w:r>
                                  <w:proofErr w:type="spellStart"/>
                                  <w:r w:rsidRPr="00432FA9">
                                    <w:rPr>
                                      <w:rFonts w:ascii="Times New Roman" w:hAnsi="Times New Roman" w:cs="Times New Roman"/>
                                      <w:sz w:val="18"/>
                                      <w:szCs w:val="21"/>
                                    </w:rPr>
                                    <w:t>lạc</w:t>
                                  </w:r>
                                  <w:proofErr w:type="spellEnd"/>
                                  <w:r w:rsidRPr="00432FA9">
                                    <w:rPr>
                                      <w:rFonts w:ascii="Times New Roman" w:hAnsi="Times New Roman" w:cs="Times New Roman"/>
                                      <w:sz w:val="18"/>
                                      <w:szCs w:val="21"/>
                                    </w:rPr>
                                    <w:t xml:space="preserve"> </w:t>
                                  </w:r>
                                  <w:proofErr w:type="spellStart"/>
                                  <w:r w:rsidRPr="00432FA9">
                                    <w:rPr>
                                      <w:rFonts w:ascii="Times New Roman" w:hAnsi="Times New Roman" w:cs="Times New Roman"/>
                                      <w:sz w:val="18"/>
                                      <w:szCs w:val="21"/>
                                    </w:rPr>
                                    <w:t>ngoài</w:t>
                                  </w:r>
                                  <w:proofErr w:type="spellEnd"/>
                                  <w:r w:rsidRPr="00432FA9">
                                    <w:rPr>
                                      <w:rFonts w:ascii="Times New Roman" w:hAnsi="Times New Roman" w:cs="Times New Roman"/>
                                      <w:sz w:val="18"/>
                                      <w:szCs w:val="21"/>
                                    </w:rPr>
                                    <w:t xml:space="preserve"> </w:t>
                                  </w:r>
                                  <w:proofErr w:type="spellStart"/>
                                  <w:r w:rsidRPr="00432FA9">
                                    <w:rPr>
                                      <w:rFonts w:ascii="Times New Roman" w:hAnsi="Times New Roman" w:cs="Times New Roman"/>
                                      <w:sz w:val="18"/>
                                      <w:szCs w:val="21"/>
                                    </w:rPr>
                                    <w:t>công</w:t>
                                  </w:r>
                                  <w:proofErr w:type="spellEnd"/>
                                  <w:r w:rsidRPr="00432FA9">
                                    <w:rPr>
                                      <w:rFonts w:ascii="Times New Roman" w:hAnsi="Times New Roman" w:cs="Times New Roman"/>
                                      <w:sz w:val="18"/>
                                      <w:szCs w:val="21"/>
                                    </w:rPr>
                                    <w:t xml:space="preserve"> 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A77A71" id="_x0000_s1055" type="#_x0000_t202" style="position:absolute;margin-left:332.8pt;margin-top:3.5pt;width:80.85pt;height:24.1pt;z-index:2516787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">
                      <v:textbox>
                        <w:txbxContent>
                          <w:p w14:paraId="2FE47085" w14:textId="732D3E7C" w:rsidR="005A2232" w:rsidRPr="00432FA9" w:rsidRDefault="00E27434" w:rsidP="00702598">
                            <w:pPr>
                              <w:jc w:val="center"/>
                              <w:rPr>
                                <w:rFonts w:ascii="Times New Roman" w:hAnsi="Times New Roman" w:cs="Times New Roman"/>
                                <w:sz w:val="18"/>
                                <w:szCs w:val="21"/>
                              </w:rPr>
                            </w:pPr>
                            <w:r w:rsidRPr="00432FA9">
                              <w:rPr>
                                <w:rFonts w:ascii="Times New Roman" w:hAnsi="Times New Roman" w:cs="Times New Roman"/>
                                <w:sz w:val="18"/>
                                <w:szCs w:val="21"/>
                              </w:rPr>
                              <w:t>Kênh liên lạc ngoài công ty</w:t>
                            </w:r>
                          </w:p>
                        </w:txbxContent>
                      </v:textbox>
                    </v:shape>
                  </w:pict>
                </mc:Fallback>
              </mc:AlternateContent>
            </w:r>
            <w:r w:rsidR="00702598" w:rsidRPr="00432FA9">
              <w:rPr>
                <w:noProof/>
                <w:lang w:val="es-MX"/>
              </w:rPr>
              <w:t xml:space="preserve"> </w:t>
            </w:r>
          </w:p>
          <w:p w14:paraId="4ABEBFC1" w14:textId="0A5F91DB" w:rsidR="00702598" w:rsidRPr="00432FA9" w:rsidRDefault="00702598" w:rsidP="00DA3E42">
            <w:pPr>
              <w:pStyle w:val="NoSpacing"/>
              <w:jc w:val="both"/>
              <w:rPr>
                <w:noProof/>
                <w:sz w:val="12"/>
                <w:szCs w:val="16"/>
                <w:lang w:val="es-MX"/>
              </w:rPr>
            </w:pPr>
          </w:p>
          <w:p w14:paraId="12CF341F" w14:textId="27A07C6A" w:rsidR="00702598" w:rsidRPr="00432FA9" w:rsidRDefault="00702598" w:rsidP="00DA3E42">
            <w:pPr>
              <w:pStyle w:val="NoSpacing"/>
              <w:jc w:val="both"/>
              <w:rPr>
                <w:noProof/>
                <w:sz w:val="12"/>
                <w:szCs w:val="16"/>
                <w:lang w:val="es-MX"/>
              </w:rPr>
            </w:pPr>
          </w:p>
          <w:p w14:paraId="320F370B" w14:textId="0C33E237" w:rsidR="00702598" w:rsidRPr="00432FA9" w:rsidRDefault="00702598" w:rsidP="00DA3E42">
            <w:pPr>
              <w:pStyle w:val="NoSpacing"/>
              <w:jc w:val="both"/>
              <w:rPr>
                <w:noProof/>
                <w:sz w:val="12"/>
                <w:szCs w:val="16"/>
                <w:lang w:val="es-MX"/>
              </w:rPr>
            </w:pPr>
          </w:p>
          <w:p w14:paraId="0CBF7A2A" w14:textId="2CF0EAF9" w:rsidR="00702598" w:rsidRPr="00432FA9" w:rsidRDefault="00C72537" w:rsidP="00DA3E42">
            <w:pPr>
              <w:pStyle w:val="NoSpacing"/>
              <w:jc w:val="both"/>
              <w:rPr>
                <w:noProof/>
                <w:sz w:val="12"/>
                <w:szCs w:val="16"/>
                <w:lang w:val="es-MX"/>
              </w:rPr>
            </w:pPr>
            <w:r w:rsidRPr="00041128">
              <w:rPr>
                <w:rFonts w:cs="Segoe UI Symbol" w:hint="eastAsia"/>
                <w:b/>
                <w:noProof/>
                <w:color w:val="3333FF"/>
                <w:sz w:val="28"/>
                <w:szCs w:val="28"/>
                <w:u w:val="single"/>
              </w:rPr>
              <mc:AlternateContent>
                <mc:Choice Requires="wpg">
                  <w:drawing>
                    <wp:anchor distT="0" distB="0" distL="114300" distR="114300" simplePos="0" relativeHeight="251684897" behindDoc="0" locked="0" layoutInCell="1" allowOverlap="1" wp14:anchorId="391C3BB1" wp14:editId="79BCE2F8">
                      <wp:simplePos x="0" y="0"/>
                      <wp:positionH relativeFrom="margin">
                        <wp:posOffset>-44577</wp:posOffset>
                      </wp:positionH>
                      <wp:positionV relativeFrom="paragraph">
                        <wp:posOffset>49251</wp:posOffset>
                      </wp:positionV>
                      <wp:extent cx="6809740" cy="2578735"/>
                      <wp:effectExtent l="0" t="0" r="0" b="31115"/>
                      <wp:wrapNone/>
                      <wp:docPr id="1474987896" name="グループ化 1474987896"/>
                      <wp:cNvGraphicFramePr/>
                      <a:graphic xmlns:a="http://schemas.openxmlformats.org/drawingml/2006/main">
                        <a:graphicData uri="http://schemas.microsoft.com/office/word/2010/wordprocessingGroup">
                          <wpg:wgp>
                            <wpg:cNvGrpSpPr/>
                            <wpg:grpSpPr>
                              <a:xfrm>
                                <a:off x="0" y="0"/>
                                <a:ext cx="6809740" cy="2578735"/>
                                <a:chOff x="-49749" y="685991"/>
                                <a:chExt cx="6998545" cy="2620162"/>
                              </a:xfrm>
                            </wpg:grpSpPr>
                            <wpg:grpSp>
                              <wpg:cNvPr id="1687825434" name="グループ化 1687825434"/>
                              <wpg:cNvGrpSpPr/>
                              <wpg:grpSpPr>
                                <a:xfrm>
                                  <a:off x="-49749" y="685991"/>
                                  <a:ext cx="6998545" cy="2620162"/>
                                  <a:chOff x="-49749" y="776048"/>
                                  <a:chExt cx="6998545" cy="2964148"/>
                                </a:xfrm>
                              </wpg:grpSpPr>
                              <wpg:grpSp>
                                <wpg:cNvPr id="1690074890" name="グループ化 1690074890"/>
                                <wpg:cNvGrpSpPr/>
                                <wpg:grpSpPr>
                                  <a:xfrm>
                                    <a:off x="1" y="776048"/>
                                    <a:ext cx="6705600" cy="563280"/>
                                    <a:chOff x="1" y="776048"/>
                                    <a:chExt cx="6705600" cy="563280"/>
                                  </a:xfrm>
                                </wpg:grpSpPr>
                                <wps:wsp>
                                  <wps:cNvPr id="399613217" name="角丸四角形 21"/>
                                  <wps:cNvSpPr/>
                                  <wps:spPr>
                                    <a:xfrm>
                                      <a:off x="1" y="797376"/>
                                      <a:ext cx="6705600" cy="513020"/>
                                    </a:xfrm>
                                    <a:prstGeom prst="roundRect">
                                      <a:avLst/>
                                    </a:prstGeom>
                                    <a:solidFill>
                                      <a:srgbClr val="CCECFF"/>
                                    </a:solidFill>
                                    <a:ln w="57150" cap="flat" cmpd="sng" algn="ctr">
                                      <a:solidFill>
                                        <a:srgbClr val="0A249B">
                                          <a:lumMod val="75000"/>
                                        </a:srgbClr>
                                      </a:solidFill>
                                      <a:prstDash val="solid"/>
                                      <a:miter lim="800000"/>
                                    </a:ln>
                                    <a:effectLst/>
                                  </wps:spPr>
                                  <wps:txbx>
                                    <w:txbxContent>
                                      <w:p w14:paraId="69BD5E14" w14:textId="77777777" w:rsidR="005A2232" w:rsidRPr="00F4148B" w:rsidRDefault="005A2232" w:rsidP="00702598">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632344634" name="グループ化 1632344634"/>
                                  <wpg:cNvGrpSpPr/>
                                  <wpg:grpSpPr>
                                    <a:xfrm>
                                      <a:off x="93080" y="776048"/>
                                      <a:ext cx="6608588" cy="563280"/>
                                      <a:chOff x="-68845" y="776048"/>
                                      <a:chExt cx="6608588" cy="563280"/>
                                    </a:xfrm>
                                  </wpg:grpSpPr>
                                  <wps:wsp>
                                    <wps:cNvPr id="55047616" name="角丸四角形 24"/>
                                    <wps:cNvSpPr/>
                                    <wps:spPr>
                                      <a:xfrm>
                                        <a:off x="1586743" y="840675"/>
                                        <a:ext cx="4953000" cy="498653"/>
                                      </a:xfrm>
                                      <a:prstGeom prst="roundRect">
                                        <a:avLst/>
                                      </a:prstGeom>
                                      <a:noFill/>
                                      <a:ln w="12700" cap="flat" cmpd="sng" algn="ctr">
                                        <a:noFill/>
                                        <a:prstDash val="solid"/>
                                        <a:miter lim="800000"/>
                                      </a:ln>
                                      <a:effectLst/>
                                    </wps:spPr>
                                    <wps:txbx>
                                      <w:txbxContent>
                                        <w:p w14:paraId="20CF1536" w14:textId="29C3036C" w:rsidR="005A2232" w:rsidRPr="00432FA9" w:rsidRDefault="00C72537" w:rsidP="00702598">
                                          <w:pPr>
                                            <w:spacing w:line="240" w:lineRule="auto"/>
                                            <w:rPr>
                                              <w:rFonts w:ascii="Times New Roman" w:eastAsia="HGMaruGothicMPRO" w:hAnsi="Times New Roman" w:cs="Times New Roman"/>
                                              <w:color w:val="05114D" w:themeColor="accent1" w:themeShade="80"/>
                                              <w:sz w:val="32"/>
                                              <w:szCs w:val="32"/>
                                              <w:u w:val="single"/>
                                            </w:rPr>
                                          </w:pPr>
                                          <w:proofErr w:type="spellStart"/>
                                          <w:r w:rsidRPr="00432FA9">
                                            <w:rPr>
                                              <w:rFonts w:ascii="Times New Roman" w:eastAsia="HGMaruGothicMPRO" w:hAnsi="Times New Roman" w:cs="Times New Roman" w:hint="cs"/>
                                              <w:color w:val="FF0000"/>
                                              <w:sz w:val="28"/>
                                              <w:szCs w:val="32"/>
                                              <w:u w:val="single"/>
                                            </w:rPr>
                                            <w:t>Đ</w:t>
                                          </w:r>
                                          <w:r w:rsidRPr="00432FA9">
                                            <w:rPr>
                                              <w:rFonts w:ascii="Times New Roman" w:eastAsia="HGMaruGothicMPRO" w:hAnsi="Times New Roman" w:cs="Times New Roman"/>
                                              <w:color w:val="FF0000"/>
                                              <w:sz w:val="28"/>
                                              <w:szCs w:val="32"/>
                                              <w:u w:val="single"/>
                                            </w:rPr>
                                            <w:t>ịa</w:t>
                                          </w:r>
                                          <w:proofErr w:type="spellEnd"/>
                                          <w:r w:rsidRPr="00432FA9">
                                            <w:rPr>
                                              <w:rFonts w:ascii="Times New Roman" w:eastAsia="HGMaruGothicMPRO" w:hAnsi="Times New Roman" w:cs="Times New Roman"/>
                                              <w:color w:val="FF0000"/>
                                              <w:sz w:val="28"/>
                                              <w:szCs w:val="32"/>
                                              <w:u w:val="single"/>
                                            </w:rPr>
                                            <w:t xml:space="preserve"> </w:t>
                                          </w:r>
                                          <w:proofErr w:type="spellStart"/>
                                          <w:r w:rsidRPr="00432FA9">
                                            <w:rPr>
                                              <w:rFonts w:ascii="Times New Roman" w:eastAsia="HGMaruGothicMPRO" w:hAnsi="Times New Roman" w:cs="Times New Roman"/>
                                              <w:color w:val="FF0000"/>
                                              <w:sz w:val="28"/>
                                              <w:szCs w:val="32"/>
                                              <w:u w:val="single"/>
                                            </w:rPr>
                                            <w:t>chỉ</w:t>
                                          </w:r>
                                          <w:proofErr w:type="spellEnd"/>
                                          <w:r w:rsidRPr="00432FA9">
                                            <w:rPr>
                                              <w:rFonts w:ascii="Times New Roman" w:eastAsia="HGMaruGothicMPRO" w:hAnsi="Times New Roman" w:cs="Times New Roman"/>
                                              <w:color w:val="FF0000"/>
                                              <w:sz w:val="28"/>
                                              <w:szCs w:val="32"/>
                                              <w:u w:val="single"/>
                                            </w:rPr>
                                            <w:t xml:space="preserve"> E-mail </w:t>
                                          </w:r>
                                          <w:proofErr w:type="spellStart"/>
                                          <w:r w:rsidRPr="00432FA9">
                                            <w:rPr>
                                              <w:rFonts w:ascii="Times New Roman" w:eastAsia="HGMaruGothicMPRO" w:hAnsi="Times New Roman" w:cs="Times New Roman"/>
                                              <w:color w:val="FF0000"/>
                                              <w:sz w:val="28"/>
                                              <w:szCs w:val="32"/>
                                              <w:u w:val="single"/>
                                            </w:rPr>
                                            <w:t>chuy</w:t>
                                          </w:r>
                                          <w:r w:rsidRPr="00432FA9">
                                            <w:rPr>
                                              <w:rFonts w:ascii="Times New Roman" w:eastAsia="HGMaruGothicMPRO" w:hAnsi="Times New Roman" w:cs="Times New Roman" w:hint="cs"/>
                                              <w:color w:val="FF0000"/>
                                              <w:sz w:val="28"/>
                                              <w:szCs w:val="32"/>
                                              <w:u w:val="single"/>
                                            </w:rPr>
                                            <w:t>ê</w:t>
                                          </w:r>
                                          <w:r w:rsidRPr="00432FA9">
                                            <w:rPr>
                                              <w:rFonts w:ascii="Times New Roman" w:eastAsia="HGMaruGothicMPRO" w:hAnsi="Times New Roman" w:cs="Times New Roman"/>
                                              <w:color w:val="FF0000"/>
                                              <w:sz w:val="28"/>
                                              <w:szCs w:val="32"/>
                                              <w:u w:val="single"/>
                                            </w:rPr>
                                            <w:t>n</w:t>
                                          </w:r>
                                          <w:proofErr w:type="spellEnd"/>
                                          <w:r w:rsidRPr="00432FA9">
                                            <w:rPr>
                                              <w:rFonts w:ascii="Times New Roman" w:eastAsia="HGMaruGothicMPRO" w:hAnsi="Times New Roman" w:cs="Times New Roman"/>
                                              <w:color w:val="FF0000"/>
                                              <w:sz w:val="28"/>
                                              <w:szCs w:val="32"/>
                                              <w:u w:val="single"/>
                                            </w:rPr>
                                            <w:t xml:space="preserve"> </w:t>
                                          </w:r>
                                          <w:proofErr w:type="spellStart"/>
                                          <w:r w:rsidRPr="00432FA9">
                                            <w:rPr>
                                              <w:rFonts w:ascii="Times New Roman" w:eastAsia="HGMaruGothicMPRO" w:hAnsi="Times New Roman" w:cs="Times New Roman"/>
                                              <w:color w:val="FF0000"/>
                                              <w:sz w:val="28"/>
                                              <w:szCs w:val="32"/>
                                              <w:u w:val="single"/>
                                            </w:rPr>
                                            <w:t>dụng</w:t>
                                          </w:r>
                                          <w:proofErr w:type="spellEnd"/>
                                          <w:r w:rsidR="005A2232" w:rsidRPr="00432FA9">
                                            <w:rPr>
                                              <w:rFonts w:ascii="Times New Roman" w:eastAsia="HGMaruGothicMPRO" w:hAnsi="Times New Roman" w:cs="Times New Roman" w:hint="eastAsia"/>
                                              <w:color w:val="FF0000"/>
                                              <w:sz w:val="32"/>
                                              <w:szCs w:val="32"/>
                                              <w:u w:val="single"/>
                                            </w:rPr>
                                            <w:t>：</w:t>
                                          </w:r>
                                          <w:r w:rsidR="005A2232" w:rsidRPr="00432FA9">
                                            <w:rPr>
                                              <w:rFonts w:ascii="Times New Roman" w:eastAsia="HGMaruGothicMPRO" w:hAnsi="Times New Roman" w:cs="Times New Roman"/>
                                              <w:color w:val="FF0000"/>
                                              <w:sz w:val="32"/>
                                              <w:szCs w:val="32"/>
                                              <w:u w:val="single"/>
                                            </w:rPr>
                                            <w:t xml:space="preserve"> 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5016987" name="角丸四角形 23"/>
                                    <wps:cNvSpPr/>
                                    <wps:spPr>
                                      <a:xfrm>
                                        <a:off x="-68845" y="776048"/>
                                        <a:ext cx="1623742" cy="563280"/>
                                      </a:xfrm>
                                      <a:prstGeom prst="roundRect">
                                        <a:avLst/>
                                      </a:prstGeom>
                                      <a:noFill/>
                                      <a:ln w="12700" cap="flat" cmpd="sng" algn="ctr">
                                        <a:noFill/>
                                        <a:prstDash val="solid"/>
                                        <a:miter lim="800000"/>
                                      </a:ln>
                                      <a:effectLst/>
                                    </wps:spPr>
                                    <wps:txbx>
                                      <w:txbxContent>
                                        <w:p w14:paraId="436D7A54" w14:textId="39672120" w:rsidR="005A2232" w:rsidRPr="00432FA9" w:rsidRDefault="004139A3" w:rsidP="00432FA9">
                                          <w:pPr>
                                            <w:spacing w:after="0" w:line="240" w:lineRule="auto"/>
                                            <w:rPr>
                                              <w:rFonts w:ascii="Times New Roman" w:eastAsia="HGMaruGothicMPRO" w:hAnsi="Times New Roman" w:cs="Times New Roman"/>
                                              <w:sz w:val="22"/>
                                              <w:szCs w:val="20"/>
                                            </w:rPr>
                                          </w:pPr>
                                          <w:proofErr w:type="spellStart"/>
                                          <w:r w:rsidRPr="00432FA9">
                                            <w:rPr>
                                              <w:rFonts w:ascii="Times New Roman" w:eastAsia="HGMaruGothicMPRO" w:hAnsi="Times New Roman" w:cs="Times New Roman"/>
                                              <w:b/>
                                              <w:color w:val="000000" w:themeColor="text1"/>
                                              <w:sz w:val="22"/>
                                              <w:szCs w:val="20"/>
                                            </w:rPr>
                                            <w:t>K</w:t>
                                          </w:r>
                                          <w:r w:rsidRPr="00432FA9">
                                            <w:rPr>
                                              <w:rFonts w:ascii="Times New Roman" w:eastAsia="HGMaruGothicMPRO" w:hAnsi="Times New Roman" w:cs="Times New Roman" w:hint="cs"/>
                                              <w:b/>
                                              <w:color w:val="000000" w:themeColor="text1"/>
                                              <w:sz w:val="22"/>
                                              <w:szCs w:val="20"/>
                                            </w:rPr>
                                            <w:t>ê</w:t>
                                          </w:r>
                                          <w:r w:rsidRPr="00432FA9">
                                            <w:rPr>
                                              <w:rFonts w:ascii="Times New Roman" w:eastAsia="HGMaruGothicMPRO" w:hAnsi="Times New Roman" w:cs="Times New Roman"/>
                                              <w:b/>
                                              <w:color w:val="000000" w:themeColor="text1"/>
                                              <w:sz w:val="22"/>
                                              <w:szCs w:val="20"/>
                                            </w:rPr>
                                            <w:t>nh</w:t>
                                          </w:r>
                                          <w:proofErr w:type="spellEnd"/>
                                          <w:r w:rsidRPr="00432FA9">
                                            <w:rPr>
                                              <w:rFonts w:ascii="Times New Roman" w:eastAsia="HGMaruGothicMPRO" w:hAnsi="Times New Roman" w:cs="Times New Roman"/>
                                              <w:b/>
                                              <w:color w:val="000000" w:themeColor="text1"/>
                                              <w:sz w:val="22"/>
                                              <w:szCs w:val="20"/>
                                            </w:rPr>
                                            <w:t xml:space="preserve"> </w:t>
                                          </w:r>
                                          <w:proofErr w:type="spellStart"/>
                                          <w:r w:rsidRPr="00432FA9">
                                            <w:rPr>
                                              <w:rFonts w:ascii="Times New Roman" w:eastAsia="HGMaruGothicMPRO" w:hAnsi="Times New Roman" w:cs="Times New Roman"/>
                                              <w:b/>
                                              <w:color w:val="000000" w:themeColor="text1"/>
                                              <w:sz w:val="22"/>
                                              <w:szCs w:val="20"/>
                                            </w:rPr>
                                            <w:t>li</w:t>
                                          </w:r>
                                          <w:r w:rsidRPr="00432FA9">
                                            <w:rPr>
                                              <w:rFonts w:ascii="Times New Roman" w:eastAsia="HGMaruGothicMPRO" w:hAnsi="Times New Roman" w:cs="Times New Roman" w:hint="cs"/>
                                              <w:b/>
                                              <w:color w:val="000000" w:themeColor="text1"/>
                                              <w:sz w:val="22"/>
                                              <w:szCs w:val="20"/>
                                            </w:rPr>
                                            <w:t>ê</w:t>
                                          </w:r>
                                          <w:r w:rsidRPr="00432FA9">
                                            <w:rPr>
                                              <w:rFonts w:ascii="Times New Roman" w:eastAsia="HGMaruGothicMPRO" w:hAnsi="Times New Roman" w:cs="Times New Roman"/>
                                              <w:b/>
                                              <w:color w:val="000000" w:themeColor="text1"/>
                                              <w:sz w:val="22"/>
                                              <w:szCs w:val="20"/>
                                            </w:rPr>
                                            <w:t>n</w:t>
                                          </w:r>
                                          <w:proofErr w:type="spellEnd"/>
                                          <w:r w:rsidRPr="00432FA9">
                                            <w:rPr>
                                              <w:rFonts w:ascii="Times New Roman" w:eastAsia="HGMaruGothicMPRO" w:hAnsi="Times New Roman" w:cs="Times New Roman"/>
                                              <w:b/>
                                              <w:color w:val="000000" w:themeColor="text1"/>
                                              <w:sz w:val="22"/>
                                              <w:szCs w:val="20"/>
                                            </w:rPr>
                                            <w:t xml:space="preserve"> </w:t>
                                          </w:r>
                                          <w:proofErr w:type="spellStart"/>
                                          <w:r w:rsidRPr="00432FA9">
                                            <w:rPr>
                                              <w:rFonts w:ascii="Times New Roman" w:eastAsia="HGMaruGothicMPRO" w:hAnsi="Times New Roman" w:cs="Times New Roman"/>
                                              <w:b/>
                                              <w:color w:val="000000" w:themeColor="text1"/>
                                              <w:sz w:val="22"/>
                                              <w:szCs w:val="20"/>
                                            </w:rPr>
                                            <w:t>lạc</w:t>
                                          </w:r>
                                          <w:proofErr w:type="spellEnd"/>
                                          <w:r w:rsidRPr="00432FA9">
                                            <w:rPr>
                                              <w:rFonts w:ascii="Times New Roman" w:eastAsia="HGMaruGothicMPRO" w:hAnsi="Times New Roman" w:cs="Times New Roman"/>
                                              <w:b/>
                                              <w:color w:val="000000" w:themeColor="text1"/>
                                              <w:sz w:val="22"/>
                                              <w:szCs w:val="20"/>
                                            </w:rPr>
                                            <w:t xml:space="preserve"> </w:t>
                                          </w:r>
                                          <w:proofErr w:type="spellStart"/>
                                          <w:r w:rsidRPr="00432FA9">
                                            <w:rPr>
                                              <w:rFonts w:ascii="Times New Roman" w:eastAsia="HGMaruGothicMPRO" w:hAnsi="Times New Roman" w:cs="Times New Roman"/>
                                              <w:b/>
                                              <w:color w:val="000000" w:themeColor="text1"/>
                                              <w:sz w:val="22"/>
                                              <w:szCs w:val="20"/>
                                            </w:rPr>
                                            <w:t>nội</w:t>
                                          </w:r>
                                          <w:proofErr w:type="spellEnd"/>
                                          <w:r w:rsidRPr="00432FA9">
                                            <w:rPr>
                                              <w:rFonts w:ascii="Times New Roman" w:eastAsia="HGMaruGothicMPRO" w:hAnsi="Times New Roman" w:cs="Times New Roman"/>
                                              <w:b/>
                                              <w:color w:val="000000" w:themeColor="text1"/>
                                              <w:sz w:val="22"/>
                                              <w:szCs w:val="20"/>
                                            </w:rPr>
                                            <w:t xml:space="preserve"> </w:t>
                                          </w:r>
                                          <w:proofErr w:type="spellStart"/>
                                          <w:r w:rsidRPr="00432FA9">
                                            <w:rPr>
                                              <w:rFonts w:ascii="Times New Roman" w:eastAsia="HGMaruGothicMPRO" w:hAnsi="Times New Roman" w:cs="Times New Roman"/>
                                              <w:b/>
                                              <w:color w:val="000000" w:themeColor="text1"/>
                                              <w:sz w:val="22"/>
                                              <w:szCs w:val="20"/>
                                            </w:rPr>
                                            <w:t>bộ</w:t>
                                          </w:r>
                                          <w:proofErr w:type="spellEnd"/>
                                          <w:r w:rsidRPr="00432FA9">
                                            <w:rPr>
                                              <w:rFonts w:ascii="Times New Roman" w:eastAsia="HGMaruGothicMPRO" w:hAnsi="Times New Roman" w:cs="Times New Roman"/>
                                              <w:b/>
                                              <w:color w:val="000000" w:themeColor="text1"/>
                                              <w:sz w:val="22"/>
                                              <w:szCs w:val="20"/>
                                            </w:rPr>
                                            <w:t xml:space="preserve"> </w:t>
                                          </w:r>
                                          <w:proofErr w:type="spellStart"/>
                                          <w:r w:rsidRPr="00432FA9">
                                            <w:rPr>
                                              <w:rFonts w:ascii="Times New Roman" w:eastAsia="HGMaruGothicMPRO" w:hAnsi="Times New Roman" w:cs="Times New Roman"/>
                                              <w:b/>
                                              <w:color w:val="000000" w:themeColor="text1"/>
                                              <w:sz w:val="22"/>
                                              <w:szCs w:val="20"/>
                                            </w:rPr>
                                            <w:t>trong</w:t>
                                          </w:r>
                                          <w:proofErr w:type="spellEnd"/>
                                          <w:r w:rsidRPr="00432FA9">
                                            <w:rPr>
                                              <w:rFonts w:ascii="Times New Roman" w:eastAsia="HGMaruGothicMPRO" w:hAnsi="Times New Roman" w:cs="Times New Roman"/>
                                              <w:b/>
                                              <w:color w:val="000000" w:themeColor="text1"/>
                                              <w:sz w:val="22"/>
                                              <w:szCs w:val="20"/>
                                            </w:rPr>
                                            <w:t xml:space="preserve"> </w:t>
                                          </w:r>
                                          <w:proofErr w:type="spellStart"/>
                                          <w:r w:rsidRPr="00432FA9">
                                            <w:rPr>
                                              <w:rFonts w:ascii="Times New Roman" w:eastAsia="HGMaruGothicMPRO" w:hAnsi="Times New Roman" w:cs="Times New Roman"/>
                                              <w:b/>
                                              <w:color w:val="000000" w:themeColor="text1"/>
                                              <w:sz w:val="22"/>
                                              <w:szCs w:val="20"/>
                                            </w:rPr>
                                            <w:t>công</w:t>
                                          </w:r>
                                          <w:proofErr w:type="spellEnd"/>
                                          <w:r w:rsidRPr="00432FA9">
                                            <w:rPr>
                                              <w:rFonts w:ascii="Times New Roman" w:eastAsia="HGMaruGothicMPRO" w:hAnsi="Times New Roman" w:cs="Times New Roman"/>
                                              <w:b/>
                                              <w:color w:val="000000" w:themeColor="text1"/>
                                              <w:sz w:val="22"/>
                                              <w:szCs w:val="20"/>
                                            </w:rPr>
                                            <w:t xml:space="preserve"> 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1791300614" name="グループ化 1791300614"/>
                                <wpg:cNvGrpSpPr/>
                                <wpg:grpSpPr>
                                  <a:xfrm>
                                    <a:off x="-49749" y="1401915"/>
                                    <a:ext cx="6998545" cy="2338281"/>
                                    <a:chOff x="-49749" y="-64935"/>
                                    <a:chExt cx="6998545" cy="2338281"/>
                                  </a:xfrm>
                                </wpg:grpSpPr>
                                <wpg:grpSp>
                                  <wpg:cNvPr id="916296763" name="グループ化 916296763"/>
                                  <wpg:cNvGrpSpPr/>
                                  <wpg:grpSpPr>
                                    <a:xfrm>
                                      <a:off x="-3934" y="-64935"/>
                                      <a:ext cx="6952730" cy="2338281"/>
                                      <a:chOff x="-3934" y="-64935"/>
                                      <a:chExt cx="6952730" cy="2338281"/>
                                    </a:xfrm>
                                  </wpg:grpSpPr>
                                  <wps:wsp>
                                    <wps:cNvPr id="1488614233" name="角丸四角形 27"/>
                                    <wps:cNvSpPr/>
                                    <wps:spPr>
                                      <a:xfrm>
                                        <a:off x="-3934" y="-64935"/>
                                        <a:ext cx="6705601" cy="2338281"/>
                                      </a:xfrm>
                                      <a:prstGeom prst="roundRect">
                                        <a:avLst>
                                          <a:gd name="adj" fmla="val 4287"/>
                                        </a:avLst>
                                      </a:prstGeom>
                                      <a:solidFill>
                                        <a:srgbClr val="CCECFF"/>
                                      </a:solidFill>
                                      <a:ln w="57150" cap="flat" cmpd="sng" algn="ctr">
                                        <a:solidFill>
                                          <a:srgbClr val="0A249B">
                                            <a:shade val="50000"/>
                                          </a:srgbClr>
                                        </a:solidFill>
                                        <a:prstDash val="solid"/>
                                        <a:miter lim="800000"/>
                                      </a:ln>
                                      <a:effectLst/>
                                    </wps:spPr>
                                    <wps:txbx>
                                      <w:txbxContent>
                                        <w:p w14:paraId="59FACDD1" w14:textId="77777777" w:rsidR="005A2232" w:rsidRPr="00F4148B" w:rsidRDefault="005A2232" w:rsidP="00702598">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05256985" name="角丸四角形 30"/>
                                    <wps:cNvSpPr/>
                                    <wps:spPr>
                                      <a:xfrm>
                                        <a:off x="107941" y="358742"/>
                                        <a:ext cx="6840855" cy="1800943"/>
                                      </a:xfrm>
                                      <a:prstGeom prst="roundRect">
                                        <a:avLst/>
                                      </a:prstGeom>
                                      <a:noFill/>
                                      <a:ln w="12700" cap="flat" cmpd="sng" algn="ctr">
                                        <a:noFill/>
                                        <a:prstDash val="solid"/>
                                        <a:miter lim="800000"/>
                                      </a:ln>
                                      <a:effectLst/>
                                    </wps:spPr>
                                    <wps:txbx>
                                      <w:txbxContent>
                                        <w:p w14:paraId="05B6BAF3" w14:textId="081516D0" w:rsidR="005A2232" w:rsidRPr="00432FA9" w:rsidRDefault="00C72537" w:rsidP="00432FA9">
                                          <w:pPr>
                                            <w:spacing w:line="240" w:lineRule="auto"/>
                                            <w:rPr>
                                              <w:rFonts w:ascii="Times New Roman" w:eastAsia="HGMaruGothicMPRO" w:hAnsi="Times New Roman" w:cs="Times New Roman"/>
                                              <w:color w:val="FF0000"/>
                                              <w:sz w:val="20"/>
                                              <w:szCs w:val="20"/>
                                              <w:u w:val="single"/>
                                            </w:rPr>
                                          </w:pPr>
                                          <w:proofErr w:type="spellStart"/>
                                          <w:r w:rsidRPr="00432FA9">
                                            <w:rPr>
                                              <w:rFonts w:ascii="Times New Roman" w:eastAsia="HGMaruGothicMPRO" w:hAnsi="Times New Roman" w:cs="Times New Roman"/>
                                              <w:color w:val="FF0000"/>
                                              <w:sz w:val="20"/>
                                              <w:szCs w:val="20"/>
                                            </w:rPr>
                                            <w:t>Biểu</w:t>
                                          </w:r>
                                          <w:proofErr w:type="spellEnd"/>
                                          <w:r w:rsidRPr="00432FA9">
                                            <w:rPr>
                                              <w:rFonts w:ascii="Times New Roman" w:eastAsia="HGMaruGothicMPRO" w:hAnsi="Times New Roman" w:cs="Times New Roman"/>
                                              <w:color w:val="FF0000"/>
                                              <w:sz w:val="20"/>
                                              <w:szCs w:val="20"/>
                                            </w:rPr>
                                            <w:t xml:space="preserve"> </w:t>
                                          </w:r>
                                          <w:proofErr w:type="spellStart"/>
                                          <w:r w:rsidRPr="00432FA9">
                                            <w:rPr>
                                              <w:rFonts w:ascii="Times New Roman" w:eastAsia="HGMaruGothicMPRO" w:hAnsi="Times New Roman" w:cs="Times New Roman"/>
                                              <w:color w:val="FF0000"/>
                                              <w:sz w:val="20"/>
                                              <w:szCs w:val="20"/>
                                            </w:rPr>
                                            <w:t>mẫu</w:t>
                                          </w:r>
                                          <w:proofErr w:type="spellEnd"/>
                                          <w:r w:rsidRPr="00432FA9">
                                            <w:rPr>
                                              <w:rFonts w:ascii="Times New Roman" w:eastAsia="HGMaruGothicMPRO" w:hAnsi="Times New Roman" w:cs="Times New Roman"/>
                                              <w:color w:val="FF0000"/>
                                              <w:sz w:val="20"/>
                                              <w:szCs w:val="20"/>
                                            </w:rPr>
                                            <w:t xml:space="preserve"> </w:t>
                                          </w:r>
                                          <w:proofErr w:type="spellStart"/>
                                          <w:r w:rsidRPr="00432FA9">
                                            <w:rPr>
                                              <w:rFonts w:ascii="Times New Roman" w:eastAsia="HGMaruGothicMPRO" w:hAnsi="Times New Roman" w:cs="Times New Roman"/>
                                              <w:color w:val="FF0000"/>
                                              <w:sz w:val="20"/>
                                              <w:szCs w:val="20"/>
                                            </w:rPr>
                                            <w:t>tiếp</w:t>
                                          </w:r>
                                          <w:proofErr w:type="spellEnd"/>
                                          <w:r w:rsidRPr="00432FA9">
                                            <w:rPr>
                                              <w:rFonts w:ascii="Times New Roman" w:eastAsia="HGMaruGothicMPRO" w:hAnsi="Times New Roman" w:cs="Times New Roman"/>
                                              <w:color w:val="FF0000"/>
                                              <w:sz w:val="20"/>
                                              <w:szCs w:val="20"/>
                                            </w:rPr>
                                            <w:t xml:space="preserve"> </w:t>
                                          </w:r>
                                          <w:proofErr w:type="spellStart"/>
                                          <w:r w:rsidRPr="00432FA9">
                                            <w:rPr>
                                              <w:rFonts w:ascii="Times New Roman" w:eastAsia="HGMaruGothicMPRO" w:hAnsi="Times New Roman" w:cs="Times New Roman"/>
                                              <w:color w:val="FF0000"/>
                                              <w:sz w:val="20"/>
                                              <w:szCs w:val="20"/>
                                            </w:rPr>
                                            <w:t>nhận</w:t>
                                          </w:r>
                                          <w:proofErr w:type="spellEnd"/>
                                          <w:r w:rsidRPr="00432FA9">
                                            <w:rPr>
                                              <w:rFonts w:ascii="Times New Roman" w:eastAsia="HGMaruGothicMPRO" w:hAnsi="Times New Roman" w:cs="Times New Roman"/>
                                              <w:color w:val="FF0000"/>
                                              <w:sz w:val="20"/>
                                              <w:szCs w:val="20"/>
                                            </w:rPr>
                                            <w:t xml:space="preserve"> </w:t>
                                          </w:r>
                                          <w:proofErr w:type="spellStart"/>
                                          <w:r w:rsidRPr="00432FA9">
                                            <w:rPr>
                                              <w:rFonts w:ascii="Times New Roman" w:eastAsia="HGMaruGothicMPRO" w:hAnsi="Times New Roman" w:cs="Times New Roman"/>
                                              <w:color w:val="FF0000"/>
                                              <w:sz w:val="20"/>
                                              <w:szCs w:val="20"/>
                                            </w:rPr>
                                            <w:t>trực</w:t>
                                          </w:r>
                                          <w:proofErr w:type="spellEnd"/>
                                          <w:r w:rsidRPr="00432FA9">
                                            <w:rPr>
                                              <w:rFonts w:ascii="Times New Roman" w:eastAsia="HGMaruGothicMPRO" w:hAnsi="Times New Roman" w:cs="Times New Roman"/>
                                              <w:color w:val="FF0000"/>
                                              <w:sz w:val="20"/>
                                              <w:szCs w:val="20"/>
                                            </w:rPr>
                                            <w:t xml:space="preserve"> </w:t>
                                          </w:r>
                                          <w:proofErr w:type="spellStart"/>
                                          <w:r w:rsidRPr="00432FA9">
                                            <w:rPr>
                                              <w:rFonts w:ascii="Times New Roman" w:eastAsia="HGMaruGothicMPRO" w:hAnsi="Times New Roman" w:cs="Times New Roman"/>
                                              <w:color w:val="FF0000"/>
                                              <w:sz w:val="20"/>
                                              <w:szCs w:val="20"/>
                                            </w:rPr>
                                            <w:t>tiếp</w:t>
                                          </w:r>
                                          <w:proofErr w:type="spellEnd"/>
                                          <w:r w:rsidRPr="00432FA9">
                                            <w:rPr>
                                              <w:rFonts w:ascii="Times New Roman" w:eastAsia="HGMaruGothicMPRO" w:hAnsi="Times New Roman" w:cs="Times New Roman"/>
                                              <w:color w:val="FF0000"/>
                                              <w:sz w:val="20"/>
                                              <w:szCs w:val="20"/>
                                            </w:rPr>
                                            <w:t xml:space="preserve"> </w:t>
                                          </w:r>
                                          <w:proofErr w:type="spellStart"/>
                                          <w:r w:rsidRPr="00432FA9">
                                            <w:rPr>
                                              <w:rFonts w:ascii="Times New Roman" w:eastAsia="HGMaruGothicMPRO" w:hAnsi="Times New Roman" w:cs="Times New Roman"/>
                                              <w:color w:val="FF0000"/>
                                              <w:sz w:val="20"/>
                                              <w:szCs w:val="20"/>
                                            </w:rPr>
                                            <w:t>trên</w:t>
                                          </w:r>
                                          <w:proofErr w:type="spellEnd"/>
                                          <w:r w:rsidRPr="00432FA9">
                                            <w:rPr>
                                              <w:rFonts w:ascii="Times New Roman" w:eastAsia="HGMaruGothicMPRO" w:hAnsi="Times New Roman" w:cs="Times New Roman"/>
                                              <w:color w:val="FF0000"/>
                                              <w:sz w:val="20"/>
                                              <w:szCs w:val="20"/>
                                            </w:rPr>
                                            <w:t xml:space="preserve"> Web</w:t>
                                          </w:r>
                                          <w:r w:rsidR="005A2232" w:rsidRPr="00432FA9">
                                            <w:rPr>
                                              <w:rFonts w:ascii="Times New Roman" w:eastAsia="HGMaruGothicMPRO" w:hAnsi="Times New Roman" w:cs="Times New Roman"/>
                                              <w:color w:val="FF0000"/>
                                              <w:sz w:val="20"/>
                                              <w:szCs w:val="20"/>
                                            </w:rPr>
                                            <w:t xml:space="preserve"> </w:t>
                                          </w:r>
                                          <w:r w:rsidR="005A2232" w:rsidRPr="00432FA9">
                                            <w:rPr>
                                              <w:rFonts w:ascii="Times New Roman" w:eastAsia="HGMaruGothicMPRO" w:hAnsi="Times New Roman" w:cs="Times New Roman"/>
                                              <w:color w:val="FF0000"/>
                                              <w:sz w:val="20"/>
                                              <w:szCs w:val="20"/>
                                            </w:rPr>
                                            <w:t>：</w:t>
                                          </w:r>
                                          <w:r w:rsidR="005A2232" w:rsidRPr="00432FA9">
                                            <w:rPr>
                                              <w:rFonts w:ascii="Times New Roman" w:eastAsia="HGMaruGothicMPRO" w:hAnsi="Times New Roman" w:cs="Times New Roman"/>
                                              <w:color w:val="FF0000"/>
                                              <w:sz w:val="20"/>
                                              <w:szCs w:val="20"/>
                                            </w:rPr>
                                            <w:t xml:space="preserve"> </w:t>
                                          </w:r>
                                          <w:r w:rsidR="005A2232" w:rsidRPr="00432FA9">
                                            <w:rPr>
                                              <w:rFonts w:ascii="Times New Roman" w:eastAsia="HGMaruGothicMPRO" w:hAnsi="Times New Roman" w:cs="Times New Roman"/>
                                              <w:color w:val="FF0000"/>
                                              <w:sz w:val="20"/>
                                              <w:szCs w:val="20"/>
                                              <w:u w:val="single"/>
                                            </w:rPr>
                                            <w:t>https://fairlinks.co.jp/umchotline/</w:t>
                                          </w:r>
                                        </w:p>
                                        <w:p w14:paraId="4E2E9E98" w14:textId="2C18EA61" w:rsidR="005A2232" w:rsidRPr="00432FA9" w:rsidRDefault="00C72537" w:rsidP="00432FA9">
                                          <w:pPr>
                                            <w:spacing w:after="0" w:line="240" w:lineRule="auto"/>
                                            <w:rPr>
                                              <w:rFonts w:ascii="Times New Roman" w:eastAsia="HGMaruGothicMPRO" w:hAnsi="Times New Roman" w:cs="Times New Roman"/>
                                              <w:color w:val="FF0000"/>
                                              <w:sz w:val="20"/>
                                              <w:szCs w:val="20"/>
                                              <w:u w:val="single"/>
                                            </w:rPr>
                                          </w:pPr>
                                          <w:proofErr w:type="spellStart"/>
                                          <w:r w:rsidRPr="00432FA9">
                                            <w:rPr>
                                              <w:rFonts w:ascii="Times New Roman" w:eastAsia="HGMaruGothicMPRO" w:hAnsi="Times New Roman" w:cs="Times New Roman" w:hint="cs"/>
                                              <w:color w:val="FF0000"/>
                                              <w:sz w:val="20"/>
                                              <w:szCs w:val="20"/>
                                            </w:rPr>
                                            <w:t>Đ</w:t>
                                          </w:r>
                                          <w:r w:rsidRPr="00432FA9">
                                            <w:rPr>
                                              <w:rFonts w:ascii="Times New Roman" w:eastAsia="HGMaruGothicMPRO" w:hAnsi="Times New Roman" w:cs="Times New Roman"/>
                                              <w:color w:val="FF0000"/>
                                              <w:sz w:val="20"/>
                                              <w:szCs w:val="20"/>
                                            </w:rPr>
                                            <w:t>ịa</w:t>
                                          </w:r>
                                          <w:proofErr w:type="spellEnd"/>
                                          <w:r w:rsidRPr="00432FA9">
                                            <w:rPr>
                                              <w:rFonts w:ascii="Times New Roman" w:eastAsia="HGMaruGothicMPRO" w:hAnsi="Times New Roman" w:cs="Times New Roman"/>
                                              <w:color w:val="FF0000"/>
                                              <w:sz w:val="20"/>
                                              <w:szCs w:val="20"/>
                                            </w:rPr>
                                            <w:t xml:space="preserve"> </w:t>
                                          </w:r>
                                          <w:proofErr w:type="spellStart"/>
                                          <w:r w:rsidRPr="00432FA9">
                                            <w:rPr>
                                              <w:rFonts w:ascii="Times New Roman" w:eastAsia="HGMaruGothicMPRO" w:hAnsi="Times New Roman" w:cs="Times New Roman"/>
                                              <w:color w:val="FF0000"/>
                                              <w:sz w:val="20"/>
                                              <w:szCs w:val="20"/>
                                            </w:rPr>
                                            <w:t>chỉ</w:t>
                                          </w:r>
                                          <w:proofErr w:type="spellEnd"/>
                                          <w:r w:rsidRPr="00432FA9">
                                            <w:rPr>
                                              <w:rFonts w:ascii="Times New Roman" w:eastAsia="HGMaruGothicMPRO" w:hAnsi="Times New Roman" w:cs="Times New Roman"/>
                                              <w:color w:val="FF0000"/>
                                              <w:sz w:val="20"/>
                                              <w:szCs w:val="20"/>
                                            </w:rPr>
                                            <w:t xml:space="preserve"> mail </w:t>
                                          </w:r>
                                          <w:proofErr w:type="spellStart"/>
                                          <w:r w:rsidRPr="00432FA9">
                                            <w:rPr>
                                              <w:rFonts w:ascii="Times New Roman" w:eastAsia="HGMaruGothicMPRO" w:hAnsi="Times New Roman" w:cs="Times New Roman"/>
                                              <w:color w:val="FF0000"/>
                                              <w:sz w:val="20"/>
                                              <w:szCs w:val="20"/>
                                            </w:rPr>
                                            <w:t>chuy</w:t>
                                          </w:r>
                                          <w:r w:rsidRPr="00432FA9">
                                            <w:rPr>
                                              <w:rFonts w:ascii="Times New Roman" w:eastAsia="HGMaruGothicMPRO" w:hAnsi="Times New Roman" w:cs="Times New Roman" w:hint="cs"/>
                                              <w:color w:val="FF0000"/>
                                              <w:sz w:val="20"/>
                                              <w:szCs w:val="20"/>
                                            </w:rPr>
                                            <w:t>ê</w:t>
                                          </w:r>
                                          <w:r w:rsidRPr="00432FA9">
                                            <w:rPr>
                                              <w:rFonts w:ascii="Times New Roman" w:eastAsia="HGMaruGothicMPRO" w:hAnsi="Times New Roman" w:cs="Times New Roman"/>
                                              <w:color w:val="FF0000"/>
                                              <w:sz w:val="20"/>
                                              <w:szCs w:val="20"/>
                                            </w:rPr>
                                            <w:t>n</w:t>
                                          </w:r>
                                          <w:proofErr w:type="spellEnd"/>
                                          <w:r w:rsidRPr="00432FA9">
                                            <w:rPr>
                                              <w:rFonts w:ascii="Times New Roman" w:eastAsia="HGMaruGothicMPRO" w:hAnsi="Times New Roman" w:cs="Times New Roman"/>
                                              <w:color w:val="FF0000"/>
                                              <w:sz w:val="20"/>
                                              <w:szCs w:val="20"/>
                                            </w:rPr>
                                            <w:t xml:space="preserve"> </w:t>
                                          </w:r>
                                          <w:proofErr w:type="spellStart"/>
                                          <w:r w:rsidRPr="00432FA9">
                                            <w:rPr>
                                              <w:rFonts w:ascii="Times New Roman" w:eastAsia="HGMaruGothicMPRO" w:hAnsi="Times New Roman" w:cs="Times New Roman"/>
                                              <w:color w:val="FF0000"/>
                                              <w:sz w:val="20"/>
                                              <w:szCs w:val="20"/>
                                            </w:rPr>
                                            <w:t>dụng</w:t>
                                          </w:r>
                                          <w:proofErr w:type="spellEnd"/>
                                          <w:r w:rsidR="005A2232" w:rsidRPr="00432FA9">
                                            <w:rPr>
                                              <w:rFonts w:ascii="Times New Roman" w:eastAsia="HGMaruGothicMPRO" w:hAnsi="Times New Roman" w:cs="Times New Roman" w:hint="eastAsia"/>
                                              <w:color w:val="FF0000"/>
                                              <w:sz w:val="20"/>
                                              <w:szCs w:val="20"/>
                                            </w:rPr>
                                            <w:t>：</w:t>
                                          </w:r>
                                          <w:r w:rsidR="005A2232" w:rsidRPr="00432FA9">
                                            <w:rPr>
                                              <w:rFonts w:ascii="Times New Roman" w:eastAsia="HGMaruGothicMPRO" w:hAnsi="Times New Roman" w:cs="Times New Roman"/>
                                              <w:color w:val="FF0000"/>
                                              <w:sz w:val="20"/>
                                              <w:szCs w:val="20"/>
                                            </w:rPr>
                                            <w:t xml:space="preserve"> </w:t>
                                          </w:r>
                                          <w:hyperlink r:id="rId55" w:history="1">
                                            <w:r w:rsidR="005A2232" w:rsidRPr="00432FA9">
                                              <w:rPr>
                                                <w:rStyle w:val="Hyperlink"/>
                                                <w:rFonts w:ascii="Times New Roman" w:eastAsia="HGMaruGothicMPRO" w:hAnsi="Times New Roman" w:cs="Times New Roman"/>
                                                <w:color w:val="FF0000"/>
                                                <w:sz w:val="20"/>
                                                <w:szCs w:val="20"/>
                                              </w:rPr>
                                              <w:t>umchotline@fairlinks.co.jp</w:t>
                                            </w:r>
                                          </w:hyperlink>
                                          <w:r w:rsidR="005A2232" w:rsidRPr="00432FA9">
                                            <w:rPr>
                                              <w:rFonts w:ascii="Times New Roman" w:eastAsia="HGMaruGothicMPRO" w:hAnsi="Times New Roman" w:cs="Times New Roman"/>
                                              <w:color w:val="FF0000"/>
                                              <w:sz w:val="20"/>
                                              <w:szCs w:val="20"/>
                                              <w:u w:val="single"/>
                                            </w:rPr>
                                            <w:t xml:space="preserve"> </w:t>
                                          </w:r>
                                        </w:p>
                                        <w:p w14:paraId="6D870E66" w14:textId="107859B8" w:rsidR="005A2232" w:rsidRPr="00432FA9" w:rsidRDefault="00C72537">
                                          <w:pPr>
                                            <w:spacing w:after="0" w:line="240" w:lineRule="auto"/>
                                            <w:ind w:left="3120" w:hanging="3120"/>
                                            <w:rPr>
                                              <w:rFonts w:ascii="Times New Roman" w:eastAsia="BIZ UDPゴシック" w:hAnsi="Times New Roman" w:cs="Times New Roman"/>
                                              <w:color w:val="000000" w:themeColor="text1"/>
                                              <w:sz w:val="22"/>
                                              <w:szCs w:val="30"/>
                                            </w:rPr>
                                          </w:pPr>
                                          <w:proofErr w:type="spellStart"/>
                                          <w:r>
                                            <w:rPr>
                                              <w:rFonts w:ascii="Times New Roman" w:eastAsia="HGMaruGothicMPRO" w:hAnsi="Times New Roman" w:cs="Times New Roman" w:hint="eastAsia"/>
                                              <w:color w:val="000000" w:themeColor="text1"/>
                                              <w:sz w:val="24"/>
                                              <w:szCs w:val="24"/>
                                            </w:rPr>
                                            <w:t>Sđt</w:t>
                                          </w:r>
                                          <w:proofErr w:type="spellEnd"/>
                                          <w:r>
                                            <w:rPr>
                                              <w:rFonts w:ascii="Times New Roman" w:eastAsia="HGMaruGothicMPRO" w:hAnsi="Times New Roman" w:cs="Times New Roman" w:hint="eastAsia"/>
                                              <w:color w:val="000000" w:themeColor="text1"/>
                                              <w:sz w:val="24"/>
                                              <w:szCs w:val="24"/>
                                            </w:rPr>
                                            <w:t xml:space="preserve"> </w:t>
                                          </w:r>
                                          <w:proofErr w:type="spellStart"/>
                                          <w:r>
                                            <w:rPr>
                                              <w:rFonts w:ascii="Times New Roman" w:eastAsia="HGMaruGothicMPRO" w:hAnsi="Times New Roman" w:cs="Times New Roman" w:hint="eastAsia"/>
                                              <w:color w:val="000000" w:themeColor="text1"/>
                                              <w:sz w:val="24"/>
                                              <w:szCs w:val="24"/>
                                            </w:rPr>
                                            <w:t>gọi</w:t>
                                          </w:r>
                                          <w:proofErr w:type="spellEnd"/>
                                          <w:r>
                                            <w:rPr>
                                              <w:rFonts w:ascii="Times New Roman" w:eastAsia="HGMaruGothicMPRO" w:hAnsi="Times New Roman" w:cs="Times New Roman" w:hint="eastAsia"/>
                                              <w:color w:val="000000" w:themeColor="text1"/>
                                              <w:sz w:val="24"/>
                                              <w:szCs w:val="24"/>
                                            </w:rPr>
                                            <w:t xml:space="preserve"> </w:t>
                                          </w:r>
                                          <w:proofErr w:type="spellStart"/>
                                          <w:r>
                                            <w:rPr>
                                              <w:rFonts w:ascii="Times New Roman" w:eastAsia="HGMaruGothicMPRO" w:hAnsi="Times New Roman" w:cs="Times New Roman" w:hint="eastAsia"/>
                                              <w:color w:val="000000" w:themeColor="text1"/>
                                              <w:sz w:val="24"/>
                                              <w:szCs w:val="24"/>
                                            </w:rPr>
                                            <w:t>miễn</w:t>
                                          </w:r>
                                          <w:proofErr w:type="spellEnd"/>
                                          <w:r>
                                            <w:rPr>
                                              <w:rFonts w:ascii="Times New Roman" w:eastAsia="HGMaruGothicMPRO" w:hAnsi="Times New Roman" w:cs="Times New Roman" w:hint="eastAsia"/>
                                              <w:color w:val="000000" w:themeColor="text1"/>
                                              <w:sz w:val="24"/>
                                              <w:szCs w:val="24"/>
                                            </w:rPr>
                                            <w:t xml:space="preserve"> </w:t>
                                          </w:r>
                                          <w:proofErr w:type="spellStart"/>
                                          <w:proofErr w:type="gramStart"/>
                                          <w:r>
                                            <w:rPr>
                                              <w:rFonts w:ascii="Times New Roman" w:eastAsia="HGMaruGothicMPRO" w:hAnsi="Times New Roman" w:cs="Times New Roman" w:hint="eastAsia"/>
                                              <w:color w:val="000000" w:themeColor="text1"/>
                                              <w:sz w:val="24"/>
                                              <w:szCs w:val="24"/>
                                            </w:rPr>
                                            <w:t>phí</w:t>
                                          </w:r>
                                          <w:proofErr w:type="spellEnd"/>
                                          <w:r w:rsidR="005A2232" w:rsidRPr="00432FA9">
                                            <w:rPr>
                                              <w:rFonts w:ascii="Times New Roman" w:eastAsia="HGMaruGothicMPRO" w:hAnsi="Times New Roman" w:cs="Times New Roman"/>
                                              <w:color w:val="000000" w:themeColor="text1"/>
                                              <w:sz w:val="24"/>
                                              <w:szCs w:val="24"/>
                                            </w:rPr>
                                            <w:t>(</w:t>
                                          </w:r>
                                          <w:proofErr w:type="spellStart"/>
                                          <w:proofErr w:type="gramEnd"/>
                                          <w:r>
                                            <w:rPr>
                                              <w:rFonts w:ascii="Times New Roman" w:eastAsia="HGMaruGothicMPRO" w:hAnsi="Times New Roman" w:cs="Times New Roman" w:hint="eastAsia"/>
                                              <w:color w:val="000000" w:themeColor="text1"/>
                                              <w:sz w:val="24"/>
                                              <w:szCs w:val="24"/>
                                            </w:rPr>
                                            <w:t>chỉ</w:t>
                                          </w:r>
                                          <w:proofErr w:type="spellEnd"/>
                                          <w:r>
                                            <w:rPr>
                                              <w:rFonts w:ascii="Times New Roman" w:eastAsia="HGMaruGothicMPRO" w:hAnsi="Times New Roman" w:cs="Times New Roman" w:hint="eastAsia"/>
                                              <w:color w:val="000000" w:themeColor="text1"/>
                                              <w:sz w:val="24"/>
                                              <w:szCs w:val="24"/>
                                            </w:rPr>
                                            <w:t xml:space="preserve"> </w:t>
                                          </w:r>
                                          <w:proofErr w:type="spellStart"/>
                                          <w:r>
                                            <w:rPr>
                                              <w:rFonts w:ascii="Times New Roman" w:eastAsia="HGMaruGothicMPRO" w:hAnsi="Times New Roman" w:cs="Times New Roman" w:hint="eastAsia"/>
                                              <w:color w:val="000000" w:themeColor="text1"/>
                                              <w:sz w:val="24"/>
                                              <w:szCs w:val="24"/>
                                            </w:rPr>
                                            <w:t>tại</w:t>
                                          </w:r>
                                          <w:proofErr w:type="spellEnd"/>
                                          <w:r>
                                            <w:rPr>
                                              <w:rFonts w:ascii="Times New Roman" w:eastAsia="HGMaruGothicMPRO" w:hAnsi="Times New Roman" w:cs="Times New Roman" w:hint="eastAsia"/>
                                              <w:color w:val="000000" w:themeColor="text1"/>
                                              <w:sz w:val="24"/>
                                              <w:szCs w:val="24"/>
                                            </w:rPr>
                                            <w:t xml:space="preserve"> </w:t>
                                          </w:r>
                                          <w:proofErr w:type="spellStart"/>
                                          <w:r>
                                            <w:rPr>
                                              <w:rFonts w:ascii="Times New Roman" w:eastAsia="HGMaruGothicMPRO" w:hAnsi="Times New Roman" w:cs="Times New Roman" w:hint="eastAsia"/>
                                              <w:color w:val="000000" w:themeColor="text1"/>
                                              <w:sz w:val="24"/>
                                              <w:szCs w:val="24"/>
                                            </w:rPr>
                                            <w:t>Nhật</w:t>
                                          </w:r>
                                          <w:proofErr w:type="spellEnd"/>
                                          <w:r>
                                            <w:rPr>
                                              <w:rFonts w:ascii="Times New Roman" w:eastAsia="HGMaruGothicMPRO" w:hAnsi="Times New Roman" w:cs="Times New Roman" w:hint="eastAsia"/>
                                              <w:color w:val="000000" w:themeColor="text1"/>
                                              <w:sz w:val="24"/>
                                              <w:szCs w:val="24"/>
                                            </w:rPr>
                                            <w:t xml:space="preserve"> </w:t>
                                          </w:r>
                                          <w:proofErr w:type="spellStart"/>
                                          <w:r>
                                            <w:rPr>
                                              <w:rFonts w:ascii="Times New Roman" w:eastAsia="HGMaruGothicMPRO" w:hAnsi="Times New Roman" w:cs="Times New Roman" w:hint="eastAsia"/>
                                              <w:color w:val="000000" w:themeColor="text1"/>
                                              <w:sz w:val="24"/>
                                              <w:szCs w:val="24"/>
                                            </w:rPr>
                                            <w:t>Bản</w:t>
                                          </w:r>
                                          <w:proofErr w:type="spellEnd"/>
                                          <w:r w:rsidR="005A2232" w:rsidRPr="00432FA9">
                                            <w:rPr>
                                              <w:rFonts w:ascii="Times New Roman" w:eastAsia="HGMaruGothicMPRO" w:hAnsi="Times New Roman" w:cs="Times New Roman"/>
                                              <w:color w:val="000000" w:themeColor="text1"/>
                                              <w:sz w:val="24"/>
                                              <w:szCs w:val="24"/>
                                            </w:rPr>
                                            <w:t>)</w:t>
                                          </w:r>
                                          <w:r w:rsidR="005A2232" w:rsidRPr="00432FA9">
                                            <w:rPr>
                                              <w:rFonts w:ascii="Times New Roman" w:eastAsia="HGMaruGothicMPRO" w:hAnsi="Times New Roman" w:cs="Times New Roman" w:hint="eastAsia"/>
                                              <w:b/>
                                              <w:bCs/>
                                              <w:color w:val="000000" w:themeColor="text1"/>
                                              <w:sz w:val="24"/>
                                              <w:szCs w:val="24"/>
                                            </w:rPr>
                                            <w:t>：</w:t>
                                          </w:r>
                                          <w:r w:rsidR="005A2232" w:rsidRPr="00432FA9">
                                            <w:rPr>
                                              <w:rFonts w:ascii="Times New Roman" w:eastAsia="HGMaruGothicMPRO" w:hAnsi="Times New Roman" w:cs="Times New Roman"/>
                                              <w:color w:val="000000" w:themeColor="text1"/>
                                              <w:sz w:val="30"/>
                                              <w:szCs w:val="30"/>
                                            </w:rPr>
                                            <w:t xml:space="preserve"> </w:t>
                                          </w:r>
                                          <w:r w:rsidR="005A2232" w:rsidRPr="00432FA9">
                                            <w:rPr>
                                              <w:rFonts w:ascii="Times New Roman" w:eastAsia="HGMaruGothicMPRO" w:hAnsi="Times New Roman" w:cs="Times New Roman"/>
                                              <w:b/>
                                              <w:color w:val="000000" w:themeColor="text1"/>
                                              <w:sz w:val="30"/>
                                              <w:szCs w:val="30"/>
                                            </w:rPr>
                                            <w:t>0120-911-705</w:t>
                                          </w:r>
                                          <w:r w:rsidR="005A2232" w:rsidRPr="00432FA9">
                                            <w:rPr>
                                              <w:rFonts w:ascii="Times New Roman" w:eastAsia="HGMaruGothicMPRO" w:hAnsi="Times New Roman" w:cs="Times New Roman"/>
                                              <w:color w:val="000000" w:themeColor="text1"/>
                                              <w:sz w:val="30"/>
                                              <w:szCs w:val="30"/>
                                            </w:rPr>
                                            <w:t xml:space="preserve">  </w:t>
                                          </w:r>
                                          <w:r w:rsidR="005A2232" w:rsidRPr="00432FA9">
                                            <w:rPr>
                                              <w:rFonts w:ascii="Times New Roman" w:eastAsia="HGMaruGothicMPRO" w:hAnsi="Times New Roman" w:cs="Times New Roman"/>
                                              <w:color w:val="000000" w:themeColor="text1"/>
                                              <w:sz w:val="30"/>
                                              <w:szCs w:val="30"/>
                                            </w:rPr>
                                            <w:br/>
                                          </w:r>
                                          <w:r>
                                            <w:rPr>
                                              <w:rFonts w:ascii="Times New Roman" w:eastAsia="BIZ UDPゴシック" w:hAnsi="Times New Roman" w:cs="Times New Roman" w:hint="eastAsia"/>
                                              <w:color w:val="000000" w:themeColor="text1"/>
                                              <w:sz w:val="22"/>
                                              <w:szCs w:val="30"/>
                                            </w:rPr>
                                            <w:t xml:space="preserve">      </w:t>
                                          </w:r>
                                          <w:r w:rsidR="007A00F4">
                                            <w:rPr>
                                              <w:rFonts w:ascii="Times New Roman" w:eastAsia="BIZ UDPゴシック" w:hAnsi="Times New Roman" w:cs="Times New Roman"/>
                                              <w:color w:val="000000" w:themeColor="text1"/>
                                              <w:sz w:val="22"/>
                                              <w:szCs w:val="30"/>
                                            </w:rPr>
                                            <w:t>(</w:t>
                                          </w:r>
                                          <w:proofErr w:type="spellStart"/>
                                          <w:r w:rsidR="007A00F4">
                                            <w:rPr>
                                              <w:rFonts w:ascii="Times New Roman" w:eastAsia="BIZ UDPゴシック" w:hAnsi="Times New Roman" w:cs="Times New Roman"/>
                                              <w:color w:val="000000" w:themeColor="text1"/>
                                              <w:sz w:val="22"/>
                                              <w:szCs w:val="30"/>
                                            </w:rPr>
                                            <w:t>từ</w:t>
                                          </w:r>
                                          <w:proofErr w:type="spellEnd"/>
                                          <w:r w:rsidR="007A00F4">
                                            <w:rPr>
                                              <w:rFonts w:ascii="Times New Roman" w:eastAsia="BIZ UDPゴシック" w:hAnsi="Times New Roman" w:cs="Times New Roman"/>
                                              <w:color w:val="000000" w:themeColor="text1"/>
                                              <w:sz w:val="22"/>
                                              <w:szCs w:val="30"/>
                                            </w:rPr>
                                            <w:t xml:space="preserve"> </w:t>
                                          </w:r>
                                          <w:r w:rsidR="007A00F4" w:rsidRPr="000F4201">
                                            <w:rPr>
                                              <w:rFonts w:ascii="Times New Roman" w:eastAsia="BIZ UDPゴシック" w:hAnsi="Times New Roman" w:cs="Times New Roman"/>
                                              <w:color w:val="000000" w:themeColor="text1"/>
                                              <w:sz w:val="22"/>
                                              <w:szCs w:val="30"/>
                                            </w:rPr>
                                            <w:t>9:30</w:t>
                                          </w:r>
                                          <w:r w:rsidR="007A00F4" w:rsidRPr="000F4201">
                                            <w:rPr>
                                              <w:rFonts w:ascii="Times New Roman" w:eastAsia="BIZ UDPゴシック" w:hAnsi="Times New Roman" w:cs="Times New Roman"/>
                                              <w:color w:val="000000" w:themeColor="text1"/>
                                              <w:sz w:val="22"/>
                                              <w:szCs w:val="30"/>
                                            </w:rPr>
                                            <w:t>～</w:t>
                                          </w:r>
                                          <w:r w:rsidR="007A00F4" w:rsidRPr="000F4201">
                                            <w:rPr>
                                              <w:rFonts w:ascii="Times New Roman" w:eastAsia="BIZ UDPゴシック" w:hAnsi="Times New Roman" w:cs="Times New Roman"/>
                                              <w:color w:val="000000" w:themeColor="text1"/>
                                              <w:sz w:val="22"/>
                                              <w:szCs w:val="30"/>
                                            </w:rPr>
                                            <w:t>20:30</w:t>
                                          </w:r>
                                          <w:r w:rsidR="007A00F4">
                                            <w:rPr>
                                              <w:rFonts w:ascii="Times New Roman" w:eastAsia="BIZ UDPゴシック" w:hAnsi="Times New Roman" w:cs="Times New Roman"/>
                                              <w:color w:val="000000" w:themeColor="text1"/>
                                              <w:sz w:val="22"/>
                                              <w:szCs w:val="30"/>
                                            </w:rPr>
                                            <w:t xml:space="preserve">, </w:t>
                                          </w:r>
                                          <w:proofErr w:type="spellStart"/>
                                          <w:r w:rsidR="007A00F4">
                                            <w:rPr>
                                              <w:rFonts w:ascii="Times New Roman" w:eastAsia="BIZ UDPゴシック" w:hAnsi="Times New Roman" w:cs="Times New Roman" w:hint="eastAsia"/>
                                              <w:color w:val="000000" w:themeColor="text1"/>
                                              <w:sz w:val="22"/>
                                              <w:szCs w:val="30"/>
                                            </w:rPr>
                                            <w:t>n</w:t>
                                          </w:r>
                                          <w:r>
                                            <w:rPr>
                                              <w:rFonts w:ascii="Times New Roman" w:eastAsia="BIZ UDPゴシック" w:hAnsi="Times New Roman" w:cs="Times New Roman" w:hint="eastAsia"/>
                                              <w:color w:val="000000" w:themeColor="text1"/>
                                              <w:sz w:val="22"/>
                                              <w:szCs w:val="30"/>
                                            </w:rPr>
                                            <w:t>goại</w:t>
                                          </w:r>
                                          <w:proofErr w:type="spellEnd"/>
                                          <w:r>
                                            <w:rPr>
                                              <w:rFonts w:ascii="Times New Roman" w:eastAsia="BIZ UDPゴシック" w:hAnsi="Times New Roman" w:cs="Times New Roman" w:hint="eastAsia"/>
                                              <w:color w:val="000000" w:themeColor="text1"/>
                                              <w:sz w:val="22"/>
                                              <w:szCs w:val="30"/>
                                            </w:rPr>
                                            <w:t xml:space="preserve"> </w:t>
                                          </w:r>
                                          <w:proofErr w:type="spellStart"/>
                                          <w:r>
                                            <w:rPr>
                                              <w:rFonts w:ascii="Times New Roman" w:eastAsia="BIZ UDPゴシック" w:hAnsi="Times New Roman" w:cs="Times New Roman" w:hint="eastAsia"/>
                                              <w:color w:val="000000" w:themeColor="text1"/>
                                              <w:sz w:val="22"/>
                                              <w:szCs w:val="30"/>
                                            </w:rPr>
                                            <w:t>trừ</w:t>
                                          </w:r>
                                          <w:proofErr w:type="spellEnd"/>
                                          <w:r>
                                            <w:rPr>
                                              <w:rFonts w:ascii="Times New Roman" w:eastAsia="BIZ UDPゴシック" w:hAnsi="Times New Roman" w:cs="Times New Roman" w:hint="eastAsia"/>
                                              <w:color w:val="000000" w:themeColor="text1"/>
                                              <w:sz w:val="22"/>
                                              <w:szCs w:val="30"/>
                                            </w:rPr>
                                            <w:t xml:space="preserve"> </w:t>
                                          </w:r>
                                          <w:proofErr w:type="spellStart"/>
                                          <w:r>
                                            <w:rPr>
                                              <w:rFonts w:ascii="Times New Roman" w:eastAsia="BIZ UDPゴシック" w:hAnsi="Times New Roman" w:cs="Times New Roman" w:hint="eastAsia"/>
                                              <w:color w:val="000000" w:themeColor="text1"/>
                                              <w:sz w:val="22"/>
                                              <w:szCs w:val="30"/>
                                            </w:rPr>
                                            <w:t>thứ</w:t>
                                          </w:r>
                                          <w:proofErr w:type="spellEnd"/>
                                          <w:r>
                                            <w:rPr>
                                              <w:rFonts w:ascii="Times New Roman" w:eastAsia="BIZ UDPゴシック" w:hAnsi="Times New Roman" w:cs="Times New Roman" w:hint="eastAsia"/>
                                              <w:color w:val="000000" w:themeColor="text1"/>
                                              <w:sz w:val="22"/>
                                              <w:szCs w:val="30"/>
                                            </w:rPr>
                                            <w:t xml:space="preserve"> 7, </w:t>
                                          </w:r>
                                          <w:proofErr w:type="spellStart"/>
                                          <w:r>
                                            <w:rPr>
                                              <w:rFonts w:ascii="Times New Roman" w:eastAsia="BIZ UDPゴシック" w:hAnsi="Times New Roman" w:cs="Times New Roman" w:hint="eastAsia"/>
                                              <w:color w:val="000000" w:themeColor="text1"/>
                                              <w:sz w:val="22"/>
                                              <w:szCs w:val="30"/>
                                            </w:rPr>
                                            <w:t>chủ</w:t>
                                          </w:r>
                                          <w:proofErr w:type="spellEnd"/>
                                          <w:r>
                                            <w:rPr>
                                              <w:rFonts w:ascii="Times New Roman" w:eastAsia="BIZ UDPゴシック" w:hAnsi="Times New Roman" w:cs="Times New Roman" w:hint="eastAsia"/>
                                              <w:color w:val="000000" w:themeColor="text1"/>
                                              <w:sz w:val="22"/>
                                              <w:szCs w:val="30"/>
                                            </w:rPr>
                                            <w:t xml:space="preserve"> </w:t>
                                          </w:r>
                                          <w:proofErr w:type="spellStart"/>
                                          <w:r>
                                            <w:rPr>
                                              <w:rFonts w:ascii="Times New Roman" w:eastAsia="BIZ UDPゴシック" w:hAnsi="Times New Roman" w:cs="Times New Roman" w:hint="eastAsia"/>
                                              <w:color w:val="000000" w:themeColor="text1"/>
                                              <w:sz w:val="22"/>
                                              <w:szCs w:val="30"/>
                                            </w:rPr>
                                            <w:t>nhật</w:t>
                                          </w:r>
                                          <w:proofErr w:type="spellEnd"/>
                                          <w:r>
                                            <w:rPr>
                                              <w:rFonts w:ascii="Times New Roman" w:eastAsia="BIZ UDPゴシック" w:hAnsi="Times New Roman" w:cs="Times New Roman" w:hint="eastAsia"/>
                                              <w:color w:val="000000" w:themeColor="text1"/>
                                              <w:sz w:val="22"/>
                                              <w:szCs w:val="30"/>
                                            </w:rPr>
                                            <w:t xml:space="preserve">, </w:t>
                                          </w:r>
                                          <w:proofErr w:type="spellStart"/>
                                          <w:r>
                                            <w:rPr>
                                              <w:rFonts w:ascii="Times New Roman" w:eastAsia="BIZ UDPゴシック" w:hAnsi="Times New Roman" w:cs="Times New Roman" w:hint="eastAsia"/>
                                              <w:color w:val="000000" w:themeColor="text1"/>
                                              <w:sz w:val="22"/>
                                              <w:szCs w:val="30"/>
                                            </w:rPr>
                                            <w:t>ngày</w:t>
                                          </w:r>
                                          <w:proofErr w:type="spellEnd"/>
                                          <w:r>
                                            <w:rPr>
                                              <w:rFonts w:ascii="Times New Roman" w:eastAsia="BIZ UDPゴシック" w:hAnsi="Times New Roman" w:cs="Times New Roman" w:hint="eastAsia"/>
                                              <w:color w:val="000000" w:themeColor="text1"/>
                                              <w:sz w:val="22"/>
                                              <w:szCs w:val="30"/>
                                            </w:rPr>
                                            <w:t xml:space="preserve"> </w:t>
                                          </w:r>
                                          <w:proofErr w:type="spellStart"/>
                                          <w:r>
                                            <w:rPr>
                                              <w:rFonts w:ascii="Times New Roman" w:eastAsia="BIZ UDPゴシック" w:hAnsi="Times New Roman" w:cs="Times New Roman" w:hint="eastAsia"/>
                                              <w:color w:val="000000" w:themeColor="text1"/>
                                              <w:sz w:val="22"/>
                                              <w:szCs w:val="30"/>
                                            </w:rPr>
                                            <w:t>nghỉ</w:t>
                                          </w:r>
                                          <w:proofErr w:type="spellEnd"/>
                                          <w:r w:rsidR="007A00F4">
                                            <w:rPr>
                                              <w:rFonts w:ascii="Times New Roman" w:eastAsia="BIZ UDPゴシック" w:hAnsi="Times New Roman" w:cs="Times New Roman"/>
                                              <w:color w:val="000000" w:themeColor="text1"/>
                                              <w:sz w:val="22"/>
                                              <w:szCs w:val="30"/>
                                            </w:rPr>
                                            <w:t xml:space="preserve"> </w:t>
                                          </w:r>
                                          <w:proofErr w:type="spellStart"/>
                                          <w:r w:rsidR="007A00F4">
                                            <w:rPr>
                                              <w:rFonts w:ascii="Times New Roman" w:eastAsia="BIZ UDPゴシック" w:hAnsi="Times New Roman" w:cs="Times New Roman"/>
                                              <w:color w:val="000000" w:themeColor="text1"/>
                                              <w:sz w:val="22"/>
                                              <w:szCs w:val="30"/>
                                            </w:rPr>
                                            <w:t>lễ</w:t>
                                          </w:r>
                                          <w:proofErr w:type="spellEnd"/>
                                          <w:r w:rsidR="007A00F4">
                                            <w:rPr>
                                              <w:rFonts w:ascii="Times New Roman" w:eastAsia="BIZ UDPゴシック" w:hAnsi="Times New Roman" w:cs="Times New Roman"/>
                                              <w:color w:val="000000" w:themeColor="text1"/>
                                              <w:sz w:val="22"/>
                                              <w:szCs w:val="30"/>
                                            </w:rPr>
                                            <w:t xml:space="preserve">, </w:t>
                                          </w:r>
                                          <w:proofErr w:type="spellStart"/>
                                          <w:r w:rsidR="007A00F4">
                                            <w:rPr>
                                              <w:rFonts w:ascii="Times New Roman" w:eastAsia="BIZ UDPゴシック" w:hAnsi="Times New Roman" w:cs="Times New Roman"/>
                                              <w:color w:val="000000" w:themeColor="text1"/>
                                              <w:sz w:val="22"/>
                                              <w:szCs w:val="30"/>
                                            </w:rPr>
                                            <w:t>nghỉ</w:t>
                                          </w:r>
                                          <w:proofErr w:type="spellEnd"/>
                                          <w:r w:rsidR="007A00F4">
                                            <w:rPr>
                                              <w:rFonts w:ascii="Times New Roman" w:eastAsia="BIZ UDPゴシック" w:hAnsi="Times New Roman" w:cs="Times New Roman"/>
                                              <w:color w:val="000000" w:themeColor="text1"/>
                                              <w:sz w:val="22"/>
                                              <w:szCs w:val="30"/>
                                            </w:rPr>
                                            <w:t xml:space="preserve"> </w:t>
                                          </w:r>
                                          <w:proofErr w:type="spellStart"/>
                                          <w:r w:rsidR="007A00F4">
                                            <w:rPr>
                                              <w:rFonts w:ascii="Times New Roman" w:eastAsia="BIZ UDPゴシック" w:hAnsi="Times New Roman" w:cs="Times New Roman"/>
                                              <w:color w:val="000000" w:themeColor="text1"/>
                                              <w:sz w:val="22"/>
                                              <w:szCs w:val="30"/>
                                            </w:rPr>
                                            <w:t>tết</w:t>
                                          </w:r>
                                          <w:proofErr w:type="spellEnd"/>
                                          <w:r w:rsidR="007A00F4">
                                            <w:rPr>
                                              <w:rFonts w:ascii="Times New Roman" w:eastAsia="BIZ UDPゴシック" w:hAnsi="Times New Roman" w:cs="Times New Roman"/>
                                              <w:color w:val="000000" w:themeColor="text1"/>
                                              <w:sz w:val="22"/>
                                              <w:szCs w:val="30"/>
                                            </w:rPr>
                                            <w:t>)</w:t>
                                          </w:r>
                                        </w:p>
                                        <w:p w14:paraId="08913EE2" w14:textId="69425F41" w:rsidR="007A00F4" w:rsidRDefault="007A00F4">
                                          <w:pPr>
                                            <w:spacing w:after="0" w:line="240" w:lineRule="auto"/>
                                            <w:rPr>
                                              <w:rFonts w:ascii="Times New Roman" w:eastAsia="BIZ UDPゴシック" w:hAnsi="Times New Roman" w:cs="Times New Roman"/>
                                              <w:color w:val="000000" w:themeColor="text1"/>
                                              <w:sz w:val="22"/>
                                              <w:szCs w:val="30"/>
                                            </w:rPr>
                                          </w:pPr>
                                          <w:proofErr w:type="spellStart"/>
                                          <w:r>
                                            <w:rPr>
                                              <w:rFonts w:ascii="Times New Roman" w:eastAsia="BIZ UDPゴシック" w:hAnsi="Times New Roman" w:cs="Times New Roman" w:hint="eastAsia"/>
                                              <w:color w:val="000000" w:themeColor="text1"/>
                                              <w:sz w:val="22"/>
                                              <w:szCs w:val="30"/>
                                            </w:rPr>
                                            <w:t>Gửi</w:t>
                                          </w:r>
                                          <w:proofErr w:type="spellEnd"/>
                                          <w:r>
                                            <w:rPr>
                                              <w:rFonts w:ascii="Times New Roman" w:eastAsia="BIZ UDPゴシック" w:hAnsi="Times New Roman" w:cs="Times New Roman" w:hint="eastAsia"/>
                                              <w:color w:val="000000" w:themeColor="text1"/>
                                              <w:sz w:val="22"/>
                                              <w:szCs w:val="30"/>
                                            </w:rPr>
                                            <w:t xml:space="preserve"> </w:t>
                                          </w:r>
                                          <w:proofErr w:type="spellStart"/>
                                          <w:r>
                                            <w:rPr>
                                              <w:rFonts w:ascii="Times New Roman" w:eastAsia="BIZ UDPゴシック" w:hAnsi="Times New Roman" w:cs="Times New Roman" w:hint="eastAsia"/>
                                              <w:color w:val="000000" w:themeColor="text1"/>
                                              <w:sz w:val="22"/>
                                              <w:szCs w:val="30"/>
                                            </w:rPr>
                                            <w:t>thư</w:t>
                                          </w:r>
                                          <w:proofErr w:type="spellEnd"/>
                                          <w:r>
                                            <w:rPr>
                                              <w:rFonts w:ascii="Times New Roman" w:eastAsia="BIZ UDPゴシック" w:hAnsi="Times New Roman" w:cs="Times New Roman" w:hint="eastAsia"/>
                                              <w:color w:val="000000" w:themeColor="text1"/>
                                              <w:sz w:val="22"/>
                                              <w:szCs w:val="30"/>
                                            </w:rPr>
                                            <w:t xml:space="preserve"> qua </w:t>
                                          </w:r>
                                          <w:proofErr w:type="spellStart"/>
                                          <w:r>
                                            <w:rPr>
                                              <w:rFonts w:ascii="Times New Roman" w:eastAsia="BIZ UDPゴシック" w:hAnsi="Times New Roman" w:cs="Times New Roman" w:hint="eastAsia"/>
                                              <w:color w:val="000000" w:themeColor="text1"/>
                                              <w:sz w:val="22"/>
                                              <w:szCs w:val="30"/>
                                            </w:rPr>
                                            <w:t>bưu</w:t>
                                          </w:r>
                                          <w:proofErr w:type="spellEnd"/>
                                          <w:r>
                                            <w:rPr>
                                              <w:rFonts w:ascii="Times New Roman" w:eastAsia="BIZ UDPゴシック" w:hAnsi="Times New Roman" w:cs="Times New Roman" w:hint="eastAsia"/>
                                              <w:color w:val="000000" w:themeColor="text1"/>
                                              <w:sz w:val="22"/>
                                              <w:szCs w:val="30"/>
                                            </w:rPr>
                                            <w:t xml:space="preserve"> </w:t>
                                          </w:r>
                                          <w:proofErr w:type="spellStart"/>
                                          <w:r>
                                            <w:rPr>
                                              <w:rFonts w:ascii="Times New Roman" w:eastAsia="BIZ UDPゴシック" w:hAnsi="Times New Roman" w:cs="Times New Roman" w:hint="eastAsia"/>
                                              <w:color w:val="000000" w:themeColor="text1"/>
                                              <w:sz w:val="22"/>
                                              <w:szCs w:val="30"/>
                                            </w:rPr>
                                            <w:t>điện</w:t>
                                          </w:r>
                                          <w:proofErr w:type="spellEnd"/>
                                          <w:r>
                                            <w:rPr>
                                              <w:rFonts w:ascii="Times New Roman" w:eastAsia="BIZ UDPゴシック" w:hAnsi="Times New Roman" w:cs="Times New Roman" w:hint="eastAsia"/>
                                              <w:color w:val="000000" w:themeColor="text1"/>
                                              <w:sz w:val="22"/>
                                              <w:szCs w:val="30"/>
                                            </w:rPr>
                                            <w:t xml:space="preserve"> </w:t>
                                          </w:r>
                                          <w:r w:rsidR="005A2232" w:rsidRPr="00432FA9">
                                            <w:rPr>
                                              <w:rFonts w:ascii="Times New Roman" w:eastAsia="BIZ UDPゴシック" w:hAnsi="Times New Roman" w:cs="Times New Roman"/>
                                              <w:color w:val="000000" w:themeColor="text1"/>
                                              <w:sz w:val="22"/>
                                              <w:szCs w:val="30"/>
                                            </w:rPr>
                                            <w:t>(</w:t>
                                          </w:r>
                                          <w:proofErr w:type="spellStart"/>
                                          <w:r>
                                            <w:rPr>
                                              <w:rFonts w:ascii="Times New Roman" w:eastAsia="BIZ UDPゴシック" w:hAnsi="Times New Roman" w:cs="Times New Roman" w:hint="eastAsia"/>
                                              <w:color w:val="000000" w:themeColor="text1"/>
                                              <w:sz w:val="22"/>
                                              <w:szCs w:val="30"/>
                                            </w:rPr>
                                            <w:t>chỉ</w:t>
                                          </w:r>
                                          <w:proofErr w:type="spellEnd"/>
                                          <w:r>
                                            <w:rPr>
                                              <w:rFonts w:ascii="Times New Roman" w:eastAsia="BIZ UDPゴシック" w:hAnsi="Times New Roman" w:cs="Times New Roman" w:hint="eastAsia"/>
                                              <w:color w:val="000000" w:themeColor="text1"/>
                                              <w:sz w:val="22"/>
                                              <w:szCs w:val="30"/>
                                            </w:rPr>
                                            <w:t xml:space="preserve"> </w:t>
                                          </w:r>
                                          <w:proofErr w:type="spellStart"/>
                                          <w:r>
                                            <w:rPr>
                                              <w:rFonts w:ascii="Times New Roman" w:eastAsia="BIZ UDPゴシック" w:hAnsi="Times New Roman" w:cs="Times New Roman" w:hint="eastAsia"/>
                                              <w:color w:val="000000" w:themeColor="text1"/>
                                              <w:sz w:val="22"/>
                                              <w:szCs w:val="30"/>
                                            </w:rPr>
                                            <w:t>tại</w:t>
                                          </w:r>
                                          <w:proofErr w:type="spellEnd"/>
                                          <w:r>
                                            <w:rPr>
                                              <w:rFonts w:ascii="Times New Roman" w:eastAsia="BIZ UDPゴシック" w:hAnsi="Times New Roman" w:cs="Times New Roman" w:hint="eastAsia"/>
                                              <w:color w:val="000000" w:themeColor="text1"/>
                                              <w:sz w:val="22"/>
                                              <w:szCs w:val="30"/>
                                            </w:rPr>
                                            <w:t xml:space="preserve"> </w:t>
                                          </w:r>
                                          <w:proofErr w:type="spellStart"/>
                                          <w:r>
                                            <w:rPr>
                                              <w:rFonts w:ascii="Times New Roman" w:eastAsia="BIZ UDPゴシック" w:hAnsi="Times New Roman" w:cs="Times New Roman" w:hint="eastAsia"/>
                                              <w:color w:val="000000" w:themeColor="text1"/>
                                              <w:sz w:val="22"/>
                                              <w:szCs w:val="30"/>
                                            </w:rPr>
                                            <w:t>Nhật</w:t>
                                          </w:r>
                                          <w:proofErr w:type="spellEnd"/>
                                          <w:r>
                                            <w:rPr>
                                              <w:rFonts w:ascii="Times New Roman" w:eastAsia="BIZ UDPゴシック" w:hAnsi="Times New Roman" w:cs="Times New Roman" w:hint="eastAsia"/>
                                              <w:color w:val="000000" w:themeColor="text1"/>
                                              <w:sz w:val="22"/>
                                              <w:szCs w:val="30"/>
                                            </w:rPr>
                                            <w:t xml:space="preserve"> </w:t>
                                          </w:r>
                                          <w:proofErr w:type="spellStart"/>
                                          <w:r>
                                            <w:rPr>
                                              <w:rFonts w:ascii="Times New Roman" w:eastAsia="BIZ UDPゴシック" w:hAnsi="Times New Roman" w:cs="Times New Roman" w:hint="eastAsia"/>
                                              <w:color w:val="000000" w:themeColor="text1"/>
                                              <w:sz w:val="22"/>
                                              <w:szCs w:val="30"/>
                                            </w:rPr>
                                            <w:t>Bản</w:t>
                                          </w:r>
                                          <w:proofErr w:type="spellEnd"/>
                                          <w:proofErr w:type="gramStart"/>
                                          <w:r w:rsidR="005A2232" w:rsidRPr="00432FA9">
                                            <w:rPr>
                                              <w:rFonts w:ascii="Times New Roman" w:eastAsia="BIZ UDPゴシック" w:hAnsi="Times New Roman" w:cs="Times New Roman"/>
                                              <w:color w:val="000000" w:themeColor="text1"/>
                                              <w:sz w:val="22"/>
                                              <w:szCs w:val="30"/>
                                            </w:rPr>
                                            <w:t>)</w:t>
                                          </w:r>
                                          <w:r w:rsidR="005A2232" w:rsidRPr="00432FA9">
                                            <w:rPr>
                                              <w:rFonts w:ascii="Times New Roman" w:eastAsia="BIZ UDPゴシック" w:hAnsi="Times New Roman" w:cs="Times New Roman" w:hint="eastAsia"/>
                                              <w:color w:val="000000" w:themeColor="text1"/>
                                              <w:sz w:val="22"/>
                                              <w:szCs w:val="30"/>
                                            </w:rPr>
                                            <w:t>：</w:t>
                                          </w:r>
                                          <w:proofErr w:type="gramEnd"/>
                                          <w:r w:rsidR="005A2232" w:rsidRPr="00432FA9">
                                            <w:rPr>
                                              <w:rFonts w:ascii="Times New Roman" w:eastAsia="BIZ UDPゴシック" w:hAnsi="Times New Roman" w:cs="Times New Roman"/>
                                              <w:color w:val="000000" w:themeColor="text1"/>
                                              <w:sz w:val="22"/>
                                              <w:szCs w:val="30"/>
                                            </w:rPr>
                                            <w:t xml:space="preserve">  </w:t>
                                          </w:r>
                                          <w:r w:rsidR="00E27434" w:rsidRPr="00E27434">
                                            <w:rPr>
                                              <w:rFonts w:ascii="Times New Roman" w:eastAsia="BIZ UDPゴシック" w:hAnsi="Times New Roman" w:cs="Times New Roman"/>
                                              <w:color w:val="000000" w:themeColor="text1"/>
                                              <w:sz w:val="22"/>
                                              <w:szCs w:val="30"/>
                                            </w:rPr>
                                            <w:t>Fair Links Consulting Co., Ltd.</w:t>
                                          </w:r>
                                          <w:r w:rsidR="00E27434">
                                            <w:rPr>
                                              <w:rFonts w:ascii="Times New Roman" w:eastAsia="BIZ UDPゴシック" w:hAnsi="Times New Roman" w:cs="Times New Roman"/>
                                              <w:color w:val="000000" w:themeColor="text1"/>
                                              <w:sz w:val="22"/>
                                              <w:szCs w:val="30"/>
                                            </w:rPr>
                                            <w:t xml:space="preserve">; </w:t>
                                          </w:r>
                                          <w:r w:rsidR="00E27434" w:rsidRPr="00E27434">
                                            <w:rPr>
                                              <w:rFonts w:ascii="Times New Roman" w:eastAsia="BIZ UDPゴシック" w:hAnsi="Times New Roman" w:cs="Times New Roman"/>
                                              <w:color w:val="000000" w:themeColor="text1"/>
                                              <w:sz w:val="22"/>
                                              <w:szCs w:val="30"/>
                                            </w:rPr>
                                            <w:t>Attn: UMC Electronics Hotline</w:t>
                                          </w:r>
                                        </w:p>
                                        <w:p w14:paraId="14E967F6" w14:textId="2F4D24E6" w:rsidR="00E27434" w:rsidRDefault="00E27434">
                                          <w:pPr>
                                            <w:spacing w:after="0" w:line="240" w:lineRule="auto"/>
                                            <w:rPr>
                                              <w:rFonts w:ascii="Times New Roman" w:eastAsia="BIZ UDPゴシック" w:hAnsi="Times New Roman" w:cs="Times New Roman"/>
                                              <w:color w:val="000000" w:themeColor="text1"/>
                                              <w:sz w:val="22"/>
                                              <w:szCs w:val="30"/>
                                            </w:rPr>
                                          </w:pPr>
                                          <w:r>
                                            <w:rPr>
                                              <w:rFonts w:ascii="Times New Roman" w:eastAsia="BIZ UDPゴシック" w:hAnsi="Times New Roman" w:cs="Times New Roman"/>
                                              <w:color w:val="000000" w:themeColor="text1"/>
                                              <w:sz w:val="22"/>
                                              <w:szCs w:val="30"/>
                                            </w:rPr>
                                            <w:t xml:space="preserve">                                     </w:t>
                                          </w:r>
                                          <w:r w:rsidRPr="00E27434">
                                            <w:rPr>
                                              <w:rFonts w:ascii="Times New Roman" w:eastAsia="BIZ UDPゴシック" w:hAnsi="Times New Roman" w:cs="Times New Roman"/>
                                              <w:color w:val="000000" w:themeColor="text1"/>
                                              <w:sz w:val="22"/>
                                              <w:szCs w:val="30"/>
                                            </w:rPr>
                                            <w:t>K-WING Building, 4th Floor</w:t>
                                          </w:r>
                                          <w:proofErr w:type="gramStart"/>
                                          <w:r>
                                            <w:rPr>
                                              <w:rFonts w:ascii="Times New Roman" w:eastAsia="BIZ UDPゴシック" w:hAnsi="Times New Roman" w:cs="Times New Roman"/>
                                              <w:color w:val="000000" w:themeColor="text1"/>
                                              <w:sz w:val="22"/>
                                              <w:szCs w:val="30"/>
                                            </w:rPr>
                                            <w:t xml:space="preserve">;  </w:t>
                                          </w:r>
                                          <w:r w:rsidRPr="00E27434">
                                            <w:rPr>
                                              <w:rFonts w:ascii="Times New Roman" w:eastAsia="BIZ UDPゴシック" w:hAnsi="Times New Roman" w:cs="Times New Roman"/>
                                              <w:color w:val="000000" w:themeColor="text1"/>
                                              <w:sz w:val="22"/>
                                              <w:szCs w:val="30"/>
                                            </w:rPr>
                                            <w:t>5</w:t>
                                          </w:r>
                                          <w:proofErr w:type="gramEnd"/>
                                          <w:r w:rsidRPr="00E27434">
                                            <w:rPr>
                                              <w:rFonts w:ascii="Times New Roman" w:eastAsia="BIZ UDPゴシック" w:hAnsi="Times New Roman" w:cs="Times New Roman"/>
                                              <w:color w:val="000000" w:themeColor="text1"/>
                                              <w:sz w:val="22"/>
                                              <w:szCs w:val="30"/>
                                            </w:rPr>
                                            <w:t xml:space="preserve">-2-1 </w:t>
                                          </w:r>
                                          <w:proofErr w:type="spellStart"/>
                                          <w:r w:rsidRPr="00E27434">
                                            <w:rPr>
                                              <w:rFonts w:ascii="Times New Roman" w:eastAsia="BIZ UDPゴシック" w:hAnsi="Times New Roman" w:cs="Times New Roman"/>
                                              <w:color w:val="000000" w:themeColor="text1"/>
                                              <w:sz w:val="22"/>
                                              <w:szCs w:val="30"/>
                                            </w:rPr>
                                            <w:t>Kojimachi</w:t>
                                          </w:r>
                                          <w:proofErr w:type="spellEnd"/>
                                          <w:r w:rsidRPr="00E27434">
                                            <w:rPr>
                                              <w:rFonts w:ascii="Times New Roman" w:eastAsia="BIZ UDPゴシック" w:hAnsi="Times New Roman" w:cs="Times New Roman"/>
                                              <w:color w:val="000000" w:themeColor="text1"/>
                                              <w:sz w:val="22"/>
                                              <w:szCs w:val="30"/>
                                            </w:rPr>
                                            <w:t>, Chiyoda-</w:t>
                                          </w:r>
                                          <w:proofErr w:type="spellStart"/>
                                          <w:r w:rsidRPr="00E27434">
                                            <w:rPr>
                                              <w:rFonts w:ascii="Times New Roman" w:eastAsia="BIZ UDPゴシック" w:hAnsi="Times New Roman" w:cs="Times New Roman"/>
                                              <w:color w:val="000000" w:themeColor="text1"/>
                                              <w:sz w:val="22"/>
                                              <w:szCs w:val="30"/>
                                            </w:rPr>
                                            <w:t>ku</w:t>
                                          </w:r>
                                          <w:proofErr w:type="spellEnd"/>
                                          <w:r w:rsidRPr="00E27434">
                                            <w:rPr>
                                              <w:rFonts w:ascii="Times New Roman" w:eastAsia="BIZ UDPゴシック" w:hAnsi="Times New Roman" w:cs="Times New Roman"/>
                                              <w:color w:val="000000" w:themeColor="text1"/>
                                              <w:sz w:val="22"/>
                                              <w:szCs w:val="30"/>
                                            </w:rPr>
                                            <w:t>, Tokyo 102-0083, Japan</w:t>
                                          </w:r>
                                        </w:p>
                                        <w:p w14:paraId="4B34B3F0" w14:textId="458A1323" w:rsidR="005A2232" w:rsidRPr="00432FA9" w:rsidRDefault="005A2232" w:rsidP="00432FA9">
                                          <w:pPr>
                                            <w:spacing w:after="0" w:line="240" w:lineRule="auto"/>
                                            <w:rPr>
                                              <w:rFonts w:ascii="Times New Roman" w:eastAsia="HGMaruGothicMPRO" w:hAnsi="Times New Roman" w:cs="Times New Roman"/>
                                              <w:color w:val="05114D" w:themeColor="accent1" w:themeShade="80"/>
                                              <w:sz w:val="30"/>
                                              <w:szCs w:val="3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655600079" name="角丸四角形 28"/>
                                  <wps:cNvSpPr/>
                                  <wps:spPr>
                                    <a:xfrm>
                                      <a:off x="-49749" y="17220"/>
                                      <a:ext cx="2171700" cy="449579"/>
                                    </a:xfrm>
                                    <a:prstGeom prst="roundRect">
                                      <a:avLst/>
                                    </a:prstGeom>
                                    <a:noFill/>
                                    <a:ln w="12700" cap="flat" cmpd="sng" algn="ctr">
                                      <a:noFill/>
                                      <a:prstDash val="solid"/>
                                      <a:miter lim="800000"/>
                                    </a:ln>
                                    <a:effectLst/>
                                  </wps:spPr>
                                  <wps:txbx>
                                    <w:txbxContent>
                                      <w:p w14:paraId="3FE7CAD7" w14:textId="5D0CFBA8" w:rsidR="005A2232" w:rsidRPr="007E66FC" w:rsidRDefault="00C72537" w:rsidP="00432FA9">
                                        <w:pPr>
                                          <w:spacing w:line="240" w:lineRule="auto"/>
                                          <w:rPr>
                                            <w:rFonts w:ascii="BIZ UDPゴシック" w:eastAsia="BIZ UDPゴシック" w:hAnsi="BIZ UDPゴシック"/>
                                            <w:color w:val="000000" w:themeColor="text1"/>
                                            <w:sz w:val="22"/>
                                            <w:szCs w:val="30"/>
                                          </w:rPr>
                                        </w:pPr>
                                        <w:r>
                                          <w:rPr>
                                            <w:rFonts w:ascii="HGMaruGothicMPRO" w:eastAsia="HGMaruGothicMPRO" w:hAnsi="HGMaruGothicMPRO" w:hint="eastAsia"/>
                                            <w:b/>
                                            <w:color w:val="000000" w:themeColor="text1"/>
                                            <w:sz w:val="36"/>
                                            <w:szCs w:val="36"/>
                                          </w:rPr>
                                          <w:t xml:space="preserve"> </w:t>
                                        </w:r>
                                        <w:r>
                                          <w:rPr>
                                            <w:rFonts w:ascii="HGMaruGothicMPRO" w:eastAsia="HGMaruGothicMPRO" w:hAnsi="HGMaruGothicMPRO"/>
                                            <w:b/>
                                            <w:color w:val="000000" w:themeColor="text1"/>
                                            <w:sz w:val="36"/>
                                            <w:szCs w:val="36"/>
                                          </w:rPr>
                                          <w:t xml:space="preserve"> </w:t>
                                        </w:r>
                                        <w:proofErr w:type="spellStart"/>
                                        <w:r w:rsidRPr="00432FA9">
                                          <w:rPr>
                                            <w:rFonts w:ascii="Times New Roman" w:eastAsia="HGMaruGothicMPRO" w:hAnsi="Times New Roman" w:cs="Times New Roman"/>
                                            <w:b/>
                                            <w:color w:val="000000" w:themeColor="text1"/>
                                            <w:sz w:val="22"/>
                                            <w:szCs w:val="22"/>
                                          </w:rPr>
                                          <w:t>K</w:t>
                                        </w:r>
                                        <w:r>
                                          <w:rPr>
                                            <w:rFonts w:ascii="Times New Roman" w:eastAsia="HGMaruGothicMPRO" w:hAnsi="Times New Roman" w:cs="Times New Roman"/>
                                            <w:b/>
                                            <w:color w:val="000000" w:themeColor="text1"/>
                                            <w:sz w:val="22"/>
                                            <w:szCs w:val="22"/>
                                          </w:rPr>
                                          <w:t>ênh</w:t>
                                        </w:r>
                                        <w:proofErr w:type="spellEnd"/>
                                        <w:r>
                                          <w:rPr>
                                            <w:rFonts w:ascii="Times New Roman" w:eastAsia="HGMaruGothicMPRO" w:hAnsi="Times New Roman" w:cs="Times New Roman"/>
                                            <w:b/>
                                            <w:color w:val="000000" w:themeColor="text1"/>
                                            <w:sz w:val="22"/>
                                            <w:szCs w:val="22"/>
                                          </w:rPr>
                                          <w:t xml:space="preserve"> </w:t>
                                        </w:r>
                                        <w:proofErr w:type="spellStart"/>
                                        <w:r>
                                          <w:rPr>
                                            <w:rFonts w:ascii="Times New Roman" w:eastAsia="HGMaruGothicMPRO" w:hAnsi="Times New Roman" w:cs="Times New Roman"/>
                                            <w:b/>
                                            <w:color w:val="000000" w:themeColor="text1"/>
                                            <w:sz w:val="22"/>
                                            <w:szCs w:val="22"/>
                                          </w:rPr>
                                          <w:t>liên</w:t>
                                        </w:r>
                                        <w:proofErr w:type="spellEnd"/>
                                        <w:r>
                                          <w:rPr>
                                            <w:rFonts w:ascii="Times New Roman" w:eastAsia="HGMaruGothicMPRO" w:hAnsi="Times New Roman" w:cs="Times New Roman"/>
                                            <w:b/>
                                            <w:color w:val="000000" w:themeColor="text1"/>
                                            <w:sz w:val="22"/>
                                            <w:szCs w:val="22"/>
                                          </w:rPr>
                                          <w:t xml:space="preserve"> </w:t>
                                        </w:r>
                                        <w:proofErr w:type="spellStart"/>
                                        <w:r>
                                          <w:rPr>
                                            <w:rFonts w:ascii="Times New Roman" w:eastAsia="HGMaruGothicMPRO" w:hAnsi="Times New Roman" w:cs="Times New Roman"/>
                                            <w:b/>
                                            <w:color w:val="000000" w:themeColor="text1"/>
                                            <w:sz w:val="22"/>
                                            <w:szCs w:val="22"/>
                                          </w:rPr>
                                          <w:t>lạc</w:t>
                                        </w:r>
                                        <w:proofErr w:type="spellEnd"/>
                                        <w:r>
                                          <w:rPr>
                                            <w:rFonts w:ascii="Times New Roman" w:eastAsia="HGMaruGothicMPRO" w:hAnsi="Times New Roman" w:cs="Times New Roman"/>
                                            <w:b/>
                                            <w:color w:val="000000" w:themeColor="text1"/>
                                            <w:sz w:val="22"/>
                                            <w:szCs w:val="22"/>
                                          </w:rPr>
                                          <w:t xml:space="preserve"> </w:t>
                                        </w:r>
                                        <w:proofErr w:type="spellStart"/>
                                        <w:r>
                                          <w:rPr>
                                            <w:rFonts w:ascii="Times New Roman" w:eastAsia="HGMaruGothicMPRO" w:hAnsi="Times New Roman" w:cs="Times New Roman"/>
                                            <w:b/>
                                            <w:color w:val="000000" w:themeColor="text1"/>
                                            <w:sz w:val="22"/>
                                            <w:szCs w:val="22"/>
                                          </w:rPr>
                                          <w:t>ngoài</w:t>
                                        </w:r>
                                        <w:proofErr w:type="spellEnd"/>
                                        <w:r>
                                          <w:rPr>
                                            <w:rFonts w:ascii="Times New Roman" w:eastAsia="HGMaruGothicMPRO" w:hAnsi="Times New Roman" w:cs="Times New Roman"/>
                                            <w:b/>
                                            <w:color w:val="000000" w:themeColor="text1"/>
                                            <w:sz w:val="22"/>
                                            <w:szCs w:val="22"/>
                                          </w:rPr>
                                          <w:t xml:space="preserve"> </w:t>
                                        </w:r>
                                        <w:proofErr w:type="spellStart"/>
                                        <w:r>
                                          <w:rPr>
                                            <w:rFonts w:ascii="Times New Roman" w:eastAsia="HGMaruGothicMPRO" w:hAnsi="Times New Roman" w:cs="Times New Roman"/>
                                            <w:b/>
                                            <w:color w:val="000000" w:themeColor="text1"/>
                                            <w:sz w:val="22"/>
                                            <w:szCs w:val="22"/>
                                          </w:rPr>
                                          <w:t>công</w:t>
                                        </w:r>
                                        <w:proofErr w:type="spellEnd"/>
                                        <w:r>
                                          <w:rPr>
                                            <w:rFonts w:ascii="Times New Roman" w:eastAsia="HGMaruGothicMPRO" w:hAnsi="Times New Roman" w:cs="Times New Roman"/>
                                            <w:b/>
                                            <w:color w:val="000000" w:themeColor="text1"/>
                                            <w:sz w:val="22"/>
                                            <w:szCs w:val="22"/>
                                          </w:rPr>
                                          <w:t xml:space="preserve"> ty</w:t>
                                        </w:r>
                                        <w:r w:rsidR="005A2232" w:rsidRPr="009A0584">
                                          <w:rPr>
                                            <w:rFonts w:ascii="HGMaruGothicMPRO" w:eastAsia="HGMaruGothicMPRO" w:hAnsi="HGMaruGothicMPRO" w:hint="eastAsia"/>
                                            <w:b/>
                                            <w:color w:val="000000" w:themeColor="text1"/>
                                            <w:sz w:val="36"/>
                                            <w:szCs w:val="36"/>
                                          </w:rPr>
                                          <w:t xml:space="preserve"> </w:t>
                                        </w:r>
                                        <w:r w:rsidR="005A2232" w:rsidRPr="009A0584">
                                          <w:rPr>
                                            <w:rFonts w:ascii="HGMaruGothicMPRO" w:eastAsia="HGMaruGothicMPRO" w:hAnsi="HGMaruGothicMPRO"/>
                                            <w:b/>
                                            <w:color w:val="000000" w:themeColor="text1"/>
                                            <w:sz w:val="36"/>
                                            <w:szCs w:val="36"/>
                                          </w:rPr>
                                          <w:t xml:space="preserve"> </w:t>
                                        </w:r>
                                      </w:p>
                                      <w:p w14:paraId="3A5D6CFA" w14:textId="77777777" w:rsidR="005A2232" w:rsidRPr="009A0584" w:rsidRDefault="005A2232" w:rsidP="00702598">
                                        <w:pPr>
                                          <w:spacing w:line="240" w:lineRule="auto"/>
                                          <w:rPr>
                                            <w:rFonts w:ascii="HGMaruGothicMPRO" w:eastAsia="HGMaruGothicMPRO" w:hAnsi="HGMaruGothicMPRO"/>
                                            <w:b/>
                                            <w:color w:val="000000" w:themeColor="text1"/>
                                            <w:sz w:val="36"/>
                                            <w:szCs w:val="36"/>
                                          </w:rPr>
                                        </w:pPr>
                                        <w:r>
                                          <w:rPr>
                                            <w:rFonts w:ascii="BIZ UDPゴシック" w:eastAsia="BIZ UDPゴシック" w:hAnsi="BIZ UDPゴシック" w:hint="eastAsia"/>
                                            <w:sz w:val="22"/>
                                            <w:szCs w:val="30"/>
                                          </w:rPr>
                                          <w:t>しながら運営しています</w:t>
                                        </w:r>
                                        <w:r>
                                          <w:rPr>
                                            <w:rFonts w:ascii="BIZ UDPゴシック" w:eastAsia="BIZ UDPゴシック" w:hAnsi="BIZ UDPゴシック"/>
                                            <w:sz w:val="22"/>
                                            <w:szCs w:val="3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261253523" name="テキスト ボックス 261253523"/>
                              <wps:cNvSpPr txBox="1"/>
                              <wps:spPr>
                                <a:xfrm>
                                  <a:off x="1965082" y="1287372"/>
                                  <a:ext cx="4728833" cy="421881"/>
                                </a:xfrm>
                                <a:prstGeom prst="rect">
                                  <a:avLst/>
                                </a:prstGeom>
                                <a:noFill/>
                                <a:ln w="6350">
                                  <a:noFill/>
                                </a:ln>
                              </wps:spPr>
                              <wps:txbx>
                                <w:txbxContent>
                                  <w:p w14:paraId="2D2A889D" w14:textId="2C5940A9" w:rsidR="005A2232" w:rsidRPr="00432FA9" w:rsidRDefault="005A2232" w:rsidP="00432FA9">
                                    <w:pPr>
                                      <w:spacing w:line="240" w:lineRule="auto"/>
                                      <w:ind w:left="180" w:hangingChars="100" w:hanging="180"/>
                                      <w:rPr>
                                        <w:rFonts w:ascii="Times New Roman" w:eastAsia="BIZ UDPゴシック" w:hAnsi="Times New Roman" w:cs="Times New Roman"/>
                                        <w:sz w:val="18"/>
                                        <w:szCs w:val="30"/>
                                      </w:rPr>
                                    </w:pPr>
                                    <w:r w:rsidRPr="00432FA9">
                                      <w:rPr>
                                        <w:rFonts w:ascii="Times New Roman" w:eastAsia="BIZ UDPゴシック" w:hAnsi="Times New Roman" w:cs="Times New Roman" w:hint="eastAsia"/>
                                        <w:color w:val="000000" w:themeColor="text1"/>
                                        <w:sz w:val="18"/>
                                        <w:szCs w:val="30"/>
                                      </w:rPr>
                                      <w:t>※</w:t>
                                    </w:r>
                                    <w:proofErr w:type="spellStart"/>
                                    <w:r w:rsidR="00C72537" w:rsidRPr="00432FA9">
                                      <w:rPr>
                                        <w:rFonts w:ascii="Times New Roman" w:eastAsia="BIZ UDPゴシック" w:hAnsi="Times New Roman" w:cs="Times New Roman" w:hint="cs"/>
                                        <w:sz w:val="18"/>
                                        <w:szCs w:val="30"/>
                                      </w:rPr>
                                      <w:t>Đ</w:t>
                                    </w:r>
                                    <w:r w:rsidR="00C72537" w:rsidRPr="00432FA9">
                                      <w:rPr>
                                        <w:rFonts w:ascii="Times New Roman" w:eastAsia="BIZ UDPゴシック" w:hAnsi="Times New Roman" w:cs="Times New Roman"/>
                                        <w:sz w:val="18"/>
                                        <w:szCs w:val="30"/>
                                      </w:rPr>
                                      <w:t>ơn</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vị</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tiếp</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nhận</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hint="cs"/>
                                        <w:sz w:val="18"/>
                                        <w:szCs w:val="30"/>
                                      </w:rPr>
                                      <w:t>đ</w:t>
                                    </w:r>
                                    <w:r w:rsidR="00C72537" w:rsidRPr="00432FA9">
                                      <w:rPr>
                                        <w:rFonts w:ascii="Times New Roman" w:eastAsia="BIZ UDPゴシック" w:hAnsi="Times New Roman" w:cs="Times New Roman"/>
                                        <w:sz w:val="18"/>
                                        <w:szCs w:val="30"/>
                                      </w:rPr>
                                      <w:t>ộc</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lập</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bên</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ngoài</w:t>
                                    </w:r>
                                    <w:r w:rsidR="00C72537">
                                      <w:rPr>
                                        <w:rFonts w:ascii="Times New Roman" w:eastAsia="BIZ UDPゴシック" w:hAnsi="Times New Roman" w:cs="Times New Roman"/>
                                        <w:sz w:val="18"/>
                                        <w:szCs w:val="30"/>
                                      </w:rPr>
                                      <w:t>-</w:t>
                                    </w:r>
                                    <w:r w:rsidR="00C72537" w:rsidRPr="00432FA9">
                                      <w:rPr>
                                        <w:rFonts w:ascii="Times New Roman" w:eastAsia="BIZ UDPゴシック" w:hAnsi="Times New Roman" w:cs="Times New Roman"/>
                                        <w:sz w:val="18"/>
                                        <w:szCs w:val="30"/>
                                      </w:rPr>
                                      <w:t>công</w:t>
                                    </w:r>
                                    <w:proofErr w:type="spellEnd"/>
                                    <w:r w:rsidR="00C72537" w:rsidRPr="00432FA9">
                                      <w:rPr>
                                        <w:rFonts w:ascii="Times New Roman" w:eastAsia="BIZ UDPゴシック" w:hAnsi="Times New Roman" w:cs="Times New Roman"/>
                                        <w:sz w:val="18"/>
                                        <w:szCs w:val="30"/>
                                      </w:rPr>
                                      <w:t xml:space="preserve"> ty  Fair Links Consulting Co., Ltd </w:t>
                                    </w:r>
                                    <w:proofErr w:type="spellStart"/>
                                    <w:r w:rsidR="00C72537" w:rsidRPr="00432FA9">
                                      <w:rPr>
                                        <w:rFonts w:ascii="Times New Roman" w:eastAsia="BIZ UDPゴシック" w:hAnsi="Times New Roman" w:cs="Times New Roman"/>
                                        <w:sz w:val="18"/>
                                        <w:szCs w:val="30"/>
                                      </w:rPr>
                                      <w:t>là</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bên</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vận</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hành</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kênh</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liên</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hệ</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này</w:t>
                                    </w:r>
                                    <w:proofErr w:type="spellEnd"/>
                                    <w:r w:rsidR="00C72537" w:rsidRPr="00432FA9">
                                      <w:rPr>
                                        <w:rFonts w:ascii="Times New Roman" w:eastAsia="BIZ UDPゴシック" w:hAnsi="Times New Roman" w:cs="Times New Roman"/>
                                        <w:sz w:val="18"/>
                                        <w:szCs w:val="30"/>
                                      </w:rPr>
                                      <w:t xml:space="preserve">, </w:t>
                                    </w:r>
                                    <w:proofErr w:type="spellStart"/>
                                    <w:r w:rsidR="00C72537">
                                      <w:rPr>
                                        <w:rFonts w:ascii="Times New Roman" w:eastAsia="BIZ UDPゴシック" w:hAnsi="Times New Roman" w:cs="Times New Roman"/>
                                        <w:sz w:val="18"/>
                                        <w:szCs w:val="30"/>
                                      </w:rPr>
                                      <w:t>sẽ</w:t>
                                    </w:r>
                                    <w:proofErr w:type="spellEnd"/>
                                    <w:r w:rsidR="00C72537">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hint="cs"/>
                                        <w:sz w:val="18"/>
                                        <w:szCs w:val="30"/>
                                      </w:rPr>
                                      <w:t>đ</w:t>
                                    </w:r>
                                    <w:r w:rsidR="00C72537" w:rsidRPr="00432FA9">
                                      <w:rPr>
                                        <w:rFonts w:ascii="Times New Roman" w:eastAsia="BIZ UDPゴシック" w:hAnsi="Times New Roman" w:cs="Times New Roman"/>
                                        <w:sz w:val="18"/>
                                        <w:szCs w:val="30"/>
                                      </w:rPr>
                                      <w:t>ảm</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bảo</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việc</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bảo</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mật</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thông</w:t>
                                    </w:r>
                                    <w:proofErr w:type="spellEnd"/>
                                    <w:r w:rsidR="00C72537" w:rsidRPr="00432FA9">
                                      <w:rPr>
                                        <w:rFonts w:ascii="Times New Roman" w:eastAsia="BIZ UDPゴシック" w:hAnsi="Times New Roman" w:cs="Times New Roman"/>
                                        <w:sz w:val="18"/>
                                        <w:szCs w:val="30"/>
                                      </w:rPr>
                                      <w:t xml:space="preserve"> tin </w:t>
                                    </w:r>
                                    <w:proofErr w:type="spellStart"/>
                                    <w:r w:rsidR="00C72537" w:rsidRPr="00432FA9">
                                      <w:rPr>
                                        <w:rFonts w:ascii="Times New Roman" w:eastAsia="BIZ UDPゴシック" w:hAnsi="Times New Roman" w:cs="Times New Roman"/>
                                        <w:sz w:val="18"/>
                                        <w:szCs w:val="30"/>
                                      </w:rPr>
                                      <w:t>và</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quyền</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riêng</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t</w:t>
                                    </w:r>
                                    <w:r w:rsidR="00C72537" w:rsidRPr="00432FA9">
                                      <w:rPr>
                                        <w:rFonts w:ascii="Times New Roman" w:eastAsia="BIZ UDPゴシック" w:hAnsi="Times New Roman" w:cs="Times New Roman" w:hint="cs"/>
                                        <w:sz w:val="18"/>
                                        <w:szCs w:val="30"/>
                                      </w:rPr>
                                      <w:t>ư</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của</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người</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liên</w:t>
                                    </w:r>
                                    <w:proofErr w:type="spellEnd"/>
                                    <w:r w:rsidR="00C72537" w:rsidRPr="00432FA9">
                                      <w:rPr>
                                        <w:rFonts w:ascii="Times New Roman" w:eastAsia="BIZ UDPゴシック" w:hAnsi="Times New Roman" w:cs="Times New Roman"/>
                                        <w:sz w:val="18"/>
                                        <w:szCs w:val="30"/>
                                      </w:rPr>
                                      <w:t xml:space="preserve"> </w:t>
                                    </w:r>
                                    <w:proofErr w:type="spellStart"/>
                                    <w:r w:rsidR="00C72537" w:rsidRPr="00432FA9">
                                      <w:rPr>
                                        <w:rFonts w:ascii="Times New Roman" w:eastAsia="BIZ UDPゴシック" w:hAnsi="Times New Roman" w:cs="Times New Roman"/>
                                        <w:sz w:val="18"/>
                                        <w:szCs w:val="30"/>
                                      </w:rPr>
                                      <w:t>hệ</w:t>
                                    </w:r>
                                    <w:proofErr w:type="spellEnd"/>
                                    <w:r w:rsidR="00C72537" w:rsidRPr="00432FA9">
                                      <w:rPr>
                                        <w:rFonts w:ascii="Times New Roman" w:eastAsia="BIZ UDPゴシック" w:hAnsi="Times New Roman" w:cs="Times New Roman"/>
                                        <w:sz w:val="18"/>
                                        <w:szCs w:val="3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91C3BB1" id="グループ化 1474987896" o:spid="_x0000_s1056" style="position:absolute;left:0;text-align:left;margin-left:-3.5pt;margin-top:3.9pt;width:536.2pt;height:203.05pt;z-index:251684897;mso-position-horizontal-relative:margin;mso-position-vertical-relative:text;mso-width-relative:margin;mso-height-relative:margin" coordorigin="-497,6859" coordsize="69985,262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">
                      <v:group id="グループ化 1687825434" o:spid="_x0000_s1057" style="position:absolute;left:-497;top:6859;width:69984;height:26202" coordorigin="-497,7760" coordsize="69985,296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M8L7RTIAAAA&#10;4wAAAA8AAAAAAAAAAAAAAAAAqgIAAGRycy9kb3ducmV2LnhtbFBLBQYAAAAABAAEAPoAAACfAwAA&#10;AAA=&#10;">
                        <v:group id="グループ化 1690074890" o:spid="_x0000_s1058" style="position:absolute;top:7760;width:67056;height:5633" coordorigin=",7760" coordsize="67056,56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">
                          <v:roundrect id="角丸四角形 21" o:spid="_x0000_s1059" style="position:absolute;top:7973;width:67056;height:513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5q1MsA&#10;AADiAAAADwAAAGRycy9kb3ducmV2LnhtbESP0WrCQBRE3wv9h+UKfaubaLE1uhEpCIJWSOoHXLK3&#10;SUz2bshuNenXu4VCH4eZOcOsN4NpxZV6V1tWEE8jEMSF1TWXCs6fu+c3EM4ja2wtk4KRHGzSx4c1&#10;JtreOKNr7ksRIOwSVFB53yVSuqIig25qO+LgfdneoA+yL6Xu8RbgppWzKFpIgzWHhQo7eq+oaPJv&#10;o2BvszHH8Sf+uGyPp8vh0Ozal7NST5NhuwLhafD/4b/2XiuYL5eLeD6LX+H3UrgDMr0D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kXmrUywAAAOIAAAAPAAAAAAAAAAAAAAAAAJgC&#10;AABkcnMvZG93bnJldi54bWxQSwUGAAAAAAQABAD1AAAAkAMAAAAA&#10;" fillcolor="#ccecff" strokecolor="#081b74" strokeweight="4.5pt">
                            <v:stroke joinstyle="miter"/>
                            <v:textbox>
                              <w:txbxContent>
                                <w:p w14:paraId="69BD5E14" w14:textId="77777777" w:rsidR="005A2232" w:rsidRPr="00F4148B" w:rsidRDefault="005A2232" w:rsidP="00702598">
                                  <w:pPr>
                                    <w:rPr>
                                      <w:color w:val="F5F4F4" w:themeColor="background2" w:themeTint="66"/>
                                      <w:sz w:val="40"/>
                                      <w:szCs w:val="40"/>
                                    </w:rPr>
                                  </w:pPr>
                                </w:p>
                              </w:txbxContent>
                            </v:textbox>
                          </v:roundrect>
                          <v:group id="グループ化 1632344634" o:spid="_x0000_s1060" style="position:absolute;left:930;top:7760;width:66086;height:5633" coordorigin="-688,7760" coordsize="66085,56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k27kyQAA&#10;AOMAAAAPAAAAAAAAAAAAAAAAAKoCAABkcnMvZG93bnJldi54bWxQSwUGAAAAAAQABAD6AAAAoAMA&#10;AAAA&#10;">
                            <v:roundrect id="角丸四角形 24" o:spid="_x0000_s1061" style="position:absolute;left:15867;top:8406;width:49530;height:498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szvskA&#10;AADhAAAADwAAAGRycy9kb3ducmV2LnhtbESPQUsDMRSE74L/ITzBm8222NWuTUsRBC8WrCL09ty8&#10;ZpduXrbJs137640geBxm5htmvhx8p44UUxvYwHhUgCKug23ZGXh/e7q5B5UE2WIXmAx8U4Ll4vJi&#10;jpUNJ36l40acyhBOFRpoRPpK61Q35DGNQk+cvV2IHiXL6LSNeMpw3+lJUZTaY8t5ocGeHhuq95sv&#10;b8Addm6Q9R4n50//se29zKJ+Meb6alg9gBIa5D/81362BqbT4vauHJfw+yi/Ab34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WszvskAAADhAAAADwAAAAAAAAAAAAAAAACYAgAA&#10;ZHJzL2Rvd25yZXYueG1sUEsFBgAAAAAEAAQA9QAAAI4DAAAAAA==&#10;" filled="f" stroked="f" strokeweight="1pt">
                              <v:stroke joinstyle="miter"/>
                              <v:textbox>
                                <w:txbxContent>
                                  <w:p w14:paraId="20CF1536" w14:textId="29C3036C" w:rsidR="005A2232" w:rsidRPr="00432FA9" w:rsidRDefault="00C72537" w:rsidP="00702598">
                                    <w:pPr>
                                      <w:spacing w:line="240" w:lineRule="auto"/>
                                      <w:rPr>
                                        <w:rFonts w:ascii="Times New Roman" w:eastAsia="HGMaruGothicMPRO" w:hAnsi="Times New Roman" w:cs="Times New Roman"/>
                                        <w:color w:val="05114D" w:themeColor="accent1" w:themeShade="80"/>
                                        <w:sz w:val="32"/>
                                        <w:szCs w:val="32"/>
                                        <w:u w:val="single"/>
                                      </w:rPr>
                                    </w:pPr>
                                    <w:r w:rsidRPr="00432FA9">
                                      <w:rPr>
                                        <w:rFonts w:ascii="Times New Roman" w:eastAsia="HGMaruGothicMPRO" w:hAnsi="Times New Roman" w:cs="Times New Roman" w:hint="cs"/>
                                        <w:color w:val="FF0000"/>
                                        <w:sz w:val="28"/>
                                        <w:szCs w:val="32"/>
                                        <w:u w:val="single"/>
                                      </w:rPr>
                                      <w:t>Đ</w:t>
                                    </w:r>
                                    <w:r w:rsidRPr="00432FA9">
                                      <w:rPr>
                                        <w:rFonts w:ascii="Times New Roman" w:eastAsia="HGMaruGothicMPRO" w:hAnsi="Times New Roman" w:cs="Times New Roman"/>
                                        <w:color w:val="FF0000"/>
                                        <w:sz w:val="28"/>
                                        <w:szCs w:val="32"/>
                                        <w:u w:val="single"/>
                                      </w:rPr>
                                      <w:t>ịa chỉ E-mail chuy</w:t>
                                    </w:r>
                                    <w:r w:rsidRPr="00432FA9">
                                      <w:rPr>
                                        <w:rFonts w:ascii="Times New Roman" w:eastAsia="HGMaruGothicMPRO" w:hAnsi="Times New Roman" w:cs="Times New Roman" w:hint="cs"/>
                                        <w:color w:val="FF0000"/>
                                        <w:sz w:val="28"/>
                                        <w:szCs w:val="32"/>
                                        <w:u w:val="single"/>
                                      </w:rPr>
                                      <w:t>ê</w:t>
                                    </w:r>
                                    <w:r w:rsidRPr="00432FA9">
                                      <w:rPr>
                                        <w:rFonts w:ascii="Times New Roman" w:eastAsia="HGMaruGothicMPRO" w:hAnsi="Times New Roman" w:cs="Times New Roman"/>
                                        <w:color w:val="FF0000"/>
                                        <w:sz w:val="28"/>
                                        <w:szCs w:val="32"/>
                                        <w:u w:val="single"/>
                                      </w:rPr>
                                      <w:t>n dụng</w:t>
                                    </w:r>
                                    <w:r w:rsidR="005A2232" w:rsidRPr="00432FA9">
                                      <w:rPr>
                                        <w:rFonts w:ascii="Times New Roman" w:eastAsia="HGMaruGothicMPRO" w:hAnsi="Times New Roman" w:cs="Times New Roman" w:hint="eastAsia"/>
                                        <w:color w:val="FF0000"/>
                                        <w:sz w:val="32"/>
                                        <w:szCs w:val="32"/>
                                        <w:u w:val="single"/>
                                      </w:rPr>
                                      <w:t>：</w:t>
                                    </w:r>
                                    <w:r w:rsidR="005A2232" w:rsidRPr="00432FA9">
                                      <w:rPr>
                                        <w:rFonts w:ascii="Times New Roman" w:eastAsia="HGMaruGothicMPRO" w:hAnsi="Times New Roman" w:cs="Times New Roman"/>
                                        <w:color w:val="FF0000"/>
                                        <w:sz w:val="32"/>
                                        <w:szCs w:val="32"/>
                                        <w:u w:val="single"/>
                                      </w:rPr>
                                      <w:t xml:space="preserve"> umchotline@umc.co.jp</w:t>
                                    </w:r>
                                  </w:p>
                                </w:txbxContent>
                              </v:textbox>
                            </v:roundrect>
                            <v:roundrect id="角丸四角形 23" o:spid="_x0000_s1062" style="position:absolute;left:-688;top:7760;width:16236;height:5633;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O8cA&#10;AADjAAAADwAAAGRycy9kb3ducmV2LnhtbERPS0sDMRC+C/6HMII3m22xr23TUgTBi4K1CN6mm2l2&#10;6WayTcZ29dcbQfA433uW69636kwxNYENDAcFKOIq2Iadgd3b490MVBJki21gMvBFCdar66slljZc&#10;+JXOW3Eqh3Aq0UAt0pVap6omj2kQOuLMHUL0KPmMTtuIlxzuWz0qion22HBuqLGjh5qq4/bTG3Cn&#10;g+vl5Yij771//+i8zKN+Nub2pt8sQAn18i/+cz/ZPH98Py6Gk/lsCr8/ZQD06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I/vjvHAAAA4wAAAA8AAAAAAAAAAAAAAAAAmAIAAGRy&#10;cy9kb3ducmV2LnhtbFBLBQYAAAAABAAEAPUAAACMAwAAAAA=&#10;" filled="f" stroked="f" strokeweight="1pt">
                              <v:stroke joinstyle="miter"/>
                              <v:textbox>
                                <w:txbxContent>
                                  <w:p w14:paraId="436D7A54" w14:textId="39672120" w:rsidR="005A2232" w:rsidRPr="00432FA9" w:rsidRDefault="004139A3" w:rsidP="00432FA9">
                                    <w:pPr>
                                      <w:spacing w:after="0" w:line="240" w:lineRule="auto"/>
                                      <w:rPr>
                                        <w:rFonts w:ascii="Times New Roman" w:eastAsia="HGMaruGothicMPRO" w:hAnsi="Times New Roman" w:cs="Times New Roman"/>
                                        <w:sz w:val="22"/>
                                        <w:szCs w:val="20"/>
                                      </w:rPr>
                                    </w:pPr>
                                    <w:r w:rsidRPr="00432FA9">
                                      <w:rPr>
                                        <w:rFonts w:ascii="Times New Roman" w:eastAsia="HGMaruGothicMPRO" w:hAnsi="Times New Roman" w:cs="Times New Roman"/>
                                        <w:b/>
                                        <w:color w:val="000000" w:themeColor="text1"/>
                                        <w:sz w:val="22"/>
                                        <w:szCs w:val="20"/>
                                      </w:rPr>
                                      <w:t>K</w:t>
                                    </w:r>
                                    <w:r w:rsidRPr="00432FA9">
                                      <w:rPr>
                                        <w:rFonts w:ascii="Times New Roman" w:eastAsia="HGMaruGothicMPRO" w:hAnsi="Times New Roman" w:cs="Times New Roman" w:hint="cs"/>
                                        <w:b/>
                                        <w:color w:val="000000" w:themeColor="text1"/>
                                        <w:sz w:val="22"/>
                                        <w:szCs w:val="20"/>
                                      </w:rPr>
                                      <w:t>ê</w:t>
                                    </w:r>
                                    <w:r w:rsidRPr="00432FA9">
                                      <w:rPr>
                                        <w:rFonts w:ascii="Times New Roman" w:eastAsia="HGMaruGothicMPRO" w:hAnsi="Times New Roman" w:cs="Times New Roman"/>
                                        <w:b/>
                                        <w:color w:val="000000" w:themeColor="text1"/>
                                        <w:sz w:val="22"/>
                                        <w:szCs w:val="20"/>
                                      </w:rPr>
                                      <w:t>nh li</w:t>
                                    </w:r>
                                    <w:r w:rsidRPr="00432FA9">
                                      <w:rPr>
                                        <w:rFonts w:ascii="Times New Roman" w:eastAsia="HGMaruGothicMPRO" w:hAnsi="Times New Roman" w:cs="Times New Roman" w:hint="cs"/>
                                        <w:b/>
                                        <w:color w:val="000000" w:themeColor="text1"/>
                                        <w:sz w:val="22"/>
                                        <w:szCs w:val="20"/>
                                      </w:rPr>
                                      <w:t>ê</w:t>
                                    </w:r>
                                    <w:r w:rsidRPr="00432FA9">
                                      <w:rPr>
                                        <w:rFonts w:ascii="Times New Roman" w:eastAsia="HGMaruGothicMPRO" w:hAnsi="Times New Roman" w:cs="Times New Roman"/>
                                        <w:b/>
                                        <w:color w:val="000000" w:themeColor="text1"/>
                                        <w:sz w:val="22"/>
                                        <w:szCs w:val="20"/>
                                      </w:rPr>
                                      <w:t>n lạc nội bộ trong công ty</w:t>
                                    </w:r>
                                  </w:p>
                                </w:txbxContent>
                              </v:textbox>
                            </v:roundrect>
                          </v:group>
                        </v:group>
                        <v:group id="グループ化 1791300614" o:spid="_x0000_s1063" style="position:absolute;left:-497;top:14019;width:69984;height:23382" coordorigin="-497,-649" coordsize="69985,233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BA8oso&#10;zAAAAOMAAAAPAAAAAAAAAAAAAAAAAKoCAABkcnMvZG93bnJldi54bWxQSwUGAAAAAAQABAD6AAAA&#10;owMAAAAA&#10;">
                          <v:group id="グループ化 916296763" o:spid="_x0000_s1064" style="position:absolute;left:-39;top:-649;width:69526;height:23382" coordorigin="-39,-649" coordsize="69527,233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IKei8MoA&#10;AADiAAAADwAAAAAAAAAAAAAAAACqAgAAZHJzL2Rvd25yZXYueG1sUEsFBgAAAAAEAAQA+gAAAKED&#10;AAAAAA==&#10;">
                            <v:roundrect id="角丸四角形 27" o:spid="_x0000_s1065" style="position:absolute;left:-39;top:-649;width:67055;height:23382;visibility:visible;mso-wrap-style:square;v-text-anchor:middle" arcsize="2810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9QkckA&#10;AADjAAAADwAAAGRycy9kb3ducmV2LnhtbERPX0vDMBB/F/wO4QTfXLotjFqXDe0QfBCcc4M9Hs3Z&#10;FJtLbbKu+/ZGEHy83/9brkfXioH60HjWMJ1kIIgrbxquNew/nu9yECEiG2w9k4YLBVivrq+WWBh/&#10;5ncadrEWKYRDgRpsjF0hZagsOQwT3xEn7tP3DmM6+1qaHs8p3LVylmUL6bDh1GCxo9JS9bU7OQ3f&#10;9qieyvv8dXs5lWqgzUFt3g5a396Mjw8gIo3xX/znfjFpvsrzxVTN5nP4/SkBIF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m9QkckAAADjAAAADwAAAAAAAAAAAAAAAACYAgAA&#10;ZHJzL2Rvd25yZXYueG1sUEsFBgAAAAAEAAQA9QAAAI4DAAAAAA==&#10;" fillcolor="#ccecff" strokecolor="#051771" strokeweight="4.5pt">
                              <v:stroke joinstyle="miter"/>
                              <v:textbox>
                                <w:txbxContent>
                                  <w:p w14:paraId="59FACDD1" w14:textId="77777777" w:rsidR="005A2232" w:rsidRPr="00F4148B" w:rsidRDefault="005A2232" w:rsidP="00702598">
                                    <w:pPr>
                                      <w:rPr>
                                        <w:color w:val="F5F4F4" w:themeColor="background2" w:themeTint="66"/>
                                        <w:sz w:val="40"/>
                                        <w:szCs w:val="40"/>
                                      </w:rPr>
                                    </w:pPr>
                                  </w:p>
                                </w:txbxContent>
                              </v:textbox>
                            </v:roundrect>
                            <v:roundrect id="角丸四角形 30" o:spid="_x0000_s1066" style="position:absolute;left:1079;top:3587;width:68408;height:1800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eZ0MYA&#10;AADjAAAADwAAAGRycy9kb3ducmV2LnhtbERPzUoDMRC+F/oOYQrebNbK1ro2LaUoiAhiFbwOybhZ&#10;upksSdymb28Eocf5/me9za4XI4XYeVZwM69AEGtvOm4VfH48Xa9AxIRssPdMCs4UYbuZTtbYGH/i&#10;dxoPqRUlhGODCmxKQyNl1JYcxrkfiAv37YPDVM7QShPwVMJdLxdVtZQOOy4NFgfaW9LHw49TEPXd&#10;/sXm0aVgz2/afx13r/lRqatZ3j2ASJTTRfzvfjZl/m1VL+rl/aqGv58KAHL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PeZ0MYAAADjAAAADwAAAAAAAAAAAAAAAACYAgAAZHJz&#10;L2Rvd25yZXYueG1sUEsFBgAAAAAEAAQA9QAAAIsDAAAAAA==&#10;" filled="f" stroked="f" strokeweight="1pt">
                              <v:stroke joinstyle="miter"/>
                              <v:textbox>
                                <w:txbxContent>
                                  <w:p w14:paraId="05B6BAF3" w14:textId="081516D0" w:rsidR="005A2232" w:rsidRPr="00432FA9" w:rsidRDefault="00C72537" w:rsidP="00432FA9">
                                    <w:pPr>
                                      <w:spacing w:line="240" w:lineRule="auto"/>
                                      <w:rPr>
                                        <w:rFonts w:ascii="Times New Roman" w:eastAsia="HGMaruGothicMPRO" w:hAnsi="Times New Roman" w:cs="Times New Roman"/>
                                        <w:color w:val="FF0000"/>
                                        <w:sz w:val="20"/>
                                        <w:szCs w:val="20"/>
                                        <w:u w:val="single"/>
                                      </w:rPr>
                                    </w:pPr>
                                    <w:r w:rsidRPr="00432FA9">
                                      <w:rPr>
                                        <w:rFonts w:ascii="Times New Roman" w:eastAsia="HGMaruGothicMPRO" w:hAnsi="Times New Roman" w:cs="Times New Roman"/>
                                        <w:color w:val="FF0000"/>
                                        <w:sz w:val="20"/>
                                        <w:szCs w:val="20"/>
                                      </w:rPr>
                                      <w:t>Biểu mẫu tiếp nhận trực tiếp trên Web</w:t>
                                    </w:r>
                                    <w:r w:rsidR="005A2232" w:rsidRPr="00432FA9">
                                      <w:rPr>
                                        <w:rFonts w:ascii="Times New Roman" w:eastAsia="HGMaruGothicMPRO" w:hAnsi="Times New Roman" w:cs="Times New Roman"/>
                                        <w:color w:val="FF0000"/>
                                        <w:sz w:val="20"/>
                                        <w:szCs w:val="20"/>
                                      </w:rPr>
                                      <w:t xml:space="preserve"> </w:t>
                                    </w:r>
                                    <w:r w:rsidR="005A2232" w:rsidRPr="00432FA9">
                                      <w:rPr>
                                        <w:rFonts w:ascii="Times New Roman" w:eastAsia="HGMaruGothicMPRO" w:hAnsi="Times New Roman" w:cs="Times New Roman"/>
                                        <w:color w:val="FF0000"/>
                                        <w:sz w:val="20"/>
                                        <w:szCs w:val="20"/>
                                      </w:rPr>
                                      <w:t>：</w:t>
                                    </w:r>
                                    <w:r w:rsidR="005A2232" w:rsidRPr="00432FA9">
                                      <w:rPr>
                                        <w:rFonts w:ascii="Times New Roman" w:eastAsia="HGMaruGothicMPRO" w:hAnsi="Times New Roman" w:cs="Times New Roman"/>
                                        <w:color w:val="FF0000"/>
                                        <w:sz w:val="20"/>
                                        <w:szCs w:val="20"/>
                                      </w:rPr>
                                      <w:t xml:space="preserve"> </w:t>
                                    </w:r>
                                    <w:r w:rsidR="005A2232" w:rsidRPr="00432FA9">
                                      <w:rPr>
                                        <w:rFonts w:ascii="Times New Roman" w:eastAsia="HGMaruGothicMPRO" w:hAnsi="Times New Roman" w:cs="Times New Roman"/>
                                        <w:color w:val="FF0000"/>
                                        <w:sz w:val="20"/>
                                        <w:szCs w:val="20"/>
                                        <w:u w:val="single"/>
                                      </w:rPr>
                                      <w:t>https://fairlinks.co.jp/umchotline/</w:t>
                                    </w:r>
                                  </w:p>
                                  <w:p w14:paraId="4E2E9E98" w14:textId="2C18EA61" w:rsidR="005A2232" w:rsidRPr="00432FA9" w:rsidRDefault="00C72537" w:rsidP="00432FA9">
                                    <w:pPr>
                                      <w:spacing w:after="0" w:line="240" w:lineRule="auto"/>
                                      <w:rPr>
                                        <w:rFonts w:ascii="Times New Roman" w:eastAsia="HGMaruGothicMPRO" w:hAnsi="Times New Roman" w:cs="Times New Roman"/>
                                        <w:color w:val="FF0000"/>
                                        <w:sz w:val="20"/>
                                        <w:szCs w:val="20"/>
                                        <w:u w:val="single"/>
                                      </w:rPr>
                                    </w:pPr>
                                    <w:r w:rsidRPr="00432FA9">
                                      <w:rPr>
                                        <w:rFonts w:ascii="Times New Roman" w:eastAsia="HGMaruGothicMPRO" w:hAnsi="Times New Roman" w:cs="Times New Roman" w:hint="cs"/>
                                        <w:color w:val="FF0000"/>
                                        <w:sz w:val="20"/>
                                        <w:szCs w:val="20"/>
                                      </w:rPr>
                                      <w:t>Đ</w:t>
                                    </w:r>
                                    <w:r w:rsidRPr="00432FA9">
                                      <w:rPr>
                                        <w:rFonts w:ascii="Times New Roman" w:eastAsia="HGMaruGothicMPRO" w:hAnsi="Times New Roman" w:cs="Times New Roman"/>
                                        <w:color w:val="FF0000"/>
                                        <w:sz w:val="20"/>
                                        <w:szCs w:val="20"/>
                                      </w:rPr>
                                      <w:t>ịa chỉ mail chuy</w:t>
                                    </w:r>
                                    <w:r w:rsidRPr="00432FA9">
                                      <w:rPr>
                                        <w:rFonts w:ascii="Times New Roman" w:eastAsia="HGMaruGothicMPRO" w:hAnsi="Times New Roman" w:cs="Times New Roman" w:hint="cs"/>
                                        <w:color w:val="FF0000"/>
                                        <w:sz w:val="20"/>
                                        <w:szCs w:val="20"/>
                                      </w:rPr>
                                      <w:t>ê</w:t>
                                    </w:r>
                                    <w:r w:rsidRPr="00432FA9">
                                      <w:rPr>
                                        <w:rFonts w:ascii="Times New Roman" w:eastAsia="HGMaruGothicMPRO" w:hAnsi="Times New Roman" w:cs="Times New Roman"/>
                                        <w:color w:val="FF0000"/>
                                        <w:sz w:val="20"/>
                                        <w:szCs w:val="20"/>
                                      </w:rPr>
                                      <w:t>n dụng</w:t>
                                    </w:r>
                                    <w:r w:rsidR="005A2232" w:rsidRPr="00432FA9">
                                      <w:rPr>
                                        <w:rFonts w:ascii="Times New Roman" w:eastAsia="HGMaruGothicMPRO" w:hAnsi="Times New Roman" w:cs="Times New Roman" w:hint="eastAsia"/>
                                        <w:color w:val="FF0000"/>
                                        <w:sz w:val="20"/>
                                        <w:szCs w:val="20"/>
                                      </w:rPr>
                                      <w:t>：</w:t>
                                    </w:r>
                                    <w:r w:rsidR="005A2232" w:rsidRPr="00432FA9">
                                      <w:rPr>
                                        <w:rFonts w:ascii="Times New Roman" w:eastAsia="HGMaruGothicMPRO" w:hAnsi="Times New Roman" w:cs="Times New Roman"/>
                                        <w:color w:val="FF0000"/>
                                        <w:sz w:val="20"/>
                                        <w:szCs w:val="20"/>
                                      </w:rPr>
                                      <w:t xml:space="preserve"> </w:t>
                                    </w:r>
                                    <w:hyperlink r:id="rId56" w:history="1">
                                      <w:r w:rsidR="005A2232" w:rsidRPr="00432FA9">
                                        <w:rPr>
                                          <w:rStyle w:val="Hyperlink"/>
                                          <w:rFonts w:ascii="Times New Roman" w:eastAsia="HGMaruGothicMPRO" w:hAnsi="Times New Roman" w:cs="Times New Roman"/>
                                          <w:color w:val="FF0000"/>
                                          <w:sz w:val="20"/>
                                          <w:szCs w:val="20"/>
                                        </w:rPr>
                                        <w:t>umchotline@fairlinks.co.jp</w:t>
                                      </w:r>
                                    </w:hyperlink>
                                    <w:r w:rsidR="005A2232" w:rsidRPr="00432FA9">
                                      <w:rPr>
                                        <w:rFonts w:ascii="Times New Roman" w:eastAsia="HGMaruGothicMPRO" w:hAnsi="Times New Roman" w:cs="Times New Roman"/>
                                        <w:color w:val="FF0000"/>
                                        <w:sz w:val="20"/>
                                        <w:szCs w:val="20"/>
                                        <w:u w:val="single"/>
                                      </w:rPr>
                                      <w:t xml:space="preserve"> </w:t>
                                    </w:r>
                                  </w:p>
                                  <w:p w14:paraId="6D870E66" w14:textId="107859B8" w:rsidR="005A2232" w:rsidRPr="00432FA9" w:rsidRDefault="00C72537">
                                    <w:pPr>
                                      <w:spacing w:after="0" w:line="240" w:lineRule="auto"/>
                                      <w:ind w:left="3120" w:hanging="3120"/>
                                      <w:rPr>
                                        <w:rFonts w:ascii="Times New Roman" w:eastAsia="BIZ UDPゴシック" w:hAnsi="Times New Roman" w:cs="Times New Roman"/>
                                        <w:color w:val="000000" w:themeColor="text1"/>
                                        <w:sz w:val="22"/>
                                        <w:szCs w:val="30"/>
                                      </w:rPr>
                                    </w:pPr>
                                    <w:r>
                                      <w:rPr>
                                        <w:rFonts w:ascii="Times New Roman" w:eastAsia="HGMaruGothicMPRO" w:hAnsi="Times New Roman" w:cs="Times New Roman" w:hint="eastAsia"/>
                                        <w:color w:val="000000" w:themeColor="text1"/>
                                        <w:sz w:val="24"/>
                                        <w:szCs w:val="24"/>
                                      </w:rPr>
                                      <w:t>Sđt gọi miễn phí</w:t>
                                    </w:r>
                                    <w:r w:rsidR="005A2232" w:rsidRPr="00432FA9">
                                      <w:rPr>
                                        <w:rFonts w:ascii="Times New Roman" w:eastAsia="HGMaruGothicMPRO" w:hAnsi="Times New Roman" w:cs="Times New Roman"/>
                                        <w:color w:val="000000" w:themeColor="text1"/>
                                        <w:sz w:val="24"/>
                                        <w:szCs w:val="24"/>
                                      </w:rPr>
                                      <w:t>(</w:t>
                                    </w:r>
                                    <w:r>
                                      <w:rPr>
                                        <w:rFonts w:ascii="Times New Roman" w:eastAsia="HGMaruGothicMPRO" w:hAnsi="Times New Roman" w:cs="Times New Roman" w:hint="eastAsia"/>
                                        <w:color w:val="000000" w:themeColor="text1"/>
                                        <w:sz w:val="24"/>
                                        <w:szCs w:val="24"/>
                                      </w:rPr>
                                      <w:t>chỉ tại Nhật Bản</w:t>
                                    </w:r>
                                    <w:r w:rsidR="005A2232" w:rsidRPr="00432FA9">
                                      <w:rPr>
                                        <w:rFonts w:ascii="Times New Roman" w:eastAsia="HGMaruGothicMPRO" w:hAnsi="Times New Roman" w:cs="Times New Roman"/>
                                        <w:color w:val="000000" w:themeColor="text1"/>
                                        <w:sz w:val="24"/>
                                        <w:szCs w:val="24"/>
                                      </w:rPr>
                                      <w:t>)</w:t>
                                    </w:r>
                                    <w:r w:rsidR="005A2232" w:rsidRPr="00432FA9">
                                      <w:rPr>
                                        <w:rFonts w:ascii="Times New Roman" w:eastAsia="HGMaruGothicMPRO" w:hAnsi="Times New Roman" w:cs="Times New Roman" w:hint="eastAsia"/>
                                        <w:b/>
                                        <w:bCs/>
                                        <w:color w:val="000000" w:themeColor="text1"/>
                                        <w:sz w:val="24"/>
                                        <w:szCs w:val="24"/>
                                      </w:rPr>
                                      <w:t>：</w:t>
                                    </w:r>
                                    <w:r w:rsidR="005A2232" w:rsidRPr="00432FA9">
                                      <w:rPr>
                                        <w:rFonts w:ascii="Times New Roman" w:eastAsia="HGMaruGothicMPRO" w:hAnsi="Times New Roman" w:cs="Times New Roman"/>
                                        <w:color w:val="000000" w:themeColor="text1"/>
                                        <w:sz w:val="30"/>
                                        <w:szCs w:val="30"/>
                                      </w:rPr>
                                      <w:t xml:space="preserve"> </w:t>
                                    </w:r>
                                    <w:r w:rsidR="005A2232" w:rsidRPr="00432FA9">
                                      <w:rPr>
                                        <w:rFonts w:ascii="Times New Roman" w:eastAsia="HGMaruGothicMPRO" w:hAnsi="Times New Roman" w:cs="Times New Roman"/>
                                        <w:b/>
                                        <w:color w:val="000000" w:themeColor="text1"/>
                                        <w:sz w:val="30"/>
                                        <w:szCs w:val="30"/>
                                      </w:rPr>
                                      <w:t>0120-911-705</w:t>
                                    </w:r>
                                    <w:r w:rsidR="005A2232" w:rsidRPr="00432FA9">
                                      <w:rPr>
                                        <w:rFonts w:ascii="Times New Roman" w:eastAsia="HGMaruGothicMPRO" w:hAnsi="Times New Roman" w:cs="Times New Roman"/>
                                        <w:color w:val="000000" w:themeColor="text1"/>
                                        <w:sz w:val="30"/>
                                        <w:szCs w:val="30"/>
                                      </w:rPr>
                                      <w:t xml:space="preserve">  </w:t>
                                    </w:r>
                                    <w:r w:rsidR="005A2232" w:rsidRPr="00432FA9">
                                      <w:rPr>
                                        <w:rFonts w:ascii="Times New Roman" w:eastAsia="HGMaruGothicMPRO" w:hAnsi="Times New Roman" w:cs="Times New Roman"/>
                                        <w:color w:val="000000" w:themeColor="text1"/>
                                        <w:sz w:val="30"/>
                                        <w:szCs w:val="30"/>
                                      </w:rPr>
                                      <w:br/>
                                    </w:r>
                                    <w:r>
                                      <w:rPr>
                                        <w:rFonts w:ascii="Times New Roman" w:eastAsia="BIZ UDPゴシック" w:hAnsi="Times New Roman" w:cs="Times New Roman" w:hint="eastAsia"/>
                                        <w:color w:val="000000" w:themeColor="text1"/>
                                        <w:sz w:val="22"/>
                                        <w:szCs w:val="30"/>
                                      </w:rPr>
                                      <w:t xml:space="preserve">      </w:t>
                                    </w:r>
                                    <w:r w:rsidR="007A00F4">
                                      <w:rPr>
                                        <w:rFonts w:ascii="Times New Roman" w:eastAsia="BIZ UDPゴシック" w:hAnsi="Times New Roman" w:cs="Times New Roman"/>
                                        <w:color w:val="000000" w:themeColor="text1"/>
                                        <w:sz w:val="22"/>
                                        <w:szCs w:val="30"/>
                                      </w:rPr>
                                      <w:t xml:space="preserve">(từ </w:t>
                                    </w:r>
                                    <w:r w:rsidR="007A00F4" w:rsidRPr="000F4201">
                                      <w:rPr>
                                        <w:rFonts w:ascii="Times New Roman" w:eastAsia="BIZ UDPゴシック" w:hAnsi="Times New Roman" w:cs="Times New Roman"/>
                                        <w:color w:val="000000" w:themeColor="text1"/>
                                        <w:sz w:val="22"/>
                                        <w:szCs w:val="30"/>
                                      </w:rPr>
                                      <w:t>9:30</w:t>
                                    </w:r>
                                    <w:r w:rsidR="007A00F4" w:rsidRPr="000F4201">
                                      <w:rPr>
                                        <w:rFonts w:ascii="Times New Roman" w:eastAsia="BIZ UDPゴシック" w:hAnsi="Times New Roman" w:cs="Times New Roman"/>
                                        <w:color w:val="000000" w:themeColor="text1"/>
                                        <w:sz w:val="22"/>
                                        <w:szCs w:val="30"/>
                                      </w:rPr>
                                      <w:t>～</w:t>
                                    </w:r>
                                    <w:r w:rsidR="007A00F4" w:rsidRPr="000F4201">
                                      <w:rPr>
                                        <w:rFonts w:ascii="Times New Roman" w:eastAsia="BIZ UDPゴシック" w:hAnsi="Times New Roman" w:cs="Times New Roman"/>
                                        <w:color w:val="000000" w:themeColor="text1"/>
                                        <w:sz w:val="22"/>
                                        <w:szCs w:val="30"/>
                                      </w:rPr>
                                      <w:t>20:30</w:t>
                                    </w:r>
                                    <w:r w:rsidR="007A00F4">
                                      <w:rPr>
                                        <w:rFonts w:ascii="Times New Roman" w:eastAsia="BIZ UDPゴシック" w:hAnsi="Times New Roman" w:cs="Times New Roman"/>
                                        <w:color w:val="000000" w:themeColor="text1"/>
                                        <w:sz w:val="22"/>
                                        <w:szCs w:val="30"/>
                                      </w:rPr>
                                      <w:t xml:space="preserve">, </w:t>
                                    </w:r>
                                    <w:r w:rsidR="007A00F4">
                                      <w:rPr>
                                        <w:rFonts w:ascii="Times New Roman" w:eastAsia="BIZ UDPゴシック" w:hAnsi="Times New Roman" w:cs="Times New Roman" w:hint="eastAsia"/>
                                        <w:color w:val="000000" w:themeColor="text1"/>
                                        <w:sz w:val="22"/>
                                        <w:szCs w:val="30"/>
                                      </w:rPr>
                                      <w:t>n</w:t>
                                    </w:r>
                                    <w:r>
                                      <w:rPr>
                                        <w:rFonts w:ascii="Times New Roman" w:eastAsia="BIZ UDPゴシック" w:hAnsi="Times New Roman" w:cs="Times New Roman" w:hint="eastAsia"/>
                                        <w:color w:val="000000" w:themeColor="text1"/>
                                        <w:sz w:val="22"/>
                                        <w:szCs w:val="30"/>
                                      </w:rPr>
                                      <w:t>goại trừ thứ 7, chủ nhật, ngày nghỉ</w:t>
                                    </w:r>
                                    <w:r w:rsidR="007A00F4">
                                      <w:rPr>
                                        <w:rFonts w:ascii="Times New Roman" w:eastAsia="BIZ UDPゴシック" w:hAnsi="Times New Roman" w:cs="Times New Roman"/>
                                        <w:color w:val="000000" w:themeColor="text1"/>
                                        <w:sz w:val="22"/>
                                        <w:szCs w:val="30"/>
                                      </w:rPr>
                                      <w:t xml:space="preserve"> lễ, nghỉ tết)</w:t>
                                    </w:r>
                                  </w:p>
                                  <w:p w14:paraId="08913EE2" w14:textId="69425F41" w:rsidR="007A00F4" w:rsidRDefault="007A00F4">
                                    <w:pPr>
                                      <w:spacing w:after="0" w:line="240" w:lineRule="auto"/>
                                      <w:rPr>
                                        <w:rFonts w:ascii="Times New Roman" w:eastAsia="BIZ UDPゴシック" w:hAnsi="Times New Roman" w:cs="Times New Roman"/>
                                        <w:color w:val="000000" w:themeColor="text1"/>
                                        <w:sz w:val="22"/>
                                        <w:szCs w:val="30"/>
                                      </w:rPr>
                                    </w:pPr>
                                    <w:r>
                                      <w:rPr>
                                        <w:rFonts w:ascii="Times New Roman" w:eastAsia="BIZ UDPゴシック" w:hAnsi="Times New Roman" w:cs="Times New Roman" w:hint="eastAsia"/>
                                        <w:color w:val="000000" w:themeColor="text1"/>
                                        <w:sz w:val="22"/>
                                        <w:szCs w:val="30"/>
                                      </w:rPr>
                                      <w:t xml:space="preserve">Gửi thư qua bưu điện </w:t>
                                    </w:r>
                                    <w:r w:rsidR="005A2232" w:rsidRPr="00432FA9">
                                      <w:rPr>
                                        <w:rFonts w:ascii="Times New Roman" w:eastAsia="BIZ UDPゴシック" w:hAnsi="Times New Roman" w:cs="Times New Roman"/>
                                        <w:color w:val="000000" w:themeColor="text1"/>
                                        <w:sz w:val="22"/>
                                        <w:szCs w:val="30"/>
                                      </w:rPr>
                                      <w:t>(</w:t>
                                    </w:r>
                                    <w:r>
                                      <w:rPr>
                                        <w:rFonts w:ascii="Times New Roman" w:eastAsia="BIZ UDPゴシック" w:hAnsi="Times New Roman" w:cs="Times New Roman" w:hint="eastAsia"/>
                                        <w:color w:val="000000" w:themeColor="text1"/>
                                        <w:sz w:val="22"/>
                                        <w:szCs w:val="30"/>
                                      </w:rPr>
                                      <w:t>chỉ tại Nhật Bản</w:t>
                                    </w:r>
                                    <w:r w:rsidR="005A2232" w:rsidRPr="00432FA9">
                                      <w:rPr>
                                        <w:rFonts w:ascii="Times New Roman" w:eastAsia="BIZ UDPゴシック" w:hAnsi="Times New Roman" w:cs="Times New Roman"/>
                                        <w:color w:val="000000" w:themeColor="text1"/>
                                        <w:sz w:val="22"/>
                                        <w:szCs w:val="30"/>
                                      </w:rPr>
                                      <w:t>)</w:t>
                                    </w:r>
                                    <w:r w:rsidR="005A2232" w:rsidRPr="00432FA9">
                                      <w:rPr>
                                        <w:rFonts w:ascii="Times New Roman" w:eastAsia="BIZ UDPゴシック" w:hAnsi="Times New Roman" w:cs="Times New Roman" w:hint="eastAsia"/>
                                        <w:color w:val="000000" w:themeColor="text1"/>
                                        <w:sz w:val="22"/>
                                        <w:szCs w:val="30"/>
                                      </w:rPr>
                                      <w:t>：</w:t>
                                    </w:r>
                                    <w:r w:rsidR="005A2232" w:rsidRPr="00432FA9">
                                      <w:rPr>
                                        <w:rFonts w:ascii="Times New Roman" w:eastAsia="BIZ UDPゴシック" w:hAnsi="Times New Roman" w:cs="Times New Roman"/>
                                        <w:color w:val="000000" w:themeColor="text1"/>
                                        <w:sz w:val="22"/>
                                        <w:szCs w:val="30"/>
                                      </w:rPr>
                                      <w:t xml:space="preserve">  </w:t>
                                    </w:r>
                                    <w:r w:rsidR="00E27434" w:rsidRPr="00E27434">
                                      <w:rPr>
                                        <w:rFonts w:ascii="Times New Roman" w:eastAsia="BIZ UDPゴシック" w:hAnsi="Times New Roman" w:cs="Times New Roman"/>
                                        <w:color w:val="000000" w:themeColor="text1"/>
                                        <w:sz w:val="22"/>
                                        <w:szCs w:val="30"/>
                                      </w:rPr>
                                      <w:t>Fair Links Consulting Co., Ltd.</w:t>
                                    </w:r>
                                    <w:r w:rsidR="00E27434">
                                      <w:rPr>
                                        <w:rFonts w:ascii="Times New Roman" w:eastAsia="BIZ UDPゴシック" w:hAnsi="Times New Roman" w:cs="Times New Roman"/>
                                        <w:color w:val="000000" w:themeColor="text1"/>
                                        <w:sz w:val="22"/>
                                        <w:szCs w:val="30"/>
                                      </w:rPr>
                                      <w:t xml:space="preserve">; </w:t>
                                    </w:r>
                                    <w:r w:rsidR="00E27434" w:rsidRPr="00E27434">
                                      <w:rPr>
                                        <w:rFonts w:ascii="Times New Roman" w:eastAsia="BIZ UDPゴシック" w:hAnsi="Times New Roman" w:cs="Times New Roman"/>
                                        <w:color w:val="000000" w:themeColor="text1"/>
                                        <w:sz w:val="22"/>
                                        <w:szCs w:val="30"/>
                                      </w:rPr>
                                      <w:t>Attn: UMC Electronics Hotline</w:t>
                                    </w:r>
                                  </w:p>
                                  <w:p w14:paraId="14E967F6" w14:textId="2F4D24E6" w:rsidR="00E27434" w:rsidRDefault="00E27434">
                                    <w:pPr>
                                      <w:spacing w:after="0" w:line="240" w:lineRule="auto"/>
                                      <w:rPr>
                                        <w:rFonts w:ascii="Times New Roman" w:eastAsia="BIZ UDPゴシック" w:hAnsi="Times New Roman" w:cs="Times New Roman"/>
                                        <w:color w:val="000000" w:themeColor="text1"/>
                                        <w:sz w:val="22"/>
                                        <w:szCs w:val="30"/>
                                      </w:rPr>
                                    </w:pPr>
                                    <w:r>
                                      <w:rPr>
                                        <w:rFonts w:ascii="Times New Roman" w:eastAsia="BIZ UDPゴシック" w:hAnsi="Times New Roman" w:cs="Times New Roman"/>
                                        <w:color w:val="000000" w:themeColor="text1"/>
                                        <w:sz w:val="22"/>
                                        <w:szCs w:val="30"/>
                                      </w:rPr>
                                      <w:t xml:space="preserve">                                     </w:t>
                                    </w:r>
                                    <w:r w:rsidRPr="00E27434">
                                      <w:rPr>
                                        <w:rFonts w:ascii="Times New Roman" w:eastAsia="BIZ UDPゴシック" w:hAnsi="Times New Roman" w:cs="Times New Roman"/>
                                        <w:color w:val="000000" w:themeColor="text1"/>
                                        <w:sz w:val="22"/>
                                        <w:szCs w:val="30"/>
                                      </w:rPr>
                                      <w:t>K-WING Building, 4th Floor</w:t>
                                    </w:r>
                                    <w:r>
                                      <w:rPr>
                                        <w:rFonts w:ascii="Times New Roman" w:eastAsia="BIZ UDPゴシック" w:hAnsi="Times New Roman" w:cs="Times New Roman"/>
                                        <w:color w:val="000000" w:themeColor="text1"/>
                                        <w:sz w:val="22"/>
                                        <w:szCs w:val="30"/>
                                      </w:rPr>
                                      <w:t xml:space="preserve">;  </w:t>
                                    </w:r>
                                    <w:r w:rsidRPr="00E27434">
                                      <w:rPr>
                                        <w:rFonts w:ascii="Times New Roman" w:eastAsia="BIZ UDPゴシック" w:hAnsi="Times New Roman" w:cs="Times New Roman"/>
                                        <w:color w:val="000000" w:themeColor="text1"/>
                                        <w:sz w:val="22"/>
                                        <w:szCs w:val="30"/>
                                      </w:rPr>
                                      <w:t>5-2-1 Kojimachi, Chiyoda-ku, Tokyo 102-0083, Japan</w:t>
                                    </w:r>
                                  </w:p>
                                  <w:p w14:paraId="4B34B3F0" w14:textId="458A1323" w:rsidR="005A2232" w:rsidRPr="00432FA9" w:rsidRDefault="005A2232" w:rsidP="00432FA9">
                                    <w:pPr>
                                      <w:spacing w:after="0" w:line="240" w:lineRule="auto"/>
                                      <w:rPr>
                                        <w:rFonts w:ascii="Times New Roman" w:eastAsia="HGMaruGothicMPRO" w:hAnsi="Times New Roman" w:cs="Times New Roman"/>
                                        <w:color w:val="05114D" w:themeColor="accent1" w:themeShade="80"/>
                                        <w:sz w:val="30"/>
                                        <w:szCs w:val="30"/>
                                      </w:rPr>
                                    </w:pPr>
                                  </w:p>
                                </w:txbxContent>
                              </v:textbox>
                            </v:roundrect>
                          </v:group>
                          <v:roundrect id="角丸四角形 28" o:spid="_x0000_s1067" style="position:absolute;left:-497;top:172;width:21716;height:449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a+t8kA&#10;AADiAAAADwAAAGRycy9kb3ducmV2LnhtbESPQUsDMRSE74L/ITzBm00sdLXbpkUEwYuCrQjeXjev&#10;2aWblzV5tqu/3giCx2FmvmGW6zH06kgpd5EtXE8MKOImuo69hdftw9UtqCzIDvvIZOGLMqxX52dL&#10;rF088QsdN+JVgXCu0UIrMtRa56algHkSB+Li7WMKKEUmr13CU4GHXk+NqXTAjstCiwPdt9QcNp/B&#10;gv/Y+1GeDzj93oW39yHIPOknay8vxrsFKKFR/sN/7UdnoZrNKmPMzRx+L5U7oF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ua+t8kAAADiAAAADwAAAAAAAAAAAAAAAACYAgAA&#10;ZHJzL2Rvd25yZXYueG1sUEsFBgAAAAAEAAQA9QAAAI4DAAAAAA==&#10;" filled="f" stroked="f" strokeweight="1pt">
                            <v:stroke joinstyle="miter"/>
                            <v:textbox>
                              <w:txbxContent>
                                <w:p w14:paraId="3FE7CAD7" w14:textId="5D0CFBA8" w:rsidR="005A2232" w:rsidRPr="007E66FC" w:rsidRDefault="00C72537" w:rsidP="00432FA9">
                                  <w:pPr>
                                    <w:spacing w:line="240" w:lineRule="auto"/>
                                    <w:rPr>
                                      <w:rFonts w:ascii="BIZ UDPゴシック" w:eastAsia="BIZ UDPゴシック" w:hAnsi="BIZ UDPゴシック"/>
                                      <w:color w:val="000000" w:themeColor="text1"/>
                                      <w:sz w:val="22"/>
                                      <w:szCs w:val="30"/>
                                    </w:rPr>
                                  </w:pPr>
                                  <w:r>
                                    <w:rPr>
                                      <w:rFonts w:ascii="HGMaruGothicMPRO" w:eastAsia="HGMaruGothicMPRO" w:hAnsi="HGMaruGothicMPRO" w:hint="eastAsia"/>
                                      <w:b/>
                                      <w:color w:val="000000" w:themeColor="text1"/>
                                      <w:sz w:val="36"/>
                                      <w:szCs w:val="36"/>
                                    </w:rPr>
                                    <w:t xml:space="preserve"> </w:t>
                                  </w:r>
                                  <w:r>
                                    <w:rPr>
                                      <w:rFonts w:ascii="HGMaruGothicMPRO" w:eastAsia="HGMaruGothicMPRO" w:hAnsi="HGMaruGothicMPRO"/>
                                      <w:b/>
                                      <w:color w:val="000000" w:themeColor="text1"/>
                                      <w:sz w:val="36"/>
                                      <w:szCs w:val="36"/>
                                    </w:rPr>
                                    <w:t xml:space="preserve"> </w:t>
                                  </w:r>
                                  <w:r w:rsidRPr="00432FA9">
                                    <w:rPr>
                                      <w:rFonts w:ascii="Times New Roman" w:eastAsia="HGMaruGothicMPRO" w:hAnsi="Times New Roman" w:cs="Times New Roman"/>
                                      <w:b/>
                                      <w:color w:val="000000" w:themeColor="text1"/>
                                      <w:sz w:val="22"/>
                                      <w:szCs w:val="22"/>
                                    </w:rPr>
                                    <w:t>K</w:t>
                                  </w:r>
                                  <w:r>
                                    <w:rPr>
                                      <w:rFonts w:ascii="Times New Roman" w:eastAsia="HGMaruGothicMPRO" w:hAnsi="Times New Roman" w:cs="Times New Roman"/>
                                      <w:b/>
                                      <w:color w:val="000000" w:themeColor="text1"/>
                                      <w:sz w:val="22"/>
                                      <w:szCs w:val="22"/>
                                    </w:rPr>
                                    <w:t>ênh liên lạc ngoài công ty</w:t>
                                  </w:r>
                                  <w:r w:rsidR="005A2232" w:rsidRPr="009A0584">
                                    <w:rPr>
                                      <w:rFonts w:ascii="HGMaruGothicMPRO" w:eastAsia="HGMaruGothicMPRO" w:hAnsi="HGMaruGothicMPRO" w:hint="eastAsia"/>
                                      <w:b/>
                                      <w:color w:val="000000" w:themeColor="text1"/>
                                      <w:sz w:val="36"/>
                                      <w:szCs w:val="36"/>
                                    </w:rPr>
                                    <w:t xml:space="preserve"> </w:t>
                                  </w:r>
                                  <w:r w:rsidR="005A2232" w:rsidRPr="009A0584">
                                    <w:rPr>
                                      <w:rFonts w:ascii="HGMaruGothicMPRO" w:eastAsia="HGMaruGothicMPRO" w:hAnsi="HGMaruGothicMPRO"/>
                                      <w:b/>
                                      <w:color w:val="000000" w:themeColor="text1"/>
                                      <w:sz w:val="36"/>
                                      <w:szCs w:val="36"/>
                                    </w:rPr>
                                    <w:t xml:space="preserve"> </w:t>
                                  </w:r>
                                </w:p>
                                <w:p w14:paraId="3A5D6CFA" w14:textId="77777777" w:rsidR="005A2232" w:rsidRPr="009A0584" w:rsidRDefault="005A2232" w:rsidP="00702598">
                                  <w:pPr>
                                    <w:spacing w:line="240" w:lineRule="auto"/>
                                    <w:rPr>
                                      <w:rFonts w:ascii="HGMaruGothicMPRO" w:eastAsia="HGMaruGothicMPRO" w:hAnsi="HGMaruGothicMPRO"/>
                                      <w:b/>
                                      <w:color w:val="000000" w:themeColor="text1"/>
                                      <w:sz w:val="36"/>
                                      <w:szCs w:val="36"/>
                                    </w:rPr>
                                  </w:pPr>
                                  <w:r>
                                    <w:rPr>
                                      <w:rFonts w:ascii="BIZ UDPゴシック" w:eastAsia="BIZ UDPゴシック" w:hAnsi="BIZ UDPゴシック" w:hint="eastAsia"/>
                                      <w:sz w:val="22"/>
                                      <w:szCs w:val="30"/>
                                    </w:rPr>
                                    <w:t>しながら運営しています</w:t>
                                  </w:r>
                                  <w:r>
                                    <w:rPr>
                                      <w:rFonts w:ascii="BIZ UDPゴシック" w:eastAsia="BIZ UDPゴシック" w:hAnsi="BIZ UDPゴシック"/>
                                      <w:sz w:val="22"/>
                                      <w:szCs w:val="30"/>
                                    </w:rPr>
                                    <w:t>。</w:t>
                                  </w:r>
                                </w:p>
                              </w:txbxContent>
                            </v:textbox>
                          </v:roundrect>
                        </v:group>
                      </v:group>
                      <v:shape id="テキスト ボックス 261253523" o:spid="_x0000_s1068" type="#_x0000_t202" style="position:absolute;left:19650;top:12873;width:47289;height:42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1ldMsA&#10;AADiAAAADwAAAGRycy9kb3ducmV2LnhtbESPQWvCQBSE70L/w/IKvenGlYikriIBsUh70Hrp7TX7&#10;TEKzb9PsqrG/visIHoeZ+YaZL3vbiDN1vnasYTxKQBAXztRcajh8roczED4gG2wck4YreVgungZz&#10;zIy78I7O+1CKCGGfoYYqhDaT0hcVWfQj1xJH7+g6iyHKrpSmw0uE20aqJJlKizXHhQpbyisqfvYn&#10;q2Gbrz9w963s7K/JN+/HVft7+Eq1fnnuV68gAvXhEb6334wGNR2rdJKqCdwuxTsgF/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QnWV0ywAAAOIAAAAPAAAAAAAAAAAAAAAAAJgC&#10;AABkcnMvZG93bnJldi54bWxQSwUGAAAAAAQABAD1AAAAkAMAAAAA&#10;" filled="f" stroked="f" strokeweight=".5pt">
                        <v:textbox>
                          <w:txbxContent>
                            <w:p w14:paraId="2D2A889D" w14:textId="2C5940A9" w:rsidR="005A2232" w:rsidRPr="00432FA9" w:rsidRDefault="005A2232" w:rsidP="00432FA9">
                              <w:pPr>
                                <w:spacing w:line="240" w:lineRule="auto"/>
                                <w:ind w:left="180" w:hangingChars="100" w:hanging="180"/>
                                <w:rPr>
                                  <w:rFonts w:ascii="Times New Roman" w:eastAsia="BIZ UDPゴシック" w:hAnsi="Times New Roman" w:cs="Times New Roman"/>
                                  <w:sz w:val="18"/>
                                  <w:szCs w:val="30"/>
                                </w:rPr>
                              </w:pPr>
                              <w:r w:rsidRPr="00432FA9">
                                <w:rPr>
                                  <w:rFonts w:ascii="Times New Roman" w:eastAsia="BIZ UDPゴシック" w:hAnsi="Times New Roman" w:cs="Times New Roman" w:hint="eastAsia"/>
                                  <w:color w:val="000000" w:themeColor="text1"/>
                                  <w:sz w:val="18"/>
                                  <w:szCs w:val="30"/>
                                </w:rPr>
                                <w:t>※</w:t>
                              </w:r>
                              <w:r w:rsidR="00C72537" w:rsidRPr="00432FA9">
                                <w:rPr>
                                  <w:rFonts w:ascii="Times New Roman" w:eastAsia="BIZ UDPゴシック" w:hAnsi="Times New Roman" w:cs="Times New Roman" w:hint="cs"/>
                                  <w:sz w:val="18"/>
                                  <w:szCs w:val="30"/>
                                </w:rPr>
                                <w:t>Đ</w:t>
                              </w:r>
                              <w:r w:rsidR="00C72537" w:rsidRPr="00432FA9">
                                <w:rPr>
                                  <w:rFonts w:ascii="Times New Roman" w:eastAsia="BIZ UDPゴシック" w:hAnsi="Times New Roman" w:cs="Times New Roman"/>
                                  <w:sz w:val="18"/>
                                  <w:szCs w:val="30"/>
                                </w:rPr>
                                <w:t xml:space="preserve">ơn vị tiếp nhận </w:t>
                              </w:r>
                              <w:r w:rsidR="00C72537" w:rsidRPr="00432FA9">
                                <w:rPr>
                                  <w:rFonts w:ascii="Times New Roman" w:eastAsia="BIZ UDPゴシック" w:hAnsi="Times New Roman" w:cs="Times New Roman" w:hint="cs"/>
                                  <w:sz w:val="18"/>
                                  <w:szCs w:val="30"/>
                                </w:rPr>
                                <w:t>đ</w:t>
                              </w:r>
                              <w:r w:rsidR="00C72537" w:rsidRPr="00432FA9">
                                <w:rPr>
                                  <w:rFonts w:ascii="Times New Roman" w:eastAsia="BIZ UDPゴシック" w:hAnsi="Times New Roman" w:cs="Times New Roman"/>
                                  <w:sz w:val="18"/>
                                  <w:szCs w:val="30"/>
                                </w:rPr>
                                <w:t>ộc lập bên ngoài</w:t>
                              </w:r>
                              <w:r w:rsidR="00C72537">
                                <w:rPr>
                                  <w:rFonts w:ascii="Times New Roman" w:eastAsia="BIZ UDPゴシック" w:hAnsi="Times New Roman" w:cs="Times New Roman"/>
                                  <w:sz w:val="18"/>
                                  <w:szCs w:val="30"/>
                                </w:rPr>
                                <w:t>-</w:t>
                              </w:r>
                              <w:r w:rsidR="00C72537" w:rsidRPr="00432FA9">
                                <w:rPr>
                                  <w:rFonts w:ascii="Times New Roman" w:eastAsia="BIZ UDPゴシック" w:hAnsi="Times New Roman" w:cs="Times New Roman"/>
                                  <w:sz w:val="18"/>
                                  <w:szCs w:val="30"/>
                                </w:rPr>
                                <w:t xml:space="preserve">công ty  Fair Links Consulting Co., Ltd là bên vận hành kênh liên hệ này, </w:t>
                              </w:r>
                              <w:r w:rsidR="00C72537">
                                <w:rPr>
                                  <w:rFonts w:ascii="Times New Roman" w:eastAsia="BIZ UDPゴシック" w:hAnsi="Times New Roman" w:cs="Times New Roman"/>
                                  <w:sz w:val="18"/>
                                  <w:szCs w:val="30"/>
                                </w:rPr>
                                <w:t xml:space="preserve">sẽ </w:t>
                              </w:r>
                              <w:r w:rsidR="00C72537" w:rsidRPr="00432FA9">
                                <w:rPr>
                                  <w:rFonts w:ascii="Times New Roman" w:eastAsia="BIZ UDPゴシック" w:hAnsi="Times New Roman" w:cs="Times New Roman" w:hint="cs"/>
                                  <w:sz w:val="18"/>
                                  <w:szCs w:val="30"/>
                                </w:rPr>
                                <w:t>đ</w:t>
                              </w:r>
                              <w:r w:rsidR="00C72537" w:rsidRPr="00432FA9">
                                <w:rPr>
                                  <w:rFonts w:ascii="Times New Roman" w:eastAsia="BIZ UDPゴシック" w:hAnsi="Times New Roman" w:cs="Times New Roman"/>
                                  <w:sz w:val="18"/>
                                  <w:szCs w:val="30"/>
                                </w:rPr>
                                <w:t>ảm bảo việc bảo mật thông tin và quyền riêng t</w:t>
                              </w:r>
                              <w:r w:rsidR="00C72537" w:rsidRPr="00432FA9">
                                <w:rPr>
                                  <w:rFonts w:ascii="Times New Roman" w:eastAsia="BIZ UDPゴシック" w:hAnsi="Times New Roman" w:cs="Times New Roman" w:hint="cs"/>
                                  <w:sz w:val="18"/>
                                  <w:szCs w:val="30"/>
                                </w:rPr>
                                <w:t>ư</w:t>
                              </w:r>
                              <w:r w:rsidR="00C72537" w:rsidRPr="00432FA9">
                                <w:rPr>
                                  <w:rFonts w:ascii="Times New Roman" w:eastAsia="BIZ UDPゴシック" w:hAnsi="Times New Roman" w:cs="Times New Roman"/>
                                  <w:sz w:val="18"/>
                                  <w:szCs w:val="30"/>
                                </w:rPr>
                                <w:t xml:space="preserve"> của người liên hệ.</w:t>
                              </w:r>
                            </w:p>
                          </w:txbxContent>
                        </v:textbox>
                      </v:shape>
                      <w10:wrap anchorx="margin"/>
                    </v:group>
                  </w:pict>
                </mc:Fallback>
              </mc:AlternateContent>
            </w:r>
          </w:p>
          <w:p w14:paraId="28BE5694" w14:textId="77777777" w:rsidR="00702598" w:rsidRPr="00432FA9" w:rsidRDefault="00702598" w:rsidP="00DA3E42">
            <w:pPr>
              <w:pStyle w:val="NoSpacing"/>
              <w:jc w:val="both"/>
              <w:rPr>
                <w:noProof/>
                <w:sz w:val="12"/>
                <w:szCs w:val="16"/>
                <w:lang w:val="es-MX"/>
              </w:rPr>
            </w:pPr>
          </w:p>
          <w:p w14:paraId="290C43E2" w14:textId="77777777" w:rsidR="00702598" w:rsidRPr="00432FA9" w:rsidRDefault="00702598" w:rsidP="00DA3E42">
            <w:pPr>
              <w:pStyle w:val="NoSpacing"/>
              <w:jc w:val="both"/>
              <w:rPr>
                <w:noProof/>
                <w:sz w:val="12"/>
                <w:szCs w:val="16"/>
                <w:lang w:val="es-MX"/>
              </w:rPr>
            </w:pPr>
          </w:p>
          <w:p w14:paraId="5694FFF4" w14:textId="77777777" w:rsidR="00702598" w:rsidRPr="00432FA9" w:rsidRDefault="00702598" w:rsidP="00DA3E42">
            <w:pPr>
              <w:pStyle w:val="NoSpacing"/>
              <w:jc w:val="both"/>
              <w:rPr>
                <w:noProof/>
                <w:sz w:val="12"/>
                <w:szCs w:val="16"/>
                <w:lang w:val="es-MX"/>
              </w:rPr>
            </w:pPr>
          </w:p>
          <w:p w14:paraId="2D2C1F17" w14:textId="77777777" w:rsidR="00702598" w:rsidRPr="00432FA9" w:rsidRDefault="00702598" w:rsidP="00DA3E42">
            <w:pPr>
              <w:pStyle w:val="NoSpacing"/>
              <w:jc w:val="both"/>
              <w:rPr>
                <w:noProof/>
                <w:sz w:val="12"/>
                <w:szCs w:val="16"/>
                <w:lang w:val="es-MX"/>
              </w:rPr>
            </w:pPr>
          </w:p>
          <w:p w14:paraId="10B17AF8" w14:textId="77777777" w:rsidR="00702598" w:rsidRPr="00432FA9" w:rsidRDefault="00702598" w:rsidP="00DA3E42">
            <w:pPr>
              <w:pStyle w:val="NoSpacing"/>
              <w:jc w:val="both"/>
              <w:rPr>
                <w:noProof/>
                <w:sz w:val="12"/>
                <w:szCs w:val="16"/>
                <w:lang w:val="es-MX"/>
              </w:rPr>
            </w:pPr>
          </w:p>
          <w:p w14:paraId="03C725C2" w14:textId="77777777" w:rsidR="00702598" w:rsidRPr="00432FA9" w:rsidRDefault="00702598" w:rsidP="00DA3E42">
            <w:pPr>
              <w:pStyle w:val="NoSpacing"/>
              <w:jc w:val="both"/>
              <w:rPr>
                <w:noProof/>
                <w:sz w:val="12"/>
                <w:szCs w:val="16"/>
                <w:lang w:val="es-MX"/>
              </w:rPr>
            </w:pPr>
          </w:p>
          <w:p w14:paraId="0A0036A8" w14:textId="77777777" w:rsidR="00702598" w:rsidRPr="00432FA9" w:rsidRDefault="00702598" w:rsidP="00DA3E42">
            <w:pPr>
              <w:pStyle w:val="NoSpacing"/>
              <w:jc w:val="both"/>
              <w:rPr>
                <w:noProof/>
                <w:sz w:val="12"/>
                <w:szCs w:val="16"/>
                <w:lang w:val="es-MX"/>
              </w:rPr>
            </w:pPr>
          </w:p>
          <w:p w14:paraId="453D80D4" w14:textId="77777777" w:rsidR="00702598" w:rsidRPr="00432FA9" w:rsidRDefault="00702598" w:rsidP="00DA3E42">
            <w:pPr>
              <w:pStyle w:val="NoSpacing"/>
              <w:jc w:val="both"/>
              <w:rPr>
                <w:noProof/>
                <w:sz w:val="12"/>
                <w:szCs w:val="16"/>
                <w:lang w:val="es-MX"/>
              </w:rPr>
            </w:pPr>
          </w:p>
          <w:p w14:paraId="63842EE3" w14:textId="77777777" w:rsidR="00702598" w:rsidRPr="00432FA9" w:rsidRDefault="00702598" w:rsidP="00DA3E42">
            <w:pPr>
              <w:pStyle w:val="NoSpacing"/>
              <w:jc w:val="both"/>
              <w:rPr>
                <w:noProof/>
                <w:sz w:val="12"/>
                <w:szCs w:val="16"/>
                <w:lang w:val="es-MX"/>
              </w:rPr>
            </w:pPr>
          </w:p>
          <w:p w14:paraId="6107AD8E" w14:textId="77777777" w:rsidR="00702598" w:rsidRPr="00432FA9" w:rsidRDefault="00702598" w:rsidP="00DA3E42">
            <w:pPr>
              <w:pStyle w:val="NoSpacing"/>
              <w:jc w:val="both"/>
              <w:rPr>
                <w:noProof/>
                <w:sz w:val="12"/>
                <w:szCs w:val="16"/>
                <w:lang w:val="es-MX"/>
              </w:rPr>
            </w:pPr>
          </w:p>
          <w:p w14:paraId="7E99FA6C" w14:textId="77777777" w:rsidR="00702598" w:rsidRPr="00432FA9" w:rsidRDefault="00702598" w:rsidP="00DA3E42">
            <w:pPr>
              <w:pStyle w:val="NoSpacing"/>
              <w:jc w:val="both"/>
              <w:rPr>
                <w:noProof/>
                <w:sz w:val="12"/>
                <w:szCs w:val="16"/>
                <w:lang w:val="es-MX"/>
              </w:rPr>
            </w:pPr>
          </w:p>
          <w:p w14:paraId="7428F944" w14:textId="77777777" w:rsidR="00702598" w:rsidRPr="00432FA9" w:rsidRDefault="00702598" w:rsidP="00DA3E42">
            <w:pPr>
              <w:pStyle w:val="NoSpacing"/>
              <w:jc w:val="both"/>
              <w:rPr>
                <w:noProof/>
                <w:sz w:val="12"/>
                <w:szCs w:val="16"/>
                <w:lang w:val="es-MX"/>
              </w:rPr>
            </w:pPr>
          </w:p>
          <w:p w14:paraId="62EFA59B" w14:textId="77777777" w:rsidR="00702598" w:rsidRPr="00432FA9" w:rsidRDefault="00702598" w:rsidP="00DA3E42">
            <w:pPr>
              <w:pStyle w:val="NoSpacing"/>
              <w:jc w:val="both"/>
              <w:rPr>
                <w:noProof/>
                <w:sz w:val="12"/>
                <w:szCs w:val="16"/>
                <w:lang w:val="es-MX"/>
              </w:rPr>
            </w:pPr>
          </w:p>
          <w:p w14:paraId="1EB1078C" w14:textId="77777777" w:rsidR="00702598" w:rsidRPr="00432FA9" w:rsidRDefault="00702598" w:rsidP="00DA3E42">
            <w:pPr>
              <w:pStyle w:val="NoSpacing"/>
              <w:jc w:val="both"/>
              <w:rPr>
                <w:noProof/>
                <w:sz w:val="12"/>
                <w:szCs w:val="16"/>
                <w:lang w:val="es-MX"/>
              </w:rPr>
            </w:pPr>
          </w:p>
          <w:p w14:paraId="087B5058" w14:textId="77777777" w:rsidR="00702598" w:rsidRPr="00432FA9" w:rsidRDefault="00702598" w:rsidP="00DA3E42">
            <w:pPr>
              <w:pStyle w:val="NoSpacing"/>
              <w:jc w:val="both"/>
              <w:rPr>
                <w:noProof/>
                <w:sz w:val="12"/>
                <w:szCs w:val="16"/>
                <w:lang w:val="es-MX"/>
              </w:rPr>
            </w:pPr>
          </w:p>
          <w:p w14:paraId="7DC5E235" w14:textId="77777777" w:rsidR="00702598" w:rsidRPr="00432FA9" w:rsidRDefault="00702598" w:rsidP="00DA3E42">
            <w:pPr>
              <w:pStyle w:val="NoSpacing"/>
              <w:jc w:val="both"/>
              <w:rPr>
                <w:noProof/>
                <w:sz w:val="12"/>
                <w:szCs w:val="16"/>
                <w:lang w:val="es-MX"/>
              </w:rPr>
            </w:pPr>
          </w:p>
          <w:p w14:paraId="2B840BD5" w14:textId="77777777" w:rsidR="00702598" w:rsidRPr="00432FA9" w:rsidRDefault="00702598" w:rsidP="00DA3E42">
            <w:pPr>
              <w:pStyle w:val="NoSpacing"/>
              <w:jc w:val="both"/>
              <w:rPr>
                <w:noProof/>
                <w:sz w:val="12"/>
                <w:szCs w:val="16"/>
                <w:lang w:val="es-MX"/>
              </w:rPr>
            </w:pPr>
          </w:p>
          <w:p w14:paraId="03C6B888" w14:textId="77777777" w:rsidR="00702598" w:rsidRPr="00432FA9" w:rsidRDefault="00702598" w:rsidP="00DA3E42">
            <w:pPr>
              <w:pStyle w:val="NoSpacing"/>
              <w:jc w:val="both"/>
              <w:rPr>
                <w:noProof/>
                <w:sz w:val="12"/>
                <w:szCs w:val="16"/>
                <w:lang w:val="es-MX"/>
              </w:rPr>
            </w:pPr>
          </w:p>
          <w:p w14:paraId="79A1FE30" w14:textId="77777777" w:rsidR="00702598" w:rsidRPr="00432FA9" w:rsidRDefault="00702598" w:rsidP="00DA3E42">
            <w:pPr>
              <w:pStyle w:val="NoSpacing"/>
              <w:jc w:val="both"/>
              <w:rPr>
                <w:noProof/>
                <w:sz w:val="12"/>
                <w:szCs w:val="16"/>
                <w:lang w:val="es-MX"/>
              </w:rPr>
            </w:pPr>
          </w:p>
          <w:p w14:paraId="0A01F124" w14:textId="77777777" w:rsidR="00702598" w:rsidRPr="00432FA9" w:rsidRDefault="00702598" w:rsidP="00DA3E42">
            <w:pPr>
              <w:pStyle w:val="NoSpacing"/>
              <w:jc w:val="both"/>
              <w:rPr>
                <w:noProof/>
                <w:sz w:val="12"/>
                <w:szCs w:val="16"/>
                <w:lang w:val="es-MX"/>
              </w:rPr>
            </w:pPr>
          </w:p>
          <w:p w14:paraId="078CAABA" w14:textId="77777777" w:rsidR="00702598" w:rsidRPr="00432FA9" w:rsidRDefault="00702598" w:rsidP="00DA3E42">
            <w:pPr>
              <w:pStyle w:val="NoSpacing"/>
              <w:jc w:val="both"/>
              <w:rPr>
                <w:noProof/>
                <w:sz w:val="12"/>
                <w:szCs w:val="16"/>
                <w:lang w:val="es-MX"/>
              </w:rPr>
            </w:pPr>
          </w:p>
        </w:tc>
      </w:tr>
    </w:tbl>
    <w:p w14:paraId="1D68E9D3" w14:textId="4B1151BB" w:rsidR="00702598" w:rsidRPr="00432FA9" w:rsidRDefault="00702598" w:rsidP="00702598">
      <w:pPr>
        <w:spacing w:after="0" w:line="240" w:lineRule="auto"/>
        <w:jc w:val="both"/>
        <w:rPr>
          <w:rFonts w:ascii="Arial" w:eastAsia="UD デジタル 教科書体 N-R" w:hAnsi="Arial" w:cs="Arial"/>
          <w:sz w:val="20"/>
          <w:szCs w:val="20"/>
          <w:lang w:val="es-MX"/>
        </w:rPr>
      </w:pPr>
      <w:r>
        <w:rPr>
          <w:rFonts w:ascii="Arial" w:eastAsia="UD デジタル 教科書体 N-R" w:hAnsi="Arial" w:cs="Arial" w:hint="eastAsia"/>
          <w:noProof/>
          <w:sz w:val="20"/>
          <w:szCs w:val="20"/>
        </w:rPr>
        <mc:AlternateContent>
          <mc:Choice Requires="wpg">
            <w:drawing>
              <wp:anchor distT="0" distB="0" distL="114300" distR="114300" simplePos="0" relativeHeight="251675681" behindDoc="0" locked="0" layoutInCell="1" allowOverlap="1" wp14:anchorId="0408ED60" wp14:editId="411936EC">
                <wp:simplePos x="0" y="0"/>
                <wp:positionH relativeFrom="column">
                  <wp:posOffset>4876800</wp:posOffset>
                </wp:positionH>
                <wp:positionV relativeFrom="paragraph">
                  <wp:posOffset>3555365</wp:posOffset>
                </wp:positionV>
                <wp:extent cx="1562100" cy="1676400"/>
                <wp:effectExtent l="0" t="0" r="0" b="0"/>
                <wp:wrapNone/>
                <wp:docPr id="1972693317" name="グループ化 39"/>
                <wp:cNvGraphicFramePr/>
                <a:graphic xmlns:a="http://schemas.openxmlformats.org/drawingml/2006/main">
                  <a:graphicData uri="http://schemas.microsoft.com/office/word/2010/wordprocessingGroup">
                    <wpg:wgp>
                      <wpg:cNvGrpSpPr/>
                      <wpg:grpSpPr>
                        <a:xfrm>
                          <a:off x="0" y="0"/>
                          <a:ext cx="1562100" cy="1676400"/>
                          <a:chOff x="0" y="0"/>
                          <a:chExt cx="2057400" cy="2204720"/>
                        </a:xfrm>
                      </wpg:grpSpPr>
                      <pic:pic xmlns:pic="http://schemas.openxmlformats.org/drawingml/2006/picture">
                        <pic:nvPicPr>
                          <pic:cNvPr id="501648485" name="図 33"/>
                          <pic:cNvPicPr>
                            <a:picLocks noChangeAspect="1"/>
                          </pic:cNvPicPr>
                        </pic:nvPicPr>
                        <pic:blipFill>
                          <a:blip r:embed="rId57">
                            <a:extLst>
                              <a:ext uri="{28A0092B-C50C-407E-A947-70E740481C1C}">
                                <a14:useLocalDpi xmlns:a14="http://schemas.microsoft.com/office/drawing/2010/main" val="0"/>
                              </a:ext>
                            </a:extLst>
                          </a:blip>
                          <a:stretch>
                            <a:fillRect/>
                          </a:stretch>
                        </pic:blipFill>
                        <pic:spPr>
                          <a:xfrm>
                            <a:off x="0" y="0"/>
                            <a:ext cx="2057400" cy="2204720"/>
                          </a:xfrm>
                          <a:prstGeom prst="rect">
                            <a:avLst/>
                          </a:prstGeom>
                        </pic:spPr>
                      </pic:pic>
                      <pic:pic xmlns:pic="http://schemas.openxmlformats.org/drawingml/2006/picture">
                        <pic:nvPicPr>
                          <pic:cNvPr id="848217213" name="図 1" descr="QR コード&#10;&#10;自動的に生成された説明"/>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243840" y="1143000"/>
                            <a:ext cx="817245" cy="81724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1099E34" id="グループ化 39" o:spid="_x0000_s1026" style="position:absolute;margin-left:384pt;margin-top:279.95pt;width:123pt;height:132pt;z-index:251675681;mso-width-relative:margin;mso-height-relative:margin" coordsize="20574,220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">
                <v:shape id="図 33" o:spid="_x0000_s1027" type="#_x0000_t75" style="position:absolute;width:20574;height:220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tHKQrJAAAA4gAAAA8AAABkcnMvZG93bnJldi54bWxEj8FqwzAQRO+F/IPYQG+N7JAoxo0SkpbQ&#10;0lucfsBibWU31spYquP+fVUo9DjMzBtmu59cJ0YaQutZQ77IQBDX3rRsNbxfTg8FiBCRDXaeScM3&#10;BdjvZndbLI2/8ZnGKlqRIBxK1NDE2JdShrohh2Hhe+LkffjBYUxysNIMeEtw18lllinpsOW00GBP&#10;Tw3V1+rLaaiUsp/5izpujue300U9H6pitFrfz6fDI4hIU/wP/7VfjYZ1lqtVsSrW8Hsp3QG5+wE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60cpCskAAADiAAAADwAAAAAAAAAA&#10;AAAAAACfAgAAZHJzL2Rvd25yZXYueG1sUEsFBgAAAAAEAAQA9wAAAJUDAAAAAA==&#10;">
                  <v:imagedata r:id="rId59" o:title=""/>
                  <v:path arrowok="t"/>
                </v:shape>
                <v:shape id="図 1" o:spid="_x0000_s1028" type="#_x0000_t75" alt="QR コード&#10;&#10;自動的に生成された説明" style="position:absolute;left:2438;top:11430;width:8172;height:81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Cuap6tywAAAOIAAAAPAAAAAAAA&#10;AAAAAAAAAJ8CAABkcnMvZG93bnJldi54bWxQSwUGAAAAAAQABAD3AAAAlwMAAAAA&#10;">
                  <v:imagedata r:id="rId60" o:title="QR コード&#10;&#10;自動的に生成された説明"/>
                  <v:path arrowok="t"/>
                </v:shape>
              </v:group>
            </w:pict>
          </mc:Fallback>
        </mc:AlternateContent>
      </w:r>
    </w:p>
    <w:p w14:paraId="5CDF055D" w14:textId="2828C8A4" w:rsidR="00702598" w:rsidRPr="00432FA9" w:rsidRDefault="00702598" w:rsidP="00702598">
      <w:pPr>
        <w:spacing w:after="0" w:line="240" w:lineRule="auto"/>
        <w:jc w:val="both"/>
        <w:rPr>
          <w:rFonts w:ascii="Arial" w:eastAsia="UD デジタル 教科書体 N-R" w:hAnsi="Arial" w:cs="Arial"/>
          <w:sz w:val="20"/>
          <w:szCs w:val="20"/>
          <w:lang w:val="es-MX"/>
        </w:rPr>
      </w:pPr>
    </w:p>
    <w:p w14:paraId="72DDA616" w14:textId="49BA6D20" w:rsidR="00702598" w:rsidRPr="00432FA9" w:rsidRDefault="00E8768A" w:rsidP="00432FA9">
      <w:pPr>
        <w:pStyle w:val="NoSpacing"/>
        <w:spacing w:before="120"/>
        <w:rPr>
          <w:rFonts w:ascii="Times New Roman" w:eastAsia="Meiryo UI" w:hAnsi="Times New Roman" w:cs="Times New Roman"/>
          <w:b/>
          <w:bCs/>
          <w:color w:val="000099"/>
          <w:sz w:val="28"/>
          <w:szCs w:val="29"/>
          <w:lang w:val="es-MX"/>
        </w:rPr>
      </w:pPr>
      <w:r w:rsidRPr="00432FA9">
        <w:rPr>
          <w:rFonts w:ascii="Times New Roman" w:eastAsia="UD デジタル 教科書体 N-R" w:hAnsi="Times New Roman" w:cs="Times New Roman"/>
          <w:noProof/>
          <w:sz w:val="16"/>
          <w:szCs w:val="20"/>
        </w:rPr>
        <mc:AlternateContent>
          <mc:Choice Requires="wps">
            <w:drawing>
              <wp:anchor distT="0" distB="0" distL="114300" distR="114300" simplePos="0" relativeHeight="251674657" behindDoc="1" locked="0" layoutInCell="1" allowOverlap="1" wp14:anchorId="2764D7F4" wp14:editId="0E8AFB27">
                <wp:simplePos x="0" y="0"/>
                <wp:positionH relativeFrom="margin">
                  <wp:align>center</wp:align>
                </wp:positionH>
                <wp:positionV relativeFrom="paragraph">
                  <wp:posOffset>49901</wp:posOffset>
                </wp:positionV>
                <wp:extent cx="6886575" cy="1602029"/>
                <wp:effectExtent l="0" t="0" r="28575" b="17780"/>
                <wp:wrapNone/>
                <wp:docPr id="2056544067" name="正方形/長方形 34"/>
                <wp:cNvGraphicFramePr/>
                <a:graphic xmlns:a="http://schemas.openxmlformats.org/drawingml/2006/main">
                  <a:graphicData uri="http://schemas.microsoft.com/office/word/2010/wordprocessingShape">
                    <wps:wsp>
                      <wps:cNvSpPr/>
                      <wps:spPr>
                        <a:xfrm>
                          <a:off x="0" y="0"/>
                          <a:ext cx="6886575" cy="1602029"/>
                        </a:xfrm>
                        <a:prstGeom prst="rect">
                          <a:avLst/>
                        </a:prstGeom>
                        <a:solidFill>
                          <a:schemeClr val="accent4">
                            <a:lumMod val="20000"/>
                            <a:lumOff val="80000"/>
                          </a:schemeClr>
                        </a:solidFill>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B122028" id="正方形/長方形 34" o:spid="_x0000_s1026" style="position:absolute;margin-left:0;margin-top:3.95pt;width:542.25pt;height:126.15pt;z-index:-251641823;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" fillcolor="#fef7cc [663]" strokecolor="#feda02 [3207]" strokeweight="1pt">
                <w10:wrap anchorx="margin"/>
              </v:rect>
            </w:pict>
          </mc:Fallback>
        </mc:AlternateContent>
      </w:r>
      <w:r w:rsidR="00702598" w:rsidRPr="00432FA9">
        <w:rPr>
          <w:rFonts w:ascii="Times New Roman" w:hAnsi="Times New Roman" w:cs="Times New Roman"/>
          <w:b/>
          <w:bCs/>
          <w:noProof/>
          <w:color w:val="000099"/>
          <w:sz w:val="28"/>
          <w:szCs w:val="29"/>
        </w:rPr>
        <mc:AlternateContent>
          <mc:Choice Requires="wps">
            <w:drawing>
              <wp:anchor distT="0" distB="0" distL="114300" distR="114300" simplePos="0" relativeHeight="251673633" behindDoc="0" locked="0" layoutInCell="1" allowOverlap="1" wp14:anchorId="0E2AA1A1" wp14:editId="27AF67A5">
                <wp:simplePos x="0" y="0"/>
                <wp:positionH relativeFrom="margin">
                  <wp:align>center</wp:align>
                </wp:positionH>
                <wp:positionV relativeFrom="paragraph">
                  <wp:posOffset>49530</wp:posOffset>
                </wp:positionV>
                <wp:extent cx="6659880" cy="0"/>
                <wp:effectExtent l="0" t="0" r="0" b="0"/>
                <wp:wrapNone/>
                <wp:docPr id="735358159" name="直線コネクタ 35">
                  <a:extLst xmlns:a="http://schemas.openxmlformats.org/drawingml/2006/main">
                    <a:ext uri="{C183D7F6-B498-43B3-948B-1728B52AA6E4}">
                      <adec:decorative xmlns:adec="http://schemas.microsoft.com/office/drawing/2017/decorative"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AAB5E65" id="直線コネクタ 35" o:spid="_x0000_s1026" style="position:absolute;z-index:251673633;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3.9pt" to="524.4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" strokecolor="#595959" strokeweight="2pt">
                <v:stroke linestyle="thinThin" joinstyle="miter"/>
                <o:lock v:ext="edit" shapetype="f"/>
                <w10:wrap anchorx="margin"/>
              </v:line>
            </w:pict>
          </mc:Fallback>
        </mc:AlternateContent>
      </w:r>
      <w:r w:rsidR="00702598" w:rsidRPr="00432FA9">
        <w:rPr>
          <w:rFonts w:ascii="Times New Roman" w:hAnsi="Times New Roman" w:cs="Times New Roman"/>
          <w:noProof/>
          <w:sz w:val="16"/>
        </w:rPr>
        <mc:AlternateContent>
          <mc:Choice Requires="wps">
            <w:drawing>
              <wp:anchor distT="0" distB="0" distL="114300" distR="114300" simplePos="0" relativeHeight="251672609" behindDoc="0" locked="0" layoutInCell="1" allowOverlap="1" wp14:anchorId="1AA85D84" wp14:editId="0F27FB7D">
                <wp:simplePos x="0" y="0"/>
                <wp:positionH relativeFrom="column">
                  <wp:posOffset>-28575</wp:posOffset>
                </wp:positionH>
                <wp:positionV relativeFrom="paragraph">
                  <wp:posOffset>340995</wp:posOffset>
                </wp:positionV>
                <wp:extent cx="2988000" cy="0"/>
                <wp:effectExtent l="0" t="19050" r="41275" b="38100"/>
                <wp:wrapNone/>
                <wp:docPr id="1839247006" name="直線コネクタ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98800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BF25EBD" id="直線コネクタ 36" o:spid="_x0000_s1026" style="position:absolute;flip:y;z-index:25167260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5pt,26.85pt" to="233.05pt,2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" strokecolor="#0a249b" strokeweight="5pt">
                <v:stroke linestyle="thickThin" joinstyle="miter"/>
                <o:lock v:ext="edit" shapetype="f"/>
              </v:line>
            </w:pict>
          </mc:Fallback>
        </mc:AlternateContent>
      </w:r>
      <w:proofErr w:type="spellStart"/>
      <w:r w:rsidR="00560BC6" w:rsidRPr="00432FA9">
        <w:rPr>
          <w:rFonts w:ascii="Times New Roman" w:eastAsia="Meiryo UI" w:hAnsi="Times New Roman" w:cs="Times New Roman"/>
          <w:b/>
          <w:bCs/>
          <w:color w:val="000099"/>
          <w:sz w:val="28"/>
          <w:szCs w:val="29"/>
          <w:lang w:val="es-MX"/>
        </w:rPr>
        <w:t>Hãy</w:t>
      </w:r>
      <w:proofErr w:type="spellEnd"/>
      <w:r w:rsidR="00560BC6" w:rsidRPr="00432FA9">
        <w:rPr>
          <w:rFonts w:ascii="Times New Roman" w:eastAsia="Meiryo UI" w:hAnsi="Times New Roman" w:cs="Times New Roman"/>
          <w:b/>
          <w:bCs/>
          <w:color w:val="000099"/>
          <w:sz w:val="28"/>
          <w:szCs w:val="29"/>
          <w:lang w:val="es-MX"/>
        </w:rPr>
        <w:t xml:space="preserve"> </w:t>
      </w:r>
      <w:proofErr w:type="spellStart"/>
      <w:r w:rsidR="00560BC6" w:rsidRPr="00432FA9">
        <w:rPr>
          <w:rFonts w:ascii="Times New Roman" w:eastAsia="Meiryo UI" w:hAnsi="Times New Roman" w:cs="Times New Roman"/>
          <w:b/>
          <w:bCs/>
          <w:color w:val="000099"/>
          <w:sz w:val="28"/>
          <w:szCs w:val="29"/>
          <w:lang w:val="es-MX"/>
        </w:rPr>
        <w:t>gửi</w:t>
      </w:r>
      <w:proofErr w:type="spellEnd"/>
      <w:r w:rsidR="00560BC6" w:rsidRPr="00432FA9">
        <w:rPr>
          <w:rFonts w:ascii="Times New Roman" w:eastAsia="Meiryo UI" w:hAnsi="Times New Roman" w:cs="Times New Roman"/>
          <w:b/>
          <w:bCs/>
          <w:color w:val="000099"/>
          <w:sz w:val="28"/>
          <w:szCs w:val="29"/>
          <w:lang w:val="es-MX"/>
        </w:rPr>
        <w:t xml:space="preserve"> </w:t>
      </w:r>
      <w:r w:rsidR="00560BC6" w:rsidRPr="00432FA9">
        <w:rPr>
          <w:rFonts w:ascii="Times New Roman" w:eastAsia="Meiryo UI" w:hAnsi="Times New Roman" w:cs="Times New Roman" w:hint="eastAsia"/>
          <w:b/>
          <w:bCs/>
          <w:color w:val="000099"/>
          <w:sz w:val="28"/>
          <w:szCs w:val="29"/>
          <w:lang w:val="es-MX"/>
        </w:rPr>
        <w:t>ý</w:t>
      </w:r>
      <w:r w:rsidR="00560BC6" w:rsidRPr="00432FA9">
        <w:rPr>
          <w:rFonts w:ascii="Times New Roman" w:eastAsia="Meiryo UI" w:hAnsi="Times New Roman" w:cs="Times New Roman"/>
          <w:b/>
          <w:bCs/>
          <w:color w:val="000099"/>
          <w:sz w:val="28"/>
          <w:szCs w:val="29"/>
          <w:lang w:val="es-MX"/>
        </w:rPr>
        <w:t xml:space="preserve"> </w:t>
      </w:r>
      <w:proofErr w:type="spellStart"/>
      <w:r w:rsidR="00560BC6" w:rsidRPr="00432FA9">
        <w:rPr>
          <w:rFonts w:ascii="Times New Roman" w:eastAsia="Meiryo UI" w:hAnsi="Times New Roman" w:cs="Times New Roman"/>
          <w:b/>
          <w:bCs/>
          <w:color w:val="000099"/>
          <w:sz w:val="28"/>
          <w:szCs w:val="29"/>
          <w:lang w:val="es-MX"/>
        </w:rPr>
        <w:t>kiến</w:t>
      </w:r>
      <w:proofErr w:type="spellEnd"/>
      <w:r w:rsidR="00560BC6" w:rsidRPr="00432FA9">
        <w:rPr>
          <w:rFonts w:ascii="Times New Roman" w:eastAsia="Meiryo UI" w:hAnsi="Times New Roman" w:cs="Times New Roman"/>
          <w:b/>
          <w:bCs/>
          <w:color w:val="000099"/>
          <w:sz w:val="28"/>
          <w:szCs w:val="29"/>
          <w:lang w:val="es-MX"/>
        </w:rPr>
        <w:t xml:space="preserve"> </w:t>
      </w:r>
      <w:proofErr w:type="spellStart"/>
      <w:r w:rsidR="00560BC6" w:rsidRPr="00432FA9">
        <w:rPr>
          <w:rFonts w:ascii="Times New Roman" w:eastAsia="Meiryo UI" w:hAnsi="Times New Roman" w:cs="Times New Roman"/>
          <w:b/>
          <w:bCs/>
          <w:color w:val="000099"/>
          <w:sz w:val="28"/>
          <w:szCs w:val="29"/>
          <w:lang w:val="es-MX"/>
        </w:rPr>
        <w:t>phản</w:t>
      </w:r>
      <w:proofErr w:type="spellEnd"/>
      <w:r w:rsidR="00560BC6" w:rsidRPr="00432FA9">
        <w:rPr>
          <w:rFonts w:ascii="Times New Roman" w:eastAsia="Meiryo UI" w:hAnsi="Times New Roman" w:cs="Times New Roman"/>
          <w:b/>
          <w:bCs/>
          <w:color w:val="000099"/>
          <w:sz w:val="28"/>
          <w:szCs w:val="29"/>
          <w:lang w:val="es-MX"/>
        </w:rPr>
        <w:t xml:space="preserve"> </w:t>
      </w:r>
      <w:proofErr w:type="spellStart"/>
      <w:r w:rsidR="00560BC6" w:rsidRPr="00432FA9">
        <w:rPr>
          <w:rFonts w:ascii="Times New Roman" w:eastAsia="Meiryo UI" w:hAnsi="Times New Roman" w:cs="Times New Roman"/>
          <w:b/>
          <w:bCs/>
          <w:color w:val="000099"/>
          <w:sz w:val="28"/>
          <w:szCs w:val="29"/>
          <w:lang w:val="es-MX"/>
        </w:rPr>
        <w:t>hồi</w:t>
      </w:r>
      <w:proofErr w:type="spellEnd"/>
      <w:r w:rsidR="00560BC6" w:rsidRPr="00432FA9">
        <w:rPr>
          <w:rFonts w:ascii="Times New Roman" w:eastAsia="Meiryo UI" w:hAnsi="Times New Roman" w:cs="Times New Roman"/>
          <w:b/>
          <w:bCs/>
          <w:color w:val="000099"/>
          <w:sz w:val="28"/>
          <w:szCs w:val="29"/>
          <w:lang w:val="es-MX"/>
        </w:rPr>
        <w:t xml:space="preserve"> </w:t>
      </w:r>
      <w:proofErr w:type="spellStart"/>
      <w:r w:rsidR="00560BC6" w:rsidRPr="00432FA9">
        <w:rPr>
          <w:rFonts w:ascii="Times New Roman" w:eastAsia="Meiryo UI" w:hAnsi="Times New Roman" w:cs="Times New Roman"/>
          <w:b/>
          <w:bCs/>
          <w:color w:val="000099"/>
          <w:sz w:val="28"/>
          <w:szCs w:val="29"/>
          <w:lang w:val="es-MX"/>
        </w:rPr>
        <w:t>của</w:t>
      </w:r>
      <w:proofErr w:type="spellEnd"/>
      <w:r w:rsidR="00560BC6" w:rsidRPr="00432FA9">
        <w:rPr>
          <w:rFonts w:ascii="Times New Roman" w:eastAsia="Meiryo UI" w:hAnsi="Times New Roman" w:cs="Times New Roman"/>
          <w:b/>
          <w:bCs/>
          <w:color w:val="000099"/>
          <w:sz w:val="28"/>
          <w:szCs w:val="29"/>
          <w:lang w:val="es-MX"/>
        </w:rPr>
        <w:t xml:space="preserve"> </w:t>
      </w:r>
      <w:proofErr w:type="spellStart"/>
      <w:r w:rsidR="00560BC6" w:rsidRPr="00432FA9">
        <w:rPr>
          <w:rFonts w:ascii="Times New Roman" w:eastAsia="Meiryo UI" w:hAnsi="Times New Roman" w:cs="Times New Roman"/>
          <w:b/>
          <w:bCs/>
          <w:color w:val="000099"/>
          <w:sz w:val="28"/>
          <w:szCs w:val="29"/>
          <w:lang w:val="es-MX"/>
        </w:rPr>
        <w:t>bạn</w:t>
      </w:r>
      <w:proofErr w:type="spellEnd"/>
      <w:r w:rsidR="00560BC6" w:rsidRPr="00B1054F">
        <w:rPr>
          <w:rFonts w:ascii="Times New Roman" w:eastAsia="Meiryo UI" w:hAnsi="Times New Roman" w:cs="Times New Roman"/>
          <w:b/>
          <w:bCs/>
          <w:color w:val="000099"/>
          <w:sz w:val="28"/>
          <w:szCs w:val="29"/>
          <w:lang w:val="es-MX"/>
        </w:rPr>
        <w:t>!</w:t>
      </w:r>
    </w:p>
    <w:p w14:paraId="5209F4E7" w14:textId="6B91C26D" w:rsidR="00C34185" w:rsidRPr="00432FA9" w:rsidRDefault="00B1054F">
      <w:pPr>
        <w:pStyle w:val="NoSpacing"/>
        <w:ind w:firstLine="200"/>
        <w:rPr>
          <w:rFonts w:ascii="Times New Roman" w:hAnsi="Times New Roman" w:cs="Times New Roman"/>
          <w:color w:val="FFFFFF" w:themeColor="background1"/>
          <w:sz w:val="12"/>
          <w:szCs w:val="16"/>
        </w:rPr>
      </w:pPr>
      <w:r>
        <w:rPr>
          <w:rFonts w:ascii="Times New Roman" w:hAnsi="Times New Roman" w:cs="Times New Roman"/>
          <w:noProof/>
        </w:rPr>
        <mc:AlternateContent>
          <mc:Choice Requires="wps">
            <w:drawing>
              <wp:anchor distT="0" distB="0" distL="114300" distR="114300" simplePos="0" relativeHeight="251691041" behindDoc="0" locked="0" layoutInCell="1" allowOverlap="1" wp14:anchorId="14D7F1AB" wp14:editId="3973D8C2">
                <wp:simplePos x="0" y="0"/>
                <wp:positionH relativeFrom="column">
                  <wp:posOffset>-47295</wp:posOffset>
                </wp:positionH>
                <wp:positionV relativeFrom="paragraph">
                  <wp:posOffset>96952</wp:posOffset>
                </wp:positionV>
                <wp:extent cx="4784141" cy="1162634"/>
                <wp:effectExtent l="0" t="0" r="0" b="0"/>
                <wp:wrapNone/>
                <wp:docPr id="9" name="Rectangle 9"/>
                <wp:cNvGraphicFramePr/>
                <a:graphic xmlns:a="http://schemas.openxmlformats.org/drawingml/2006/main">
                  <a:graphicData uri="http://schemas.microsoft.com/office/word/2010/wordprocessingShape">
                    <wps:wsp>
                      <wps:cNvSpPr/>
                      <wps:spPr>
                        <a:xfrm>
                          <a:off x="0" y="0"/>
                          <a:ext cx="4784141" cy="116263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936D444" w14:textId="3DF499F3" w:rsidR="00B1054F" w:rsidRPr="00432FA9" w:rsidRDefault="00B1054F">
                            <w:pPr>
                              <w:pStyle w:val="NoSpacing"/>
                              <w:ind w:firstLine="200"/>
                              <w:rPr>
                                <w:rFonts w:ascii="Times New Roman" w:hAnsi="Times New Roman" w:cs="Times New Roman"/>
                                <w:color w:val="000000" w:themeColor="text1"/>
                                <w:lang w:val="es-MX"/>
                              </w:rPr>
                            </w:pPr>
                            <w:proofErr w:type="spellStart"/>
                            <w:r w:rsidRPr="00432FA9">
                              <w:rPr>
                                <w:rFonts w:ascii="Times New Roman" w:hAnsi="Times New Roman" w:cs="Times New Roman"/>
                                <w:color w:val="000000" w:themeColor="text1"/>
                                <w:lang w:val="es-MX"/>
                              </w:rPr>
                              <w:t>Các</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bạn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cảm</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thấy</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thế</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nào</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về</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nội</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dung</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bản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tin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lầ</w:t>
                            </w:r>
                            <w:r w:rsidR="006D36AB">
                              <w:rPr>
                                <w:rFonts w:ascii="Times New Roman" w:hAnsi="Times New Roman" w:cs="Times New Roman"/>
                                <w:color w:val="000000" w:themeColor="text1"/>
                                <w:lang w:val="es-MX"/>
                              </w:rPr>
                              <w:t>n</w:t>
                            </w:r>
                            <w:proofErr w:type="spellEnd"/>
                            <w:r w:rsidR="006D36AB">
                              <w:rPr>
                                <w:rFonts w:ascii="Times New Roman" w:hAnsi="Times New Roman" w:cs="Times New Roman"/>
                                <w:color w:val="000000" w:themeColor="text1"/>
                                <w:lang w:val="es-MX"/>
                              </w:rPr>
                              <w:t xml:space="preserve"> </w:t>
                            </w:r>
                            <w:proofErr w:type="spellStart"/>
                            <w:r w:rsidR="006D36AB">
                              <w:rPr>
                                <w:rFonts w:ascii="Times New Roman" w:hAnsi="Times New Roman" w:cs="Times New Roman"/>
                                <w:color w:val="000000" w:themeColor="text1"/>
                                <w:lang w:val="es-MX"/>
                              </w:rPr>
                              <w:t>này</w:t>
                            </w:r>
                            <w:proofErr w:type="spellEnd"/>
                            <w:r w:rsidR="006D36AB">
                              <w:rPr>
                                <w:rFonts w:ascii="Times New Roman" w:hAnsi="Times New Roman" w:cs="Times New Roman"/>
                                <w:color w:val="000000" w:themeColor="text1"/>
                                <w:lang w:val="es-MX"/>
                              </w:rPr>
                              <w:t>!</w:t>
                            </w:r>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Chúng</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tôi</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rất</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mong</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nhận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được</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những</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cảm</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nhận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và</w:t>
                            </w:r>
                            <w:proofErr w:type="spellEnd"/>
                            <w:r w:rsidRPr="00432FA9">
                              <w:rPr>
                                <w:rFonts w:ascii="Times New Roman" w:hAnsi="Times New Roman" w:cs="Times New Roman"/>
                                <w:color w:val="000000" w:themeColor="text1"/>
                                <w:lang w:val="es-MX"/>
                              </w:rPr>
                              <w:t xml:space="preserve"> ý </w:t>
                            </w:r>
                            <w:proofErr w:type="spellStart"/>
                            <w:r w:rsidRPr="00432FA9">
                              <w:rPr>
                                <w:rFonts w:ascii="Times New Roman" w:hAnsi="Times New Roman" w:cs="Times New Roman"/>
                                <w:color w:val="000000" w:themeColor="text1"/>
                                <w:lang w:val="es-MX"/>
                              </w:rPr>
                              <w:t>kiến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phản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hồi</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chân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thành</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từ</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mọi</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người</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Không</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chỉ</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đối</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với</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bài</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viết</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trong</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số</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này</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mà</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còn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về</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cách</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mọi</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người</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cảm</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nhận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toàn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bộ</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bản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tin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tuân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thủ</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từ</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trước</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đế</w:t>
                            </w:r>
                            <w:r w:rsidR="006D36AB">
                              <w:rPr>
                                <w:rFonts w:ascii="Times New Roman" w:hAnsi="Times New Roman" w:cs="Times New Roman"/>
                                <w:color w:val="000000" w:themeColor="text1"/>
                                <w:lang w:val="es-MX"/>
                              </w:rPr>
                              <w:t>n</w:t>
                            </w:r>
                            <w:proofErr w:type="spellEnd"/>
                            <w:r w:rsidR="006D36AB">
                              <w:rPr>
                                <w:rFonts w:ascii="Times New Roman" w:hAnsi="Times New Roman" w:cs="Times New Roman"/>
                                <w:color w:val="000000" w:themeColor="text1"/>
                                <w:lang w:val="es-MX"/>
                              </w:rPr>
                              <w:t xml:space="preserve"> </w:t>
                            </w:r>
                            <w:proofErr w:type="spellStart"/>
                            <w:r w:rsidR="006D36AB">
                              <w:rPr>
                                <w:rFonts w:ascii="Times New Roman" w:hAnsi="Times New Roman" w:cs="Times New Roman"/>
                                <w:color w:val="000000" w:themeColor="text1"/>
                                <w:lang w:val="es-MX"/>
                              </w:rPr>
                              <w:t>nay</w:t>
                            </w:r>
                            <w:proofErr w:type="spellEnd"/>
                            <w:r w:rsidR="006D36AB">
                              <w:rPr>
                                <w:rFonts w:ascii="Times New Roman" w:hAnsi="Times New Roman" w:cs="Times New Roman"/>
                                <w:color w:val="000000" w:themeColor="text1"/>
                                <w:lang w:val="es-MX"/>
                              </w:rPr>
                              <w:t xml:space="preserve">. </w:t>
                            </w:r>
                            <w:proofErr w:type="spellStart"/>
                            <w:r w:rsidR="006D36AB">
                              <w:rPr>
                                <w:rFonts w:ascii="Times New Roman" w:hAnsi="Times New Roman" w:cs="Times New Roman"/>
                                <w:color w:val="000000" w:themeColor="text1"/>
                                <w:lang w:val="es-MX"/>
                              </w:rPr>
                              <w:t>C</w:t>
                            </w:r>
                            <w:r w:rsidRPr="00432FA9">
                              <w:rPr>
                                <w:rFonts w:ascii="Times New Roman" w:hAnsi="Times New Roman" w:cs="Times New Roman"/>
                                <w:color w:val="000000" w:themeColor="text1"/>
                                <w:lang w:val="es-MX"/>
                              </w:rPr>
                              <w:t>húng</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tôi</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đã</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tạo</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một</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biểu</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mẫu</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góp</w:t>
                            </w:r>
                            <w:proofErr w:type="spellEnd"/>
                            <w:r w:rsidRPr="00432FA9">
                              <w:rPr>
                                <w:rFonts w:ascii="Times New Roman" w:hAnsi="Times New Roman" w:cs="Times New Roman"/>
                                <w:color w:val="000000" w:themeColor="text1"/>
                                <w:lang w:val="es-MX"/>
                              </w:rPr>
                              <w:t xml:space="preserve"> ý </w:t>
                            </w:r>
                            <w:proofErr w:type="spellStart"/>
                            <w:r w:rsidRPr="00432FA9">
                              <w:rPr>
                                <w:rFonts w:ascii="Times New Roman" w:hAnsi="Times New Roman" w:cs="Times New Roman"/>
                                <w:color w:val="000000" w:themeColor="text1"/>
                                <w:lang w:val="es-MX"/>
                              </w:rPr>
                              <w:t>để</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mọi</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người</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có</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thể</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dễ</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dàng</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chia</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sẻ</w:t>
                            </w:r>
                            <w:proofErr w:type="spellEnd"/>
                            <w:r w:rsidRPr="00432FA9">
                              <w:rPr>
                                <w:rFonts w:ascii="Times New Roman" w:hAnsi="Times New Roman" w:cs="Times New Roman"/>
                                <w:color w:val="000000" w:themeColor="text1"/>
                                <w:lang w:val="es-MX"/>
                              </w:rPr>
                              <w:t xml:space="preserve"> ý </w:t>
                            </w:r>
                            <w:proofErr w:type="spellStart"/>
                            <w:r w:rsidRPr="00432FA9">
                              <w:rPr>
                                <w:rFonts w:ascii="Times New Roman" w:hAnsi="Times New Roman" w:cs="Times New Roman"/>
                                <w:color w:val="000000" w:themeColor="text1"/>
                                <w:lang w:val="es-MX"/>
                              </w:rPr>
                              <w:t>kiến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Xin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vui</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lòng</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gửi</w:t>
                            </w:r>
                            <w:proofErr w:type="spellEnd"/>
                            <w:r w:rsidRPr="00432FA9">
                              <w:rPr>
                                <w:rFonts w:ascii="Times New Roman" w:hAnsi="Times New Roman" w:cs="Times New Roman"/>
                                <w:color w:val="000000" w:themeColor="text1"/>
                                <w:lang w:val="es-MX"/>
                              </w:rPr>
                              <w:t xml:space="preserve"> ý </w:t>
                            </w:r>
                            <w:proofErr w:type="spellStart"/>
                            <w:r w:rsidRPr="00432FA9">
                              <w:rPr>
                                <w:rFonts w:ascii="Times New Roman" w:hAnsi="Times New Roman" w:cs="Times New Roman"/>
                                <w:color w:val="000000" w:themeColor="text1"/>
                                <w:lang w:val="es-MX"/>
                              </w:rPr>
                              <w:t>kiến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hoặc</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cảm</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nghĩ</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của</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bạn</w:t>
                            </w:r>
                            <w:proofErr w:type="spellEnd"/>
                            <w:r w:rsidRPr="00432FA9">
                              <w:rPr>
                                <w:rFonts w:ascii="Times New Roman" w:hAnsi="Times New Roman" w:cs="Times New Roman"/>
                                <w:color w:val="000000" w:themeColor="text1"/>
                                <w:lang w:val="es-MX"/>
                              </w:rPr>
                              <w:t xml:space="preserve"> qua </w:t>
                            </w:r>
                            <w:proofErr w:type="spellStart"/>
                            <w:r w:rsidRPr="00432FA9">
                              <w:rPr>
                                <w:rFonts w:ascii="Times New Roman" w:hAnsi="Times New Roman" w:cs="Times New Roman"/>
                                <w:color w:val="000000" w:themeColor="text1"/>
                                <w:lang w:val="es-MX"/>
                              </w:rPr>
                              <w:t>đường</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dẫn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dưới</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đây</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hoặc</w:t>
                            </w:r>
                            <w:proofErr w:type="spellEnd"/>
                            <w:r w:rsidRPr="00432FA9">
                              <w:rPr>
                                <w:rFonts w:ascii="Times New Roman" w:hAnsi="Times New Roman" w:cs="Times New Roman"/>
                                <w:color w:val="000000" w:themeColor="text1"/>
                                <w:lang w:val="es-MX"/>
                              </w:rPr>
                              <w:t xml:space="preserve"> qua </w:t>
                            </w:r>
                            <w:proofErr w:type="spellStart"/>
                            <w:r w:rsidRPr="00432FA9">
                              <w:rPr>
                                <w:rFonts w:ascii="Times New Roman" w:hAnsi="Times New Roman" w:cs="Times New Roman"/>
                                <w:color w:val="000000" w:themeColor="text1"/>
                                <w:lang w:val="es-MX"/>
                              </w:rPr>
                              <w:t>liên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kết</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bên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phải</w:t>
                            </w:r>
                            <w:proofErr w:type="spellEnd"/>
                            <w:r w:rsidRPr="00432FA9">
                              <w:rPr>
                                <w:rFonts w:ascii="Times New Roman" w:hAnsi="Times New Roman" w:cs="Times New Roman"/>
                                <w:color w:val="000000" w:themeColor="text1"/>
                                <w:lang w:val="es-MX"/>
                              </w:rPr>
                              <w:t xml:space="preserve">): </w:t>
                            </w:r>
                            <w:r w:rsidRPr="00432FA9">
                              <w:rPr>
                                <w:rFonts w:ascii="Segoe UI Symbol" w:hAnsi="Segoe UI Symbol" w:cs="Segoe UI Symbol"/>
                                <w:color w:val="000000" w:themeColor="text1"/>
                              </w:rPr>
                              <w:t>👉</w:t>
                            </w:r>
                            <w:r w:rsidRPr="00432FA9">
                              <w:rPr>
                                <w:rFonts w:ascii="Times New Roman" w:hAnsi="Times New Roman" w:cs="Times New Roman"/>
                                <w:color w:val="000000" w:themeColor="text1"/>
                                <w:lang w:val="es-MX"/>
                              </w:rPr>
                              <w:t xml:space="preserve"> </w:t>
                            </w:r>
                            <w:r w:rsidRPr="00432FA9">
                              <w:rPr>
                                <w:rFonts w:ascii="Times New Roman" w:hAnsi="Times New Roman" w:cs="Times New Roman"/>
                                <w:color w:val="0070C0"/>
                                <w:u w:val="single"/>
                                <w:lang w:val="es-MX"/>
                              </w:rPr>
                              <w:t>https://forms.office.com/r/aNqW7uXaCd</w:t>
                            </w:r>
                          </w:p>
                          <w:p w14:paraId="777A288A" w14:textId="77777777" w:rsidR="00B1054F" w:rsidRPr="00432FA9" w:rsidRDefault="00B1054F">
                            <w:pPr>
                              <w:pStyle w:val="NoSpacing"/>
                              <w:ind w:firstLine="200"/>
                              <w:rPr>
                                <w:rFonts w:ascii="Times New Roman" w:hAnsi="Times New Roman" w:cs="Times New Roman"/>
                                <w:color w:val="000000" w:themeColor="text1"/>
                                <w:sz w:val="12"/>
                                <w:szCs w:val="16"/>
                                <w:lang w:val="es-MX"/>
                              </w:rPr>
                            </w:pPr>
                            <w:proofErr w:type="spellStart"/>
                            <w:r w:rsidRPr="00432FA9">
                              <w:rPr>
                                <w:rFonts w:ascii="Times New Roman" w:hAnsi="Times New Roman" w:cs="Times New Roman"/>
                                <w:color w:val="000000" w:themeColor="text1"/>
                                <w:lang w:val="es-MX"/>
                              </w:rPr>
                              <w:t>Rất</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mong</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nhận</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được</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sự</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hợp</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tác</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và</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đóng</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góp</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của</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các</w:t>
                            </w:r>
                            <w:proofErr w:type="spellEnd"/>
                            <w:r w:rsidRPr="00432FA9">
                              <w:rPr>
                                <w:rFonts w:ascii="Times New Roman" w:hAnsi="Times New Roman" w:cs="Times New Roman"/>
                                <w:color w:val="000000" w:themeColor="text1"/>
                                <w:lang w:val="es-MX"/>
                              </w:rPr>
                              <w:t xml:space="preserve"> </w:t>
                            </w:r>
                            <w:proofErr w:type="spellStart"/>
                            <w:r w:rsidRPr="00432FA9">
                              <w:rPr>
                                <w:rFonts w:ascii="Times New Roman" w:hAnsi="Times New Roman" w:cs="Times New Roman"/>
                                <w:color w:val="000000" w:themeColor="text1"/>
                                <w:lang w:val="es-MX"/>
                              </w:rPr>
                              <w:t>bạn</w:t>
                            </w:r>
                            <w:proofErr w:type="spellEnd"/>
                            <w:r w:rsidRPr="00432FA9">
                              <w:rPr>
                                <w:rFonts w:ascii="Times New Roman" w:hAnsi="Times New Roman" w:cs="Times New Roman"/>
                                <w:color w:val="000000" w:themeColor="text1"/>
                                <w:lang w:val="es-MX"/>
                              </w:rPr>
                              <w:t>!</w:t>
                            </w:r>
                          </w:p>
                          <w:p w14:paraId="6F79632F" w14:textId="77777777" w:rsidR="00B1054F" w:rsidRPr="00432FA9" w:rsidRDefault="00B1054F">
                            <w:pPr>
                              <w:rPr>
                                <w:color w:val="000000" w:themeColor="text1"/>
                                <w:lang w:val="es-MX"/>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D7F1AB" id="Rectangle 9" o:spid="_x0000_s1069" style="position:absolute;left:0;text-align:left;margin-left:-3.7pt;margin-top:7.65pt;width:376.7pt;height:91.55pt;z-index:25169104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" filled="f" stroked="f" strokeweight="1pt">
                <v:textbox>
                  <w:txbxContent>
                    <w:p w14:paraId="6936D444" w14:textId="3DF499F3" w:rsidR="00B1054F" w:rsidRPr="00432FA9" w:rsidRDefault="00B1054F">
                      <w:pPr>
                        <w:pStyle w:val="NoSpacing"/>
                        <w:ind w:firstLine="200"/>
                        <w:rPr>
                          <w:rFonts w:ascii="Times New Roman" w:hAnsi="Times New Roman" w:cs="Times New Roman"/>
                          <w:color w:val="000000" w:themeColor="text1"/>
                          <w:lang w:val="es-MX"/>
                        </w:rPr>
                      </w:pPr>
                      <w:r w:rsidRPr="00432FA9">
                        <w:rPr>
                          <w:rFonts w:ascii="Times New Roman" w:hAnsi="Times New Roman" w:cs="Times New Roman"/>
                          <w:color w:val="000000" w:themeColor="text1"/>
                          <w:lang w:val="es-MX"/>
                        </w:rPr>
                        <w:t>Các bạn cảm thấy thế nào về nội dung bản tin lầ</w:t>
                      </w:r>
                      <w:r w:rsidR="006D36AB">
                        <w:rPr>
                          <w:rFonts w:ascii="Times New Roman" w:hAnsi="Times New Roman" w:cs="Times New Roman"/>
                          <w:color w:val="000000" w:themeColor="text1"/>
                          <w:lang w:val="es-MX"/>
                        </w:rPr>
                        <w:t>n này!</w:t>
                      </w:r>
                      <w:r w:rsidRPr="00432FA9">
                        <w:rPr>
                          <w:rFonts w:ascii="Times New Roman" w:hAnsi="Times New Roman" w:cs="Times New Roman"/>
                          <w:color w:val="000000" w:themeColor="text1"/>
                          <w:lang w:val="es-MX"/>
                        </w:rPr>
                        <w:t xml:space="preserve"> Chúng tôi rất mong nhận được những cảm nhận và ý kiến phản hồi chân thành từ mọi người. Không chỉ đối với bài viết trong số này, mà còn về cách mọi người cảm nhận toàn bộ bản tin tuân thủ từ trước đế</w:t>
                      </w:r>
                      <w:r w:rsidR="006D36AB">
                        <w:rPr>
                          <w:rFonts w:ascii="Times New Roman" w:hAnsi="Times New Roman" w:cs="Times New Roman"/>
                          <w:color w:val="000000" w:themeColor="text1"/>
                          <w:lang w:val="es-MX"/>
                        </w:rPr>
                        <w:t>n nay. C</w:t>
                      </w:r>
                      <w:r w:rsidRPr="00432FA9">
                        <w:rPr>
                          <w:rFonts w:ascii="Times New Roman" w:hAnsi="Times New Roman" w:cs="Times New Roman"/>
                          <w:color w:val="000000" w:themeColor="text1"/>
                          <w:lang w:val="es-MX"/>
                        </w:rPr>
                        <w:t xml:space="preserve">húng tôi đã tạo một biểu mẫu góp ý để mọi người có thể dễ dàng chia sẻ ý kiến. Xin vui lòng gửi ý kiến hoặc cảm nghĩ của bạn qua đường dẫn dưới đây (hoặc qua liên kết bên phải): </w:t>
                      </w:r>
                      <w:r w:rsidRPr="00432FA9">
                        <w:rPr>
                          <w:rFonts w:ascii="Segoe UI Symbol" w:hAnsi="Segoe UI Symbol" w:cs="Segoe UI Symbol"/>
                          <w:color w:val="000000" w:themeColor="text1"/>
                        </w:rPr>
                        <w:t>👉</w:t>
                      </w:r>
                      <w:r w:rsidRPr="00432FA9">
                        <w:rPr>
                          <w:rFonts w:ascii="Times New Roman" w:hAnsi="Times New Roman" w:cs="Times New Roman"/>
                          <w:color w:val="000000" w:themeColor="text1"/>
                          <w:lang w:val="es-MX"/>
                        </w:rPr>
                        <w:t xml:space="preserve"> </w:t>
                      </w:r>
                      <w:r w:rsidRPr="00432FA9">
                        <w:rPr>
                          <w:rFonts w:ascii="Times New Roman" w:hAnsi="Times New Roman" w:cs="Times New Roman"/>
                          <w:color w:val="0070C0"/>
                          <w:u w:val="single"/>
                          <w:lang w:val="es-MX"/>
                        </w:rPr>
                        <w:t>https://forms.office.com/r/aNqW7uXaCd</w:t>
                      </w:r>
                    </w:p>
                    <w:p w14:paraId="777A288A" w14:textId="77777777" w:rsidR="00B1054F" w:rsidRPr="00432FA9" w:rsidRDefault="00B1054F">
                      <w:pPr>
                        <w:pStyle w:val="NoSpacing"/>
                        <w:ind w:firstLine="200"/>
                        <w:rPr>
                          <w:rFonts w:ascii="Times New Roman" w:hAnsi="Times New Roman" w:cs="Times New Roman"/>
                          <w:color w:val="000000" w:themeColor="text1"/>
                          <w:sz w:val="12"/>
                          <w:szCs w:val="16"/>
                          <w:lang w:val="es-MX"/>
                        </w:rPr>
                      </w:pPr>
                      <w:r w:rsidRPr="00432FA9">
                        <w:rPr>
                          <w:rFonts w:ascii="Times New Roman" w:hAnsi="Times New Roman" w:cs="Times New Roman"/>
                          <w:color w:val="000000" w:themeColor="text1"/>
                          <w:lang w:val="es-MX"/>
                        </w:rPr>
                        <w:t>Rất mong nhận được sự hợp tác và đóng góp của các bạn!</w:t>
                      </w:r>
                    </w:p>
                    <w:p w14:paraId="6F79632F" w14:textId="77777777" w:rsidR="00B1054F" w:rsidRPr="00432FA9" w:rsidRDefault="00B1054F">
                      <w:pPr>
                        <w:rPr>
                          <w:color w:val="000000" w:themeColor="text1"/>
                          <w:lang w:val="es-MX"/>
                        </w:rPr>
                      </w:pPr>
                    </w:p>
                  </w:txbxContent>
                </v:textbox>
              </v:rect>
            </w:pict>
          </mc:Fallback>
        </mc:AlternateContent>
      </w:r>
    </w:p>
    <w:sectPr w:rsidR="00C34185" w:rsidRPr="00432FA9" w:rsidSect="001D6895">
      <w:type w:val="continuous"/>
      <w:pgSz w:w="11906" w:h="16838" w:code="9"/>
      <w:pgMar w:top="720" w:right="720" w:bottom="720" w:left="720" w:header="709" w:footer="709"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E07AB0" w14:textId="77777777" w:rsidR="00D34019" w:rsidRDefault="00D34019" w:rsidP="009F7A27">
      <w:r>
        <w:separator/>
      </w:r>
    </w:p>
  </w:endnote>
  <w:endnote w:type="continuationSeparator" w:id="0">
    <w:p w14:paraId="50B91173" w14:textId="77777777" w:rsidR="00D34019" w:rsidRDefault="00D34019" w:rsidP="009F7A27">
      <w:r>
        <w:continuationSeparator/>
      </w:r>
    </w:p>
  </w:endnote>
  <w:endnote w:type="continuationNotice" w:id="1">
    <w:p w14:paraId="214473F5" w14:textId="77777777" w:rsidR="00D34019" w:rsidRDefault="00D340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altName w:val="Yu Gothic"/>
    <w:panose1 w:val="020B0604030504040204"/>
    <w:charset w:val="80"/>
    <w:family w:val="swiss"/>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UD デジタル 教科書体 N-R">
    <w:altName w:val="Yu Gothic"/>
    <w:charset w:val="80"/>
    <w:family w:val="roman"/>
    <w:pitch w:val="fixed"/>
    <w:sig w:usb0="800002A3" w:usb1="2AC7ECFA" w:usb2="00000010" w:usb3="00000000" w:csb0="0002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UD デジタル 教科書体 NK-R">
    <w:altName w:val="Yu Gothic"/>
    <w:charset w:val="80"/>
    <w:family w:val="roman"/>
    <w:pitch w:val="variable"/>
    <w:sig w:usb0="800002A3" w:usb1="2AC7ECFA" w:usb2="00000010" w:usb3="00000000" w:csb0="00020000" w:csb1="00000000"/>
  </w:font>
  <w:font w:name="SimHei">
    <w:altName w:val="黑体"/>
    <w:panose1 w:val="02010600030101010101"/>
    <w:charset w:val="86"/>
    <w:family w:val="modern"/>
    <w:notTrueType/>
    <w:pitch w:val="fixed"/>
    <w:sig w:usb0="00000001" w:usb1="080E0000" w:usb2="00000010" w:usb3="00000000" w:csb0="00040000" w:csb1="00000000"/>
  </w:font>
  <w:font w:name="Rockwell">
    <w:panose1 w:val="02060603020205020403"/>
    <w:charset w:val="00"/>
    <w:family w:val="roman"/>
    <w:pitch w:val="variable"/>
    <w:sig w:usb0="00000003" w:usb1="00000000" w:usb2="00000000" w:usb3="00000000" w:csb0="00000001" w:csb1="00000000"/>
  </w:font>
  <w:font w:name="A-OTF UD Shin Go Pro M">
    <w:altName w:val="Yu Gothic"/>
    <w:panose1 w:val="00000000000000000000"/>
    <w:charset w:val="80"/>
    <w:family w:val="swiss"/>
    <w:notTrueType/>
    <w:pitch w:val="default"/>
    <w:sig w:usb0="00000001" w:usb1="08070000" w:usb2="00000010" w:usb3="00000000" w:csb0="00020000" w:csb1="00000000"/>
  </w:font>
  <w:font w:name="A-OTF UD Shin Go Pro R">
    <w:altName w:val="Yu Gothic"/>
    <w:panose1 w:val="00000000000000000000"/>
    <w:charset w:val="80"/>
    <w:family w:val="swiss"/>
    <w:notTrueType/>
    <w:pitch w:val="default"/>
    <w:sig w:usb0="00000001" w:usb1="08070000" w:usb2="00000010" w:usb3="00000000" w:csb0="00020000" w:csb1="00000000"/>
  </w:font>
  <w:font w:name="tiI">
    <w:altName w:val="Times New Roman"/>
    <w:panose1 w:val="00000000000000000000"/>
    <w:charset w:val="00"/>
    <w:family w:val="roman"/>
    <w:notTrueType/>
    <w:pitch w:val="default"/>
  </w:font>
  <w:font w:name="UD デジタル 教科書体 NP-R">
    <w:altName w:val="Yu Gothic"/>
    <w:charset w:val="80"/>
    <w:family w:val="roman"/>
    <w:pitch w:val="variable"/>
    <w:sig w:usb0="800002A3" w:usb1="2AC7ECFA"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IZ UDPゴシック">
    <w:altName w:val="Yu Gothic"/>
    <w:charset w:val="80"/>
    <w:family w:val="modern"/>
    <w:pitch w:val="variable"/>
    <w:sig w:usb0="E00002F7" w:usb1="2AC7EDF8" w:usb2="00000012" w:usb3="00000000" w:csb0="00020001"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HGPGothicE">
    <w:altName w:val="Yu Gothic"/>
    <w:panose1 w:val="020B0900000000000000"/>
    <w:charset w:val="80"/>
    <w:family w:val="modern"/>
    <w:pitch w:val="variable"/>
    <w:sig w:usb0="80000281" w:usb1="28C76CF8" w:usb2="00000010" w:usb3="00000000" w:csb0="00020000" w:csb1="00000000"/>
  </w:font>
  <w:font w:name="HGSoeiKakupoptai">
    <w:altName w:val="HG創英角ﾎﾟｯﾌﾟ体"/>
    <w:panose1 w:val="040B0A09000000000000"/>
    <w:charset w:val="80"/>
    <w:family w:val="modern"/>
    <w:pitch w:val="fixed"/>
    <w:sig w:usb0="80000281" w:usb1="28C76CF8" w:usb2="00000010" w:usb3="00000000" w:csb0="00020000" w:csb1="00000000"/>
  </w:font>
  <w:font w:name="HGMaruGothicMPRO">
    <w:altName w:val="MS Gothic"/>
    <w:panose1 w:val="020C0603050205080203"/>
    <w:charset w:val="80"/>
    <w:family w:val="modern"/>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A2232" w14:paraId="4084482E" w14:textId="77777777" w:rsidTr="007508DB">
      <w:tc>
        <w:tcPr>
          <w:tcW w:w="5000" w:type="pct"/>
          <w:vAlign w:val="center"/>
        </w:tcPr>
        <w:p w14:paraId="7BF9FDA3" w14:textId="4151CA09" w:rsidR="005A2232" w:rsidRDefault="005A2232"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AE75FE">
            <w:rPr>
              <w:noProof/>
              <w:lang w:val="ja-JP" w:bidi="ja-JP"/>
            </w:rPr>
            <w:t>2</w:t>
          </w:r>
          <w:r w:rsidRPr="009C6C0C">
            <w:rPr>
              <w:lang w:val="ja-JP" w:bidi="ja-JP"/>
            </w:rPr>
            <w:fldChar w:fldCharType="end"/>
          </w:r>
        </w:p>
      </w:tc>
    </w:tr>
  </w:tbl>
  <w:p w14:paraId="2DD1F131" w14:textId="77777777" w:rsidR="005A2232" w:rsidRDefault="005A2232" w:rsidP="009C6C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A2232" w:rsidRPr="000D1ED8" w14:paraId="2DF06126" w14:textId="77777777" w:rsidTr="005140DB">
      <w:tc>
        <w:tcPr>
          <w:tcW w:w="5000" w:type="pct"/>
          <w:vAlign w:val="center"/>
        </w:tcPr>
        <w:p w14:paraId="361A670E" w14:textId="5FBF4AF2" w:rsidR="005A2232" w:rsidRPr="000D1ED8" w:rsidRDefault="005A2232"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Pr>
              <w:noProof/>
              <w:lang w:val="ja-JP" w:bidi="ja-JP"/>
            </w:rPr>
            <w:t>3</w:t>
          </w:r>
          <w:r w:rsidRPr="000D1ED8">
            <w:rPr>
              <w:lang w:val="ja-JP" w:bidi="ja-JP"/>
            </w:rPr>
            <w:fldChar w:fldCharType="end"/>
          </w:r>
        </w:p>
      </w:tc>
    </w:tr>
  </w:tbl>
  <w:p w14:paraId="79CBB935" w14:textId="77777777" w:rsidR="005A2232" w:rsidRPr="000D1ED8" w:rsidRDefault="005A2232" w:rsidP="003820E8">
    <w:pPr>
      <w:pStyle w:val="Footer"/>
      <w:ind w:right="64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A2232" w:rsidRPr="006C5465" w14:paraId="607F850D" w14:textId="77777777" w:rsidTr="005140DB">
      <w:tc>
        <w:tcPr>
          <w:tcW w:w="5000" w:type="pct"/>
          <w:vAlign w:val="center"/>
        </w:tcPr>
        <w:p w14:paraId="1968B1F3" w14:textId="4F6A36CF" w:rsidR="005A2232" w:rsidRPr="006C5465" w:rsidRDefault="005A2232"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sidR="00AE75FE">
            <w:rPr>
              <w:noProof/>
              <w:lang w:val="ja-JP" w:bidi="ja-JP"/>
            </w:rPr>
            <w:t>1</w:t>
          </w:r>
          <w:r w:rsidRPr="006C5465">
            <w:rPr>
              <w:lang w:val="ja-JP" w:bidi="ja-JP"/>
            </w:rPr>
            <w:fldChar w:fldCharType="end"/>
          </w:r>
        </w:p>
      </w:tc>
    </w:tr>
  </w:tbl>
  <w:p w14:paraId="17203265" w14:textId="77777777" w:rsidR="005A2232" w:rsidRPr="006C5465" w:rsidRDefault="005A2232" w:rsidP="006C546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A2232" w14:paraId="5B23A0B0" w14:textId="77777777" w:rsidTr="007508DB">
      <w:tc>
        <w:tcPr>
          <w:tcW w:w="5000" w:type="pct"/>
          <w:vAlign w:val="center"/>
        </w:tcPr>
        <w:p w14:paraId="5E180924" w14:textId="77777777" w:rsidR="005A2232" w:rsidRDefault="005A2232"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343351">
            <w:rPr>
              <w:noProof/>
              <w:lang w:val="ja-JP" w:bidi="ja-JP"/>
            </w:rPr>
            <w:t>6</w:t>
          </w:r>
          <w:r w:rsidRPr="009C6C0C">
            <w:rPr>
              <w:lang w:val="ja-JP" w:bidi="ja-JP"/>
            </w:rPr>
            <w:fldChar w:fldCharType="end"/>
          </w:r>
        </w:p>
      </w:tc>
    </w:tr>
  </w:tbl>
  <w:p w14:paraId="00D86E63" w14:textId="77777777" w:rsidR="005A2232" w:rsidRDefault="005A2232" w:rsidP="009C6C0C">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A2232" w:rsidRPr="000D1ED8" w14:paraId="3E89A7C0" w14:textId="77777777" w:rsidTr="005140DB">
      <w:tc>
        <w:tcPr>
          <w:tcW w:w="5000" w:type="pct"/>
          <w:vAlign w:val="center"/>
        </w:tcPr>
        <w:p w14:paraId="0E17B50F" w14:textId="77777777" w:rsidR="005A2232" w:rsidRPr="000D1ED8" w:rsidRDefault="005A2232"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sidR="00343351">
            <w:rPr>
              <w:noProof/>
              <w:lang w:val="ja-JP" w:bidi="ja-JP"/>
            </w:rPr>
            <w:t>7</w:t>
          </w:r>
          <w:r w:rsidRPr="000D1ED8">
            <w:rPr>
              <w:lang w:val="ja-JP" w:bidi="ja-JP"/>
            </w:rPr>
            <w:fldChar w:fldCharType="end"/>
          </w:r>
        </w:p>
      </w:tc>
    </w:tr>
  </w:tbl>
  <w:p w14:paraId="41F541C9" w14:textId="77777777" w:rsidR="005A2232" w:rsidRPr="000D1ED8" w:rsidRDefault="005A2232" w:rsidP="003820E8">
    <w:pPr>
      <w:pStyle w:val="Footer"/>
      <w:ind w:right="64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A2232" w:rsidRPr="006C5465" w14:paraId="5608A3DA" w14:textId="77777777" w:rsidTr="005140DB">
      <w:tc>
        <w:tcPr>
          <w:tcW w:w="5000" w:type="pct"/>
          <w:vAlign w:val="center"/>
        </w:tcPr>
        <w:p w14:paraId="33D38E58" w14:textId="77777777" w:rsidR="005A2232" w:rsidRPr="006C5465" w:rsidRDefault="005A2232"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Pr>
              <w:noProof/>
              <w:lang w:val="ja-JP" w:bidi="ja-JP"/>
            </w:rPr>
            <w:t>1</w:t>
          </w:r>
          <w:r w:rsidRPr="006C5465">
            <w:rPr>
              <w:lang w:val="ja-JP" w:bidi="ja-JP"/>
            </w:rPr>
            <w:fldChar w:fldCharType="end"/>
          </w:r>
        </w:p>
      </w:tc>
    </w:tr>
  </w:tbl>
  <w:p w14:paraId="2482D2E4" w14:textId="77777777" w:rsidR="005A2232" w:rsidRPr="006C5465" w:rsidRDefault="005A2232" w:rsidP="006C54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B246C4" w14:textId="77777777" w:rsidR="00D34019" w:rsidRDefault="00D34019" w:rsidP="009F7A27">
      <w:r>
        <w:separator/>
      </w:r>
    </w:p>
  </w:footnote>
  <w:footnote w:type="continuationSeparator" w:id="0">
    <w:p w14:paraId="16D90CD5" w14:textId="77777777" w:rsidR="00D34019" w:rsidRDefault="00D34019" w:rsidP="009F7A27">
      <w:r>
        <w:continuationSeparator/>
      </w:r>
    </w:p>
  </w:footnote>
  <w:footnote w:type="continuationNotice" w:id="1">
    <w:p w14:paraId="3C28F4B7" w14:textId="77777777" w:rsidR="00D34019" w:rsidRDefault="00D3401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Grid>
      <w:gridCol w:w="3547"/>
      <w:gridCol w:w="3606"/>
      <w:gridCol w:w="3313"/>
    </w:tblGrid>
    <w:tr w:rsidR="005A2232" w14:paraId="31DD1851" w14:textId="77777777" w:rsidTr="007508DB">
      <w:tc>
        <w:tcPr>
          <w:tcW w:w="4797" w:type="dxa"/>
          <w:shd w:val="clear" w:color="auto" w:fill="F2F2F2" w:themeFill="background1" w:themeFillShade="F2"/>
          <w:vAlign w:val="center"/>
        </w:tcPr>
        <w:p w14:paraId="5F9AE3B6" w14:textId="704821E8" w:rsidR="005A2232" w:rsidRPr="00432FA9" w:rsidRDefault="00D34019" w:rsidP="006C5465">
          <w:pPr>
            <w:pStyle w:val="Header"/>
            <w:rPr>
              <w:rFonts w:ascii="Times New Roman" w:hAnsi="Times New Roman" w:cs="Times New Roman"/>
            </w:rPr>
          </w:pPr>
          <w:sdt>
            <w:sdtPr>
              <w:rPr>
                <w:rFonts w:ascii="Times New Roman" w:hAnsi="Times New Roman" w:cs="Times New Roman"/>
              </w:rPr>
              <w:alias w:val="発行日と日付"/>
              <w:tag w:val=""/>
              <w:id w:val="-1971274411"/>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5A2232" w:rsidRPr="00432FA9">
                <w:rPr>
                  <w:rFonts w:ascii="Times New Roman" w:hAnsi="Times New Roman" w:cs="Times New Roman"/>
                </w:rPr>
                <w:t xml:space="preserve">CP25-036   </w:t>
              </w:r>
              <w:proofErr w:type="spellStart"/>
              <w:r w:rsidR="005A2232" w:rsidRPr="00432FA9">
                <w:rPr>
                  <w:rFonts w:ascii="Times New Roman" w:hAnsi="Times New Roman" w:cs="Times New Roman"/>
                </w:rPr>
                <w:t>Ngày</w:t>
              </w:r>
              <w:proofErr w:type="spellEnd"/>
              <w:r w:rsidR="005A2232" w:rsidRPr="00432FA9">
                <w:rPr>
                  <w:rFonts w:ascii="Times New Roman" w:hAnsi="Times New Roman" w:cs="Times New Roman"/>
                </w:rPr>
                <w:t xml:space="preserve"> ban </w:t>
              </w:r>
              <w:proofErr w:type="spellStart"/>
              <w:r w:rsidR="005A2232" w:rsidRPr="00432FA9">
                <w:rPr>
                  <w:rFonts w:ascii="Times New Roman" w:hAnsi="Times New Roman" w:cs="Times New Roman"/>
                </w:rPr>
                <w:t>hành</w:t>
              </w:r>
              <w:proofErr w:type="spellEnd"/>
              <w:r w:rsidR="005A2232" w:rsidRPr="00432FA9">
                <w:rPr>
                  <w:rFonts w:ascii="Times New Roman" w:hAnsi="Times New Roman" w:cs="Times New Roman"/>
                </w:rPr>
                <w:t>: 31/10/2025</w:t>
              </w:r>
            </w:sdtContent>
          </w:sdt>
        </w:p>
      </w:tc>
      <w:tc>
        <w:tcPr>
          <w:tcW w:w="4797" w:type="dxa"/>
          <w:shd w:val="clear" w:color="auto" w:fill="F2F2F2" w:themeFill="background1" w:themeFillShade="F2"/>
          <w:vAlign w:val="center"/>
        </w:tcPr>
        <w:p w14:paraId="541E9588" w14:textId="1B8A09AA" w:rsidR="005A2232" w:rsidRPr="00432FA9" w:rsidRDefault="00D34019" w:rsidP="00432FA9">
          <w:pPr>
            <w:pStyle w:val="a1"/>
            <w:spacing w:line="240" w:lineRule="auto"/>
            <w:rPr>
              <w:rFonts w:ascii="Times New Roman" w:hAnsi="Times New Roman" w:cs="Times New Roman"/>
            </w:rPr>
          </w:pPr>
          <w:sdt>
            <w:sdtPr>
              <w:rPr>
                <w:rFonts w:ascii="Times New Roman" w:hAnsi="Times New Roman" w:cs="Times New Roman"/>
                <w:sz w:val="32"/>
              </w:rPr>
              <w:alias w:val="タイトル​​"/>
              <w:tag w:val=""/>
              <w:id w:val="-117845774"/>
              <w:placeholder>
                <w:docPart w:val="183E0D39C045404D84637AA6BFCEF2B6"/>
              </w:placeholder>
              <w:dataBinding w:prefixMappings="xmlns:ns0='http://schemas.microsoft.com/office/2006/coverPageProps' " w:xpath="/ns0:CoverPageProperties[1]/ns0:Abstract[1]" w:storeItemID="{55AF091B-3C7A-41E3-B477-F2FDAA23CFDA}"/>
              <w15:appearance w15:val="hidden"/>
              <w:text/>
            </w:sdtPr>
            <w:sdtEndPr/>
            <w:sdtContent>
              <w:r w:rsidR="005A2232" w:rsidRPr="00432FA9">
                <w:rPr>
                  <w:rFonts w:ascii="Times New Roman" w:hAnsi="Times New Roman" w:cs="Times New Roman"/>
                  <w:sz w:val="32"/>
                </w:rPr>
                <w:t>bản tin tuân thủ</w:t>
              </w:r>
            </w:sdtContent>
          </w:sdt>
        </w:p>
      </w:tc>
      <w:tc>
        <w:tcPr>
          <w:tcW w:w="4798" w:type="dxa"/>
          <w:shd w:val="clear" w:color="auto" w:fill="F2F2F2" w:themeFill="background1" w:themeFillShade="F2"/>
          <w:vAlign w:val="center"/>
        </w:tcPr>
        <w:p w14:paraId="345B6922" w14:textId="77777777" w:rsidR="005A2232" w:rsidRDefault="005A2232" w:rsidP="009C6C0C">
          <w:pPr>
            <w:pStyle w:val="Header"/>
            <w:jc w:val="right"/>
          </w:pPr>
        </w:p>
      </w:tc>
    </w:tr>
  </w:tbl>
  <w:p w14:paraId="09FAA289" w14:textId="4E601BF9" w:rsidR="005A2232" w:rsidRDefault="005A2232" w:rsidP="000242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Grid>
      <w:gridCol w:w="3268"/>
      <w:gridCol w:w="3773"/>
      <w:gridCol w:w="3425"/>
    </w:tblGrid>
    <w:tr w:rsidR="005A2232" w:rsidRPr="000D1ED8" w14:paraId="6A34C83C" w14:textId="77777777" w:rsidTr="007508DB">
      <w:tc>
        <w:tcPr>
          <w:tcW w:w="4801" w:type="dxa"/>
          <w:shd w:val="clear" w:color="auto" w:fill="F2F2F2" w:themeFill="background1" w:themeFillShade="F2"/>
          <w:vAlign w:val="center"/>
        </w:tcPr>
        <w:p w14:paraId="2478AA9A" w14:textId="77777777" w:rsidR="005A2232" w:rsidRPr="000D1ED8" w:rsidRDefault="005A2232" w:rsidP="00DD1D2A">
          <w:pPr>
            <w:pStyle w:val="Header"/>
          </w:pPr>
        </w:p>
      </w:tc>
      <w:tc>
        <w:tcPr>
          <w:tcW w:w="4800" w:type="dxa"/>
          <w:shd w:val="clear" w:color="auto" w:fill="F2F2F2" w:themeFill="background1" w:themeFillShade="F2"/>
          <w:vAlign w:val="center"/>
        </w:tcPr>
        <w:p w14:paraId="44359350" w14:textId="405BD6B7" w:rsidR="005A2232" w:rsidRPr="000D1ED8" w:rsidRDefault="00D34019" w:rsidP="00DD1D2A">
          <w:pPr>
            <w:pStyle w:val="a1"/>
          </w:pPr>
          <w:sdt>
            <w:sdtPr>
              <w:alias w:val="タイトル​​"/>
              <w:tag w:val=""/>
              <w:id w:val="1392781283"/>
              <w:dataBinding w:prefixMappings="xmlns:ns0='http://schemas.microsoft.com/office/2006/coverPageProps' " w:xpath="/ns0:CoverPageProperties[1]/ns0:Abstract[1]" w:storeItemID="{55AF091B-3C7A-41E3-B477-F2FDAA23CFDA}"/>
              <w15:appearance w15:val="hidden"/>
              <w:text/>
            </w:sdtPr>
            <w:sdtEndPr/>
            <w:sdtContent>
              <w:r w:rsidR="005A2232">
                <w:t>b</w:t>
              </w:r>
              <w:r w:rsidR="005A2232">
                <w:rPr>
                  <w:rFonts w:ascii="Calibri" w:hAnsi="Calibri" w:cs="Calibri"/>
                </w:rPr>
                <w:t>ả</w:t>
              </w:r>
              <w:r w:rsidR="005A2232">
                <w:t>n tin tuân thủ</w:t>
              </w:r>
            </w:sdtContent>
          </w:sdt>
        </w:p>
      </w:tc>
      <w:tc>
        <w:tcPr>
          <w:tcW w:w="4801" w:type="dxa"/>
          <w:shd w:val="clear" w:color="auto" w:fill="F2F2F2" w:themeFill="background1" w:themeFillShade="F2"/>
          <w:vAlign w:val="center"/>
        </w:tcPr>
        <w:p w14:paraId="566134D6" w14:textId="62B1DCD3" w:rsidR="005A2232" w:rsidRPr="000D1ED8" w:rsidRDefault="00D34019" w:rsidP="007508DB">
          <w:pPr>
            <w:pStyle w:val="Header"/>
            <w:jc w:val="right"/>
            <w:rPr>
              <w:i/>
              <w:iCs w:val="0"/>
              <w:color w:val="auto"/>
            </w:rPr>
          </w:pPr>
          <w:sdt>
            <w:sdtPr>
              <w:alias w:val="発行日と日付"/>
              <w:tag w:val=""/>
              <w:id w:val="-673187719"/>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5A2232">
                <w:t xml:space="preserve">CP25-036   </w:t>
              </w:r>
              <w:proofErr w:type="spellStart"/>
              <w:r w:rsidR="005A2232">
                <w:t>Ngày</w:t>
              </w:r>
              <w:proofErr w:type="spellEnd"/>
              <w:r w:rsidR="005A2232">
                <w:t xml:space="preserve"> ban </w:t>
              </w:r>
              <w:proofErr w:type="spellStart"/>
              <w:r w:rsidR="005A2232">
                <w:t>hành</w:t>
              </w:r>
              <w:proofErr w:type="spellEnd"/>
              <w:r w:rsidR="005A2232">
                <w:t>: 31/10/2025</w:t>
              </w:r>
            </w:sdtContent>
          </w:sdt>
        </w:p>
      </w:tc>
    </w:tr>
  </w:tbl>
  <w:p w14:paraId="05F2A57B" w14:textId="581E0F66" w:rsidR="005A2232" w:rsidRPr="000D1ED8" w:rsidRDefault="005A2232" w:rsidP="009C6C0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Grid>
      <w:gridCol w:w="3559"/>
      <w:gridCol w:w="3580"/>
      <w:gridCol w:w="3327"/>
    </w:tblGrid>
    <w:tr w:rsidR="005A2232" w14:paraId="5100FBEC" w14:textId="77777777" w:rsidTr="007508DB">
      <w:tc>
        <w:tcPr>
          <w:tcW w:w="4797" w:type="dxa"/>
          <w:shd w:val="clear" w:color="auto" w:fill="F2F2F2" w:themeFill="background1" w:themeFillShade="F2"/>
          <w:vAlign w:val="center"/>
        </w:tcPr>
        <w:p w14:paraId="1EFE15CB" w14:textId="598E62C1" w:rsidR="005A2232" w:rsidRPr="00432FA9" w:rsidRDefault="00D34019" w:rsidP="006C5465">
          <w:pPr>
            <w:pStyle w:val="Header"/>
            <w:rPr>
              <w:rFonts w:ascii="Times New Roman" w:hAnsi="Times New Roman" w:cs="Times New Roman"/>
            </w:rPr>
          </w:pPr>
          <w:sdt>
            <w:sdtPr>
              <w:rPr>
                <w:rFonts w:ascii="Times New Roman" w:hAnsi="Times New Roman" w:cs="Times New Roman"/>
              </w:rPr>
              <w:alias w:val="発行日と日付"/>
              <w:tag w:val=""/>
              <w:id w:val="-1431898807"/>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5A2232" w:rsidRPr="00432FA9">
                <w:rPr>
                  <w:rFonts w:ascii="Times New Roman" w:hAnsi="Times New Roman" w:cs="Times New Roman"/>
                </w:rPr>
                <w:t xml:space="preserve">CP25-036   </w:t>
              </w:r>
              <w:proofErr w:type="spellStart"/>
              <w:r w:rsidR="005A2232" w:rsidRPr="00432FA9">
                <w:rPr>
                  <w:rFonts w:ascii="Times New Roman" w:hAnsi="Times New Roman" w:cs="Times New Roman"/>
                </w:rPr>
                <w:t>Ngày</w:t>
              </w:r>
              <w:proofErr w:type="spellEnd"/>
              <w:r w:rsidR="005A2232" w:rsidRPr="00432FA9">
                <w:rPr>
                  <w:rFonts w:ascii="Times New Roman" w:hAnsi="Times New Roman" w:cs="Times New Roman"/>
                </w:rPr>
                <w:t xml:space="preserve"> ban </w:t>
              </w:r>
              <w:proofErr w:type="spellStart"/>
              <w:r w:rsidR="005A2232" w:rsidRPr="00432FA9">
                <w:rPr>
                  <w:rFonts w:ascii="Times New Roman" w:hAnsi="Times New Roman" w:cs="Times New Roman"/>
                </w:rPr>
                <w:t>hành</w:t>
              </w:r>
              <w:proofErr w:type="spellEnd"/>
              <w:r w:rsidR="005A2232" w:rsidRPr="00432FA9">
                <w:rPr>
                  <w:rFonts w:ascii="Times New Roman" w:hAnsi="Times New Roman" w:cs="Times New Roman"/>
                </w:rPr>
                <w:t>: 31/10/2025</w:t>
              </w:r>
            </w:sdtContent>
          </w:sdt>
        </w:p>
      </w:tc>
      <w:tc>
        <w:tcPr>
          <w:tcW w:w="4797" w:type="dxa"/>
          <w:shd w:val="clear" w:color="auto" w:fill="F2F2F2" w:themeFill="background1" w:themeFillShade="F2"/>
          <w:vAlign w:val="center"/>
        </w:tcPr>
        <w:p w14:paraId="1496DAC0" w14:textId="3BE4680A" w:rsidR="005A2232" w:rsidRPr="00432FA9" w:rsidRDefault="00D34019" w:rsidP="00432FA9">
          <w:pPr>
            <w:pStyle w:val="a1"/>
            <w:spacing w:line="360" w:lineRule="auto"/>
            <w:rPr>
              <w:rFonts w:ascii="Times New Roman" w:hAnsi="Times New Roman" w:cs="Times New Roman"/>
              <w:sz w:val="32"/>
            </w:rPr>
          </w:pPr>
          <w:sdt>
            <w:sdtPr>
              <w:rPr>
                <w:rFonts w:ascii="Times New Roman" w:hAnsi="Times New Roman" w:cs="Times New Roman"/>
                <w:sz w:val="28"/>
              </w:rPr>
              <w:alias w:val="タイトル​​"/>
              <w:tag w:val=""/>
              <w:id w:val="1427845657"/>
              <w:placeholder>
                <w:docPart w:val="A0C9F7FC264F402B80B48C60C1062438"/>
              </w:placeholder>
              <w:dataBinding w:prefixMappings="xmlns:ns0='http://schemas.microsoft.com/office/2006/coverPageProps' " w:xpath="/ns0:CoverPageProperties[1]/ns0:Abstract[1]" w:storeItemID="{55AF091B-3C7A-41E3-B477-F2FDAA23CFDA}"/>
              <w15:appearance w15:val="hidden"/>
              <w:text/>
            </w:sdtPr>
            <w:sdtEndPr/>
            <w:sdtContent>
              <w:r w:rsidR="005A2232" w:rsidRPr="00432FA9">
                <w:rPr>
                  <w:rFonts w:ascii="Times New Roman" w:hAnsi="Times New Roman" w:cs="Times New Roman"/>
                  <w:sz w:val="28"/>
                </w:rPr>
                <w:t>bản tin tuân thủ</w:t>
              </w:r>
            </w:sdtContent>
          </w:sdt>
        </w:p>
      </w:tc>
      <w:tc>
        <w:tcPr>
          <w:tcW w:w="4798" w:type="dxa"/>
          <w:shd w:val="clear" w:color="auto" w:fill="F2F2F2" w:themeFill="background1" w:themeFillShade="F2"/>
          <w:vAlign w:val="center"/>
        </w:tcPr>
        <w:p w14:paraId="7A52AE98" w14:textId="77777777" w:rsidR="005A2232" w:rsidRDefault="005A2232" w:rsidP="009C6C0C">
          <w:pPr>
            <w:pStyle w:val="Header"/>
            <w:jc w:val="right"/>
          </w:pPr>
        </w:p>
      </w:tc>
    </w:tr>
  </w:tbl>
  <w:p w14:paraId="2DCD6C92" w14:textId="77777777" w:rsidR="005A2232" w:rsidRDefault="005A2232" w:rsidP="0002421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Grid>
      <w:gridCol w:w="3312"/>
      <w:gridCol w:w="3606"/>
      <w:gridCol w:w="3548"/>
    </w:tblGrid>
    <w:tr w:rsidR="005A2232" w:rsidRPr="001A18F9" w14:paraId="4691987C" w14:textId="77777777" w:rsidTr="007508DB">
      <w:tc>
        <w:tcPr>
          <w:tcW w:w="4801" w:type="dxa"/>
          <w:shd w:val="clear" w:color="auto" w:fill="F2F2F2" w:themeFill="background1" w:themeFillShade="F2"/>
          <w:vAlign w:val="center"/>
        </w:tcPr>
        <w:p w14:paraId="6D1488F5" w14:textId="77777777" w:rsidR="005A2232" w:rsidRPr="000D1ED8" w:rsidRDefault="005A2232" w:rsidP="00DD1D2A">
          <w:pPr>
            <w:pStyle w:val="Header"/>
          </w:pPr>
        </w:p>
      </w:tc>
      <w:tc>
        <w:tcPr>
          <w:tcW w:w="4800" w:type="dxa"/>
          <w:shd w:val="clear" w:color="auto" w:fill="F2F2F2" w:themeFill="background1" w:themeFillShade="F2"/>
          <w:vAlign w:val="center"/>
        </w:tcPr>
        <w:p w14:paraId="47D6FE50" w14:textId="3C156FD3" w:rsidR="005A2232" w:rsidRPr="00432FA9" w:rsidRDefault="00D34019" w:rsidP="00432FA9">
          <w:pPr>
            <w:pStyle w:val="a1"/>
            <w:spacing w:line="240" w:lineRule="auto"/>
            <w:rPr>
              <w:rFonts w:ascii="Times New Roman" w:hAnsi="Times New Roman" w:cs="Times New Roman"/>
            </w:rPr>
          </w:pPr>
          <w:sdt>
            <w:sdtPr>
              <w:rPr>
                <w:rFonts w:ascii="Times New Roman" w:hAnsi="Times New Roman" w:cs="Times New Roman"/>
                <w:sz w:val="32"/>
              </w:rPr>
              <w:alias w:val="タイトル​​"/>
              <w:tag w:val=""/>
              <w:id w:val="-1694214999"/>
              <w:dataBinding w:prefixMappings="xmlns:ns0='http://schemas.microsoft.com/office/2006/coverPageProps' " w:xpath="/ns0:CoverPageProperties[1]/ns0:Abstract[1]" w:storeItemID="{55AF091B-3C7A-41E3-B477-F2FDAA23CFDA}"/>
              <w15:appearance w15:val="hidden"/>
              <w:text/>
            </w:sdtPr>
            <w:sdtEndPr/>
            <w:sdtContent>
              <w:r w:rsidR="005A2232" w:rsidRPr="00432FA9">
                <w:rPr>
                  <w:rFonts w:ascii="Times New Roman" w:hAnsi="Times New Roman" w:cs="Times New Roman"/>
                  <w:sz w:val="32"/>
                </w:rPr>
                <w:t>bản tin tuân thủ</w:t>
              </w:r>
            </w:sdtContent>
          </w:sdt>
        </w:p>
      </w:tc>
      <w:tc>
        <w:tcPr>
          <w:tcW w:w="4801" w:type="dxa"/>
          <w:shd w:val="clear" w:color="auto" w:fill="F2F2F2" w:themeFill="background1" w:themeFillShade="F2"/>
          <w:vAlign w:val="center"/>
        </w:tcPr>
        <w:p w14:paraId="1DE71EB4" w14:textId="2B650EE5" w:rsidR="005A2232" w:rsidRPr="00432FA9" w:rsidRDefault="00D34019" w:rsidP="007508DB">
          <w:pPr>
            <w:pStyle w:val="Header"/>
            <w:jc w:val="right"/>
            <w:rPr>
              <w:rFonts w:ascii="Times New Roman" w:hAnsi="Times New Roman" w:cs="Times New Roman"/>
              <w:i/>
              <w:iCs w:val="0"/>
              <w:color w:val="auto"/>
            </w:rPr>
          </w:pPr>
          <w:sdt>
            <w:sdtPr>
              <w:rPr>
                <w:rFonts w:ascii="Times New Roman" w:hAnsi="Times New Roman" w:cs="Times New Roman"/>
              </w:rPr>
              <w:alias w:val="発行日と日付"/>
              <w:tag w:val=""/>
              <w:id w:val="1054510445"/>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5A2232" w:rsidRPr="00432FA9">
                <w:rPr>
                  <w:rFonts w:ascii="Times New Roman" w:hAnsi="Times New Roman" w:cs="Times New Roman"/>
                </w:rPr>
                <w:t xml:space="preserve">CP25-036   </w:t>
              </w:r>
              <w:proofErr w:type="spellStart"/>
              <w:r w:rsidR="005A2232" w:rsidRPr="00432FA9">
                <w:rPr>
                  <w:rFonts w:ascii="Times New Roman" w:hAnsi="Times New Roman" w:cs="Times New Roman"/>
                </w:rPr>
                <w:t>Ngày</w:t>
              </w:r>
              <w:proofErr w:type="spellEnd"/>
              <w:r w:rsidR="005A2232" w:rsidRPr="00432FA9">
                <w:rPr>
                  <w:rFonts w:ascii="Times New Roman" w:hAnsi="Times New Roman" w:cs="Times New Roman"/>
                </w:rPr>
                <w:t xml:space="preserve"> ban </w:t>
              </w:r>
              <w:proofErr w:type="spellStart"/>
              <w:r w:rsidR="005A2232" w:rsidRPr="00432FA9">
                <w:rPr>
                  <w:rFonts w:ascii="Times New Roman" w:hAnsi="Times New Roman" w:cs="Times New Roman"/>
                </w:rPr>
                <w:t>hành</w:t>
              </w:r>
              <w:proofErr w:type="spellEnd"/>
              <w:r w:rsidR="005A2232" w:rsidRPr="00432FA9">
                <w:rPr>
                  <w:rFonts w:ascii="Times New Roman" w:hAnsi="Times New Roman" w:cs="Times New Roman"/>
                </w:rPr>
                <w:t>: 31/10/2025</w:t>
              </w:r>
            </w:sdtContent>
          </w:sdt>
        </w:p>
      </w:tc>
    </w:tr>
  </w:tbl>
  <w:p w14:paraId="5A93B69F" w14:textId="77777777" w:rsidR="005A2232" w:rsidRPr="000D1ED8" w:rsidRDefault="005A2232" w:rsidP="009C6C0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FCE0CEF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D8C0E96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0122E50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0A25CB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252A71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CD81DB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B202D8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0C0187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05A139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9BA741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491D2A71"/>
    <w:multiLevelType w:val="hybridMultilevel"/>
    <w:tmpl w:val="3880E9BE"/>
    <w:lvl w:ilvl="0" w:tplc="C8B08FB8">
      <w:start w:val="1"/>
      <w:numFmt w:val="decimalFullWidth"/>
      <w:lvlText w:val="%1．"/>
      <w:lvlJc w:val="left"/>
      <w:pPr>
        <w:ind w:left="420" w:hanging="420"/>
      </w:pPr>
      <w:rPr>
        <w:rFonts w:ascii="Times New Roman" w:hAnsi="Times New Roman" w:cs="Times New Roman"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49492FBA"/>
    <w:multiLevelType w:val="multilevel"/>
    <w:tmpl w:val="0409001D"/>
    <w:styleLink w:val="1ai"/>
    <w:lvl w:ilvl="0">
      <w:start w:val="1"/>
      <w:numFmt w:val="decimal"/>
      <w:lvlText w:val="%1)"/>
      <w:lvlJc w:val="left"/>
      <w:pPr>
        <w:ind w:left="360" w:hanging="360"/>
      </w:pPr>
      <w:rPr>
        <w:rFonts w:ascii="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F52360D"/>
    <w:multiLevelType w:val="multilevel"/>
    <w:tmpl w:val="0409001F"/>
    <w:styleLink w:val="111111"/>
    <w:lvl w:ilvl="0">
      <w:start w:val="1"/>
      <w:numFmt w:val="decimal"/>
      <w:lvlText w:val="%1."/>
      <w:lvlJc w:val="left"/>
      <w:pPr>
        <w:ind w:left="360" w:hanging="360"/>
      </w:pPr>
      <w:rPr>
        <w:rFonts w:ascii="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0934AF9"/>
    <w:multiLevelType w:val="hybridMultilevel"/>
    <w:tmpl w:val="CC66D8DA"/>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4" w15:restartNumberingAfterBreak="0">
    <w:nsid w:val="5804542A"/>
    <w:multiLevelType w:val="hybridMultilevel"/>
    <w:tmpl w:val="11C61EE2"/>
    <w:lvl w:ilvl="0" w:tplc="36CCAF7C">
      <w:start w:val="1"/>
      <w:numFmt w:val="bullet"/>
      <w:lvlText w:val="•"/>
      <w:lvlJc w:val="left"/>
      <w:pPr>
        <w:tabs>
          <w:tab w:val="num" w:pos="720"/>
        </w:tabs>
        <w:ind w:left="720" w:hanging="360"/>
      </w:pPr>
      <w:rPr>
        <w:rFonts w:ascii="Meiryo UI" w:hAnsi="Meiryo UI" w:hint="default"/>
      </w:rPr>
    </w:lvl>
    <w:lvl w:ilvl="1" w:tplc="D2BC1646" w:tentative="1">
      <w:start w:val="1"/>
      <w:numFmt w:val="bullet"/>
      <w:lvlText w:val="•"/>
      <w:lvlJc w:val="left"/>
      <w:pPr>
        <w:tabs>
          <w:tab w:val="num" w:pos="1440"/>
        </w:tabs>
        <w:ind w:left="1440" w:hanging="360"/>
      </w:pPr>
      <w:rPr>
        <w:rFonts w:ascii="Meiryo UI" w:hAnsi="Meiryo UI" w:hint="default"/>
      </w:rPr>
    </w:lvl>
    <w:lvl w:ilvl="2" w:tplc="CAB0736C" w:tentative="1">
      <w:start w:val="1"/>
      <w:numFmt w:val="bullet"/>
      <w:lvlText w:val="•"/>
      <w:lvlJc w:val="left"/>
      <w:pPr>
        <w:tabs>
          <w:tab w:val="num" w:pos="2160"/>
        </w:tabs>
        <w:ind w:left="2160" w:hanging="360"/>
      </w:pPr>
      <w:rPr>
        <w:rFonts w:ascii="Meiryo UI" w:hAnsi="Meiryo UI" w:hint="default"/>
      </w:rPr>
    </w:lvl>
    <w:lvl w:ilvl="3" w:tplc="799CEA2A" w:tentative="1">
      <w:start w:val="1"/>
      <w:numFmt w:val="bullet"/>
      <w:lvlText w:val="•"/>
      <w:lvlJc w:val="left"/>
      <w:pPr>
        <w:tabs>
          <w:tab w:val="num" w:pos="2880"/>
        </w:tabs>
        <w:ind w:left="2880" w:hanging="360"/>
      </w:pPr>
      <w:rPr>
        <w:rFonts w:ascii="Meiryo UI" w:hAnsi="Meiryo UI" w:hint="default"/>
      </w:rPr>
    </w:lvl>
    <w:lvl w:ilvl="4" w:tplc="E6AE5622" w:tentative="1">
      <w:start w:val="1"/>
      <w:numFmt w:val="bullet"/>
      <w:lvlText w:val="•"/>
      <w:lvlJc w:val="left"/>
      <w:pPr>
        <w:tabs>
          <w:tab w:val="num" w:pos="3600"/>
        </w:tabs>
        <w:ind w:left="3600" w:hanging="360"/>
      </w:pPr>
      <w:rPr>
        <w:rFonts w:ascii="Meiryo UI" w:hAnsi="Meiryo UI" w:hint="default"/>
      </w:rPr>
    </w:lvl>
    <w:lvl w:ilvl="5" w:tplc="B7246854" w:tentative="1">
      <w:start w:val="1"/>
      <w:numFmt w:val="bullet"/>
      <w:lvlText w:val="•"/>
      <w:lvlJc w:val="left"/>
      <w:pPr>
        <w:tabs>
          <w:tab w:val="num" w:pos="4320"/>
        </w:tabs>
        <w:ind w:left="4320" w:hanging="360"/>
      </w:pPr>
      <w:rPr>
        <w:rFonts w:ascii="Meiryo UI" w:hAnsi="Meiryo UI" w:hint="default"/>
      </w:rPr>
    </w:lvl>
    <w:lvl w:ilvl="6" w:tplc="DBAE6248" w:tentative="1">
      <w:start w:val="1"/>
      <w:numFmt w:val="bullet"/>
      <w:lvlText w:val="•"/>
      <w:lvlJc w:val="left"/>
      <w:pPr>
        <w:tabs>
          <w:tab w:val="num" w:pos="5040"/>
        </w:tabs>
        <w:ind w:left="5040" w:hanging="360"/>
      </w:pPr>
      <w:rPr>
        <w:rFonts w:ascii="Meiryo UI" w:hAnsi="Meiryo UI" w:hint="default"/>
      </w:rPr>
    </w:lvl>
    <w:lvl w:ilvl="7" w:tplc="C8BA000C" w:tentative="1">
      <w:start w:val="1"/>
      <w:numFmt w:val="bullet"/>
      <w:lvlText w:val="•"/>
      <w:lvlJc w:val="left"/>
      <w:pPr>
        <w:tabs>
          <w:tab w:val="num" w:pos="5760"/>
        </w:tabs>
        <w:ind w:left="5760" w:hanging="360"/>
      </w:pPr>
      <w:rPr>
        <w:rFonts w:ascii="Meiryo UI" w:hAnsi="Meiryo UI" w:hint="default"/>
      </w:rPr>
    </w:lvl>
    <w:lvl w:ilvl="8" w:tplc="211CB162" w:tentative="1">
      <w:start w:val="1"/>
      <w:numFmt w:val="bullet"/>
      <w:lvlText w:val="•"/>
      <w:lvlJc w:val="left"/>
      <w:pPr>
        <w:tabs>
          <w:tab w:val="num" w:pos="6480"/>
        </w:tabs>
        <w:ind w:left="6480" w:hanging="360"/>
      </w:pPr>
      <w:rPr>
        <w:rFonts w:ascii="Meiryo UI" w:hAnsi="Meiryo UI" w:hint="default"/>
      </w:rPr>
    </w:lvl>
  </w:abstractNum>
  <w:abstractNum w:abstractNumId="15" w15:restartNumberingAfterBreak="0">
    <w:nsid w:val="5A2200DC"/>
    <w:multiLevelType w:val="hybridMultilevel"/>
    <w:tmpl w:val="142651A4"/>
    <w:lvl w:ilvl="0" w:tplc="ED28BD56">
      <w:numFmt w:val="bullet"/>
      <w:lvlText w:val="・"/>
      <w:lvlJc w:val="left"/>
      <w:pPr>
        <w:ind w:left="360" w:hanging="360"/>
      </w:pPr>
      <w:rPr>
        <w:rFonts w:ascii="UD デジタル 教科書体 N-R" w:eastAsia="UD デジタル 教科書体 N-R" w:hAnsi="Meiryo UI"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6" w15:restartNumberingAfterBreak="0">
    <w:nsid w:val="5B6329D1"/>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6BA72759"/>
    <w:multiLevelType w:val="hybridMultilevel"/>
    <w:tmpl w:val="852E9B4A"/>
    <w:lvl w:ilvl="0" w:tplc="D634113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12"/>
  </w:num>
  <w:num w:numId="2">
    <w:abstractNumId w:val="11"/>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6"/>
  </w:num>
  <w:num w:numId="14">
    <w:abstractNumId w:val="17"/>
  </w:num>
  <w:num w:numId="15">
    <w:abstractNumId w:val="14"/>
  </w:num>
  <w:num w:numId="16">
    <w:abstractNumId w:val="13"/>
  </w:num>
  <w:num w:numId="17">
    <w:abstractNumId w:val="15"/>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removeDateAndTime/>
  <w:doNotDisplayPageBoundaries/>
  <w:bordersDoNotSurroundHeader/>
  <w:bordersDoNotSurroundFooter/>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oNotTrackFormatting/>
  <w:documentProtection w:edit="trackedChanges" w:enforcement="0"/>
  <w:defaultTabStop w:val="720"/>
  <w:evenAndOddHeaders/>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MyNzQ0N7U0tDQzNzNS0lEKTi0uzszPAykwqwUApS0T/CwAAAA="/>
  </w:docVars>
  <w:rsids>
    <w:rsidRoot w:val="007B0600"/>
    <w:rsid w:val="000004AB"/>
    <w:rsid w:val="000008A3"/>
    <w:rsid w:val="00000ACE"/>
    <w:rsid w:val="00000C95"/>
    <w:rsid w:val="00000D70"/>
    <w:rsid w:val="000016B3"/>
    <w:rsid w:val="00002554"/>
    <w:rsid w:val="00002886"/>
    <w:rsid w:val="00002A2D"/>
    <w:rsid w:val="00002B65"/>
    <w:rsid w:val="00002D8A"/>
    <w:rsid w:val="00003113"/>
    <w:rsid w:val="000031AC"/>
    <w:rsid w:val="00003259"/>
    <w:rsid w:val="00003284"/>
    <w:rsid w:val="00003326"/>
    <w:rsid w:val="00003699"/>
    <w:rsid w:val="000039ED"/>
    <w:rsid w:val="00003B9B"/>
    <w:rsid w:val="000048E3"/>
    <w:rsid w:val="00004DB8"/>
    <w:rsid w:val="0000512B"/>
    <w:rsid w:val="0000518B"/>
    <w:rsid w:val="000051AA"/>
    <w:rsid w:val="00005E28"/>
    <w:rsid w:val="00006324"/>
    <w:rsid w:val="00006B42"/>
    <w:rsid w:val="00006BB7"/>
    <w:rsid w:val="0000747B"/>
    <w:rsid w:val="00007666"/>
    <w:rsid w:val="000076B6"/>
    <w:rsid w:val="00007CB8"/>
    <w:rsid w:val="00010EAC"/>
    <w:rsid w:val="000117EA"/>
    <w:rsid w:val="0001186C"/>
    <w:rsid w:val="00011D92"/>
    <w:rsid w:val="00012375"/>
    <w:rsid w:val="00012737"/>
    <w:rsid w:val="00012AD7"/>
    <w:rsid w:val="0001346C"/>
    <w:rsid w:val="00013507"/>
    <w:rsid w:val="00013665"/>
    <w:rsid w:val="0001382E"/>
    <w:rsid w:val="000138BB"/>
    <w:rsid w:val="00013B04"/>
    <w:rsid w:val="00013F0C"/>
    <w:rsid w:val="00013F2A"/>
    <w:rsid w:val="000147F4"/>
    <w:rsid w:val="00015147"/>
    <w:rsid w:val="00015199"/>
    <w:rsid w:val="0001550C"/>
    <w:rsid w:val="00015A4D"/>
    <w:rsid w:val="00015C68"/>
    <w:rsid w:val="0001620E"/>
    <w:rsid w:val="000163CC"/>
    <w:rsid w:val="00016A80"/>
    <w:rsid w:val="00017130"/>
    <w:rsid w:val="000176CC"/>
    <w:rsid w:val="000179D1"/>
    <w:rsid w:val="00017D82"/>
    <w:rsid w:val="00017F32"/>
    <w:rsid w:val="0002093C"/>
    <w:rsid w:val="00020A3F"/>
    <w:rsid w:val="00020B3B"/>
    <w:rsid w:val="00020BED"/>
    <w:rsid w:val="00020CEA"/>
    <w:rsid w:val="00020F22"/>
    <w:rsid w:val="000212B9"/>
    <w:rsid w:val="000212E2"/>
    <w:rsid w:val="000216B7"/>
    <w:rsid w:val="000222A3"/>
    <w:rsid w:val="0002238A"/>
    <w:rsid w:val="00022629"/>
    <w:rsid w:val="00022789"/>
    <w:rsid w:val="00022994"/>
    <w:rsid w:val="00023592"/>
    <w:rsid w:val="0002412A"/>
    <w:rsid w:val="00024219"/>
    <w:rsid w:val="00024451"/>
    <w:rsid w:val="000244A2"/>
    <w:rsid w:val="000244A9"/>
    <w:rsid w:val="0002467A"/>
    <w:rsid w:val="00024C1E"/>
    <w:rsid w:val="00025445"/>
    <w:rsid w:val="0002562A"/>
    <w:rsid w:val="00025A1C"/>
    <w:rsid w:val="000260E1"/>
    <w:rsid w:val="00026730"/>
    <w:rsid w:val="00027447"/>
    <w:rsid w:val="0002762C"/>
    <w:rsid w:val="0002763B"/>
    <w:rsid w:val="00030313"/>
    <w:rsid w:val="00030BB7"/>
    <w:rsid w:val="00030E1C"/>
    <w:rsid w:val="00031002"/>
    <w:rsid w:val="0003146A"/>
    <w:rsid w:val="00031700"/>
    <w:rsid w:val="0003188D"/>
    <w:rsid w:val="00031BD5"/>
    <w:rsid w:val="00032116"/>
    <w:rsid w:val="00032175"/>
    <w:rsid w:val="000321D8"/>
    <w:rsid w:val="000322A3"/>
    <w:rsid w:val="000325AD"/>
    <w:rsid w:val="00032959"/>
    <w:rsid w:val="00032B1E"/>
    <w:rsid w:val="00033331"/>
    <w:rsid w:val="000333AF"/>
    <w:rsid w:val="00033446"/>
    <w:rsid w:val="00033998"/>
    <w:rsid w:val="00033FF9"/>
    <w:rsid w:val="0003411A"/>
    <w:rsid w:val="0003454E"/>
    <w:rsid w:val="0003459D"/>
    <w:rsid w:val="00034772"/>
    <w:rsid w:val="00034987"/>
    <w:rsid w:val="00034A5E"/>
    <w:rsid w:val="00034F9C"/>
    <w:rsid w:val="00035359"/>
    <w:rsid w:val="000357DB"/>
    <w:rsid w:val="0003580F"/>
    <w:rsid w:val="00035929"/>
    <w:rsid w:val="00035D66"/>
    <w:rsid w:val="00035E1C"/>
    <w:rsid w:val="00035FDB"/>
    <w:rsid w:val="00036233"/>
    <w:rsid w:val="00036310"/>
    <w:rsid w:val="00036543"/>
    <w:rsid w:val="00036EA2"/>
    <w:rsid w:val="00037023"/>
    <w:rsid w:val="000371F8"/>
    <w:rsid w:val="000374F7"/>
    <w:rsid w:val="00037825"/>
    <w:rsid w:val="000379AA"/>
    <w:rsid w:val="00037AD4"/>
    <w:rsid w:val="00037B4E"/>
    <w:rsid w:val="00037D41"/>
    <w:rsid w:val="00037E39"/>
    <w:rsid w:val="000406FA"/>
    <w:rsid w:val="00040746"/>
    <w:rsid w:val="0004080A"/>
    <w:rsid w:val="00040AA4"/>
    <w:rsid w:val="00040E68"/>
    <w:rsid w:val="000410ED"/>
    <w:rsid w:val="00041194"/>
    <w:rsid w:val="000415F8"/>
    <w:rsid w:val="00041C22"/>
    <w:rsid w:val="00042041"/>
    <w:rsid w:val="000420F2"/>
    <w:rsid w:val="00042861"/>
    <w:rsid w:val="0004325B"/>
    <w:rsid w:val="0004357C"/>
    <w:rsid w:val="0004362F"/>
    <w:rsid w:val="00043771"/>
    <w:rsid w:val="000439BF"/>
    <w:rsid w:val="00043A34"/>
    <w:rsid w:val="00043AD5"/>
    <w:rsid w:val="00043AFE"/>
    <w:rsid w:val="00043B3E"/>
    <w:rsid w:val="000443D3"/>
    <w:rsid w:val="0004485E"/>
    <w:rsid w:val="00044923"/>
    <w:rsid w:val="00044DC3"/>
    <w:rsid w:val="00045313"/>
    <w:rsid w:val="00045510"/>
    <w:rsid w:val="0004554A"/>
    <w:rsid w:val="00045858"/>
    <w:rsid w:val="00045C2B"/>
    <w:rsid w:val="00045E2E"/>
    <w:rsid w:val="000464B6"/>
    <w:rsid w:val="000473F0"/>
    <w:rsid w:val="00047472"/>
    <w:rsid w:val="000474F2"/>
    <w:rsid w:val="00047BA1"/>
    <w:rsid w:val="00047CE5"/>
    <w:rsid w:val="00047E49"/>
    <w:rsid w:val="00050209"/>
    <w:rsid w:val="00050ECF"/>
    <w:rsid w:val="00051CC0"/>
    <w:rsid w:val="00051FC9"/>
    <w:rsid w:val="0005224A"/>
    <w:rsid w:val="000524C5"/>
    <w:rsid w:val="00052555"/>
    <w:rsid w:val="000526CF"/>
    <w:rsid w:val="000537B5"/>
    <w:rsid w:val="0005391F"/>
    <w:rsid w:val="00053C80"/>
    <w:rsid w:val="00053E54"/>
    <w:rsid w:val="00053F69"/>
    <w:rsid w:val="000541DC"/>
    <w:rsid w:val="000548FF"/>
    <w:rsid w:val="00055B42"/>
    <w:rsid w:val="00055B6E"/>
    <w:rsid w:val="00055C6F"/>
    <w:rsid w:val="00055ECF"/>
    <w:rsid w:val="00055F78"/>
    <w:rsid w:val="00055FC4"/>
    <w:rsid w:val="0005612E"/>
    <w:rsid w:val="000566DD"/>
    <w:rsid w:val="00056902"/>
    <w:rsid w:val="00056945"/>
    <w:rsid w:val="00057343"/>
    <w:rsid w:val="00060CF9"/>
    <w:rsid w:val="00060D84"/>
    <w:rsid w:val="00060EC1"/>
    <w:rsid w:val="000612F8"/>
    <w:rsid w:val="00061530"/>
    <w:rsid w:val="000616CC"/>
    <w:rsid w:val="00061D35"/>
    <w:rsid w:val="00062302"/>
    <w:rsid w:val="00062AED"/>
    <w:rsid w:val="00062B88"/>
    <w:rsid w:val="00062FC5"/>
    <w:rsid w:val="00063569"/>
    <w:rsid w:val="00063762"/>
    <w:rsid w:val="00063878"/>
    <w:rsid w:val="00063BE3"/>
    <w:rsid w:val="00063DD4"/>
    <w:rsid w:val="0006471B"/>
    <w:rsid w:val="00064C74"/>
    <w:rsid w:val="00064DB7"/>
    <w:rsid w:val="000654A9"/>
    <w:rsid w:val="00065839"/>
    <w:rsid w:val="000658AF"/>
    <w:rsid w:val="00065D70"/>
    <w:rsid w:val="00065DEC"/>
    <w:rsid w:val="000661C7"/>
    <w:rsid w:val="000661D0"/>
    <w:rsid w:val="00066338"/>
    <w:rsid w:val="000665D3"/>
    <w:rsid w:val="00066CDE"/>
    <w:rsid w:val="00066E22"/>
    <w:rsid w:val="00067716"/>
    <w:rsid w:val="0006795C"/>
    <w:rsid w:val="00067CAE"/>
    <w:rsid w:val="00070108"/>
    <w:rsid w:val="000701EB"/>
    <w:rsid w:val="000707DD"/>
    <w:rsid w:val="00070BFE"/>
    <w:rsid w:val="00070F2C"/>
    <w:rsid w:val="00071186"/>
    <w:rsid w:val="000712CB"/>
    <w:rsid w:val="0007134B"/>
    <w:rsid w:val="00071492"/>
    <w:rsid w:val="000717EE"/>
    <w:rsid w:val="0007191E"/>
    <w:rsid w:val="00071B24"/>
    <w:rsid w:val="00071F36"/>
    <w:rsid w:val="0007221F"/>
    <w:rsid w:val="00072738"/>
    <w:rsid w:val="000728EC"/>
    <w:rsid w:val="00072D23"/>
    <w:rsid w:val="00072E5B"/>
    <w:rsid w:val="00072F84"/>
    <w:rsid w:val="00073029"/>
    <w:rsid w:val="0007304D"/>
    <w:rsid w:val="00073125"/>
    <w:rsid w:val="000732A4"/>
    <w:rsid w:val="00073599"/>
    <w:rsid w:val="0007373F"/>
    <w:rsid w:val="00073896"/>
    <w:rsid w:val="000738FD"/>
    <w:rsid w:val="000739CA"/>
    <w:rsid w:val="00073A78"/>
    <w:rsid w:val="00073A7D"/>
    <w:rsid w:val="000740C2"/>
    <w:rsid w:val="000741B5"/>
    <w:rsid w:val="00074666"/>
    <w:rsid w:val="000749AB"/>
    <w:rsid w:val="00074BC7"/>
    <w:rsid w:val="00074DC4"/>
    <w:rsid w:val="00075196"/>
    <w:rsid w:val="000758B1"/>
    <w:rsid w:val="000758BA"/>
    <w:rsid w:val="00075BD0"/>
    <w:rsid w:val="00075E5D"/>
    <w:rsid w:val="00075FA8"/>
    <w:rsid w:val="00075FB1"/>
    <w:rsid w:val="0007636A"/>
    <w:rsid w:val="0007698A"/>
    <w:rsid w:val="00076BFC"/>
    <w:rsid w:val="00077198"/>
    <w:rsid w:val="000774C4"/>
    <w:rsid w:val="000774F4"/>
    <w:rsid w:val="0007789C"/>
    <w:rsid w:val="000779C0"/>
    <w:rsid w:val="00077A13"/>
    <w:rsid w:val="00077B13"/>
    <w:rsid w:val="00077B75"/>
    <w:rsid w:val="00080AA2"/>
    <w:rsid w:val="00080CE9"/>
    <w:rsid w:val="00080E60"/>
    <w:rsid w:val="0008118F"/>
    <w:rsid w:val="0008130B"/>
    <w:rsid w:val="00081431"/>
    <w:rsid w:val="0008198A"/>
    <w:rsid w:val="000819D5"/>
    <w:rsid w:val="00081A98"/>
    <w:rsid w:val="00081DA3"/>
    <w:rsid w:val="0008210B"/>
    <w:rsid w:val="000824B2"/>
    <w:rsid w:val="000827B3"/>
    <w:rsid w:val="000829A4"/>
    <w:rsid w:val="00082C0B"/>
    <w:rsid w:val="00082CC1"/>
    <w:rsid w:val="0008378C"/>
    <w:rsid w:val="00083A2E"/>
    <w:rsid w:val="00083B32"/>
    <w:rsid w:val="0008435C"/>
    <w:rsid w:val="00084516"/>
    <w:rsid w:val="0008463A"/>
    <w:rsid w:val="00085143"/>
    <w:rsid w:val="00085B22"/>
    <w:rsid w:val="00085E98"/>
    <w:rsid w:val="00085F5D"/>
    <w:rsid w:val="0008603B"/>
    <w:rsid w:val="000860FE"/>
    <w:rsid w:val="00086C5F"/>
    <w:rsid w:val="00086E86"/>
    <w:rsid w:val="000871E0"/>
    <w:rsid w:val="00087314"/>
    <w:rsid w:val="00087641"/>
    <w:rsid w:val="0009014E"/>
    <w:rsid w:val="000901C3"/>
    <w:rsid w:val="00090B96"/>
    <w:rsid w:val="00090C05"/>
    <w:rsid w:val="00091315"/>
    <w:rsid w:val="000915BC"/>
    <w:rsid w:val="00091B4C"/>
    <w:rsid w:val="00091C63"/>
    <w:rsid w:val="000926D2"/>
    <w:rsid w:val="00092723"/>
    <w:rsid w:val="000927F0"/>
    <w:rsid w:val="00092B5A"/>
    <w:rsid w:val="00092BBC"/>
    <w:rsid w:val="00092CF5"/>
    <w:rsid w:val="00092D67"/>
    <w:rsid w:val="00092F26"/>
    <w:rsid w:val="00093D72"/>
    <w:rsid w:val="000942B8"/>
    <w:rsid w:val="000944CF"/>
    <w:rsid w:val="0009507E"/>
    <w:rsid w:val="000952B0"/>
    <w:rsid w:val="000956B0"/>
    <w:rsid w:val="0009679D"/>
    <w:rsid w:val="00096A8F"/>
    <w:rsid w:val="00096B3E"/>
    <w:rsid w:val="000977B2"/>
    <w:rsid w:val="000978D9"/>
    <w:rsid w:val="00097ECA"/>
    <w:rsid w:val="00097F97"/>
    <w:rsid w:val="000A035F"/>
    <w:rsid w:val="000A05D2"/>
    <w:rsid w:val="000A0631"/>
    <w:rsid w:val="000A0947"/>
    <w:rsid w:val="000A0C4F"/>
    <w:rsid w:val="000A12DB"/>
    <w:rsid w:val="000A1310"/>
    <w:rsid w:val="000A1BE7"/>
    <w:rsid w:val="000A1D51"/>
    <w:rsid w:val="000A20F0"/>
    <w:rsid w:val="000A20FA"/>
    <w:rsid w:val="000A21FC"/>
    <w:rsid w:val="000A23CA"/>
    <w:rsid w:val="000A266F"/>
    <w:rsid w:val="000A2A79"/>
    <w:rsid w:val="000A2A7E"/>
    <w:rsid w:val="000A2AD9"/>
    <w:rsid w:val="000A3503"/>
    <w:rsid w:val="000A367E"/>
    <w:rsid w:val="000A3C00"/>
    <w:rsid w:val="000A3E86"/>
    <w:rsid w:val="000A4302"/>
    <w:rsid w:val="000A47CD"/>
    <w:rsid w:val="000A4A5A"/>
    <w:rsid w:val="000A4B6D"/>
    <w:rsid w:val="000A56B8"/>
    <w:rsid w:val="000A58DD"/>
    <w:rsid w:val="000A5C42"/>
    <w:rsid w:val="000A605E"/>
    <w:rsid w:val="000A6338"/>
    <w:rsid w:val="000A670A"/>
    <w:rsid w:val="000A6C30"/>
    <w:rsid w:val="000A7304"/>
    <w:rsid w:val="000A7F25"/>
    <w:rsid w:val="000B0075"/>
    <w:rsid w:val="000B012A"/>
    <w:rsid w:val="000B01C6"/>
    <w:rsid w:val="000B0873"/>
    <w:rsid w:val="000B0DB4"/>
    <w:rsid w:val="000B0FB0"/>
    <w:rsid w:val="000B1075"/>
    <w:rsid w:val="000B11DF"/>
    <w:rsid w:val="000B14AF"/>
    <w:rsid w:val="000B15EB"/>
    <w:rsid w:val="000B1D78"/>
    <w:rsid w:val="000B1EC0"/>
    <w:rsid w:val="000B2002"/>
    <w:rsid w:val="000B2034"/>
    <w:rsid w:val="000B211F"/>
    <w:rsid w:val="000B23E1"/>
    <w:rsid w:val="000B2865"/>
    <w:rsid w:val="000B2D68"/>
    <w:rsid w:val="000B347F"/>
    <w:rsid w:val="000B3E21"/>
    <w:rsid w:val="000B40A7"/>
    <w:rsid w:val="000B4555"/>
    <w:rsid w:val="000B4660"/>
    <w:rsid w:val="000B468B"/>
    <w:rsid w:val="000B47DE"/>
    <w:rsid w:val="000B4C4D"/>
    <w:rsid w:val="000B5191"/>
    <w:rsid w:val="000B57FE"/>
    <w:rsid w:val="000B59D4"/>
    <w:rsid w:val="000B5A97"/>
    <w:rsid w:val="000B5B52"/>
    <w:rsid w:val="000B5CC3"/>
    <w:rsid w:val="000B5EF6"/>
    <w:rsid w:val="000B62A0"/>
    <w:rsid w:val="000B66AD"/>
    <w:rsid w:val="000B671E"/>
    <w:rsid w:val="000B6771"/>
    <w:rsid w:val="000B6827"/>
    <w:rsid w:val="000B6867"/>
    <w:rsid w:val="000B6C4F"/>
    <w:rsid w:val="000B7333"/>
    <w:rsid w:val="000B7852"/>
    <w:rsid w:val="000B7A44"/>
    <w:rsid w:val="000B7B32"/>
    <w:rsid w:val="000B7B60"/>
    <w:rsid w:val="000B7C72"/>
    <w:rsid w:val="000C016A"/>
    <w:rsid w:val="000C02BD"/>
    <w:rsid w:val="000C03AE"/>
    <w:rsid w:val="000C0E97"/>
    <w:rsid w:val="000C0F7A"/>
    <w:rsid w:val="000C0FAE"/>
    <w:rsid w:val="000C0FBB"/>
    <w:rsid w:val="000C130B"/>
    <w:rsid w:val="000C1413"/>
    <w:rsid w:val="000C18E8"/>
    <w:rsid w:val="000C1A17"/>
    <w:rsid w:val="000C21BB"/>
    <w:rsid w:val="000C249E"/>
    <w:rsid w:val="000C2679"/>
    <w:rsid w:val="000C27BF"/>
    <w:rsid w:val="000C2859"/>
    <w:rsid w:val="000C3845"/>
    <w:rsid w:val="000C3BAA"/>
    <w:rsid w:val="000C3BB5"/>
    <w:rsid w:val="000C3F6D"/>
    <w:rsid w:val="000C4A41"/>
    <w:rsid w:val="000C4BD5"/>
    <w:rsid w:val="000C5213"/>
    <w:rsid w:val="000C589E"/>
    <w:rsid w:val="000C599F"/>
    <w:rsid w:val="000C59E1"/>
    <w:rsid w:val="000C60E1"/>
    <w:rsid w:val="000C6495"/>
    <w:rsid w:val="000C666D"/>
    <w:rsid w:val="000C66A7"/>
    <w:rsid w:val="000C6A82"/>
    <w:rsid w:val="000C786A"/>
    <w:rsid w:val="000C7A33"/>
    <w:rsid w:val="000C7B69"/>
    <w:rsid w:val="000C7C86"/>
    <w:rsid w:val="000D004A"/>
    <w:rsid w:val="000D00A4"/>
    <w:rsid w:val="000D01E4"/>
    <w:rsid w:val="000D045D"/>
    <w:rsid w:val="000D0850"/>
    <w:rsid w:val="000D0924"/>
    <w:rsid w:val="000D0B37"/>
    <w:rsid w:val="000D0DA2"/>
    <w:rsid w:val="000D1066"/>
    <w:rsid w:val="000D1127"/>
    <w:rsid w:val="000D13DE"/>
    <w:rsid w:val="000D15F5"/>
    <w:rsid w:val="000D1779"/>
    <w:rsid w:val="000D18F5"/>
    <w:rsid w:val="000D1B33"/>
    <w:rsid w:val="000D1ED8"/>
    <w:rsid w:val="000D268D"/>
    <w:rsid w:val="000D3018"/>
    <w:rsid w:val="000D3115"/>
    <w:rsid w:val="000D3522"/>
    <w:rsid w:val="000D36D7"/>
    <w:rsid w:val="000D39C5"/>
    <w:rsid w:val="000D3CFB"/>
    <w:rsid w:val="000D3E6C"/>
    <w:rsid w:val="000D3F17"/>
    <w:rsid w:val="000D441E"/>
    <w:rsid w:val="000D46C7"/>
    <w:rsid w:val="000D4C7C"/>
    <w:rsid w:val="000D5106"/>
    <w:rsid w:val="000D54C5"/>
    <w:rsid w:val="000D555A"/>
    <w:rsid w:val="000D5864"/>
    <w:rsid w:val="000D5ADB"/>
    <w:rsid w:val="000D5B3D"/>
    <w:rsid w:val="000D6233"/>
    <w:rsid w:val="000D6336"/>
    <w:rsid w:val="000D6D3F"/>
    <w:rsid w:val="000D7584"/>
    <w:rsid w:val="000D75B7"/>
    <w:rsid w:val="000D75EF"/>
    <w:rsid w:val="000D76D6"/>
    <w:rsid w:val="000D7738"/>
    <w:rsid w:val="000D7ACC"/>
    <w:rsid w:val="000D7CF0"/>
    <w:rsid w:val="000E087D"/>
    <w:rsid w:val="000E0BAC"/>
    <w:rsid w:val="000E0EDE"/>
    <w:rsid w:val="000E12FF"/>
    <w:rsid w:val="000E1B7F"/>
    <w:rsid w:val="000E1DB8"/>
    <w:rsid w:val="000E1EBA"/>
    <w:rsid w:val="000E2633"/>
    <w:rsid w:val="000E29A8"/>
    <w:rsid w:val="000E2B1F"/>
    <w:rsid w:val="000E2BAE"/>
    <w:rsid w:val="000E2E26"/>
    <w:rsid w:val="000E2FAE"/>
    <w:rsid w:val="000E31D1"/>
    <w:rsid w:val="000E3339"/>
    <w:rsid w:val="000E3E63"/>
    <w:rsid w:val="000E3EC8"/>
    <w:rsid w:val="000E3F95"/>
    <w:rsid w:val="000E4034"/>
    <w:rsid w:val="000E40D2"/>
    <w:rsid w:val="000E42B0"/>
    <w:rsid w:val="000E4308"/>
    <w:rsid w:val="000E4322"/>
    <w:rsid w:val="000E4525"/>
    <w:rsid w:val="000E4CD7"/>
    <w:rsid w:val="000E4DD6"/>
    <w:rsid w:val="000E4E25"/>
    <w:rsid w:val="000E51F1"/>
    <w:rsid w:val="000E51FB"/>
    <w:rsid w:val="000E53B5"/>
    <w:rsid w:val="000E57E5"/>
    <w:rsid w:val="000E5C49"/>
    <w:rsid w:val="000E5D22"/>
    <w:rsid w:val="000E5ED0"/>
    <w:rsid w:val="000E6142"/>
    <w:rsid w:val="000E65D4"/>
    <w:rsid w:val="000E6CDC"/>
    <w:rsid w:val="000E6ECB"/>
    <w:rsid w:val="000E6F6E"/>
    <w:rsid w:val="000E6F88"/>
    <w:rsid w:val="000E716C"/>
    <w:rsid w:val="000E72CF"/>
    <w:rsid w:val="000E79FC"/>
    <w:rsid w:val="000F006A"/>
    <w:rsid w:val="000F041A"/>
    <w:rsid w:val="000F0520"/>
    <w:rsid w:val="000F0A26"/>
    <w:rsid w:val="000F0F34"/>
    <w:rsid w:val="000F1584"/>
    <w:rsid w:val="000F1D36"/>
    <w:rsid w:val="000F1D72"/>
    <w:rsid w:val="000F1D8F"/>
    <w:rsid w:val="000F20E9"/>
    <w:rsid w:val="000F2DA4"/>
    <w:rsid w:val="000F35B6"/>
    <w:rsid w:val="000F392D"/>
    <w:rsid w:val="000F3D14"/>
    <w:rsid w:val="000F41E6"/>
    <w:rsid w:val="000F4480"/>
    <w:rsid w:val="000F451B"/>
    <w:rsid w:val="000F4755"/>
    <w:rsid w:val="000F4B84"/>
    <w:rsid w:val="000F5D34"/>
    <w:rsid w:val="000F5ED0"/>
    <w:rsid w:val="000F6825"/>
    <w:rsid w:val="000F6B64"/>
    <w:rsid w:val="000F741D"/>
    <w:rsid w:val="000F7493"/>
    <w:rsid w:val="0010040D"/>
    <w:rsid w:val="001004C5"/>
    <w:rsid w:val="001006A8"/>
    <w:rsid w:val="0010107F"/>
    <w:rsid w:val="0010133D"/>
    <w:rsid w:val="001016CB"/>
    <w:rsid w:val="00101BA1"/>
    <w:rsid w:val="0010224E"/>
    <w:rsid w:val="00102276"/>
    <w:rsid w:val="00102714"/>
    <w:rsid w:val="00102CAC"/>
    <w:rsid w:val="00103A07"/>
    <w:rsid w:val="00103BE4"/>
    <w:rsid w:val="00104985"/>
    <w:rsid w:val="00104A01"/>
    <w:rsid w:val="00104A20"/>
    <w:rsid w:val="00104C89"/>
    <w:rsid w:val="00104D14"/>
    <w:rsid w:val="00104EAA"/>
    <w:rsid w:val="00104FCB"/>
    <w:rsid w:val="001056B9"/>
    <w:rsid w:val="00105BF0"/>
    <w:rsid w:val="00105D26"/>
    <w:rsid w:val="00105D7B"/>
    <w:rsid w:val="00105E2A"/>
    <w:rsid w:val="001061B3"/>
    <w:rsid w:val="001061C0"/>
    <w:rsid w:val="00106519"/>
    <w:rsid w:val="00106838"/>
    <w:rsid w:val="001068E6"/>
    <w:rsid w:val="00106C31"/>
    <w:rsid w:val="00106CC1"/>
    <w:rsid w:val="00106D29"/>
    <w:rsid w:val="00106F62"/>
    <w:rsid w:val="001071E9"/>
    <w:rsid w:val="0010786D"/>
    <w:rsid w:val="00107CC6"/>
    <w:rsid w:val="00107DE3"/>
    <w:rsid w:val="0011037D"/>
    <w:rsid w:val="00111014"/>
    <w:rsid w:val="0011108B"/>
    <w:rsid w:val="0011135F"/>
    <w:rsid w:val="00111441"/>
    <w:rsid w:val="00111678"/>
    <w:rsid w:val="00111E8B"/>
    <w:rsid w:val="00112861"/>
    <w:rsid w:val="00112EE3"/>
    <w:rsid w:val="00113469"/>
    <w:rsid w:val="00113A03"/>
    <w:rsid w:val="00114432"/>
    <w:rsid w:val="00114547"/>
    <w:rsid w:val="00114786"/>
    <w:rsid w:val="00114A6C"/>
    <w:rsid w:val="00114B9C"/>
    <w:rsid w:val="0011549C"/>
    <w:rsid w:val="001154E0"/>
    <w:rsid w:val="0011590E"/>
    <w:rsid w:val="001159E3"/>
    <w:rsid w:val="00115BE9"/>
    <w:rsid w:val="00116FBC"/>
    <w:rsid w:val="00116FCE"/>
    <w:rsid w:val="00117204"/>
    <w:rsid w:val="0011741D"/>
    <w:rsid w:val="00117565"/>
    <w:rsid w:val="001175A3"/>
    <w:rsid w:val="00117CB4"/>
    <w:rsid w:val="00117D8D"/>
    <w:rsid w:val="00117DAC"/>
    <w:rsid w:val="00120266"/>
    <w:rsid w:val="001203D9"/>
    <w:rsid w:val="001204E7"/>
    <w:rsid w:val="001206B7"/>
    <w:rsid w:val="00120FAD"/>
    <w:rsid w:val="0012112F"/>
    <w:rsid w:val="0012130E"/>
    <w:rsid w:val="001214B2"/>
    <w:rsid w:val="00121543"/>
    <w:rsid w:val="00121AAB"/>
    <w:rsid w:val="001221A6"/>
    <w:rsid w:val="00122286"/>
    <w:rsid w:val="0012248C"/>
    <w:rsid w:val="0012268B"/>
    <w:rsid w:val="00123477"/>
    <w:rsid w:val="00123981"/>
    <w:rsid w:val="00123C8C"/>
    <w:rsid w:val="00123E6E"/>
    <w:rsid w:val="00123E84"/>
    <w:rsid w:val="001246DE"/>
    <w:rsid w:val="00125990"/>
    <w:rsid w:val="00125B38"/>
    <w:rsid w:val="00125CB2"/>
    <w:rsid w:val="00126004"/>
    <w:rsid w:val="001261EA"/>
    <w:rsid w:val="00126258"/>
    <w:rsid w:val="0012629C"/>
    <w:rsid w:val="00126548"/>
    <w:rsid w:val="00126AE1"/>
    <w:rsid w:val="00126DF5"/>
    <w:rsid w:val="001270D7"/>
    <w:rsid w:val="0012727B"/>
    <w:rsid w:val="00127295"/>
    <w:rsid w:val="001272A1"/>
    <w:rsid w:val="00127569"/>
    <w:rsid w:val="00127836"/>
    <w:rsid w:val="00127CBA"/>
    <w:rsid w:val="00130282"/>
    <w:rsid w:val="00130676"/>
    <w:rsid w:val="001306D7"/>
    <w:rsid w:val="001307AD"/>
    <w:rsid w:val="00130DCC"/>
    <w:rsid w:val="00131236"/>
    <w:rsid w:val="001314CF"/>
    <w:rsid w:val="001316D0"/>
    <w:rsid w:val="00131A49"/>
    <w:rsid w:val="00131F0F"/>
    <w:rsid w:val="00132006"/>
    <w:rsid w:val="001323C0"/>
    <w:rsid w:val="00132B77"/>
    <w:rsid w:val="00132C49"/>
    <w:rsid w:val="00132FF5"/>
    <w:rsid w:val="00133167"/>
    <w:rsid w:val="0013351E"/>
    <w:rsid w:val="001338AA"/>
    <w:rsid w:val="00134224"/>
    <w:rsid w:val="001343CB"/>
    <w:rsid w:val="0013480C"/>
    <w:rsid w:val="00134A93"/>
    <w:rsid w:val="00134E8B"/>
    <w:rsid w:val="00135296"/>
    <w:rsid w:val="001352ED"/>
    <w:rsid w:val="001356D8"/>
    <w:rsid w:val="0013580B"/>
    <w:rsid w:val="00135B3A"/>
    <w:rsid w:val="00135CE1"/>
    <w:rsid w:val="001363EC"/>
    <w:rsid w:val="00136676"/>
    <w:rsid w:val="001366B0"/>
    <w:rsid w:val="001366B1"/>
    <w:rsid w:val="00136AF7"/>
    <w:rsid w:val="0013705C"/>
    <w:rsid w:val="00137142"/>
    <w:rsid w:val="00137311"/>
    <w:rsid w:val="0013765F"/>
    <w:rsid w:val="00137688"/>
    <w:rsid w:val="0014037F"/>
    <w:rsid w:val="001404CD"/>
    <w:rsid w:val="00140619"/>
    <w:rsid w:val="00140AE6"/>
    <w:rsid w:val="0014109F"/>
    <w:rsid w:val="00141442"/>
    <w:rsid w:val="00141521"/>
    <w:rsid w:val="001415D7"/>
    <w:rsid w:val="0014179F"/>
    <w:rsid w:val="001417AF"/>
    <w:rsid w:val="001418A4"/>
    <w:rsid w:val="00141A5B"/>
    <w:rsid w:val="00141D60"/>
    <w:rsid w:val="00142294"/>
    <w:rsid w:val="0014244B"/>
    <w:rsid w:val="00142876"/>
    <w:rsid w:val="0014288F"/>
    <w:rsid w:val="001428A0"/>
    <w:rsid w:val="001429E9"/>
    <w:rsid w:val="00142EB4"/>
    <w:rsid w:val="00142F23"/>
    <w:rsid w:val="0014368D"/>
    <w:rsid w:val="00143AC9"/>
    <w:rsid w:val="00143FD5"/>
    <w:rsid w:val="0014416D"/>
    <w:rsid w:val="001444A4"/>
    <w:rsid w:val="001451C2"/>
    <w:rsid w:val="00145425"/>
    <w:rsid w:val="001458B2"/>
    <w:rsid w:val="00145F34"/>
    <w:rsid w:val="00145F81"/>
    <w:rsid w:val="00146025"/>
    <w:rsid w:val="00146475"/>
    <w:rsid w:val="001465D7"/>
    <w:rsid w:val="001467AD"/>
    <w:rsid w:val="00146C74"/>
    <w:rsid w:val="00146E0A"/>
    <w:rsid w:val="0014717E"/>
    <w:rsid w:val="00147730"/>
    <w:rsid w:val="00147C5B"/>
    <w:rsid w:val="00147D9B"/>
    <w:rsid w:val="00147DBA"/>
    <w:rsid w:val="001500E4"/>
    <w:rsid w:val="001501EC"/>
    <w:rsid w:val="0015038C"/>
    <w:rsid w:val="00150498"/>
    <w:rsid w:val="00150576"/>
    <w:rsid w:val="00150DE2"/>
    <w:rsid w:val="00150F5D"/>
    <w:rsid w:val="00151257"/>
    <w:rsid w:val="001513DC"/>
    <w:rsid w:val="001515A1"/>
    <w:rsid w:val="0015233B"/>
    <w:rsid w:val="001524EC"/>
    <w:rsid w:val="00152DED"/>
    <w:rsid w:val="0015305D"/>
    <w:rsid w:val="00153172"/>
    <w:rsid w:val="001537ED"/>
    <w:rsid w:val="00153CF4"/>
    <w:rsid w:val="00154347"/>
    <w:rsid w:val="001543F3"/>
    <w:rsid w:val="00154A0E"/>
    <w:rsid w:val="00154AC7"/>
    <w:rsid w:val="00154DAC"/>
    <w:rsid w:val="00155DF5"/>
    <w:rsid w:val="00156320"/>
    <w:rsid w:val="0015662F"/>
    <w:rsid w:val="0015668E"/>
    <w:rsid w:val="00156BCB"/>
    <w:rsid w:val="00156E03"/>
    <w:rsid w:val="00156E83"/>
    <w:rsid w:val="00157212"/>
    <w:rsid w:val="0015745D"/>
    <w:rsid w:val="0015758E"/>
    <w:rsid w:val="00160B62"/>
    <w:rsid w:val="00161822"/>
    <w:rsid w:val="001618C3"/>
    <w:rsid w:val="0016196A"/>
    <w:rsid w:val="001624BD"/>
    <w:rsid w:val="00162D56"/>
    <w:rsid w:val="00162E69"/>
    <w:rsid w:val="00162E9B"/>
    <w:rsid w:val="00162F8A"/>
    <w:rsid w:val="0016345D"/>
    <w:rsid w:val="00163848"/>
    <w:rsid w:val="00163889"/>
    <w:rsid w:val="00163B5C"/>
    <w:rsid w:val="00164C91"/>
    <w:rsid w:val="00164CFD"/>
    <w:rsid w:val="00164DD3"/>
    <w:rsid w:val="00164E46"/>
    <w:rsid w:val="00165110"/>
    <w:rsid w:val="00165114"/>
    <w:rsid w:val="00165959"/>
    <w:rsid w:val="00165D5E"/>
    <w:rsid w:val="00165FDE"/>
    <w:rsid w:val="00166129"/>
    <w:rsid w:val="001662A2"/>
    <w:rsid w:val="001664A7"/>
    <w:rsid w:val="00166516"/>
    <w:rsid w:val="00166763"/>
    <w:rsid w:val="0016679E"/>
    <w:rsid w:val="001669B0"/>
    <w:rsid w:val="00166BAE"/>
    <w:rsid w:val="00166BF6"/>
    <w:rsid w:val="00166D30"/>
    <w:rsid w:val="00166DB6"/>
    <w:rsid w:val="00167181"/>
    <w:rsid w:val="00167286"/>
    <w:rsid w:val="001672A9"/>
    <w:rsid w:val="00167348"/>
    <w:rsid w:val="00167501"/>
    <w:rsid w:val="00167515"/>
    <w:rsid w:val="00167BB3"/>
    <w:rsid w:val="00167E8B"/>
    <w:rsid w:val="00167F04"/>
    <w:rsid w:val="001703DA"/>
    <w:rsid w:val="00170C0F"/>
    <w:rsid w:val="00170CE6"/>
    <w:rsid w:val="00171274"/>
    <w:rsid w:val="001715A6"/>
    <w:rsid w:val="00171716"/>
    <w:rsid w:val="00171CCB"/>
    <w:rsid w:val="00172793"/>
    <w:rsid w:val="00172BF3"/>
    <w:rsid w:val="00174294"/>
    <w:rsid w:val="00174B8C"/>
    <w:rsid w:val="00174C6F"/>
    <w:rsid w:val="001769E3"/>
    <w:rsid w:val="00176C5D"/>
    <w:rsid w:val="0017751D"/>
    <w:rsid w:val="00177A9D"/>
    <w:rsid w:val="001800E5"/>
    <w:rsid w:val="0018012D"/>
    <w:rsid w:val="00180C3D"/>
    <w:rsid w:val="00181086"/>
    <w:rsid w:val="001811BC"/>
    <w:rsid w:val="00181FC8"/>
    <w:rsid w:val="00182A54"/>
    <w:rsid w:val="00182C26"/>
    <w:rsid w:val="00183335"/>
    <w:rsid w:val="00183B68"/>
    <w:rsid w:val="00183C18"/>
    <w:rsid w:val="00183D82"/>
    <w:rsid w:val="00183E59"/>
    <w:rsid w:val="00183E60"/>
    <w:rsid w:val="00183EE6"/>
    <w:rsid w:val="00184036"/>
    <w:rsid w:val="001841CC"/>
    <w:rsid w:val="00184B02"/>
    <w:rsid w:val="00184FCC"/>
    <w:rsid w:val="001858AB"/>
    <w:rsid w:val="00185A6E"/>
    <w:rsid w:val="00185F3B"/>
    <w:rsid w:val="00186345"/>
    <w:rsid w:val="00187937"/>
    <w:rsid w:val="00187ABF"/>
    <w:rsid w:val="00190049"/>
    <w:rsid w:val="001901B4"/>
    <w:rsid w:val="001906FA"/>
    <w:rsid w:val="00190AB5"/>
    <w:rsid w:val="00190D44"/>
    <w:rsid w:val="00190E67"/>
    <w:rsid w:val="00190EB7"/>
    <w:rsid w:val="00191865"/>
    <w:rsid w:val="00191889"/>
    <w:rsid w:val="00191D12"/>
    <w:rsid w:val="00191F3A"/>
    <w:rsid w:val="00191F3C"/>
    <w:rsid w:val="001922D3"/>
    <w:rsid w:val="00192828"/>
    <w:rsid w:val="00192985"/>
    <w:rsid w:val="00192CC1"/>
    <w:rsid w:val="00192E84"/>
    <w:rsid w:val="00192FD6"/>
    <w:rsid w:val="001930BD"/>
    <w:rsid w:val="001933F4"/>
    <w:rsid w:val="0019354E"/>
    <w:rsid w:val="00193734"/>
    <w:rsid w:val="00193E14"/>
    <w:rsid w:val="00194885"/>
    <w:rsid w:val="001949C9"/>
    <w:rsid w:val="00194DD6"/>
    <w:rsid w:val="001951F5"/>
    <w:rsid w:val="00195403"/>
    <w:rsid w:val="00195A76"/>
    <w:rsid w:val="001967D4"/>
    <w:rsid w:val="001968DA"/>
    <w:rsid w:val="001970F3"/>
    <w:rsid w:val="0019725B"/>
    <w:rsid w:val="00197422"/>
    <w:rsid w:val="001977F6"/>
    <w:rsid w:val="00197B9A"/>
    <w:rsid w:val="001A0DDF"/>
    <w:rsid w:val="001A0E21"/>
    <w:rsid w:val="001A0E97"/>
    <w:rsid w:val="001A0FD3"/>
    <w:rsid w:val="001A105C"/>
    <w:rsid w:val="001A12BC"/>
    <w:rsid w:val="001A1744"/>
    <w:rsid w:val="001A18F9"/>
    <w:rsid w:val="001A1931"/>
    <w:rsid w:val="001A198C"/>
    <w:rsid w:val="001A210B"/>
    <w:rsid w:val="001A21AF"/>
    <w:rsid w:val="001A2528"/>
    <w:rsid w:val="001A2956"/>
    <w:rsid w:val="001A29AF"/>
    <w:rsid w:val="001A2B17"/>
    <w:rsid w:val="001A3052"/>
    <w:rsid w:val="001A35FD"/>
    <w:rsid w:val="001A36AA"/>
    <w:rsid w:val="001A3A90"/>
    <w:rsid w:val="001A3C90"/>
    <w:rsid w:val="001A4016"/>
    <w:rsid w:val="001A4550"/>
    <w:rsid w:val="001A4754"/>
    <w:rsid w:val="001A4977"/>
    <w:rsid w:val="001A5580"/>
    <w:rsid w:val="001A5F99"/>
    <w:rsid w:val="001A600E"/>
    <w:rsid w:val="001A612B"/>
    <w:rsid w:val="001A6441"/>
    <w:rsid w:val="001A69FB"/>
    <w:rsid w:val="001A71A2"/>
    <w:rsid w:val="001A7E29"/>
    <w:rsid w:val="001B01BE"/>
    <w:rsid w:val="001B0642"/>
    <w:rsid w:val="001B07A5"/>
    <w:rsid w:val="001B09CF"/>
    <w:rsid w:val="001B0D8F"/>
    <w:rsid w:val="001B10B6"/>
    <w:rsid w:val="001B216F"/>
    <w:rsid w:val="001B23EC"/>
    <w:rsid w:val="001B25EB"/>
    <w:rsid w:val="001B2718"/>
    <w:rsid w:val="001B2A54"/>
    <w:rsid w:val="001B2AB5"/>
    <w:rsid w:val="001B2FE3"/>
    <w:rsid w:val="001B34A6"/>
    <w:rsid w:val="001B39CF"/>
    <w:rsid w:val="001B4163"/>
    <w:rsid w:val="001B419E"/>
    <w:rsid w:val="001B4675"/>
    <w:rsid w:val="001B4C20"/>
    <w:rsid w:val="001B4DB9"/>
    <w:rsid w:val="001B5BFC"/>
    <w:rsid w:val="001B67F6"/>
    <w:rsid w:val="001B6C70"/>
    <w:rsid w:val="001B6D66"/>
    <w:rsid w:val="001B6E38"/>
    <w:rsid w:val="001B700C"/>
    <w:rsid w:val="001B759A"/>
    <w:rsid w:val="001B7735"/>
    <w:rsid w:val="001C03BE"/>
    <w:rsid w:val="001C0B55"/>
    <w:rsid w:val="001C0D74"/>
    <w:rsid w:val="001C1311"/>
    <w:rsid w:val="001C1349"/>
    <w:rsid w:val="001C134A"/>
    <w:rsid w:val="001C14F3"/>
    <w:rsid w:val="001C1828"/>
    <w:rsid w:val="001C1ED5"/>
    <w:rsid w:val="001C23C0"/>
    <w:rsid w:val="001C2863"/>
    <w:rsid w:val="001C2BD3"/>
    <w:rsid w:val="001C3A3A"/>
    <w:rsid w:val="001C3ABB"/>
    <w:rsid w:val="001C4492"/>
    <w:rsid w:val="001C4991"/>
    <w:rsid w:val="001C4BCE"/>
    <w:rsid w:val="001C4E1E"/>
    <w:rsid w:val="001C4E36"/>
    <w:rsid w:val="001C4EBC"/>
    <w:rsid w:val="001C5057"/>
    <w:rsid w:val="001C51A4"/>
    <w:rsid w:val="001C52E1"/>
    <w:rsid w:val="001C5369"/>
    <w:rsid w:val="001C5563"/>
    <w:rsid w:val="001C5AC4"/>
    <w:rsid w:val="001C5CC3"/>
    <w:rsid w:val="001C6208"/>
    <w:rsid w:val="001C6ABA"/>
    <w:rsid w:val="001C6C63"/>
    <w:rsid w:val="001C7322"/>
    <w:rsid w:val="001C7393"/>
    <w:rsid w:val="001C7781"/>
    <w:rsid w:val="001D0038"/>
    <w:rsid w:val="001D011A"/>
    <w:rsid w:val="001D01EC"/>
    <w:rsid w:val="001D02B9"/>
    <w:rsid w:val="001D02DE"/>
    <w:rsid w:val="001D0604"/>
    <w:rsid w:val="001D0FF8"/>
    <w:rsid w:val="001D1286"/>
    <w:rsid w:val="001D13A5"/>
    <w:rsid w:val="001D14D0"/>
    <w:rsid w:val="001D189E"/>
    <w:rsid w:val="001D197B"/>
    <w:rsid w:val="001D1DDE"/>
    <w:rsid w:val="001D21A9"/>
    <w:rsid w:val="001D2905"/>
    <w:rsid w:val="001D2AA2"/>
    <w:rsid w:val="001D2B0F"/>
    <w:rsid w:val="001D307B"/>
    <w:rsid w:val="001D34BC"/>
    <w:rsid w:val="001D3559"/>
    <w:rsid w:val="001D3740"/>
    <w:rsid w:val="001D38CB"/>
    <w:rsid w:val="001D3E99"/>
    <w:rsid w:val="001D45C5"/>
    <w:rsid w:val="001D4B3F"/>
    <w:rsid w:val="001D4D02"/>
    <w:rsid w:val="001D4F99"/>
    <w:rsid w:val="001D51A1"/>
    <w:rsid w:val="001D54A2"/>
    <w:rsid w:val="001D56E9"/>
    <w:rsid w:val="001D570E"/>
    <w:rsid w:val="001D5823"/>
    <w:rsid w:val="001D5E99"/>
    <w:rsid w:val="001D6895"/>
    <w:rsid w:val="001D689A"/>
    <w:rsid w:val="001D68DF"/>
    <w:rsid w:val="001D68F7"/>
    <w:rsid w:val="001D6C07"/>
    <w:rsid w:val="001D6CD6"/>
    <w:rsid w:val="001D74A7"/>
    <w:rsid w:val="001D74AC"/>
    <w:rsid w:val="001D7EF2"/>
    <w:rsid w:val="001E04D5"/>
    <w:rsid w:val="001E0640"/>
    <w:rsid w:val="001E07B8"/>
    <w:rsid w:val="001E1476"/>
    <w:rsid w:val="001E1898"/>
    <w:rsid w:val="001E1CB4"/>
    <w:rsid w:val="001E2136"/>
    <w:rsid w:val="001E2218"/>
    <w:rsid w:val="001E2257"/>
    <w:rsid w:val="001E2413"/>
    <w:rsid w:val="001E2688"/>
    <w:rsid w:val="001E27AB"/>
    <w:rsid w:val="001E306B"/>
    <w:rsid w:val="001E3427"/>
    <w:rsid w:val="001E3479"/>
    <w:rsid w:val="001E357B"/>
    <w:rsid w:val="001E3707"/>
    <w:rsid w:val="001E3711"/>
    <w:rsid w:val="001E3D91"/>
    <w:rsid w:val="001E3FD9"/>
    <w:rsid w:val="001E4396"/>
    <w:rsid w:val="001E4948"/>
    <w:rsid w:val="001E508E"/>
    <w:rsid w:val="001E584D"/>
    <w:rsid w:val="001E5992"/>
    <w:rsid w:val="001E5A77"/>
    <w:rsid w:val="001E5C2A"/>
    <w:rsid w:val="001E63C7"/>
    <w:rsid w:val="001E681A"/>
    <w:rsid w:val="001E725E"/>
    <w:rsid w:val="001E7674"/>
    <w:rsid w:val="001E7A20"/>
    <w:rsid w:val="001E7C6F"/>
    <w:rsid w:val="001E7F06"/>
    <w:rsid w:val="001F06B6"/>
    <w:rsid w:val="001F070B"/>
    <w:rsid w:val="001F0E29"/>
    <w:rsid w:val="001F1BA3"/>
    <w:rsid w:val="001F1F72"/>
    <w:rsid w:val="001F227E"/>
    <w:rsid w:val="001F2497"/>
    <w:rsid w:val="001F24A9"/>
    <w:rsid w:val="001F24AE"/>
    <w:rsid w:val="001F24E6"/>
    <w:rsid w:val="001F2C80"/>
    <w:rsid w:val="001F2D06"/>
    <w:rsid w:val="001F2E9C"/>
    <w:rsid w:val="001F2F45"/>
    <w:rsid w:val="001F312E"/>
    <w:rsid w:val="001F3178"/>
    <w:rsid w:val="001F374E"/>
    <w:rsid w:val="001F385D"/>
    <w:rsid w:val="001F39C8"/>
    <w:rsid w:val="001F3EF2"/>
    <w:rsid w:val="001F3F8D"/>
    <w:rsid w:val="001F4BD5"/>
    <w:rsid w:val="001F4EA8"/>
    <w:rsid w:val="001F530A"/>
    <w:rsid w:val="001F55CF"/>
    <w:rsid w:val="001F61F2"/>
    <w:rsid w:val="001F6324"/>
    <w:rsid w:val="001F6668"/>
    <w:rsid w:val="001F6B0D"/>
    <w:rsid w:val="001F6D88"/>
    <w:rsid w:val="001F6F53"/>
    <w:rsid w:val="001F706E"/>
    <w:rsid w:val="001F70D6"/>
    <w:rsid w:val="001F73D5"/>
    <w:rsid w:val="001F7772"/>
    <w:rsid w:val="001F7C32"/>
    <w:rsid w:val="002006B6"/>
    <w:rsid w:val="00200864"/>
    <w:rsid w:val="00200C7E"/>
    <w:rsid w:val="00200CC2"/>
    <w:rsid w:val="00200D89"/>
    <w:rsid w:val="0020120E"/>
    <w:rsid w:val="0020162C"/>
    <w:rsid w:val="00201B66"/>
    <w:rsid w:val="00202045"/>
    <w:rsid w:val="00202283"/>
    <w:rsid w:val="0020260C"/>
    <w:rsid w:val="00202D04"/>
    <w:rsid w:val="00204105"/>
    <w:rsid w:val="0020436E"/>
    <w:rsid w:val="0020466D"/>
    <w:rsid w:val="00204CD6"/>
    <w:rsid w:val="00204E65"/>
    <w:rsid w:val="002052D5"/>
    <w:rsid w:val="002055FE"/>
    <w:rsid w:val="00205713"/>
    <w:rsid w:val="0020608B"/>
    <w:rsid w:val="00206627"/>
    <w:rsid w:val="002069FB"/>
    <w:rsid w:val="00206EB7"/>
    <w:rsid w:val="00207C69"/>
    <w:rsid w:val="00207F98"/>
    <w:rsid w:val="00207FCE"/>
    <w:rsid w:val="00210D2C"/>
    <w:rsid w:val="00210FEA"/>
    <w:rsid w:val="0021100F"/>
    <w:rsid w:val="002120F2"/>
    <w:rsid w:val="00212B94"/>
    <w:rsid w:val="002132BC"/>
    <w:rsid w:val="002134D6"/>
    <w:rsid w:val="00213ACA"/>
    <w:rsid w:val="00213E41"/>
    <w:rsid w:val="00213F6B"/>
    <w:rsid w:val="0021431F"/>
    <w:rsid w:val="0021458A"/>
    <w:rsid w:val="002145AE"/>
    <w:rsid w:val="00214A26"/>
    <w:rsid w:val="00214CAF"/>
    <w:rsid w:val="0021532F"/>
    <w:rsid w:val="00215661"/>
    <w:rsid w:val="0021578E"/>
    <w:rsid w:val="002157A7"/>
    <w:rsid w:val="002158BD"/>
    <w:rsid w:val="00215902"/>
    <w:rsid w:val="00215A4D"/>
    <w:rsid w:val="00215AA8"/>
    <w:rsid w:val="00215B45"/>
    <w:rsid w:val="00215BCF"/>
    <w:rsid w:val="002163B7"/>
    <w:rsid w:val="002165B3"/>
    <w:rsid w:val="002166E1"/>
    <w:rsid w:val="00216A2F"/>
    <w:rsid w:val="00216B44"/>
    <w:rsid w:val="00216D17"/>
    <w:rsid w:val="00216D1B"/>
    <w:rsid w:val="00216DC8"/>
    <w:rsid w:val="00217093"/>
    <w:rsid w:val="002177D1"/>
    <w:rsid w:val="00217B51"/>
    <w:rsid w:val="0022004D"/>
    <w:rsid w:val="0022081F"/>
    <w:rsid w:val="00220A0A"/>
    <w:rsid w:val="0022110D"/>
    <w:rsid w:val="00221191"/>
    <w:rsid w:val="00221246"/>
    <w:rsid w:val="002212E6"/>
    <w:rsid w:val="002214E2"/>
    <w:rsid w:val="0022199E"/>
    <w:rsid w:val="00221BC3"/>
    <w:rsid w:val="00221D47"/>
    <w:rsid w:val="00222103"/>
    <w:rsid w:val="0022263C"/>
    <w:rsid w:val="002228DB"/>
    <w:rsid w:val="00222AA1"/>
    <w:rsid w:val="00222E31"/>
    <w:rsid w:val="00222F38"/>
    <w:rsid w:val="00222F58"/>
    <w:rsid w:val="00223898"/>
    <w:rsid w:val="00223937"/>
    <w:rsid w:val="0022393F"/>
    <w:rsid w:val="00223ADD"/>
    <w:rsid w:val="00223B1F"/>
    <w:rsid w:val="00223B6B"/>
    <w:rsid w:val="00223C8A"/>
    <w:rsid w:val="00224093"/>
    <w:rsid w:val="002240F3"/>
    <w:rsid w:val="00224230"/>
    <w:rsid w:val="00224AFD"/>
    <w:rsid w:val="00224ED8"/>
    <w:rsid w:val="00225D18"/>
    <w:rsid w:val="00225D42"/>
    <w:rsid w:val="00225E82"/>
    <w:rsid w:val="00226B00"/>
    <w:rsid w:val="00226F32"/>
    <w:rsid w:val="00227133"/>
    <w:rsid w:val="0022757C"/>
    <w:rsid w:val="0022789E"/>
    <w:rsid w:val="002278A1"/>
    <w:rsid w:val="00227BDC"/>
    <w:rsid w:val="002300B0"/>
    <w:rsid w:val="002301F5"/>
    <w:rsid w:val="00230BA5"/>
    <w:rsid w:val="00230CD0"/>
    <w:rsid w:val="00230DF2"/>
    <w:rsid w:val="002317D9"/>
    <w:rsid w:val="002318DD"/>
    <w:rsid w:val="002324EA"/>
    <w:rsid w:val="002324EF"/>
    <w:rsid w:val="0023288F"/>
    <w:rsid w:val="00232BCA"/>
    <w:rsid w:val="00232C28"/>
    <w:rsid w:val="00232D3F"/>
    <w:rsid w:val="0023391A"/>
    <w:rsid w:val="00233DDC"/>
    <w:rsid w:val="002340A0"/>
    <w:rsid w:val="0023461A"/>
    <w:rsid w:val="002348D6"/>
    <w:rsid w:val="0023493F"/>
    <w:rsid w:val="0023509F"/>
    <w:rsid w:val="00235101"/>
    <w:rsid w:val="00235292"/>
    <w:rsid w:val="0023555B"/>
    <w:rsid w:val="00235A9B"/>
    <w:rsid w:val="00236598"/>
    <w:rsid w:val="0023695E"/>
    <w:rsid w:val="00236B24"/>
    <w:rsid w:val="00236E3D"/>
    <w:rsid w:val="00236F88"/>
    <w:rsid w:val="00237099"/>
    <w:rsid w:val="002370D1"/>
    <w:rsid w:val="002370FA"/>
    <w:rsid w:val="002372F4"/>
    <w:rsid w:val="00237813"/>
    <w:rsid w:val="00237B45"/>
    <w:rsid w:val="00237B84"/>
    <w:rsid w:val="00237FDE"/>
    <w:rsid w:val="0024037F"/>
    <w:rsid w:val="0024076B"/>
    <w:rsid w:val="00240E21"/>
    <w:rsid w:val="002413A5"/>
    <w:rsid w:val="00241954"/>
    <w:rsid w:val="00241AA7"/>
    <w:rsid w:val="00241BC4"/>
    <w:rsid w:val="00241DB8"/>
    <w:rsid w:val="00241E07"/>
    <w:rsid w:val="00242E16"/>
    <w:rsid w:val="00242E6C"/>
    <w:rsid w:val="00243106"/>
    <w:rsid w:val="002434C5"/>
    <w:rsid w:val="0024393E"/>
    <w:rsid w:val="00244284"/>
    <w:rsid w:val="002448AC"/>
    <w:rsid w:val="002448AF"/>
    <w:rsid w:val="00244CCF"/>
    <w:rsid w:val="00244F80"/>
    <w:rsid w:val="0024551D"/>
    <w:rsid w:val="0024582E"/>
    <w:rsid w:val="00245AC0"/>
    <w:rsid w:val="00245BBA"/>
    <w:rsid w:val="00245CAE"/>
    <w:rsid w:val="00245EBC"/>
    <w:rsid w:val="00246209"/>
    <w:rsid w:val="00246230"/>
    <w:rsid w:val="002464DC"/>
    <w:rsid w:val="002465BC"/>
    <w:rsid w:val="00246817"/>
    <w:rsid w:val="002468B3"/>
    <w:rsid w:val="002469BC"/>
    <w:rsid w:val="00246A15"/>
    <w:rsid w:val="00246A6A"/>
    <w:rsid w:val="00246ACB"/>
    <w:rsid w:val="00246B48"/>
    <w:rsid w:val="00246CA2"/>
    <w:rsid w:val="002478C5"/>
    <w:rsid w:val="00247E26"/>
    <w:rsid w:val="002501F8"/>
    <w:rsid w:val="0025034E"/>
    <w:rsid w:val="002509BA"/>
    <w:rsid w:val="00250A98"/>
    <w:rsid w:val="00250AC1"/>
    <w:rsid w:val="00250E3D"/>
    <w:rsid w:val="002515DD"/>
    <w:rsid w:val="0025164B"/>
    <w:rsid w:val="002518D6"/>
    <w:rsid w:val="00251934"/>
    <w:rsid w:val="00251CE1"/>
    <w:rsid w:val="0025259E"/>
    <w:rsid w:val="00252779"/>
    <w:rsid w:val="002528DC"/>
    <w:rsid w:val="00252DCE"/>
    <w:rsid w:val="00252FA6"/>
    <w:rsid w:val="002530DB"/>
    <w:rsid w:val="00253AC7"/>
    <w:rsid w:val="00253BDE"/>
    <w:rsid w:val="00253EA5"/>
    <w:rsid w:val="00253ECA"/>
    <w:rsid w:val="00253FBF"/>
    <w:rsid w:val="002546AD"/>
    <w:rsid w:val="002546F6"/>
    <w:rsid w:val="00254CCC"/>
    <w:rsid w:val="00255306"/>
    <w:rsid w:val="00255421"/>
    <w:rsid w:val="00255C11"/>
    <w:rsid w:val="00255F46"/>
    <w:rsid w:val="002560A1"/>
    <w:rsid w:val="002564D1"/>
    <w:rsid w:val="00256723"/>
    <w:rsid w:val="00256C5E"/>
    <w:rsid w:val="00256EC8"/>
    <w:rsid w:val="0025709D"/>
    <w:rsid w:val="002572DC"/>
    <w:rsid w:val="00257606"/>
    <w:rsid w:val="00257C4C"/>
    <w:rsid w:val="00257EA7"/>
    <w:rsid w:val="00257EDD"/>
    <w:rsid w:val="002603C2"/>
    <w:rsid w:val="002616BB"/>
    <w:rsid w:val="002619F9"/>
    <w:rsid w:val="00261B66"/>
    <w:rsid w:val="0026291E"/>
    <w:rsid w:val="00262B9D"/>
    <w:rsid w:val="0026305C"/>
    <w:rsid w:val="002635F1"/>
    <w:rsid w:val="0026367E"/>
    <w:rsid w:val="00264860"/>
    <w:rsid w:val="00264A30"/>
    <w:rsid w:val="002651A0"/>
    <w:rsid w:val="00266120"/>
    <w:rsid w:val="00266BCA"/>
    <w:rsid w:val="002674A5"/>
    <w:rsid w:val="002674C6"/>
    <w:rsid w:val="00267646"/>
    <w:rsid w:val="0026767C"/>
    <w:rsid w:val="00267E83"/>
    <w:rsid w:val="002701DA"/>
    <w:rsid w:val="0027027C"/>
    <w:rsid w:val="00270351"/>
    <w:rsid w:val="002703AE"/>
    <w:rsid w:val="00270402"/>
    <w:rsid w:val="0027078F"/>
    <w:rsid w:val="00270930"/>
    <w:rsid w:val="002709D7"/>
    <w:rsid w:val="00270ACB"/>
    <w:rsid w:val="00270DCC"/>
    <w:rsid w:val="00270F02"/>
    <w:rsid w:val="00271781"/>
    <w:rsid w:val="00271A7E"/>
    <w:rsid w:val="00271C28"/>
    <w:rsid w:val="00271E2B"/>
    <w:rsid w:val="00271F26"/>
    <w:rsid w:val="002722CD"/>
    <w:rsid w:val="002728F8"/>
    <w:rsid w:val="00272B65"/>
    <w:rsid w:val="00272C4A"/>
    <w:rsid w:val="00272C96"/>
    <w:rsid w:val="00273094"/>
    <w:rsid w:val="0027311F"/>
    <w:rsid w:val="002738D3"/>
    <w:rsid w:val="00273A60"/>
    <w:rsid w:val="00274353"/>
    <w:rsid w:val="0027479F"/>
    <w:rsid w:val="0027483D"/>
    <w:rsid w:val="002748A3"/>
    <w:rsid w:val="00274C7F"/>
    <w:rsid w:val="00274F47"/>
    <w:rsid w:val="002753D7"/>
    <w:rsid w:val="0027589B"/>
    <w:rsid w:val="0027593D"/>
    <w:rsid w:val="00275A41"/>
    <w:rsid w:val="00275C95"/>
    <w:rsid w:val="00275D21"/>
    <w:rsid w:val="00276272"/>
    <w:rsid w:val="00276500"/>
    <w:rsid w:val="0027659B"/>
    <w:rsid w:val="00276980"/>
    <w:rsid w:val="002769C9"/>
    <w:rsid w:val="002769F7"/>
    <w:rsid w:val="00276CB2"/>
    <w:rsid w:val="00276DE4"/>
    <w:rsid w:val="00276FCF"/>
    <w:rsid w:val="00277052"/>
    <w:rsid w:val="00277AC4"/>
    <w:rsid w:val="00277BE7"/>
    <w:rsid w:val="00277CE4"/>
    <w:rsid w:val="0028023D"/>
    <w:rsid w:val="0028128D"/>
    <w:rsid w:val="002826B7"/>
    <w:rsid w:val="002826E4"/>
    <w:rsid w:val="00282AE5"/>
    <w:rsid w:val="0028302E"/>
    <w:rsid w:val="00283109"/>
    <w:rsid w:val="0028384D"/>
    <w:rsid w:val="00283AE6"/>
    <w:rsid w:val="00283C70"/>
    <w:rsid w:val="00283CC0"/>
    <w:rsid w:val="00283FBE"/>
    <w:rsid w:val="00284335"/>
    <w:rsid w:val="002848AB"/>
    <w:rsid w:val="00284DB6"/>
    <w:rsid w:val="00284E96"/>
    <w:rsid w:val="002851B9"/>
    <w:rsid w:val="00285594"/>
    <w:rsid w:val="00285962"/>
    <w:rsid w:val="00285B54"/>
    <w:rsid w:val="00285E8E"/>
    <w:rsid w:val="002867D5"/>
    <w:rsid w:val="00286D2A"/>
    <w:rsid w:val="0028725A"/>
    <w:rsid w:val="00287294"/>
    <w:rsid w:val="00287517"/>
    <w:rsid w:val="0028751A"/>
    <w:rsid w:val="002876B6"/>
    <w:rsid w:val="00287E91"/>
    <w:rsid w:val="00287EB9"/>
    <w:rsid w:val="00287F4D"/>
    <w:rsid w:val="0029083D"/>
    <w:rsid w:val="0029098C"/>
    <w:rsid w:val="002909BA"/>
    <w:rsid w:val="00290BEC"/>
    <w:rsid w:val="00290CD2"/>
    <w:rsid w:val="00290D12"/>
    <w:rsid w:val="00291336"/>
    <w:rsid w:val="0029141E"/>
    <w:rsid w:val="00291588"/>
    <w:rsid w:val="0029195D"/>
    <w:rsid w:val="002919A0"/>
    <w:rsid w:val="00291CDD"/>
    <w:rsid w:val="00291DA0"/>
    <w:rsid w:val="00292018"/>
    <w:rsid w:val="0029208B"/>
    <w:rsid w:val="00292B19"/>
    <w:rsid w:val="00292E6D"/>
    <w:rsid w:val="00293294"/>
    <w:rsid w:val="0029333B"/>
    <w:rsid w:val="002933D0"/>
    <w:rsid w:val="0029342A"/>
    <w:rsid w:val="00293489"/>
    <w:rsid w:val="00293540"/>
    <w:rsid w:val="0029393D"/>
    <w:rsid w:val="00293DC6"/>
    <w:rsid w:val="00294199"/>
    <w:rsid w:val="002941C7"/>
    <w:rsid w:val="00294294"/>
    <w:rsid w:val="0029435D"/>
    <w:rsid w:val="00294422"/>
    <w:rsid w:val="002946BC"/>
    <w:rsid w:val="002949BD"/>
    <w:rsid w:val="00294D4A"/>
    <w:rsid w:val="00294E7B"/>
    <w:rsid w:val="00295093"/>
    <w:rsid w:val="002953AD"/>
    <w:rsid w:val="00295572"/>
    <w:rsid w:val="002956F6"/>
    <w:rsid w:val="0029574B"/>
    <w:rsid w:val="0029579C"/>
    <w:rsid w:val="00295B13"/>
    <w:rsid w:val="002960FC"/>
    <w:rsid w:val="002967D0"/>
    <w:rsid w:val="00296896"/>
    <w:rsid w:val="0029738A"/>
    <w:rsid w:val="002A00A2"/>
    <w:rsid w:val="002A0383"/>
    <w:rsid w:val="002A0837"/>
    <w:rsid w:val="002A0D05"/>
    <w:rsid w:val="002A11BF"/>
    <w:rsid w:val="002A1BEC"/>
    <w:rsid w:val="002A1C89"/>
    <w:rsid w:val="002A1EBA"/>
    <w:rsid w:val="002A2018"/>
    <w:rsid w:val="002A2231"/>
    <w:rsid w:val="002A2800"/>
    <w:rsid w:val="002A28F8"/>
    <w:rsid w:val="002A2A8E"/>
    <w:rsid w:val="002A2B0B"/>
    <w:rsid w:val="002A3024"/>
    <w:rsid w:val="002A3506"/>
    <w:rsid w:val="002A38F0"/>
    <w:rsid w:val="002A39D1"/>
    <w:rsid w:val="002A3A76"/>
    <w:rsid w:val="002A3B1D"/>
    <w:rsid w:val="002A3B49"/>
    <w:rsid w:val="002A3E3A"/>
    <w:rsid w:val="002A40B3"/>
    <w:rsid w:val="002A429A"/>
    <w:rsid w:val="002A4548"/>
    <w:rsid w:val="002A490A"/>
    <w:rsid w:val="002A4928"/>
    <w:rsid w:val="002A4A1A"/>
    <w:rsid w:val="002A4BDD"/>
    <w:rsid w:val="002A4CFF"/>
    <w:rsid w:val="002A4D63"/>
    <w:rsid w:val="002A54C7"/>
    <w:rsid w:val="002A5522"/>
    <w:rsid w:val="002A5731"/>
    <w:rsid w:val="002A5F7E"/>
    <w:rsid w:val="002A5FC7"/>
    <w:rsid w:val="002A60A2"/>
    <w:rsid w:val="002A6F91"/>
    <w:rsid w:val="002A764D"/>
    <w:rsid w:val="002A76EB"/>
    <w:rsid w:val="002A78B4"/>
    <w:rsid w:val="002A7CCF"/>
    <w:rsid w:val="002B01C9"/>
    <w:rsid w:val="002B04C8"/>
    <w:rsid w:val="002B0667"/>
    <w:rsid w:val="002B069D"/>
    <w:rsid w:val="002B0A1C"/>
    <w:rsid w:val="002B0A55"/>
    <w:rsid w:val="002B17D7"/>
    <w:rsid w:val="002B19A0"/>
    <w:rsid w:val="002B1B52"/>
    <w:rsid w:val="002B1B95"/>
    <w:rsid w:val="002B238E"/>
    <w:rsid w:val="002B23D6"/>
    <w:rsid w:val="002B2488"/>
    <w:rsid w:val="002B2CBD"/>
    <w:rsid w:val="002B2FC5"/>
    <w:rsid w:val="002B2FED"/>
    <w:rsid w:val="002B302C"/>
    <w:rsid w:val="002B3162"/>
    <w:rsid w:val="002B3AE5"/>
    <w:rsid w:val="002B3C35"/>
    <w:rsid w:val="002B413D"/>
    <w:rsid w:val="002B4930"/>
    <w:rsid w:val="002B4FD7"/>
    <w:rsid w:val="002B5C04"/>
    <w:rsid w:val="002B5CB3"/>
    <w:rsid w:val="002B600D"/>
    <w:rsid w:val="002B66BA"/>
    <w:rsid w:val="002B66E5"/>
    <w:rsid w:val="002B6768"/>
    <w:rsid w:val="002B6A1B"/>
    <w:rsid w:val="002B6BA0"/>
    <w:rsid w:val="002B6C55"/>
    <w:rsid w:val="002B726B"/>
    <w:rsid w:val="002B7F68"/>
    <w:rsid w:val="002C0151"/>
    <w:rsid w:val="002C050F"/>
    <w:rsid w:val="002C08C7"/>
    <w:rsid w:val="002C0C02"/>
    <w:rsid w:val="002C0DB1"/>
    <w:rsid w:val="002C0DC2"/>
    <w:rsid w:val="002C166A"/>
    <w:rsid w:val="002C218E"/>
    <w:rsid w:val="002C234F"/>
    <w:rsid w:val="002C2488"/>
    <w:rsid w:val="002C286B"/>
    <w:rsid w:val="002C2A87"/>
    <w:rsid w:val="002C2D4E"/>
    <w:rsid w:val="002C2DC3"/>
    <w:rsid w:val="002C2E48"/>
    <w:rsid w:val="002C35BF"/>
    <w:rsid w:val="002C382F"/>
    <w:rsid w:val="002C3857"/>
    <w:rsid w:val="002C3984"/>
    <w:rsid w:val="002C41B9"/>
    <w:rsid w:val="002C4688"/>
    <w:rsid w:val="002C5016"/>
    <w:rsid w:val="002C5212"/>
    <w:rsid w:val="002C5338"/>
    <w:rsid w:val="002C5F3E"/>
    <w:rsid w:val="002C63AC"/>
    <w:rsid w:val="002C66C5"/>
    <w:rsid w:val="002C6762"/>
    <w:rsid w:val="002C6952"/>
    <w:rsid w:val="002C6ACF"/>
    <w:rsid w:val="002C6FDA"/>
    <w:rsid w:val="002C7591"/>
    <w:rsid w:val="002C76A1"/>
    <w:rsid w:val="002C7B53"/>
    <w:rsid w:val="002C7B8E"/>
    <w:rsid w:val="002C7C7C"/>
    <w:rsid w:val="002C7EE8"/>
    <w:rsid w:val="002D05DB"/>
    <w:rsid w:val="002D0659"/>
    <w:rsid w:val="002D09C1"/>
    <w:rsid w:val="002D0E3C"/>
    <w:rsid w:val="002D1136"/>
    <w:rsid w:val="002D137B"/>
    <w:rsid w:val="002D16B9"/>
    <w:rsid w:val="002D1C23"/>
    <w:rsid w:val="002D1E83"/>
    <w:rsid w:val="002D2197"/>
    <w:rsid w:val="002D2225"/>
    <w:rsid w:val="002D2520"/>
    <w:rsid w:val="002D28CB"/>
    <w:rsid w:val="002D2C41"/>
    <w:rsid w:val="002D2F29"/>
    <w:rsid w:val="002D30A4"/>
    <w:rsid w:val="002D3369"/>
    <w:rsid w:val="002D34CF"/>
    <w:rsid w:val="002D3D8F"/>
    <w:rsid w:val="002D3DA1"/>
    <w:rsid w:val="002D4104"/>
    <w:rsid w:val="002D42F8"/>
    <w:rsid w:val="002D532B"/>
    <w:rsid w:val="002D5591"/>
    <w:rsid w:val="002D5942"/>
    <w:rsid w:val="002D5A39"/>
    <w:rsid w:val="002D5E8C"/>
    <w:rsid w:val="002D5EEB"/>
    <w:rsid w:val="002D6266"/>
    <w:rsid w:val="002D62DE"/>
    <w:rsid w:val="002D6874"/>
    <w:rsid w:val="002D79AE"/>
    <w:rsid w:val="002D7AC5"/>
    <w:rsid w:val="002D7CF3"/>
    <w:rsid w:val="002D7FB5"/>
    <w:rsid w:val="002E008A"/>
    <w:rsid w:val="002E0415"/>
    <w:rsid w:val="002E09B7"/>
    <w:rsid w:val="002E0A08"/>
    <w:rsid w:val="002E0B87"/>
    <w:rsid w:val="002E0CBA"/>
    <w:rsid w:val="002E0E98"/>
    <w:rsid w:val="002E11EB"/>
    <w:rsid w:val="002E166A"/>
    <w:rsid w:val="002E180A"/>
    <w:rsid w:val="002E1E14"/>
    <w:rsid w:val="002E2484"/>
    <w:rsid w:val="002E2581"/>
    <w:rsid w:val="002E2593"/>
    <w:rsid w:val="002E2757"/>
    <w:rsid w:val="002E295D"/>
    <w:rsid w:val="002E3517"/>
    <w:rsid w:val="002E3844"/>
    <w:rsid w:val="002E39E6"/>
    <w:rsid w:val="002E3D07"/>
    <w:rsid w:val="002E41D7"/>
    <w:rsid w:val="002E4B3E"/>
    <w:rsid w:val="002E594A"/>
    <w:rsid w:val="002E62D0"/>
    <w:rsid w:val="002E6A4B"/>
    <w:rsid w:val="002E6D52"/>
    <w:rsid w:val="002E6EB4"/>
    <w:rsid w:val="002E6F9E"/>
    <w:rsid w:val="002E7478"/>
    <w:rsid w:val="002E7920"/>
    <w:rsid w:val="002E7996"/>
    <w:rsid w:val="002F0110"/>
    <w:rsid w:val="002F0A29"/>
    <w:rsid w:val="002F0C86"/>
    <w:rsid w:val="002F118E"/>
    <w:rsid w:val="002F12ED"/>
    <w:rsid w:val="002F1824"/>
    <w:rsid w:val="002F1B06"/>
    <w:rsid w:val="002F1B07"/>
    <w:rsid w:val="002F1C03"/>
    <w:rsid w:val="002F20A0"/>
    <w:rsid w:val="002F2353"/>
    <w:rsid w:val="002F23DA"/>
    <w:rsid w:val="002F25F9"/>
    <w:rsid w:val="002F2D57"/>
    <w:rsid w:val="002F3511"/>
    <w:rsid w:val="002F3786"/>
    <w:rsid w:val="002F3AFD"/>
    <w:rsid w:val="002F3B93"/>
    <w:rsid w:val="002F3D5C"/>
    <w:rsid w:val="002F3E7E"/>
    <w:rsid w:val="002F3F80"/>
    <w:rsid w:val="002F409F"/>
    <w:rsid w:val="002F42E4"/>
    <w:rsid w:val="002F443C"/>
    <w:rsid w:val="002F4ACF"/>
    <w:rsid w:val="002F4CB4"/>
    <w:rsid w:val="002F4CF1"/>
    <w:rsid w:val="002F4D38"/>
    <w:rsid w:val="002F5127"/>
    <w:rsid w:val="002F51BA"/>
    <w:rsid w:val="002F57E0"/>
    <w:rsid w:val="002F5891"/>
    <w:rsid w:val="002F5DF7"/>
    <w:rsid w:val="002F6372"/>
    <w:rsid w:val="002F6C4C"/>
    <w:rsid w:val="002F6C9C"/>
    <w:rsid w:val="002F71C8"/>
    <w:rsid w:val="002F753F"/>
    <w:rsid w:val="002F78C2"/>
    <w:rsid w:val="002F79E4"/>
    <w:rsid w:val="002F7C75"/>
    <w:rsid w:val="002F7E28"/>
    <w:rsid w:val="002F7F41"/>
    <w:rsid w:val="00300029"/>
    <w:rsid w:val="00300084"/>
    <w:rsid w:val="00300423"/>
    <w:rsid w:val="00300A17"/>
    <w:rsid w:val="00300D7F"/>
    <w:rsid w:val="00301429"/>
    <w:rsid w:val="00301619"/>
    <w:rsid w:val="00301D2E"/>
    <w:rsid w:val="0030250B"/>
    <w:rsid w:val="00302822"/>
    <w:rsid w:val="00302C10"/>
    <w:rsid w:val="00302E14"/>
    <w:rsid w:val="003030F8"/>
    <w:rsid w:val="00303903"/>
    <w:rsid w:val="00303D38"/>
    <w:rsid w:val="0030425E"/>
    <w:rsid w:val="003042D7"/>
    <w:rsid w:val="00304532"/>
    <w:rsid w:val="00304712"/>
    <w:rsid w:val="00304FD6"/>
    <w:rsid w:val="00305049"/>
    <w:rsid w:val="003055D5"/>
    <w:rsid w:val="00305834"/>
    <w:rsid w:val="00305899"/>
    <w:rsid w:val="00305BDE"/>
    <w:rsid w:val="00305C91"/>
    <w:rsid w:val="00306144"/>
    <w:rsid w:val="003061E8"/>
    <w:rsid w:val="003065C1"/>
    <w:rsid w:val="0030660A"/>
    <w:rsid w:val="003066DB"/>
    <w:rsid w:val="003068AD"/>
    <w:rsid w:val="00307125"/>
    <w:rsid w:val="003077DB"/>
    <w:rsid w:val="00307C5E"/>
    <w:rsid w:val="0031076F"/>
    <w:rsid w:val="00310BAC"/>
    <w:rsid w:val="00310C09"/>
    <w:rsid w:val="00310C59"/>
    <w:rsid w:val="0031149A"/>
    <w:rsid w:val="003117EF"/>
    <w:rsid w:val="0031266C"/>
    <w:rsid w:val="00312CCD"/>
    <w:rsid w:val="0031327B"/>
    <w:rsid w:val="00313429"/>
    <w:rsid w:val="00313785"/>
    <w:rsid w:val="00313A48"/>
    <w:rsid w:val="00313A52"/>
    <w:rsid w:val="00313CAF"/>
    <w:rsid w:val="003142C8"/>
    <w:rsid w:val="00314A85"/>
    <w:rsid w:val="00314BD2"/>
    <w:rsid w:val="00314FCF"/>
    <w:rsid w:val="00314FF3"/>
    <w:rsid w:val="00315158"/>
    <w:rsid w:val="00315B71"/>
    <w:rsid w:val="00315B86"/>
    <w:rsid w:val="00315DDA"/>
    <w:rsid w:val="00315EA0"/>
    <w:rsid w:val="00315FC8"/>
    <w:rsid w:val="003163DE"/>
    <w:rsid w:val="00316456"/>
    <w:rsid w:val="003164D3"/>
    <w:rsid w:val="003166EE"/>
    <w:rsid w:val="00316980"/>
    <w:rsid w:val="00316BE1"/>
    <w:rsid w:val="00316D29"/>
    <w:rsid w:val="00316D39"/>
    <w:rsid w:val="00316E31"/>
    <w:rsid w:val="00316F15"/>
    <w:rsid w:val="003173C0"/>
    <w:rsid w:val="00317482"/>
    <w:rsid w:val="0031797B"/>
    <w:rsid w:val="00317A50"/>
    <w:rsid w:val="00317EB7"/>
    <w:rsid w:val="0032014B"/>
    <w:rsid w:val="003202B4"/>
    <w:rsid w:val="0032034C"/>
    <w:rsid w:val="003203A4"/>
    <w:rsid w:val="003205E7"/>
    <w:rsid w:val="00320C5F"/>
    <w:rsid w:val="00320E67"/>
    <w:rsid w:val="0032169E"/>
    <w:rsid w:val="00321843"/>
    <w:rsid w:val="00321C30"/>
    <w:rsid w:val="00322485"/>
    <w:rsid w:val="00322603"/>
    <w:rsid w:val="0032320A"/>
    <w:rsid w:val="0032363D"/>
    <w:rsid w:val="0032377E"/>
    <w:rsid w:val="00323C18"/>
    <w:rsid w:val="00323C58"/>
    <w:rsid w:val="0032429D"/>
    <w:rsid w:val="0032453D"/>
    <w:rsid w:val="00324689"/>
    <w:rsid w:val="00324F18"/>
    <w:rsid w:val="00324F1C"/>
    <w:rsid w:val="003250B5"/>
    <w:rsid w:val="003253FD"/>
    <w:rsid w:val="00325594"/>
    <w:rsid w:val="00325867"/>
    <w:rsid w:val="00325B67"/>
    <w:rsid w:val="00326487"/>
    <w:rsid w:val="003265B4"/>
    <w:rsid w:val="00326821"/>
    <w:rsid w:val="00326AFC"/>
    <w:rsid w:val="00326C08"/>
    <w:rsid w:val="003270AF"/>
    <w:rsid w:val="003273DA"/>
    <w:rsid w:val="0033074E"/>
    <w:rsid w:val="0033091F"/>
    <w:rsid w:val="003314EA"/>
    <w:rsid w:val="003315BC"/>
    <w:rsid w:val="003316F6"/>
    <w:rsid w:val="00331A7B"/>
    <w:rsid w:val="00332674"/>
    <w:rsid w:val="00332C87"/>
    <w:rsid w:val="00332FB8"/>
    <w:rsid w:val="00333372"/>
    <w:rsid w:val="003335F4"/>
    <w:rsid w:val="00333743"/>
    <w:rsid w:val="00333748"/>
    <w:rsid w:val="00333787"/>
    <w:rsid w:val="0033393F"/>
    <w:rsid w:val="00333C46"/>
    <w:rsid w:val="003341F2"/>
    <w:rsid w:val="0033443C"/>
    <w:rsid w:val="00334C89"/>
    <w:rsid w:val="003354CC"/>
    <w:rsid w:val="00335DE8"/>
    <w:rsid w:val="00335F75"/>
    <w:rsid w:val="003363E3"/>
    <w:rsid w:val="0033646D"/>
    <w:rsid w:val="00336601"/>
    <w:rsid w:val="003366BB"/>
    <w:rsid w:val="00336BBB"/>
    <w:rsid w:val="00336D74"/>
    <w:rsid w:val="003372B6"/>
    <w:rsid w:val="003374E9"/>
    <w:rsid w:val="0034016C"/>
    <w:rsid w:val="0034042A"/>
    <w:rsid w:val="0034067A"/>
    <w:rsid w:val="0034092B"/>
    <w:rsid w:val="00340BC0"/>
    <w:rsid w:val="00340DA3"/>
    <w:rsid w:val="0034101A"/>
    <w:rsid w:val="00341234"/>
    <w:rsid w:val="003417D6"/>
    <w:rsid w:val="00342442"/>
    <w:rsid w:val="003426B0"/>
    <w:rsid w:val="0034298D"/>
    <w:rsid w:val="00342ADA"/>
    <w:rsid w:val="00342DF8"/>
    <w:rsid w:val="00342F00"/>
    <w:rsid w:val="00343351"/>
    <w:rsid w:val="00343735"/>
    <w:rsid w:val="003439E9"/>
    <w:rsid w:val="003448A5"/>
    <w:rsid w:val="003450EB"/>
    <w:rsid w:val="00345668"/>
    <w:rsid w:val="0034587F"/>
    <w:rsid w:val="0034596C"/>
    <w:rsid w:val="00345A29"/>
    <w:rsid w:val="00345CA4"/>
    <w:rsid w:val="00346051"/>
    <w:rsid w:val="0034607E"/>
    <w:rsid w:val="00346724"/>
    <w:rsid w:val="00346732"/>
    <w:rsid w:val="003469DA"/>
    <w:rsid w:val="00346D19"/>
    <w:rsid w:val="00346D34"/>
    <w:rsid w:val="00346F95"/>
    <w:rsid w:val="003472DA"/>
    <w:rsid w:val="0034736E"/>
    <w:rsid w:val="00347592"/>
    <w:rsid w:val="003500D5"/>
    <w:rsid w:val="00350641"/>
    <w:rsid w:val="003508D8"/>
    <w:rsid w:val="0035091D"/>
    <w:rsid w:val="00350ADC"/>
    <w:rsid w:val="003510F3"/>
    <w:rsid w:val="0035127C"/>
    <w:rsid w:val="003512CE"/>
    <w:rsid w:val="003519BD"/>
    <w:rsid w:val="00351CB7"/>
    <w:rsid w:val="00352CED"/>
    <w:rsid w:val="00352D97"/>
    <w:rsid w:val="003533A7"/>
    <w:rsid w:val="00353609"/>
    <w:rsid w:val="003539DC"/>
    <w:rsid w:val="003541D4"/>
    <w:rsid w:val="00354209"/>
    <w:rsid w:val="00354877"/>
    <w:rsid w:val="003549F7"/>
    <w:rsid w:val="003556CA"/>
    <w:rsid w:val="0035589A"/>
    <w:rsid w:val="003558D7"/>
    <w:rsid w:val="00355A93"/>
    <w:rsid w:val="00355E54"/>
    <w:rsid w:val="00355F68"/>
    <w:rsid w:val="00355FCE"/>
    <w:rsid w:val="003560BE"/>
    <w:rsid w:val="003560D4"/>
    <w:rsid w:val="00356152"/>
    <w:rsid w:val="00356301"/>
    <w:rsid w:val="00356745"/>
    <w:rsid w:val="00356C30"/>
    <w:rsid w:val="0035761D"/>
    <w:rsid w:val="00357637"/>
    <w:rsid w:val="003578FA"/>
    <w:rsid w:val="00357914"/>
    <w:rsid w:val="00357A54"/>
    <w:rsid w:val="00357CCB"/>
    <w:rsid w:val="00357D00"/>
    <w:rsid w:val="00357FA3"/>
    <w:rsid w:val="003602CC"/>
    <w:rsid w:val="003607BD"/>
    <w:rsid w:val="00360827"/>
    <w:rsid w:val="003608BA"/>
    <w:rsid w:val="00360D2A"/>
    <w:rsid w:val="00361066"/>
    <w:rsid w:val="0036195C"/>
    <w:rsid w:val="0036198F"/>
    <w:rsid w:val="00361E81"/>
    <w:rsid w:val="00362243"/>
    <w:rsid w:val="003623AC"/>
    <w:rsid w:val="00362492"/>
    <w:rsid w:val="00362CF3"/>
    <w:rsid w:val="00362DCA"/>
    <w:rsid w:val="00363569"/>
    <w:rsid w:val="00363946"/>
    <w:rsid w:val="003639B6"/>
    <w:rsid w:val="00363ACB"/>
    <w:rsid w:val="00363DD8"/>
    <w:rsid w:val="00363DDA"/>
    <w:rsid w:val="00363E1B"/>
    <w:rsid w:val="003659E0"/>
    <w:rsid w:val="003669AD"/>
    <w:rsid w:val="00366C43"/>
    <w:rsid w:val="00366EA9"/>
    <w:rsid w:val="00367611"/>
    <w:rsid w:val="00367642"/>
    <w:rsid w:val="00367C7C"/>
    <w:rsid w:val="00367D15"/>
    <w:rsid w:val="00367EB2"/>
    <w:rsid w:val="003701CC"/>
    <w:rsid w:val="00370608"/>
    <w:rsid w:val="00370E6C"/>
    <w:rsid w:val="00370FFB"/>
    <w:rsid w:val="003713C4"/>
    <w:rsid w:val="0037154F"/>
    <w:rsid w:val="0037161F"/>
    <w:rsid w:val="00371BF5"/>
    <w:rsid w:val="003721B8"/>
    <w:rsid w:val="003729E1"/>
    <w:rsid w:val="00372D22"/>
    <w:rsid w:val="00372E51"/>
    <w:rsid w:val="00373033"/>
    <w:rsid w:val="00373168"/>
    <w:rsid w:val="00373236"/>
    <w:rsid w:val="003736A7"/>
    <w:rsid w:val="0037378F"/>
    <w:rsid w:val="00373A84"/>
    <w:rsid w:val="00373E32"/>
    <w:rsid w:val="00374059"/>
    <w:rsid w:val="00374095"/>
    <w:rsid w:val="00374293"/>
    <w:rsid w:val="003744A0"/>
    <w:rsid w:val="00374B28"/>
    <w:rsid w:val="003752C7"/>
    <w:rsid w:val="003754C5"/>
    <w:rsid w:val="0037565E"/>
    <w:rsid w:val="0037589C"/>
    <w:rsid w:val="0037594B"/>
    <w:rsid w:val="00376C72"/>
    <w:rsid w:val="00376DEE"/>
    <w:rsid w:val="003773E6"/>
    <w:rsid w:val="00377891"/>
    <w:rsid w:val="00377899"/>
    <w:rsid w:val="00377A57"/>
    <w:rsid w:val="00380948"/>
    <w:rsid w:val="00380A5E"/>
    <w:rsid w:val="00380E3C"/>
    <w:rsid w:val="00380FFF"/>
    <w:rsid w:val="00381318"/>
    <w:rsid w:val="003815A9"/>
    <w:rsid w:val="00381FC6"/>
    <w:rsid w:val="003820E8"/>
    <w:rsid w:val="003828E0"/>
    <w:rsid w:val="003829DD"/>
    <w:rsid w:val="00382C8A"/>
    <w:rsid w:val="003832DB"/>
    <w:rsid w:val="0038338C"/>
    <w:rsid w:val="003838B1"/>
    <w:rsid w:val="00383E12"/>
    <w:rsid w:val="00384260"/>
    <w:rsid w:val="003844CF"/>
    <w:rsid w:val="00384924"/>
    <w:rsid w:val="003852AD"/>
    <w:rsid w:val="003856C6"/>
    <w:rsid w:val="00385940"/>
    <w:rsid w:val="003859C7"/>
    <w:rsid w:val="00385F85"/>
    <w:rsid w:val="0038609B"/>
    <w:rsid w:val="003861DC"/>
    <w:rsid w:val="0038627B"/>
    <w:rsid w:val="00386C83"/>
    <w:rsid w:val="00386DDD"/>
    <w:rsid w:val="00386FD2"/>
    <w:rsid w:val="0038702A"/>
    <w:rsid w:val="0038703B"/>
    <w:rsid w:val="003874A8"/>
    <w:rsid w:val="003876C9"/>
    <w:rsid w:val="0038791D"/>
    <w:rsid w:val="00387CE2"/>
    <w:rsid w:val="00387DEE"/>
    <w:rsid w:val="00387F88"/>
    <w:rsid w:val="0039036C"/>
    <w:rsid w:val="00391E16"/>
    <w:rsid w:val="00392134"/>
    <w:rsid w:val="0039219A"/>
    <w:rsid w:val="00392228"/>
    <w:rsid w:val="003922D3"/>
    <w:rsid w:val="003924E9"/>
    <w:rsid w:val="00392C66"/>
    <w:rsid w:val="00392F18"/>
    <w:rsid w:val="0039324D"/>
    <w:rsid w:val="003936BC"/>
    <w:rsid w:val="00393737"/>
    <w:rsid w:val="00393985"/>
    <w:rsid w:val="00393ED4"/>
    <w:rsid w:val="00393EF7"/>
    <w:rsid w:val="003941A1"/>
    <w:rsid w:val="0039473B"/>
    <w:rsid w:val="00394745"/>
    <w:rsid w:val="00394A56"/>
    <w:rsid w:val="00395536"/>
    <w:rsid w:val="0039590F"/>
    <w:rsid w:val="00395A2E"/>
    <w:rsid w:val="0039660C"/>
    <w:rsid w:val="0039661F"/>
    <w:rsid w:val="00396789"/>
    <w:rsid w:val="00396BE1"/>
    <w:rsid w:val="00396BF1"/>
    <w:rsid w:val="003976E3"/>
    <w:rsid w:val="003976E4"/>
    <w:rsid w:val="00397888"/>
    <w:rsid w:val="00397D34"/>
    <w:rsid w:val="00397E80"/>
    <w:rsid w:val="003A009A"/>
    <w:rsid w:val="003A02D3"/>
    <w:rsid w:val="003A0BF5"/>
    <w:rsid w:val="003A0CF6"/>
    <w:rsid w:val="003A11B6"/>
    <w:rsid w:val="003A12FB"/>
    <w:rsid w:val="003A16FF"/>
    <w:rsid w:val="003A2000"/>
    <w:rsid w:val="003A2016"/>
    <w:rsid w:val="003A2018"/>
    <w:rsid w:val="003A222A"/>
    <w:rsid w:val="003A2377"/>
    <w:rsid w:val="003A258A"/>
    <w:rsid w:val="003A2B3E"/>
    <w:rsid w:val="003A3790"/>
    <w:rsid w:val="003A37F9"/>
    <w:rsid w:val="003A3FCE"/>
    <w:rsid w:val="003A450E"/>
    <w:rsid w:val="003A4852"/>
    <w:rsid w:val="003A4AA8"/>
    <w:rsid w:val="003A4C8D"/>
    <w:rsid w:val="003A4E26"/>
    <w:rsid w:val="003A5021"/>
    <w:rsid w:val="003A5456"/>
    <w:rsid w:val="003A564E"/>
    <w:rsid w:val="003A5776"/>
    <w:rsid w:val="003A59AB"/>
    <w:rsid w:val="003A5BD0"/>
    <w:rsid w:val="003A5D0D"/>
    <w:rsid w:val="003A5D6E"/>
    <w:rsid w:val="003A60AC"/>
    <w:rsid w:val="003A6272"/>
    <w:rsid w:val="003A62BA"/>
    <w:rsid w:val="003A675B"/>
    <w:rsid w:val="003A6761"/>
    <w:rsid w:val="003A68C0"/>
    <w:rsid w:val="003A6B02"/>
    <w:rsid w:val="003A6B04"/>
    <w:rsid w:val="003A6C98"/>
    <w:rsid w:val="003A6CD8"/>
    <w:rsid w:val="003A6E6D"/>
    <w:rsid w:val="003A7018"/>
    <w:rsid w:val="003A72C9"/>
    <w:rsid w:val="003A764A"/>
    <w:rsid w:val="003A7763"/>
    <w:rsid w:val="003A7B9B"/>
    <w:rsid w:val="003B05C9"/>
    <w:rsid w:val="003B0689"/>
    <w:rsid w:val="003B0912"/>
    <w:rsid w:val="003B0D09"/>
    <w:rsid w:val="003B19EC"/>
    <w:rsid w:val="003B1A80"/>
    <w:rsid w:val="003B1C83"/>
    <w:rsid w:val="003B21A1"/>
    <w:rsid w:val="003B2548"/>
    <w:rsid w:val="003B2696"/>
    <w:rsid w:val="003B2973"/>
    <w:rsid w:val="003B2D82"/>
    <w:rsid w:val="003B302F"/>
    <w:rsid w:val="003B3123"/>
    <w:rsid w:val="003B31DB"/>
    <w:rsid w:val="003B3499"/>
    <w:rsid w:val="003B3592"/>
    <w:rsid w:val="003B37AB"/>
    <w:rsid w:val="003B3CB1"/>
    <w:rsid w:val="003B42B6"/>
    <w:rsid w:val="003B436F"/>
    <w:rsid w:val="003B4BB8"/>
    <w:rsid w:val="003B4F59"/>
    <w:rsid w:val="003B5362"/>
    <w:rsid w:val="003B5723"/>
    <w:rsid w:val="003B57F5"/>
    <w:rsid w:val="003B5803"/>
    <w:rsid w:val="003B580B"/>
    <w:rsid w:val="003B5A53"/>
    <w:rsid w:val="003B5C4A"/>
    <w:rsid w:val="003B600E"/>
    <w:rsid w:val="003B60E4"/>
    <w:rsid w:val="003B6116"/>
    <w:rsid w:val="003B6383"/>
    <w:rsid w:val="003B6EBD"/>
    <w:rsid w:val="003B75EE"/>
    <w:rsid w:val="003B7C86"/>
    <w:rsid w:val="003C00D4"/>
    <w:rsid w:val="003C0243"/>
    <w:rsid w:val="003C063D"/>
    <w:rsid w:val="003C0687"/>
    <w:rsid w:val="003C089B"/>
    <w:rsid w:val="003C0939"/>
    <w:rsid w:val="003C0C14"/>
    <w:rsid w:val="003C0D8E"/>
    <w:rsid w:val="003C0E10"/>
    <w:rsid w:val="003C13FB"/>
    <w:rsid w:val="003C180F"/>
    <w:rsid w:val="003C192A"/>
    <w:rsid w:val="003C1A9B"/>
    <w:rsid w:val="003C1ABD"/>
    <w:rsid w:val="003C1AD3"/>
    <w:rsid w:val="003C1F9D"/>
    <w:rsid w:val="003C1FD3"/>
    <w:rsid w:val="003C2182"/>
    <w:rsid w:val="003C2466"/>
    <w:rsid w:val="003C2486"/>
    <w:rsid w:val="003C2DFA"/>
    <w:rsid w:val="003C313A"/>
    <w:rsid w:val="003C31C3"/>
    <w:rsid w:val="003C3628"/>
    <w:rsid w:val="003C3C69"/>
    <w:rsid w:val="003C40ED"/>
    <w:rsid w:val="003C4405"/>
    <w:rsid w:val="003C46CA"/>
    <w:rsid w:val="003C4919"/>
    <w:rsid w:val="003C4A1F"/>
    <w:rsid w:val="003C4E76"/>
    <w:rsid w:val="003C4F74"/>
    <w:rsid w:val="003C4FAD"/>
    <w:rsid w:val="003C571F"/>
    <w:rsid w:val="003C5725"/>
    <w:rsid w:val="003C5921"/>
    <w:rsid w:val="003C5B20"/>
    <w:rsid w:val="003C5E84"/>
    <w:rsid w:val="003C6355"/>
    <w:rsid w:val="003C69D2"/>
    <w:rsid w:val="003C6C14"/>
    <w:rsid w:val="003C751A"/>
    <w:rsid w:val="003C753B"/>
    <w:rsid w:val="003C7805"/>
    <w:rsid w:val="003C7CF4"/>
    <w:rsid w:val="003C7E1B"/>
    <w:rsid w:val="003C7EC8"/>
    <w:rsid w:val="003C7FA2"/>
    <w:rsid w:val="003C7FEB"/>
    <w:rsid w:val="003D01AB"/>
    <w:rsid w:val="003D05B5"/>
    <w:rsid w:val="003D08EB"/>
    <w:rsid w:val="003D0A8E"/>
    <w:rsid w:val="003D17BE"/>
    <w:rsid w:val="003D1A62"/>
    <w:rsid w:val="003D2557"/>
    <w:rsid w:val="003D32B3"/>
    <w:rsid w:val="003D3420"/>
    <w:rsid w:val="003D37D7"/>
    <w:rsid w:val="003D3D60"/>
    <w:rsid w:val="003D3DCF"/>
    <w:rsid w:val="003D3ED3"/>
    <w:rsid w:val="003D4448"/>
    <w:rsid w:val="003D4555"/>
    <w:rsid w:val="003D4964"/>
    <w:rsid w:val="003D50CD"/>
    <w:rsid w:val="003D50E9"/>
    <w:rsid w:val="003D66C5"/>
    <w:rsid w:val="003D686F"/>
    <w:rsid w:val="003D7191"/>
    <w:rsid w:val="003D7253"/>
    <w:rsid w:val="003D72CA"/>
    <w:rsid w:val="003D7A3B"/>
    <w:rsid w:val="003D7F4F"/>
    <w:rsid w:val="003D7F83"/>
    <w:rsid w:val="003D7FD9"/>
    <w:rsid w:val="003E05A4"/>
    <w:rsid w:val="003E066E"/>
    <w:rsid w:val="003E0AC5"/>
    <w:rsid w:val="003E0B0F"/>
    <w:rsid w:val="003E1014"/>
    <w:rsid w:val="003E154C"/>
    <w:rsid w:val="003E177F"/>
    <w:rsid w:val="003E1E9E"/>
    <w:rsid w:val="003E20CB"/>
    <w:rsid w:val="003E22A4"/>
    <w:rsid w:val="003E26A0"/>
    <w:rsid w:val="003E2720"/>
    <w:rsid w:val="003E2844"/>
    <w:rsid w:val="003E28A1"/>
    <w:rsid w:val="003E3424"/>
    <w:rsid w:val="003E3561"/>
    <w:rsid w:val="003E39FB"/>
    <w:rsid w:val="003E3E34"/>
    <w:rsid w:val="003E3F44"/>
    <w:rsid w:val="003E3FC0"/>
    <w:rsid w:val="003E4785"/>
    <w:rsid w:val="003E4790"/>
    <w:rsid w:val="003E497E"/>
    <w:rsid w:val="003E4EE5"/>
    <w:rsid w:val="003E4F32"/>
    <w:rsid w:val="003E50F3"/>
    <w:rsid w:val="003E515B"/>
    <w:rsid w:val="003E5311"/>
    <w:rsid w:val="003E562B"/>
    <w:rsid w:val="003E563E"/>
    <w:rsid w:val="003E56F8"/>
    <w:rsid w:val="003E5DB5"/>
    <w:rsid w:val="003E637A"/>
    <w:rsid w:val="003E63EB"/>
    <w:rsid w:val="003E64FE"/>
    <w:rsid w:val="003E650D"/>
    <w:rsid w:val="003E6855"/>
    <w:rsid w:val="003E6881"/>
    <w:rsid w:val="003E6BFA"/>
    <w:rsid w:val="003E6F55"/>
    <w:rsid w:val="003E72EA"/>
    <w:rsid w:val="003E79EE"/>
    <w:rsid w:val="003E7A85"/>
    <w:rsid w:val="003E7F4A"/>
    <w:rsid w:val="003F01F5"/>
    <w:rsid w:val="003F0AB8"/>
    <w:rsid w:val="003F0CB1"/>
    <w:rsid w:val="003F0D99"/>
    <w:rsid w:val="003F109C"/>
    <w:rsid w:val="003F130C"/>
    <w:rsid w:val="003F1D21"/>
    <w:rsid w:val="003F1DA6"/>
    <w:rsid w:val="003F25E2"/>
    <w:rsid w:val="003F25EF"/>
    <w:rsid w:val="003F263B"/>
    <w:rsid w:val="003F2754"/>
    <w:rsid w:val="003F2A7E"/>
    <w:rsid w:val="003F2AAB"/>
    <w:rsid w:val="003F2BB7"/>
    <w:rsid w:val="003F2D5E"/>
    <w:rsid w:val="003F2E61"/>
    <w:rsid w:val="003F3528"/>
    <w:rsid w:val="003F3E35"/>
    <w:rsid w:val="003F41D1"/>
    <w:rsid w:val="003F44CB"/>
    <w:rsid w:val="003F44F2"/>
    <w:rsid w:val="003F4F65"/>
    <w:rsid w:val="003F511F"/>
    <w:rsid w:val="003F526B"/>
    <w:rsid w:val="003F52AA"/>
    <w:rsid w:val="003F5DB5"/>
    <w:rsid w:val="003F5E4F"/>
    <w:rsid w:val="003F5F6D"/>
    <w:rsid w:val="003F5FEF"/>
    <w:rsid w:val="003F605A"/>
    <w:rsid w:val="003F609F"/>
    <w:rsid w:val="003F6100"/>
    <w:rsid w:val="003F67CD"/>
    <w:rsid w:val="003F752D"/>
    <w:rsid w:val="003F758A"/>
    <w:rsid w:val="003F7B0B"/>
    <w:rsid w:val="003F7B25"/>
    <w:rsid w:val="003F7FE4"/>
    <w:rsid w:val="00400016"/>
    <w:rsid w:val="00400132"/>
    <w:rsid w:val="00400220"/>
    <w:rsid w:val="004003A2"/>
    <w:rsid w:val="004004C8"/>
    <w:rsid w:val="0040088D"/>
    <w:rsid w:val="00400BC7"/>
    <w:rsid w:val="00400C1C"/>
    <w:rsid w:val="00400C49"/>
    <w:rsid w:val="00400C97"/>
    <w:rsid w:val="00400E13"/>
    <w:rsid w:val="00401087"/>
    <w:rsid w:val="00401183"/>
    <w:rsid w:val="004011FA"/>
    <w:rsid w:val="00401288"/>
    <w:rsid w:val="004013C1"/>
    <w:rsid w:val="004015D2"/>
    <w:rsid w:val="0040208C"/>
    <w:rsid w:val="0040248D"/>
    <w:rsid w:val="00402709"/>
    <w:rsid w:val="0040287D"/>
    <w:rsid w:val="004034C7"/>
    <w:rsid w:val="00403949"/>
    <w:rsid w:val="00403A98"/>
    <w:rsid w:val="00404321"/>
    <w:rsid w:val="0040444B"/>
    <w:rsid w:val="004049C7"/>
    <w:rsid w:val="00404A31"/>
    <w:rsid w:val="00404A3E"/>
    <w:rsid w:val="00404AFC"/>
    <w:rsid w:val="00404B8F"/>
    <w:rsid w:val="00404BD9"/>
    <w:rsid w:val="00404D21"/>
    <w:rsid w:val="00404E55"/>
    <w:rsid w:val="00404F1F"/>
    <w:rsid w:val="0040504C"/>
    <w:rsid w:val="004051EF"/>
    <w:rsid w:val="0040561D"/>
    <w:rsid w:val="00405F78"/>
    <w:rsid w:val="004063E0"/>
    <w:rsid w:val="0040649F"/>
    <w:rsid w:val="00406806"/>
    <w:rsid w:val="00406954"/>
    <w:rsid w:val="00406F54"/>
    <w:rsid w:val="00406FC6"/>
    <w:rsid w:val="004071F5"/>
    <w:rsid w:val="00407298"/>
    <w:rsid w:val="00407A27"/>
    <w:rsid w:val="00407EB5"/>
    <w:rsid w:val="004101FE"/>
    <w:rsid w:val="00410753"/>
    <w:rsid w:val="00410C23"/>
    <w:rsid w:val="004110BE"/>
    <w:rsid w:val="00411794"/>
    <w:rsid w:val="0041273D"/>
    <w:rsid w:val="004127CF"/>
    <w:rsid w:val="00412B9C"/>
    <w:rsid w:val="00412E23"/>
    <w:rsid w:val="00412E8A"/>
    <w:rsid w:val="004133D4"/>
    <w:rsid w:val="0041348A"/>
    <w:rsid w:val="00413819"/>
    <w:rsid w:val="004139A3"/>
    <w:rsid w:val="00413AC8"/>
    <w:rsid w:val="00413B02"/>
    <w:rsid w:val="00413E9A"/>
    <w:rsid w:val="004141D5"/>
    <w:rsid w:val="00414356"/>
    <w:rsid w:val="0041532F"/>
    <w:rsid w:val="00415418"/>
    <w:rsid w:val="004157BF"/>
    <w:rsid w:val="0041618B"/>
    <w:rsid w:val="004162F1"/>
    <w:rsid w:val="00416767"/>
    <w:rsid w:val="00416AB8"/>
    <w:rsid w:val="004174F3"/>
    <w:rsid w:val="004176B4"/>
    <w:rsid w:val="0041774F"/>
    <w:rsid w:val="004178AD"/>
    <w:rsid w:val="00417CC9"/>
    <w:rsid w:val="004201AA"/>
    <w:rsid w:val="0042031A"/>
    <w:rsid w:val="00420509"/>
    <w:rsid w:val="00420675"/>
    <w:rsid w:val="0042078C"/>
    <w:rsid w:val="00420E35"/>
    <w:rsid w:val="00421040"/>
    <w:rsid w:val="00421074"/>
    <w:rsid w:val="0042114C"/>
    <w:rsid w:val="004211EB"/>
    <w:rsid w:val="00421813"/>
    <w:rsid w:val="00421880"/>
    <w:rsid w:val="0042225E"/>
    <w:rsid w:val="004222CD"/>
    <w:rsid w:val="004226E2"/>
    <w:rsid w:val="00422965"/>
    <w:rsid w:val="00423002"/>
    <w:rsid w:val="00423094"/>
    <w:rsid w:val="0042367C"/>
    <w:rsid w:val="00423830"/>
    <w:rsid w:val="00423B79"/>
    <w:rsid w:val="00423E56"/>
    <w:rsid w:val="00423F5B"/>
    <w:rsid w:val="00424424"/>
    <w:rsid w:val="004246DC"/>
    <w:rsid w:val="00424A08"/>
    <w:rsid w:val="0042530A"/>
    <w:rsid w:val="004253AD"/>
    <w:rsid w:val="0042577A"/>
    <w:rsid w:val="00425DC7"/>
    <w:rsid w:val="004261F5"/>
    <w:rsid w:val="00426368"/>
    <w:rsid w:val="0042686E"/>
    <w:rsid w:val="00426CC1"/>
    <w:rsid w:val="00426DC2"/>
    <w:rsid w:val="0042714C"/>
    <w:rsid w:val="00427176"/>
    <w:rsid w:val="004275EF"/>
    <w:rsid w:val="00427626"/>
    <w:rsid w:val="00427A3A"/>
    <w:rsid w:val="00427C0D"/>
    <w:rsid w:val="00427DD1"/>
    <w:rsid w:val="00430451"/>
    <w:rsid w:val="0043054B"/>
    <w:rsid w:val="0043064D"/>
    <w:rsid w:val="00430D14"/>
    <w:rsid w:val="0043127B"/>
    <w:rsid w:val="004317B7"/>
    <w:rsid w:val="00432003"/>
    <w:rsid w:val="0043264E"/>
    <w:rsid w:val="00432B33"/>
    <w:rsid w:val="00432D42"/>
    <w:rsid w:val="00432FA9"/>
    <w:rsid w:val="004331B3"/>
    <w:rsid w:val="00433598"/>
    <w:rsid w:val="00433D32"/>
    <w:rsid w:val="00433E9D"/>
    <w:rsid w:val="00433EC9"/>
    <w:rsid w:val="004348A9"/>
    <w:rsid w:val="00434A83"/>
    <w:rsid w:val="0043518F"/>
    <w:rsid w:val="00435317"/>
    <w:rsid w:val="00435452"/>
    <w:rsid w:val="004355FF"/>
    <w:rsid w:val="00435A0A"/>
    <w:rsid w:val="00435CB8"/>
    <w:rsid w:val="00435F94"/>
    <w:rsid w:val="004364C7"/>
    <w:rsid w:val="00436514"/>
    <w:rsid w:val="004369F0"/>
    <w:rsid w:val="004379FB"/>
    <w:rsid w:val="00437A20"/>
    <w:rsid w:val="00437FFE"/>
    <w:rsid w:val="004401E7"/>
    <w:rsid w:val="00440260"/>
    <w:rsid w:val="00440418"/>
    <w:rsid w:val="00440424"/>
    <w:rsid w:val="004408D3"/>
    <w:rsid w:val="00440B2E"/>
    <w:rsid w:val="00441125"/>
    <w:rsid w:val="00441E97"/>
    <w:rsid w:val="0044217A"/>
    <w:rsid w:val="00442268"/>
    <w:rsid w:val="004424ED"/>
    <w:rsid w:val="00442E68"/>
    <w:rsid w:val="004432D7"/>
    <w:rsid w:val="0044352D"/>
    <w:rsid w:val="004436AF"/>
    <w:rsid w:val="004439E8"/>
    <w:rsid w:val="00443E4F"/>
    <w:rsid w:val="00444141"/>
    <w:rsid w:val="0044481C"/>
    <w:rsid w:val="00444C05"/>
    <w:rsid w:val="00444E13"/>
    <w:rsid w:val="00444FAB"/>
    <w:rsid w:val="0044509C"/>
    <w:rsid w:val="00445283"/>
    <w:rsid w:val="00445487"/>
    <w:rsid w:val="004454CF"/>
    <w:rsid w:val="004455F6"/>
    <w:rsid w:val="00445705"/>
    <w:rsid w:val="004459BD"/>
    <w:rsid w:val="00445BC8"/>
    <w:rsid w:val="00445F2B"/>
    <w:rsid w:val="00446716"/>
    <w:rsid w:val="00446D4D"/>
    <w:rsid w:val="0044783B"/>
    <w:rsid w:val="00447C35"/>
    <w:rsid w:val="004503CD"/>
    <w:rsid w:val="00450480"/>
    <w:rsid w:val="004508EC"/>
    <w:rsid w:val="00450A05"/>
    <w:rsid w:val="00450BE6"/>
    <w:rsid w:val="00451750"/>
    <w:rsid w:val="00451AB6"/>
    <w:rsid w:val="00451FE0"/>
    <w:rsid w:val="0045204C"/>
    <w:rsid w:val="00452B76"/>
    <w:rsid w:val="00452CF7"/>
    <w:rsid w:val="00452D43"/>
    <w:rsid w:val="0045350F"/>
    <w:rsid w:val="0045389D"/>
    <w:rsid w:val="00453959"/>
    <w:rsid w:val="00453DAA"/>
    <w:rsid w:val="00453F81"/>
    <w:rsid w:val="004540DB"/>
    <w:rsid w:val="004541B4"/>
    <w:rsid w:val="00454713"/>
    <w:rsid w:val="00454BB2"/>
    <w:rsid w:val="00454DD7"/>
    <w:rsid w:val="00455016"/>
    <w:rsid w:val="00455755"/>
    <w:rsid w:val="0045593D"/>
    <w:rsid w:val="00455B0E"/>
    <w:rsid w:val="00455FFA"/>
    <w:rsid w:val="004561EC"/>
    <w:rsid w:val="00456886"/>
    <w:rsid w:val="00456A45"/>
    <w:rsid w:val="00456BA4"/>
    <w:rsid w:val="00456D8A"/>
    <w:rsid w:val="0045706E"/>
    <w:rsid w:val="004570BE"/>
    <w:rsid w:val="00457A9E"/>
    <w:rsid w:val="00457DFC"/>
    <w:rsid w:val="00457E69"/>
    <w:rsid w:val="004600DC"/>
    <w:rsid w:val="00460172"/>
    <w:rsid w:val="0046030C"/>
    <w:rsid w:val="0046078B"/>
    <w:rsid w:val="00460FE5"/>
    <w:rsid w:val="00461233"/>
    <w:rsid w:val="004612EB"/>
    <w:rsid w:val="004618D3"/>
    <w:rsid w:val="00461B8D"/>
    <w:rsid w:val="004622B8"/>
    <w:rsid w:val="004623D4"/>
    <w:rsid w:val="004625E4"/>
    <w:rsid w:val="00462A9A"/>
    <w:rsid w:val="00463198"/>
    <w:rsid w:val="00463586"/>
    <w:rsid w:val="00463AA5"/>
    <w:rsid w:val="00463C26"/>
    <w:rsid w:val="00463C97"/>
    <w:rsid w:val="0046489F"/>
    <w:rsid w:val="00464BE8"/>
    <w:rsid w:val="00464C93"/>
    <w:rsid w:val="00464E84"/>
    <w:rsid w:val="004652F2"/>
    <w:rsid w:val="00465393"/>
    <w:rsid w:val="004656DB"/>
    <w:rsid w:val="004659F0"/>
    <w:rsid w:val="00465C6D"/>
    <w:rsid w:val="0046612E"/>
    <w:rsid w:val="00466246"/>
    <w:rsid w:val="00466514"/>
    <w:rsid w:val="0046668A"/>
    <w:rsid w:val="00466783"/>
    <w:rsid w:val="00466A49"/>
    <w:rsid w:val="00466D97"/>
    <w:rsid w:val="00466E0B"/>
    <w:rsid w:val="004670FC"/>
    <w:rsid w:val="0046797E"/>
    <w:rsid w:val="00467EF4"/>
    <w:rsid w:val="00470787"/>
    <w:rsid w:val="0047104B"/>
    <w:rsid w:val="0047173C"/>
    <w:rsid w:val="004718FB"/>
    <w:rsid w:val="00471ED8"/>
    <w:rsid w:val="00472003"/>
    <w:rsid w:val="00472238"/>
    <w:rsid w:val="00472577"/>
    <w:rsid w:val="004726A4"/>
    <w:rsid w:val="0047285D"/>
    <w:rsid w:val="0047291B"/>
    <w:rsid w:val="00472C49"/>
    <w:rsid w:val="00473059"/>
    <w:rsid w:val="00473384"/>
    <w:rsid w:val="0047375E"/>
    <w:rsid w:val="00473DA6"/>
    <w:rsid w:val="00473F42"/>
    <w:rsid w:val="00473F8D"/>
    <w:rsid w:val="0047435B"/>
    <w:rsid w:val="0047467E"/>
    <w:rsid w:val="00474780"/>
    <w:rsid w:val="004748B8"/>
    <w:rsid w:val="004749C8"/>
    <w:rsid w:val="00474B15"/>
    <w:rsid w:val="00474D53"/>
    <w:rsid w:val="00475157"/>
    <w:rsid w:val="0047557E"/>
    <w:rsid w:val="004755C0"/>
    <w:rsid w:val="004758B9"/>
    <w:rsid w:val="004759C6"/>
    <w:rsid w:val="004759C8"/>
    <w:rsid w:val="00476447"/>
    <w:rsid w:val="004767C1"/>
    <w:rsid w:val="00476D42"/>
    <w:rsid w:val="004775DA"/>
    <w:rsid w:val="00480391"/>
    <w:rsid w:val="0048060E"/>
    <w:rsid w:val="0048082E"/>
    <w:rsid w:val="00481209"/>
    <w:rsid w:val="004812CD"/>
    <w:rsid w:val="00481546"/>
    <w:rsid w:val="00481C39"/>
    <w:rsid w:val="00482004"/>
    <w:rsid w:val="004820ED"/>
    <w:rsid w:val="0048230A"/>
    <w:rsid w:val="0048247B"/>
    <w:rsid w:val="00482CC2"/>
    <w:rsid w:val="00483443"/>
    <w:rsid w:val="0048385A"/>
    <w:rsid w:val="004842FB"/>
    <w:rsid w:val="0048475A"/>
    <w:rsid w:val="00485A0D"/>
    <w:rsid w:val="00485EB2"/>
    <w:rsid w:val="004861B6"/>
    <w:rsid w:val="00486BF8"/>
    <w:rsid w:val="00487259"/>
    <w:rsid w:val="00487A1E"/>
    <w:rsid w:val="00487A2B"/>
    <w:rsid w:val="00487C38"/>
    <w:rsid w:val="00487EB1"/>
    <w:rsid w:val="00490246"/>
    <w:rsid w:val="0049065A"/>
    <w:rsid w:val="00490777"/>
    <w:rsid w:val="00490A0C"/>
    <w:rsid w:val="004913CD"/>
    <w:rsid w:val="004916A7"/>
    <w:rsid w:val="00491D75"/>
    <w:rsid w:val="00492277"/>
    <w:rsid w:val="00492673"/>
    <w:rsid w:val="004929E3"/>
    <w:rsid w:val="00492FBA"/>
    <w:rsid w:val="004933B4"/>
    <w:rsid w:val="0049386F"/>
    <w:rsid w:val="00493A4D"/>
    <w:rsid w:val="00493DE6"/>
    <w:rsid w:val="00494184"/>
    <w:rsid w:val="004941E0"/>
    <w:rsid w:val="00494C2B"/>
    <w:rsid w:val="00494DA0"/>
    <w:rsid w:val="00494F86"/>
    <w:rsid w:val="0049546C"/>
    <w:rsid w:val="00496189"/>
    <w:rsid w:val="004962DC"/>
    <w:rsid w:val="00496737"/>
    <w:rsid w:val="00496790"/>
    <w:rsid w:val="0049725E"/>
    <w:rsid w:val="0049743A"/>
    <w:rsid w:val="0049761D"/>
    <w:rsid w:val="00497754"/>
    <w:rsid w:val="004A009C"/>
    <w:rsid w:val="004A0592"/>
    <w:rsid w:val="004A073C"/>
    <w:rsid w:val="004A0FDE"/>
    <w:rsid w:val="004A115B"/>
    <w:rsid w:val="004A1281"/>
    <w:rsid w:val="004A13B9"/>
    <w:rsid w:val="004A186B"/>
    <w:rsid w:val="004A1D28"/>
    <w:rsid w:val="004A1E6A"/>
    <w:rsid w:val="004A1F19"/>
    <w:rsid w:val="004A27B1"/>
    <w:rsid w:val="004A2A13"/>
    <w:rsid w:val="004A2C48"/>
    <w:rsid w:val="004A2EB4"/>
    <w:rsid w:val="004A2F48"/>
    <w:rsid w:val="004A32CE"/>
    <w:rsid w:val="004A32E8"/>
    <w:rsid w:val="004A34E1"/>
    <w:rsid w:val="004A3B93"/>
    <w:rsid w:val="004A3E32"/>
    <w:rsid w:val="004A3EAB"/>
    <w:rsid w:val="004A4103"/>
    <w:rsid w:val="004A4405"/>
    <w:rsid w:val="004A481C"/>
    <w:rsid w:val="004A4C47"/>
    <w:rsid w:val="004A50D3"/>
    <w:rsid w:val="004A51B7"/>
    <w:rsid w:val="004A57AF"/>
    <w:rsid w:val="004A5B15"/>
    <w:rsid w:val="004A6009"/>
    <w:rsid w:val="004A6A53"/>
    <w:rsid w:val="004A6BC6"/>
    <w:rsid w:val="004A6F12"/>
    <w:rsid w:val="004A7139"/>
    <w:rsid w:val="004A7269"/>
    <w:rsid w:val="004A75F4"/>
    <w:rsid w:val="004A7920"/>
    <w:rsid w:val="004A7E87"/>
    <w:rsid w:val="004B03B0"/>
    <w:rsid w:val="004B0447"/>
    <w:rsid w:val="004B0847"/>
    <w:rsid w:val="004B198A"/>
    <w:rsid w:val="004B1B89"/>
    <w:rsid w:val="004B1D36"/>
    <w:rsid w:val="004B219F"/>
    <w:rsid w:val="004B26FA"/>
    <w:rsid w:val="004B2C75"/>
    <w:rsid w:val="004B2E3A"/>
    <w:rsid w:val="004B2FE0"/>
    <w:rsid w:val="004B327F"/>
    <w:rsid w:val="004B389E"/>
    <w:rsid w:val="004B4333"/>
    <w:rsid w:val="004B4B15"/>
    <w:rsid w:val="004B4D97"/>
    <w:rsid w:val="004B517C"/>
    <w:rsid w:val="004B522E"/>
    <w:rsid w:val="004B53EA"/>
    <w:rsid w:val="004B551E"/>
    <w:rsid w:val="004B55D8"/>
    <w:rsid w:val="004B55DF"/>
    <w:rsid w:val="004B57DB"/>
    <w:rsid w:val="004B5934"/>
    <w:rsid w:val="004B5BA2"/>
    <w:rsid w:val="004B61C4"/>
    <w:rsid w:val="004B62B3"/>
    <w:rsid w:val="004B633D"/>
    <w:rsid w:val="004B65B4"/>
    <w:rsid w:val="004B6A45"/>
    <w:rsid w:val="004B6D68"/>
    <w:rsid w:val="004B6ECD"/>
    <w:rsid w:val="004B724A"/>
    <w:rsid w:val="004B743E"/>
    <w:rsid w:val="004B7991"/>
    <w:rsid w:val="004B7C57"/>
    <w:rsid w:val="004C02A6"/>
    <w:rsid w:val="004C050D"/>
    <w:rsid w:val="004C054B"/>
    <w:rsid w:val="004C08C1"/>
    <w:rsid w:val="004C0A44"/>
    <w:rsid w:val="004C0DFF"/>
    <w:rsid w:val="004C1A62"/>
    <w:rsid w:val="004C1BDB"/>
    <w:rsid w:val="004C1BF7"/>
    <w:rsid w:val="004C21F9"/>
    <w:rsid w:val="004C2206"/>
    <w:rsid w:val="004C2277"/>
    <w:rsid w:val="004C27FA"/>
    <w:rsid w:val="004C28E5"/>
    <w:rsid w:val="004C2AD9"/>
    <w:rsid w:val="004C2DB4"/>
    <w:rsid w:val="004C2F0E"/>
    <w:rsid w:val="004C3125"/>
    <w:rsid w:val="004C33CB"/>
    <w:rsid w:val="004C3656"/>
    <w:rsid w:val="004C3D1A"/>
    <w:rsid w:val="004C43A6"/>
    <w:rsid w:val="004C4457"/>
    <w:rsid w:val="004C4934"/>
    <w:rsid w:val="004C510F"/>
    <w:rsid w:val="004C5442"/>
    <w:rsid w:val="004C557A"/>
    <w:rsid w:val="004C5A11"/>
    <w:rsid w:val="004C5DA9"/>
    <w:rsid w:val="004C6108"/>
    <w:rsid w:val="004C6492"/>
    <w:rsid w:val="004C742E"/>
    <w:rsid w:val="004C7591"/>
    <w:rsid w:val="004C75E3"/>
    <w:rsid w:val="004C7D2B"/>
    <w:rsid w:val="004C7EC7"/>
    <w:rsid w:val="004D03CD"/>
    <w:rsid w:val="004D0708"/>
    <w:rsid w:val="004D0882"/>
    <w:rsid w:val="004D0D46"/>
    <w:rsid w:val="004D0D67"/>
    <w:rsid w:val="004D1632"/>
    <w:rsid w:val="004D1B6E"/>
    <w:rsid w:val="004D1DA0"/>
    <w:rsid w:val="004D1FB9"/>
    <w:rsid w:val="004D2044"/>
    <w:rsid w:val="004D21F6"/>
    <w:rsid w:val="004D2387"/>
    <w:rsid w:val="004D25B4"/>
    <w:rsid w:val="004D27E7"/>
    <w:rsid w:val="004D2938"/>
    <w:rsid w:val="004D2F0D"/>
    <w:rsid w:val="004D30E9"/>
    <w:rsid w:val="004D3131"/>
    <w:rsid w:val="004D3624"/>
    <w:rsid w:val="004D392D"/>
    <w:rsid w:val="004D3A0A"/>
    <w:rsid w:val="004D3C32"/>
    <w:rsid w:val="004D3D3C"/>
    <w:rsid w:val="004D3ED9"/>
    <w:rsid w:val="004D4272"/>
    <w:rsid w:val="004D4282"/>
    <w:rsid w:val="004D4702"/>
    <w:rsid w:val="004D4E60"/>
    <w:rsid w:val="004D508E"/>
    <w:rsid w:val="004D50D0"/>
    <w:rsid w:val="004D54CF"/>
    <w:rsid w:val="004D56CE"/>
    <w:rsid w:val="004D61E0"/>
    <w:rsid w:val="004D6281"/>
    <w:rsid w:val="004D66D1"/>
    <w:rsid w:val="004D6AEC"/>
    <w:rsid w:val="004D6AFE"/>
    <w:rsid w:val="004D6B0B"/>
    <w:rsid w:val="004D71E3"/>
    <w:rsid w:val="004D732F"/>
    <w:rsid w:val="004D73A5"/>
    <w:rsid w:val="004D7765"/>
    <w:rsid w:val="004E0119"/>
    <w:rsid w:val="004E059D"/>
    <w:rsid w:val="004E0B47"/>
    <w:rsid w:val="004E0BA7"/>
    <w:rsid w:val="004E0EC7"/>
    <w:rsid w:val="004E1199"/>
    <w:rsid w:val="004E1B38"/>
    <w:rsid w:val="004E1F9C"/>
    <w:rsid w:val="004E1FEB"/>
    <w:rsid w:val="004E23E9"/>
    <w:rsid w:val="004E26D8"/>
    <w:rsid w:val="004E28A6"/>
    <w:rsid w:val="004E28ED"/>
    <w:rsid w:val="004E3107"/>
    <w:rsid w:val="004E325E"/>
    <w:rsid w:val="004E33B3"/>
    <w:rsid w:val="004E37A3"/>
    <w:rsid w:val="004E3E06"/>
    <w:rsid w:val="004E3FA6"/>
    <w:rsid w:val="004E4314"/>
    <w:rsid w:val="004E49E4"/>
    <w:rsid w:val="004E50CA"/>
    <w:rsid w:val="004E50F7"/>
    <w:rsid w:val="004E5DFF"/>
    <w:rsid w:val="004E683C"/>
    <w:rsid w:val="004E69E9"/>
    <w:rsid w:val="004E6B0A"/>
    <w:rsid w:val="004E6B78"/>
    <w:rsid w:val="004E6ECA"/>
    <w:rsid w:val="004E74E9"/>
    <w:rsid w:val="004E7537"/>
    <w:rsid w:val="004F00F9"/>
    <w:rsid w:val="004F02BF"/>
    <w:rsid w:val="004F0357"/>
    <w:rsid w:val="004F047E"/>
    <w:rsid w:val="004F0889"/>
    <w:rsid w:val="004F0C56"/>
    <w:rsid w:val="004F0EE7"/>
    <w:rsid w:val="004F121A"/>
    <w:rsid w:val="004F1606"/>
    <w:rsid w:val="004F1D0B"/>
    <w:rsid w:val="004F2323"/>
    <w:rsid w:val="004F25DE"/>
    <w:rsid w:val="004F2C5C"/>
    <w:rsid w:val="004F31B2"/>
    <w:rsid w:val="004F34BC"/>
    <w:rsid w:val="004F35B6"/>
    <w:rsid w:val="004F399B"/>
    <w:rsid w:val="004F3A85"/>
    <w:rsid w:val="004F3DBE"/>
    <w:rsid w:val="004F3FEE"/>
    <w:rsid w:val="004F49F9"/>
    <w:rsid w:val="004F4E9D"/>
    <w:rsid w:val="004F52B7"/>
    <w:rsid w:val="004F52C3"/>
    <w:rsid w:val="004F5970"/>
    <w:rsid w:val="004F62BF"/>
    <w:rsid w:val="004F6548"/>
    <w:rsid w:val="004F66B3"/>
    <w:rsid w:val="004F70E5"/>
    <w:rsid w:val="004F71EF"/>
    <w:rsid w:val="004F720C"/>
    <w:rsid w:val="004F745A"/>
    <w:rsid w:val="004F76CF"/>
    <w:rsid w:val="004F7883"/>
    <w:rsid w:val="004F7F95"/>
    <w:rsid w:val="00500098"/>
    <w:rsid w:val="00500492"/>
    <w:rsid w:val="0050052D"/>
    <w:rsid w:val="00500697"/>
    <w:rsid w:val="00500967"/>
    <w:rsid w:val="005010A0"/>
    <w:rsid w:val="00501A07"/>
    <w:rsid w:val="00501C90"/>
    <w:rsid w:val="0050202C"/>
    <w:rsid w:val="0050222C"/>
    <w:rsid w:val="005023EB"/>
    <w:rsid w:val="005025E5"/>
    <w:rsid w:val="00502AC2"/>
    <w:rsid w:val="00502BE9"/>
    <w:rsid w:val="00502CE5"/>
    <w:rsid w:val="00502D26"/>
    <w:rsid w:val="00502E46"/>
    <w:rsid w:val="00502ED7"/>
    <w:rsid w:val="00503321"/>
    <w:rsid w:val="00503DEE"/>
    <w:rsid w:val="00503EC5"/>
    <w:rsid w:val="0050502D"/>
    <w:rsid w:val="005050E7"/>
    <w:rsid w:val="005050F9"/>
    <w:rsid w:val="005056FE"/>
    <w:rsid w:val="00505ABC"/>
    <w:rsid w:val="00505D64"/>
    <w:rsid w:val="00505F3F"/>
    <w:rsid w:val="00505FA5"/>
    <w:rsid w:val="00505FC5"/>
    <w:rsid w:val="00506259"/>
    <w:rsid w:val="00506E70"/>
    <w:rsid w:val="00507780"/>
    <w:rsid w:val="00507898"/>
    <w:rsid w:val="0051001E"/>
    <w:rsid w:val="005100AD"/>
    <w:rsid w:val="00510400"/>
    <w:rsid w:val="00510778"/>
    <w:rsid w:val="00510C8B"/>
    <w:rsid w:val="00510FF6"/>
    <w:rsid w:val="00511190"/>
    <w:rsid w:val="005111D0"/>
    <w:rsid w:val="00511201"/>
    <w:rsid w:val="005119DF"/>
    <w:rsid w:val="00511B85"/>
    <w:rsid w:val="005120B9"/>
    <w:rsid w:val="00512D53"/>
    <w:rsid w:val="00512DBB"/>
    <w:rsid w:val="00513090"/>
    <w:rsid w:val="0051383C"/>
    <w:rsid w:val="005140DB"/>
    <w:rsid w:val="005143B6"/>
    <w:rsid w:val="005144E4"/>
    <w:rsid w:val="00514AEB"/>
    <w:rsid w:val="00514D89"/>
    <w:rsid w:val="00514F36"/>
    <w:rsid w:val="0051547A"/>
    <w:rsid w:val="00515D57"/>
    <w:rsid w:val="00516328"/>
    <w:rsid w:val="0051651A"/>
    <w:rsid w:val="0051700E"/>
    <w:rsid w:val="0051734A"/>
    <w:rsid w:val="00517479"/>
    <w:rsid w:val="00517B52"/>
    <w:rsid w:val="00517D5C"/>
    <w:rsid w:val="00517D67"/>
    <w:rsid w:val="005200D1"/>
    <w:rsid w:val="00520960"/>
    <w:rsid w:val="00520C0B"/>
    <w:rsid w:val="00520DE4"/>
    <w:rsid w:val="00521173"/>
    <w:rsid w:val="005211E1"/>
    <w:rsid w:val="00521239"/>
    <w:rsid w:val="0052141E"/>
    <w:rsid w:val="005216E1"/>
    <w:rsid w:val="0052188D"/>
    <w:rsid w:val="00522061"/>
    <w:rsid w:val="005225BB"/>
    <w:rsid w:val="00522B8F"/>
    <w:rsid w:val="00522F01"/>
    <w:rsid w:val="005231CA"/>
    <w:rsid w:val="005232EE"/>
    <w:rsid w:val="00523334"/>
    <w:rsid w:val="0052334D"/>
    <w:rsid w:val="00523873"/>
    <w:rsid w:val="00523E13"/>
    <w:rsid w:val="00523E8D"/>
    <w:rsid w:val="00524419"/>
    <w:rsid w:val="005244E6"/>
    <w:rsid w:val="005253C1"/>
    <w:rsid w:val="00525BA7"/>
    <w:rsid w:val="00526115"/>
    <w:rsid w:val="0052613C"/>
    <w:rsid w:val="0052752E"/>
    <w:rsid w:val="005275E3"/>
    <w:rsid w:val="005277CA"/>
    <w:rsid w:val="00527874"/>
    <w:rsid w:val="00527D63"/>
    <w:rsid w:val="00530179"/>
    <w:rsid w:val="0053024C"/>
    <w:rsid w:val="0053095C"/>
    <w:rsid w:val="0053096F"/>
    <w:rsid w:val="00530C0F"/>
    <w:rsid w:val="005312FC"/>
    <w:rsid w:val="005322C8"/>
    <w:rsid w:val="005322CB"/>
    <w:rsid w:val="00532C7E"/>
    <w:rsid w:val="00532DC7"/>
    <w:rsid w:val="00532E66"/>
    <w:rsid w:val="005333A9"/>
    <w:rsid w:val="0053371E"/>
    <w:rsid w:val="00533890"/>
    <w:rsid w:val="00533B20"/>
    <w:rsid w:val="00533DD2"/>
    <w:rsid w:val="00534203"/>
    <w:rsid w:val="00534D70"/>
    <w:rsid w:val="00534F62"/>
    <w:rsid w:val="005355B2"/>
    <w:rsid w:val="0053584D"/>
    <w:rsid w:val="00535AAB"/>
    <w:rsid w:val="00536440"/>
    <w:rsid w:val="0053666F"/>
    <w:rsid w:val="005367F1"/>
    <w:rsid w:val="005370F7"/>
    <w:rsid w:val="00537399"/>
    <w:rsid w:val="00537463"/>
    <w:rsid w:val="0053780E"/>
    <w:rsid w:val="005378B6"/>
    <w:rsid w:val="00537B0C"/>
    <w:rsid w:val="00537C22"/>
    <w:rsid w:val="00537D0B"/>
    <w:rsid w:val="00540028"/>
    <w:rsid w:val="00540312"/>
    <w:rsid w:val="005408C9"/>
    <w:rsid w:val="0054094F"/>
    <w:rsid w:val="005409EC"/>
    <w:rsid w:val="00540FD1"/>
    <w:rsid w:val="00541444"/>
    <w:rsid w:val="00541DAA"/>
    <w:rsid w:val="005424AA"/>
    <w:rsid w:val="0054315D"/>
    <w:rsid w:val="0054341A"/>
    <w:rsid w:val="005437AB"/>
    <w:rsid w:val="00543880"/>
    <w:rsid w:val="00543E62"/>
    <w:rsid w:val="005441B6"/>
    <w:rsid w:val="00544402"/>
    <w:rsid w:val="005446E9"/>
    <w:rsid w:val="00544967"/>
    <w:rsid w:val="00544A57"/>
    <w:rsid w:val="00544F9D"/>
    <w:rsid w:val="0054505C"/>
    <w:rsid w:val="005456F0"/>
    <w:rsid w:val="005459DE"/>
    <w:rsid w:val="00545BF1"/>
    <w:rsid w:val="00545FD3"/>
    <w:rsid w:val="00546114"/>
    <w:rsid w:val="00546358"/>
    <w:rsid w:val="00546E1E"/>
    <w:rsid w:val="00546E20"/>
    <w:rsid w:val="005479B9"/>
    <w:rsid w:val="00547CBA"/>
    <w:rsid w:val="00550697"/>
    <w:rsid w:val="00550EAD"/>
    <w:rsid w:val="0055167C"/>
    <w:rsid w:val="005516F0"/>
    <w:rsid w:val="00551702"/>
    <w:rsid w:val="00551788"/>
    <w:rsid w:val="00551DCB"/>
    <w:rsid w:val="00552358"/>
    <w:rsid w:val="00552E12"/>
    <w:rsid w:val="00552FC4"/>
    <w:rsid w:val="00553019"/>
    <w:rsid w:val="005531AF"/>
    <w:rsid w:val="005536F6"/>
    <w:rsid w:val="00553B42"/>
    <w:rsid w:val="005541BE"/>
    <w:rsid w:val="005545E0"/>
    <w:rsid w:val="00554B09"/>
    <w:rsid w:val="005558FD"/>
    <w:rsid w:val="00555F11"/>
    <w:rsid w:val="00556186"/>
    <w:rsid w:val="005562B3"/>
    <w:rsid w:val="0055658C"/>
    <w:rsid w:val="0055677D"/>
    <w:rsid w:val="005568CD"/>
    <w:rsid w:val="00556B88"/>
    <w:rsid w:val="0055756E"/>
    <w:rsid w:val="005576A8"/>
    <w:rsid w:val="00557BE2"/>
    <w:rsid w:val="00557D3D"/>
    <w:rsid w:val="00557D96"/>
    <w:rsid w:val="00557E8A"/>
    <w:rsid w:val="005601C0"/>
    <w:rsid w:val="00560517"/>
    <w:rsid w:val="00560AB7"/>
    <w:rsid w:val="00560BC6"/>
    <w:rsid w:val="00560C8C"/>
    <w:rsid w:val="00560E26"/>
    <w:rsid w:val="00561087"/>
    <w:rsid w:val="005610E9"/>
    <w:rsid w:val="0056110F"/>
    <w:rsid w:val="00561630"/>
    <w:rsid w:val="00561769"/>
    <w:rsid w:val="00561C07"/>
    <w:rsid w:val="005620BF"/>
    <w:rsid w:val="0056296E"/>
    <w:rsid w:val="0056333C"/>
    <w:rsid w:val="005633B0"/>
    <w:rsid w:val="00563595"/>
    <w:rsid w:val="0056385B"/>
    <w:rsid w:val="0056390E"/>
    <w:rsid w:val="00563B76"/>
    <w:rsid w:val="005640D0"/>
    <w:rsid w:val="00564575"/>
    <w:rsid w:val="00564636"/>
    <w:rsid w:val="005649A5"/>
    <w:rsid w:val="005649BD"/>
    <w:rsid w:val="00564C35"/>
    <w:rsid w:val="00564D7E"/>
    <w:rsid w:val="00564FED"/>
    <w:rsid w:val="005657D7"/>
    <w:rsid w:val="0056594B"/>
    <w:rsid w:val="005662EF"/>
    <w:rsid w:val="0056659B"/>
    <w:rsid w:val="00566AB4"/>
    <w:rsid w:val="005671B2"/>
    <w:rsid w:val="0056732F"/>
    <w:rsid w:val="005675A5"/>
    <w:rsid w:val="00567D01"/>
    <w:rsid w:val="00570314"/>
    <w:rsid w:val="005705B6"/>
    <w:rsid w:val="0057074D"/>
    <w:rsid w:val="00570807"/>
    <w:rsid w:val="00570C8D"/>
    <w:rsid w:val="00570D52"/>
    <w:rsid w:val="00571281"/>
    <w:rsid w:val="00571299"/>
    <w:rsid w:val="00571615"/>
    <w:rsid w:val="00571678"/>
    <w:rsid w:val="00572583"/>
    <w:rsid w:val="005727D9"/>
    <w:rsid w:val="005727EA"/>
    <w:rsid w:val="00572A9D"/>
    <w:rsid w:val="00572AD1"/>
    <w:rsid w:val="00572C0C"/>
    <w:rsid w:val="00573036"/>
    <w:rsid w:val="005736FF"/>
    <w:rsid w:val="00573B8A"/>
    <w:rsid w:val="00573EAD"/>
    <w:rsid w:val="0057483E"/>
    <w:rsid w:val="00575973"/>
    <w:rsid w:val="005762B3"/>
    <w:rsid w:val="00576CB8"/>
    <w:rsid w:val="00577017"/>
    <w:rsid w:val="0057709C"/>
    <w:rsid w:val="00577437"/>
    <w:rsid w:val="005779F4"/>
    <w:rsid w:val="00577B1A"/>
    <w:rsid w:val="0058033C"/>
    <w:rsid w:val="005803E9"/>
    <w:rsid w:val="005809D9"/>
    <w:rsid w:val="00580A33"/>
    <w:rsid w:val="00581A45"/>
    <w:rsid w:val="00581F87"/>
    <w:rsid w:val="00581FFC"/>
    <w:rsid w:val="0058221D"/>
    <w:rsid w:val="00582224"/>
    <w:rsid w:val="00582988"/>
    <w:rsid w:val="00582C24"/>
    <w:rsid w:val="00582D9C"/>
    <w:rsid w:val="00582F2D"/>
    <w:rsid w:val="0058332B"/>
    <w:rsid w:val="005833C5"/>
    <w:rsid w:val="00583639"/>
    <w:rsid w:val="00583728"/>
    <w:rsid w:val="00583EF4"/>
    <w:rsid w:val="00584C34"/>
    <w:rsid w:val="00584C80"/>
    <w:rsid w:val="00585093"/>
    <w:rsid w:val="005853D9"/>
    <w:rsid w:val="00586737"/>
    <w:rsid w:val="005869D3"/>
    <w:rsid w:val="00586D17"/>
    <w:rsid w:val="00586E17"/>
    <w:rsid w:val="00587511"/>
    <w:rsid w:val="0058755D"/>
    <w:rsid w:val="00587584"/>
    <w:rsid w:val="00587860"/>
    <w:rsid w:val="005878CD"/>
    <w:rsid w:val="00587984"/>
    <w:rsid w:val="005879F8"/>
    <w:rsid w:val="00590A29"/>
    <w:rsid w:val="00590B93"/>
    <w:rsid w:val="00591049"/>
    <w:rsid w:val="00591362"/>
    <w:rsid w:val="005919D4"/>
    <w:rsid w:val="00591B28"/>
    <w:rsid w:val="00592C25"/>
    <w:rsid w:val="00592CE5"/>
    <w:rsid w:val="00593908"/>
    <w:rsid w:val="00593F36"/>
    <w:rsid w:val="00594275"/>
    <w:rsid w:val="005947A5"/>
    <w:rsid w:val="00594A9D"/>
    <w:rsid w:val="00594AB5"/>
    <w:rsid w:val="00594E25"/>
    <w:rsid w:val="0059584C"/>
    <w:rsid w:val="00595C9C"/>
    <w:rsid w:val="00595E69"/>
    <w:rsid w:val="00595FE6"/>
    <w:rsid w:val="005967A4"/>
    <w:rsid w:val="00596F76"/>
    <w:rsid w:val="0059702E"/>
    <w:rsid w:val="005971DE"/>
    <w:rsid w:val="0059729B"/>
    <w:rsid w:val="005975A1"/>
    <w:rsid w:val="00597E5C"/>
    <w:rsid w:val="00597F64"/>
    <w:rsid w:val="005A01A8"/>
    <w:rsid w:val="005A0326"/>
    <w:rsid w:val="005A16E2"/>
    <w:rsid w:val="005A19CA"/>
    <w:rsid w:val="005A1E53"/>
    <w:rsid w:val="005A20A4"/>
    <w:rsid w:val="005A20B8"/>
    <w:rsid w:val="005A2232"/>
    <w:rsid w:val="005A238F"/>
    <w:rsid w:val="005A26C6"/>
    <w:rsid w:val="005A2773"/>
    <w:rsid w:val="005A29A8"/>
    <w:rsid w:val="005A2A74"/>
    <w:rsid w:val="005A2C55"/>
    <w:rsid w:val="005A39AF"/>
    <w:rsid w:val="005A3AAC"/>
    <w:rsid w:val="005A3BD3"/>
    <w:rsid w:val="005A3DFF"/>
    <w:rsid w:val="005A42FE"/>
    <w:rsid w:val="005A4C7A"/>
    <w:rsid w:val="005A4D40"/>
    <w:rsid w:val="005A4DE5"/>
    <w:rsid w:val="005A5379"/>
    <w:rsid w:val="005A5BA8"/>
    <w:rsid w:val="005A5C40"/>
    <w:rsid w:val="005A6259"/>
    <w:rsid w:val="005A6413"/>
    <w:rsid w:val="005A699B"/>
    <w:rsid w:val="005A6A03"/>
    <w:rsid w:val="005A6B67"/>
    <w:rsid w:val="005A6C23"/>
    <w:rsid w:val="005A7A01"/>
    <w:rsid w:val="005A7C17"/>
    <w:rsid w:val="005A7E11"/>
    <w:rsid w:val="005B0298"/>
    <w:rsid w:val="005B029C"/>
    <w:rsid w:val="005B0C93"/>
    <w:rsid w:val="005B0F9A"/>
    <w:rsid w:val="005B10F8"/>
    <w:rsid w:val="005B168B"/>
    <w:rsid w:val="005B19E9"/>
    <w:rsid w:val="005B19FD"/>
    <w:rsid w:val="005B1BAF"/>
    <w:rsid w:val="005B1C8B"/>
    <w:rsid w:val="005B25EF"/>
    <w:rsid w:val="005B290A"/>
    <w:rsid w:val="005B2B8F"/>
    <w:rsid w:val="005B2E2F"/>
    <w:rsid w:val="005B3264"/>
    <w:rsid w:val="005B37EF"/>
    <w:rsid w:val="005B3BFB"/>
    <w:rsid w:val="005B3E1E"/>
    <w:rsid w:val="005B3FE2"/>
    <w:rsid w:val="005B4003"/>
    <w:rsid w:val="005B43E7"/>
    <w:rsid w:val="005B4DD4"/>
    <w:rsid w:val="005B5124"/>
    <w:rsid w:val="005B5133"/>
    <w:rsid w:val="005B532A"/>
    <w:rsid w:val="005B5468"/>
    <w:rsid w:val="005B61E7"/>
    <w:rsid w:val="005B63B9"/>
    <w:rsid w:val="005B65C0"/>
    <w:rsid w:val="005B6AA2"/>
    <w:rsid w:val="005B76DF"/>
    <w:rsid w:val="005B7D3C"/>
    <w:rsid w:val="005C008C"/>
    <w:rsid w:val="005C022D"/>
    <w:rsid w:val="005C089C"/>
    <w:rsid w:val="005C0BAD"/>
    <w:rsid w:val="005C0BB1"/>
    <w:rsid w:val="005C106D"/>
    <w:rsid w:val="005C1195"/>
    <w:rsid w:val="005C15AD"/>
    <w:rsid w:val="005C17B7"/>
    <w:rsid w:val="005C1AA1"/>
    <w:rsid w:val="005C1C79"/>
    <w:rsid w:val="005C1F34"/>
    <w:rsid w:val="005C1F9F"/>
    <w:rsid w:val="005C21B7"/>
    <w:rsid w:val="005C270B"/>
    <w:rsid w:val="005C2CE0"/>
    <w:rsid w:val="005C2ED4"/>
    <w:rsid w:val="005C3344"/>
    <w:rsid w:val="005C3CA4"/>
    <w:rsid w:val="005C3CC6"/>
    <w:rsid w:val="005C40C5"/>
    <w:rsid w:val="005C41E7"/>
    <w:rsid w:val="005C4581"/>
    <w:rsid w:val="005C4587"/>
    <w:rsid w:val="005C4759"/>
    <w:rsid w:val="005C482D"/>
    <w:rsid w:val="005C52D4"/>
    <w:rsid w:val="005C58A0"/>
    <w:rsid w:val="005C5F09"/>
    <w:rsid w:val="005C657D"/>
    <w:rsid w:val="005C69AF"/>
    <w:rsid w:val="005C6AFC"/>
    <w:rsid w:val="005C74B6"/>
    <w:rsid w:val="005C75C8"/>
    <w:rsid w:val="005C79C4"/>
    <w:rsid w:val="005C7E4F"/>
    <w:rsid w:val="005C7FB7"/>
    <w:rsid w:val="005D03E5"/>
    <w:rsid w:val="005D07C3"/>
    <w:rsid w:val="005D0C6B"/>
    <w:rsid w:val="005D1617"/>
    <w:rsid w:val="005D176B"/>
    <w:rsid w:val="005D17AD"/>
    <w:rsid w:val="005D2098"/>
    <w:rsid w:val="005D20DC"/>
    <w:rsid w:val="005D24B4"/>
    <w:rsid w:val="005D289A"/>
    <w:rsid w:val="005D293C"/>
    <w:rsid w:val="005D29E3"/>
    <w:rsid w:val="005D2A7E"/>
    <w:rsid w:val="005D2A98"/>
    <w:rsid w:val="005D2C2B"/>
    <w:rsid w:val="005D2E0F"/>
    <w:rsid w:val="005D2FFD"/>
    <w:rsid w:val="005D31A1"/>
    <w:rsid w:val="005D365D"/>
    <w:rsid w:val="005D3876"/>
    <w:rsid w:val="005D3BB1"/>
    <w:rsid w:val="005D3D1E"/>
    <w:rsid w:val="005D3EA4"/>
    <w:rsid w:val="005D412E"/>
    <w:rsid w:val="005D41DF"/>
    <w:rsid w:val="005D4744"/>
    <w:rsid w:val="005D48A9"/>
    <w:rsid w:val="005D495B"/>
    <w:rsid w:val="005D4F6B"/>
    <w:rsid w:val="005D4F86"/>
    <w:rsid w:val="005D5250"/>
    <w:rsid w:val="005D5258"/>
    <w:rsid w:val="005D5355"/>
    <w:rsid w:val="005D5598"/>
    <w:rsid w:val="005D573E"/>
    <w:rsid w:val="005D5984"/>
    <w:rsid w:val="005D5B8B"/>
    <w:rsid w:val="005D5C76"/>
    <w:rsid w:val="005D64BF"/>
    <w:rsid w:val="005D7105"/>
    <w:rsid w:val="005E0599"/>
    <w:rsid w:val="005E0867"/>
    <w:rsid w:val="005E08B0"/>
    <w:rsid w:val="005E14EF"/>
    <w:rsid w:val="005E174B"/>
    <w:rsid w:val="005E1A6B"/>
    <w:rsid w:val="005E2945"/>
    <w:rsid w:val="005E2952"/>
    <w:rsid w:val="005E2D29"/>
    <w:rsid w:val="005E2EA7"/>
    <w:rsid w:val="005E3031"/>
    <w:rsid w:val="005E3075"/>
    <w:rsid w:val="005E3739"/>
    <w:rsid w:val="005E374A"/>
    <w:rsid w:val="005E3B2D"/>
    <w:rsid w:val="005E3EE7"/>
    <w:rsid w:val="005E454F"/>
    <w:rsid w:val="005E458E"/>
    <w:rsid w:val="005E4741"/>
    <w:rsid w:val="005E49FF"/>
    <w:rsid w:val="005E4C00"/>
    <w:rsid w:val="005E4E6B"/>
    <w:rsid w:val="005E4F60"/>
    <w:rsid w:val="005E515E"/>
    <w:rsid w:val="005E5411"/>
    <w:rsid w:val="005E5A78"/>
    <w:rsid w:val="005E62AB"/>
    <w:rsid w:val="005E647F"/>
    <w:rsid w:val="005E6FA0"/>
    <w:rsid w:val="005E6FDB"/>
    <w:rsid w:val="005E72AE"/>
    <w:rsid w:val="005E7A81"/>
    <w:rsid w:val="005E7E75"/>
    <w:rsid w:val="005F02D7"/>
    <w:rsid w:val="005F0661"/>
    <w:rsid w:val="005F06CA"/>
    <w:rsid w:val="005F0F39"/>
    <w:rsid w:val="005F115D"/>
    <w:rsid w:val="005F144F"/>
    <w:rsid w:val="005F1BAD"/>
    <w:rsid w:val="005F2058"/>
    <w:rsid w:val="005F22D1"/>
    <w:rsid w:val="005F26BC"/>
    <w:rsid w:val="005F26C6"/>
    <w:rsid w:val="005F2A67"/>
    <w:rsid w:val="005F2EB1"/>
    <w:rsid w:val="005F325B"/>
    <w:rsid w:val="005F3775"/>
    <w:rsid w:val="005F3FF2"/>
    <w:rsid w:val="005F4426"/>
    <w:rsid w:val="005F44C2"/>
    <w:rsid w:val="005F486D"/>
    <w:rsid w:val="005F4C55"/>
    <w:rsid w:val="005F4FC3"/>
    <w:rsid w:val="005F5010"/>
    <w:rsid w:val="005F51D4"/>
    <w:rsid w:val="005F530B"/>
    <w:rsid w:val="005F573F"/>
    <w:rsid w:val="005F5C50"/>
    <w:rsid w:val="005F60FE"/>
    <w:rsid w:val="005F6471"/>
    <w:rsid w:val="005F6645"/>
    <w:rsid w:val="005F68ED"/>
    <w:rsid w:val="005F695C"/>
    <w:rsid w:val="005F6B3B"/>
    <w:rsid w:val="005F6BF2"/>
    <w:rsid w:val="005F6C75"/>
    <w:rsid w:val="005F6F69"/>
    <w:rsid w:val="005F6FC4"/>
    <w:rsid w:val="005F7297"/>
    <w:rsid w:val="005F7B1A"/>
    <w:rsid w:val="0060067C"/>
    <w:rsid w:val="006009F3"/>
    <w:rsid w:val="00600CC2"/>
    <w:rsid w:val="00600E70"/>
    <w:rsid w:val="0060141F"/>
    <w:rsid w:val="00601572"/>
    <w:rsid w:val="0060164E"/>
    <w:rsid w:val="00601894"/>
    <w:rsid w:val="0060215B"/>
    <w:rsid w:val="0060282E"/>
    <w:rsid w:val="00602BE2"/>
    <w:rsid w:val="0060318D"/>
    <w:rsid w:val="00604048"/>
    <w:rsid w:val="00604254"/>
    <w:rsid w:val="0060441A"/>
    <w:rsid w:val="006046D8"/>
    <w:rsid w:val="00604D93"/>
    <w:rsid w:val="00604DF4"/>
    <w:rsid w:val="00605AAF"/>
    <w:rsid w:val="00605F4B"/>
    <w:rsid w:val="00606597"/>
    <w:rsid w:val="006067DB"/>
    <w:rsid w:val="00607410"/>
    <w:rsid w:val="006074C1"/>
    <w:rsid w:val="00607A83"/>
    <w:rsid w:val="00610047"/>
    <w:rsid w:val="006104FE"/>
    <w:rsid w:val="00610C95"/>
    <w:rsid w:val="0061137E"/>
    <w:rsid w:val="00611552"/>
    <w:rsid w:val="00611B1D"/>
    <w:rsid w:val="00611B97"/>
    <w:rsid w:val="00611CC1"/>
    <w:rsid w:val="00612525"/>
    <w:rsid w:val="0061275C"/>
    <w:rsid w:val="00612AC1"/>
    <w:rsid w:val="00612AD1"/>
    <w:rsid w:val="00612E77"/>
    <w:rsid w:val="006131FA"/>
    <w:rsid w:val="0061378D"/>
    <w:rsid w:val="00613F40"/>
    <w:rsid w:val="0061417E"/>
    <w:rsid w:val="0061492C"/>
    <w:rsid w:val="006149E2"/>
    <w:rsid w:val="006149FF"/>
    <w:rsid w:val="00614B3E"/>
    <w:rsid w:val="00615351"/>
    <w:rsid w:val="00615729"/>
    <w:rsid w:val="006159F9"/>
    <w:rsid w:val="00616220"/>
    <w:rsid w:val="00616CA9"/>
    <w:rsid w:val="00617375"/>
    <w:rsid w:val="00617706"/>
    <w:rsid w:val="00617FFB"/>
    <w:rsid w:val="00620197"/>
    <w:rsid w:val="0062043E"/>
    <w:rsid w:val="006205FB"/>
    <w:rsid w:val="006207CD"/>
    <w:rsid w:val="006207E0"/>
    <w:rsid w:val="00620B74"/>
    <w:rsid w:val="006211B4"/>
    <w:rsid w:val="00621251"/>
    <w:rsid w:val="0062162D"/>
    <w:rsid w:val="006225AF"/>
    <w:rsid w:val="0062268C"/>
    <w:rsid w:val="00622AB7"/>
    <w:rsid w:val="00622EA0"/>
    <w:rsid w:val="006230A6"/>
    <w:rsid w:val="006235F4"/>
    <w:rsid w:val="0062366F"/>
    <w:rsid w:val="00623E36"/>
    <w:rsid w:val="00623F54"/>
    <w:rsid w:val="006240AC"/>
    <w:rsid w:val="006247E9"/>
    <w:rsid w:val="006248D3"/>
    <w:rsid w:val="00624C54"/>
    <w:rsid w:val="00625C45"/>
    <w:rsid w:val="00626839"/>
    <w:rsid w:val="0062685D"/>
    <w:rsid w:val="00626AA5"/>
    <w:rsid w:val="00626B04"/>
    <w:rsid w:val="00626FAD"/>
    <w:rsid w:val="00627082"/>
    <w:rsid w:val="006276CC"/>
    <w:rsid w:val="00627BB4"/>
    <w:rsid w:val="0063064A"/>
    <w:rsid w:val="006308A4"/>
    <w:rsid w:val="00630A6F"/>
    <w:rsid w:val="00630C93"/>
    <w:rsid w:val="00631448"/>
    <w:rsid w:val="0063146A"/>
    <w:rsid w:val="006316E7"/>
    <w:rsid w:val="006317F9"/>
    <w:rsid w:val="0063185A"/>
    <w:rsid w:val="006319A7"/>
    <w:rsid w:val="006325D2"/>
    <w:rsid w:val="00632CB1"/>
    <w:rsid w:val="0063333F"/>
    <w:rsid w:val="00633691"/>
    <w:rsid w:val="006337BE"/>
    <w:rsid w:val="00633C74"/>
    <w:rsid w:val="00633CA3"/>
    <w:rsid w:val="00633F28"/>
    <w:rsid w:val="0063438E"/>
    <w:rsid w:val="00634483"/>
    <w:rsid w:val="00634617"/>
    <w:rsid w:val="006349C3"/>
    <w:rsid w:val="006349E8"/>
    <w:rsid w:val="00635193"/>
    <w:rsid w:val="00635330"/>
    <w:rsid w:val="00635469"/>
    <w:rsid w:val="00635DBB"/>
    <w:rsid w:val="00636519"/>
    <w:rsid w:val="006365D1"/>
    <w:rsid w:val="0063688A"/>
    <w:rsid w:val="00636FA9"/>
    <w:rsid w:val="00637071"/>
    <w:rsid w:val="00637670"/>
    <w:rsid w:val="00637764"/>
    <w:rsid w:val="006377FE"/>
    <w:rsid w:val="00637924"/>
    <w:rsid w:val="00637CD7"/>
    <w:rsid w:val="00637E48"/>
    <w:rsid w:val="00637FEC"/>
    <w:rsid w:val="00640828"/>
    <w:rsid w:val="00640AF6"/>
    <w:rsid w:val="006411EC"/>
    <w:rsid w:val="006418B4"/>
    <w:rsid w:val="00641D4B"/>
    <w:rsid w:val="006425CF"/>
    <w:rsid w:val="006426D0"/>
    <w:rsid w:val="00642B81"/>
    <w:rsid w:val="00642C67"/>
    <w:rsid w:val="00642FDE"/>
    <w:rsid w:val="006430EB"/>
    <w:rsid w:val="006444ED"/>
    <w:rsid w:val="00644964"/>
    <w:rsid w:val="00644AEA"/>
    <w:rsid w:val="00644B8C"/>
    <w:rsid w:val="00644C43"/>
    <w:rsid w:val="00644EA2"/>
    <w:rsid w:val="006451C1"/>
    <w:rsid w:val="0064547D"/>
    <w:rsid w:val="00645561"/>
    <w:rsid w:val="00645590"/>
    <w:rsid w:val="00645932"/>
    <w:rsid w:val="00645ABC"/>
    <w:rsid w:val="00646208"/>
    <w:rsid w:val="00646778"/>
    <w:rsid w:val="006467BA"/>
    <w:rsid w:val="00646A78"/>
    <w:rsid w:val="00646BC1"/>
    <w:rsid w:val="00646C89"/>
    <w:rsid w:val="00646E02"/>
    <w:rsid w:val="00646E7C"/>
    <w:rsid w:val="006476C1"/>
    <w:rsid w:val="006478CC"/>
    <w:rsid w:val="006479E5"/>
    <w:rsid w:val="00647DE9"/>
    <w:rsid w:val="00650B41"/>
    <w:rsid w:val="00650C84"/>
    <w:rsid w:val="00650FD5"/>
    <w:rsid w:val="00651BD0"/>
    <w:rsid w:val="00651D07"/>
    <w:rsid w:val="00651D60"/>
    <w:rsid w:val="00652244"/>
    <w:rsid w:val="0065339F"/>
    <w:rsid w:val="006538FC"/>
    <w:rsid w:val="00654158"/>
    <w:rsid w:val="0065491B"/>
    <w:rsid w:val="00654987"/>
    <w:rsid w:val="006549B4"/>
    <w:rsid w:val="00654DB3"/>
    <w:rsid w:val="00654DDE"/>
    <w:rsid w:val="00654F87"/>
    <w:rsid w:val="006550C8"/>
    <w:rsid w:val="0065555B"/>
    <w:rsid w:val="00655599"/>
    <w:rsid w:val="00655A0B"/>
    <w:rsid w:val="00655ABB"/>
    <w:rsid w:val="006564BA"/>
    <w:rsid w:val="0065671E"/>
    <w:rsid w:val="00656949"/>
    <w:rsid w:val="0065716D"/>
    <w:rsid w:val="0065736C"/>
    <w:rsid w:val="00657906"/>
    <w:rsid w:val="00657AFA"/>
    <w:rsid w:val="00657BD9"/>
    <w:rsid w:val="00657D9F"/>
    <w:rsid w:val="0066018A"/>
    <w:rsid w:val="00660576"/>
    <w:rsid w:val="006608D4"/>
    <w:rsid w:val="00660B04"/>
    <w:rsid w:val="00660C3E"/>
    <w:rsid w:val="00660E6A"/>
    <w:rsid w:val="00660EB7"/>
    <w:rsid w:val="00660F38"/>
    <w:rsid w:val="006610BF"/>
    <w:rsid w:val="00661AC3"/>
    <w:rsid w:val="00661C0D"/>
    <w:rsid w:val="00661D93"/>
    <w:rsid w:val="006623A9"/>
    <w:rsid w:val="0066260C"/>
    <w:rsid w:val="00662A35"/>
    <w:rsid w:val="006630D6"/>
    <w:rsid w:val="006635CC"/>
    <w:rsid w:val="00663A56"/>
    <w:rsid w:val="00663C46"/>
    <w:rsid w:val="00663C51"/>
    <w:rsid w:val="00663CB7"/>
    <w:rsid w:val="00664022"/>
    <w:rsid w:val="00664569"/>
    <w:rsid w:val="0066474F"/>
    <w:rsid w:val="00664776"/>
    <w:rsid w:val="0066494C"/>
    <w:rsid w:val="006649E7"/>
    <w:rsid w:val="0066506A"/>
    <w:rsid w:val="0066570E"/>
    <w:rsid w:val="0066596C"/>
    <w:rsid w:val="00665BC3"/>
    <w:rsid w:val="00665E55"/>
    <w:rsid w:val="00665F95"/>
    <w:rsid w:val="00666899"/>
    <w:rsid w:val="00666C60"/>
    <w:rsid w:val="00666F8D"/>
    <w:rsid w:val="006671C2"/>
    <w:rsid w:val="006671FE"/>
    <w:rsid w:val="0066728F"/>
    <w:rsid w:val="0066738D"/>
    <w:rsid w:val="00667457"/>
    <w:rsid w:val="00667B44"/>
    <w:rsid w:val="00667E9F"/>
    <w:rsid w:val="006703AD"/>
    <w:rsid w:val="006709A4"/>
    <w:rsid w:val="00670BF9"/>
    <w:rsid w:val="00670CFD"/>
    <w:rsid w:val="00670E2E"/>
    <w:rsid w:val="006715E0"/>
    <w:rsid w:val="00672083"/>
    <w:rsid w:val="0067211D"/>
    <w:rsid w:val="006723BE"/>
    <w:rsid w:val="00673099"/>
    <w:rsid w:val="00674025"/>
    <w:rsid w:val="00674028"/>
    <w:rsid w:val="006740A1"/>
    <w:rsid w:val="006740B7"/>
    <w:rsid w:val="0067465A"/>
    <w:rsid w:val="006747C4"/>
    <w:rsid w:val="00674903"/>
    <w:rsid w:val="00674A1A"/>
    <w:rsid w:val="00674B49"/>
    <w:rsid w:val="00674EFD"/>
    <w:rsid w:val="00675676"/>
    <w:rsid w:val="00675CA3"/>
    <w:rsid w:val="0067605A"/>
    <w:rsid w:val="006760CA"/>
    <w:rsid w:val="00676367"/>
    <w:rsid w:val="0067640C"/>
    <w:rsid w:val="00676484"/>
    <w:rsid w:val="00676583"/>
    <w:rsid w:val="006765E4"/>
    <w:rsid w:val="006766FB"/>
    <w:rsid w:val="00676943"/>
    <w:rsid w:val="006771C6"/>
    <w:rsid w:val="0067775C"/>
    <w:rsid w:val="00677B91"/>
    <w:rsid w:val="00680244"/>
    <w:rsid w:val="0068027A"/>
    <w:rsid w:val="0068066D"/>
    <w:rsid w:val="00680F9E"/>
    <w:rsid w:val="00681087"/>
    <w:rsid w:val="00681098"/>
    <w:rsid w:val="0068208B"/>
    <w:rsid w:val="00682314"/>
    <w:rsid w:val="006827D8"/>
    <w:rsid w:val="006836B2"/>
    <w:rsid w:val="00683822"/>
    <w:rsid w:val="0068383D"/>
    <w:rsid w:val="00683C88"/>
    <w:rsid w:val="00684019"/>
    <w:rsid w:val="0068434D"/>
    <w:rsid w:val="00684615"/>
    <w:rsid w:val="00684739"/>
    <w:rsid w:val="0068479D"/>
    <w:rsid w:val="006848A2"/>
    <w:rsid w:val="00684D28"/>
    <w:rsid w:val="00684FD0"/>
    <w:rsid w:val="00685359"/>
    <w:rsid w:val="006854F9"/>
    <w:rsid w:val="0068570C"/>
    <w:rsid w:val="00685E95"/>
    <w:rsid w:val="00685EBE"/>
    <w:rsid w:val="0068622A"/>
    <w:rsid w:val="00686788"/>
    <w:rsid w:val="00686828"/>
    <w:rsid w:val="00686EDB"/>
    <w:rsid w:val="0068749B"/>
    <w:rsid w:val="0068759B"/>
    <w:rsid w:val="006875B5"/>
    <w:rsid w:val="006878FC"/>
    <w:rsid w:val="006879EF"/>
    <w:rsid w:val="00690146"/>
    <w:rsid w:val="00690A9C"/>
    <w:rsid w:val="00691B80"/>
    <w:rsid w:val="00691CE5"/>
    <w:rsid w:val="006922D1"/>
    <w:rsid w:val="00692306"/>
    <w:rsid w:val="006925FE"/>
    <w:rsid w:val="00692734"/>
    <w:rsid w:val="00692D8A"/>
    <w:rsid w:val="00692FF8"/>
    <w:rsid w:val="00693197"/>
    <w:rsid w:val="00693375"/>
    <w:rsid w:val="006935E3"/>
    <w:rsid w:val="006939BC"/>
    <w:rsid w:val="00693E41"/>
    <w:rsid w:val="0069457C"/>
    <w:rsid w:val="006949B2"/>
    <w:rsid w:val="006957BD"/>
    <w:rsid w:val="0069590B"/>
    <w:rsid w:val="00696535"/>
    <w:rsid w:val="00697633"/>
    <w:rsid w:val="00697D44"/>
    <w:rsid w:val="006A002D"/>
    <w:rsid w:val="006A03ED"/>
    <w:rsid w:val="006A041F"/>
    <w:rsid w:val="006A0677"/>
    <w:rsid w:val="006A0B2B"/>
    <w:rsid w:val="006A1736"/>
    <w:rsid w:val="006A17D7"/>
    <w:rsid w:val="006A1D00"/>
    <w:rsid w:val="006A2226"/>
    <w:rsid w:val="006A2648"/>
    <w:rsid w:val="006A270F"/>
    <w:rsid w:val="006A290C"/>
    <w:rsid w:val="006A2B6D"/>
    <w:rsid w:val="006A2E2B"/>
    <w:rsid w:val="006A2EB6"/>
    <w:rsid w:val="006A3038"/>
    <w:rsid w:val="006A36CD"/>
    <w:rsid w:val="006A3853"/>
    <w:rsid w:val="006A3A1C"/>
    <w:rsid w:val="006A3F50"/>
    <w:rsid w:val="006A42F8"/>
    <w:rsid w:val="006A468A"/>
    <w:rsid w:val="006A4794"/>
    <w:rsid w:val="006A486C"/>
    <w:rsid w:val="006A4A16"/>
    <w:rsid w:val="006A4F7D"/>
    <w:rsid w:val="006A4F8B"/>
    <w:rsid w:val="006A5064"/>
    <w:rsid w:val="006A5133"/>
    <w:rsid w:val="006A57DD"/>
    <w:rsid w:val="006A5883"/>
    <w:rsid w:val="006A5B60"/>
    <w:rsid w:val="006A6149"/>
    <w:rsid w:val="006A62F3"/>
    <w:rsid w:val="006A6D91"/>
    <w:rsid w:val="006A71B8"/>
    <w:rsid w:val="006A74D0"/>
    <w:rsid w:val="006A7D46"/>
    <w:rsid w:val="006A7E80"/>
    <w:rsid w:val="006B05C0"/>
    <w:rsid w:val="006B09EC"/>
    <w:rsid w:val="006B0DC4"/>
    <w:rsid w:val="006B0E62"/>
    <w:rsid w:val="006B0EFA"/>
    <w:rsid w:val="006B10C5"/>
    <w:rsid w:val="006B12FB"/>
    <w:rsid w:val="006B15C6"/>
    <w:rsid w:val="006B2108"/>
    <w:rsid w:val="006B214B"/>
    <w:rsid w:val="006B25F1"/>
    <w:rsid w:val="006B26E9"/>
    <w:rsid w:val="006B2709"/>
    <w:rsid w:val="006B289C"/>
    <w:rsid w:val="006B2B27"/>
    <w:rsid w:val="006B30B6"/>
    <w:rsid w:val="006B3330"/>
    <w:rsid w:val="006B34C7"/>
    <w:rsid w:val="006B364C"/>
    <w:rsid w:val="006B38FE"/>
    <w:rsid w:val="006B4200"/>
    <w:rsid w:val="006B4714"/>
    <w:rsid w:val="006B4C03"/>
    <w:rsid w:val="006B4DC9"/>
    <w:rsid w:val="006B579D"/>
    <w:rsid w:val="006B5A11"/>
    <w:rsid w:val="006B5CF7"/>
    <w:rsid w:val="006B5D23"/>
    <w:rsid w:val="006B64C1"/>
    <w:rsid w:val="006B6983"/>
    <w:rsid w:val="006B6C9A"/>
    <w:rsid w:val="006B6D37"/>
    <w:rsid w:val="006B746F"/>
    <w:rsid w:val="006B76AD"/>
    <w:rsid w:val="006B7B26"/>
    <w:rsid w:val="006B7C18"/>
    <w:rsid w:val="006B7C2D"/>
    <w:rsid w:val="006B7E33"/>
    <w:rsid w:val="006C064D"/>
    <w:rsid w:val="006C07AF"/>
    <w:rsid w:val="006C13D3"/>
    <w:rsid w:val="006C1530"/>
    <w:rsid w:val="006C1B82"/>
    <w:rsid w:val="006C1D67"/>
    <w:rsid w:val="006C2352"/>
    <w:rsid w:val="006C2523"/>
    <w:rsid w:val="006C2600"/>
    <w:rsid w:val="006C2684"/>
    <w:rsid w:val="006C29E4"/>
    <w:rsid w:val="006C2A87"/>
    <w:rsid w:val="006C2B3E"/>
    <w:rsid w:val="006C34F0"/>
    <w:rsid w:val="006C3BFF"/>
    <w:rsid w:val="006C3CA7"/>
    <w:rsid w:val="006C3F19"/>
    <w:rsid w:val="006C3FBB"/>
    <w:rsid w:val="006C44CE"/>
    <w:rsid w:val="006C457D"/>
    <w:rsid w:val="006C4872"/>
    <w:rsid w:val="006C48AB"/>
    <w:rsid w:val="006C4937"/>
    <w:rsid w:val="006C4B1A"/>
    <w:rsid w:val="006C4C2B"/>
    <w:rsid w:val="006C505A"/>
    <w:rsid w:val="006C50CB"/>
    <w:rsid w:val="006C5142"/>
    <w:rsid w:val="006C53E6"/>
    <w:rsid w:val="006C5465"/>
    <w:rsid w:val="006C54FA"/>
    <w:rsid w:val="006C5ACF"/>
    <w:rsid w:val="006C5B0C"/>
    <w:rsid w:val="006C5C6D"/>
    <w:rsid w:val="006C5D2E"/>
    <w:rsid w:val="006C5D54"/>
    <w:rsid w:val="006C68E7"/>
    <w:rsid w:val="006C694F"/>
    <w:rsid w:val="006C6BA3"/>
    <w:rsid w:val="006C6F27"/>
    <w:rsid w:val="006C7560"/>
    <w:rsid w:val="006C7B35"/>
    <w:rsid w:val="006C7BB8"/>
    <w:rsid w:val="006C7EB0"/>
    <w:rsid w:val="006D1041"/>
    <w:rsid w:val="006D10B0"/>
    <w:rsid w:val="006D11EA"/>
    <w:rsid w:val="006D14B8"/>
    <w:rsid w:val="006D1935"/>
    <w:rsid w:val="006D1D92"/>
    <w:rsid w:val="006D1E73"/>
    <w:rsid w:val="006D2718"/>
    <w:rsid w:val="006D2AB8"/>
    <w:rsid w:val="006D2BC8"/>
    <w:rsid w:val="006D3289"/>
    <w:rsid w:val="006D3695"/>
    <w:rsid w:val="006D36AB"/>
    <w:rsid w:val="006D3F6C"/>
    <w:rsid w:val="006D4BFF"/>
    <w:rsid w:val="006D5F71"/>
    <w:rsid w:val="006D6316"/>
    <w:rsid w:val="006D68D6"/>
    <w:rsid w:val="006D6904"/>
    <w:rsid w:val="006D6A82"/>
    <w:rsid w:val="006D70EE"/>
    <w:rsid w:val="006D790E"/>
    <w:rsid w:val="006D794B"/>
    <w:rsid w:val="006D7A06"/>
    <w:rsid w:val="006D7F4D"/>
    <w:rsid w:val="006D7FE5"/>
    <w:rsid w:val="006E00D3"/>
    <w:rsid w:val="006E00F1"/>
    <w:rsid w:val="006E066B"/>
    <w:rsid w:val="006E070C"/>
    <w:rsid w:val="006E0961"/>
    <w:rsid w:val="006E0B76"/>
    <w:rsid w:val="006E0B9E"/>
    <w:rsid w:val="006E0BAE"/>
    <w:rsid w:val="006E0D43"/>
    <w:rsid w:val="006E0F2A"/>
    <w:rsid w:val="006E1639"/>
    <w:rsid w:val="006E19E1"/>
    <w:rsid w:val="006E1AE0"/>
    <w:rsid w:val="006E1D77"/>
    <w:rsid w:val="006E1E43"/>
    <w:rsid w:val="006E1F00"/>
    <w:rsid w:val="006E1FF6"/>
    <w:rsid w:val="006E251A"/>
    <w:rsid w:val="006E2B37"/>
    <w:rsid w:val="006E2D5D"/>
    <w:rsid w:val="006E2E8B"/>
    <w:rsid w:val="006E327F"/>
    <w:rsid w:val="006E3456"/>
    <w:rsid w:val="006E34FE"/>
    <w:rsid w:val="006E3B2F"/>
    <w:rsid w:val="006E3FA5"/>
    <w:rsid w:val="006E41B9"/>
    <w:rsid w:val="006E446D"/>
    <w:rsid w:val="006E475E"/>
    <w:rsid w:val="006E4B86"/>
    <w:rsid w:val="006E4D72"/>
    <w:rsid w:val="006E5756"/>
    <w:rsid w:val="006E599A"/>
    <w:rsid w:val="006E59ED"/>
    <w:rsid w:val="006E5BF0"/>
    <w:rsid w:val="006E60AC"/>
    <w:rsid w:val="006E64FF"/>
    <w:rsid w:val="006E650C"/>
    <w:rsid w:val="006E65BC"/>
    <w:rsid w:val="006E675B"/>
    <w:rsid w:val="006E6D4B"/>
    <w:rsid w:val="006E70B9"/>
    <w:rsid w:val="006E7773"/>
    <w:rsid w:val="006E7C6F"/>
    <w:rsid w:val="006F0304"/>
    <w:rsid w:val="006F041B"/>
    <w:rsid w:val="006F0721"/>
    <w:rsid w:val="006F0F3C"/>
    <w:rsid w:val="006F1BF0"/>
    <w:rsid w:val="006F1E20"/>
    <w:rsid w:val="006F1FFD"/>
    <w:rsid w:val="006F2030"/>
    <w:rsid w:val="006F23F0"/>
    <w:rsid w:val="006F2E93"/>
    <w:rsid w:val="006F3192"/>
    <w:rsid w:val="006F363C"/>
    <w:rsid w:val="006F3792"/>
    <w:rsid w:val="006F38F8"/>
    <w:rsid w:val="006F3A96"/>
    <w:rsid w:val="006F3D10"/>
    <w:rsid w:val="006F3EA0"/>
    <w:rsid w:val="006F4440"/>
    <w:rsid w:val="006F4A95"/>
    <w:rsid w:val="006F4C69"/>
    <w:rsid w:val="006F4F11"/>
    <w:rsid w:val="006F5471"/>
    <w:rsid w:val="006F54AD"/>
    <w:rsid w:val="006F5ECE"/>
    <w:rsid w:val="006F68EC"/>
    <w:rsid w:val="006F6D67"/>
    <w:rsid w:val="006F7156"/>
    <w:rsid w:val="006F7A16"/>
    <w:rsid w:val="006F7D86"/>
    <w:rsid w:val="00700009"/>
    <w:rsid w:val="0070012D"/>
    <w:rsid w:val="00700459"/>
    <w:rsid w:val="0070076D"/>
    <w:rsid w:val="0070078C"/>
    <w:rsid w:val="00700B26"/>
    <w:rsid w:val="00701144"/>
    <w:rsid w:val="007015AC"/>
    <w:rsid w:val="00701608"/>
    <w:rsid w:val="00701D96"/>
    <w:rsid w:val="00701F5D"/>
    <w:rsid w:val="007021DF"/>
    <w:rsid w:val="007023E5"/>
    <w:rsid w:val="0070252E"/>
    <w:rsid w:val="00702598"/>
    <w:rsid w:val="00702BDA"/>
    <w:rsid w:val="00702C1E"/>
    <w:rsid w:val="00702D65"/>
    <w:rsid w:val="007035B2"/>
    <w:rsid w:val="00703763"/>
    <w:rsid w:val="00703952"/>
    <w:rsid w:val="00703B45"/>
    <w:rsid w:val="00703FFD"/>
    <w:rsid w:val="00704326"/>
    <w:rsid w:val="00704508"/>
    <w:rsid w:val="00704A79"/>
    <w:rsid w:val="00705160"/>
    <w:rsid w:val="00705265"/>
    <w:rsid w:val="0070540A"/>
    <w:rsid w:val="007056BE"/>
    <w:rsid w:val="00705A79"/>
    <w:rsid w:val="00705CF7"/>
    <w:rsid w:val="00705D28"/>
    <w:rsid w:val="00705E53"/>
    <w:rsid w:val="00706137"/>
    <w:rsid w:val="007061C3"/>
    <w:rsid w:val="00706518"/>
    <w:rsid w:val="007066B3"/>
    <w:rsid w:val="0070708E"/>
    <w:rsid w:val="007071C0"/>
    <w:rsid w:val="007073DA"/>
    <w:rsid w:val="00707760"/>
    <w:rsid w:val="00707E4E"/>
    <w:rsid w:val="00710149"/>
    <w:rsid w:val="007108DB"/>
    <w:rsid w:val="00710A4C"/>
    <w:rsid w:val="00710ADF"/>
    <w:rsid w:val="00710D85"/>
    <w:rsid w:val="007110C5"/>
    <w:rsid w:val="007114EA"/>
    <w:rsid w:val="00711F84"/>
    <w:rsid w:val="007125EA"/>
    <w:rsid w:val="007128CC"/>
    <w:rsid w:val="007129FE"/>
    <w:rsid w:val="0071345A"/>
    <w:rsid w:val="00713B79"/>
    <w:rsid w:val="00713CDE"/>
    <w:rsid w:val="00713E20"/>
    <w:rsid w:val="00713EE8"/>
    <w:rsid w:val="007140DA"/>
    <w:rsid w:val="0071459A"/>
    <w:rsid w:val="00714FA9"/>
    <w:rsid w:val="0071552D"/>
    <w:rsid w:val="00715557"/>
    <w:rsid w:val="00715E51"/>
    <w:rsid w:val="00715F4B"/>
    <w:rsid w:val="007161D9"/>
    <w:rsid w:val="0071645E"/>
    <w:rsid w:val="007165FA"/>
    <w:rsid w:val="00716871"/>
    <w:rsid w:val="00716B08"/>
    <w:rsid w:val="00716BB0"/>
    <w:rsid w:val="0071705C"/>
    <w:rsid w:val="00717676"/>
    <w:rsid w:val="007179B5"/>
    <w:rsid w:val="00717B4A"/>
    <w:rsid w:val="00717DD9"/>
    <w:rsid w:val="00720398"/>
    <w:rsid w:val="007205E6"/>
    <w:rsid w:val="00720FF4"/>
    <w:rsid w:val="007213A2"/>
    <w:rsid w:val="00721632"/>
    <w:rsid w:val="00721738"/>
    <w:rsid w:val="00722193"/>
    <w:rsid w:val="00722A60"/>
    <w:rsid w:val="00722F6D"/>
    <w:rsid w:val="0072309F"/>
    <w:rsid w:val="007230E1"/>
    <w:rsid w:val="0072333E"/>
    <w:rsid w:val="0072336E"/>
    <w:rsid w:val="007233CC"/>
    <w:rsid w:val="007235D0"/>
    <w:rsid w:val="00723675"/>
    <w:rsid w:val="0072390E"/>
    <w:rsid w:val="00723927"/>
    <w:rsid w:val="007239B5"/>
    <w:rsid w:val="00723A08"/>
    <w:rsid w:val="00723BD2"/>
    <w:rsid w:val="007244F3"/>
    <w:rsid w:val="00724C7A"/>
    <w:rsid w:val="00724E6A"/>
    <w:rsid w:val="007250B2"/>
    <w:rsid w:val="00725AA3"/>
    <w:rsid w:val="00725B93"/>
    <w:rsid w:val="00725CE3"/>
    <w:rsid w:val="00725D9E"/>
    <w:rsid w:val="00726533"/>
    <w:rsid w:val="007269EB"/>
    <w:rsid w:val="00726A6A"/>
    <w:rsid w:val="00726BE7"/>
    <w:rsid w:val="00726EE2"/>
    <w:rsid w:val="00726FD4"/>
    <w:rsid w:val="00727A55"/>
    <w:rsid w:val="00730225"/>
    <w:rsid w:val="007309CC"/>
    <w:rsid w:val="00730BA5"/>
    <w:rsid w:val="00730F5C"/>
    <w:rsid w:val="0073127B"/>
    <w:rsid w:val="007316A2"/>
    <w:rsid w:val="00731772"/>
    <w:rsid w:val="007318DD"/>
    <w:rsid w:val="00731F6C"/>
    <w:rsid w:val="00732980"/>
    <w:rsid w:val="00732C96"/>
    <w:rsid w:val="007331B3"/>
    <w:rsid w:val="00733EF6"/>
    <w:rsid w:val="00734027"/>
    <w:rsid w:val="0073412C"/>
    <w:rsid w:val="00734277"/>
    <w:rsid w:val="0073427F"/>
    <w:rsid w:val="00734302"/>
    <w:rsid w:val="007343FA"/>
    <w:rsid w:val="00734E4E"/>
    <w:rsid w:val="00735039"/>
    <w:rsid w:val="007354F8"/>
    <w:rsid w:val="00735722"/>
    <w:rsid w:val="00735A55"/>
    <w:rsid w:val="00736049"/>
    <w:rsid w:val="00736278"/>
    <w:rsid w:val="007365A7"/>
    <w:rsid w:val="00736618"/>
    <w:rsid w:val="00736996"/>
    <w:rsid w:val="00736CE5"/>
    <w:rsid w:val="00736F6A"/>
    <w:rsid w:val="0073720F"/>
    <w:rsid w:val="0073760F"/>
    <w:rsid w:val="00737A57"/>
    <w:rsid w:val="00737E90"/>
    <w:rsid w:val="00740033"/>
    <w:rsid w:val="007402B6"/>
    <w:rsid w:val="007403F0"/>
    <w:rsid w:val="007406C2"/>
    <w:rsid w:val="00740BF6"/>
    <w:rsid w:val="00740C6F"/>
    <w:rsid w:val="00740D32"/>
    <w:rsid w:val="0074162C"/>
    <w:rsid w:val="00741706"/>
    <w:rsid w:val="00741727"/>
    <w:rsid w:val="00741DE8"/>
    <w:rsid w:val="00741DF2"/>
    <w:rsid w:val="0074203C"/>
    <w:rsid w:val="00742664"/>
    <w:rsid w:val="00742B26"/>
    <w:rsid w:val="00742C12"/>
    <w:rsid w:val="00742E95"/>
    <w:rsid w:val="0074359A"/>
    <w:rsid w:val="0074362E"/>
    <w:rsid w:val="00743785"/>
    <w:rsid w:val="00743DD6"/>
    <w:rsid w:val="00743E80"/>
    <w:rsid w:val="00744F33"/>
    <w:rsid w:val="0074527E"/>
    <w:rsid w:val="007453D7"/>
    <w:rsid w:val="00745431"/>
    <w:rsid w:val="00745784"/>
    <w:rsid w:val="00745F93"/>
    <w:rsid w:val="00746863"/>
    <w:rsid w:val="00746C7F"/>
    <w:rsid w:val="00747588"/>
    <w:rsid w:val="00747793"/>
    <w:rsid w:val="007478AD"/>
    <w:rsid w:val="00747974"/>
    <w:rsid w:val="00747A53"/>
    <w:rsid w:val="007500B3"/>
    <w:rsid w:val="007505AA"/>
    <w:rsid w:val="00750774"/>
    <w:rsid w:val="0075086D"/>
    <w:rsid w:val="007508DB"/>
    <w:rsid w:val="00751D3D"/>
    <w:rsid w:val="00752077"/>
    <w:rsid w:val="00752186"/>
    <w:rsid w:val="0075224D"/>
    <w:rsid w:val="0075228B"/>
    <w:rsid w:val="00752594"/>
    <w:rsid w:val="0075289C"/>
    <w:rsid w:val="00752F1E"/>
    <w:rsid w:val="00752FE5"/>
    <w:rsid w:val="00753F23"/>
    <w:rsid w:val="007540FE"/>
    <w:rsid w:val="00754101"/>
    <w:rsid w:val="00754478"/>
    <w:rsid w:val="007545CC"/>
    <w:rsid w:val="007547F5"/>
    <w:rsid w:val="00754A07"/>
    <w:rsid w:val="00754BB8"/>
    <w:rsid w:val="0075545F"/>
    <w:rsid w:val="00755D54"/>
    <w:rsid w:val="00755F25"/>
    <w:rsid w:val="0075726E"/>
    <w:rsid w:val="00757996"/>
    <w:rsid w:val="007579FF"/>
    <w:rsid w:val="00757BFC"/>
    <w:rsid w:val="00757EEB"/>
    <w:rsid w:val="00757FF3"/>
    <w:rsid w:val="007604BA"/>
    <w:rsid w:val="0076168F"/>
    <w:rsid w:val="00761763"/>
    <w:rsid w:val="00761B49"/>
    <w:rsid w:val="0076294B"/>
    <w:rsid w:val="00762963"/>
    <w:rsid w:val="007629C4"/>
    <w:rsid w:val="00762DCA"/>
    <w:rsid w:val="00762E34"/>
    <w:rsid w:val="00763474"/>
    <w:rsid w:val="00763DF8"/>
    <w:rsid w:val="00763E81"/>
    <w:rsid w:val="00763F9C"/>
    <w:rsid w:val="0076415C"/>
    <w:rsid w:val="0076475F"/>
    <w:rsid w:val="0076480C"/>
    <w:rsid w:val="00764813"/>
    <w:rsid w:val="00765157"/>
    <w:rsid w:val="0076570C"/>
    <w:rsid w:val="00765855"/>
    <w:rsid w:val="0076587E"/>
    <w:rsid w:val="00765EA0"/>
    <w:rsid w:val="0076669A"/>
    <w:rsid w:val="00766A91"/>
    <w:rsid w:val="00766C98"/>
    <w:rsid w:val="00766FC5"/>
    <w:rsid w:val="00767E2B"/>
    <w:rsid w:val="007705CF"/>
    <w:rsid w:val="00770A03"/>
    <w:rsid w:val="00770C2B"/>
    <w:rsid w:val="007710B6"/>
    <w:rsid w:val="00771409"/>
    <w:rsid w:val="00771598"/>
    <w:rsid w:val="00772150"/>
    <w:rsid w:val="007722DD"/>
    <w:rsid w:val="00772451"/>
    <w:rsid w:val="0077264A"/>
    <w:rsid w:val="0077315B"/>
    <w:rsid w:val="0077354B"/>
    <w:rsid w:val="007739EF"/>
    <w:rsid w:val="00773CF4"/>
    <w:rsid w:val="00774B27"/>
    <w:rsid w:val="00774E9F"/>
    <w:rsid w:val="00775134"/>
    <w:rsid w:val="007754F1"/>
    <w:rsid w:val="007757F0"/>
    <w:rsid w:val="00775919"/>
    <w:rsid w:val="007762CB"/>
    <w:rsid w:val="0077638E"/>
    <w:rsid w:val="007765E6"/>
    <w:rsid w:val="00776802"/>
    <w:rsid w:val="00776EC5"/>
    <w:rsid w:val="00777328"/>
    <w:rsid w:val="007773B4"/>
    <w:rsid w:val="00777718"/>
    <w:rsid w:val="0078005A"/>
    <w:rsid w:val="0078043F"/>
    <w:rsid w:val="0078054E"/>
    <w:rsid w:val="00780954"/>
    <w:rsid w:val="00780AE1"/>
    <w:rsid w:val="00780E49"/>
    <w:rsid w:val="0078128B"/>
    <w:rsid w:val="007815BF"/>
    <w:rsid w:val="00781B25"/>
    <w:rsid w:val="00781EF9"/>
    <w:rsid w:val="0078245D"/>
    <w:rsid w:val="007824CF"/>
    <w:rsid w:val="007825F2"/>
    <w:rsid w:val="007829C0"/>
    <w:rsid w:val="00782CED"/>
    <w:rsid w:val="00782D5D"/>
    <w:rsid w:val="00782E3D"/>
    <w:rsid w:val="00782E45"/>
    <w:rsid w:val="0078314D"/>
    <w:rsid w:val="00783887"/>
    <w:rsid w:val="00783928"/>
    <w:rsid w:val="00783A10"/>
    <w:rsid w:val="00783C5B"/>
    <w:rsid w:val="00784A00"/>
    <w:rsid w:val="00784B0B"/>
    <w:rsid w:val="00784B20"/>
    <w:rsid w:val="00784B46"/>
    <w:rsid w:val="00785195"/>
    <w:rsid w:val="007855F8"/>
    <w:rsid w:val="007857F2"/>
    <w:rsid w:val="00785B57"/>
    <w:rsid w:val="0078601F"/>
    <w:rsid w:val="007864A6"/>
    <w:rsid w:val="007876D6"/>
    <w:rsid w:val="00787851"/>
    <w:rsid w:val="00787877"/>
    <w:rsid w:val="00787936"/>
    <w:rsid w:val="00787A42"/>
    <w:rsid w:val="00787E7F"/>
    <w:rsid w:val="0079000C"/>
    <w:rsid w:val="00790659"/>
    <w:rsid w:val="00790C60"/>
    <w:rsid w:val="00791227"/>
    <w:rsid w:val="007922A7"/>
    <w:rsid w:val="007924AE"/>
    <w:rsid w:val="0079267A"/>
    <w:rsid w:val="00792AE8"/>
    <w:rsid w:val="00792BB9"/>
    <w:rsid w:val="00792C60"/>
    <w:rsid w:val="0079319E"/>
    <w:rsid w:val="00793496"/>
    <w:rsid w:val="007934C0"/>
    <w:rsid w:val="0079362A"/>
    <w:rsid w:val="00794389"/>
    <w:rsid w:val="00794553"/>
    <w:rsid w:val="00794666"/>
    <w:rsid w:val="00795370"/>
    <w:rsid w:val="00795423"/>
    <w:rsid w:val="007956C7"/>
    <w:rsid w:val="00795A3C"/>
    <w:rsid w:val="00796A45"/>
    <w:rsid w:val="007972EC"/>
    <w:rsid w:val="00797769"/>
    <w:rsid w:val="00797ADE"/>
    <w:rsid w:val="00797E2A"/>
    <w:rsid w:val="00797F04"/>
    <w:rsid w:val="007A00F4"/>
    <w:rsid w:val="007A048E"/>
    <w:rsid w:val="007A08FA"/>
    <w:rsid w:val="007A0D64"/>
    <w:rsid w:val="007A0FB1"/>
    <w:rsid w:val="007A1226"/>
    <w:rsid w:val="007A12AA"/>
    <w:rsid w:val="007A1607"/>
    <w:rsid w:val="007A177E"/>
    <w:rsid w:val="007A19FE"/>
    <w:rsid w:val="007A1A2E"/>
    <w:rsid w:val="007A1B03"/>
    <w:rsid w:val="007A1C7C"/>
    <w:rsid w:val="007A2255"/>
    <w:rsid w:val="007A283A"/>
    <w:rsid w:val="007A2A80"/>
    <w:rsid w:val="007A2EC3"/>
    <w:rsid w:val="007A2FAF"/>
    <w:rsid w:val="007A3278"/>
    <w:rsid w:val="007A3523"/>
    <w:rsid w:val="007A373C"/>
    <w:rsid w:val="007A394F"/>
    <w:rsid w:val="007A3B9C"/>
    <w:rsid w:val="007A3EAE"/>
    <w:rsid w:val="007A41B8"/>
    <w:rsid w:val="007A41E4"/>
    <w:rsid w:val="007A437D"/>
    <w:rsid w:val="007A454E"/>
    <w:rsid w:val="007A47F2"/>
    <w:rsid w:val="007A52AA"/>
    <w:rsid w:val="007A53AE"/>
    <w:rsid w:val="007A5434"/>
    <w:rsid w:val="007A57BD"/>
    <w:rsid w:val="007A5874"/>
    <w:rsid w:val="007A5D12"/>
    <w:rsid w:val="007A63A9"/>
    <w:rsid w:val="007A6B42"/>
    <w:rsid w:val="007A6D2A"/>
    <w:rsid w:val="007A6FEC"/>
    <w:rsid w:val="007A714E"/>
    <w:rsid w:val="007A7BA8"/>
    <w:rsid w:val="007A7CF9"/>
    <w:rsid w:val="007B0411"/>
    <w:rsid w:val="007B0600"/>
    <w:rsid w:val="007B064D"/>
    <w:rsid w:val="007B070A"/>
    <w:rsid w:val="007B077E"/>
    <w:rsid w:val="007B0BD1"/>
    <w:rsid w:val="007B0C93"/>
    <w:rsid w:val="007B0CD0"/>
    <w:rsid w:val="007B11D5"/>
    <w:rsid w:val="007B1400"/>
    <w:rsid w:val="007B1536"/>
    <w:rsid w:val="007B1677"/>
    <w:rsid w:val="007B1682"/>
    <w:rsid w:val="007B1809"/>
    <w:rsid w:val="007B20DF"/>
    <w:rsid w:val="007B2B08"/>
    <w:rsid w:val="007B3782"/>
    <w:rsid w:val="007B395A"/>
    <w:rsid w:val="007B3FB1"/>
    <w:rsid w:val="007B4322"/>
    <w:rsid w:val="007B4388"/>
    <w:rsid w:val="007B45BD"/>
    <w:rsid w:val="007B4CDA"/>
    <w:rsid w:val="007B4FE8"/>
    <w:rsid w:val="007B542C"/>
    <w:rsid w:val="007B573E"/>
    <w:rsid w:val="007B5834"/>
    <w:rsid w:val="007B5C4A"/>
    <w:rsid w:val="007B5F54"/>
    <w:rsid w:val="007B6257"/>
    <w:rsid w:val="007B630E"/>
    <w:rsid w:val="007B6A38"/>
    <w:rsid w:val="007B6A9C"/>
    <w:rsid w:val="007B6B70"/>
    <w:rsid w:val="007B6F05"/>
    <w:rsid w:val="007B6F8A"/>
    <w:rsid w:val="007B7004"/>
    <w:rsid w:val="007B7700"/>
    <w:rsid w:val="007B7AAE"/>
    <w:rsid w:val="007C03A4"/>
    <w:rsid w:val="007C044E"/>
    <w:rsid w:val="007C0B33"/>
    <w:rsid w:val="007C0EEA"/>
    <w:rsid w:val="007C123F"/>
    <w:rsid w:val="007C12B7"/>
    <w:rsid w:val="007C171E"/>
    <w:rsid w:val="007C1B43"/>
    <w:rsid w:val="007C22F8"/>
    <w:rsid w:val="007C357B"/>
    <w:rsid w:val="007C39EB"/>
    <w:rsid w:val="007C3A8B"/>
    <w:rsid w:val="007C3B5F"/>
    <w:rsid w:val="007C3ED1"/>
    <w:rsid w:val="007C4759"/>
    <w:rsid w:val="007C4E67"/>
    <w:rsid w:val="007C4F1D"/>
    <w:rsid w:val="007C50AC"/>
    <w:rsid w:val="007C5308"/>
    <w:rsid w:val="007C5488"/>
    <w:rsid w:val="007C55C5"/>
    <w:rsid w:val="007C5B52"/>
    <w:rsid w:val="007C604A"/>
    <w:rsid w:val="007C6C55"/>
    <w:rsid w:val="007C6D77"/>
    <w:rsid w:val="007C6FAD"/>
    <w:rsid w:val="007C703D"/>
    <w:rsid w:val="007C70B3"/>
    <w:rsid w:val="007C70F4"/>
    <w:rsid w:val="007C741E"/>
    <w:rsid w:val="007C76BE"/>
    <w:rsid w:val="007C7A6C"/>
    <w:rsid w:val="007C7CDD"/>
    <w:rsid w:val="007C7F85"/>
    <w:rsid w:val="007D0D91"/>
    <w:rsid w:val="007D0F93"/>
    <w:rsid w:val="007D12C3"/>
    <w:rsid w:val="007D1360"/>
    <w:rsid w:val="007D1D90"/>
    <w:rsid w:val="007D1E7A"/>
    <w:rsid w:val="007D2105"/>
    <w:rsid w:val="007D21B3"/>
    <w:rsid w:val="007D246C"/>
    <w:rsid w:val="007D24C4"/>
    <w:rsid w:val="007D27C9"/>
    <w:rsid w:val="007D2957"/>
    <w:rsid w:val="007D2EA0"/>
    <w:rsid w:val="007D2F7C"/>
    <w:rsid w:val="007D378A"/>
    <w:rsid w:val="007D3802"/>
    <w:rsid w:val="007D3A16"/>
    <w:rsid w:val="007D3B1C"/>
    <w:rsid w:val="007D3CF6"/>
    <w:rsid w:val="007D3FBD"/>
    <w:rsid w:val="007D485B"/>
    <w:rsid w:val="007D4A87"/>
    <w:rsid w:val="007D4EBE"/>
    <w:rsid w:val="007D50FC"/>
    <w:rsid w:val="007D535C"/>
    <w:rsid w:val="007D536B"/>
    <w:rsid w:val="007D5430"/>
    <w:rsid w:val="007D5663"/>
    <w:rsid w:val="007D65F3"/>
    <w:rsid w:val="007D6615"/>
    <w:rsid w:val="007D6DEF"/>
    <w:rsid w:val="007D70AB"/>
    <w:rsid w:val="007D7897"/>
    <w:rsid w:val="007D7989"/>
    <w:rsid w:val="007D7C76"/>
    <w:rsid w:val="007D7CCF"/>
    <w:rsid w:val="007D7F78"/>
    <w:rsid w:val="007E0337"/>
    <w:rsid w:val="007E108F"/>
    <w:rsid w:val="007E128F"/>
    <w:rsid w:val="007E18DF"/>
    <w:rsid w:val="007E2395"/>
    <w:rsid w:val="007E299C"/>
    <w:rsid w:val="007E2E4B"/>
    <w:rsid w:val="007E3225"/>
    <w:rsid w:val="007E39ED"/>
    <w:rsid w:val="007E3A9C"/>
    <w:rsid w:val="007E410C"/>
    <w:rsid w:val="007E46C8"/>
    <w:rsid w:val="007E4780"/>
    <w:rsid w:val="007E4D3B"/>
    <w:rsid w:val="007E511C"/>
    <w:rsid w:val="007E513F"/>
    <w:rsid w:val="007E5456"/>
    <w:rsid w:val="007E54A4"/>
    <w:rsid w:val="007E55F1"/>
    <w:rsid w:val="007E5905"/>
    <w:rsid w:val="007E5A64"/>
    <w:rsid w:val="007E5FDD"/>
    <w:rsid w:val="007E64D1"/>
    <w:rsid w:val="007E66FC"/>
    <w:rsid w:val="007E69B7"/>
    <w:rsid w:val="007E719B"/>
    <w:rsid w:val="007E74A0"/>
    <w:rsid w:val="007E75AD"/>
    <w:rsid w:val="007E77B3"/>
    <w:rsid w:val="007E78C9"/>
    <w:rsid w:val="007E7A0F"/>
    <w:rsid w:val="007E7C3B"/>
    <w:rsid w:val="007E7D22"/>
    <w:rsid w:val="007F01FC"/>
    <w:rsid w:val="007F0CE8"/>
    <w:rsid w:val="007F0F47"/>
    <w:rsid w:val="007F1396"/>
    <w:rsid w:val="007F152E"/>
    <w:rsid w:val="007F1940"/>
    <w:rsid w:val="007F1C22"/>
    <w:rsid w:val="007F2114"/>
    <w:rsid w:val="007F22AF"/>
    <w:rsid w:val="007F26D0"/>
    <w:rsid w:val="007F2C98"/>
    <w:rsid w:val="007F2E16"/>
    <w:rsid w:val="007F2FCB"/>
    <w:rsid w:val="007F3067"/>
    <w:rsid w:val="007F30B1"/>
    <w:rsid w:val="007F314D"/>
    <w:rsid w:val="007F327B"/>
    <w:rsid w:val="007F38FD"/>
    <w:rsid w:val="007F3913"/>
    <w:rsid w:val="007F3B29"/>
    <w:rsid w:val="007F3B3F"/>
    <w:rsid w:val="007F3B65"/>
    <w:rsid w:val="007F3CA6"/>
    <w:rsid w:val="007F44D6"/>
    <w:rsid w:val="007F4553"/>
    <w:rsid w:val="007F4641"/>
    <w:rsid w:val="007F476D"/>
    <w:rsid w:val="007F487F"/>
    <w:rsid w:val="007F4C1C"/>
    <w:rsid w:val="007F4EE4"/>
    <w:rsid w:val="007F535A"/>
    <w:rsid w:val="007F5A13"/>
    <w:rsid w:val="007F620E"/>
    <w:rsid w:val="007F654A"/>
    <w:rsid w:val="007F6A83"/>
    <w:rsid w:val="007F724E"/>
    <w:rsid w:val="007F750B"/>
    <w:rsid w:val="007F76B8"/>
    <w:rsid w:val="007F7A27"/>
    <w:rsid w:val="007F7BD8"/>
    <w:rsid w:val="007F7C6C"/>
    <w:rsid w:val="007F7C86"/>
    <w:rsid w:val="007F7FFA"/>
    <w:rsid w:val="00800079"/>
    <w:rsid w:val="00800499"/>
    <w:rsid w:val="00800BE8"/>
    <w:rsid w:val="00800BFC"/>
    <w:rsid w:val="00800CEE"/>
    <w:rsid w:val="00800E9B"/>
    <w:rsid w:val="00801872"/>
    <w:rsid w:val="00801C00"/>
    <w:rsid w:val="00801D21"/>
    <w:rsid w:val="00801DC6"/>
    <w:rsid w:val="008020C1"/>
    <w:rsid w:val="008022CE"/>
    <w:rsid w:val="00802C85"/>
    <w:rsid w:val="00803B17"/>
    <w:rsid w:val="00803C1A"/>
    <w:rsid w:val="00804316"/>
    <w:rsid w:val="0080474A"/>
    <w:rsid w:val="00804D46"/>
    <w:rsid w:val="00804E0D"/>
    <w:rsid w:val="008055FB"/>
    <w:rsid w:val="00805729"/>
    <w:rsid w:val="008059D3"/>
    <w:rsid w:val="00805A6A"/>
    <w:rsid w:val="00805B2B"/>
    <w:rsid w:val="00805BC4"/>
    <w:rsid w:val="008060D4"/>
    <w:rsid w:val="008063F1"/>
    <w:rsid w:val="0080673A"/>
    <w:rsid w:val="00806858"/>
    <w:rsid w:val="00806C27"/>
    <w:rsid w:val="00806E65"/>
    <w:rsid w:val="008074B7"/>
    <w:rsid w:val="008075FB"/>
    <w:rsid w:val="0080768C"/>
    <w:rsid w:val="0080779E"/>
    <w:rsid w:val="008078FF"/>
    <w:rsid w:val="00807D4C"/>
    <w:rsid w:val="00807DE6"/>
    <w:rsid w:val="0081017B"/>
    <w:rsid w:val="0081024B"/>
    <w:rsid w:val="00810513"/>
    <w:rsid w:val="00810672"/>
    <w:rsid w:val="0081090C"/>
    <w:rsid w:val="00810A73"/>
    <w:rsid w:val="00811044"/>
    <w:rsid w:val="008110C5"/>
    <w:rsid w:val="008115B4"/>
    <w:rsid w:val="0081175E"/>
    <w:rsid w:val="008118B9"/>
    <w:rsid w:val="00812018"/>
    <w:rsid w:val="0081258E"/>
    <w:rsid w:val="00812C9F"/>
    <w:rsid w:val="008130DC"/>
    <w:rsid w:val="00813E30"/>
    <w:rsid w:val="00813F40"/>
    <w:rsid w:val="0081492F"/>
    <w:rsid w:val="00814B33"/>
    <w:rsid w:val="00814D2D"/>
    <w:rsid w:val="00815174"/>
    <w:rsid w:val="00815666"/>
    <w:rsid w:val="00815EE6"/>
    <w:rsid w:val="0081633F"/>
    <w:rsid w:val="008164B7"/>
    <w:rsid w:val="008170F2"/>
    <w:rsid w:val="0081716F"/>
    <w:rsid w:val="00817A0E"/>
    <w:rsid w:val="008202E9"/>
    <w:rsid w:val="00820349"/>
    <w:rsid w:val="00820397"/>
    <w:rsid w:val="0082065F"/>
    <w:rsid w:val="00820691"/>
    <w:rsid w:val="00820A9F"/>
    <w:rsid w:val="00820E1A"/>
    <w:rsid w:val="008212E4"/>
    <w:rsid w:val="00821775"/>
    <w:rsid w:val="00821B5B"/>
    <w:rsid w:val="00822311"/>
    <w:rsid w:val="008225C8"/>
    <w:rsid w:val="0082372E"/>
    <w:rsid w:val="0082384E"/>
    <w:rsid w:val="00823BCD"/>
    <w:rsid w:val="00823F2C"/>
    <w:rsid w:val="00824188"/>
    <w:rsid w:val="008247E5"/>
    <w:rsid w:val="0082481D"/>
    <w:rsid w:val="008259D9"/>
    <w:rsid w:val="00825A51"/>
    <w:rsid w:val="008260CD"/>
    <w:rsid w:val="0082612A"/>
    <w:rsid w:val="0082627B"/>
    <w:rsid w:val="008265F5"/>
    <w:rsid w:val="008266E7"/>
    <w:rsid w:val="00826AE2"/>
    <w:rsid w:val="00826E0A"/>
    <w:rsid w:val="008272AD"/>
    <w:rsid w:val="0082737B"/>
    <w:rsid w:val="0082762B"/>
    <w:rsid w:val="0082762E"/>
    <w:rsid w:val="0082769B"/>
    <w:rsid w:val="0082796C"/>
    <w:rsid w:val="00827A0D"/>
    <w:rsid w:val="00827A53"/>
    <w:rsid w:val="00827A74"/>
    <w:rsid w:val="00827B29"/>
    <w:rsid w:val="00830019"/>
    <w:rsid w:val="0083017F"/>
    <w:rsid w:val="0083019E"/>
    <w:rsid w:val="008301DD"/>
    <w:rsid w:val="008303D9"/>
    <w:rsid w:val="00830667"/>
    <w:rsid w:val="00830770"/>
    <w:rsid w:val="0083081C"/>
    <w:rsid w:val="00830D57"/>
    <w:rsid w:val="00830DDD"/>
    <w:rsid w:val="00831128"/>
    <w:rsid w:val="00831212"/>
    <w:rsid w:val="00831483"/>
    <w:rsid w:val="00831620"/>
    <w:rsid w:val="00831664"/>
    <w:rsid w:val="008317BF"/>
    <w:rsid w:val="00831C8B"/>
    <w:rsid w:val="00831E86"/>
    <w:rsid w:val="008326E7"/>
    <w:rsid w:val="00832784"/>
    <w:rsid w:val="00832E50"/>
    <w:rsid w:val="00832F23"/>
    <w:rsid w:val="008334BF"/>
    <w:rsid w:val="008338F5"/>
    <w:rsid w:val="00834128"/>
    <w:rsid w:val="008345F3"/>
    <w:rsid w:val="00834822"/>
    <w:rsid w:val="0083489E"/>
    <w:rsid w:val="00834A65"/>
    <w:rsid w:val="00834C46"/>
    <w:rsid w:val="00834C78"/>
    <w:rsid w:val="00834FCC"/>
    <w:rsid w:val="0083531C"/>
    <w:rsid w:val="00835874"/>
    <w:rsid w:val="00835BEF"/>
    <w:rsid w:val="008368AB"/>
    <w:rsid w:val="008369C4"/>
    <w:rsid w:val="00836A79"/>
    <w:rsid w:val="00836B23"/>
    <w:rsid w:val="00837195"/>
    <w:rsid w:val="0083727B"/>
    <w:rsid w:val="00837D03"/>
    <w:rsid w:val="00837EA7"/>
    <w:rsid w:val="00837EB9"/>
    <w:rsid w:val="0084006E"/>
    <w:rsid w:val="00840275"/>
    <w:rsid w:val="0084069B"/>
    <w:rsid w:val="00840C41"/>
    <w:rsid w:val="00840F5C"/>
    <w:rsid w:val="008410CA"/>
    <w:rsid w:val="0084156A"/>
    <w:rsid w:val="00841A46"/>
    <w:rsid w:val="00841E76"/>
    <w:rsid w:val="00841EFA"/>
    <w:rsid w:val="00842657"/>
    <w:rsid w:val="00843006"/>
    <w:rsid w:val="00843167"/>
    <w:rsid w:val="008434F0"/>
    <w:rsid w:val="00843553"/>
    <w:rsid w:val="00844938"/>
    <w:rsid w:val="008449DF"/>
    <w:rsid w:val="00844E07"/>
    <w:rsid w:val="00845406"/>
    <w:rsid w:val="0084579C"/>
    <w:rsid w:val="00845A58"/>
    <w:rsid w:val="00845AD7"/>
    <w:rsid w:val="00845B83"/>
    <w:rsid w:val="00846478"/>
    <w:rsid w:val="008464E0"/>
    <w:rsid w:val="0084656B"/>
    <w:rsid w:val="0084703B"/>
    <w:rsid w:val="008472ED"/>
    <w:rsid w:val="00847403"/>
    <w:rsid w:val="00847675"/>
    <w:rsid w:val="0084790F"/>
    <w:rsid w:val="00847F2D"/>
    <w:rsid w:val="00850037"/>
    <w:rsid w:val="00850B3D"/>
    <w:rsid w:val="00850C0F"/>
    <w:rsid w:val="008515F5"/>
    <w:rsid w:val="008516DC"/>
    <w:rsid w:val="00852672"/>
    <w:rsid w:val="0085275E"/>
    <w:rsid w:val="00852B81"/>
    <w:rsid w:val="00852B9C"/>
    <w:rsid w:val="00853056"/>
    <w:rsid w:val="008538A0"/>
    <w:rsid w:val="00853A90"/>
    <w:rsid w:val="00853AC0"/>
    <w:rsid w:val="00853E8C"/>
    <w:rsid w:val="00854131"/>
    <w:rsid w:val="008544AE"/>
    <w:rsid w:val="008545DD"/>
    <w:rsid w:val="0085475C"/>
    <w:rsid w:val="00854BC6"/>
    <w:rsid w:val="00854C2B"/>
    <w:rsid w:val="0085514F"/>
    <w:rsid w:val="008553D7"/>
    <w:rsid w:val="00855515"/>
    <w:rsid w:val="0085557D"/>
    <w:rsid w:val="0085577C"/>
    <w:rsid w:val="008558DF"/>
    <w:rsid w:val="00855924"/>
    <w:rsid w:val="00855E1A"/>
    <w:rsid w:val="0085688B"/>
    <w:rsid w:val="00856DED"/>
    <w:rsid w:val="00856FAF"/>
    <w:rsid w:val="008570BA"/>
    <w:rsid w:val="008571D5"/>
    <w:rsid w:val="00857512"/>
    <w:rsid w:val="00857548"/>
    <w:rsid w:val="0085773E"/>
    <w:rsid w:val="00857880"/>
    <w:rsid w:val="00857FE9"/>
    <w:rsid w:val="00860334"/>
    <w:rsid w:val="008603BC"/>
    <w:rsid w:val="00860595"/>
    <w:rsid w:val="00860AFB"/>
    <w:rsid w:val="00861170"/>
    <w:rsid w:val="0086124E"/>
    <w:rsid w:val="0086134B"/>
    <w:rsid w:val="0086174F"/>
    <w:rsid w:val="00861757"/>
    <w:rsid w:val="0086199E"/>
    <w:rsid w:val="008622CB"/>
    <w:rsid w:val="008626B2"/>
    <w:rsid w:val="0086297A"/>
    <w:rsid w:val="008631D1"/>
    <w:rsid w:val="00863AAD"/>
    <w:rsid w:val="00863B52"/>
    <w:rsid w:val="00863C36"/>
    <w:rsid w:val="00863D9B"/>
    <w:rsid w:val="00863EE4"/>
    <w:rsid w:val="00863EFC"/>
    <w:rsid w:val="00864161"/>
    <w:rsid w:val="00864652"/>
    <w:rsid w:val="00865CCA"/>
    <w:rsid w:val="0086612A"/>
    <w:rsid w:val="008661B4"/>
    <w:rsid w:val="00866751"/>
    <w:rsid w:val="00866979"/>
    <w:rsid w:val="008669B6"/>
    <w:rsid w:val="00866E95"/>
    <w:rsid w:val="00866F4A"/>
    <w:rsid w:val="0086713F"/>
    <w:rsid w:val="008673FA"/>
    <w:rsid w:val="0086747D"/>
    <w:rsid w:val="0086774F"/>
    <w:rsid w:val="00867BB1"/>
    <w:rsid w:val="00867D95"/>
    <w:rsid w:val="00870091"/>
    <w:rsid w:val="00870511"/>
    <w:rsid w:val="008707B1"/>
    <w:rsid w:val="00870AB0"/>
    <w:rsid w:val="00870C73"/>
    <w:rsid w:val="008711A4"/>
    <w:rsid w:val="008713CC"/>
    <w:rsid w:val="00871643"/>
    <w:rsid w:val="008719E4"/>
    <w:rsid w:val="00871DEB"/>
    <w:rsid w:val="008721C0"/>
    <w:rsid w:val="00872B49"/>
    <w:rsid w:val="00872E61"/>
    <w:rsid w:val="00872FF2"/>
    <w:rsid w:val="008732A5"/>
    <w:rsid w:val="008732F8"/>
    <w:rsid w:val="00873605"/>
    <w:rsid w:val="00873783"/>
    <w:rsid w:val="00873EC7"/>
    <w:rsid w:val="00874252"/>
    <w:rsid w:val="008747DD"/>
    <w:rsid w:val="00874B26"/>
    <w:rsid w:val="00874C9C"/>
    <w:rsid w:val="00874CE8"/>
    <w:rsid w:val="00874CF1"/>
    <w:rsid w:val="008755BC"/>
    <w:rsid w:val="00875652"/>
    <w:rsid w:val="00875B17"/>
    <w:rsid w:val="00875F9B"/>
    <w:rsid w:val="00876120"/>
    <w:rsid w:val="008765F8"/>
    <w:rsid w:val="0087685C"/>
    <w:rsid w:val="008768F1"/>
    <w:rsid w:val="00877125"/>
    <w:rsid w:val="008778DA"/>
    <w:rsid w:val="0087798D"/>
    <w:rsid w:val="00877FE1"/>
    <w:rsid w:val="008801B1"/>
    <w:rsid w:val="0088060F"/>
    <w:rsid w:val="008806D0"/>
    <w:rsid w:val="008806D3"/>
    <w:rsid w:val="0088072A"/>
    <w:rsid w:val="00880BFB"/>
    <w:rsid w:val="00880C11"/>
    <w:rsid w:val="00880DAC"/>
    <w:rsid w:val="008814E6"/>
    <w:rsid w:val="00881B3F"/>
    <w:rsid w:val="008824AA"/>
    <w:rsid w:val="00882583"/>
    <w:rsid w:val="00882611"/>
    <w:rsid w:val="008828DC"/>
    <w:rsid w:val="0088298A"/>
    <w:rsid w:val="00882C19"/>
    <w:rsid w:val="00882D96"/>
    <w:rsid w:val="00882DDA"/>
    <w:rsid w:val="00883461"/>
    <w:rsid w:val="008834BE"/>
    <w:rsid w:val="00883549"/>
    <w:rsid w:val="008839AB"/>
    <w:rsid w:val="00883A23"/>
    <w:rsid w:val="00883BA4"/>
    <w:rsid w:val="00883BB8"/>
    <w:rsid w:val="00883C1F"/>
    <w:rsid w:val="0088476F"/>
    <w:rsid w:val="008848EE"/>
    <w:rsid w:val="00884C5D"/>
    <w:rsid w:val="00885392"/>
    <w:rsid w:val="0088561E"/>
    <w:rsid w:val="008857ED"/>
    <w:rsid w:val="00885AE3"/>
    <w:rsid w:val="00885B66"/>
    <w:rsid w:val="00885CCD"/>
    <w:rsid w:val="00885E74"/>
    <w:rsid w:val="008860D3"/>
    <w:rsid w:val="00886C67"/>
    <w:rsid w:val="00887AD2"/>
    <w:rsid w:val="008900B7"/>
    <w:rsid w:val="00890680"/>
    <w:rsid w:val="00890DBE"/>
    <w:rsid w:val="008910B2"/>
    <w:rsid w:val="0089113F"/>
    <w:rsid w:val="0089122A"/>
    <w:rsid w:val="00891D59"/>
    <w:rsid w:val="00891E03"/>
    <w:rsid w:val="00891E0E"/>
    <w:rsid w:val="00892134"/>
    <w:rsid w:val="008921F9"/>
    <w:rsid w:val="0089287F"/>
    <w:rsid w:val="00892ACA"/>
    <w:rsid w:val="00892B62"/>
    <w:rsid w:val="00892EBB"/>
    <w:rsid w:val="00892F52"/>
    <w:rsid w:val="008933AC"/>
    <w:rsid w:val="00893C56"/>
    <w:rsid w:val="00893E6A"/>
    <w:rsid w:val="00893FE0"/>
    <w:rsid w:val="00894303"/>
    <w:rsid w:val="00894769"/>
    <w:rsid w:val="008947B7"/>
    <w:rsid w:val="00894DF9"/>
    <w:rsid w:val="00895809"/>
    <w:rsid w:val="00895D68"/>
    <w:rsid w:val="00895DA2"/>
    <w:rsid w:val="00896033"/>
    <w:rsid w:val="00896173"/>
    <w:rsid w:val="00896E30"/>
    <w:rsid w:val="0089738B"/>
    <w:rsid w:val="00897B38"/>
    <w:rsid w:val="00897FEA"/>
    <w:rsid w:val="008A00DC"/>
    <w:rsid w:val="008A04E7"/>
    <w:rsid w:val="008A081F"/>
    <w:rsid w:val="008A0A4F"/>
    <w:rsid w:val="008A0B14"/>
    <w:rsid w:val="008A113E"/>
    <w:rsid w:val="008A1398"/>
    <w:rsid w:val="008A1924"/>
    <w:rsid w:val="008A1BB9"/>
    <w:rsid w:val="008A243C"/>
    <w:rsid w:val="008A26D1"/>
    <w:rsid w:val="008A2C37"/>
    <w:rsid w:val="008A2CE9"/>
    <w:rsid w:val="008A32BA"/>
    <w:rsid w:val="008A3BFD"/>
    <w:rsid w:val="008A3CB9"/>
    <w:rsid w:val="008A4E5B"/>
    <w:rsid w:val="008A589A"/>
    <w:rsid w:val="008A59BD"/>
    <w:rsid w:val="008A5A0B"/>
    <w:rsid w:val="008A5C00"/>
    <w:rsid w:val="008A5C50"/>
    <w:rsid w:val="008A5DE9"/>
    <w:rsid w:val="008A6422"/>
    <w:rsid w:val="008A66E9"/>
    <w:rsid w:val="008A6958"/>
    <w:rsid w:val="008A6A95"/>
    <w:rsid w:val="008A6C0F"/>
    <w:rsid w:val="008A7165"/>
    <w:rsid w:val="008A743C"/>
    <w:rsid w:val="008A7500"/>
    <w:rsid w:val="008A757E"/>
    <w:rsid w:val="008A75FD"/>
    <w:rsid w:val="008A7646"/>
    <w:rsid w:val="008A76A9"/>
    <w:rsid w:val="008A7775"/>
    <w:rsid w:val="008A7877"/>
    <w:rsid w:val="008A7A7D"/>
    <w:rsid w:val="008A7C03"/>
    <w:rsid w:val="008A7CD9"/>
    <w:rsid w:val="008A7EBD"/>
    <w:rsid w:val="008B0052"/>
    <w:rsid w:val="008B04F4"/>
    <w:rsid w:val="008B0718"/>
    <w:rsid w:val="008B0AE1"/>
    <w:rsid w:val="008B0B43"/>
    <w:rsid w:val="008B0B48"/>
    <w:rsid w:val="008B0C52"/>
    <w:rsid w:val="008B0D8F"/>
    <w:rsid w:val="008B109A"/>
    <w:rsid w:val="008B10A1"/>
    <w:rsid w:val="008B185A"/>
    <w:rsid w:val="008B18DD"/>
    <w:rsid w:val="008B1E93"/>
    <w:rsid w:val="008B2777"/>
    <w:rsid w:val="008B28F9"/>
    <w:rsid w:val="008B3097"/>
    <w:rsid w:val="008B35BF"/>
    <w:rsid w:val="008B3EEB"/>
    <w:rsid w:val="008B3FD0"/>
    <w:rsid w:val="008B4C2C"/>
    <w:rsid w:val="008B50D9"/>
    <w:rsid w:val="008B5938"/>
    <w:rsid w:val="008B5A18"/>
    <w:rsid w:val="008B6ED1"/>
    <w:rsid w:val="008B7057"/>
    <w:rsid w:val="008B7D01"/>
    <w:rsid w:val="008C0024"/>
    <w:rsid w:val="008C0314"/>
    <w:rsid w:val="008C08BF"/>
    <w:rsid w:val="008C0A21"/>
    <w:rsid w:val="008C0A5C"/>
    <w:rsid w:val="008C0C7F"/>
    <w:rsid w:val="008C0EC8"/>
    <w:rsid w:val="008C1134"/>
    <w:rsid w:val="008C1416"/>
    <w:rsid w:val="008C1493"/>
    <w:rsid w:val="008C165D"/>
    <w:rsid w:val="008C192D"/>
    <w:rsid w:val="008C19EB"/>
    <w:rsid w:val="008C1F1F"/>
    <w:rsid w:val="008C1F4A"/>
    <w:rsid w:val="008C20F0"/>
    <w:rsid w:val="008C231B"/>
    <w:rsid w:val="008C2813"/>
    <w:rsid w:val="008C292E"/>
    <w:rsid w:val="008C2964"/>
    <w:rsid w:val="008C2A1C"/>
    <w:rsid w:val="008C2E24"/>
    <w:rsid w:val="008C2FF2"/>
    <w:rsid w:val="008C3071"/>
    <w:rsid w:val="008C3073"/>
    <w:rsid w:val="008C327C"/>
    <w:rsid w:val="008C32AB"/>
    <w:rsid w:val="008C3ECC"/>
    <w:rsid w:val="008C3F41"/>
    <w:rsid w:val="008C41A8"/>
    <w:rsid w:val="008C4A6A"/>
    <w:rsid w:val="008C4B4D"/>
    <w:rsid w:val="008C5027"/>
    <w:rsid w:val="008C50C3"/>
    <w:rsid w:val="008C5596"/>
    <w:rsid w:val="008C5803"/>
    <w:rsid w:val="008C584F"/>
    <w:rsid w:val="008C5A4C"/>
    <w:rsid w:val="008C5CFD"/>
    <w:rsid w:val="008C5D2B"/>
    <w:rsid w:val="008C6291"/>
    <w:rsid w:val="008C62A8"/>
    <w:rsid w:val="008C63D5"/>
    <w:rsid w:val="008C68AD"/>
    <w:rsid w:val="008C6B29"/>
    <w:rsid w:val="008C6EAB"/>
    <w:rsid w:val="008C6F94"/>
    <w:rsid w:val="008C7677"/>
    <w:rsid w:val="008C77BB"/>
    <w:rsid w:val="008C79FA"/>
    <w:rsid w:val="008C7BF9"/>
    <w:rsid w:val="008D00C8"/>
    <w:rsid w:val="008D0216"/>
    <w:rsid w:val="008D026D"/>
    <w:rsid w:val="008D03C2"/>
    <w:rsid w:val="008D0413"/>
    <w:rsid w:val="008D0901"/>
    <w:rsid w:val="008D0CBD"/>
    <w:rsid w:val="008D0EBD"/>
    <w:rsid w:val="008D14A5"/>
    <w:rsid w:val="008D16F0"/>
    <w:rsid w:val="008D1894"/>
    <w:rsid w:val="008D1A52"/>
    <w:rsid w:val="008D2271"/>
    <w:rsid w:val="008D249F"/>
    <w:rsid w:val="008D25A2"/>
    <w:rsid w:val="008D2C1B"/>
    <w:rsid w:val="008D2F71"/>
    <w:rsid w:val="008D362F"/>
    <w:rsid w:val="008D39AF"/>
    <w:rsid w:val="008D3BD5"/>
    <w:rsid w:val="008D401B"/>
    <w:rsid w:val="008D4386"/>
    <w:rsid w:val="008D45F3"/>
    <w:rsid w:val="008D479C"/>
    <w:rsid w:val="008D4B38"/>
    <w:rsid w:val="008D4E57"/>
    <w:rsid w:val="008D50F2"/>
    <w:rsid w:val="008D51E8"/>
    <w:rsid w:val="008D550A"/>
    <w:rsid w:val="008D55B3"/>
    <w:rsid w:val="008D56A7"/>
    <w:rsid w:val="008D5BF2"/>
    <w:rsid w:val="008D6C5A"/>
    <w:rsid w:val="008D704B"/>
    <w:rsid w:val="008D7294"/>
    <w:rsid w:val="008D72A6"/>
    <w:rsid w:val="008D7834"/>
    <w:rsid w:val="008D7A18"/>
    <w:rsid w:val="008D7B24"/>
    <w:rsid w:val="008D7CDA"/>
    <w:rsid w:val="008E0357"/>
    <w:rsid w:val="008E0524"/>
    <w:rsid w:val="008E0922"/>
    <w:rsid w:val="008E0DB4"/>
    <w:rsid w:val="008E120C"/>
    <w:rsid w:val="008E16B1"/>
    <w:rsid w:val="008E1AF7"/>
    <w:rsid w:val="008E1B81"/>
    <w:rsid w:val="008E1E78"/>
    <w:rsid w:val="008E1EEF"/>
    <w:rsid w:val="008E1F4E"/>
    <w:rsid w:val="008E2483"/>
    <w:rsid w:val="008E2733"/>
    <w:rsid w:val="008E2830"/>
    <w:rsid w:val="008E2B92"/>
    <w:rsid w:val="008E3473"/>
    <w:rsid w:val="008E3514"/>
    <w:rsid w:val="008E395A"/>
    <w:rsid w:val="008E39BE"/>
    <w:rsid w:val="008E3D5E"/>
    <w:rsid w:val="008E3DE6"/>
    <w:rsid w:val="008E497A"/>
    <w:rsid w:val="008E4CCA"/>
    <w:rsid w:val="008E4D0D"/>
    <w:rsid w:val="008E515B"/>
    <w:rsid w:val="008E58B9"/>
    <w:rsid w:val="008E5BD0"/>
    <w:rsid w:val="008E5C28"/>
    <w:rsid w:val="008E6435"/>
    <w:rsid w:val="008E6608"/>
    <w:rsid w:val="008E6BC7"/>
    <w:rsid w:val="008E6D6F"/>
    <w:rsid w:val="008E6FB1"/>
    <w:rsid w:val="008E75B3"/>
    <w:rsid w:val="008E7C41"/>
    <w:rsid w:val="008F08E8"/>
    <w:rsid w:val="008F1F4B"/>
    <w:rsid w:val="008F20CE"/>
    <w:rsid w:val="008F210E"/>
    <w:rsid w:val="008F2CA2"/>
    <w:rsid w:val="008F3177"/>
    <w:rsid w:val="008F3975"/>
    <w:rsid w:val="008F4316"/>
    <w:rsid w:val="008F4673"/>
    <w:rsid w:val="008F4746"/>
    <w:rsid w:val="008F4AD5"/>
    <w:rsid w:val="008F52BC"/>
    <w:rsid w:val="008F561A"/>
    <w:rsid w:val="008F57E1"/>
    <w:rsid w:val="008F5BF1"/>
    <w:rsid w:val="008F646A"/>
    <w:rsid w:val="008F64D6"/>
    <w:rsid w:val="008F6A7A"/>
    <w:rsid w:val="008F6B8F"/>
    <w:rsid w:val="008F7073"/>
    <w:rsid w:val="008F7116"/>
    <w:rsid w:val="008F715A"/>
    <w:rsid w:val="008F7780"/>
    <w:rsid w:val="008F7E4D"/>
    <w:rsid w:val="008F7E95"/>
    <w:rsid w:val="00900664"/>
    <w:rsid w:val="00900CE6"/>
    <w:rsid w:val="00900DB3"/>
    <w:rsid w:val="00900F53"/>
    <w:rsid w:val="009011E6"/>
    <w:rsid w:val="009012E8"/>
    <w:rsid w:val="00901382"/>
    <w:rsid w:val="009013D1"/>
    <w:rsid w:val="00901481"/>
    <w:rsid w:val="00901877"/>
    <w:rsid w:val="00901E5E"/>
    <w:rsid w:val="00902235"/>
    <w:rsid w:val="0090256A"/>
    <w:rsid w:val="00902647"/>
    <w:rsid w:val="00902718"/>
    <w:rsid w:val="009027FD"/>
    <w:rsid w:val="009028A2"/>
    <w:rsid w:val="00903950"/>
    <w:rsid w:val="009040E1"/>
    <w:rsid w:val="00904B08"/>
    <w:rsid w:val="00904C70"/>
    <w:rsid w:val="009053C2"/>
    <w:rsid w:val="0090540D"/>
    <w:rsid w:val="0090565A"/>
    <w:rsid w:val="00905AAE"/>
    <w:rsid w:val="009061AF"/>
    <w:rsid w:val="00906210"/>
    <w:rsid w:val="00906CF1"/>
    <w:rsid w:val="00906F65"/>
    <w:rsid w:val="00907562"/>
    <w:rsid w:val="009078FA"/>
    <w:rsid w:val="00907E89"/>
    <w:rsid w:val="00907FB5"/>
    <w:rsid w:val="00910003"/>
    <w:rsid w:val="009102F7"/>
    <w:rsid w:val="0091057B"/>
    <w:rsid w:val="00910644"/>
    <w:rsid w:val="00911065"/>
    <w:rsid w:val="00911127"/>
    <w:rsid w:val="0091140A"/>
    <w:rsid w:val="0091183E"/>
    <w:rsid w:val="00911B03"/>
    <w:rsid w:val="00911EA0"/>
    <w:rsid w:val="00912087"/>
    <w:rsid w:val="009120E5"/>
    <w:rsid w:val="0091222B"/>
    <w:rsid w:val="00912260"/>
    <w:rsid w:val="009127EF"/>
    <w:rsid w:val="0091355B"/>
    <w:rsid w:val="0091373B"/>
    <w:rsid w:val="009137B4"/>
    <w:rsid w:val="00913AF9"/>
    <w:rsid w:val="00913BA6"/>
    <w:rsid w:val="00913D86"/>
    <w:rsid w:val="009141B5"/>
    <w:rsid w:val="009144B4"/>
    <w:rsid w:val="00914760"/>
    <w:rsid w:val="009148B0"/>
    <w:rsid w:val="00914D11"/>
    <w:rsid w:val="0091509E"/>
    <w:rsid w:val="009156D5"/>
    <w:rsid w:val="00915961"/>
    <w:rsid w:val="00915A60"/>
    <w:rsid w:val="00915B71"/>
    <w:rsid w:val="00915E1B"/>
    <w:rsid w:val="00915F06"/>
    <w:rsid w:val="00916016"/>
    <w:rsid w:val="009160FB"/>
    <w:rsid w:val="00916424"/>
    <w:rsid w:val="00916669"/>
    <w:rsid w:val="00916B0E"/>
    <w:rsid w:val="00916CB4"/>
    <w:rsid w:val="009175A7"/>
    <w:rsid w:val="00917BB8"/>
    <w:rsid w:val="00917FF3"/>
    <w:rsid w:val="009201BB"/>
    <w:rsid w:val="009203E9"/>
    <w:rsid w:val="0092041B"/>
    <w:rsid w:val="00920465"/>
    <w:rsid w:val="00921170"/>
    <w:rsid w:val="009215D4"/>
    <w:rsid w:val="00921A6F"/>
    <w:rsid w:val="00921D77"/>
    <w:rsid w:val="00922545"/>
    <w:rsid w:val="009226CF"/>
    <w:rsid w:val="0092276A"/>
    <w:rsid w:val="0092289A"/>
    <w:rsid w:val="00922A8A"/>
    <w:rsid w:val="00922B3D"/>
    <w:rsid w:val="00922B5D"/>
    <w:rsid w:val="00922C94"/>
    <w:rsid w:val="00922DF1"/>
    <w:rsid w:val="00922F20"/>
    <w:rsid w:val="00923280"/>
    <w:rsid w:val="00923A2F"/>
    <w:rsid w:val="00923BB0"/>
    <w:rsid w:val="00923C3C"/>
    <w:rsid w:val="00923FA4"/>
    <w:rsid w:val="0092413F"/>
    <w:rsid w:val="00924537"/>
    <w:rsid w:val="0092461D"/>
    <w:rsid w:val="009247A1"/>
    <w:rsid w:val="00924936"/>
    <w:rsid w:val="00924C7F"/>
    <w:rsid w:val="009251CD"/>
    <w:rsid w:val="00925509"/>
    <w:rsid w:val="00925C20"/>
    <w:rsid w:val="00926186"/>
    <w:rsid w:val="009261A6"/>
    <w:rsid w:val="00926354"/>
    <w:rsid w:val="00926BA6"/>
    <w:rsid w:val="00926FDE"/>
    <w:rsid w:val="009276C3"/>
    <w:rsid w:val="00927939"/>
    <w:rsid w:val="00927A46"/>
    <w:rsid w:val="00930748"/>
    <w:rsid w:val="00930C5F"/>
    <w:rsid w:val="00931143"/>
    <w:rsid w:val="009312C1"/>
    <w:rsid w:val="009313CC"/>
    <w:rsid w:val="00931471"/>
    <w:rsid w:val="00931B0A"/>
    <w:rsid w:val="00931B56"/>
    <w:rsid w:val="00931C3B"/>
    <w:rsid w:val="00931CFD"/>
    <w:rsid w:val="0093277E"/>
    <w:rsid w:val="0093366B"/>
    <w:rsid w:val="00933840"/>
    <w:rsid w:val="009339F6"/>
    <w:rsid w:val="00933A2E"/>
    <w:rsid w:val="00933C9F"/>
    <w:rsid w:val="00933E43"/>
    <w:rsid w:val="00933E77"/>
    <w:rsid w:val="009346C4"/>
    <w:rsid w:val="00936CC8"/>
    <w:rsid w:val="0093721B"/>
    <w:rsid w:val="009373F5"/>
    <w:rsid w:val="009374D9"/>
    <w:rsid w:val="00937B98"/>
    <w:rsid w:val="00937CFA"/>
    <w:rsid w:val="009401F6"/>
    <w:rsid w:val="00940816"/>
    <w:rsid w:val="009408C2"/>
    <w:rsid w:val="00940E16"/>
    <w:rsid w:val="00941374"/>
    <w:rsid w:val="0094152D"/>
    <w:rsid w:val="00941566"/>
    <w:rsid w:val="00941CB4"/>
    <w:rsid w:val="00941FAC"/>
    <w:rsid w:val="00942179"/>
    <w:rsid w:val="00942A90"/>
    <w:rsid w:val="00942E5C"/>
    <w:rsid w:val="009433C7"/>
    <w:rsid w:val="0094353A"/>
    <w:rsid w:val="00943887"/>
    <w:rsid w:val="00943925"/>
    <w:rsid w:val="00943983"/>
    <w:rsid w:val="00943A0E"/>
    <w:rsid w:val="00943A5C"/>
    <w:rsid w:val="00943B9D"/>
    <w:rsid w:val="00943E9E"/>
    <w:rsid w:val="00944909"/>
    <w:rsid w:val="00944936"/>
    <w:rsid w:val="00944B9E"/>
    <w:rsid w:val="00944E0D"/>
    <w:rsid w:val="00944F01"/>
    <w:rsid w:val="00945580"/>
    <w:rsid w:val="00945D26"/>
    <w:rsid w:val="00945D69"/>
    <w:rsid w:val="00945EAE"/>
    <w:rsid w:val="00945F15"/>
    <w:rsid w:val="009464E1"/>
    <w:rsid w:val="009466BE"/>
    <w:rsid w:val="00946BFE"/>
    <w:rsid w:val="0094718A"/>
    <w:rsid w:val="009473D0"/>
    <w:rsid w:val="00947E48"/>
    <w:rsid w:val="00950161"/>
    <w:rsid w:val="00950481"/>
    <w:rsid w:val="0095079F"/>
    <w:rsid w:val="009507BC"/>
    <w:rsid w:val="009509B6"/>
    <w:rsid w:val="00950E36"/>
    <w:rsid w:val="00950EB7"/>
    <w:rsid w:val="009510FC"/>
    <w:rsid w:val="0095111D"/>
    <w:rsid w:val="00951C96"/>
    <w:rsid w:val="009522F2"/>
    <w:rsid w:val="0095245A"/>
    <w:rsid w:val="00952909"/>
    <w:rsid w:val="00952A5C"/>
    <w:rsid w:val="00952BEA"/>
    <w:rsid w:val="00952D3C"/>
    <w:rsid w:val="00952F73"/>
    <w:rsid w:val="00953211"/>
    <w:rsid w:val="009536F9"/>
    <w:rsid w:val="00953748"/>
    <w:rsid w:val="009537A6"/>
    <w:rsid w:val="00953817"/>
    <w:rsid w:val="0095390E"/>
    <w:rsid w:val="00953D90"/>
    <w:rsid w:val="00954178"/>
    <w:rsid w:val="009541CB"/>
    <w:rsid w:val="0095427D"/>
    <w:rsid w:val="00954572"/>
    <w:rsid w:val="00955413"/>
    <w:rsid w:val="00955976"/>
    <w:rsid w:val="00955E07"/>
    <w:rsid w:val="00955FA3"/>
    <w:rsid w:val="0095657A"/>
    <w:rsid w:val="0095664A"/>
    <w:rsid w:val="0095730F"/>
    <w:rsid w:val="00957790"/>
    <w:rsid w:val="00957C9B"/>
    <w:rsid w:val="00957DCD"/>
    <w:rsid w:val="00960A85"/>
    <w:rsid w:val="00960C2E"/>
    <w:rsid w:val="00960E68"/>
    <w:rsid w:val="00961223"/>
    <w:rsid w:val="00961AC1"/>
    <w:rsid w:val="00961BF7"/>
    <w:rsid w:val="00961D55"/>
    <w:rsid w:val="00961FFD"/>
    <w:rsid w:val="00962042"/>
    <w:rsid w:val="0096209F"/>
    <w:rsid w:val="009624A0"/>
    <w:rsid w:val="0096278A"/>
    <w:rsid w:val="00962951"/>
    <w:rsid w:val="00962A23"/>
    <w:rsid w:val="00963511"/>
    <w:rsid w:val="0096383F"/>
    <w:rsid w:val="0096385A"/>
    <w:rsid w:val="0096386E"/>
    <w:rsid w:val="00963975"/>
    <w:rsid w:val="00963DF1"/>
    <w:rsid w:val="009641D6"/>
    <w:rsid w:val="00964326"/>
    <w:rsid w:val="00964869"/>
    <w:rsid w:val="00964ACF"/>
    <w:rsid w:val="009652BE"/>
    <w:rsid w:val="00965490"/>
    <w:rsid w:val="00965E40"/>
    <w:rsid w:val="00965E76"/>
    <w:rsid w:val="00966300"/>
    <w:rsid w:val="0096678A"/>
    <w:rsid w:val="00966836"/>
    <w:rsid w:val="0096699D"/>
    <w:rsid w:val="00966B15"/>
    <w:rsid w:val="00967F50"/>
    <w:rsid w:val="00970069"/>
    <w:rsid w:val="00970231"/>
    <w:rsid w:val="00971970"/>
    <w:rsid w:val="009719A0"/>
    <w:rsid w:val="00971A19"/>
    <w:rsid w:val="00971AA5"/>
    <w:rsid w:val="00971ACB"/>
    <w:rsid w:val="00971DE5"/>
    <w:rsid w:val="00971E7C"/>
    <w:rsid w:val="00971EE3"/>
    <w:rsid w:val="00972551"/>
    <w:rsid w:val="0097288C"/>
    <w:rsid w:val="00972926"/>
    <w:rsid w:val="00972D8D"/>
    <w:rsid w:val="00973816"/>
    <w:rsid w:val="009742B0"/>
    <w:rsid w:val="00974504"/>
    <w:rsid w:val="00974716"/>
    <w:rsid w:val="0097498E"/>
    <w:rsid w:val="00974A62"/>
    <w:rsid w:val="00974C6A"/>
    <w:rsid w:val="00974DD4"/>
    <w:rsid w:val="00975281"/>
    <w:rsid w:val="00975686"/>
    <w:rsid w:val="009756B7"/>
    <w:rsid w:val="009757C4"/>
    <w:rsid w:val="009757CD"/>
    <w:rsid w:val="00975AA5"/>
    <w:rsid w:val="00975B52"/>
    <w:rsid w:val="00975EAB"/>
    <w:rsid w:val="00976505"/>
    <w:rsid w:val="0097653D"/>
    <w:rsid w:val="0097661D"/>
    <w:rsid w:val="00976690"/>
    <w:rsid w:val="0097698F"/>
    <w:rsid w:val="00977024"/>
    <w:rsid w:val="009770C5"/>
    <w:rsid w:val="009774A9"/>
    <w:rsid w:val="0097754E"/>
    <w:rsid w:val="00977E44"/>
    <w:rsid w:val="00977F0C"/>
    <w:rsid w:val="00980142"/>
    <w:rsid w:val="00980259"/>
    <w:rsid w:val="00981518"/>
    <w:rsid w:val="00981D12"/>
    <w:rsid w:val="00982B19"/>
    <w:rsid w:val="00982F36"/>
    <w:rsid w:val="009832CB"/>
    <w:rsid w:val="009834D5"/>
    <w:rsid w:val="0098355A"/>
    <w:rsid w:val="009838D7"/>
    <w:rsid w:val="00984430"/>
    <w:rsid w:val="00984971"/>
    <w:rsid w:val="00984C63"/>
    <w:rsid w:val="00984E70"/>
    <w:rsid w:val="00985379"/>
    <w:rsid w:val="00985643"/>
    <w:rsid w:val="00985E9D"/>
    <w:rsid w:val="00985FF8"/>
    <w:rsid w:val="009864A7"/>
    <w:rsid w:val="00986602"/>
    <w:rsid w:val="009869BB"/>
    <w:rsid w:val="00987502"/>
    <w:rsid w:val="0098786E"/>
    <w:rsid w:val="00987AF1"/>
    <w:rsid w:val="00987D33"/>
    <w:rsid w:val="00990122"/>
    <w:rsid w:val="009902F1"/>
    <w:rsid w:val="00990429"/>
    <w:rsid w:val="009904AD"/>
    <w:rsid w:val="009908BB"/>
    <w:rsid w:val="00990961"/>
    <w:rsid w:val="00990D72"/>
    <w:rsid w:val="00991240"/>
    <w:rsid w:val="009913EA"/>
    <w:rsid w:val="0099140E"/>
    <w:rsid w:val="00991FB9"/>
    <w:rsid w:val="009922B1"/>
    <w:rsid w:val="009922C9"/>
    <w:rsid w:val="009922F9"/>
    <w:rsid w:val="009924B7"/>
    <w:rsid w:val="00992795"/>
    <w:rsid w:val="009928C4"/>
    <w:rsid w:val="00992974"/>
    <w:rsid w:val="00992F52"/>
    <w:rsid w:val="00993090"/>
    <w:rsid w:val="0099330C"/>
    <w:rsid w:val="00993867"/>
    <w:rsid w:val="00993B51"/>
    <w:rsid w:val="00993F23"/>
    <w:rsid w:val="0099470E"/>
    <w:rsid w:val="00994A23"/>
    <w:rsid w:val="00994AC6"/>
    <w:rsid w:val="00994C11"/>
    <w:rsid w:val="00995B08"/>
    <w:rsid w:val="00995E95"/>
    <w:rsid w:val="00995EC1"/>
    <w:rsid w:val="00996018"/>
    <w:rsid w:val="0099699F"/>
    <w:rsid w:val="00996ADF"/>
    <w:rsid w:val="0099721E"/>
    <w:rsid w:val="00997C96"/>
    <w:rsid w:val="00997DAD"/>
    <w:rsid w:val="009A0146"/>
    <w:rsid w:val="009A015E"/>
    <w:rsid w:val="009A01D7"/>
    <w:rsid w:val="009A026B"/>
    <w:rsid w:val="009A0282"/>
    <w:rsid w:val="009A0584"/>
    <w:rsid w:val="009A0642"/>
    <w:rsid w:val="009A09FE"/>
    <w:rsid w:val="009A0A03"/>
    <w:rsid w:val="009A0D9C"/>
    <w:rsid w:val="009A0F23"/>
    <w:rsid w:val="009A0F40"/>
    <w:rsid w:val="009A1045"/>
    <w:rsid w:val="009A106A"/>
    <w:rsid w:val="009A178D"/>
    <w:rsid w:val="009A1ADE"/>
    <w:rsid w:val="009A1CED"/>
    <w:rsid w:val="009A216A"/>
    <w:rsid w:val="009A2255"/>
    <w:rsid w:val="009A2426"/>
    <w:rsid w:val="009A3AB2"/>
    <w:rsid w:val="009A3D5F"/>
    <w:rsid w:val="009A3E8D"/>
    <w:rsid w:val="009A3EBC"/>
    <w:rsid w:val="009A4024"/>
    <w:rsid w:val="009A40D0"/>
    <w:rsid w:val="009A4C1F"/>
    <w:rsid w:val="009A4D23"/>
    <w:rsid w:val="009A5049"/>
    <w:rsid w:val="009A5210"/>
    <w:rsid w:val="009A5530"/>
    <w:rsid w:val="009A58B1"/>
    <w:rsid w:val="009A5FE0"/>
    <w:rsid w:val="009A68E0"/>
    <w:rsid w:val="009A6CF6"/>
    <w:rsid w:val="009A7624"/>
    <w:rsid w:val="009A77D2"/>
    <w:rsid w:val="009A78CD"/>
    <w:rsid w:val="009A79D5"/>
    <w:rsid w:val="009B10D5"/>
    <w:rsid w:val="009B111D"/>
    <w:rsid w:val="009B18C3"/>
    <w:rsid w:val="009B1E93"/>
    <w:rsid w:val="009B214A"/>
    <w:rsid w:val="009B233A"/>
    <w:rsid w:val="009B247B"/>
    <w:rsid w:val="009B2F20"/>
    <w:rsid w:val="009B343F"/>
    <w:rsid w:val="009B35B4"/>
    <w:rsid w:val="009B3787"/>
    <w:rsid w:val="009B39D3"/>
    <w:rsid w:val="009B3C68"/>
    <w:rsid w:val="009B4AA8"/>
    <w:rsid w:val="009B4AF1"/>
    <w:rsid w:val="009B4B50"/>
    <w:rsid w:val="009B4BEC"/>
    <w:rsid w:val="009B4BF7"/>
    <w:rsid w:val="009B4D5F"/>
    <w:rsid w:val="009B4E43"/>
    <w:rsid w:val="009B55FF"/>
    <w:rsid w:val="009B5D58"/>
    <w:rsid w:val="009B60DC"/>
    <w:rsid w:val="009B6515"/>
    <w:rsid w:val="009B6A49"/>
    <w:rsid w:val="009B6E42"/>
    <w:rsid w:val="009B77CB"/>
    <w:rsid w:val="009B7A53"/>
    <w:rsid w:val="009B7CFC"/>
    <w:rsid w:val="009B7D6C"/>
    <w:rsid w:val="009C011B"/>
    <w:rsid w:val="009C0163"/>
    <w:rsid w:val="009C02C4"/>
    <w:rsid w:val="009C0785"/>
    <w:rsid w:val="009C1823"/>
    <w:rsid w:val="009C1CF3"/>
    <w:rsid w:val="009C2396"/>
    <w:rsid w:val="009C26CB"/>
    <w:rsid w:val="009C3449"/>
    <w:rsid w:val="009C3713"/>
    <w:rsid w:val="009C38DC"/>
    <w:rsid w:val="009C3C10"/>
    <w:rsid w:val="009C43BC"/>
    <w:rsid w:val="009C44E9"/>
    <w:rsid w:val="009C469F"/>
    <w:rsid w:val="009C493A"/>
    <w:rsid w:val="009C4BE6"/>
    <w:rsid w:val="009C4D38"/>
    <w:rsid w:val="009C4DB2"/>
    <w:rsid w:val="009C54CC"/>
    <w:rsid w:val="009C5655"/>
    <w:rsid w:val="009C5AD8"/>
    <w:rsid w:val="009C5C77"/>
    <w:rsid w:val="009C5D94"/>
    <w:rsid w:val="009C5EE1"/>
    <w:rsid w:val="009C631A"/>
    <w:rsid w:val="009C65BB"/>
    <w:rsid w:val="009C6947"/>
    <w:rsid w:val="009C6C0C"/>
    <w:rsid w:val="009C6CBF"/>
    <w:rsid w:val="009C6E86"/>
    <w:rsid w:val="009C6EFB"/>
    <w:rsid w:val="009C6FF8"/>
    <w:rsid w:val="009C7908"/>
    <w:rsid w:val="009C7A15"/>
    <w:rsid w:val="009C7A9C"/>
    <w:rsid w:val="009C7E48"/>
    <w:rsid w:val="009D0225"/>
    <w:rsid w:val="009D1C9F"/>
    <w:rsid w:val="009D1DEA"/>
    <w:rsid w:val="009D1E25"/>
    <w:rsid w:val="009D222B"/>
    <w:rsid w:val="009D2243"/>
    <w:rsid w:val="009D2520"/>
    <w:rsid w:val="009D25C0"/>
    <w:rsid w:val="009D287D"/>
    <w:rsid w:val="009D2EC6"/>
    <w:rsid w:val="009D308D"/>
    <w:rsid w:val="009D35A4"/>
    <w:rsid w:val="009D37A2"/>
    <w:rsid w:val="009D38AD"/>
    <w:rsid w:val="009D3927"/>
    <w:rsid w:val="009D3AAA"/>
    <w:rsid w:val="009D4272"/>
    <w:rsid w:val="009D42E0"/>
    <w:rsid w:val="009D47A6"/>
    <w:rsid w:val="009D47FB"/>
    <w:rsid w:val="009D48FD"/>
    <w:rsid w:val="009D4AAE"/>
    <w:rsid w:val="009D4CC3"/>
    <w:rsid w:val="009D55E4"/>
    <w:rsid w:val="009D5D4D"/>
    <w:rsid w:val="009D5E82"/>
    <w:rsid w:val="009D631E"/>
    <w:rsid w:val="009D695D"/>
    <w:rsid w:val="009D695E"/>
    <w:rsid w:val="009D6D83"/>
    <w:rsid w:val="009D6EC5"/>
    <w:rsid w:val="009D6FD5"/>
    <w:rsid w:val="009D74A8"/>
    <w:rsid w:val="009D78B3"/>
    <w:rsid w:val="009D78E7"/>
    <w:rsid w:val="009D7B3C"/>
    <w:rsid w:val="009E024B"/>
    <w:rsid w:val="009E0511"/>
    <w:rsid w:val="009E083A"/>
    <w:rsid w:val="009E0A3A"/>
    <w:rsid w:val="009E0A9D"/>
    <w:rsid w:val="009E0AC7"/>
    <w:rsid w:val="009E0C07"/>
    <w:rsid w:val="009E0C69"/>
    <w:rsid w:val="009E0F6C"/>
    <w:rsid w:val="009E1156"/>
    <w:rsid w:val="009E1228"/>
    <w:rsid w:val="009E14C5"/>
    <w:rsid w:val="009E1956"/>
    <w:rsid w:val="009E1A5D"/>
    <w:rsid w:val="009E1C59"/>
    <w:rsid w:val="009E1E7E"/>
    <w:rsid w:val="009E202C"/>
    <w:rsid w:val="009E283D"/>
    <w:rsid w:val="009E299B"/>
    <w:rsid w:val="009E357F"/>
    <w:rsid w:val="009E423D"/>
    <w:rsid w:val="009E4639"/>
    <w:rsid w:val="009E4B0C"/>
    <w:rsid w:val="009E4B7B"/>
    <w:rsid w:val="009E4C18"/>
    <w:rsid w:val="009E4F3A"/>
    <w:rsid w:val="009E4F8F"/>
    <w:rsid w:val="009E5396"/>
    <w:rsid w:val="009E5869"/>
    <w:rsid w:val="009E58CF"/>
    <w:rsid w:val="009E5B66"/>
    <w:rsid w:val="009E5CCF"/>
    <w:rsid w:val="009E645E"/>
    <w:rsid w:val="009E6574"/>
    <w:rsid w:val="009E68DD"/>
    <w:rsid w:val="009E71FE"/>
    <w:rsid w:val="009E774C"/>
    <w:rsid w:val="009E78C7"/>
    <w:rsid w:val="009E7C9C"/>
    <w:rsid w:val="009F021F"/>
    <w:rsid w:val="009F05F7"/>
    <w:rsid w:val="009F0AB7"/>
    <w:rsid w:val="009F1B42"/>
    <w:rsid w:val="009F1CFE"/>
    <w:rsid w:val="009F1DE8"/>
    <w:rsid w:val="009F1F3B"/>
    <w:rsid w:val="009F284D"/>
    <w:rsid w:val="009F2B45"/>
    <w:rsid w:val="009F2C8A"/>
    <w:rsid w:val="009F2F6A"/>
    <w:rsid w:val="009F372A"/>
    <w:rsid w:val="009F3C9B"/>
    <w:rsid w:val="009F3CD6"/>
    <w:rsid w:val="009F3E3C"/>
    <w:rsid w:val="009F4956"/>
    <w:rsid w:val="009F4CFF"/>
    <w:rsid w:val="009F4DE9"/>
    <w:rsid w:val="009F4F0E"/>
    <w:rsid w:val="009F50BF"/>
    <w:rsid w:val="009F533D"/>
    <w:rsid w:val="009F5C81"/>
    <w:rsid w:val="009F62D8"/>
    <w:rsid w:val="009F6594"/>
    <w:rsid w:val="009F6965"/>
    <w:rsid w:val="009F6B4E"/>
    <w:rsid w:val="009F7227"/>
    <w:rsid w:val="009F74B5"/>
    <w:rsid w:val="009F77B6"/>
    <w:rsid w:val="009F7A27"/>
    <w:rsid w:val="009F7CD8"/>
    <w:rsid w:val="00A004FE"/>
    <w:rsid w:val="00A007E3"/>
    <w:rsid w:val="00A010EA"/>
    <w:rsid w:val="00A013A2"/>
    <w:rsid w:val="00A013D8"/>
    <w:rsid w:val="00A0145B"/>
    <w:rsid w:val="00A01460"/>
    <w:rsid w:val="00A01533"/>
    <w:rsid w:val="00A01625"/>
    <w:rsid w:val="00A0168B"/>
    <w:rsid w:val="00A0178A"/>
    <w:rsid w:val="00A01BA8"/>
    <w:rsid w:val="00A026B4"/>
    <w:rsid w:val="00A02BBA"/>
    <w:rsid w:val="00A02D8A"/>
    <w:rsid w:val="00A03189"/>
    <w:rsid w:val="00A03720"/>
    <w:rsid w:val="00A03743"/>
    <w:rsid w:val="00A039BC"/>
    <w:rsid w:val="00A03B71"/>
    <w:rsid w:val="00A04183"/>
    <w:rsid w:val="00A049AE"/>
    <w:rsid w:val="00A051D5"/>
    <w:rsid w:val="00A0525C"/>
    <w:rsid w:val="00A05552"/>
    <w:rsid w:val="00A05A77"/>
    <w:rsid w:val="00A06399"/>
    <w:rsid w:val="00A065CA"/>
    <w:rsid w:val="00A06CE5"/>
    <w:rsid w:val="00A071F2"/>
    <w:rsid w:val="00A07282"/>
    <w:rsid w:val="00A07413"/>
    <w:rsid w:val="00A074F9"/>
    <w:rsid w:val="00A07B4B"/>
    <w:rsid w:val="00A07B7C"/>
    <w:rsid w:val="00A10032"/>
    <w:rsid w:val="00A102D0"/>
    <w:rsid w:val="00A102F0"/>
    <w:rsid w:val="00A1054B"/>
    <w:rsid w:val="00A10972"/>
    <w:rsid w:val="00A10A68"/>
    <w:rsid w:val="00A10B6D"/>
    <w:rsid w:val="00A10DCA"/>
    <w:rsid w:val="00A114AF"/>
    <w:rsid w:val="00A11565"/>
    <w:rsid w:val="00A117F7"/>
    <w:rsid w:val="00A119ED"/>
    <w:rsid w:val="00A11BE0"/>
    <w:rsid w:val="00A11FA9"/>
    <w:rsid w:val="00A12008"/>
    <w:rsid w:val="00A121A4"/>
    <w:rsid w:val="00A1233F"/>
    <w:rsid w:val="00A132EF"/>
    <w:rsid w:val="00A13CFF"/>
    <w:rsid w:val="00A13FC8"/>
    <w:rsid w:val="00A14020"/>
    <w:rsid w:val="00A14383"/>
    <w:rsid w:val="00A14442"/>
    <w:rsid w:val="00A1458B"/>
    <w:rsid w:val="00A1491D"/>
    <w:rsid w:val="00A14A08"/>
    <w:rsid w:val="00A14B23"/>
    <w:rsid w:val="00A14FD5"/>
    <w:rsid w:val="00A1509A"/>
    <w:rsid w:val="00A153A6"/>
    <w:rsid w:val="00A154DF"/>
    <w:rsid w:val="00A1559B"/>
    <w:rsid w:val="00A157E3"/>
    <w:rsid w:val="00A15B56"/>
    <w:rsid w:val="00A15BD4"/>
    <w:rsid w:val="00A15EE5"/>
    <w:rsid w:val="00A162F3"/>
    <w:rsid w:val="00A163F1"/>
    <w:rsid w:val="00A16486"/>
    <w:rsid w:val="00A16A14"/>
    <w:rsid w:val="00A16B5B"/>
    <w:rsid w:val="00A16CB3"/>
    <w:rsid w:val="00A16D93"/>
    <w:rsid w:val="00A170F1"/>
    <w:rsid w:val="00A1788D"/>
    <w:rsid w:val="00A17AB4"/>
    <w:rsid w:val="00A17CD6"/>
    <w:rsid w:val="00A20518"/>
    <w:rsid w:val="00A2060B"/>
    <w:rsid w:val="00A2094C"/>
    <w:rsid w:val="00A21065"/>
    <w:rsid w:val="00A21085"/>
    <w:rsid w:val="00A21600"/>
    <w:rsid w:val="00A21647"/>
    <w:rsid w:val="00A216CF"/>
    <w:rsid w:val="00A21703"/>
    <w:rsid w:val="00A2172B"/>
    <w:rsid w:val="00A218B8"/>
    <w:rsid w:val="00A21A6A"/>
    <w:rsid w:val="00A21C7C"/>
    <w:rsid w:val="00A21E29"/>
    <w:rsid w:val="00A22018"/>
    <w:rsid w:val="00A220EF"/>
    <w:rsid w:val="00A226BA"/>
    <w:rsid w:val="00A226E4"/>
    <w:rsid w:val="00A22825"/>
    <w:rsid w:val="00A2286F"/>
    <w:rsid w:val="00A22880"/>
    <w:rsid w:val="00A22F2C"/>
    <w:rsid w:val="00A23154"/>
    <w:rsid w:val="00A23CA2"/>
    <w:rsid w:val="00A23D89"/>
    <w:rsid w:val="00A24443"/>
    <w:rsid w:val="00A24779"/>
    <w:rsid w:val="00A24817"/>
    <w:rsid w:val="00A2487A"/>
    <w:rsid w:val="00A248E7"/>
    <w:rsid w:val="00A24B0C"/>
    <w:rsid w:val="00A24D1E"/>
    <w:rsid w:val="00A24D38"/>
    <w:rsid w:val="00A26270"/>
    <w:rsid w:val="00A269A4"/>
    <w:rsid w:val="00A26AE0"/>
    <w:rsid w:val="00A26DAB"/>
    <w:rsid w:val="00A26F83"/>
    <w:rsid w:val="00A276AE"/>
    <w:rsid w:val="00A27729"/>
    <w:rsid w:val="00A278E5"/>
    <w:rsid w:val="00A27A8A"/>
    <w:rsid w:val="00A27AC9"/>
    <w:rsid w:val="00A30086"/>
    <w:rsid w:val="00A300B3"/>
    <w:rsid w:val="00A3063D"/>
    <w:rsid w:val="00A310E4"/>
    <w:rsid w:val="00A31A9E"/>
    <w:rsid w:val="00A31F7D"/>
    <w:rsid w:val="00A32753"/>
    <w:rsid w:val="00A329D9"/>
    <w:rsid w:val="00A32F87"/>
    <w:rsid w:val="00A330D6"/>
    <w:rsid w:val="00A330F1"/>
    <w:rsid w:val="00A33416"/>
    <w:rsid w:val="00A3345B"/>
    <w:rsid w:val="00A33AFB"/>
    <w:rsid w:val="00A33C0F"/>
    <w:rsid w:val="00A34A47"/>
    <w:rsid w:val="00A34A88"/>
    <w:rsid w:val="00A360C1"/>
    <w:rsid w:val="00A3634A"/>
    <w:rsid w:val="00A36650"/>
    <w:rsid w:val="00A3686E"/>
    <w:rsid w:val="00A36DC0"/>
    <w:rsid w:val="00A36EBC"/>
    <w:rsid w:val="00A3700E"/>
    <w:rsid w:val="00A370DF"/>
    <w:rsid w:val="00A373DD"/>
    <w:rsid w:val="00A374AB"/>
    <w:rsid w:val="00A3757F"/>
    <w:rsid w:val="00A37A73"/>
    <w:rsid w:val="00A37D27"/>
    <w:rsid w:val="00A40A15"/>
    <w:rsid w:val="00A40B3D"/>
    <w:rsid w:val="00A40BB2"/>
    <w:rsid w:val="00A40CF5"/>
    <w:rsid w:val="00A40DE6"/>
    <w:rsid w:val="00A4111A"/>
    <w:rsid w:val="00A4128F"/>
    <w:rsid w:val="00A41435"/>
    <w:rsid w:val="00A4157D"/>
    <w:rsid w:val="00A41C01"/>
    <w:rsid w:val="00A42220"/>
    <w:rsid w:val="00A428ED"/>
    <w:rsid w:val="00A42A54"/>
    <w:rsid w:val="00A42BF9"/>
    <w:rsid w:val="00A43194"/>
    <w:rsid w:val="00A43328"/>
    <w:rsid w:val="00A43C2D"/>
    <w:rsid w:val="00A4498C"/>
    <w:rsid w:val="00A44A91"/>
    <w:rsid w:val="00A44ADE"/>
    <w:rsid w:val="00A44CD5"/>
    <w:rsid w:val="00A451F5"/>
    <w:rsid w:val="00A456CC"/>
    <w:rsid w:val="00A4571B"/>
    <w:rsid w:val="00A45CDA"/>
    <w:rsid w:val="00A45E85"/>
    <w:rsid w:val="00A45EBF"/>
    <w:rsid w:val="00A45FA7"/>
    <w:rsid w:val="00A4626F"/>
    <w:rsid w:val="00A4644F"/>
    <w:rsid w:val="00A465F9"/>
    <w:rsid w:val="00A4695F"/>
    <w:rsid w:val="00A46A77"/>
    <w:rsid w:val="00A46F7B"/>
    <w:rsid w:val="00A47244"/>
    <w:rsid w:val="00A47D33"/>
    <w:rsid w:val="00A47DF2"/>
    <w:rsid w:val="00A47F0B"/>
    <w:rsid w:val="00A5070B"/>
    <w:rsid w:val="00A50ADB"/>
    <w:rsid w:val="00A50C19"/>
    <w:rsid w:val="00A511FE"/>
    <w:rsid w:val="00A51280"/>
    <w:rsid w:val="00A513FB"/>
    <w:rsid w:val="00A525DF"/>
    <w:rsid w:val="00A5321E"/>
    <w:rsid w:val="00A5342A"/>
    <w:rsid w:val="00A53683"/>
    <w:rsid w:val="00A53A7F"/>
    <w:rsid w:val="00A53B45"/>
    <w:rsid w:val="00A54097"/>
    <w:rsid w:val="00A541DD"/>
    <w:rsid w:val="00A543A5"/>
    <w:rsid w:val="00A548AC"/>
    <w:rsid w:val="00A54A9B"/>
    <w:rsid w:val="00A54C7F"/>
    <w:rsid w:val="00A54D08"/>
    <w:rsid w:val="00A552F4"/>
    <w:rsid w:val="00A55687"/>
    <w:rsid w:val="00A558E5"/>
    <w:rsid w:val="00A55965"/>
    <w:rsid w:val="00A55C5E"/>
    <w:rsid w:val="00A55D8C"/>
    <w:rsid w:val="00A55D91"/>
    <w:rsid w:val="00A55F68"/>
    <w:rsid w:val="00A561AF"/>
    <w:rsid w:val="00A564F7"/>
    <w:rsid w:val="00A5676D"/>
    <w:rsid w:val="00A5680D"/>
    <w:rsid w:val="00A569E7"/>
    <w:rsid w:val="00A56C78"/>
    <w:rsid w:val="00A56DC0"/>
    <w:rsid w:val="00A57135"/>
    <w:rsid w:val="00A57295"/>
    <w:rsid w:val="00A5754D"/>
    <w:rsid w:val="00A57BC8"/>
    <w:rsid w:val="00A60760"/>
    <w:rsid w:val="00A60937"/>
    <w:rsid w:val="00A60C6D"/>
    <w:rsid w:val="00A60DF7"/>
    <w:rsid w:val="00A60EE2"/>
    <w:rsid w:val="00A610E6"/>
    <w:rsid w:val="00A6135F"/>
    <w:rsid w:val="00A614A3"/>
    <w:rsid w:val="00A61B51"/>
    <w:rsid w:val="00A61B60"/>
    <w:rsid w:val="00A62D03"/>
    <w:rsid w:val="00A63040"/>
    <w:rsid w:val="00A6357D"/>
    <w:rsid w:val="00A638CC"/>
    <w:rsid w:val="00A6482D"/>
    <w:rsid w:val="00A65397"/>
    <w:rsid w:val="00A6571F"/>
    <w:rsid w:val="00A65838"/>
    <w:rsid w:val="00A67250"/>
    <w:rsid w:val="00A6728A"/>
    <w:rsid w:val="00A67394"/>
    <w:rsid w:val="00A67BF8"/>
    <w:rsid w:val="00A67E0E"/>
    <w:rsid w:val="00A67EAF"/>
    <w:rsid w:val="00A70265"/>
    <w:rsid w:val="00A71517"/>
    <w:rsid w:val="00A72077"/>
    <w:rsid w:val="00A727D6"/>
    <w:rsid w:val="00A72B98"/>
    <w:rsid w:val="00A72E6E"/>
    <w:rsid w:val="00A745C2"/>
    <w:rsid w:val="00A7465B"/>
    <w:rsid w:val="00A74E19"/>
    <w:rsid w:val="00A75648"/>
    <w:rsid w:val="00A7582F"/>
    <w:rsid w:val="00A759DB"/>
    <w:rsid w:val="00A75A6B"/>
    <w:rsid w:val="00A75C24"/>
    <w:rsid w:val="00A75D3C"/>
    <w:rsid w:val="00A76185"/>
    <w:rsid w:val="00A763A2"/>
    <w:rsid w:val="00A76525"/>
    <w:rsid w:val="00A7684B"/>
    <w:rsid w:val="00A76A29"/>
    <w:rsid w:val="00A76CE3"/>
    <w:rsid w:val="00A77160"/>
    <w:rsid w:val="00A7727F"/>
    <w:rsid w:val="00A77495"/>
    <w:rsid w:val="00A7797A"/>
    <w:rsid w:val="00A77CF6"/>
    <w:rsid w:val="00A77EF3"/>
    <w:rsid w:val="00A77F67"/>
    <w:rsid w:val="00A77FFD"/>
    <w:rsid w:val="00A803D5"/>
    <w:rsid w:val="00A80709"/>
    <w:rsid w:val="00A80991"/>
    <w:rsid w:val="00A81075"/>
    <w:rsid w:val="00A81AFE"/>
    <w:rsid w:val="00A81BE3"/>
    <w:rsid w:val="00A81DAE"/>
    <w:rsid w:val="00A82002"/>
    <w:rsid w:val="00A8268D"/>
    <w:rsid w:val="00A8277D"/>
    <w:rsid w:val="00A82934"/>
    <w:rsid w:val="00A82F28"/>
    <w:rsid w:val="00A830E2"/>
    <w:rsid w:val="00A830E4"/>
    <w:rsid w:val="00A8351F"/>
    <w:rsid w:val="00A836D8"/>
    <w:rsid w:val="00A83C1C"/>
    <w:rsid w:val="00A83ECE"/>
    <w:rsid w:val="00A8419E"/>
    <w:rsid w:val="00A8438F"/>
    <w:rsid w:val="00A849B3"/>
    <w:rsid w:val="00A84D94"/>
    <w:rsid w:val="00A84E20"/>
    <w:rsid w:val="00A8512C"/>
    <w:rsid w:val="00A85785"/>
    <w:rsid w:val="00A86071"/>
    <w:rsid w:val="00A863B0"/>
    <w:rsid w:val="00A86ACA"/>
    <w:rsid w:val="00A86AE0"/>
    <w:rsid w:val="00A86CE3"/>
    <w:rsid w:val="00A874BA"/>
    <w:rsid w:val="00A877F4"/>
    <w:rsid w:val="00A879D9"/>
    <w:rsid w:val="00A87D29"/>
    <w:rsid w:val="00A907BA"/>
    <w:rsid w:val="00A90C6C"/>
    <w:rsid w:val="00A90F69"/>
    <w:rsid w:val="00A9126F"/>
    <w:rsid w:val="00A913EE"/>
    <w:rsid w:val="00A9188C"/>
    <w:rsid w:val="00A91B49"/>
    <w:rsid w:val="00A91C11"/>
    <w:rsid w:val="00A91E97"/>
    <w:rsid w:val="00A92177"/>
    <w:rsid w:val="00A921A7"/>
    <w:rsid w:val="00A92602"/>
    <w:rsid w:val="00A92823"/>
    <w:rsid w:val="00A92BC6"/>
    <w:rsid w:val="00A92E12"/>
    <w:rsid w:val="00A92EE4"/>
    <w:rsid w:val="00A9303A"/>
    <w:rsid w:val="00A930DB"/>
    <w:rsid w:val="00A938C4"/>
    <w:rsid w:val="00A93C49"/>
    <w:rsid w:val="00A93DB6"/>
    <w:rsid w:val="00A93E86"/>
    <w:rsid w:val="00A93F03"/>
    <w:rsid w:val="00A94D17"/>
    <w:rsid w:val="00A94D48"/>
    <w:rsid w:val="00A95084"/>
    <w:rsid w:val="00A953E9"/>
    <w:rsid w:val="00A9547E"/>
    <w:rsid w:val="00A95617"/>
    <w:rsid w:val="00A95B72"/>
    <w:rsid w:val="00A96CD4"/>
    <w:rsid w:val="00A96F9D"/>
    <w:rsid w:val="00A97039"/>
    <w:rsid w:val="00A97D1B"/>
    <w:rsid w:val="00AA0566"/>
    <w:rsid w:val="00AA06E3"/>
    <w:rsid w:val="00AA0C26"/>
    <w:rsid w:val="00AA1554"/>
    <w:rsid w:val="00AA15E3"/>
    <w:rsid w:val="00AA1722"/>
    <w:rsid w:val="00AA1CF1"/>
    <w:rsid w:val="00AA2567"/>
    <w:rsid w:val="00AA28C3"/>
    <w:rsid w:val="00AA2C38"/>
    <w:rsid w:val="00AA2D6B"/>
    <w:rsid w:val="00AA2D9A"/>
    <w:rsid w:val="00AA30AC"/>
    <w:rsid w:val="00AA370A"/>
    <w:rsid w:val="00AA3924"/>
    <w:rsid w:val="00AA41D2"/>
    <w:rsid w:val="00AA4347"/>
    <w:rsid w:val="00AA4CB1"/>
    <w:rsid w:val="00AA5285"/>
    <w:rsid w:val="00AA577E"/>
    <w:rsid w:val="00AA5A05"/>
    <w:rsid w:val="00AA5CB1"/>
    <w:rsid w:val="00AA5D64"/>
    <w:rsid w:val="00AA611B"/>
    <w:rsid w:val="00AA6AF7"/>
    <w:rsid w:val="00AA6B4F"/>
    <w:rsid w:val="00AA6E77"/>
    <w:rsid w:val="00AA6F23"/>
    <w:rsid w:val="00AA6FE6"/>
    <w:rsid w:val="00AA7120"/>
    <w:rsid w:val="00AA762D"/>
    <w:rsid w:val="00AB03BA"/>
    <w:rsid w:val="00AB0736"/>
    <w:rsid w:val="00AB1129"/>
    <w:rsid w:val="00AB1395"/>
    <w:rsid w:val="00AB15DC"/>
    <w:rsid w:val="00AB1CBD"/>
    <w:rsid w:val="00AB1E1D"/>
    <w:rsid w:val="00AB2031"/>
    <w:rsid w:val="00AB2ACB"/>
    <w:rsid w:val="00AB2BB0"/>
    <w:rsid w:val="00AB2EF4"/>
    <w:rsid w:val="00AB2FE4"/>
    <w:rsid w:val="00AB3187"/>
    <w:rsid w:val="00AB31AA"/>
    <w:rsid w:val="00AB355C"/>
    <w:rsid w:val="00AB3D75"/>
    <w:rsid w:val="00AB46E6"/>
    <w:rsid w:val="00AB4AEE"/>
    <w:rsid w:val="00AB50AC"/>
    <w:rsid w:val="00AB5734"/>
    <w:rsid w:val="00AB577D"/>
    <w:rsid w:val="00AB581F"/>
    <w:rsid w:val="00AB58BD"/>
    <w:rsid w:val="00AB5A76"/>
    <w:rsid w:val="00AB5FA8"/>
    <w:rsid w:val="00AB600B"/>
    <w:rsid w:val="00AB6254"/>
    <w:rsid w:val="00AB684A"/>
    <w:rsid w:val="00AB6A9D"/>
    <w:rsid w:val="00AB6CE6"/>
    <w:rsid w:val="00AB6D46"/>
    <w:rsid w:val="00AB6D96"/>
    <w:rsid w:val="00AB75D0"/>
    <w:rsid w:val="00AB789A"/>
    <w:rsid w:val="00AB79B3"/>
    <w:rsid w:val="00AB79E6"/>
    <w:rsid w:val="00AB7C19"/>
    <w:rsid w:val="00AC039A"/>
    <w:rsid w:val="00AC069D"/>
    <w:rsid w:val="00AC09E8"/>
    <w:rsid w:val="00AC0ACD"/>
    <w:rsid w:val="00AC0E1A"/>
    <w:rsid w:val="00AC0F19"/>
    <w:rsid w:val="00AC1380"/>
    <w:rsid w:val="00AC13C7"/>
    <w:rsid w:val="00AC1529"/>
    <w:rsid w:val="00AC1631"/>
    <w:rsid w:val="00AC1B3F"/>
    <w:rsid w:val="00AC1F35"/>
    <w:rsid w:val="00AC217A"/>
    <w:rsid w:val="00AC289E"/>
    <w:rsid w:val="00AC29A2"/>
    <w:rsid w:val="00AC2D99"/>
    <w:rsid w:val="00AC3529"/>
    <w:rsid w:val="00AC3646"/>
    <w:rsid w:val="00AC3A48"/>
    <w:rsid w:val="00AC414B"/>
    <w:rsid w:val="00AC43ED"/>
    <w:rsid w:val="00AC4D61"/>
    <w:rsid w:val="00AC4E32"/>
    <w:rsid w:val="00AC4FE4"/>
    <w:rsid w:val="00AC5134"/>
    <w:rsid w:val="00AC5A23"/>
    <w:rsid w:val="00AC5CC1"/>
    <w:rsid w:val="00AC640B"/>
    <w:rsid w:val="00AC64D9"/>
    <w:rsid w:val="00AC64E3"/>
    <w:rsid w:val="00AC6521"/>
    <w:rsid w:val="00AC65B6"/>
    <w:rsid w:val="00AC687B"/>
    <w:rsid w:val="00AC69BD"/>
    <w:rsid w:val="00AC6A7C"/>
    <w:rsid w:val="00AC6D20"/>
    <w:rsid w:val="00AC711F"/>
    <w:rsid w:val="00AC75C1"/>
    <w:rsid w:val="00AC78C6"/>
    <w:rsid w:val="00AC78F4"/>
    <w:rsid w:val="00AC7AE8"/>
    <w:rsid w:val="00AC7C2D"/>
    <w:rsid w:val="00AD0141"/>
    <w:rsid w:val="00AD0396"/>
    <w:rsid w:val="00AD0E1B"/>
    <w:rsid w:val="00AD1552"/>
    <w:rsid w:val="00AD19BF"/>
    <w:rsid w:val="00AD1C10"/>
    <w:rsid w:val="00AD1F19"/>
    <w:rsid w:val="00AD207E"/>
    <w:rsid w:val="00AD2238"/>
    <w:rsid w:val="00AD23A9"/>
    <w:rsid w:val="00AD244C"/>
    <w:rsid w:val="00AD2991"/>
    <w:rsid w:val="00AD2B0D"/>
    <w:rsid w:val="00AD2DA8"/>
    <w:rsid w:val="00AD2DB7"/>
    <w:rsid w:val="00AD2FFE"/>
    <w:rsid w:val="00AD30A3"/>
    <w:rsid w:val="00AD3557"/>
    <w:rsid w:val="00AD35E1"/>
    <w:rsid w:val="00AD3808"/>
    <w:rsid w:val="00AD3969"/>
    <w:rsid w:val="00AD3CCF"/>
    <w:rsid w:val="00AD3CDF"/>
    <w:rsid w:val="00AD42EE"/>
    <w:rsid w:val="00AD4379"/>
    <w:rsid w:val="00AD44C8"/>
    <w:rsid w:val="00AD4EA0"/>
    <w:rsid w:val="00AD536F"/>
    <w:rsid w:val="00AD560A"/>
    <w:rsid w:val="00AD5E1E"/>
    <w:rsid w:val="00AD6289"/>
    <w:rsid w:val="00AD62D7"/>
    <w:rsid w:val="00AD62DE"/>
    <w:rsid w:val="00AD6378"/>
    <w:rsid w:val="00AD6660"/>
    <w:rsid w:val="00AD6C34"/>
    <w:rsid w:val="00AD6C78"/>
    <w:rsid w:val="00AD6E26"/>
    <w:rsid w:val="00AD78F9"/>
    <w:rsid w:val="00AD7DBB"/>
    <w:rsid w:val="00AD7FF5"/>
    <w:rsid w:val="00AE01C7"/>
    <w:rsid w:val="00AE024A"/>
    <w:rsid w:val="00AE0341"/>
    <w:rsid w:val="00AE045F"/>
    <w:rsid w:val="00AE0972"/>
    <w:rsid w:val="00AE0BDE"/>
    <w:rsid w:val="00AE0CA2"/>
    <w:rsid w:val="00AE0CDD"/>
    <w:rsid w:val="00AE10E5"/>
    <w:rsid w:val="00AE2790"/>
    <w:rsid w:val="00AE2FAC"/>
    <w:rsid w:val="00AE318C"/>
    <w:rsid w:val="00AE33B6"/>
    <w:rsid w:val="00AE389B"/>
    <w:rsid w:val="00AE3E51"/>
    <w:rsid w:val="00AE3F77"/>
    <w:rsid w:val="00AE41F7"/>
    <w:rsid w:val="00AE4261"/>
    <w:rsid w:val="00AE469D"/>
    <w:rsid w:val="00AE4842"/>
    <w:rsid w:val="00AE4960"/>
    <w:rsid w:val="00AE49D0"/>
    <w:rsid w:val="00AE4C2D"/>
    <w:rsid w:val="00AE5102"/>
    <w:rsid w:val="00AE51BA"/>
    <w:rsid w:val="00AE51C3"/>
    <w:rsid w:val="00AE5422"/>
    <w:rsid w:val="00AE56E1"/>
    <w:rsid w:val="00AE5FC1"/>
    <w:rsid w:val="00AE64B9"/>
    <w:rsid w:val="00AE64E5"/>
    <w:rsid w:val="00AE6592"/>
    <w:rsid w:val="00AE6CC5"/>
    <w:rsid w:val="00AE706F"/>
    <w:rsid w:val="00AE75AD"/>
    <w:rsid w:val="00AE75FE"/>
    <w:rsid w:val="00AE7E4F"/>
    <w:rsid w:val="00AF0136"/>
    <w:rsid w:val="00AF0A3C"/>
    <w:rsid w:val="00AF0DF8"/>
    <w:rsid w:val="00AF11AB"/>
    <w:rsid w:val="00AF1618"/>
    <w:rsid w:val="00AF162B"/>
    <w:rsid w:val="00AF1689"/>
    <w:rsid w:val="00AF195A"/>
    <w:rsid w:val="00AF1A47"/>
    <w:rsid w:val="00AF1B31"/>
    <w:rsid w:val="00AF1DDF"/>
    <w:rsid w:val="00AF26BA"/>
    <w:rsid w:val="00AF29C7"/>
    <w:rsid w:val="00AF30C2"/>
    <w:rsid w:val="00AF37FD"/>
    <w:rsid w:val="00AF3C37"/>
    <w:rsid w:val="00AF4243"/>
    <w:rsid w:val="00AF4595"/>
    <w:rsid w:val="00AF4E64"/>
    <w:rsid w:val="00AF5191"/>
    <w:rsid w:val="00AF54B0"/>
    <w:rsid w:val="00AF5E4E"/>
    <w:rsid w:val="00AF5FBA"/>
    <w:rsid w:val="00AF66CF"/>
    <w:rsid w:val="00AF66E0"/>
    <w:rsid w:val="00AF673E"/>
    <w:rsid w:val="00AF6860"/>
    <w:rsid w:val="00AF71DF"/>
    <w:rsid w:val="00AF76DF"/>
    <w:rsid w:val="00AF796C"/>
    <w:rsid w:val="00AF7BEE"/>
    <w:rsid w:val="00AF7DCA"/>
    <w:rsid w:val="00B001A7"/>
    <w:rsid w:val="00B00D55"/>
    <w:rsid w:val="00B01686"/>
    <w:rsid w:val="00B01A1B"/>
    <w:rsid w:val="00B01B82"/>
    <w:rsid w:val="00B020E7"/>
    <w:rsid w:val="00B024CF"/>
    <w:rsid w:val="00B026B9"/>
    <w:rsid w:val="00B027D4"/>
    <w:rsid w:val="00B02A60"/>
    <w:rsid w:val="00B02B4E"/>
    <w:rsid w:val="00B037DB"/>
    <w:rsid w:val="00B03C6E"/>
    <w:rsid w:val="00B03CAD"/>
    <w:rsid w:val="00B03FC2"/>
    <w:rsid w:val="00B03FFD"/>
    <w:rsid w:val="00B04101"/>
    <w:rsid w:val="00B041B9"/>
    <w:rsid w:val="00B04492"/>
    <w:rsid w:val="00B045CE"/>
    <w:rsid w:val="00B04732"/>
    <w:rsid w:val="00B0493E"/>
    <w:rsid w:val="00B05158"/>
    <w:rsid w:val="00B0529E"/>
    <w:rsid w:val="00B052C5"/>
    <w:rsid w:val="00B0554A"/>
    <w:rsid w:val="00B056F9"/>
    <w:rsid w:val="00B05EDC"/>
    <w:rsid w:val="00B0641B"/>
    <w:rsid w:val="00B06CB6"/>
    <w:rsid w:val="00B06E18"/>
    <w:rsid w:val="00B06FB7"/>
    <w:rsid w:val="00B07622"/>
    <w:rsid w:val="00B0777E"/>
    <w:rsid w:val="00B07BC5"/>
    <w:rsid w:val="00B1004D"/>
    <w:rsid w:val="00B10425"/>
    <w:rsid w:val="00B104CC"/>
    <w:rsid w:val="00B1054F"/>
    <w:rsid w:val="00B105BD"/>
    <w:rsid w:val="00B106F5"/>
    <w:rsid w:val="00B1104A"/>
    <w:rsid w:val="00B116A6"/>
    <w:rsid w:val="00B11D33"/>
    <w:rsid w:val="00B12636"/>
    <w:rsid w:val="00B12A27"/>
    <w:rsid w:val="00B12BA6"/>
    <w:rsid w:val="00B12FC3"/>
    <w:rsid w:val="00B131EC"/>
    <w:rsid w:val="00B13293"/>
    <w:rsid w:val="00B13A20"/>
    <w:rsid w:val="00B13B1D"/>
    <w:rsid w:val="00B13CFA"/>
    <w:rsid w:val="00B13D94"/>
    <w:rsid w:val="00B13FC0"/>
    <w:rsid w:val="00B142CA"/>
    <w:rsid w:val="00B1451E"/>
    <w:rsid w:val="00B145C9"/>
    <w:rsid w:val="00B148F7"/>
    <w:rsid w:val="00B149D6"/>
    <w:rsid w:val="00B15712"/>
    <w:rsid w:val="00B158DB"/>
    <w:rsid w:val="00B15D54"/>
    <w:rsid w:val="00B16055"/>
    <w:rsid w:val="00B16285"/>
    <w:rsid w:val="00B165F3"/>
    <w:rsid w:val="00B16EE6"/>
    <w:rsid w:val="00B16FFB"/>
    <w:rsid w:val="00B1708B"/>
    <w:rsid w:val="00B172F9"/>
    <w:rsid w:val="00B17560"/>
    <w:rsid w:val="00B17996"/>
    <w:rsid w:val="00B17A19"/>
    <w:rsid w:val="00B17CDF"/>
    <w:rsid w:val="00B20DC3"/>
    <w:rsid w:val="00B20F25"/>
    <w:rsid w:val="00B2112C"/>
    <w:rsid w:val="00B2119A"/>
    <w:rsid w:val="00B2130E"/>
    <w:rsid w:val="00B21585"/>
    <w:rsid w:val="00B21D13"/>
    <w:rsid w:val="00B21D96"/>
    <w:rsid w:val="00B21F06"/>
    <w:rsid w:val="00B221DB"/>
    <w:rsid w:val="00B223F7"/>
    <w:rsid w:val="00B224C9"/>
    <w:rsid w:val="00B228A3"/>
    <w:rsid w:val="00B23106"/>
    <w:rsid w:val="00B23371"/>
    <w:rsid w:val="00B23943"/>
    <w:rsid w:val="00B23A4A"/>
    <w:rsid w:val="00B23F7D"/>
    <w:rsid w:val="00B24034"/>
    <w:rsid w:val="00B2423A"/>
    <w:rsid w:val="00B248F4"/>
    <w:rsid w:val="00B24F03"/>
    <w:rsid w:val="00B25053"/>
    <w:rsid w:val="00B253D7"/>
    <w:rsid w:val="00B254E7"/>
    <w:rsid w:val="00B2589D"/>
    <w:rsid w:val="00B26667"/>
    <w:rsid w:val="00B26A0A"/>
    <w:rsid w:val="00B26C3B"/>
    <w:rsid w:val="00B26D6A"/>
    <w:rsid w:val="00B30107"/>
    <w:rsid w:val="00B30332"/>
    <w:rsid w:val="00B30DC1"/>
    <w:rsid w:val="00B30E2D"/>
    <w:rsid w:val="00B30E8B"/>
    <w:rsid w:val="00B312D9"/>
    <w:rsid w:val="00B31309"/>
    <w:rsid w:val="00B31547"/>
    <w:rsid w:val="00B31D3F"/>
    <w:rsid w:val="00B3223E"/>
    <w:rsid w:val="00B32B34"/>
    <w:rsid w:val="00B331A5"/>
    <w:rsid w:val="00B33A77"/>
    <w:rsid w:val="00B33B11"/>
    <w:rsid w:val="00B33BA2"/>
    <w:rsid w:val="00B33FE6"/>
    <w:rsid w:val="00B3471C"/>
    <w:rsid w:val="00B34B13"/>
    <w:rsid w:val="00B3535B"/>
    <w:rsid w:val="00B35777"/>
    <w:rsid w:val="00B35826"/>
    <w:rsid w:val="00B36179"/>
    <w:rsid w:val="00B3631D"/>
    <w:rsid w:val="00B3694D"/>
    <w:rsid w:val="00B36C5F"/>
    <w:rsid w:val="00B36CF1"/>
    <w:rsid w:val="00B36F2D"/>
    <w:rsid w:val="00B371B0"/>
    <w:rsid w:val="00B379AA"/>
    <w:rsid w:val="00B37A9E"/>
    <w:rsid w:val="00B37C69"/>
    <w:rsid w:val="00B37D01"/>
    <w:rsid w:val="00B400E3"/>
    <w:rsid w:val="00B40720"/>
    <w:rsid w:val="00B4105C"/>
    <w:rsid w:val="00B41085"/>
    <w:rsid w:val="00B41384"/>
    <w:rsid w:val="00B41877"/>
    <w:rsid w:val="00B41DD9"/>
    <w:rsid w:val="00B42DEA"/>
    <w:rsid w:val="00B438C0"/>
    <w:rsid w:val="00B43A66"/>
    <w:rsid w:val="00B43C2B"/>
    <w:rsid w:val="00B43C52"/>
    <w:rsid w:val="00B43F23"/>
    <w:rsid w:val="00B441F5"/>
    <w:rsid w:val="00B4423B"/>
    <w:rsid w:val="00B45180"/>
    <w:rsid w:val="00B452EB"/>
    <w:rsid w:val="00B454BF"/>
    <w:rsid w:val="00B45A90"/>
    <w:rsid w:val="00B45CD0"/>
    <w:rsid w:val="00B45CF1"/>
    <w:rsid w:val="00B460A3"/>
    <w:rsid w:val="00B46171"/>
    <w:rsid w:val="00B46669"/>
    <w:rsid w:val="00B46835"/>
    <w:rsid w:val="00B46874"/>
    <w:rsid w:val="00B46BAD"/>
    <w:rsid w:val="00B46F4A"/>
    <w:rsid w:val="00B46F74"/>
    <w:rsid w:val="00B46FFD"/>
    <w:rsid w:val="00B47291"/>
    <w:rsid w:val="00B47F5C"/>
    <w:rsid w:val="00B47FEB"/>
    <w:rsid w:val="00B50C39"/>
    <w:rsid w:val="00B50D7C"/>
    <w:rsid w:val="00B51655"/>
    <w:rsid w:val="00B51C5E"/>
    <w:rsid w:val="00B5255E"/>
    <w:rsid w:val="00B5275C"/>
    <w:rsid w:val="00B52900"/>
    <w:rsid w:val="00B52FDC"/>
    <w:rsid w:val="00B53169"/>
    <w:rsid w:val="00B53598"/>
    <w:rsid w:val="00B535EA"/>
    <w:rsid w:val="00B53748"/>
    <w:rsid w:val="00B53776"/>
    <w:rsid w:val="00B53A4F"/>
    <w:rsid w:val="00B53C3E"/>
    <w:rsid w:val="00B54629"/>
    <w:rsid w:val="00B54949"/>
    <w:rsid w:val="00B55202"/>
    <w:rsid w:val="00B55E17"/>
    <w:rsid w:val="00B55E79"/>
    <w:rsid w:val="00B560E1"/>
    <w:rsid w:val="00B561CF"/>
    <w:rsid w:val="00B568A0"/>
    <w:rsid w:val="00B56F81"/>
    <w:rsid w:val="00B575EF"/>
    <w:rsid w:val="00B57CCB"/>
    <w:rsid w:val="00B57EA4"/>
    <w:rsid w:val="00B600B5"/>
    <w:rsid w:val="00B608D9"/>
    <w:rsid w:val="00B60C14"/>
    <w:rsid w:val="00B60D58"/>
    <w:rsid w:val="00B60E10"/>
    <w:rsid w:val="00B61036"/>
    <w:rsid w:val="00B61287"/>
    <w:rsid w:val="00B616C1"/>
    <w:rsid w:val="00B61BD8"/>
    <w:rsid w:val="00B62470"/>
    <w:rsid w:val="00B62688"/>
    <w:rsid w:val="00B629C3"/>
    <w:rsid w:val="00B62ACE"/>
    <w:rsid w:val="00B62CA6"/>
    <w:rsid w:val="00B62E0A"/>
    <w:rsid w:val="00B630C9"/>
    <w:rsid w:val="00B633DD"/>
    <w:rsid w:val="00B63C6A"/>
    <w:rsid w:val="00B63D1E"/>
    <w:rsid w:val="00B63EFC"/>
    <w:rsid w:val="00B64073"/>
    <w:rsid w:val="00B640D5"/>
    <w:rsid w:val="00B64188"/>
    <w:rsid w:val="00B6421B"/>
    <w:rsid w:val="00B64B9A"/>
    <w:rsid w:val="00B64E4E"/>
    <w:rsid w:val="00B64EDF"/>
    <w:rsid w:val="00B6545E"/>
    <w:rsid w:val="00B65616"/>
    <w:rsid w:val="00B65CA7"/>
    <w:rsid w:val="00B6619F"/>
    <w:rsid w:val="00B661B2"/>
    <w:rsid w:val="00B66489"/>
    <w:rsid w:val="00B666A6"/>
    <w:rsid w:val="00B66C13"/>
    <w:rsid w:val="00B66D92"/>
    <w:rsid w:val="00B66FA6"/>
    <w:rsid w:val="00B67337"/>
    <w:rsid w:val="00B676E3"/>
    <w:rsid w:val="00B67CCC"/>
    <w:rsid w:val="00B67DEB"/>
    <w:rsid w:val="00B70283"/>
    <w:rsid w:val="00B7037F"/>
    <w:rsid w:val="00B7039E"/>
    <w:rsid w:val="00B7079C"/>
    <w:rsid w:val="00B70A59"/>
    <w:rsid w:val="00B70C1A"/>
    <w:rsid w:val="00B70E46"/>
    <w:rsid w:val="00B71154"/>
    <w:rsid w:val="00B7134E"/>
    <w:rsid w:val="00B71411"/>
    <w:rsid w:val="00B717AA"/>
    <w:rsid w:val="00B717BB"/>
    <w:rsid w:val="00B7315D"/>
    <w:rsid w:val="00B73366"/>
    <w:rsid w:val="00B7357E"/>
    <w:rsid w:val="00B7374B"/>
    <w:rsid w:val="00B739F0"/>
    <w:rsid w:val="00B73CBD"/>
    <w:rsid w:val="00B73D0D"/>
    <w:rsid w:val="00B73F0E"/>
    <w:rsid w:val="00B74164"/>
    <w:rsid w:val="00B744EB"/>
    <w:rsid w:val="00B7492D"/>
    <w:rsid w:val="00B74B11"/>
    <w:rsid w:val="00B74BB0"/>
    <w:rsid w:val="00B7549F"/>
    <w:rsid w:val="00B75610"/>
    <w:rsid w:val="00B75E33"/>
    <w:rsid w:val="00B75F53"/>
    <w:rsid w:val="00B76194"/>
    <w:rsid w:val="00B76BA6"/>
    <w:rsid w:val="00B77D62"/>
    <w:rsid w:val="00B803E5"/>
    <w:rsid w:val="00B8062A"/>
    <w:rsid w:val="00B80ED2"/>
    <w:rsid w:val="00B812DC"/>
    <w:rsid w:val="00B81A53"/>
    <w:rsid w:val="00B81E80"/>
    <w:rsid w:val="00B81FEC"/>
    <w:rsid w:val="00B821A3"/>
    <w:rsid w:val="00B82744"/>
    <w:rsid w:val="00B827C5"/>
    <w:rsid w:val="00B82934"/>
    <w:rsid w:val="00B82EF2"/>
    <w:rsid w:val="00B8310B"/>
    <w:rsid w:val="00B83800"/>
    <w:rsid w:val="00B838FB"/>
    <w:rsid w:val="00B846A1"/>
    <w:rsid w:val="00B8489B"/>
    <w:rsid w:val="00B84979"/>
    <w:rsid w:val="00B84A49"/>
    <w:rsid w:val="00B84B24"/>
    <w:rsid w:val="00B85496"/>
    <w:rsid w:val="00B85D29"/>
    <w:rsid w:val="00B85D67"/>
    <w:rsid w:val="00B876FB"/>
    <w:rsid w:val="00B87755"/>
    <w:rsid w:val="00B87838"/>
    <w:rsid w:val="00B8799B"/>
    <w:rsid w:val="00B87AEE"/>
    <w:rsid w:val="00B9064D"/>
    <w:rsid w:val="00B90FB4"/>
    <w:rsid w:val="00B9134D"/>
    <w:rsid w:val="00B914C8"/>
    <w:rsid w:val="00B91903"/>
    <w:rsid w:val="00B9191A"/>
    <w:rsid w:val="00B91B71"/>
    <w:rsid w:val="00B91BEB"/>
    <w:rsid w:val="00B91CAE"/>
    <w:rsid w:val="00B91E16"/>
    <w:rsid w:val="00B922DA"/>
    <w:rsid w:val="00B92455"/>
    <w:rsid w:val="00B93C17"/>
    <w:rsid w:val="00B93C1A"/>
    <w:rsid w:val="00B93F22"/>
    <w:rsid w:val="00B94384"/>
    <w:rsid w:val="00B948BF"/>
    <w:rsid w:val="00B94BC1"/>
    <w:rsid w:val="00B953FA"/>
    <w:rsid w:val="00B9541B"/>
    <w:rsid w:val="00B95B16"/>
    <w:rsid w:val="00B95CF5"/>
    <w:rsid w:val="00B95D2D"/>
    <w:rsid w:val="00B95D91"/>
    <w:rsid w:val="00B95F0B"/>
    <w:rsid w:val="00B965FB"/>
    <w:rsid w:val="00B967C4"/>
    <w:rsid w:val="00B96B84"/>
    <w:rsid w:val="00B96E89"/>
    <w:rsid w:val="00B9730F"/>
    <w:rsid w:val="00B975C8"/>
    <w:rsid w:val="00B97601"/>
    <w:rsid w:val="00B97D07"/>
    <w:rsid w:val="00BA02EA"/>
    <w:rsid w:val="00BA03B7"/>
    <w:rsid w:val="00BA0647"/>
    <w:rsid w:val="00BA0925"/>
    <w:rsid w:val="00BA0DD0"/>
    <w:rsid w:val="00BA0DE3"/>
    <w:rsid w:val="00BA0FC0"/>
    <w:rsid w:val="00BA102F"/>
    <w:rsid w:val="00BA15D8"/>
    <w:rsid w:val="00BA19F8"/>
    <w:rsid w:val="00BA2313"/>
    <w:rsid w:val="00BA2405"/>
    <w:rsid w:val="00BA2631"/>
    <w:rsid w:val="00BA34D3"/>
    <w:rsid w:val="00BA35CC"/>
    <w:rsid w:val="00BA3643"/>
    <w:rsid w:val="00BA3D99"/>
    <w:rsid w:val="00BA4248"/>
    <w:rsid w:val="00BA4543"/>
    <w:rsid w:val="00BA45CB"/>
    <w:rsid w:val="00BA4B61"/>
    <w:rsid w:val="00BA520A"/>
    <w:rsid w:val="00BA5239"/>
    <w:rsid w:val="00BA59C6"/>
    <w:rsid w:val="00BA5BF3"/>
    <w:rsid w:val="00BA5D16"/>
    <w:rsid w:val="00BA61F8"/>
    <w:rsid w:val="00BA6353"/>
    <w:rsid w:val="00BA7105"/>
    <w:rsid w:val="00BA7827"/>
    <w:rsid w:val="00BA7CE3"/>
    <w:rsid w:val="00BA7DAA"/>
    <w:rsid w:val="00BB023D"/>
    <w:rsid w:val="00BB02D3"/>
    <w:rsid w:val="00BB05D0"/>
    <w:rsid w:val="00BB078D"/>
    <w:rsid w:val="00BB09D3"/>
    <w:rsid w:val="00BB0EF5"/>
    <w:rsid w:val="00BB19DC"/>
    <w:rsid w:val="00BB1AFF"/>
    <w:rsid w:val="00BB1D26"/>
    <w:rsid w:val="00BB23B9"/>
    <w:rsid w:val="00BB2D79"/>
    <w:rsid w:val="00BB300D"/>
    <w:rsid w:val="00BB3479"/>
    <w:rsid w:val="00BB3793"/>
    <w:rsid w:val="00BB38F4"/>
    <w:rsid w:val="00BB39AF"/>
    <w:rsid w:val="00BB3B4A"/>
    <w:rsid w:val="00BB3B95"/>
    <w:rsid w:val="00BB3DE8"/>
    <w:rsid w:val="00BB3EC7"/>
    <w:rsid w:val="00BB41BC"/>
    <w:rsid w:val="00BB4551"/>
    <w:rsid w:val="00BB4625"/>
    <w:rsid w:val="00BB48B2"/>
    <w:rsid w:val="00BB4DB4"/>
    <w:rsid w:val="00BB4E3B"/>
    <w:rsid w:val="00BB4EAC"/>
    <w:rsid w:val="00BB4F0A"/>
    <w:rsid w:val="00BB5050"/>
    <w:rsid w:val="00BB5361"/>
    <w:rsid w:val="00BB567C"/>
    <w:rsid w:val="00BB5B77"/>
    <w:rsid w:val="00BB6208"/>
    <w:rsid w:val="00BB64C2"/>
    <w:rsid w:val="00BB664F"/>
    <w:rsid w:val="00BB6766"/>
    <w:rsid w:val="00BB6863"/>
    <w:rsid w:val="00BB7091"/>
    <w:rsid w:val="00BB70A9"/>
    <w:rsid w:val="00BB732A"/>
    <w:rsid w:val="00BB745B"/>
    <w:rsid w:val="00BB74AA"/>
    <w:rsid w:val="00BB7BAC"/>
    <w:rsid w:val="00BB7DA7"/>
    <w:rsid w:val="00BB7E3E"/>
    <w:rsid w:val="00BC07A0"/>
    <w:rsid w:val="00BC1288"/>
    <w:rsid w:val="00BC17CC"/>
    <w:rsid w:val="00BC20A0"/>
    <w:rsid w:val="00BC224D"/>
    <w:rsid w:val="00BC2E96"/>
    <w:rsid w:val="00BC30B5"/>
    <w:rsid w:val="00BC3101"/>
    <w:rsid w:val="00BC34F6"/>
    <w:rsid w:val="00BC3EC7"/>
    <w:rsid w:val="00BC434F"/>
    <w:rsid w:val="00BC538D"/>
    <w:rsid w:val="00BC60AB"/>
    <w:rsid w:val="00BC6181"/>
    <w:rsid w:val="00BC6562"/>
    <w:rsid w:val="00BC6B59"/>
    <w:rsid w:val="00BC6ECC"/>
    <w:rsid w:val="00BC722D"/>
    <w:rsid w:val="00BC7531"/>
    <w:rsid w:val="00BC7E90"/>
    <w:rsid w:val="00BD023C"/>
    <w:rsid w:val="00BD0AE7"/>
    <w:rsid w:val="00BD1014"/>
    <w:rsid w:val="00BD135C"/>
    <w:rsid w:val="00BD13C7"/>
    <w:rsid w:val="00BD1E67"/>
    <w:rsid w:val="00BD2058"/>
    <w:rsid w:val="00BD2208"/>
    <w:rsid w:val="00BD2856"/>
    <w:rsid w:val="00BD28B5"/>
    <w:rsid w:val="00BD2BAF"/>
    <w:rsid w:val="00BD2D42"/>
    <w:rsid w:val="00BD2EA0"/>
    <w:rsid w:val="00BD2EFD"/>
    <w:rsid w:val="00BD30E8"/>
    <w:rsid w:val="00BD39DF"/>
    <w:rsid w:val="00BD3A06"/>
    <w:rsid w:val="00BD3A0D"/>
    <w:rsid w:val="00BD3B1E"/>
    <w:rsid w:val="00BD3DED"/>
    <w:rsid w:val="00BD3E66"/>
    <w:rsid w:val="00BD3F62"/>
    <w:rsid w:val="00BD4149"/>
    <w:rsid w:val="00BD46DA"/>
    <w:rsid w:val="00BD4700"/>
    <w:rsid w:val="00BD4AC3"/>
    <w:rsid w:val="00BD4AEB"/>
    <w:rsid w:val="00BD4B37"/>
    <w:rsid w:val="00BD4CDE"/>
    <w:rsid w:val="00BD6D01"/>
    <w:rsid w:val="00BD6D2D"/>
    <w:rsid w:val="00BD6DC8"/>
    <w:rsid w:val="00BD6F28"/>
    <w:rsid w:val="00BD7DB7"/>
    <w:rsid w:val="00BD7DF8"/>
    <w:rsid w:val="00BE00E4"/>
    <w:rsid w:val="00BE017B"/>
    <w:rsid w:val="00BE01CD"/>
    <w:rsid w:val="00BE0479"/>
    <w:rsid w:val="00BE053C"/>
    <w:rsid w:val="00BE0550"/>
    <w:rsid w:val="00BE078C"/>
    <w:rsid w:val="00BE082F"/>
    <w:rsid w:val="00BE0877"/>
    <w:rsid w:val="00BE0EE8"/>
    <w:rsid w:val="00BE1CC0"/>
    <w:rsid w:val="00BE21BF"/>
    <w:rsid w:val="00BE2298"/>
    <w:rsid w:val="00BE26E0"/>
    <w:rsid w:val="00BE2801"/>
    <w:rsid w:val="00BE2960"/>
    <w:rsid w:val="00BE2B25"/>
    <w:rsid w:val="00BE2BED"/>
    <w:rsid w:val="00BE2DC1"/>
    <w:rsid w:val="00BE2DF5"/>
    <w:rsid w:val="00BE3193"/>
    <w:rsid w:val="00BE329F"/>
    <w:rsid w:val="00BE3431"/>
    <w:rsid w:val="00BE3651"/>
    <w:rsid w:val="00BE3C50"/>
    <w:rsid w:val="00BE3F61"/>
    <w:rsid w:val="00BE446F"/>
    <w:rsid w:val="00BE465D"/>
    <w:rsid w:val="00BE4742"/>
    <w:rsid w:val="00BE4B4D"/>
    <w:rsid w:val="00BE4BF8"/>
    <w:rsid w:val="00BE5092"/>
    <w:rsid w:val="00BE55BE"/>
    <w:rsid w:val="00BE5A15"/>
    <w:rsid w:val="00BE5C89"/>
    <w:rsid w:val="00BE5D33"/>
    <w:rsid w:val="00BE5F18"/>
    <w:rsid w:val="00BE63DE"/>
    <w:rsid w:val="00BE6995"/>
    <w:rsid w:val="00BE69C4"/>
    <w:rsid w:val="00BE73CB"/>
    <w:rsid w:val="00BE7575"/>
    <w:rsid w:val="00BE7637"/>
    <w:rsid w:val="00BF001A"/>
    <w:rsid w:val="00BF0153"/>
    <w:rsid w:val="00BF02BA"/>
    <w:rsid w:val="00BF0602"/>
    <w:rsid w:val="00BF08FC"/>
    <w:rsid w:val="00BF0FD1"/>
    <w:rsid w:val="00BF13B2"/>
    <w:rsid w:val="00BF151E"/>
    <w:rsid w:val="00BF179E"/>
    <w:rsid w:val="00BF1A1D"/>
    <w:rsid w:val="00BF1A33"/>
    <w:rsid w:val="00BF1BA5"/>
    <w:rsid w:val="00BF1CED"/>
    <w:rsid w:val="00BF24DB"/>
    <w:rsid w:val="00BF257E"/>
    <w:rsid w:val="00BF2666"/>
    <w:rsid w:val="00BF276B"/>
    <w:rsid w:val="00BF2B78"/>
    <w:rsid w:val="00BF2D77"/>
    <w:rsid w:val="00BF2EC9"/>
    <w:rsid w:val="00BF341F"/>
    <w:rsid w:val="00BF3517"/>
    <w:rsid w:val="00BF3CEA"/>
    <w:rsid w:val="00BF3E30"/>
    <w:rsid w:val="00BF4098"/>
    <w:rsid w:val="00BF40FB"/>
    <w:rsid w:val="00BF45B4"/>
    <w:rsid w:val="00BF45DE"/>
    <w:rsid w:val="00BF49A4"/>
    <w:rsid w:val="00BF4B2B"/>
    <w:rsid w:val="00BF57DF"/>
    <w:rsid w:val="00BF5D27"/>
    <w:rsid w:val="00BF5D2E"/>
    <w:rsid w:val="00BF5ED8"/>
    <w:rsid w:val="00BF6597"/>
    <w:rsid w:val="00BF70CD"/>
    <w:rsid w:val="00BF7171"/>
    <w:rsid w:val="00BF73F5"/>
    <w:rsid w:val="00BF7516"/>
    <w:rsid w:val="00BF7B8A"/>
    <w:rsid w:val="00BF7BA5"/>
    <w:rsid w:val="00C0007E"/>
    <w:rsid w:val="00C00209"/>
    <w:rsid w:val="00C004F1"/>
    <w:rsid w:val="00C00531"/>
    <w:rsid w:val="00C007A6"/>
    <w:rsid w:val="00C00C31"/>
    <w:rsid w:val="00C00E50"/>
    <w:rsid w:val="00C0114C"/>
    <w:rsid w:val="00C01E2C"/>
    <w:rsid w:val="00C01F60"/>
    <w:rsid w:val="00C026AE"/>
    <w:rsid w:val="00C03388"/>
    <w:rsid w:val="00C0342B"/>
    <w:rsid w:val="00C0348C"/>
    <w:rsid w:val="00C034D8"/>
    <w:rsid w:val="00C0363D"/>
    <w:rsid w:val="00C038FF"/>
    <w:rsid w:val="00C03A12"/>
    <w:rsid w:val="00C03C20"/>
    <w:rsid w:val="00C03E48"/>
    <w:rsid w:val="00C048B1"/>
    <w:rsid w:val="00C04E66"/>
    <w:rsid w:val="00C05750"/>
    <w:rsid w:val="00C065F1"/>
    <w:rsid w:val="00C0671F"/>
    <w:rsid w:val="00C067FE"/>
    <w:rsid w:val="00C070A6"/>
    <w:rsid w:val="00C077DC"/>
    <w:rsid w:val="00C079FE"/>
    <w:rsid w:val="00C1026F"/>
    <w:rsid w:val="00C10942"/>
    <w:rsid w:val="00C10A5D"/>
    <w:rsid w:val="00C10B10"/>
    <w:rsid w:val="00C10C46"/>
    <w:rsid w:val="00C11004"/>
    <w:rsid w:val="00C11176"/>
    <w:rsid w:val="00C1132A"/>
    <w:rsid w:val="00C11389"/>
    <w:rsid w:val="00C113EC"/>
    <w:rsid w:val="00C115F1"/>
    <w:rsid w:val="00C115F2"/>
    <w:rsid w:val="00C1167A"/>
    <w:rsid w:val="00C116FB"/>
    <w:rsid w:val="00C11AD5"/>
    <w:rsid w:val="00C122B5"/>
    <w:rsid w:val="00C1239D"/>
    <w:rsid w:val="00C1262C"/>
    <w:rsid w:val="00C128C4"/>
    <w:rsid w:val="00C12B31"/>
    <w:rsid w:val="00C12C40"/>
    <w:rsid w:val="00C12E4B"/>
    <w:rsid w:val="00C13151"/>
    <w:rsid w:val="00C13472"/>
    <w:rsid w:val="00C13600"/>
    <w:rsid w:val="00C138DD"/>
    <w:rsid w:val="00C14965"/>
    <w:rsid w:val="00C14BA0"/>
    <w:rsid w:val="00C14D5D"/>
    <w:rsid w:val="00C14D80"/>
    <w:rsid w:val="00C14FF5"/>
    <w:rsid w:val="00C152F2"/>
    <w:rsid w:val="00C155A5"/>
    <w:rsid w:val="00C157D7"/>
    <w:rsid w:val="00C15885"/>
    <w:rsid w:val="00C16197"/>
    <w:rsid w:val="00C1656D"/>
    <w:rsid w:val="00C167A4"/>
    <w:rsid w:val="00C16801"/>
    <w:rsid w:val="00C16B30"/>
    <w:rsid w:val="00C16F66"/>
    <w:rsid w:val="00C17447"/>
    <w:rsid w:val="00C17568"/>
    <w:rsid w:val="00C1792E"/>
    <w:rsid w:val="00C17B8D"/>
    <w:rsid w:val="00C200D3"/>
    <w:rsid w:val="00C203C6"/>
    <w:rsid w:val="00C204F6"/>
    <w:rsid w:val="00C20B57"/>
    <w:rsid w:val="00C20C16"/>
    <w:rsid w:val="00C20D94"/>
    <w:rsid w:val="00C2125A"/>
    <w:rsid w:val="00C214CC"/>
    <w:rsid w:val="00C215B9"/>
    <w:rsid w:val="00C21740"/>
    <w:rsid w:val="00C21F84"/>
    <w:rsid w:val="00C22077"/>
    <w:rsid w:val="00C2227B"/>
    <w:rsid w:val="00C22703"/>
    <w:rsid w:val="00C228C8"/>
    <w:rsid w:val="00C22B42"/>
    <w:rsid w:val="00C22DBF"/>
    <w:rsid w:val="00C230E5"/>
    <w:rsid w:val="00C2329F"/>
    <w:rsid w:val="00C2356A"/>
    <w:rsid w:val="00C235EF"/>
    <w:rsid w:val="00C2368D"/>
    <w:rsid w:val="00C23D72"/>
    <w:rsid w:val="00C248D2"/>
    <w:rsid w:val="00C24B08"/>
    <w:rsid w:val="00C24BE8"/>
    <w:rsid w:val="00C24D15"/>
    <w:rsid w:val="00C24E81"/>
    <w:rsid w:val="00C2514D"/>
    <w:rsid w:val="00C2523D"/>
    <w:rsid w:val="00C25568"/>
    <w:rsid w:val="00C25661"/>
    <w:rsid w:val="00C256E1"/>
    <w:rsid w:val="00C2609F"/>
    <w:rsid w:val="00C2624F"/>
    <w:rsid w:val="00C2630C"/>
    <w:rsid w:val="00C26424"/>
    <w:rsid w:val="00C26A01"/>
    <w:rsid w:val="00C26C3C"/>
    <w:rsid w:val="00C26CF2"/>
    <w:rsid w:val="00C2722A"/>
    <w:rsid w:val="00C27541"/>
    <w:rsid w:val="00C27820"/>
    <w:rsid w:val="00C303C6"/>
    <w:rsid w:val="00C30AD9"/>
    <w:rsid w:val="00C31280"/>
    <w:rsid w:val="00C3189D"/>
    <w:rsid w:val="00C319B1"/>
    <w:rsid w:val="00C319D6"/>
    <w:rsid w:val="00C31B34"/>
    <w:rsid w:val="00C31F5E"/>
    <w:rsid w:val="00C31FAA"/>
    <w:rsid w:val="00C3237A"/>
    <w:rsid w:val="00C32DD0"/>
    <w:rsid w:val="00C330F4"/>
    <w:rsid w:val="00C33342"/>
    <w:rsid w:val="00C336DE"/>
    <w:rsid w:val="00C337C5"/>
    <w:rsid w:val="00C339F0"/>
    <w:rsid w:val="00C33B4B"/>
    <w:rsid w:val="00C34185"/>
    <w:rsid w:val="00C343A6"/>
    <w:rsid w:val="00C3461F"/>
    <w:rsid w:val="00C34937"/>
    <w:rsid w:val="00C34951"/>
    <w:rsid w:val="00C3498E"/>
    <w:rsid w:val="00C34BF3"/>
    <w:rsid w:val="00C34C2C"/>
    <w:rsid w:val="00C351C9"/>
    <w:rsid w:val="00C36051"/>
    <w:rsid w:val="00C36082"/>
    <w:rsid w:val="00C374B8"/>
    <w:rsid w:val="00C37C53"/>
    <w:rsid w:val="00C40349"/>
    <w:rsid w:val="00C40554"/>
    <w:rsid w:val="00C40878"/>
    <w:rsid w:val="00C408C6"/>
    <w:rsid w:val="00C40B9E"/>
    <w:rsid w:val="00C40BA8"/>
    <w:rsid w:val="00C40D26"/>
    <w:rsid w:val="00C410D7"/>
    <w:rsid w:val="00C414CF"/>
    <w:rsid w:val="00C416E7"/>
    <w:rsid w:val="00C4199A"/>
    <w:rsid w:val="00C4199F"/>
    <w:rsid w:val="00C419E0"/>
    <w:rsid w:val="00C41D20"/>
    <w:rsid w:val="00C41E57"/>
    <w:rsid w:val="00C42082"/>
    <w:rsid w:val="00C42800"/>
    <w:rsid w:val="00C42952"/>
    <w:rsid w:val="00C42D2D"/>
    <w:rsid w:val="00C42E04"/>
    <w:rsid w:val="00C42E05"/>
    <w:rsid w:val="00C42FBC"/>
    <w:rsid w:val="00C43072"/>
    <w:rsid w:val="00C432A9"/>
    <w:rsid w:val="00C4366C"/>
    <w:rsid w:val="00C43DD2"/>
    <w:rsid w:val="00C43E01"/>
    <w:rsid w:val="00C43E63"/>
    <w:rsid w:val="00C4400E"/>
    <w:rsid w:val="00C4404E"/>
    <w:rsid w:val="00C4452A"/>
    <w:rsid w:val="00C445E2"/>
    <w:rsid w:val="00C448C4"/>
    <w:rsid w:val="00C45176"/>
    <w:rsid w:val="00C4554C"/>
    <w:rsid w:val="00C45567"/>
    <w:rsid w:val="00C45729"/>
    <w:rsid w:val="00C457A1"/>
    <w:rsid w:val="00C45BD1"/>
    <w:rsid w:val="00C45FEF"/>
    <w:rsid w:val="00C4621E"/>
    <w:rsid w:val="00C4626E"/>
    <w:rsid w:val="00C46EA1"/>
    <w:rsid w:val="00C47377"/>
    <w:rsid w:val="00C47837"/>
    <w:rsid w:val="00C479DD"/>
    <w:rsid w:val="00C47C98"/>
    <w:rsid w:val="00C47F87"/>
    <w:rsid w:val="00C50022"/>
    <w:rsid w:val="00C50098"/>
    <w:rsid w:val="00C5040E"/>
    <w:rsid w:val="00C504E8"/>
    <w:rsid w:val="00C50694"/>
    <w:rsid w:val="00C50B42"/>
    <w:rsid w:val="00C50CDC"/>
    <w:rsid w:val="00C51222"/>
    <w:rsid w:val="00C51BA6"/>
    <w:rsid w:val="00C51D90"/>
    <w:rsid w:val="00C52484"/>
    <w:rsid w:val="00C5340B"/>
    <w:rsid w:val="00C536F5"/>
    <w:rsid w:val="00C53A97"/>
    <w:rsid w:val="00C53FEC"/>
    <w:rsid w:val="00C543A8"/>
    <w:rsid w:val="00C54B87"/>
    <w:rsid w:val="00C54B9C"/>
    <w:rsid w:val="00C54EBE"/>
    <w:rsid w:val="00C5504B"/>
    <w:rsid w:val="00C55EB3"/>
    <w:rsid w:val="00C566E0"/>
    <w:rsid w:val="00C566ED"/>
    <w:rsid w:val="00C569DB"/>
    <w:rsid w:val="00C56F5D"/>
    <w:rsid w:val="00C5708C"/>
    <w:rsid w:val="00C571EA"/>
    <w:rsid w:val="00C57414"/>
    <w:rsid w:val="00C574F4"/>
    <w:rsid w:val="00C579A6"/>
    <w:rsid w:val="00C57B17"/>
    <w:rsid w:val="00C57B26"/>
    <w:rsid w:val="00C605B2"/>
    <w:rsid w:val="00C606C0"/>
    <w:rsid w:val="00C60A51"/>
    <w:rsid w:val="00C60A8C"/>
    <w:rsid w:val="00C60AE3"/>
    <w:rsid w:val="00C60BF8"/>
    <w:rsid w:val="00C60F4B"/>
    <w:rsid w:val="00C61113"/>
    <w:rsid w:val="00C6118A"/>
    <w:rsid w:val="00C613A3"/>
    <w:rsid w:val="00C61737"/>
    <w:rsid w:val="00C61D9B"/>
    <w:rsid w:val="00C61DCD"/>
    <w:rsid w:val="00C624DF"/>
    <w:rsid w:val="00C62777"/>
    <w:rsid w:val="00C6294F"/>
    <w:rsid w:val="00C62ADE"/>
    <w:rsid w:val="00C62CBC"/>
    <w:rsid w:val="00C62F79"/>
    <w:rsid w:val="00C63A76"/>
    <w:rsid w:val="00C63CCF"/>
    <w:rsid w:val="00C63E8E"/>
    <w:rsid w:val="00C63FC1"/>
    <w:rsid w:val="00C642C2"/>
    <w:rsid w:val="00C64DB7"/>
    <w:rsid w:val="00C651C0"/>
    <w:rsid w:val="00C652F2"/>
    <w:rsid w:val="00C65599"/>
    <w:rsid w:val="00C65763"/>
    <w:rsid w:val="00C65A2A"/>
    <w:rsid w:val="00C65B86"/>
    <w:rsid w:val="00C6657B"/>
    <w:rsid w:val="00C666DD"/>
    <w:rsid w:val="00C66812"/>
    <w:rsid w:val="00C66BA3"/>
    <w:rsid w:val="00C66FE8"/>
    <w:rsid w:val="00C670FA"/>
    <w:rsid w:val="00C6764F"/>
    <w:rsid w:val="00C701E6"/>
    <w:rsid w:val="00C70597"/>
    <w:rsid w:val="00C70706"/>
    <w:rsid w:val="00C70F67"/>
    <w:rsid w:val="00C7128B"/>
    <w:rsid w:val="00C71929"/>
    <w:rsid w:val="00C71E99"/>
    <w:rsid w:val="00C71F1B"/>
    <w:rsid w:val="00C71F37"/>
    <w:rsid w:val="00C722C1"/>
    <w:rsid w:val="00C72537"/>
    <w:rsid w:val="00C729B6"/>
    <w:rsid w:val="00C72C65"/>
    <w:rsid w:val="00C72D79"/>
    <w:rsid w:val="00C72E33"/>
    <w:rsid w:val="00C732A6"/>
    <w:rsid w:val="00C732E5"/>
    <w:rsid w:val="00C73358"/>
    <w:rsid w:val="00C7344E"/>
    <w:rsid w:val="00C735E9"/>
    <w:rsid w:val="00C7380B"/>
    <w:rsid w:val="00C73841"/>
    <w:rsid w:val="00C743D7"/>
    <w:rsid w:val="00C7481B"/>
    <w:rsid w:val="00C74A9A"/>
    <w:rsid w:val="00C74CEE"/>
    <w:rsid w:val="00C75243"/>
    <w:rsid w:val="00C7536F"/>
    <w:rsid w:val="00C75809"/>
    <w:rsid w:val="00C7594A"/>
    <w:rsid w:val="00C759D2"/>
    <w:rsid w:val="00C76B25"/>
    <w:rsid w:val="00C76B84"/>
    <w:rsid w:val="00C76C56"/>
    <w:rsid w:val="00C76D72"/>
    <w:rsid w:val="00C76D9B"/>
    <w:rsid w:val="00C76DA2"/>
    <w:rsid w:val="00C77067"/>
    <w:rsid w:val="00C771BE"/>
    <w:rsid w:val="00C7750A"/>
    <w:rsid w:val="00C778F8"/>
    <w:rsid w:val="00C779F0"/>
    <w:rsid w:val="00C77BD7"/>
    <w:rsid w:val="00C77CA2"/>
    <w:rsid w:val="00C77F9B"/>
    <w:rsid w:val="00C802FD"/>
    <w:rsid w:val="00C804C4"/>
    <w:rsid w:val="00C805EF"/>
    <w:rsid w:val="00C806EF"/>
    <w:rsid w:val="00C80965"/>
    <w:rsid w:val="00C80FDB"/>
    <w:rsid w:val="00C8103C"/>
    <w:rsid w:val="00C8151B"/>
    <w:rsid w:val="00C81C94"/>
    <w:rsid w:val="00C81E2B"/>
    <w:rsid w:val="00C82347"/>
    <w:rsid w:val="00C825E8"/>
    <w:rsid w:val="00C827AA"/>
    <w:rsid w:val="00C82D72"/>
    <w:rsid w:val="00C82F1D"/>
    <w:rsid w:val="00C832AF"/>
    <w:rsid w:val="00C8385D"/>
    <w:rsid w:val="00C845AE"/>
    <w:rsid w:val="00C8480F"/>
    <w:rsid w:val="00C8486F"/>
    <w:rsid w:val="00C84996"/>
    <w:rsid w:val="00C849F0"/>
    <w:rsid w:val="00C85378"/>
    <w:rsid w:val="00C85C64"/>
    <w:rsid w:val="00C85F62"/>
    <w:rsid w:val="00C8684A"/>
    <w:rsid w:val="00C8689D"/>
    <w:rsid w:val="00C87B19"/>
    <w:rsid w:val="00C87B40"/>
    <w:rsid w:val="00C87F72"/>
    <w:rsid w:val="00C90098"/>
    <w:rsid w:val="00C900CE"/>
    <w:rsid w:val="00C907A7"/>
    <w:rsid w:val="00C908FB"/>
    <w:rsid w:val="00C90BAA"/>
    <w:rsid w:val="00C91414"/>
    <w:rsid w:val="00C91B32"/>
    <w:rsid w:val="00C91D6E"/>
    <w:rsid w:val="00C91F6A"/>
    <w:rsid w:val="00C92178"/>
    <w:rsid w:val="00C921BC"/>
    <w:rsid w:val="00C9234E"/>
    <w:rsid w:val="00C92B4C"/>
    <w:rsid w:val="00C92BFE"/>
    <w:rsid w:val="00C932D9"/>
    <w:rsid w:val="00C935A5"/>
    <w:rsid w:val="00C936A8"/>
    <w:rsid w:val="00C93817"/>
    <w:rsid w:val="00C93DE9"/>
    <w:rsid w:val="00C93EC1"/>
    <w:rsid w:val="00C94097"/>
    <w:rsid w:val="00C94317"/>
    <w:rsid w:val="00C9488C"/>
    <w:rsid w:val="00C94D4E"/>
    <w:rsid w:val="00C94F66"/>
    <w:rsid w:val="00C95086"/>
    <w:rsid w:val="00C9596B"/>
    <w:rsid w:val="00C95E4E"/>
    <w:rsid w:val="00C95FDC"/>
    <w:rsid w:val="00C962F8"/>
    <w:rsid w:val="00C963D3"/>
    <w:rsid w:val="00C963F8"/>
    <w:rsid w:val="00C96814"/>
    <w:rsid w:val="00C9716F"/>
    <w:rsid w:val="00C97432"/>
    <w:rsid w:val="00C974C1"/>
    <w:rsid w:val="00C97573"/>
    <w:rsid w:val="00C9768E"/>
    <w:rsid w:val="00C9793C"/>
    <w:rsid w:val="00C97A59"/>
    <w:rsid w:val="00CA019A"/>
    <w:rsid w:val="00CA032E"/>
    <w:rsid w:val="00CA06F3"/>
    <w:rsid w:val="00CA0AD1"/>
    <w:rsid w:val="00CA12A9"/>
    <w:rsid w:val="00CA1E49"/>
    <w:rsid w:val="00CA1E74"/>
    <w:rsid w:val="00CA1F39"/>
    <w:rsid w:val="00CA22B3"/>
    <w:rsid w:val="00CA28DC"/>
    <w:rsid w:val="00CA2C50"/>
    <w:rsid w:val="00CA2D21"/>
    <w:rsid w:val="00CA3739"/>
    <w:rsid w:val="00CA3ACC"/>
    <w:rsid w:val="00CA3E4F"/>
    <w:rsid w:val="00CA3F48"/>
    <w:rsid w:val="00CA429A"/>
    <w:rsid w:val="00CA461F"/>
    <w:rsid w:val="00CA48AC"/>
    <w:rsid w:val="00CA4932"/>
    <w:rsid w:val="00CA4BCD"/>
    <w:rsid w:val="00CA4D07"/>
    <w:rsid w:val="00CA4FD6"/>
    <w:rsid w:val="00CA4FE8"/>
    <w:rsid w:val="00CA5095"/>
    <w:rsid w:val="00CA51F1"/>
    <w:rsid w:val="00CA5241"/>
    <w:rsid w:val="00CA5272"/>
    <w:rsid w:val="00CA5AE8"/>
    <w:rsid w:val="00CA628F"/>
    <w:rsid w:val="00CA674B"/>
    <w:rsid w:val="00CA6BA8"/>
    <w:rsid w:val="00CA6BED"/>
    <w:rsid w:val="00CA6CA6"/>
    <w:rsid w:val="00CA6D02"/>
    <w:rsid w:val="00CA6D37"/>
    <w:rsid w:val="00CA6D49"/>
    <w:rsid w:val="00CA6E2E"/>
    <w:rsid w:val="00CA6FE8"/>
    <w:rsid w:val="00CA745C"/>
    <w:rsid w:val="00CA7563"/>
    <w:rsid w:val="00CA7576"/>
    <w:rsid w:val="00CA77F5"/>
    <w:rsid w:val="00CA78CE"/>
    <w:rsid w:val="00CA78DF"/>
    <w:rsid w:val="00CA7FE1"/>
    <w:rsid w:val="00CB02C5"/>
    <w:rsid w:val="00CB0BA5"/>
    <w:rsid w:val="00CB13EE"/>
    <w:rsid w:val="00CB157B"/>
    <w:rsid w:val="00CB15D7"/>
    <w:rsid w:val="00CB22CF"/>
    <w:rsid w:val="00CB2382"/>
    <w:rsid w:val="00CB25D1"/>
    <w:rsid w:val="00CB2782"/>
    <w:rsid w:val="00CB298F"/>
    <w:rsid w:val="00CB2BF9"/>
    <w:rsid w:val="00CB3129"/>
    <w:rsid w:val="00CB3563"/>
    <w:rsid w:val="00CB3692"/>
    <w:rsid w:val="00CB3783"/>
    <w:rsid w:val="00CB43E4"/>
    <w:rsid w:val="00CB4569"/>
    <w:rsid w:val="00CB4764"/>
    <w:rsid w:val="00CB4ADA"/>
    <w:rsid w:val="00CB4E8C"/>
    <w:rsid w:val="00CB5243"/>
    <w:rsid w:val="00CB56B3"/>
    <w:rsid w:val="00CB5BA4"/>
    <w:rsid w:val="00CB5CBD"/>
    <w:rsid w:val="00CB6017"/>
    <w:rsid w:val="00CB6106"/>
    <w:rsid w:val="00CB63C1"/>
    <w:rsid w:val="00CB67BB"/>
    <w:rsid w:val="00CB699A"/>
    <w:rsid w:val="00CB6B64"/>
    <w:rsid w:val="00CB73CC"/>
    <w:rsid w:val="00CB78D9"/>
    <w:rsid w:val="00CC03F1"/>
    <w:rsid w:val="00CC05E0"/>
    <w:rsid w:val="00CC076D"/>
    <w:rsid w:val="00CC0FB6"/>
    <w:rsid w:val="00CC1031"/>
    <w:rsid w:val="00CC13C2"/>
    <w:rsid w:val="00CC1689"/>
    <w:rsid w:val="00CC1B41"/>
    <w:rsid w:val="00CC1CB8"/>
    <w:rsid w:val="00CC1F05"/>
    <w:rsid w:val="00CC29E8"/>
    <w:rsid w:val="00CC2E90"/>
    <w:rsid w:val="00CC3641"/>
    <w:rsid w:val="00CC3F2C"/>
    <w:rsid w:val="00CC427D"/>
    <w:rsid w:val="00CC438A"/>
    <w:rsid w:val="00CC48B6"/>
    <w:rsid w:val="00CC4DC1"/>
    <w:rsid w:val="00CC4F46"/>
    <w:rsid w:val="00CC50DD"/>
    <w:rsid w:val="00CC536C"/>
    <w:rsid w:val="00CC5664"/>
    <w:rsid w:val="00CC5A87"/>
    <w:rsid w:val="00CC5E72"/>
    <w:rsid w:val="00CC5F68"/>
    <w:rsid w:val="00CC60D4"/>
    <w:rsid w:val="00CC61C7"/>
    <w:rsid w:val="00CC6780"/>
    <w:rsid w:val="00CC6C25"/>
    <w:rsid w:val="00CC6EC7"/>
    <w:rsid w:val="00CC71DD"/>
    <w:rsid w:val="00CC77ED"/>
    <w:rsid w:val="00CC7991"/>
    <w:rsid w:val="00CC7DC0"/>
    <w:rsid w:val="00CD0298"/>
    <w:rsid w:val="00CD037E"/>
    <w:rsid w:val="00CD0465"/>
    <w:rsid w:val="00CD0525"/>
    <w:rsid w:val="00CD08F7"/>
    <w:rsid w:val="00CD0A52"/>
    <w:rsid w:val="00CD0B24"/>
    <w:rsid w:val="00CD0BBE"/>
    <w:rsid w:val="00CD0C08"/>
    <w:rsid w:val="00CD13E4"/>
    <w:rsid w:val="00CD1497"/>
    <w:rsid w:val="00CD16F5"/>
    <w:rsid w:val="00CD1816"/>
    <w:rsid w:val="00CD1A08"/>
    <w:rsid w:val="00CD1D44"/>
    <w:rsid w:val="00CD2306"/>
    <w:rsid w:val="00CD25BC"/>
    <w:rsid w:val="00CD2640"/>
    <w:rsid w:val="00CD290C"/>
    <w:rsid w:val="00CD295C"/>
    <w:rsid w:val="00CD297E"/>
    <w:rsid w:val="00CD2DFC"/>
    <w:rsid w:val="00CD3032"/>
    <w:rsid w:val="00CD32A9"/>
    <w:rsid w:val="00CD3336"/>
    <w:rsid w:val="00CD3B85"/>
    <w:rsid w:val="00CD3DE1"/>
    <w:rsid w:val="00CD5075"/>
    <w:rsid w:val="00CD56F6"/>
    <w:rsid w:val="00CD57E6"/>
    <w:rsid w:val="00CD591C"/>
    <w:rsid w:val="00CD60A0"/>
    <w:rsid w:val="00CD61A6"/>
    <w:rsid w:val="00CD6486"/>
    <w:rsid w:val="00CD6670"/>
    <w:rsid w:val="00CD6890"/>
    <w:rsid w:val="00CD6AF3"/>
    <w:rsid w:val="00CD6F69"/>
    <w:rsid w:val="00CD6FCC"/>
    <w:rsid w:val="00CD7230"/>
    <w:rsid w:val="00CD74FC"/>
    <w:rsid w:val="00CD7D14"/>
    <w:rsid w:val="00CD7DA2"/>
    <w:rsid w:val="00CE04B8"/>
    <w:rsid w:val="00CE0ADD"/>
    <w:rsid w:val="00CE0F11"/>
    <w:rsid w:val="00CE1348"/>
    <w:rsid w:val="00CE1EC3"/>
    <w:rsid w:val="00CE1F68"/>
    <w:rsid w:val="00CE2580"/>
    <w:rsid w:val="00CE2594"/>
    <w:rsid w:val="00CE2781"/>
    <w:rsid w:val="00CE2B49"/>
    <w:rsid w:val="00CE2C8A"/>
    <w:rsid w:val="00CE2D0E"/>
    <w:rsid w:val="00CE34F2"/>
    <w:rsid w:val="00CE39D2"/>
    <w:rsid w:val="00CE3F8B"/>
    <w:rsid w:val="00CE44D7"/>
    <w:rsid w:val="00CE4A7A"/>
    <w:rsid w:val="00CE519F"/>
    <w:rsid w:val="00CE5360"/>
    <w:rsid w:val="00CE5682"/>
    <w:rsid w:val="00CE5C7F"/>
    <w:rsid w:val="00CE5DF2"/>
    <w:rsid w:val="00CE5EC5"/>
    <w:rsid w:val="00CE60AB"/>
    <w:rsid w:val="00CE6601"/>
    <w:rsid w:val="00CE6ADA"/>
    <w:rsid w:val="00CE72FB"/>
    <w:rsid w:val="00CE7642"/>
    <w:rsid w:val="00CE7BE2"/>
    <w:rsid w:val="00CF0436"/>
    <w:rsid w:val="00CF06E8"/>
    <w:rsid w:val="00CF073C"/>
    <w:rsid w:val="00CF0AD2"/>
    <w:rsid w:val="00CF10F9"/>
    <w:rsid w:val="00CF12CD"/>
    <w:rsid w:val="00CF12D7"/>
    <w:rsid w:val="00CF13CF"/>
    <w:rsid w:val="00CF13D6"/>
    <w:rsid w:val="00CF1676"/>
    <w:rsid w:val="00CF17CC"/>
    <w:rsid w:val="00CF1848"/>
    <w:rsid w:val="00CF1864"/>
    <w:rsid w:val="00CF19EC"/>
    <w:rsid w:val="00CF1CDF"/>
    <w:rsid w:val="00CF1D2A"/>
    <w:rsid w:val="00CF1E48"/>
    <w:rsid w:val="00CF1F3B"/>
    <w:rsid w:val="00CF1F42"/>
    <w:rsid w:val="00CF1F81"/>
    <w:rsid w:val="00CF2063"/>
    <w:rsid w:val="00CF2065"/>
    <w:rsid w:val="00CF23DA"/>
    <w:rsid w:val="00CF309E"/>
    <w:rsid w:val="00CF33A3"/>
    <w:rsid w:val="00CF38AB"/>
    <w:rsid w:val="00CF3DBF"/>
    <w:rsid w:val="00CF3F44"/>
    <w:rsid w:val="00CF512E"/>
    <w:rsid w:val="00CF5133"/>
    <w:rsid w:val="00CF5295"/>
    <w:rsid w:val="00CF573E"/>
    <w:rsid w:val="00CF6066"/>
    <w:rsid w:val="00CF64F5"/>
    <w:rsid w:val="00CF7062"/>
    <w:rsid w:val="00CF74A1"/>
    <w:rsid w:val="00CF782F"/>
    <w:rsid w:val="00CF78B6"/>
    <w:rsid w:val="00CF7AE5"/>
    <w:rsid w:val="00CF7C04"/>
    <w:rsid w:val="00CF7C7D"/>
    <w:rsid w:val="00CF7CAD"/>
    <w:rsid w:val="00CF7F6A"/>
    <w:rsid w:val="00D00392"/>
    <w:rsid w:val="00D003C2"/>
    <w:rsid w:val="00D00412"/>
    <w:rsid w:val="00D00F58"/>
    <w:rsid w:val="00D011C9"/>
    <w:rsid w:val="00D011FD"/>
    <w:rsid w:val="00D01745"/>
    <w:rsid w:val="00D019D7"/>
    <w:rsid w:val="00D01C33"/>
    <w:rsid w:val="00D0223C"/>
    <w:rsid w:val="00D023B6"/>
    <w:rsid w:val="00D026A7"/>
    <w:rsid w:val="00D026DE"/>
    <w:rsid w:val="00D03370"/>
    <w:rsid w:val="00D03826"/>
    <w:rsid w:val="00D038A8"/>
    <w:rsid w:val="00D03903"/>
    <w:rsid w:val="00D039CA"/>
    <w:rsid w:val="00D03C85"/>
    <w:rsid w:val="00D03EC9"/>
    <w:rsid w:val="00D04306"/>
    <w:rsid w:val="00D0516F"/>
    <w:rsid w:val="00D051F7"/>
    <w:rsid w:val="00D05746"/>
    <w:rsid w:val="00D0596D"/>
    <w:rsid w:val="00D05994"/>
    <w:rsid w:val="00D05AA1"/>
    <w:rsid w:val="00D05BDA"/>
    <w:rsid w:val="00D06125"/>
    <w:rsid w:val="00D06287"/>
    <w:rsid w:val="00D065CD"/>
    <w:rsid w:val="00D06658"/>
    <w:rsid w:val="00D066D1"/>
    <w:rsid w:val="00D06C68"/>
    <w:rsid w:val="00D076EC"/>
    <w:rsid w:val="00D078E6"/>
    <w:rsid w:val="00D07DA1"/>
    <w:rsid w:val="00D07EA9"/>
    <w:rsid w:val="00D10108"/>
    <w:rsid w:val="00D10837"/>
    <w:rsid w:val="00D10EEA"/>
    <w:rsid w:val="00D118F8"/>
    <w:rsid w:val="00D11A5C"/>
    <w:rsid w:val="00D11EC7"/>
    <w:rsid w:val="00D1218D"/>
    <w:rsid w:val="00D124A7"/>
    <w:rsid w:val="00D1288A"/>
    <w:rsid w:val="00D12CA6"/>
    <w:rsid w:val="00D12E05"/>
    <w:rsid w:val="00D12E67"/>
    <w:rsid w:val="00D12EBE"/>
    <w:rsid w:val="00D13020"/>
    <w:rsid w:val="00D13195"/>
    <w:rsid w:val="00D131BD"/>
    <w:rsid w:val="00D132A0"/>
    <w:rsid w:val="00D136B3"/>
    <w:rsid w:val="00D13706"/>
    <w:rsid w:val="00D13836"/>
    <w:rsid w:val="00D14D33"/>
    <w:rsid w:val="00D14EE6"/>
    <w:rsid w:val="00D152BA"/>
    <w:rsid w:val="00D152EE"/>
    <w:rsid w:val="00D1534E"/>
    <w:rsid w:val="00D154FB"/>
    <w:rsid w:val="00D15891"/>
    <w:rsid w:val="00D16123"/>
    <w:rsid w:val="00D163EE"/>
    <w:rsid w:val="00D16C93"/>
    <w:rsid w:val="00D16FA0"/>
    <w:rsid w:val="00D1719E"/>
    <w:rsid w:val="00D171CD"/>
    <w:rsid w:val="00D17A98"/>
    <w:rsid w:val="00D17BB6"/>
    <w:rsid w:val="00D17CB5"/>
    <w:rsid w:val="00D17DDF"/>
    <w:rsid w:val="00D17E2E"/>
    <w:rsid w:val="00D17EAE"/>
    <w:rsid w:val="00D17F64"/>
    <w:rsid w:val="00D2015F"/>
    <w:rsid w:val="00D203B0"/>
    <w:rsid w:val="00D20757"/>
    <w:rsid w:val="00D20FF4"/>
    <w:rsid w:val="00D2111E"/>
    <w:rsid w:val="00D21B2C"/>
    <w:rsid w:val="00D21C2F"/>
    <w:rsid w:val="00D2271F"/>
    <w:rsid w:val="00D22735"/>
    <w:rsid w:val="00D227D3"/>
    <w:rsid w:val="00D22BE6"/>
    <w:rsid w:val="00D22CC6"/>
    <w:rsid w:val="00D22E7B"/>
    <w:rsid w:val="00D23439"/>
    <w:rsid w:val="00D235A6"/>
    <w:rsid w:val="00D23667"/>
    <w:rsid w:val="00D23810"/>
    <w:rsid w:val="00D23A28"/>
    <w:rsid w:val="00D23A65"/>
    <w:rsid w:val="00D23A67"/>
    <w:rsid w:val="00D23B94"/>
    <w:rsid w:val="00D23B99"/>
    <w:rsid w:val="00D23C00"/>
    <w:rsid w:val="00D23C80"/>
    <w:rsid w:val="00D23CA5"/>
    <w:rsid w:val="00D23E03"/>
    <w:rsid w:val="00D23ED6"/>
    <w:rsid w:val="00D24297"/>
    <w:rsid w:val="00D243F2"/>
    <w:rsid w:val="00D248BE"/>
    <w:rsid w:val="00D248F3"/>
    <w:rsid w:val="00D24F95"/>
    <w:rsid w:val="00D251D8"/>
    <w:rsid w:val="00D2532E"/>
    <w:rsid w:val="00D25B09"/>
    <w:rsid w:val="00D26093"/>
    <w:rsid w:val="00D260DA"/>
    <w:rsid w:val="00D26213"/>
    <w:rsid w:val="00D263C8"/>
    <w:rsid w:val="00D26544"/>
    <w:rsid w:val="00D26AA8"/>
    <w:rsid w:val="00D26BF3"/>
    <w:rsid w:val="00D26CDD"/>
    <w:rsid w:val="00D27089"/>
    <w:rsid w:val="00D27284"/>
    <w:rsid w:val="00D277E5"/>
    <w:rsid w:val="00D27B01"/>
    <w:rsid w:val="00D27EA8"/>
    <w:rsid w:val="00D27EB9"/>
    <w:rsid w:val="00D30144"/>
    <w:rsid w:val="00D3037A"/>
    <w:rsid w:val="00D303FB"/>
    <w:rsid w:val="00D3073D"/>
    <w:rsid w:val="00D30784"/>
    <w:rsid w:val="00D307B0"/>
    <w:rsid w:val="00D308E8"/>
    <w:rsid w:val="00D30A94"/>
    <w:rsid w:val="00D30AD6"/>
    <w:rsid w:val="00D30F68"/>
    <w:rsid w:val="00D311C0"/>
    <w:rsid w:val="00D313F0"/>
    <w:rsid w:val="00D3157C"/>
    <w:rsid w:val="00D31A61"/>
    <w:rsid w:val="00D325BE"/>
    <w:rsid w:val="00D32724"/>
    <w:rsid w:val="00D3275B"/>
    <w:rsid w:val="00D3288B"/>
    <w:rsid w:val="00D32BB5"/>
    <w:rsid w:val="00D32D1A"/>
    <w:rsid w:val="00D32E7F"/>
    <w:rsid w:val="00D32E8A"/>
    <w:rsid w:val="00D3335A"/>
    <w:rsid w:val="00D33462"/>
    <w:rsid w:val="00D3349A"/>
    <w:rsid w:val="00D339D4"/>
    <w:rsid w:val="00D33F56"/>
    <w:rsid w:val="00D34019"/>
    <w:rsid w:val="00D34684"/>
    <w:rsid w:val="00D34860"/>
    <w:rsid w:val="00D34918"/>
    <w:rsid w:val="00D34B30"/>
    <w:rsid w:val="00D35285"/>
    <w:rsid w:val="00D354A3"/>
    <w:rsid w:val="00D3562C"/>
    <w:rsid w:val="00D35E06"/>
    <w:rsid w:val="00D35E5E"/>
    <w:rsid w:val="00D35F4B"/>
    <w:rsid w:val="00D36AC0"/>
    <w:rsid w:val="00D37CD9"/>
    <w:rsid w:val="00D4014A"/>
    <w:rsid w:val="00D405FF"/>
    <w:rsid w:val="00D40EE7"/>
    <w:rsid w:val="00D41840"/>
    <w:rsid w:val="00D41A45"/>
    <w:rsid w:val="00D42AB4"/>
    <w:rsid w:val="00D42DAF"/>
    <w:rsid w:val="00D42F97"/>
    <w:rsid w:val="00D43834"/>
    <w:rsid w:val="00D43C06"/>
    <w:rsid w:val="00D43FA7"/>
    <w:rsid w:val="00D442F7"/>
    <w:rsid w:val="00D44B01"/>
    <w:rsid w:val="00D44C41"/>
    <w:rsid w:val="00D44F43"/>
    <w:rsid w:val="00D44F66"/>
    <w:rsid w:val="00D451B6"/>
    <w:rsid w:val="00D45F25"/>
    <w:rsid w:val="00D46109"/>
    <w:rsid w:val="00D462B2"/>
    <w:rsid w:val="00D466F5"/>
    <w:rsid w:val="00D46844"/>
    <w:rsid w:val="00D46CCE"/>
    <w:rsid w:val="00D472B3"/>
    <w:rsid w:val="00D47563"/>
    <w:rsid w:val="00D47B05"/>
    <w:rsid w:val="00D505E4"/>
    <w:rsid w:val="00D50936"/>
    <w:rsid w:val="00D50C65"/>
    <w:rsid w:val="00D51106"/>
    <w:rsid w:val="00D512E9"/>
    <w:rsid w:val="00D513FB"/>
    <w:rsid w:val="00D516B1"/>
    <w:rsid w:val="00D518CB"/>
    <w:rsid w:val="00D51AF4"/>
    <w:rsid w:val="00D51C11"/>
    <w:rsid w:val="00D51D34"/>
    <w:rsid w:val="00D51EA1"/>
    <w:rsid w:val="00D51F2F"/>
    <w:rsid w:val="00D520A6"/>
    <w:rsid w:val="00D52270"/>
    <w:rsid w:val="00D523BA"/>
    <w:rsid w:val="00D52781"/>
    <w:rsid w:val="00D52BB1"/>
    <w:rsid w:val="00D52E71"/>
    <w:rsid w:val="00D52FD2"/>
    <w:rsid w:val="00D52FDB"/>
    <w:rsid w:val="00D5302F"/>
    <w:rsid w:val="00D53085"/>
    <w:rsid w:val="00D532CC"/>
    <w:rsid w:val="00D533CB"/>
    <w:rsid w:val="00D5347D"/>
    <w:rsid w:val="00D53492"/>
    <w:rsid w:val="00D53BBB"/>
    <w:rsid w:val="00D53BD1"/>
    <w:rsid w:val="00D53CCD"/>
    <w:rsid w:val="00D5409C"/>
    <w:rsid w:val="00D540FA"/>
    <w:rsid w:val="00D5412E"/>
    <w:rsid w:val="00D544ED"/>
    <w:rsid w:val="00D55455"/>
    <w:rsid w:val="00D558F1"/>
    <w:rsid w:val="00D55A51"/>
    <w:rsid w:val="00D55A58"/>
    <w:rsid w:val="00D55F53"/>
    <w:rsid w:val="00D55FAE"/>
    <w:rsid w:val="00D562CB"/>
    <w:rsid w:val="00D563C6"/>
    <w:rsid w:val="00D567CB"/>
    <w:rsid w:val="00D571B6"/>
    <w:rsid w:val="00D57912"/>
    <w:rsid w:val="00D57A6B"/>
    <w:rsid w:val="00D6009E"/>
    <w:rsid w:val="00D60206"/>
    <w:rsid w:val="00D603A1"/>
    <w:rsid w:val="00D60556"/>
    <w:rsid w:val="00D60803"/>
    <w:rsid w:val="00D60B79"/>
    <w:rsid w:val="00D60C9A"/>
    <w:rsid w:val="00D6169D"/>
    <w:rsid w:val="00D61D45"/>
    <w:rsid w:val="00D62033"/>
    <w:rsid w:val="00D620C5"/>
    <w:rsid w:val="00D622DC"/>
    <w:rsid w:val="00D624C9"/>
    <w:rsid w:val="00D62716"/>
    <w:rsid w:val="00D62F34"/>
    <w:rsid w:val="00D63095"/>
    <w:rsid w:val="00D6327F"/>
    <w:rsid w:val="00D63804"/>
    <w:rsid w:val="00D63813"/>
    <w:rsid w:val="00D63F6D"/>
    <w:rsid w:val="00D63FFB"/>
    <w:rsid w:val="00D64009"/>
    <w:rsid w:val="00D64302"/>
    <w:rsid w:val="00D643DC"/>
    <w:rsid w:val="00D645F8"/>
    <w:rsid w:val="00D64730"/>
    <w:rsid w:val="00D64874"/>
    <w:rsid w:val="00D65955"/>
    <w:rsid w:val="00D6599A"/>
    <w:rsid w:val="00D65C4B"/>
    <w:rsid w:val="00D66328"/>
    <w:rsid w:val="00D664EF"/>
    <w:rsid w:val="00D665F7"/>
    <w:rsid w:val="00D66690"/>
    <w:rsid w:val="00D666B7"/>
    <w:rsid w:val="00D66895"/>
    <w:rsid w:val="00D66D70"/>
    <w:rsid w:val="00D67212"/>
    <w:rsid w:val="00D67481"/>
    <w:rsid w:val="00D6760D"/>
    <w:rsid w:val="00D6773D"/>
    <w:rsid w:val="00D679BD"/>
    <w:rsid w:val="00D67CD6"/>
    <w:rsid w:val="00D67D0D"/>
    <w:rsid w:val="00D67DC7"/>
    <w:rsid w:val="00D70208"/>
    <w:rsid w:val="00D70D0E"/>
    <w:rsid w:val="00D70E90"/>
    <w:rsid w:val="00D710A1"/>
    <w:rsid w:val="00D71980"/>
    <w:rsid w:val="00D71A95"/>
    <w:rsid w:val="00D71E8C"/>
    <w:rsid w:val="00D730CF"/>
    <w:rsid w:val="00D7323A"/>
    <w:rsid w:val="00D73753"/>
    <w:rsid w:val="00D73F28"/>
    <w:rsid w:val="00D74CCB"/>
    <w:rsid w:val="00D74D72"/>
    <w:rsid w:val="00D756A9"/>
    <w:rsid w:val="00D75E98"/>
    <w:rsid w:val="00D75EB8"/>
    <w:rsid w:val="00D75F9F"/>
    <w:rsid w:val="00D76026"/>
    <w:rsid w:val="00D762F0"/>
    <w:rsid w:val="00D7652B"/>
    <w:rsid w:val="00D7659F"/>
    <w:rsid w:val="00D766C0"/>
    <w:rsid w:val="00D76A97"/>
    <w:rsid w:val="00D772C6"/>
    <w:rsid w:val="00D772E6"/>
    <w:rsid w:val="00D77D98"/>
    <w:rsid w:val="00D80639"/>
    <w:rsid w:val="00D80F9C"/>
    <w:rsid w:val="00D811A3"/>
    <w:rsid w:val="00D812AD"/>
    <w:rsid w:val="00D8179E"/>
    <w:rsid w:val="00D81B43"/>
    <w:rsid w:val="00D81E1A"/>
    <w:rsid w:val="00D82027"/>
    <w:rsid w:val="00D82330"/>
    <w:rsid w:val="00D829E8"/>
    <w:rsid w:val="00D8336B"/>
    <w:rsid w:val="00D83A37"/>
    <w:rsid w:val="00D83AD5"/>
    <w:rsid w:val="00D8414B"/>
    <w:rsid w:val="00D8425E"/>
    <w:rsid w:val="00D843CD"/>
    <w:rsid w:val="00D84633"/>
    <w:rsid w:val="00D849CF"/>
    <w:rsid w:val="00D859B7"/>
    <w:rsid w:val="00D85A38"/>
    <w:rsid w:val="00D85A7E"/>
    <w:rsid w:val="00D85BCD"/>
    <w:rsid w:val="00D85C5D"/>
    <w:rsid w:val="00D85DE4"/>
    <w:rsid w:val="00D85FF4"/>
    <w:rsid w:val="00D8618C"/>
    <w:rsid w:val="00D86B72"/>
    <w:rsid w:val="00D86BDB"/>
    <w:rsid w:val="00D8710F"/>
    <w:rsid w:val="00D87371"/>
    <w:rsid w:val="00D873E3"/>
    <w:rsid w:val="00D87620"/>
    <w:rsid w:val="00D87AAC"/>
    <w:rsid w:val="00D87CA6"/>
    <w:rsid w:val="00D87FAF"/>
    <w:rsid w:val="00D902B2"/>
    <w:rsid w:val="00D90550"/>
    <w:rsid w:val="00D906A8"/>
    <w:rsid w:val="00D90821"/>
    <w:rsid w:val="00D90A4C"/>
    <w:rsid w:val="00D90A89"/>
    <w:rsid w:val="00D91003"/>
    <w:rsid w:val="00D91010"/>
    <w:rsid w:val="00D9129B"/>
    <w:rsid w:val="00D9181E"/>
    <w:rsid w:val="00D92185"/>
    <w:rsid w:val="00D922D3"/>
    <w:rsid w:val="00D92C28"/>
    <w:rsid w:val="00D932E4"/>
    <w:rsid w:val="00D93986"/>
    <w:rsid w:val="00D93C6E"/>
    <w:rsid w:val="00D93D22"/>
    <w:rsid w:val="00D9409E"/>
    <w:rsid w:val="00D94448"/>
    <w:rsid w:val="00D94686"/>
    <w:rsid w:val="00D94995"/>
    <w:rsid w:val="00D94CBA"/>
    <w:rsid w:val="00D94E07"/>
    <w:rsid w:val="00D955BC"/>
    <w:rsid w:val="00D96460"/>
    <w:rsid w:val="00D9769B"/>
    <w:rsid w:val="00D979C8"/>
    <w:rsid w:val="00D97B9F"/>
    <w:rsid w:val="00D97C10"/>
    <w:rsid w:val="00DA0566"/>
    <w:rsid w:val="00DA06E7"/>
    <w:rsid w:val="00DA06FE"/>
    <w:rsid w:val="00DA12AC"/>
    <w:rsid w:val="00DA13B1"/>
    <w:rsid w:val="00DA173F"/>
    <w:rsid w:val="00DA17C3"/>
    <w:rsid w:val="00DA18AD"/>
    <w:rsid w:val="00DA2348"/>
    <w:rsid w:val="00DA247A"/>
    <w:rsid w:val="00DA2485"/>
    <w:rsid w:val="00DA278F"/>
    <w:rsid w:val="00DA3247"/>
    <w:rsid w:val="00DA334F"/>
    <w:rsid w:val="00DA3478"/>
    <w:rsid w:val="00DA369D"/>
    <w:rsid w:val="00DA3E42"/>
    <w:rsid w:val="00DA3F3A"/>
    <w:rsid w:val="00DA3F50"/>
    <w:rsid w:val="00DA41B0"/>
    <w:rsid w:val="00DA44C9"/>
    <w:rsid w:val="00DA45B1"/>
    <w:rsid w:val="00DA4982"/>
    <w:rsid w:val="00DA51B1"/>
    <w:rsid w:val="00DA5432"/>
    <w:rsid w:val="00DA54CC"/>
    <w:rsid w:val="00DA561B"/>
    <w:rsid w:val="00DA5BE8"/>
    <w:rsid w:val="00DA5C59"/>
    <w:rsid w:val="00DA5E2E"/>
    <w:rsid w:val="00DA611E"/>
    <w:rsid w:val="00DA6697"/>
    <w:rsid w:val="00DA78A6"/>
    <w:rsid w:val="00DA7A55"/>
    <w:rsid w:val="00DA7EB7"/>
    <w:rsid w:val="00DB0013"/>
    <w:rsid w:val="00DB00BA"/>
    <w:rsid w:val="00DB02BC"/>
    <w:rsid w:val="00DB08A4"/>
    <w:rsid w:val="00DB0C9A"/>
    <w:rsid w:val="00DB0DC7"/>
    <w:rsid w:val="00DB13F4"/>
    <w:rsid w:val="00DB1C19"/>
    <w:rsid w:val="00DB2140"/>
    <w:rsid w:val="00DB231B"/>
    <w:rsid w:val="00DB2B90"/>
    <w:rsid w:val="00DB2BA2"/>
    <w:rsid w:val="00DB2C47"/>
    <w:rsid w:val="00DB2E86"/>
    <w:rsid w:val="00DB3672"/>
    <w:rsid w:val="00DB3942"/>
    <w:rsid w:val="00DB3AA4"/>
    <w:rsid w:val="00DB3B02"/>
    <w:rsid w:val="00DB460D"/>
    <w:rsid w:val="00DB48A4"/>
    <w:rsid w:val="00DB4A75"/>
    <w:rsid w:val="00DB4A81"/>
    <w:rsid w:val="00DB51A5"/>
    <w:rsid w:val="00DB54E9"/>
    <w:rsid w:val="00DB57ED"/>
    <w:rsid w:val="00DB5E45"/>
    <w:rsid w:val="00DB60B9"/>
    <w:rsid w:val="00DB6288"/>
    <w:rsid w:val="00DB63DE"/>
    <w:rsid w:val="00DB6741"/>
    <w:rsid w:val="00DB6B34"/>
    <w:rsid w:val="00DB6BBF"/>
    <w:rsid w:val="00DB6C59"/>
    <w:rsid w:val="00DB6D9A"/>
    <w:rsid w:val="00DB7117"/>
    <w:rsid w:val="00DB755B"/>
    <w:rsid w:val="00DB79DE"/>
    <w:rsid w:val="00DB7D2F"/>
    <w:rsid w:val="00DB7DFF"/>
    <w:rsid w:val="00DC005D"/>
    <w:rsid w:val="00DC005E"/>
    <w:rsid w:val="00DC0662"/>
    <w:rsid w:val="00DC06C2"/>
    <w:rsid w:val="00DC10A4"/>
    <w:rsid w:val="00DC10BD"/>
    <w:rsid w:val="00DC1315"/>
    <w:rsid w:val="00DC136B"/>
    <w:rsid w:val="00DC1510"/>
    <w:rsid w:val="00DC1A67"/>
    <w:rsid w:val="00DC1E1B"/>
    <w:rsid w:val="00DC1EDB"/>
    <w:rsid w:val="00DC1F3F"/>
    <w:rsid w:val="00DC2012"/>
    <w:rsid w:val="00DC2394"/>
    <w:rsid w:val="00DC23DE"/>
    <w:rsid w:val="00DC24EB"/>
    <w:rsid w:val="00DC2543"/>
    <w:rsid w:val="00DC2631"/>
    <w:rsid w:val="00DC2B47"/>
    <w:rsid w:val="00DC302A"/>
    <w:rsid w:val="00DC31B8"/>
    <w:rsid w:val="00DC338A"/>
    <w:rsid w:val="00DC3B03"/>
    <w:rsid w:val="00DC3BD4"/>
    <w:rsid w:val="00DC3FAD"/>
    <w:rsid w:val="00DC4099"/>
    <w:rsid w:val="00DC454A"/>
    <w:rsid w:val="00DC464C"/>
    <w:rsid w:val="00DC4902"/>
    <w:rsid w:val="00DC5382"/>
    <w:rsid w:val="00DC54F2"/>
    <w:rsid w:val="00DC5939"/>
    <w:rsid w:val="00DC619A"/>
    <w:rsid w:val="00DC61F0"/>
    <w:rsid w:val="00DC6508"/>
    <w:rsid w:val="00DC6B43"/>
    <w:rsid w:val="00DC73A9"/>
    <w:rsid w:val="00DC761C"/>
    <w:rsid w:val="00DC7678"/>
    <w:rsid w:val="00DC7813"/>
    <w:rsid w:val="00DC7EB1"/>
    <w:rsid w:val="00DC7F96"/>
    <w:rsid w:val="00DD00E0"/>
    <w:rsid w:val="00DD00F5"/>
    <w:rsid w:val="00DD01A4"/>
    <w:rsid w:val="00DD03EE"/>
    <w:rsid w:val="00DD05A5"/>
    <w:rsid w:val="00DD06F3"/>
    <w:rsid w:val="00DD126B"/>
    <w:rsid w:val="00DD1423"/>
    <w:rsid w:val="00DD14E1"/>
    <w:rsid w:val="00DD1650"/>
    <w:rsid w:val="00DD172F"/>
    <w:rsid w:val="00DD1D2A"/>
    <w:rsid w:val="00DD1DC8"/>
    <w:rsid w:val="00DD2176"/>
    <w:rsid w:val="00DD2334"/>
    <w:rsid w:val="00DD26CE"/>
    <w:rsid w:val="00DD2CF3"/>
    <w:rsid w:val="00DD2DAC"/>
    <w:rsid w:val="00DD325B"/>
    <w:rsid w:val="00DD3704"/>
    <w:rsid w:val="00DD3E43"/>
    <w:rsid w:val="00DD436D"/>
    <w:rsid w:val="00DD5190"/>
    <w:rsid w:val="00DD5490"/>
    <w:rsid w:val="00DD5A26"/>
    <w:rsid w:val="00DD6709"/>
    <w:rsid w:val="00DD6B04"/>
    <w:rsid w:val="00DD6CAB"/>
    <w:rsid w:val="00DD6EF9"/>
    <w:rsid w:val="00DD6F78"/>
    <w:rsid w:val="00DD701F"/>
    <w:rsid w:val="00DD70CB"/>
    <w:rsid w:val="00DD70F6"/>
    <w:rsid w:val="00DD79DE"/>
    <w:rsid w:val="00DD7EC9"/>
    <w:rsid w:val="00DD7F1D"/>
    <w:rsid w:val="00DE0193"/>
    <w:rsid w:val="00DE0536"/>
    <w:rsid w:val="00DE086A"/>
    <w:rsid w:val="00DE0F9E"/>
    <w:rsid w:val="00DE107F"/>
    <w:rsid w:val="00DE113E"/>
    <w:rsid w:val="00DE12E5"/>
    <w:rsid w:val="00DE14F9"/>
    <w:rsid w:val="00DE1502"/>
    <w:rsid w:val="00DE1934"/>
    <w:rsid w:val="00DE19EA"/>
    <w:rsid w:val="00DE1B50"/>
    <w:rsid w:val="00DE1CA5"/>
    <w:rsid w:val="00DE2228"/>
    <w:rsid w:val="00DE2445"/>
    <w:rsid w:val="00DE268D"/>
    <w:rsid w:val="00DE2D6C"/>
    <w:rsid w:val="00DE2EE6"/>
    <w:rsid w:val="00DE3867"/>
    <w:rsid w:val="00DE39A2"/>
    <w:rsid w:val="00DE3FEA"/>
    <w:rsid w:val="00DE4146"/>
    <w:rsid w:val="00DE49AD"/>
    <w:rsid w:val="00DE4A77"/>
    <w:rsid w:val="00DE4B7F"/>
    <w:rsid w:val="00DE4BAE"/>
    <w:rsid w:val="00DE4BC0"/>
    <w:rsid w:val="00DE4D5D"/>
    <w:rsid w:val="00DE5100"/>
    <w:rsid w:val="00DE530B"/>
    <w:rsid w:val="00DE532D"/>
    <w:rsid w:val="00DE545C"/>
    <w:rsid w:val="00DE57D4"/>
    <w:rsid w:val="00DE57E8"/>
    <w:rsid w:val="00DE6175"/>
    <w:rsid w:val="00DE62A5"/>
    <w:rsid w:val="00DE6350"/>
    <w:rsid w:val="00DE64D0"/>
    <w:rsid w:val="00DE6A15"/>
    <w:rsid w:val="00DE6F74"/>
    <w:rsid w:val="00DE71F2"/>
    <w:rsid w:val="00DE7333"/>
    <w:rsid w:val="00DE740F"/>
    <w:rsid w:val="00DE785A"/>
    <w:rsid w:val="00DE7BE2"/>
    <w:rsid w:val="00DE7EB9"/>
    <w:rsid w:val="00DE7F24"/>
    <w:rsid w:val="00DE7FFC"/>
    <w:rsid w:val="00DF0196"/>
    <w:rsid w:val="00DF0230"/>
    <w:rsid w:val="00DF0335"/>
    <w:rsid w:val="00DF05B6"/>
    <w:rsid w:val="00DF0F11"/>
    <w:rsid w:val="00DF210E"/>
    <w:rsid w:val="00DF2657"/>
    <w:rsid w:val="00DF2757"/>
    <w:rsid w:val="00DF2A4B"/>
    <w:rsid w:val="00DF2C68"/>
    <w:rsid w:val="00DF3130"/>
    <w:rsid w:val="00DF3142"/>
    <w:rsid w:val="00DF3506"/>
    <w:rsid w:val="00DF4022"/>
    <w:rsid w:val="00DF411C"/>
    <w:rsid w:val="00DF4182"/>
    <w:rsid w:val="00DF426F"/>
    <w:rsid w:val="00DF42BC"/>
    <w:rsid w:val="00DF44DF"/>
    <w:rsid w:val="00DF467A"/>
    <w:rsid w:val="00DF4912"/>
    <w:rsid w:val="00DF4C1F"/>
    <w:rsid w:val="00DF501B"/>
    <w:rsid w:val="00DF51CA"/>
    <w:rsid w:val="00DF51EF"/>
    <w:rsid w:val="00DF53A7"/>
    <w:rsid w:val="00DF5609"/>
    <w:rsid w:val="00DF5727"/>
    <w:rsid w:val="00DF5AA6"/>
    <w:rsid w:val="00DF5D02"/>
    <w:rsid w:val="00DF5FBD"/>
    <w:rsid w:val="00DF635A"/>
    <w:rsid w:val="00DF6387"/>
    <w:rsid w:val="00DF641C"/>
    <w:rsid w:val="00DF6874"/>
    <w:rsid w:val="00DF6AD3"/>
    <w:rsid w:val="00DF7C02"/>
    <w:rsid w:val="00DF7E7A"/>
    <w:rsid w:val="00DF7F13"/>
    <w:rsid w:val="00E0003C"/>
    <w:rsid w:val="00E0011A"/>
    <w:rsid w:val="00E004F3"/>
    <w:rsid w:val="00E00AAF"/>
    <w:rsid w:val="00E00C4C"/>
    <w:rsid w:val="00E00DD1"/>
    <w:rsid w:val="00E014D1"/>
    <w:rsid w:val="00E01608"/>
    <w:rsid w:val="00E01BED"/>
    <w:rsid w:val="00E02005"/>
    <w:rsid w:val="00E0286D"/>
    <w:rsid w:val="00E028AB"/>
    <w:rsid w:val="00E028B2"/>
    <w:rsid w:val="00E0293A"/>
    <w:rsid w:val="00E034A8"/>
    <w:rsid w:val="00E037CC"/>
    <w:rsid w:val="00E039AD"/>
    <w:rsid w:val="00E041B9"/>
    <w:rsid w:val="00E042A0"/>
    <w:rsid w:val="00E04416"/>
    <w:rsid w:val="00E04495"/>
    <w:rsid w:val="00E04A45"/>
    <w:rsid w:val="00E05246"/>
    <w:rsid w:val="00E05428"/>
    <w:rsid w:val="00E05663"/>
    <w:rsid w:val="00E05A82"/>
    <w:rsid w:val="00E06228"/>
    <w:rsid w:val="00E064B7"/>
    <w:rsid w:val="00E067EE"/>
    <w:rsid w:val="00E072F9"/>
    <w:rsid w:val="00E07C9A"/>
    <w:rsid w:val="00E101E7"/>
    <w:rsid w:val="00E1068F"/>
    <w:rsid w:val="00E109DC"/>
    <w:rsid w:val="00E11158"/>
    <w:rsid w:val="00E11595"/>
    <w:rsid w:val="00E1173C"/>
    <w:rsid w:val="00E118F1"/>
    <w:rsid w:val="00E11DA8"/>
    <w:rsid w:val="00E12287"/>
    <w:rsid w:val="00E137D5"/>
    <w:rsid w:val="00E14143"/>
    <w:rsid w:val="00E14603"/>
    <w:rsid w:val="00E146D8"/>
    <w:rsid w:val="00E14AE9"/>
    <w:rsid w:val="00E14FBD"/>
    <w:rsid w:val="00E153E2"/>
    <w:rsid w:val="00E158AE"/>
    <w:rsid w:val="00E15900"/>
    <w:rsid w:val="00E1599E"/>
    <w:rsid w:val="00E15E44"/>
    <w:rsid w:val="00E16494"/>
    <w:rsid w:val="00E1662A"/>
    <w:rsid w:val="00E16787"/>
    <w:rsid w:val="00E167D6"/>
    <w:rsid w:val="00E16F25"/>
    <w:rsid w:val="00E17544"/>
    <w:rsid w:val="00E1759F"/>
    <w:rsid w:val="00E17C6C"/>
    <w:rsid w:val="00E216C2"/>
    <w:rsid w:val="00E218B1"/>
    <w:rsid w:val="00E219E4"/>
    <w:rsid w:val="00E21EC8"/>
    <w:rsid w:val="00E222B8"/>
    <w:rsid w:val="00E226B9"/>
    <w:rsid w:val="00E22843"/>
    <w:rsid w:val="00E228E8"/>
    <w:rsid w:val="00E22929"/>
    <w:rsid w:val="00E22BA0"/>
    <w:rsid w:val="00E22FFF"/>
    <w:rsid w:val="00E23443"/>
    <w:rsid w:val="00E23652"/>
    <w:rsid w:val="00E236DB"/>
    <w:rsid w:val="00E23965"/>
    <w:rsid w:val="00E23B2F"/>
    <w:rsid w:val="00E23DC8"/>
    <w:rsid w:val="00E23E31"/>
    <w:rsid w:val="00E23F35"/>
    <w:rsid w:val="00E23FE7"/>
    <w:rsid w:val="00E24209"/>
    <w:rsid w:val="00E2431E"/>
    <w:rsid w:val="00E243A3"/>
    <w:rsid w:val="00E2478A"/>
    <w:rsid w:val="00E25318"/>
    <w:rsid w:val="00E261AE"/>
    <w:rsid w:val="00E261B7"/>
    <w:rsid w:val="00E26269"/>
    <w:rsid w:val="00E263EC"/>
    <w:rsid w:val="00E263F9"/>
    <w:rsid w:val="00E264C8"/>
    <w:rsid w:val="00E26BC5"/>
    <w:rsid w:val="00E26FBF"/>
    <w:rsid w:val="00E272B4"/>
    <w:rsid w:val="00E27434"/>
    <w:rsid w:val="00E27D08"/>
    <w:rsid w:val="00E27DF2"/>
    <w:rsid w:val="00E27F0D"/>
    <w:rsid w:val="00E3047E"/>
    <w:rsid w:val="00E3049E"/>
    <w:rsid w:val="00E3087A"/>
    <w:rsid w:val="00E3130D"/>
    <w:rsid w:val="00E31542"/>
    <w:rsid w:val="00E31CF8"/>
    <w:rsid w:val="00E325DB"/>
    <w:rsid w:val="00E326B3"/>
    <w:rsid w:val="00E326B9"/>
    <w:rsid w:val="00E326D0"/>
    <w:rsid w:val="00E327DE"/>
    <w:rsid w:val="00E32B1B"/>
    <w:rsid w:val="00E32CBF"/>
    <w:rsid w:val="00E32D0F"/>
    <w:rsid w:val="00E32DA9"/>
    <w:rsid w:val="00E33A5D"/>
    <w:rsid w:val="00E343EF"/>
    <w:rsid w:val="00E34589"/>
    <w:rsid w:val="00E34632"/>
    <w:rsid w:val="00E34A17"/>
    <w:rsid w:val="00E34BCD"/>
    <w:rsid w:val="00E34D9C"/>
    <w:rsid w:val="00E34FDB"/>
    <w:rsid w:val="00E35115"/>
    <w:rsid w:val="00E354B0"/>
    <w:rsid w:val="00E35C27"/>
    <w:rsid w:val="00E36839"/>
    <w:rsid w:val="00E3689C"/>
    <w:rsid w:val="00E3748A"/>
    <w:rsid w:val="00E376DD"/>
    <w:rsid w:val="00E37D3D"/>
    <w:rsid w:val="00E40160"/>
    <w:rsid w:val="00E40256"/>
    <w:rsid w:val="00E40AC4"/>
    <w:rsid w:val="00E40ADE"/>
    <w:rsid w:val="00E4166B"/>
    <w:rsid w:val="00E41A3F"/>
    <w:rsid w:val="00E41E87"/>
    <w:rsid w:val="00E41FC1"/>
    <w:rsid w:val="00E4205F"/>
    <w:rsid w:val="00E42147"/>
    <w:rsid w:val="00E4223E"/>
    <w:rsid w:val="00E42F12"/>
    <w:rsid w:val="00E432D8"/>
    <w:rsid w:val="00E4376B"/>
    <w:rsid w:val="00E43928"/>
    <w:rsid w:val="00E43D46"/>
    <w:rsid w:val="00E44048"/>
    <w:rsid w:val="00E443C0"/>
    <w:rsid w:val="00E44DA4"/>
    <w:rsid w:val="00E44DA7"/>
    <w:rsid w:val="00E4503C"/>
    <w:rsid w:val="00E4533F"/>
    <w:rsid w:val="00E457A9"/>
    <w:rsid w:val="00E45AD0"/>
    <w:rsid w:val="00E45C44"/>
    <w:rsid w:val="00E45E9E"/>
    <w:rsid w:val="00E460E1"/>
    <w:rsid w:val="00E465F1"/>
    <w:rsid w:val="00E467D3"/>
    <w:rsid w:val="00E46822"/>
    <w:rsid w:val="00E46911"/>
    <w:rsid w:val="00E46A1A"/>
    <w:rsid w:val="00E477AA"/>
    <w:rsid w:val="00E47E40"/>
    <w:rsid w:val="00E50022"/>
    <w:rsid w:val="00E50373"/>
    <w:rsid w:val="00E50838"/>
    <w:rsid w:val="00E50F14"/>
    <w:rsid w:val="00E50FE3"/>
    <w:rsid w:val="00E512CC"/>
    <w:rsid w:val="00E51665"/>
    <w:rsid w:val="00E51675"/>
    <w:rsid w:val="00E517E9"/>
    <w:rsid w:val="00E51C89"/>
    <w:rsid w:val="00E522A1"/>
    <w:rsid w:val="00E5259B"/>
    <w:rsid w:val="00E5268C"/>
    <w:rsid w:val="00E52746"/>
    <w:rsid w:val="00E52D56"/>
    <w:rsid w:val="00E5307C"/>
    <w:rsid w:val="00E536ED"/>
    <w:rsid w:val="00E537EB"/>
    <w:rsid w:val="00E53887"/>
    <w:rsid w:val="00E547B7"/>
    <w:rsid w:val="00E54C5B"/>
    <w:rsid w:val="00E54EFE"/>
    <w:rsid w:val="00E5571A"/>
    <w:rsid w:val="00E55AB6"/>
    <w:rsid w:val="00E55DC9"/>
    <w:rsid w:val="00E55FC6"/>
    <w:rsid w:val="00E563A9"/>
    <w:rsid w:val="00E563B4"/>
    <w:rsid w:val="00E5657D"/>
    <w:rsid w:val="00E570A4"/>
    <w:rsid w:val="00E5766D"/>
    <w:rsid w:val="00E576AF"/>
    <w:rsid w:val="00E5780E"/>
    <w:rsid w:val="00E579AF"/>
    <w:rsid w:val="00E57C5C"/>
    <w:rsid w:val="00E57F59"/>
    <w:rsid w:val="00E604D2"/>
    <w:rsid w:val="00E60A40"/>
    <w:rsid w:val="00E60B07"/>
    <w:rsid w:val="00E60B57"/>
    <w:rsid w:val="00E60BAD"/>
    <w:rsid w:val="00E60FAB"/>
    <w:rsid w:val="00E60FF9"/>
    <w:rsid w:val="00E610BA"/>
    <w:rsid w:val="00E611C9"/>
    <w:rsid w:val="00E614C7"/>
    <w:rsid w:val="00E619EE"/>
    <w:rsid w:val="00E61A6C"/>
    <w:rsid w:val="00E6258E"/>
    <w:rsid w:val="00E62AEF"/>
    <w:rsid w:val="00E62B69"/>
    <w:rsid w:val="00E632E9"/>
    <w:rsid w:val="00E63748"/>
    <w:rsid w:val="00E63C23"/>
    <w:rsid w:val="00E63D0D"/>
    <w:rsid w:val="00E6476C"/>
    <w:rsid w:val="00E6488C"/>
    <w:rsid w:val="00E6519F"/>
    <w:rsid w:val="00E652BA"/>
    <w:rsid w:val="00E6537A"/>
    <w:rsid w:val="00E659F3"/>
    <w:rsid w:val="00E65C28"/>
    <w:rsid w:val="00E66247"/>
    <w:rsid w:val="00E66291"/>
    <w:rsid w:val="00E6690A"/>
    <w:rsid w:val="00E679A2"/>
    <w:rsid w:val="00E67AB6"/>
    <w:rsid w:val="00E7006D"/>
    <w:rsid w:val="00E7015C"/>
    <w:rsid w:val="00E7098C"/>
    <w:rsid w:val="00E70C32"/>
    <w:rsid w:val="00E70D51"/>
    <w:rsid w:val="00E710ED"/>
    <w:rsid w:val="00E714B1"/>
    <w:rsid w:val="00E718D3"/>
    <w:rsid w:val="00E718E6"/>
    <w:rsid w:val="00E71F31"/>
    <w:rsid w:val="00E723FF"/>
    <w:rsid w:val="00E729F4"/>
    <w:rsid w:val="00E73391"/>
    <w:rsid w:val="00E73950"/>
    <w:rsid w:val="00E73B85"/>
    <w:rsid w:val="00E73C6C"/>
    <w:rsid w:val="00E73D4B"/>
    <w:rsid w:val="00E7484F"/>
    <w:rsid w:val="00E74867"/>
    <w:rsid w:val="00E74B6E"/>
    <w:rsid w:val="00E74F67"/>
    <w:rsid w:val="00E75214"/>
    <w:rsid w:val="00E75454"/>
    <w:rsid w:val="00E75703"/>
    <w:rsid w:val="00E7583E"/>
    <w:rsid w:val="00E758D0"/>
    <w:rsid w:val="00E759AA"/>
    <w:rsid w:val="00E75A59"/>
    <w:rsid w:val="00E75B28"/>
    <w:rsid w:val="00E75DD9"/>
    <w:rsid w:val="00E7617E"/>
    <w:rsid w:val="00E7659B"/>
    <w:rsid w:val="00E7673E"/>
    <w:rsid w:val="00E76CE2"/>
    <w:rsid w:val="00E771C8"/>
    <w:rsid w:val="00E772A8"/>
    <w:rsid w:val="00E776A1"/>
    <w:rsid w:val="00E77CA3"/>
    <w:rsid w:val="00E77F72"/>
    <w:rsid w:val="00E80130"/>
    <w:rsid w:val="00E80651"/>
    <w:rsid w:val="00E80748"/>
    <w:rsid w:val="00E80ADB"/>
    <w:rsid w:val="00E80B73"/>
    <w:rsid w:val="00E810DD"/>
    <w:rsid w:val="00E81938"/>
    <w:rsid w:val="00E81B47"/>
    <w:rsid w:val="00E820CA"/>
    <w:rsid w:val="00E82351"/>
    <w:rsid w:val="00E82614"/>
    <w:rsid w:val="00E82909"/>
    <w:rsid w:val="00E82947"/>
    <w:rsid w:val="00E829FB"/>
    <w:rsid w:val="00E82A5E"/>
    <w:rsid w:val="00E82C9E"/>
    <w:rsid w:val="00E83031"/>
    <w:rsid w:val="00E831A1"/>
    <w:rsid w:val="00E83437"/>
    <w:rsid w:val="00E834BF"/>
    <w:rsid w:val="00E83DE5"/>
    <w:rsid w:val="00E83EC1"/>
    <w:rsid w:val="00E83EDE"/>
    <w:rsid w:val="00E8470A"/>
    <w:rsid w:val="00E84749"/>
    <w:rsid w:val="00E8495C"/>
    <w:rsid w:val="00E851BB"/>
    <w:rsid w:val="00E851EB"/>
    <w:rsid w:val="00E85299"/>
    <w:rsid w:val="00E8592E"/>
    <w:rsid w:val="00E85A7C"/>
    <w:rsid w:val="00E85D0D"/>
    <w:rsid w:val="00E85D55"/>
    <w:rsid w:val="00E85E92"/>
    <w:rsid w:val="00E86319"/>
    <w:rsid w:val="00E864A0"/>
    <w:rsid w:val="00E8693C"/>
    <w:rsid w:val="00E86B2F"/>
    <w:rsid w:val="00E86DB0"/>
    <w:rsid w:val="00E86EDE"/>
    <w:rsid w:val="00E8761F"/>
    <w:rsid w:val="00E87689"/>
    <w:rsid w:val="00E8768A"/>
    <w:rsid w:val="00E8779E"/>
    <w:rsid w:val="00E87C91"/>
    <w:rsid w:val="00E87D2E"/>
    <w:rsid w:val="00E87E24"/>
    <w:rsid w:val="00E9029D"/>
    <w:rsid w:val="00E902FB"/>
    <w:rsid w:val="00E90674"/>
    <w:rsid w:val="00E90718"/>
    <w:rsid w:val="00E91572"/>
    <w:rsid w:val="00E918A2"/>
    <w:rsid w:val="00E918AF"/>
    <w:rsid w:val="00E919BC"/>
    <w:rsid w:val="00E9248C"/>
    <w:rsid w:val="00E9264C"/>
    <w:rsid w:val="00E92812"/>
    <w:rsid w:val="00E92856"/>
    <w:rsid w:val="00E92A19"/>
    <w:rsid w:val="00E92C69"/>
    <w:rsid w:val="00E92CF3"/>
    <w:rsid w:val="00E93C10"/>
    <w:rsid w:val="00E93C1B"/>
    <w:rsid w:val="00E93D8F"/>
    <w:rsid w:val="00E94372"/>
    <w:rsid w:val="00E948FA"/>
    <w:rsid w:val="00E94BE7"/>
    <w:rsid w:val="00E94E0F"/>
    <w:rsid w:val="00E94F83"/>
    <w:rsid w:val="00E955FE"/>
    <w:rsid w:val="00E957F7"/>
    <w:rsid w:val="00E95A34"/>
    <w:rsid w:val="00E96876"/>
    <w:rsid w:val="00E96C98"/>
    <w:rsid w:val="00E970F9"/>
    <w:rsid w:val="00E9717D"/>
    <w:rsid w:val="00E974A1"/>
    <w:rsid w:val="00E97CC1"/>
    <w:rsid w:val="00E97F89"/>
    <w:rsid w:val="00EA066A"/>
    <w:rsid w:val="00EA078E"/>
    <w:rsid w:val="00EA0BA1"/>
    <w:rsid w:val="00EA0C0A"/>
    <w:rsid w:val="00EA0C1A"/>
    <w:rsid w:val="00EA0FAF"/>
    <w:rsid w:val="00EA1218"/>
    <w:rsid w:val="00EA1520"/>
    <w:rsid w:val="00EA1787"/>
    <w:rsid w:val="00EA2603"/>
    <w:rsid w:val="00EA2BB6"/>
    <w:rsid w:val="00EA4002"/>
    <w:rsid w:val="00EA45C3"/>
    <w:rsid w:val="00EA4744"/>
    <w:rsid w:val="00EA51CE"/>
    <w:rsid w:val="00EA55FF"/>
    <w:rsid w:val="00EA5965"/>
    <w:rsid w:val="00EA61D4"/>
    <w:rsid w:val="00EA640B"/>
    <w:rsid w:val="00EA6A86"/>
    <w:rsid w:val="00EA741A"/>
    <w:rsid w:val="00EA765C"/>
    <w:rsid w:val="00EA7845"/>
    <w:rsid w:val="00EA79D9"/>
    <w:rsid w:val="00EA79E8"/>
    <w:rsid w:val="00EA7FCB"/>
    <w:rsid w:val="00EB0475"/>
    <w:rsid w:val="00EB0B57"/>
    <w:rsid w:val="00EB1026"/>
    <w:rsid w:val="00EB1CFE"/>
    <w:rsid w:val="00EB1F90"/>
    <w:rsid w:val="00EB2042"/>
    <w:rsid w:val="00EB228A"/>
    <w:rsid w:val="00EB2877"/>
    <w:rsid w:val="00EB28DB"/>
    <w:rsid w:val="00EB2AE7"/>
    <w:rsid w:val="00EB2B61"/>
    <w:rsid w:val="00EB2E95"/>
    <w:rsid w:val="00EB346C"/>
    <w:rsid w:val="00EB366F"/>
    <w:rsid w:val="00EB382D"/>
    <w:rsid w:val="00EB414F"/>
    <w:rsid w:val="00EB4240"/>
    <w:rsid w:val="00EB49C5"/>
    <w:rsid w:val="00EB4DF9"/>
    <w:rsid w:val="00EB51B0"/>
    <w:rsid w:val="00EB550E"/>
    <w:rsid w:val="00EB551D"/>
    <w:rsid w:val="00EB577B"/>
    <w:rsid w:val="00EB5781"/>
    <w:rsid w:val="00EB63DD"/>
    <w:rsid w:val="00EB6456"/>
    <w:rsid w:val="00EB65E6"/>
    <w:rsid w:val="00EB6B76"/>
    <w:rsid w:val="00EB7189"/>
    <w:rsid w:val="00EB733C"/>
    <w:rsid w:val="00EB7EA7"/>
    <w:rsid w:val="00EC0C6A"/>
    <w:rsid w:val="00EC0CAE"/>
    <w:rsid w:val="00EC0DBC"/>
    <w:rsid w:val="00EC14DE"/>
    <w:rsid w:val="00EC169C"/>
    <w:rsid w:val="00EC16F4"/>
    <w:rsid w:val="00EC1AEB"/>
    <w:rsid w:val="00EC1B97"/>
    <w:rsid w:val="00EC25AE"/>
    <w:rsid w:val="00EC25EA"/>
    <w:rsid w:val="00EC27A9"/>
    <w:rsid w:val="00EC2830"/>
    <w:rsid w:val="00EC2F6B"/>
    <w:rsid w:val="00EC3273"/>
    <w:rsid w:val="00EC3CAA"/>
    <w:rsid w:val="00EC414C"/>
    <w:rsid w:val="00EC42F9"/>
    <w:rsid w:val="00EC42FB"/>
    <w:rsid w:val="00EC456A"/>
    <w:rsid w:val="00EC4778"/>
    <w:rsid w:val="00EC4CDE"/>
    <w:rsid w:val="00EC5030"/>
    <w:rsid w:val="00EC541E"/>
    <w:rsid w:val="00EC547B"/>
    <w:rsid w:val="00EC54DA"/>
    <w:rsid w:val="00EC578D"/>
    <w:rsid w:val="00EC5915"/>
    <w:rsid w:val="00EC5B87"/>
    <w:rsid w:val="00EC5E4D"/>
    <w:rsid w:val="00EC607E"/>
    <w:rsid w:val="00EC6B76"/>
    <w:rsid w:val="00EC70FB"/>
    <w:rsid w:val="00EC7A7C"/>
    <w:rsid w:val="00EC7ED9"/>
    <w:rsid w:val="00EC7FA1"/>
    <w:rsid w:val="00ED0B8E"/>
    <w:rsid w:val="00ED0EB0"/>
    <w:rsid w:val="00ED107C"/>
    <w:rsid w:val="00ED1370"/>
    <w:rsid w:val="00ED155F"/>
    <w:rsid w:val="00ED186D"/>
    <w:rsid w:val="00ED1D21"/>
    <w:rsid w:val="00ED20E8"/>
    <w:rsid w:val="00ED2206"/>
    <w:rsid w:val="00ED2388"/>
    <w:rsid w:val="00ED26DF"/>
    <w:rsid w:val="00ED319D"/>
    <w:rsid w:val="00ED32A2"/>
    <w:rsid w:val="00ED332F"/>
    <w:rsid w:val="00ED355F"/>
    <w:rsid w:val="00ED4442"/>
    <w:rsid w:val="00ED4DB6"/>
    <w:rsid w:val="00ED4E83"/>
    <w:rsid w:val="00ED59C9"/>
    <w:rsid w:val="00ED5EA1"/>
    <w:rsid w:val="00ED5F0A"/>
    <w:rsid w:val="00ED6266"/>
    <w:rsid w:val="00ED6663"/>
    <w:rsid w:val="00ED6BB0"/>
    <w:rsid w:val="00ED7577"/>
    <w:rsid w:val="00ED7DA6"/>
    <w:rsid w:val="00ED7EB3"/>
    <w:rsid w:val="00ED7F93"/>
    <w:rsid w:val="00EE01BA"/>
    <w:rsid w:val="00EE0343"/>
    <w:rsid w:val="00EE0570"/>
    <w:rsid w:val="00EE0573"/>
    <w:rsid w:val="00EE05F1"/>
    <w:rsid w:val="00EE0DB9"/>
    <w:rsid w:val="00EE1257"/>
    <w:rsid w:val="00EE17F7"/>
    <w:rsid w:val="00EE1A56"/>
    <w:rsid w:val="00EE1DD8"/>
    <w:rsid w:val="00EE1EB0"/>
    <w:rsid w:val="00EE2041"/>
    <w:rsid w:val="00EE2329"/>
    <w:rsid w:val="00EE23CA"/>
    <w:rsid w:val="00EE2601"/>
    <w:rsid w:val="00EE2655"/>
    <w:rsid w:val="00EE30F4"/>
    <w:rsid w:val="00EE3B00"/>
    <w:rsid w:val="00EE41DA"/>
    <w:rsid w:val="00EE48E0"/>
    <w:rsid w:val="00EE4954"/>
    <w:rsid w:val="00EE4BCB"/>
    <w:rsid w:val="00EE4F6C"/>
    <w:rsid w:val="00EE5759"/>
    <w:rsid w:val="00EE590C"/>
    <w:rsid w:val="00EE60E6"/>
    <w:rsid w:val="00EE6176"/>
    <w:rsid w:val="00EE64AA"/>
    <w:rsid w:val="00EE6538"/>
    <w:rsid w:val="00EE6A19"/>
    <w:rsid w:val="00EE6DE8"/>
    <w:rsid w:val="00EE7123"/>
    <w:rsid w:val="00EE728D"/>
    <w:rsid w:val="00EE7399"/>
    <w:rsid w:val="00EE79AF"/>
    <w:rsid w:val="00EF0192"/>
    <w:rsid w:val="00EF01A1"/>
    <w:rsid w:val="00EF0BC5"/>
    <w:rsid w:val="00EF0C21"/>
    <w:rsid w:val="00EF0E8D"/>
    <w:rsid w:val="00EF0F43"/>
    <w:rsid w:val="00EF0FF1"/>
    <w:rsid w:val="00EF1071"/>
    <w:rsid w:val="00EF125E"/>
    <w:rsid w:val="00EF1762"/>
    <w:rsid w:val="00EF185F"/>
    <w:rsid w:val="00EF1AF4"/>
    <w:rsid w:val="00EF1F46"/>
    <w:rsid w:val="00EF2269"/>
    <w:rsid w:val="00EF2442"/>
    <w:rsid w:val="00EF2537"/>
    <w:rsid w:val="00EF2713"/>
    <w:rsid w:val="00EF281D"/>
    <w:rsid w:val="00EF348C"/>
    <w:rsid w:val="00EF3C8F"/>
    <w:rsid w:val="00EF3DBE"/>
    <w:rsid w:val="00EF4166"/>
    <w:rsid w:val="00EF440E"/>
    <w:rsid w:val="00EF4851"/>
    <w:rsid w:val="00EF4A79"/>
    <w:rsid w:val="00EF4AED"/>
    <w:rsid w:val="00EF4F2D"/>
    <w:rsid w:val="00EF5208"/>
    <w:rsid w:val="00EF53E2"/>
    <w:rsid w:val="00EF5D68"/>
    <w:rsid w:val="00EF6271"/>
    <w:rsid w:val="00EF629A"/>
    <w:rsid w:val="00EF6728"/>
    <w:rsid w:val="00EF76E1"/>
    <w:rsid w:val="00EF77DE"/>
    <w:rsid w:val="00EF7CC5"/>
    <w:rsid w:val="00F001E9"/>
    <w:rsid w:val="00F00384"/>
    <w:rsid w:val="00F006BD"/>
    <w:rsid w:val="00F00732"/>
    <w:rsid w:val="00F00D25"/>
    <w:rsid w:val="00F00E14"/>
    <w:rsid w:val="00F00EF3"/>
    <w:rsid w:val="00F00FA5"/>
    <w:rsid w:val="00F01341"/>
    <w:rsid w:val="00F01408"/>
    <w:rsid w:val="00F017C0"/>
    <w:rsid w:val="00F01831"/>
    <w:rsid w:val="00F01947"/>
    <w:rsid w:val="00F0199B"/>
    <w:rsid w:val="00F01E70"/>
    <w:rsid w:val="00F02141"/>
    <w:rsid w:val="00F0249D"/>
    <w:rsid w:val="00F0290A"/>
    <w:rsid w:val="00F030AF"/>
    <w:rsid w:val="00F037C3"/>
    <w:rsid w:val="00F03808"/>
    <w:rsid w:val="00F0380C"/>
    <w:rsid w:val="00F03B96"/>
    <w:rsid w:val="00F03BA1"/>
    <w:rsid w:val="00F04146"/>
    <w:rsid w:val="00F044DD"/>
    <w:rsid w:val="00F04845"/>
    <w:rsid w:val="00F04975"/>
    <w:rsid w:val="00F049E4"/>
    <w:rsid w:val="00F04A53"/>
    <w:rsid w:val="00F04CC4"/>
    <w:rsid w:val="00F0559C"/>
    <w:rsid w:val="00F058A6"/>
    <w:rsid w:val="00F05AE4"/>
    <w:rsid w:val="00F0668E"/>
    <w:rsid w:val="00F0727C"/>
    <w:rsid w:val="00F07955"/>
    <w:rsid w:val="00F07972"/>
    <w:rsid w:val="00F07E72"/>
    <w:rsid w:val="00F10028"/>
    <w:rsid w:val="00F10276"/>
    <w:rsid w:val="00F1027D"/>
    <w:rsid w:val="00F1078B"/>
    <w:rsid w:val="00F10B1B"/>
    <w:rsid w:val="00F10C3E"/>
    <w:rsid w:val="00F10CC0"/>
    <w:rsid w:val="00F112AF"/>
    <w:rsid w:val="00F113E0"/>
    <w:rsid w:val="00F1144F"/>
    <w:rsid w:val="00F117B7"/>
    <w:rsid w:val="00F117DD"/>
    <w:rsid w:val="00F11B55"/>
    <w:rsid w:val="00F11D74"/>
    <w:rsid w:val="00F11F4F"/>
    <w:rsid w:val="00F122CC"/>
    <w:rsid w:val="00F12996"/>
    <w:rsid w:val="00F13CF0"/>
    <w:rsid w:val="00F13E81"/>
    <w:rsid w:val="00F13F5A"/>
    <w:rsid w:val="00F141A8"/>
    <w:rsid w:val="00F1435B"/>
    <w:rsid w:val="00F14990"/>
    <w:rsid w:val="00F14ED0"/>
    <w:rsid w:val="00F15238"/>
    <w:rsid w:val="00F15604"/>
    <w:rsid w:val="00F15BCC"/>
    <w:rsid w:val="00F1601E"/>
    <w:rsid w:val="00F16CEC"/>
    <w:rsid w:val="00F1723D"/>
    <w:rsid w:val="00F177B7"/>
    <w:rsid w:val="00F179C3"/>
    <w:rsid w:val="00F17A19"/>
    <w:rsid w:val="00F2012E"/>
    <w:rsid w:val="00F2088C"/>
    <w:rsid w:val="00F20D18"/>
    <w:rsid w:val="00F2165E"/>
    <w:rsid w:val="00F2170A"/>
    <w:rsid w:val="00F21A61"/>
    <w:rsid w:val="00F22600"/>
    <w:rsid w:val="00F22891"/>
    <w:rsid w:val="00F22945"/>
    <w:rsid w:val="00F22BA0"/>
    <w:rsid w:val="00F22CC6"/>
    <w:rsid w:val="00F2316C"/>
    <w:rsid w:val="00F2319E"/>
    <w:rsid w:val="00F23205"/>
    <w:rsid w:val="00F23224"/>
    <w:rsid w:val="00F2328F"/>
    <w:rsid w:val="00F23290"/>
    <w:rsid w:val="00F23739"/>
    <w:rsid w:val="00F23B4D"/>
    <w:rsid w:val="00F240DB"/>
    <w:rsid w:val="00F248BC"/>
    <w:rsid w:val="00F24C43"/>
    <w:rsid w:val="00F24EE7"/>
    <w:rsid w:val="00F250B2"/>
    <w:rsid w:val="00F25189"/>
    <w:rsid w:val="00F253FB"/>
    <w:rsid w:val="00F25451"/>
    <w:rsid w:val="00F255F1"/>
    <w:rsid w:val="00F25A35"/>
    <w:rsid w:val="00F25A85"/>
    <w:rsid w:val="00F25DFE"/>
    <w:rsid w:val="00F26192"/>
    <w:rsid w:val="00F261A9"/>
    <w:rsid w:val="00F26434"/>
    <w:rsid w:val="00F264D3"/>
    <w:rsid w:val="00F26652"/>
    <w:rsid w:val="00F26674"/>
    <w:rsid w:val="00F26B68"/>
    <w:rsid w:val="00F26CF8"/>
    <w:rsid w:val="00F2763A"/>
    <w:rsid w:val="00F27697"/>
    <w:rsid w:val="00F27B4A"/>
    <w:rsid w:val="00F27F41"/>
    <w:rsid w:val="00F30D3A"/>
    <w:rsid w:val="00F30E0D"/>
    <w:rsid w:val="00F30F2E"/>
    <w:rsid w:val="00F322DB"/>
    <w:rsid w:val="00F3318C"/>
    <w:rsid w:val="00F333DC"/>
    <w:rsid w:val="00F33488"/>
    <w:rsid w:val="00F33D19"/>
    <w:rsid w:val="00F33DE3"/>
    <w:rsid w:val="00F3473C"/>
    <w:rsid w:val="00F348D5"/>
    <w:rsid w:val="00F349B2"/>
    <w:rsid w:val="00F34C3E"/>
    <w:rsid w:val="00F355B0"/>
    <w:rsid w:val="00F357AF"/>
    <w:rsid w:val="00F35E8C"/>
    <w:rsid w:val="00F3601A"/>
    <w:rsid w:val="00F36118"/>
    <w:rsid w:val="00F3621E"/>
    <w:rsid w:val="00F36B48"/>
    <w:rsid w:val="00F36E9C"/>
    <w:rsid w:val="00F3703F"/>
    <w:rsid w:val="00F40687"/>
    <w:rsid w:val="00F406EE"/>
    <w:rsid w:val="00F41335"/>
    <w:rsid w:val="00F41849"/>
    <w:rsid w:val="00F41ABD"/>
    <w:rsid w:val="00F42033"/>
    <w:rsid w:val="00F42336"/>
    <w:rsid w:val="00F426DB"/>
    <w:rsid w:val="00F42764"/>
    <w:rsid w:val="00F42A30"/>
    <w:rsid w:val="00F42B6B"/>
    <w:rsid w:val="00F42D5B"/>
    <w:rsid w:val="00F436F5"/>
    <w:rsid w:val="00F437B5"/>
    <w:rsid w:val="00F43E87"/>
    <w:rsid w:val="00F43F03"/>
    <w:rsid w:val="00F44171"/>
    <w:rsid w:val="00F44310"/>
    <w:rsid w:val="00F444BC"/>
    <w:rsid w:val="00F44F7A"/>
    <w:rsid w:val="00F44FC7"/>
    <w:rsid w:val="00F4525E"/>
    <w:rsid w:val="00F458F7"/>
    <w:rsid w:val="00F4596C"/>
    <w:rsid w:val="00F459C6"/>
    <w:rsid w:val="00F45D14"/>
    <w:rsid w:val="00F460AD"/>
    <w:rsid w:val="00F462B6"/>
    <w:rsid w:val="00F469FF"/>
    <w:rsid w:val="00F4782A"/>
    <w:rsid w:val="00F47AB3"/>
    <w:rsid w:val="00F47D44"/>
    <w:rsid w:val="00F5002C"/>
    <w:rsid w:val="00F501B6"/>
    <w:rsid w:val="00F50938"/>
    <w:rsid w:val="00F50ED5"/>
    <w:rsid w:val="00F5103B"/>
    <w:rsid w:val="00F5115C"/>
    <w:rsid w:val="00F511FB"/>
    <w:rsid w:val="00F512D4"/>
    <w:rsid w:val="00F51652"/>
    <w:rsid w:val="00F51BD9"/>
    <w:rsid w:val="00F51DB5"/>
    <w:rsid w:val="00F51E08"/>
    <w:rsid w:val="00F52153"/>
    <w:rsid w:val="00F52280"/>
    <w:rsid w:val="00F52299"/>
    <w:rsid w:val="00F5234E"/>
    <w:rsid w:val="00F529E7"/>
    <w:rsid w:val="00F530B2"/>
    <w:rsid w:val="00F53486"/>
    <w:rsid w:val="00F5443A"/>
    <w:rsid w:val="00F5457E"/>
    <w:rsid w:val="00F546D9"/>
    <w:rsid w:val="00F547DC"/>
    <w:rsid w:val="00F54DF7"/>
    <w:rsid w:val="00F551E4"/>
    <w:rsid w:val="00F55226"/>
    <w:rsid w:val="00F5576B"/>
    <w:rsid w:val="00F560BD"/>
    <w:rsid w:val="00F56268"/>
    <w:rsid w:val="00F5665B"/>
    <w:rsid w:val="00F569C0"/>
    <w:rsid w:val="00F56A15"/>
    <w:rsid w:val="00F57907"/>
    <w:rsid w:val="00F57FF8"/>
    <w:rsid w:val="00F60029"/>
    <w:rsid w:val="00F605C1"/>
    <w:rsid w:val="00F606DE"/>
    <w:rsid w:val="00F61211"/>
    <w:rsid w:val="00F612B5"/>
    <w:rsid w:val="00F613FF"/>
    <w:rsid w:val="00F615AB"/>
    <w:rsid w:val="00F6170B"/>
    <w:rsid w:val="00F61FB9"/>
    <w:rsid w:val="00F61FD7"/>
    <w:rsid w:val="00F620A9"/>
    <w:rsid w:val="00F62372"/>
    <w:rsid w:val="00F62474"/>
    <w:rsid w:val="00F6276F"/>
    <w:rsid w:val="00F6283B"/>
    <w:rsid w:val="00F62E2C"/>
    <w:rsid w:val="00F637C2"/>
    <w:rsid w:val="00F639CD"/>
    <w:rsid w:val="00F639F7"/>
    <w:rsid w:val="00F641BF"/>
    <w:rsid w:val="00F64263"/>
    <w:rsid w:val="00F64617"/>
    <w:rsid w:val="00F648FF"/>
    <w:rsid w:val="00F64C3D"/>
    <w:rsid w:val="00F64FB1"/>
    <w:rsid w:val="00F64FD3"/>
    <w:rsid w:val="00F64FEC"/>
    <w:rsid w:val="00F65020"/>
    <w:rsid w:val="00F65609"/>
    <w:rsid w:val="00F65701"/>
    <w:rsid w:val="00F6601C"/>
    <w:rsid w:val="00F66069"/>
    <w:rsid w:val="00F661AF"/>
    <w:rsid w:val="00F665CA"/>
    <w:rsid w:val="00F666C8"/>
    <w:rsid w:val="00F668F0"/>
    <w:rsid w:val="00F669DD"/>
    <w:rsid w:val="00F66A07"/>
    <w:rsid w:val="00F66F50"/>
    <w:rsid w:val="00F66FDD"/>
    <w:rsid w:val="00F672A8"/>
    <w:rsid w:val="00F6732E"/>
    <w:rsid w:val="00F675C5"/>
    <w:rsid w:val="00F67779"/>
    <w:rsid w:val="00F701A5"/>
    <w:rsid w:val="00F701AC"/>
    <w:rsid w:val="00F70647"/>
    <w:rsid w:val="00F70812"/>
    <w:rsid w:val="00F70C5E"/>
    <w:rsid w:val="00F711AD"/>
    <w:rsid w:val="00F71699"/>
    <w:rsid w:val="00F719FF"/>
    <w:rsid w:val="00F72363"/>
    <w:rsid w:val="00F723CA"/>
    <w:rsid w:val="00F728D3"/>
    <w:rsid w:val="00F72ADD"/>
    <w:rsid w:val="00F72C52"/>
    <w:rsid w:val="00F72E1C"/>
    <w:rsid w:val="00F733B7"/>
    <w:rsid w:val="00F734ED"/>
    <w:rsid w:val="00F7357F"/>
    <w:rsid w:val="00F73600"/>
    <w:rsid w:val="00F739EF"/>
    <w:rsid w:val="00F73F2F"/>
    <w:rsid w:val="00F743CA"/>
    <w:rsid w:val="00F7450E"/>
    <w:rsid w:val="00F74ADB"/>
    <w:rsid w:val="00F74B8B"/>
    <w:rsid w:val="00F74E48"/>
    <w:rsid w:val="00F753C7"/>
    <w:rsid w:val="00F75EA9"/>
    <w:rsid w:val="00F76260"/>
    <w:rsid w:val="00F764E2"/>
    <w:rsid w:val="00F764F7"/>
    <w:rsid w:val="00F76973"/>
    <w:rsid w:val="00F76C79"/>
    <w:rsid w:val="00F76D5C"/>
    <w:rsid w:val="00F7718E"/>
    <w:rsid w:val="00F776CC"/>
    <w:rsid w:val="00F77824"/>
    <w:rsid w:val="00F7798A"/>
    <w:rsid w:val="00F779AE"/>
    <w:rsid w:val="00F77C9B"/>
    <w:rsid w:val="00F77E42"/>
    <w:rsid w:val="00F77EDF"/>
    <w:rsid w:val="00F80575"/>
    <w:rsid w:val="00F805B9"/>
    <w:rsid w:val="00F80B99"/>
    <w:rsid w:val="00F80BF2"/>
    <w:rsid w:val="00F80C7F"/>
    <w:rsid w:val="00F813CB"/>
    <w:rsid w:val="00F81770"/>
    <w:rsid w:val="00F81C87"/>
    <w:rsid w:val="00F8218F"/>
    <w:rsid w:val="00F827A2"/>
    <w:rsid w:val="00F831F3"/>
    <w:rsid w:val="00F8321C"/>
    <w:rsid w:val="00F836D8"/>
    <w:rsid w:val="00F84461"/>
    <w:rsid w:val="00F84700"/>
    <w:rsid w:val="00F8470D"/>
    <w:rsid w:val="00F84838"/>
    <w:rsid w:val="00F84B91"/>
    <w:rsid w:val="00F84C18"/>
    <w:rsid w:val="00F8594D"/>
    <w:rsid w:val="00F85EBF"/>
    <w:rsid w:val="00F86084"/>
    <w:rsid w:val="00F8661C"/>
    <w:rsid w:val="00F868EC"/>
    <w:rsid w:val="00F86E3F"/>
    <w:rsid w:val="00F872E3"/>
    <w:rsid w:val="00F875CC"/>
    <w:rsid w:val="00F87F76"/>
    <w:rsid w:val="00F900B2"/>
    <w:rsid w:val="00F9028E"/>
    <w:rsid w:val="00F908B1"/>
    <w:rsid w:val="00F909BB"/>
    <w:rsid w:val="00F90B6F"/>
    <w:rsid w:val="00F90BD9"/>
    <w:rsid w:val="00F90C48"/>
    <w:rsid w:val="00F90C6A"/>
    <w:rsid w:val="00F90CF5"/>
    <w:rsid w:val="00F9145F"/>
    <w:rsid w:val="00F91FCC"/>
    <w:rsid w:val="00F9232D"/>
    <w:rsid w:val="00F9276F"/>
    <w:rsid w:val="00F92BD2"/>
    <w:rsid w:val="00F92D05"/>
    <w:rsid w:val="00F92F6F"/>
    <w:rsid w:val="00F92FFB"/>
    <w:rsid w:val="00F93092"/>
    <w:rsid w:val="00F9338C"/>
    <w:rsid w:val="00F9359E"/>
    <w:rsid w:val="00F93B98"/>
    <w:rsid w:val="00F940A0"/>
    <w:rsid w:val="00F9419C"/>
    <w:rsid w:val="00F941DF"/>
    <w:rsid w:val="00F9549F"/>
    <w:rsid w:val="00F959E5"/>
    <w:rsid w:val="00F95D15"/>
    <w:rsid w:val="00F95E79"/>
    <w:rsid w:val="00F960B2"/>
    <w:rsid w:val="00F9636E"/>
    <w:rsid w:val="00F971D6"/>
    <w:rsid w:val="00F97401"/>
    <w:rsid w:val="00F97688"/>
    <w:rsid w:val="00F97C9A"/>
    <w:rsid w:val="00F97FAB"/>
    <w:rsid w:val="00FA0437"/>
    <w:rsid w:val="00FA10A3"/>
    <w:rsid w:val="00FA112F"/>
    <w:rsid w:val="00FA16F2"/>
    <w:rsid w:val="00FA1A74"/>
    <w:rsid w:val="00FA22FD"/>
    <w:rsid w:val="00FA2830"/>
    <w:rsid w:val="00FA2941"/>
    <w:rsid w:val="00FA29BD"/>
    <w:rsid w:val="00FA2A25"/>
    <w:rsid w:val="00FA2A27"/>
    <w:rsid w:val="00FA2C36"/>
    <w:rsid w:val="00FA2D41"/>
    <w:rsid w:val="00FA307D"/>
    <w:rsid w:val="00FA3D40"/>
    <w:rsid w:val="00FA3E04"/>
    <w:rsid w:val="00FA4533"/>
    <w:rsid w:val="00FA4911"/>
    <w:rsid w:val="00FA4B7A"/>
    <w:rsid w:val="00FA4D76"/>
    <w:rsid w:val="00FA55D9"/>
    <w:rsid w:val="00FA5AE2"/>
    <w:rsid w:val="00FA5D7E"/>
    <w:rsid w:val="00FA6564"/>
    <w:rsid w:val="00FA695B"/>
    <w:rsid w:val="00FA6B43"/>
    <w:rsid w:val="00FA74E6"/>
    <w:rsid w:val="00FA79D1"/>
    <w:rsid w:val="00FA7AB0"/>
    <w:rsid w:val="00FB02EC"/>
    <w:rsid w:val="00FB0B22"/>
    <w:rsid w:val="00FB11A4"/>
    <w:rsid w:val="00FB13D8"/>
    <w:rsid w:val="00FB1893"/>
    <w:rsid w:val="00FB1A91"/>
    <w:rsid w:val="00FB24F6"/>
    <w:rsid w:val="00FB2598"/>
    <w:rsid w:val="00FB2664"/>
    <w:rsid w:val="00FB29C2"/>
    <w:rsid w:val="00FB2DA9"/>
    <w:rsid w:val="00FB2E18"/>
    <w:rsid w:val="00FB32E9"/>
    <w:rsid w:val="00FB366A"/>
    <w:rsid w:val="00FB395C"/>
    <w:rsid w:val="00FB3E5E"/>
    <w:rsid w:val="00FB4152"/>
    <w:rsid w:val="00FB4472"/>
    <w:rsid w:val="00FB452A"/>
    <w:rsid w:val="00FB4647"/>
    <w:rsid w:val="00FB473D"/>
    <w:rsid w:val="00FB4939"/>
    <w:rsid w:val="00FB4B1E"/>
    <w:rsid w:val="00FB4E6D"/>
    <w:rsid w:val="00FB4E92"/>
    <w:rsid w:val="00FB4FFA"/>
    <w:rsid w:val="00FB5B44"/>
    <w:rsid w:val="00FB5B68"/>
    <w:rsid w:val="00FB65D0"/>
    <w:rsid w:val="00FB6939"/>
    <w:rsid w:val="00FB6A43"/>
    <w:rsid w:val="00FB6AED"/>
    <w:rsid w:val="00FB71E1"/>
    <w:rsid w:val="00FB72F2"/>
    <w:rsid w:val="00FB73D6"/>
    <w:rsid w:val="00FB74CB"/>
    <w:rsid w:val="00FB79E4"/>
    <w:rsid w:val="00FB7D29"/>
    <w:rsid w:val="00FB7F65"/>
    <w:rsid w:val="00FC0160"/>
    <w:rsid w:val="00FC085D"/>
    <w:rsid w:val="00FC0BF1"/>
    <w:rsid w:val="00FC10EC"/>
    <w:rsid w:val="00FC115E"/>
    <w:rsid w:val="00FC1274"/>
    <w:rsid w:val="00FC1338"/>
    <w:rsid w:val="00FC1B00"/>
    <w:rsid w:val="00FC229B"/>
    <w:rsid w:val="00FC256A"/>
    <w:rsid w:val="00FC2770"/>
    <w:rsid w:val="00FC2E28"/>
    <w:rsid w:val="00FC2EF7"/>
    <w:rsid w:val="00FC3066"/>
    <w:rsid w:val="00FC309B"/>
    <w:rsid w:val="00FC30E3"/>
    <w:rsid w:val="00FC3271"/>
    <w:rsid w:val="00FC32D3"/>
    <w:rsid w:val="00FC3529"/>
    <w:rsid w:val="00FC37CC"/>
    <w:rsid w:val="00FC3BB3"/>
    <w:rsid w:val="00FC40B7"/>
    <w:rsid w:val="00FC4CA9"/>
    <w:rsid w:val="00FC4CE0"/>
    <w:rsid w:val="00FC4D1E"/>
    <w:rsid w:val="00FC501E"/>
    <w:rsid w:val="00FC53FD"/>
    <w:rsid w:val="00FC5543"/>
    <w:rsid w:val="00FC56B6"/>
    <w:rsid w:val="00FC5A60"/>
    <w:rsid w:val="00FC5B3D"/>
    <w:rsid w:val="00FC5BDD"/>
    <w:rsid w:val="00FC5F41"/>
    <w:rsid w:val="00FC67BC"/>
    <w:rsid w:val="00FC69BF"/>
    <w:rsid w:val="00FC6B32"/>
    <w:rsid w:val="00FC6CEA"/>
    <w:rsid w:val="00FC6FEA"/>
    <w:rsid w:val="00FC70E2"/>
    <w:rsid w:val="00FC71D9"/>
    <w:rsid w:val="00FC7366"/>
    <w:rsid w:val="00FC769A"/>
    <w:rsid w:val="00FC76A8"/>
    <w:rsid w:val="00FC7906"/>
    <w:rsid w:val="00FC79C5"/>
    <w:rsid w:val="00FC7B80"/>
    <w:rsid w:val="00FC7CDB"/>
    <w:rsid w:val="00FD0076"/>
    <w:rsid w:val="00FD0A83"/>
    <w:rsid w:val="00FD0EF9"/>
    <w:rsid w:val="00FD1269"/>
    <w:rsid w:val="00FD160A"/>
    <w:rsid w:val="00FD165D"/>
    <w:rsid w:val="00FD1759"/>
    <w:rsid w:val="00FD1A6C"/>
    <w:rsid w:val="00FD1AB1"/>
    <w:rsid w:val="00FD20B0"/>
    <w:rsid w:val="00FD20CD"/>
    <w:rsid w:val="00FD2118"/>
    <w:rsid w:val="00FD2251"/>
    <w:rsid w:val="00FD23DA"/>
    <w:rsid w:val="00FD2A83"/>
    <w:rsid w:val="00FD2D67"/>
    <w:rsid w:val="00FD3152"/>
    <w:rsid w:val="00FD319B"/>
    <w:rsid w:val="00FD32C1"/>
    <w:rsid w:val="00FD38F8"/>
    <w:rsid w:val="00FD3CBA"/>
    <w:rsid w:val="00FD4153"/>
    <w:rsid w:val="00FD44BE"/>
    <w:rsid w:val="00FD44DE"/>
    <w:rsid w:val="00FD4CC7"/>
    <w:rsid w:val="00FD4D37"/>
    <w:rsid w:val="00FD4F0D"/>
    <w:rsid w:val="00FD5006"/>
    <w:rsid w:val="00FD52CB"/>
    <w:rsid w:val="00FD59BC"/>
    <w:rsid w:val="00FD5C4F"/>
    <w:rsid w:val="00FD5E00"/>
    <w:rsid w:val="00FD6320"/>
    <w:rsid w:val="00FD64D4"/>
    <w:rsid w:val="00FD661A"/>
    <w:rsid w:val="00FD75AF"/>
    <w:rsid w:val="00FD7AEA"/>
    <w:rsid w:val="00FD7C17"/>
    <w:rsid w:val="00FD7F35"/>
    <w:rsid w:val="00FE087A"/>
    <w:rsid w:val="00FE0ADA"/>
    <w:rsid w:val="00FE0E00"/>
    <w:rsid w:val="00FE0FAF"/>
    <w:rsid w:val="00FE1392"/>
    <w:rsid w:val="00FE1630"/>
    <w:rsid w:val="00FE1757"/>
    <w:rsid w:val="00FE19E6"/>
    <w:rsid w:val="00FE1AC7"/>
    <w:rsid w:val="00FE2362"/>
    <w:rsid w:val="00FE256A"/>
    <w:rsid w:val="00FE2B08"/>
    <w:rsid w:val="00FE34A9"/>
    <w:rsid w:val="00FE356B"/>
    <w:rsid w:val="00FE3AD8"/>
    <w:rsid w:val="00FE3EDD"/>
    <w:rsid w:val="00FE4019"/>
    <w:rsid w:val="00FE4414"/>
    <w:rsid w:val="00FE4469"/>
    <w:rsid w:val="00FE4865"/>
    <w:rsid w:val="00FE49E9"/>
    <w:rsid w:val="00FE4C19"/>
    <w:rsid w:val="00FE5E50"/>
    <w:rsid w:val="00FE60CB"/>
    <w:rsid w:val="00FE6399"/>
    <w:rsid w:val="00FE6406"/>
    <w:rsid w:val="00FE6651"/>
    <w:rsid w:val="00FE6884"/>
    <w:rsid w:val="00FE7493"/>
    <w:rsid w:val="00FE76D7"/>
    <w:rsid w:val="00FE7A2C"/>
    <w:rsid w:val="00FE7DB0"/>
    <w:rsid w:val="00FF0155"/>
    <w:rsid w:val="00FF02AE"/>
    <w:rsid w:val="00FF0CF0"/>
    <w:rsid w:val="00FF105D"/>
    <w:rsid w:val="00FF149A"/>
    <w:rsid w:val="00FF182E"/>
    <w:rsid w:val="00FF1BA2"/>
    <w:rsid w:val="00FF1C13"/>
    <w:rsid w:val="00FF1E2A"/>
    <w:rsid w:val="00FF22F3"/>
    <w:rsid w:val="00FF2871"/>
    <w:rsid w:val="00FF28FC"/>
    <w:rsid w:val="00FF291E"/>
    <w:rsid w:val="00FF2C8C"/>
    <w:rsid w:val="00FF2EA3"/>
    <w:rsid w:val="00FF3421"/>
    <w:rsid w:val="00FF3492"/>
    <w:rsid w:val="00FF38BF"/>
    <w:rsid w:val="00FF3A03"/>
    <w:rsid w:val="00FF3D11"/>
    <w:rsid w:val="00FF402A"/>
    <w:rsid w:val="00FF488E"/>
    <w:rsid w:val="00FF48C4"/>
    <w:rsid w:val="00FF4DA6"/>
    <w:rsid w:val="00FF5410"/>
    <w:rsid w:val="00FF5524"/>
    <w:rsid w:val="00FF5570"/>
    <w:rsid w:val="00FF58B1"/>
    <w:rsid w:val="00FF5AD3"/>
    <w:rsid w:val="00FF5B9D"/>
    <w:rsid w:val="00FF600A"/>
    <w:rsid w:val="00FF6073"/>
    <w:rsid w:val="00FF609F"/>
    <w:rsid w:val="00FF6BA6"/>
    <w:rsid w:val="00FF6C3A"/>
    <w:rsid w:val="00FF6CB9"/>
    <w:rsid w:val="00FF6EE3"/>
    <w:rsid w:val="00FF7672"/>
    <w:rsid w:val="00FF79AC"/>
    <w:rsid w:val="00FF79D6"/>
    <w:rsid w:val="00FF7A7E"/>
    <w:rsid w:val="00FF7B48"/>
    <w:rsid w:val="00FF7C1F"/>
    <w:rsid w:val="03D0FCBC"/>
    <w:rsid w:val="295CDA47"/>
    <w:rsid w:val="2BA93181"/>
    <w:rsid w:val="484C37D2"/>
    <w:rsid w:val="549B0DC2"/>
    <w:rsid w:val="5C1801B8"/>
    <w:rsid w:val="638D6C70"/>
    <w:rsid w:val="72331CE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AB01BEA"/>
  <w15:chartTrackingRefBased/>
  <w15:docId w15:val="{864C2003-8536-4B7B-A1F5-70A5ED2C2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SimSun" w:hAnsiTheme="minorHAnsi" w:cstheme="minorBidi"/>
        <w:sz w:val="18"/>
        <w:szCs w:val="18"/>
        <w:lang w:val="en-US" w:eastAsia="ja-JP" w:bidi="ar-SA"/>
      </w:rPr>
    </w:rPrDefault>
    <w:pPrDefault>
      <w:pPr>
        <w:spacing w:after="18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3595"/>
    <w:pPr>
      <w:spacing w:line="180" w:lineRule="auto"/>
    </w:pPr>
    <w:rPr>
      <w:rFonts w:ascii="Meiryo UI" w:eastAsia="Meiryo UI" w:hAnsi="Meiryo UI"/>
      <w:sz w:val="16"/>
    </w:rPr>
  </w:style>
  <w:style w:type="paragraph" w:styleId="Heading1">
    <w:name w:val="heading 1"/>
    <w:basedOn w:val="Normal"/>
    <w:next w:val="Normal"/>
    <w:link w:val="Heading1Char"/>
    <w:uiPriority w:val="9"/>
    <w:qFormat/>
    <w:rsid w:val="000D1ED8"/>
    <w:pPr>
      <w:spacing w:after="0" w:line="1400" w:lineRule="exact"/>
      <w:outlineLvl w:val="0"/>
    </w:pPr>
    <w:rPr>
      <w:b/>
      <w:bCs/>
      <w:color w:val="FFFFFF" w:themeColor="background1"/>
      <w:spacing w:val="-60"/>
      <w:sz w:val="144"/>
      <w:szCs w:val="144"/>
    </w:rPr>
  </w:style>
  <w:style w:type="paragraph" w:styleId="Heading2">
    <w:name w:val="heading 2"/>
    <w:basedOn w:val="Normal"/>
    <w:next w:val="Normal"/>
    <w:link w:val="Heading2Char"/>
    <w:uiPriority w:val="9"/>
    <w:qFormat/>
    <w:rsid w:val="000D1ED8"/>
    <w:pPr>
      <w:spacing w:after="0"/>
      <w:outlineLvl w:val="1"/>
    </w:pPr>
    <w:rPr>
      <w:color w:val="0A249B" w:themeColor="accent1"/>
      <w:sz w:val="44"/>
      <w:szCs w:val="44"/>
    </w:rPr>
  </w:style>
  <w:style w:type="paragraph" w:styleId="Heading3">
    <w:name w:val="heading 3"/>
    <w:basedOn w:val="Normal"/>
    <w:next w:val="Normal"/>
    <w:link w:val="Heading3Char"/>
    <w:uiPriority w:val="9"/>
    <w:qFormat/>
    <w:rsid w:val="000F0A26"/>
    <w:pPr>
      <w:spacing w:after="0"/>
      <w:outlineLvl w:val="2"/>
    </w:pPr>
    <w:rPr>
      <w:b/>
      <w:bCs/>
      <w:color w:val="0A249B" w:themeColor="accent1"/>
      <w:sz w:val="50"/>
      <w:szCs w:val="64"/>
    </w:rPr>
  </w:style>
  <w:style w:type="paragraph" w:styleId="Heading4">
    <w:name w:val="heading 4"/>
    <w:basedOn w:val="Normal"/>
    <w:next w:val="Normal"/>
    <w:link w:val="Heading4Char"/>
    <w:uiPriority w:val="9"/>
    <w:qFormat/>
    <w:rsid w:val="000D1ED8"/>
    <w:pPr>
      <w:spacing w:after="0"/>
      <w:outlineLvl w:val="3"/>
    </w:pPr>
    <w:rPr>
      <w:b/>
      <w:color w:val="FFFFFF" w:themeColor="background1"/>
      <w:sz w:val="40"/>
      <w:szCs w:val="44"/>
    </w:rPr>
  </w:style>
  <w:style w:type="paragraph" w:styleId="Heading5">
    <w:name w:val="heading 5"/>
    <w:basedOn w:val="Normal"/>
    <w:next w:val="Normal"/>
    <w:link w:val="Heading5Char"/>
    <w:uiPriority w:val="9"/>
    <w:qFormat/>
    <w:rsid w:val="007F22AF"/>
    <w:pPr>
      <w:keepNext/>
      <w:keepLines/>
      <w:spacing w:after="0"/>
      <w:outlineLvl w:val="4"/>
    </w:pPr>
    <w:rPr>
      <w:rFonts w:cstheme="majorBidi"/>
      <w:color w:val="0A249B" w:themeColor="accent1"/>
      <w:sz w:val="100"/>
    </w:rPr>
  </w:style>
  <w:style w:type="paragraph" w:styleId="Heading6">
    <w:name w:val="heading 6"/>
    <w:basedOn w:val="Normal"/>
    <w:next w:val="Normal"/>
    <w:link w:val="Heading6Char"/>
    <w:uiPriority w:val="9"/>
    <w:qFormat/>
    <w:rsid w:val="000F0A26"/>
    <w:pPr>
      <w:keepNext/>
      <w:keepLines/>
      <w:spacing w:after="0"/>
      <w:outlineLvl w:val="5"/>
    </w:pPr>
    <w:rPr>
      <w:rFonts w:cstheme="majorBidi"/>
      <w:b/>
      <w:caps/>
      <w:sz w:val="50"/>
      <w14:textOutline w14:w="10160" w14:cap="rnd" w14:cmpd="sng" w14:algn="ctr">
        <w14:noFill/>
        <w14:prstDash w14:val="solid"/>
        <w14:bevel/>
      </w14:textOutline>
    </w:rPr>
  </w:style>
  <w:style w:type="paragraph" w:styleId="Heading7">
    <w:name w:val="heading 7"/>
    <w:basedOn w:val="Normal"/>
    <w:next w:val="Normal"/>
    <w:link w:val="Heading7Char"/>
    <w:uiPriority w:val="9"/>
    <w:qFormat/>
    <w:rsid w:val="007F22AF"/>
    <w:pPr>
      <w:keepNext/>
      <w:keepLines/>
      <w:spacing w:after="0"/>
      <w:outlineLvl w:val="6"/>
    </w:pPr>
    <w:rPr>
      <w:rFonts w:cstheme="majorBidi"/>
      <w:iCs/>
      <w:spacing w:val="-100"/>
      <w:sz w:val="100"/>
    </w:rPr>
  </w:style>
  <w:style w:type="paragraph" w:styleId="Heading8">
    <w:name w:val="heading 8"/>
    <w:basedOn w:val="Normal"/>
    <w:next w:val="Normal"/>
    <w:link w:val="Heading8Char"/>
    <w:uiPriority w:val="9"/>
    <w:qFormat/>
    <w:rsid w:val="000D1ED8"/>
    <w:pPr>
      <w:keepNext/>
      <w:keepLines/>
      <w:spacing w:after="60"/>
      <w:outlineLvl w:val="7"/>
    </w:pPr>
    <w:rPr>
      <w:rFonts w:cstheme="majorBidi"/>
      <w:color w:val="FFFFFF" w:themeColor="background1"/>
      <w:sz w:val="44"/>
      <w:szCs w:val="21"/>
    </w:rPr>
  </w:style>
  <w:style w:type="paragraph" w:styleId="Heading9">
    <w:name w:val="heading 9"/>
    <w:basedOn w:val="Normal"/>
    <w:next w:val="Normal"/>
    <w:link w:val="Heading9Char"/>
    <w:uiPriority w:val="9"/>
    <w:semiHidden/>
    <w:unhideWhenUsed/>
    <w:qFormat/>
    <w:rsid w:val="000D1ED8"/>
    <w:pPr>
      <w:keepNext/>
      <w:keepLines/>
      <w:spacing w:before="40" w:after="0"/>
      <w:outlineLvl w:val="8"/>
    </w:pPr>
    <w:rPr>
      <w:rFonts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0D1ED8"/>
    <w:rPr>
      <w:rFonts w:ascii="Meiryo UI" w:eastAsia="Meiryo UI" w:hAnsi="Meiryo UI" w:cstheme="majorBidi"/>
      <w:color w:val="FFFFFF" w:themeColor="background1"/>
      <w:sz w:val="44"/>
      <w:szCs w:val="21"/>
    </w:rPr>
  </w:style>
  <w:style w:type="character" w:customStyle="1" w:styleId="Heading1Char">
    <w:name w:val="Heading 1 Char"/>
    <w:basedOn w:val="DefaultParagraphFont"/>
    <w:link w:val="Heading1"/>
    <w:uiPriority w:val="9"/>
    <w:rsid w:val="000D1ED8"/>
    <w:rPr>
      <w:rFonts w:ascii="Meiryo UI" w:eastAsia="Meiryo UI" w:hAnsi="Meiryo UI"/>
      <w:b/>
      <w:bCs/>
      <w:color w:val="FFFFFF" w:themeColor="background1"/>
      <w:spacing w:val="-60"/>
      <w:sz w:val="144"/>
      <w:szCs w:val="144"/>
    </w:rPr>
  </w:style>
  <w:style w:type="paragraph" w:styleId="Subtitle">
    <w:name w:val="Subtitle"/>
    <w:basedOn w:val="Normal"/>
    <w:next w:val="Normal"/>
    <w:link w:val="SubtitleChar"/>
    <w:uiPriority w:val="11"/>
    <w:qFormat/>
    <w:rsid w:val="000D1ED8"/>
    <w:pPr>
      <w:pBdr>
        <w:bottom w:val="double" w:sz="4" w:space="0" w:color="D9D9D9" w:themeColor="background1" w:themeShade="D9"/>
      </w:pBdr>
      <w:spacing w:after="0"/>
      <w:jc w:val="center"/>
    </w:pPr>
    <w:rPr>
      <w:b/>
      <w:bCs/>
      <w:caps/>
      <w:color w:val="262626" w:themeColor="text1" w:themeTint="D9"/>
      <w:sz w:val="96"/>
      <w:szCs w:val="96"/>
      <w14:textOutline w14:w="13462" w14:cap="flat" w14:cmpd="sng" w14:algn="ctr">
        <w14:noFill/>
        <w14:prstDash w14:val="solid"/>
        <w14:round/>
      </w14:textOutline>
    </w:rPr>
  </w:style>
  <w:style w:type="character" w:customStyle="1" w:styleId="SubtitleChar">
    <w:name w:val="Subtitle Char"/>
    <w:basedOn w:val="DefaultParagraphFont"/>
    <w:link w:val="Subtitle"/>
    <w:uiPriority w:val="11"/>
    <w:rsid w:val="000D1ED8"/>
    <w:rPr>
      <w:rFonts w:ascii="Meiryo UI" w:eastAsia="Meiryo UI" w:hAnsi="Meiryo UI"/>
      <w:b/>
      <w:bCs/>
      <w:caps/>
      <w:color w:val="262626" w:themeColor="text1" w:themeTint="D9"/>
      <w:sz w:val="96"/>
      <w:szCs w:val="96"/>
      <w14:textOutline w14:w="13462" w14:cap="flat" w14:cmpd="sng" w14:algn="ctr">
        <w14:noFill/>
        <w14:prstDash w14:val="solid"/>
        <w14:round/>
      </w14:textOutline>
    </w:rPr>
  </w:style>
  <w:style w:type="paragraph" w:styleId="Title">
    <w:name w:val="Title"/>
    <w:basedOn w:val="Normal"/>
    <w:next w:val="Normal"/>
    <w:link w:val="TitleChar"/>
    <w:uiPriority w:val="10"/>
    <w:qFormat/>
    <w:rsid w:val="000D1ED8"/>
    <w:pPr>
      <w:spacing w:after="0"/>
      <w:jc w:val="center"/>
    </w:pPr>
    <w:rPr>
      <w:color w:val="262626" w:themeColor="text1" w:themeTint="D9"/>
      <w:sz w:val="36"/>
      <w:szCs w:val="36"/>
    </w:rPr>
  </w:style>
  <w:style w:type="character" w:customStyle="1" w:styleId="TitleChar">
    <w:name w:val="Title Char"/>
    <w:basedOn w:val="DefaultParagraphFont"/>
    <w:link w:val="Title"/>
    <w:uiPriority w:val="10"/>
    <w:rsid w:val="000D1ED8"/>
    <w:rPr>
      <w:rFonts w:ascii="Meiryo UI" w:eastAsia="Meiryo UI" w:hAnsi="Meiryo UI"/>
      <w:color w:val="262626" w:themeColor="text1" w:themeTint="D9"/>
      <w:sz w:val="36"/>
      <w:szCs w:val="36"/>
    </w:rPr>
  </w:style>
  <w:style w:type="paragraph" w:styleId="Header">
    <w:name w:val="header"/>
    <w:basedOn w:val="Normal"/>
    <w:link w:val="HeaderChar"/>
    <w:uiPriority w:val="99"/>
    <w:unhideWhenUsed/>
    <w:rsid w:val="004D6AFE"/>
    <w:pPr>
      <w:spacing w:after="0"/>
    </w:pPr>
    <w:rPr>
      <w:iCs/>
      <w:color w:val="595959" w:themeColor="text1" w:themeTint="A6"/>
    </w:rPr>
  </w:style>
  <w:style w:type="character" w:customStyle="1" w:styleId="HeaderChar">
    <w:name w:val="Header Char"/>
    <w:basedOn w:val="DefaultParagraphFont"/>
    <w:link w:val="Header"/>
    <w:uiPriority w:val="99"/>
    <w:rsid w:val="004D6AFE"/>
    <w:rPr>
      <w:rFonts w:ascii="Meiryo UI" w:eastAsia="Meiryo UI" w:hAnsi="Meiryo UI"/>
      <w:iCs/>
      <w:color w:val="595959" w:themeColor="text1" w:themeTint="A6"/>
      <w:sz w:val="16"/>
    </w:rPr>
  </w:style>
  <w:style w:type="paragraph" w:styleId="Footer">
    <w:name w:val="footer"/>
    <w:basedOn w:val="Normal"/>
    <w:link w:val="FooterChar"/>
    <w:uiPriority w:val="99"/>
    <w:unhideWhenUsed/>
    <w:rsid w:val="004D6AFE"/>
    <w:pPr>
      <w:spacing w:after="0"/>
      <w:jc w:val="right"/>
    </w:pPr>
    <w:rPr>
      <w:iCs/>
      <w:color w:val="595959" w:themeColor="text1" w:themeTint="A6"/>
    </w:rPr>
  </w:style>
  <w:style w:type="character" w:customStyle="1" w:styleId="FooterChar">
    <w:name w:val="Footer Char"/>
    <w:basedOn w:val="DefaultParagraphFont"/>
    <w:link w:val="Footer"/>
    <w:uiPriority w:val="99"/>
    <w:rsid w:val="004D6AFE"/>
    <w:rPr>
      <w:rFonts w:ascii="Meiryo UI" w:eastAsia="Meiryo UI" w:hAnsi="Meiryo UI"/>
      <w:iCs/>
      <w:color w:val="595959" w:themeColor="text1" w:themeTint="A6"/>
      <w:sz w:val="16"/>
    </w:rPr>
  </w:style>
  <w:style w:type="table" w:styleId="TableGrid">
    <w:name w:val="Table Grid"/>
    <w:basedOn w:val="TableNormal"/>
    <w:uiPriority w:val="39"/>
    <w:rsid w:val="000D1ED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D1ED8"/>
    <w:rPr>
      <w:rFonts w:ascii="Meiryo UI" w:eastAsia="Meiryo UI" w:hAnsi="Meiryo UI"/>
      <w:color w:val="808080"/>
    </w:rPr>
  </w:style>
  <w:style w:type="character" w:customStyle="1" w:styleId="Heading2Char">
    <w:name w:val="Heading 2 Char"/>
    <w:basedOn w:val="DefaultParagraphFont"/>
    <w:link w:val="Heading2"/>
    <w:uiPriority w:val="9"/>
    <w:rsid w:val="000D1ED8"/>
    <w:rPr>
      <w:rFonts w:ascii="Meiryo UI" w:eastAsia="Meiryo UI" w:hAnsi="Meiryo UI"/>
      <w:color w:val="0A249B" w:themeColor="accent1"/>
      <w:sz w:val="44"/>
      <w:szCs w:val="44"/>
    </w:rPr>
  </w:style>
  <w:style w:type="paragraph" w:styleId="Caption">
    <w:name w:val="caption"/>
    <w:basedOn w:val="Normal"/>
    <w:next w:val="Normal"/>
    <w:uiPriority w:val="35"/>
    <w:qFormat/>
    <w:rsid w:val="000D1ED8"/>
    <w:pPr>
      <w:spacing w:after="0"/>
    </w:pPr>
    <w:rPr>
      <w:i/>
      <w:iCs/>
      <w:color w:val="000000" w:themeColor="text1"/>
    </w:rPr>
  </w:style>
  <w:style w:type="paragraph" w:customStyle="1" w:styleId="a">
    <w:name w:val="初めの文章"/>
    <w:basedOn w:val="Normal"/>
    <w:uiPriority w:val="12"/>
    <w:qFormat/>
    <w:rsid w:val="00165110"/>
    <w:pPr>
      <w:spacing w:after="0"/>
    </w:pPr>
    <w:rPr>
      <w:color w:val="000000" w:themeColor="text1"/>
      <w:sz w:val="24"/>
      <w:szCs w:val="30"/>
    </w:rPr>
  </w:style>
  <w:style w:type="paragraph" w:customStyle="1" w:styleId="a0">
    <w:name w:val="発行"/>
    <w:basedOn w:val="Normal"/>
    <w:uiPriority w:val="12"/>
    <w:qFormat/>
    <w:rsid w:val="00165110"/>
    <w:pPr>
      <w:spacing w:after="0"/>
    </w:pPr>
    <w:rPr>
      <w:rFonts w:cs="Times New Roman"/>
      <w:szCs w:val="24"/>
    </w:rPr>
  </w:style>
  <w:style w:type="paragraph" w:customStyle="1" w:styleId="a1">
    <w:name w:val="見出しの用紙名"/>
    <w:basedOn w:val="Normal"/>
    <w:next w:val="Normal"/>
    <w:uiPriority w:val="12"/>
    <w:qFormat/>
    <w:rsid w:val="000D1ED8"/>
    <w:pPr>
      <w:spacing w:after="0"/>
      <w:jc w:val="center"/>
    </w:pPr>
    <w:rPr>
      <w:b/>
      <w:caps/>
      <w:sz w:val="36"/>
    </w:rPr>
  </w:style>
  <w:style w:type="character" w:customStyle="1" w:styleId="Heading3Char">
    <w:name w:val="Heading 3 Char"/>
    <w:basedOn w:val="DefaultParagraphFont"/>
    <w:link w:val="Heading3"/>
    <w:uiPriority w:val="9"/>
    <w:rsid w:val="000F0A26"/>
    <w:rPr>
      <w:rFonts w:ascii="Meiryo UI" w:eastAsia="Meiryo UI" w:hAnsi="Meiryo UI"/>
      <w:b/>
      <w:bCs/>
      <w:color w:val="0A249B" w:themeColor="accent1"/>
      <w:sz w:val="50"/>
      <w:szCs w:val="64"/>
    </w:rPr>
  </w:style>
  <w:style w:type="paragraph" w:customStyle="1" w:styleId="a2">
    <w:name w:val="著者名"/>
    <w:basedOn w:val="Normal"/>
    <w:uiPriority w:val="12"/>
    <w:qFormat/>
    <w:rsid w:val="00165110"/>
    <w:pPr>
      <w:spacing w:after="0"/>
    </w:pPr>
    <w:rPr>
      <w:iCs/>
      <w:color w:val="7F7F7F" w:themeColor="text1" w:themeTint="80"/>
    </w:rPr>
  </w:style>
  <w:style w:type="paragraph" w:styleId="NoSpacing">
    <w:name w:val="No Spacing"/>
    <w:aliases w:val="標準教科書"/>
    <w:uiPriority w:val="1"/>
    <w:qFormat/>
    <w:rsid w:val="005D03E5"/>
    <w:pPr>
      <w:spacing w:after="0"/>
    </w:pPr>
    <w:rPr>
      <w:rFonts w:ascii="Meiryo UI" w:eastAsia="UD デジタル 教科書体 NK-R" w:hAnsi="Meiryo UI"/>
      <w:kern w:val="24"/>
      <w:sz w:val="20"/>
    </w:rPr>
  </w:style>
  <w:style w:type="paragraph" w:styleId="Quote">
    <w:name w:val="Quote"/>
    <w:basedOn w:val="Normal"/>
    <w:next w:val="Normal"/>
    <w:link w:val="QuoteChar"/>
    <w:uiPriority w:val="29"/>
    <w:qFormat/>
    <w:rsid w:val="00165110"/>
    <w:rPr>
      <w:iCs/>
      <w:sz w:val="30"/>
      <w:szCs w:val="30"/>
    </w:rPr>
  </w:style>
  <w:style w:type="character" w:customStyle="1" w:styleId="QuoteChar">
    <w:name w:val="Quote Char"/>
    <w:basedOn w:val="DefaultParagraphFont"/>
    <w:link w:val="Quote"/>
    <w:uiPriority w:val="29"/>
    <w:rsid w:val="00165110"/>
    <w:rPr>
      <w:rFonts w:ascii="Meiryo UI" w:eastAsia="Meiryo UI" w:hAnsi="Meiryo UI"/>
      <w:iCs/>
      <w:sz w:val="30"/>
      <w:szCs w:val="30"/>
    </w:rPr>
  </w:style>
  <w:style w:type="paragraph" w:customStyle="1" w:styleId="a3">
    <w:name w:val="見出し"/>
    <w:basedOn w:val="Normal"/>
    <w:next w:val="Normal"/>
    <w:uiPriority w:val="12"/>
    <w:qFormat/>
    <w:rsid w:val="007F22AF"/>
    <w:pPr>
      <w:spacing w:before="240" w:after="240"/>
    </w:pPr>
    <w:rPr>
      <w:b/>
      <w:noProof/>
      <w:sz w:val="60"/>
      <w:szCs w:val="80"/>
    </w:rPr>
  </w:style>
  <w:style w:type="character" w:customStyle="1" w:styleId="Heading4Char">
    <w:name w:val="Heading 4 Char"/>
    <w:basedOn w:val="DefaultParagraphFont"/>
    <w:link w:val="Heading4"/>
    <w:uiPriority w:val="9"/>
    <w:rsid w:val="000D1ED8"/>
    <w:rPr>
      <w:rFonts w:ascii="Meiryo UI" w:eastAsia="Meiryo UI" w:hAnsi="Meiryo UI"/>
      <w:b/>
      <w:color w:val="FFFFFF" w:themeColor="background1"/>
      <w:sz w:val="40"/>
      <w:szCs w:val="44"/>
    </w:rPr>
  </w:style>
  <w:style w:type="paragraph" w:customStyle="1" w:styleId="21">
    <w:name w:val="引用文 21"/>
    <w:basedOn w:val="Normal"/>
    <w:uiPriority w:val="29"/>
    <w:qFormat/>
    <w:rsid w:val="000D1ED8"/>
    <w:pPr>
      <w:spacing w:after="0"/>
    </w:pPr>
    <w:rPr>
      <w:color w:val="0A249B" w:themeColor="accent1"/>
      <w:sz w:val="44"/>
    </w:rPr>
  </w:style>
  <w:style w:type="character" w:customStyle="1" w:styleId="Heading5Char">
    <w:name w:val="Heading 5 Char"/>
    <w:basedOn w:val="DefaultParagraphFont"/>
    <w:link w:val="Heading5"/>
    <w:uiPriority w:val="9"/>
    <w:rsid w:val="007F22AF"/>
    <w:rPr>
      <w:rFonts w:ascii="Meiryo UI" w:eastAsia="Meiryo UI" w:hAnsi="Meiryo UI" w:cstheme="majorBidi"/>
      <w:color w:val="0A249B" w:themeColor="accent1"/>
      <w:sz w:val="100"/>
    </w:rPr>
  </w:style>
  <w:style w:type="character" w:customStyle="1" w:styleId="Heading6Char">
    <w:name w:val="Heading 6 Char"/>
    <w:basedOn w:val="DefaultParagraphFont"/>
    <w:link w:val="Heading6"/>
    <w:uiPriority w:val="9"/>
    <w:rsid w:val="000F0A26"/>
    <w:rPr>
      <w:rFonts w:ascii="Meiryo UI" w:eastAsia="Meiryo UI" w:hAnsi="Meiryo UI" w:cstheme="majorBidi"/>
      <w:b/>
      <w:caps/>
      <w:sz w:val="50"/>
      <w14:textOutline w14:w="10160" w14:cap="rnd" w14:cmpd="sng" w14:algn="ctr">
        <w14:noFill/>
        <w14:prstDash w14:val="solid"/>
        <w14:bevel/>
      </w14:textOutline>
    </w:rPr>
  </w:style>
  <w:style w:type="character" w:customStyle="1" w:styleId="Heading7Char">
    <w:name w:val="Heading 7 Char"/>
    <w:basedOn w:val="DefaultParagraphFont"/>
    <w:link w:val="Heading7"/>
    <w:uiPriority w:val="9"/>
    <w:rsid w:val="007F22AF"/>
    <w:rPr>
      <w:rFonts w:ascii="Meiryo UI" w:eastAsia="Meiryo UI" w:hAnsi="Meiryo UI" w:cstheme="majorBidi"/>
      <w:iCs/>
      <w:spacing w:val="-100"/>
      <w:sz w:val="100"/>
    </w:rPr>
  </w:style>
  <w:style w:type="character" w:styleId="Emphasis">
    <w:name w:val="Emphasis"/>
    <w:basedOn w:val="DefaultParagraphFont"/>
    <w:uiPriority w:val="20"/>
    <w:qFormat/>
    <w:rsid w:val="007F22AF"/>
    <w:rPr>
      <w:rFonts w:ascii="Meiryo UI" w:eastAsia="Meiryo UI" w:hAnsi="Meiryo UI"/>
      <w:b/>
      <w:i w:val="0"/>
      <w:iCs/>
      <w:sz w:val="100"/>
    </w:rPr>
  </w:style>
  <w:style w:type="paragraph" w:customStyle="1" w:styleId="1">
    <w:name w:val="その他 1"/>
    <w:basedOn w:val="Normal"/>
    <w:next w:val="Normal"/>
    <w:link w:val="10"/>
    <w:uiPriority w:val="12"/>
    <w:qFormat/>
    <w:rsid w:val="00165110"/>
  </w:style>
  <w:style w:type="paragraph" w:customStyle="1" w:styleId="2">
    <w:name w:val="その他 2"/>
    <w:basedOn w:val="Normal"/>
    <w:next w:val="Normal"/>
    <w:link w:val="20"/>
    <w:uiPriority w:val="12"/>
    <w:qFormat/>
    <w:rsid w:val="00AD62D7"/>
    <w:pPr>
      <w:jc w:val="right"/>
    </w:pPr>
  </w:style>
  <w:style w:type="character" w:customStyle="1" w:styleId="10">
    <w:name w:val="その他 1 文字列"/>
    <w:basedOn w:val="DefaultParagraphFont"/>
    <w:link w:val="1"/>
    <w:uiPriority w:val="12"/>
    <w:rsid w:val="00165110"/>
    <w:rPr>
      <w:rFonts w:ascii="Meiryo UI" w:eastAsia="Meiryo UI" w:hAnsi="Meiryo UI"/>
      <w:sz w:val="17"/>
    </w:rPr>
  </w:style>
  <w:style w:type="paragraph" w:customStyle="1" w:styleId="a4">
    <w:name w:val="著者名 ライト"/>
    <w:basedOn w:val="Normal"/>
    <w:next w:val="Normal"/>
    <w:link w:val="a5"/>
    <w:uiPriority w:val="12"/>
    <w:qFormat/>
    <w:rsid w:val="00165110"/>
    <w:rPr>
      <w:color w:val="FFFFFF" w:themeColor="background1"/>
    </w:rPr>
  </w:style>
  <w:style w:type="character" w:customStyle="1" w:styleId="20">
    <w:name w:val="その他 2 文字列"/>
    <w:basedOn w:val="DefaultParagraphFont"/>
    <w:link w:val="2"/>
    <w:uiPriority w:val="12"/>
    <w:rsid w:val="00AD62D7"/>
    <w:rPr>
      <w:rFonts w:ascii="Meiryo UI" w:eastAsia="Meiryo UI" w:hAnsi="Meiryo UI"/>
      <w:sz w:val="16"/>
    </w:rPr>
  </w:style>
  <w:style w:type="character" w:customStyle="1" w:styleId="a5">
    <w:name w:val="著者名 ライト文字"/>
    <w:basedOn w:val="DefaultParagraphFont"/>
    <w:link w:val="a4"/>
    <w:uiPriority w:val="12"/>
    <w:rsid w:val="00165110"/>
    <w:rPr>
      <w:rFonts w:ascii="Meiryo UI" w:eastAsia="Meiryo UI" w:hAnsi="Meiryo UI"/>
      <w:color w:val="FFFFFF" w:themeColor="background1"/>
      <w:sz w:val="17"/>
    </w:rPr>
  </w:style>
  <w:style w:type="character" w:customStyle="1" w:styleId="11">
    <w:name w:val="メンション1"/>
    <w:basedOn w:val="DefaultParagraphFont"/>
    <w:uiPriority w:val="99"/>
    <w:semiHidden/>
    <w:unhideWhenUsed/>
    <w:rsid w:val="000D1ED8"/>
    <w:rPr>
      <w:rFonts w:ascii="Meiryo UI" w:eastAsia="Meiryo UI" w:hAnsi="Meiryo UI"/>
      <w:color w:val="2B579A"/>
      <w:shd w:val="clear" w:color="auto" w:fill="E1DFDD"/>
    </w:rPr>
  </w:style>
  <w:style w:type="numbering" w:styleId="111111">
    <w:name w:val="Outline List 2"/>
    <w:basedOn w:val="NoList"/>
    <w:uiPriority w:val="99"/>
    <w:semiHidden/>
    <w:unhideWhenUsed/>
    <w:rsid w:val="000D1ED8"/>
    <w:pPr>
      <w:numPr>
        <w:numId w:val="1"/>
      </w:numPr>
    </w:pPr>
  </w:style>
  <w:style w:type="numbering" w:styleId="1ai">
    <w:name w:val="Outline List 1"/>
    <w:basedOn w:val="NoList"/>
    <w:uiPriority w:val="99"/>
    <w:semiHidden/>
    <w:unhideWhenUsed/>
    <w:rsid w:val="000D1ED8"/>
    <w:pPr>
      <w:numPr>
        <w:numId w:val="2"/>
      </w:numPr>
    </w:pPr>
  </w:style>
  <w:style w:type="character" w:styleId="HTMLCode">
    <w:name w:val="HTML Code"/>
    <w:basedOn w:val="DefaultParagraphFont"/>
    <w:uiPriority w:val="99"/>
    <w:semiHidden/>
    <w:unhideWhenUsed/>
    <w:rsid w:val="000D1ED8"/>
    <w:rPr>
      <w:rFonts w:ascii="Meiryo UI" w:eastAsia="Meiryo UI" w:hAnsi="Meiryo UI"/>
      <w:sz w:val="20"/>
      <w:szCs w:val="20"/>
    </w:rPr>
  </w:style>
  <w:style w:type="character" w:styleId="HTMLVariable">
    <w:name w:val="HTML Variable"/>
    <w:basedOn w:val="DefaultParagraphFont"/>
    <w:uiPriority w:val="99"/>
    <w:semiHidden/>
    <w:unhideWhenUsed/>
    <w:rsid w:val="000D1ED8"/>
    <w:rPr>
      <w:rFonts w:ascii="Meiryo UI" w:eastAsia="Meiryo UI" w:hAnsi="Meiryo UI"/>
      <w:i/>
      <w:iCs/>
    </w:rPr>
  </w:style>
  <w:style w:type="paragraph" w:styleId="HTMLAddress">
    <w:name w:val="HTML Address"/>
    <w:basedOn w:val="Normal"/>
    <w:link w:val="HTMLAddressChar"/>
    <w:uiPriority w:val="99"/>
    <w:semiHidden/>
    <w:unhideWhenUsed/>
    <w:rsid w:val="000D1ED8"/>
    <w:pPr>
      <w:spacing w:after="0"/>
    </w:pPr>
    <w:rPr>
      <w:i/>
      <w:iCs/>
    </w:rPr>
  </w:style>
  <w:style w:type="character" w:customStyle="1" w:styleId="HTMLAddressChar">
    <w:name w:val="HTML Address Char"/>
    <w:basedOn w:val="DefaultParagraphFont"/>
    <w:link w:val="HTMLAddress"/>
    <w:uiPriority w:val="99"/>
    <w:semiHidden/>
    <w:rsid w:val="000D1ED8"/>
    <w:rPr>
      <w:rFonts w:ascii="Meiryo UI" w:eastAsia="Meiryo UI" w:hAnsi="Meiryo UI"/>
      <w:i/>
      <w:iCs/>
    </w:rPr>
  </w:style>
  <w:style w:type="character" w:styleId="HTMLDefinition">
    <w:name w:val="HTML Definition"/>
    <w:basedOn w:val="DefaultParagraphFont"/>
    <w:uiPriority w:val="99"/>
    <w:semiHidden/>
    <w:unhideWhenUsed/>
    <w:rsid w:val="000D1ED8"/>
    <w:rPr>
      <w:rFonts w:ascii="Meiryo UI" w:eastAsia="Meiryo UI" w:hAnsi="Meiryo UI"/>
      <w:i/>
      <w:iCs/>
    </w:rPr>
  </w:style>
  <w:style w:type="character" w:styleId="HTMLCite">
    <w:name w:val="HTML Cite"/>
    <w:basedOn w:val="DefaultParagraphFont"/>
    <w:uiPriority w:val="99"/>
    <w:semiHidden/>
    <w:unhideWhenUsed/>
    <w:rsid w:val="000D1ED8"/>
    <w:rPr>
      <w:rFonts w:ascii="Meiryo UI" w:eastAsia="Meiryo UI" w:hAnsi="Meiryo UI"/>
      <w:i/>
      <w:iCs/>
    </w:rPr>
  </w:style>
  <w:style w:type="character" w:styleId="HTMLTypewriter">
    <w:name w:val="HTML Typewriter"/>
    <w:basedOn w:val="DefaultParagraphFont"/>
    <w:uiPriority w:val="99"/>
    <w:semiHidden/>
    <w:unhideWhenUsed/>
    <w:rsid w:val="000D1ED8"/>
    <w:rPr>
      <w:rFonts w:ascii="Meiryo UI" w:eastAsia="Meiryo UI" w:hAnsi="Meiryo UI"/>
      <w:sz w:val="20"/>
      <w:szCs w:val="20"/>
    </w:rPr>
  </w:style>
  <w:style w:type="character" w:styleId="HTMLSample">
    <w:name w:val="HTML Sample"/>
    <w:basedOn w:val="DefaultParagraphFont"/>
    <w:uiPriority w:val="99"/>
    <w:semiHidden/>
    <w:unhideWhenUsed/>
    <w:rsid w:val="000D1ED8"/>
    <w:rPr>
      <w:rFonts w:ascii="Meiryo UI" w:eastAsia="Meiryo UI" w:hAnsi="Meiryo UI"/>
      <w:sz w:val="24"/>
      <w:szCs w:val="24"/>
    </w:rPr>
  </w:style>
  <w:style w:type="character" w:styleId="HTMLAcronym">
    <w:name w:val="HTML Acronym"/>
    <w:basedOn w:val="DefaultParagraphFont"/>
    <w:uiPriority w:val="99"/>
    <w:semiHidden/>
    <w:unhideWhenUsed/>
    <w:rsid w:val="000D1ED8"/>
    <w:rPr>
      <w:rFonts w:ascii="Meiryo UI" w:eastAsia="Meiryo UI" w:hAnsi="Meiryo UI"/>
    </w:rPr>
  </w:style>
  <w:style w:type="character" w:styleId="HTMLKeyboard">
    <w:name w:val="HTML Keyboard"/>
    <w:basedOn w:val="DefaultParagraphFont"/>
    <w:uiPriority w:val="99"/>
    <w:semiHidden/>
    <w:unhideWhenUsed/>
    <w:rsid w:val="000D1ED8"/>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D1ED8"/>
    <w:pPr>
      <w:spacing w:after="0"/>
    </w:pPr>
    <w:rPr>
      <w:sz w:val="20"/>
      <w:szCs w:val="20"/>
    </w:rPr>
  </w:style>
  <w:style w:type="character" w:customStyle="1" w:styleId="HTMLPreformattedChar">
    <w:name w:val="HTML Preformatted Char"/>
    <w:basedOn w:val="DefaultParagraphFont"/>
    <w:link w:val="HTMLPreformatted"/>
    <w:uiPriority w:val="99"/>
    <w:semiHidden/>
    <w:rsid w:val="000D1ED8"/>
    <w:rPr>
      <w:rFonts w:ascii="Meiryo UI" w:eastAsia="Meiryo UI" w:hAnsi="Meiryo UI"/>
      <w:sz w:val="20"/>
      <w:szCs w:val="20"/>
    </w:rPr>
  </w:style>
  <w:style w:type="paragraph" w:styleId="TOC1">
    <w:name w:val="toc 1"/>
    <w:basedOn w:val="Normal"/>
    <w:next w:val="Normal"/>
    <w:autoRedefine/>
    <w:uiPriority w:val="39"/>
    <w:semiHidden/>
    <w:unhideWhenUsed/>
    <w:rsid w:val="000D1ED8"/>
    <w:pPr>
      <w:spacing w:after="100"/>
    </w:pPr>
  </w:style>
  <w:style w:type="paragraph" w:styleId="TOC2">
    <w:name w:val="toc 2"/>
    <w:basedOn w:val="Normal"/>
    <w:next w:val="Normal"/>
    <w:autoRedefine/>
    <w:uiPriority w:val="39"/>
    <w:semiHidden/>
    <w:unhideWhenUsed/>
    <w:rsid w:val="000D1ED8"/>
    <w:pPr>
      <w:spacing w:after="100"/>
      <w:ind w:left="180"/>
    </w:pPr>
  </w:style>
  <w:style w:type="paragraph" w:styleId="TOC3">
    <w:name w:val="toc 3"/>
    <w:basedOn w:val="Normal"/>
    <w:next w:val="Normal"/>
    <w:autoRedefine/>
    <w:uiPriority w:val="39"/>
    <w:semiHidden/>
    <w:unhideWhenUsed/>
    <w:rsid w:val="000D1ED8"/>
    <w:pPr>
      <w:spacing w:after="100"/>
      <w:ind w:left="360"/>
    </w:pPr>
  </w:style>
  <w:style w:type="paragraph" w:styleId="TOC4">
    <w:name w:val="toc 4"/>
    <w:basedOn w:val="Normal"/>
    <w:next w:val="Normal"/>
    <w:autoRedefine/>
    <w:uiPriority w:val="39"/>
    <w:semiHidden/>
    <w:unhideWhenUsed/>
    <w:rsid w:val="000D1ED8"/>
    <w:pPr>
      <w:spacing w:after="100"/>
      <w:ind w:left="540"/>
    </w:pPr>
  </w:style>
  <w:style w:type="paragraph" w:styleId="TOC5">
    <w:name w:val="toc 5"/>
    <w:basedOn w:val="Normal"/>
    <w:next w:val="Normal"/>
    <w:autoRedefine/>
    <w:uiPriority w:val="39"/>
    <w:semiHidden/>
    <w:unhideWhenUsed/>
    <w:rsid w:val="000D1ED8"/>
    <w:pPr>
      <w:spacing w:after="100"/>
      <w:ind w:left="720"/>
    </w:pPr>
  </w:style>
  <w:style w:type="paragraph" w:styleId="TOC6">
    <w:name w:val="toc 6"/>
    <w:basedOn w:val="Normal"/>
    <w:next w:val="Normal"/>
    <w:autoRedefine/>
    <w:uiPriority w:val="39"/>
    <w:semiHidden/>
    <w:unhideWhenUsed/>
    <w:rsid w:val="000D1ED8"/>
    <w:pPr>
      <w:spacing w:after="100"/>
      <w:ind w:left="900"/>
    </w:pPr>
  </w:style>
  <w:style w:type="paragraph" w:styleId="TOC7">
    <w:name w:val="toc 7"/>
    <w:basedOn w:val="Normal"/>
    <w:next w:val="Normal"/>
    <w:autoRedefine/>
    <w:uiPriority w:val="39"/>
    <w:semiHidden/>
    <w:unhideWhenUsed/>
    <w:rsid w:val="000D1ED8"/>
    <w:pPr>
      <w:spacing w:after="100"/>
      <w:ind w:left="1080"/>
    </w:pPr>
  </w:style>
  <w:style w:type="paragraph" w:styleId="TOC8">
    <w:name w:val="toc 8"/>
    <w:basedOn w:val="Normal"/>
    <w:next w:val="Normal"/>
    <w:autoRedefine/>
    <w:uiPriority w:val="39"/>
    <w:semiHidden/>
    <w:unhideWhenUsed/>
    <w:rsid w:val="000D1ED8"/>
    <w:pPr>
      <w:spacing w:after="100"/>
      <w:ind w:left="1260"/>
    </w:pPr>
  </w:style>
  <w:style w:type="paragraph" w:styleId="TOC9">
    <w:name w:val="toc 9"/>
    <w:basedOn w:val="Normal"/>
    <w:next w:val="Normal"/>
    <w:autoRedefine/>
    <w:uiPriority w:val="39"/>
    <w:semiHidden/>
    <w:unhideWhenUsed/>
    <w:rsid w:val="000D1ED8"/>
    <w:pPr>
      <w:spacing w:after="100"/>
      <w:ind w:left="1440"/>
    </w:pPr>
  </w:style>
  <w:style w:type="paragraph" w:styleId="TOCHeading">
    <w:name w:val="TOC Heading"/>
    <w:basedOn w:val="Heading1"/>
    <w:next w:val="Normal"/>
    <w:uiPriority w:val="39"/>
    <w:semiHidden/>
    <w:unhideWhenUsed/>
    <w:qFormat/>
    <w:rsid w:val="000D1ED8"/>
    <w:pPr>
      <w:keepNext/>
      <w:keepLines/>
      <w:spacing w:before="240" w:line="240" w:lineRule="auto"/>
      <w:outlineLvl w:val="9"/>
    </w:pPr>
    <w:rPr>
      <w:rFonts w:eastAsiaTheme="majorEastAsia" w:cstheme="majorBidi"/>
      <w:b w:val="0"/>
      <w:bCs w:val="0"/>
      <w:color w:val="071A73" w:themeColor="accent1" w:themeShade="BF"/>
      <w:spacing w:val="0"/>
      <w:sz w:val="32"/>
      <w:szCs w:val="32"/>
    </w:rPr>
  </w:style>
  <w:style w:type="character" w:styleId="SubtleReference">
    <w:name w:val="Subtle Reference"/>
    <w:basedOn w:val="DefaultParagraphFont"/>
    <w:uiPriority w:val="31"/>
    <w:semiHidden/>
    <w:qFormat/>
    <w:rsid w:val="000D1ED8"/>
    <w:rPr>
      <w:rFonts w:ascii="Meiryo UI" w:eastAsia="Meiryo UI" w:hAnsi="Meiryo UI"/>
      <w:smallCaps/>
      <w:color w:val="5A5A5A" w:themeColor="text1" w:themeTint="A5"/>
    </w:rPr>
  </w:style>
  <w:style w:type="character" w:styleId="SubtleEmphasis">
    <w:name w:val="Subtle Emphasis"/>
    <w:basedOn w:val="DefaultParagraphFont"/>
    <w:uiPriority w:val="19"/>
    <w:semiHidden/>
    <w:qFormat/>
    <w:rsid w:val="000D1ED8"/>
    <w:rPr>
      <w:rFonts w:ascii="Meiryo UI" w:eastAsia="Meiryo UI" w:hAnsi="Meiryo UI"/>
      <w:i/>
      <w:iCs/>
      <w:color w:val="404040" w:themeColor="text1" w:themeTint="BF"/>
    </w:rPr>
  </w:style>
  <w:style w:type="table" w:styleId="TableProfessional">
    <w:name w:val="Table Professional"/>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0D1ED8"/>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ED8"/>
    <w:pPr>
      <w:spacing w:after="0"/>
    </w:pPr>
    <w:rPr>
      <w:color w:val="000000" w:themeColor="text1"/>
    </w:rPr>
    <w:tblPr>
      <w:tblStyleRowBandSize w:val="1"/>
      <w:tblStyleColBandSize w:val="1"/>
      <w:tblBorders>
        <w:top w:val="single" w:sz="8" w:space="0" w:color="0A249B" w:themeColor="accent1"/>
        <w:bottom w:val="single" w:sz="8" w:space="0" w:color="0A249B" w:themeColor="accent1"/>
      </w:tblBorders>
    </w:tblPr>
    <w:tblStylePr w:type="firstRow">
      <w:rPr>
        <w:rFonts w:asciiTheme="majorHAnsi" w:eastAsiaTheme="majorEastAsia" w:hAnsiTheme="majorHAnsi" w:cstheme="majorBidi"/>
      </w:rPr>
      <w:tblPr/>
      <w:tcPr>
        <w:tcBorders>
          <w:top w:val="nil"/>
          <w:bottom w:val="single" w:sz="8" w:space="0" w:color="0A249B" w:themeColor="accent1"/>
        </w:tcBorders>
      </w:tcPr>
    </w:tblStylePr>
    <w:tblStylePr w:type="lastRow">
      <w:rPr>
        <w:b/>
        <w:bCs/>
        <w:color w:val="44546A" w:themeColor="text2"/>
      </w:rPr>
      <w:tblPr/>
      <w:tcPr>
        <w:tcBorders>
          <w:top w:val="single" w:sz="8" w:space="0" w:color="0A249B" w:themeColor="accent1"/>
          <w:bottom w:val="single" w:sz="8" w:space="0" w:color="0A249B" w:themeColor="accent1"/>
        </w:tcBorders>
      </w:tcPr>
    </w:tblStylePr>
    <w:tblStylePr w:type="firstCol">
      <w:rPr>
        <w:b/>
        <w:bCs/>
      </w:rPr>
    </w:tblStylePr>
    <w:tblStylePr w:type="lastCol">
      <w:rPr>
        <w:b/>
        <w:bCs/>
      </w:rPr>
      <w:tblPr/>
      <w:tcPr>
        <w:tcBorders>
          <w:top w:val="single" w:sz="8" w:space="0" w:color="0A249B" w:themeColor="accent1"/>
          <w:bottom w:val="single" w:sz="8" w:space="0" w:color="0A249B" w:themeColor="accent1"/>
        </w:tcBorders>
      </w:tcPr>
    </w:tblStylePr>
    <w:tblStylePr w:type="band1Vert">
      <w:tblPr/>
      <w:tcPr>
        <w:shd w:val="clear" w:color="auto" w:fill="AEBCF9" w:themeFill="accent1" w:themeFillTint="3F"/>
      </w:tcPr>
    </w:tblStylePr>
    <w:tblStylePr w:type="band1Horz">
      <w:tblPr/>
      <w:tcPr>
        <w:shd w:val="clear" w:color="auto" w:fill="AEBCF9" w:themeFill="accent1" w:themeFillTint="3F"/>
      </w:tcPr>
    </w:tblStylePr>
  </w:style>
  <w:style w:type="table" w:styleId="MediumList1-Accent2">
    <w:name w:val="Medium List 1 Accent 2"/>
    <w:basedOn w:val="TableNormal"/>
    <w:uiPriority w:val="65"/>
    <w:semiHidden/>
    <w:unhideWhenUsed/>
    <w:rsid w:val="000D1ED8"/>
    <w:pPr>
      <w:spacing w:after="0"/>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0D1ED8"/>
    <w:pPr>
      <w:spacing w:after="0"/>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0D1ED8"/>
    <w:pPr>
      <w:spacing w:after="0"/>
    </w:pPr>
    <w:rPr>
      <w:color w:val="000000" w:themeColor="text1"/>
    </w:rPr>
    <w:tblPr>
      <w:tblStyleRowBandSize w:val="1"/>
      <w:tblStyleColBandSize w:val="1"/>
      <w:tblBorders>
        <w:top w:val="single" w:sz="8" w:space="0" w:color="FEDA02" w:themeColor="accent4"/>
        <w:bottom w:val="single" w:sz="8" w:space="0" w:color="FEDA02" w:themeColor="accent4"/>
      </w:tblBorders>
    </w:tblPr>
    <w:tblStylePr w:type="firstRow">
      <w:rPr>
        <w:rFonts w:asciiTheme="majorHAnsi" w:eastAsiaTheme="majorEastAsia" w:hAnsiTheme="majorHAnsi" w:cstheme="majorBidi"/>
      </w:rPr>
      <w:tblPr/>
      <w:tcPr>
        <w:tcBorders>
          <w:top w:val="nil"/>
          <w:bottom w:val="single" w:sz="8" w:space="0" w:color="FEDA02" w:themeColor="accent4"/>
        </w:tcBorders>
      </w:tcPr>
    </w:tblStylePr>
    <w:tblStylePr w:type="lastRow">
      <w:rPr>
        <w:b/>
        <w:bCs/>
        <w:color w:val="44546A" w:themeColor="text2"/>
      </w:rPr>
      <w:tblPr/>
      <w:tcPr>
        <w:tcBorders>
          <w:top w:val="single" w:sz="8" w:space="0" w:color="FEDA02" w:themeColor="accent4"/>
          <w:bottom w:val="single" w:sz="8" w:space="0" w:color="FEDA02" w:themeColor="accent4"/>
        </w:tcBorders>
      </w:tcPr>
    </w:tblStylePr>
    <w:tblStylePr w:type="firstCol">
      <w:rPr>
        <w:b/>
        <w:bCs/>
      </w:rPr>
    </w:tblStylePr>
    <w:tblStylePr w:type="lastCol">
      <w:rPr>
        <w:b/>
        <w:bCs/>
      </w:rPr>
      <w:tblPr/>
      <w:tcPr>
        <w:tcBorders>
          <w:top w:val="single" w:sz="8" w:space="0" w:color="FEDA02" w:themeColor="accent4"/>
          <w:bottom w:val="single" w:sz="8" w:space="0" w:color="FEDA02" w:themeColor="accent4"/>
        </w:tcBorders>
      </w:tcPr>
    </w:tblStylePr>
    <w:tblStylePr w:type="band1Vert">
      <w:tblPr/>
      <w:tcPr>
        <w:shd w:val="clear" w:color="auto" w:fill="FEF5C0" w:themeFill="accent4" w:themeFillTint="3F"/>
      </w:tcPr>
    </w:tblStylePr>
    <w:tblStylePr w:type="band1Horz">
      <w:tblPr/>
      <w:tcPr>
        <w:shd w:val="clear" w:color="auto" w:fill="FEF5C0" w:themeFill="accent4" w:themeFillTint="3F"/>
      </w:tcPr>
    </w:tblStylePr>
  </w:style>
  <w:style w:type="table" w:styleId="MediumList1-Accent5">
    <w:name w:val="Medium List 1 Accent 5"/>
    <w:basedOn w:val="TableNormal"/>
    <w:uiPriority w:val="65"/>
    <w:semiHidden/>
    <w:unhideWhenUsed/>
    <w:rsid w:val="000D1ED8"/>
    <w:pPr>
      <w:spacing w:after="0"/>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0D1ED8"/>
    <w:pPr>
      <w:spacing w:after="0"/>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tblBorders>
    </w:tblPr>
    <w:tblStylePr w:type="firstRow">
      <w:rPr>
        <w:sz w:val="24"/>
        <w:szCs w:val="24"/>
      </w:rPr>
      <w:tblPr/>
      <w:tcPr>
        <w:tcBorders>
          <w:top w:val="nil"/>
          <w:left w:val="nil"/>
          <w:bottom w:val="single" w:sz="24" w:space="0" w:color="0A24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A249B" w:themeColor="accent1"/>
          <w:insideH w:val="nil"/>
          <w:insideV w:val="nil"/>
        </w:tcBorders>
        <w:shd w:val="clear" w:color="auto" w:fill="FFFFFF" w:themeFill="background1"/>
      </w:tcPr>
    </w:tblStylePr>
    <w:tblStylePr w:type="lastCol">
      <w:tblPr/>
      <w:tcPr>
        <w:tcBorders>
          <w:top w:val="nil"/>
          <w:left w:val="single" w:sz="8" w:space="0" w:color="0A24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top w:val="nil"/>
          <w:bottom w:val="nil"/>
          <w:insideH w:val="nil"/>
          <w:insideV w:val="nil"/>
        </w:tcBorders>
        <w:shd w:val="clear" w:color="auto" w:fill="AEBC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tblBorders>
    </w:tblPr>
    <w:tblStylePr w:type="firstRow">
      <w:rPr>
        <w:sz w:val="24"/>
        <w:szCs w:val="24"/>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DA02" w:themeColor="accent4"/>
          <w:insideH w:val="nil"/>
          <w:insideV w:val="nil"/>
        </w:tcBorders>
        <w:shd w:val="clear" w:color="auto" w:fill="FFFFFF" w:themeFill="background1"/>
      </w:tcPr>
    </w:tblStylePr>
    <w:tblStylePr w:type="lastCol">
      <w:tblPr/>
      <w:tcPr>
        <w:tcBorders>
          <w:top w:val="nil"/>
          <w:left w:val="single" w:sz="8" w:space="0" w:color="FEDA0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top w:val="nil"/>
          <w:bottom w:val="nil"/>
          <w:insideH w:val="nil"/>
          <w:insideV w:val="nil"/>
        </w:tcBorders>
        <w:shd w:val="clear" w:color="auto" w:fill="FEF5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E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ED8"/>
    <w:pPr>
      <w:spacing w:after="0"/>
    </w:pPr>
    <w:tblPr>
      <w:tblStyleRowBandSize w:val="1"/>
      <w:tblStyleColBandSize w:val="1"/>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tblBorders>
    </w:tblPr>
    <w:tblStylePr w:type="firstRow">
      <w:pPr>
        <w:spacing w:before="0" w:after="0" w:line="240" w:lineRule="auto"/>
      </w:pPr>
      <w:rPr>
        <w:b/>
        <w:bCs/>
        <w:color w:val="FFFFFF" w:themeColor="background1"/>
      </w:rPr>
      <w:tblPr/>
      <w:tcPr>
        <w:tc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shd w:val="clear" w:color="auto" w:fill="0A249B" w:themeFill="accent1"/>
      </w:tcPr>
    </w:tblStylePr>
    <w:tblStylePr w:type="lastRow">
      <w:pPr>
        <w:spacing w:before="0" w:after="0" w:line="240" w:lineRule="auto"/>
      </w:pPr>
      <w:rPr>
        <w:b/>
        <w:bCs/>
      </w:rPr>
      <w:tblPr/>
      <w:tcPr>
        <w:tcBorders>
          <w:top w:val="double" w:sz="6"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EBCF9" w:themeFill="accent1" w:themeFillTint="3F"/>
      </w:tcPr>
    </w:tblStylePr>
    <w:tblStylePr w:type="band1Horz">
      <w:tblPr/>
      <w:tcPr>
        <w:tcBorders>
          <w:insideH w:val="nil"/>
          <w:insideV w:val="nil"/>
        </w:tcBorders>
        <w:shd w:val="clear" w:color="auto" w:fill="AEBCF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ED8"/>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ED8"/>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ED8"/>
    <w:pPr>
      <w:spacing w:after="0"/>
    </w:pPr>
    <w:tblPr>
      <w:tblStyleRowBandSize w:val="1"/>
      <w:tblStyleColBandSize w:val="1"/>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tblBorders>
    </w:tblPr>
    <w:tblStylePr w:type="firstRow">
      <w:pPr>
        <w:spacing w:before="0" w:after="0" w:line="240" w:lineRule="auto"/>
      </w:pPr>
      <w:rPr>
        <w:b/>
        <w:bCs/>
        <w:color w:val="FFFFFF" w:themeColor="background1"/>
      </w:rPr>
      <w:tblPr/>
      <w:tcPr>
        <w:tc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shd w:val="clear" w:color="auto" w:fill="FEDA02" w:themeFill="accent4"/>
      </w:tcPr>
    </w:tblStylePr>
    <w:tblStylePr w:type="lastRow">
      <w:pPr>
        <w:spacing w:before="0" w:after="0" w:line="240" w:lineRule="auto"/>
      </w:pPr>
      <w:rPr>
        <w:b/>
        <w:bCs/>
      </w:rPr>
      <w:tblPr/>
      <w:tcPr>
        <w:tcBorders>
          <w:top w:val="double" w:sz="6"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tcPr>
    </w:tblStylePr>
    <w:tblStylePr w:type="firstCol">
      <w:rPr>
        <w:b/>
        <w:bCs/>
      </w:rPr>
    </w:tblStylePr>
    <w:tblStylePr w:type="lastCol">
      <w:rPr>
        <w:b/>
        <w:bCs/>
      </w:rPr>
    </w:tblStylePr>
    <w:tblStylePr w:type="band1Vert">
      <w:tblPr/>
      <w:tcPr>
        <w:shd w:val="clear" w:color="auto" w:fill="FEF5C0" w:themeFill="accent4" w:themeFillTint="3F"/>
      </w:tcPr>
    </w:tblStylePr>
    <w:tblStylePr w:type="band1Horz">
      <w:tblPr/>
      <w:tcPr>
        <w:tcBorders>
          <w:insideH w:val="nil"/>
          <w:insideV w:val="nil"/>
        </w:tcBorders>
        <w:shd w:val="clear" w:color="auto" w:fill="FEF5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ED8"/>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ED8"/>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A24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A249B" w:themeFill="accent1"/>
      </w:tcPr>
    </w:tblStylePr>
    <w:tblStylePr w:type="lastCol">
      <w:rPr>
        <w:b/>
        <w:bCs/>
        <w:color w:val="FFFFFF" w:themeColor="background1"/>
      </w:rPr>
      <w:tblPr/>
      <w:tcPr>
        <w:tcBorders>
          <w:left w:val="nil"/>
          <w:right w:val="nil"/>
          <w:insideH w:val="nil"/>
          <w:insideV w:val="nil"/>
        </w:tcBorders>
        <w:shd w:val="clear" w:color="auto" w:fill="0A24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DA0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DA02" w:themeFill="accent4"/>
      </w:tcPr>
    </w:tblStylePr>
    <w:tblStylePr w:type="lastCol">
      <w:rPr>
        <w:b/>
        <w:bCs/>
        <w:color w:val="FFFFFF" w:themeColor="background1"/>
      </w:rPr>
      <w:tblPr/>
      <w:tcPr>
        <w:tcBorders>
          <w:left w:val="nil"/>
          <w:right w:val="nil"/>
          <w:insideH w:val="nil"/>
          <w:insideV w:val="nil"/>
        </w:tcBorders>
        <w:shd w:val="clear" w:color="auto" w:fill="FEDA0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0D1E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ED8"/>
    <w:pPr>
      <w:spacing w:after="0"/>
    </w:pPr>
    <w:tblPr>
      <w:tblStyleRowBandSize w:val="1"/>
      <w:tblStyleColBandSize w:val="1"/>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insideV w:val="single" w:sz="8" w:space="0" w:color="0F36EC" w:themeColor="accent1" w:themeTint="BF"/>
      </w:tblBorders>
    </w:tblPr>
    <w:tcPr>
      <w:shd w:val="clear" w:color="auto" w:fill="AEBCF9" w:themeFill="accent1" w:themeFillTint="3F"/>
    </w:tcPr>
    <w:tblStylePr w:type="firstRow">
      <w:rPr>
        <w:b/>
        <w:bCs/>
      </w:rPr>
    </w:tblStylePr>
    <w:tblStylePr w:type="lastRow">
      <w:rPr>
        <w:b/>
        <w:bCs/>
      </w:rPr>
      <w:tblPr/>
      <w:tcPr>
        <w:tcBorders>
          <w:top w:val="single" w:sz="18" w:space="0" w:color="0F36EC" w:themeColor="accent1" w:themeTint="BF"/>
        </w:tcBorders>
      </w:tcPr>
    </w:tblStylePr>
    <w:tblStylePr w:type="firstCol">
      <w:rPr>
        <w:b/>
        <w:bCs/>
      </w:rPr>
    </w:tblStylePr>
    <w:tblStylePr w:type="lastCol">
      <w:rPr>
        <w:b/>
        <w:bCs/>
      </w:r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MediumGrid1-Accent2">
    <w:name w:val="Medium Grid 1 Accent 2"/>
    <w:basedOn w:val="TableNormal"/>
    <w:uiPriority w:val="67"/>
    <w:semiHidden/>
    <w:unhideWhenUsed/>
    <w:rsid w:val="000D1ED8"/>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0D1ED8"/>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0D1ED8"/>
    <w:pPr>
      <w:spacing w:after="0"/>
    </w:pPr>
    <w:tblPr>
      <w:tblStyleRowBandSize w:val="1"/>
      <w:tblStyleColBandSize w:val="1"/>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insideV w:val="single" w:sz="8" w:space="0" w:color="FEE241" w:themeColor="accent4" w:themeTint="BF"/>
      </w:tblBorders>
    </w:tblPr>
    <w:tcPr>
      <w:shd w:val="clear" w:color="auto" w:fill="FEF5C0" w:themeFill="accent4" w:themeFillTint="3F"/>
    </w:tcPr>
    <w:tblStylePr w:type="firstRow">
      <w:rPr>
        <w:b/>
        <w:bCs/>
      </w:rPr>
    </w:tblStylePr>
    <w:tblStylePr w:type="lastRow">
      <w:rPr>
        <w:b/>
        <w:bCs/>
      </w:rPr>
      <w:tblPr/>
      <w:tcPr>
        <w:tcBorders>
          <w:top w:val="single" w:sz="18" w:space="0" w:color="FEE241" w:themeColor="accent4" w:themeTint="BF"/>
        </w:tcBorders>
      </w:tcPr>
    </w:tblStylePr>
    <w:tblStylePr w:type="firstCol">
      <w:rPr>
        <w:b/>
        <w:bCs/>
      </w:rPr>
    </w:tblStylePr>
    <w:tblStylePr w:type="lastCol">
      <w:rPr>
        <w:b/>
        <w:bCs/>
      </w:r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MediumGrid1-Accent5">
    <w:name w:val="Medium Grid 1 Accent 5"/>
    <w:basedOn w:val="TableNormal"/>
    <w:uiPriority w:val="67"/>
    <w:semiHidden/>
    <w:unhideWhenUsed/>
    <w:rsid w:val="000D1ED8"/>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0D1ED8"/>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Pr>
    <w:tcPr>
      <w:shd w:val="clear" w:color="auto" w:fill="AEBCF9" w:themeFill="accent1" w:themeFillTint="3F"/>
    </w:tcPr>
    <w:tblStylePr w:type="firstRow">
      <w:rPr>
        <w:b/>
        <w:bCs/>
        <w:color w:val="000000" w:themeColor="text1"/>
      </w:rPr>
      <w:tblPr/>
      <w:tcPr>
        <w:shd w:val="clear" w:color="auto" w:fill="DFE4F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C8FA" w:themeFill="accent1" w:themeFillTint="33"/>
      </w:tcPr>
    </w:tblStylePr>
    <w:tblStylePr w:type="band1Vert">
      <w:tblPr/>
      <w:tcPr>
        <w:shd w:val="clear" w:color="auto" w:fill="5D78F4" w:themeFill="accent1" w:themeFillTint="7F"/>
      </w:tcPr>
    </w:tblStylePr>
    <w:tblStylePr w:type="band1Horz">
      <w:tblPr/>
      <w:tcPr>
        <w:tcBorders>
          <w:insideH w:val="single" w:sz="6" w:space="0" w:color="0A249B" w:themeColor="accent1"/>
          <w:insideV w:val="single" w:sz="6" w:space="0" w:color="0A249B" w:themeColor="accent1"/>
        </w:tcBorders>
        <w:shd w:val="clear" w:color="auto" w:fill="5D78F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Pr>
    <w:tcPr>
      <w:shd w:val="clear" w:color="auto" w:fill="FEF5C0" w:themeFill="accent4" w:themeFillTint="3F"/>
    </w:tcPr>
    <w:tblStylePr w:type="firstRow">
      <w:rPr>
        <w:b/>
        <w:bCs/>
        <w:color w:val="000000" w:themeColor="text1"/>
      </w:rPr>
      <w:tblPr/>
      <w:tcPr>
        <w:shd w:val="clear" w:color="auto" w:fill="FFFB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7CC" w:themeFill="accent4" w:themeFillTint="33"/>
      </w:tcPr>
    </w:tblStylePr>
    <w:tblStylePr w:type="band1Vert">
      <w:tblPr/>
      <w:tcPr>
        <w:shd w:val="clear" w:color="auto" w:fill="FEEC80" w:themeFill="accent4" w:themeFillTint="7F"/>
      </w:tcPr>
    </w:tblStylePr>
    <w:tblStylePr w:type="band1Horz">
      <w:tblPr/>
      <w:tcPr>
        <w:tcBorders>
          <w:insideH w:val="single" w:sz="6" w:space="0" w:color="FEDA02" w:themeColor="accent4"/>
          <w:insideV w:val="single" w:sz="6" w:space="0" w:color="FEDA02" w:themeColor="accent4"/>
        </w:tcBorders>
        <w:shd w:val="clear" w:color="auto" w:fill="FEEC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EBC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A24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A24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D78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D78F4" w:themeFill="accent1" w:themeFillTint="7F"/>
      </w:tcPr>
    </w:tblStylePr>
  </w:style>
  <w:style w:type="table" w:styleId="MediumGrid3-Accent2">
    <w:name w:val="Medium Grid 3 Accent 2"/>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EF5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DA0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DA0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C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C80" w:themeFill="accent4" w:themeFillTint="7F"/>
      </w:tcPr>
    </w:tblStylePr>
  </w:style>
  <w:style w:type="table" w:styleId="MediumGrid3-Accent5">
    <w:name w:val="Medium Grid 3 Accent 5"/>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phy">
    <w:name w:val="Bibliography"/>
    <w:basedOn w:val="Normal"/>
    <w:next w:val="Normal"/>
    <w:uiPriority w:val="37"/>
    <w:semiHidden/>
    <w:unhideWhenUsed/>
    <w:rsid w:val="000D1ED8"/>
  </w:style>
  <w:style w:type="character" w:styleId="BookTitle">
    <w:name w:val="Book Title"/>
    <w:basedOn w:val="DefaultParagraphFont"/>
    <w:uiPriority w:val="33"/>
    <w:semiHidden/>
    <w:qFormat/>
    <w:rsid w:val="000D1ED8"/>
    <w:rPr>
      <w:rFonts w:ascii="Meiryo UI" w:eastAsia="Meiryo UI" w:hAnsi="Meiryo UI"/>
      <w:b/>
      <w:bCs/>
      <w:i/>
      <w:iCs/>
      <w:spacing w:val="5"/>
    </w:rPr>
  </w:style>
  <w:style w:type="character" w:customStyle="1" w:styleId="12">
    <w:name w:val="ハッシュタグ1"/>
    <w:basedOn w:val="DefaultParagraphFont"/>
    <w:uiPriority w:val="99"/>
    <w:semiHidden/>
    <w:unhideWhenUsed/>
    <w:rsid w:val="000D1ED8"/>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D1E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0D1ED8"/>
    <w:rPr>
      <w:rFonts w:ascii="Meiryo UI" w:eastAsiaTheme="majorEastAsia" w:hAnsi="Meiryo UI" w:cstheme="majorBidi"/>
      <w:sz w:val="24"/>
      <w:szCs w:val="24"/>
      <w:shd w:val="pct20" w:color="auto" w:fill="auto"/>
    </w:rPr>
  </w:style>
  <w:style w:type="table" w:styleId="TableElegant">
    <w:name w:val="Table Elegant"/>
    <w:basedOn w:val="TableNormal"/>
    <w:uiPriority w:val="99"/>
    <w:semiHidden/>
    <w:unhideWhenUsed/>
    <w:rsid w:val="000D1ED8"/>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D1ED8"/>
    <w:pPr>
      <w:ind w:left="360" w:hanging="360"/>
      <w:contextualSpacing/>
    </w:pPr>
  </w:style>
  <w:style w:type="paragraph" w:styleId="List2">
    <w:name w:val="List 2"/>
    <w:basedOn w:val="Normal"/>
    <w:uiPriority w:val="99"/>
    <w:semiHidden/>
    <w:unhideWhenUsed/>
    <w:rsid w:val="000D1ED8"/>
    <w:pPr>
      <w:ind w:left="720" w:hanging="360"/>
      <w:contextualSpacing/>
    </w:pPr>
  </w:style>
  <w:style w:type="paragraph" w:styleId="List3">
    <w:name w:val="List 3"/>
    <w:basedOn w:val="Normal"/>
    <w:uiPriority w:val="99"/>
    <w:semiHidden/>
    <w:unhideWhenUsed/>
    <w:rsid w:val="000D1ED8"/>
    <w:pPr>
      <w:ind w:left="1080" w:hanging="360"/>
      <w:contextualSpacing/>
    </w:pPr>
  </w:style>
  <w:style w:type="paragraph" w:styleId="List4">
    <w:name w:val="List 4"/>
    <w:basedOn w:val="Normal"/>
    <w:uiPriority w:val="99"/>
    <w:semiHidden/>
    <w:unhideWhenUsed/>
    <w:rsid w:val="000D1ED8"/>
    <w:pPr>
      <w:ind w:left="1440" w:hanging="360"/>
      <w:contextualSpacing/>
    </w:pPr>
  </w:style>
  <w:style w:type="paragraph" w:styleId="List5">
    <w:name w:val="List 5"/>
    <w:basedOn w:val="Normal"/>
    <w:uiPriority w:val="99"/>
    <w:semiHidden/>
    <w:unhideWhenUsed/>
    <w:rsid w:val="000D1ED8"/>
    <w:pPr>
      <w:ind w:left="1800" w:hanging="360"/>
      <w:contextualSpacing/>
    </w:pPr>
  </w:style>
  <w:style w:type="table" w:styleId="TableList1">
    <w:name w:val="Table List 1"/>
    <w:basedOn w:val="TableNormal"/>
    <w:uiPriority w:val="99"/>
    <w:semiHidden/>
    <w:unhideWhenUsed/>
    <w:rsid w:val="000D1ED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ED8"/>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ED8"/>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ED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ED8"/>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ED8"/>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D1ED8"/>
    <w:pPr>
      <w:spacing w:after="120"/>
      <w:ind w:left="360"/>
      <w:contextualSpacing/>
    </w:pPr>
  </w:style>
  <w:style w:type="paragraph" w:styleId="ListContinue2">
    <w:name w:val="List Continue 2"/>
    <w:basedOn w:val="Normal"/>
    <w:uiPriority w:val="99"/>
    <w:semiHidden/>
    <w:unhideWhenUsed/>
    <w:rsid w:val="000D1ED8"/>
    <w:pPr>
      <w:spacing w:after="120"/>
      <w:ind w:left="720"/>
      <w:contextualSpacing/>
    </w:pPr>
  </w:style>
  <w:style w:type="paragraph" w:styleId="ListContinue3">
    <w:name w:val="List Continue 3"/>
    <w:basedOn w:val="Normal"/>
    <w:uiPriority w:val="99"/>
    <w:semiHidden/>
    <w:unhideWhenUsed/>
    <w:rsid w:val="000D1ED8"/>
    <w:pPr>
      <w:spacing w:after="120"/>
      <w:ind w:left="1080"/>
      <w:contextualSpacing/>
    </w:pPr>
  </w:style>
  <w:style w:type="paragraph" w:styleId="ListContinue4">
    <w:name w:val="List Continue 4"/>
    <w:basedOn w:val="Normal"/>
    <w:uiPriority w:val="99"/>
    <w:semiHidden/>
    <w:unhideWhenUsed/>
    <w:rsid w:val="000D1ED8"/>
    <w:pPr>
      <w:spacing w:after="120"/>
      <w:ind w:left="1440"/>
      <w:contextualSpacing/>
    </w:pPr>
  </w:style>
  <w:style w:type="paragraph" w:styleId="ListContinue5">
    <w:name w:val="List Continue 5"/>
    <w:basedOn w:val="Normal"/>
    <w:uiPriority w:val="99"/>
    <w:semiHidden/>
    <w:unhideWhenUsed/>
    <w:rsid w:val="000D1ED8"/>
    <w:pPr>
      <w:spacing w:after="120"/>
      <w:ind w:left="1800"/>
      <w:contextualSpacing/>
    </w:pPr>
  </w:style>
  <w:style w:type="paragraph" w:styleId="ListParagraph">
    <w:name w:val="List Paragraph"/>
    <w:basedOn w:val="Normal"/>
    <w:uiPriority w:val="34"/>
    <w:qFormat/>
    <w:rsid w:val="000D1ED8"/>
    <w:pPr>
      <w:ind w:left="720"/>
      <w:contextualSpacing/>
    </w:pPr>
  </w:style>
  <w:style w:type="paragraph" w:styleId="ListNumber">
    <w:name w:val="List Number"/>
    <w:basedOn w:val="Normal"/>
    <w:uiPriority w:val="99"/>
    <w:semiHidden/>
    <w:unhideWhenUsed/>
    <w:rsid w:val="000D1ED8"/>
    <w:pPr>
      <w:numPr>
        <w:numId w:val="3"/>
      </w:numPr>
      <w:contextualSpacing/>
    </w:pPr>
  </w:style>
  <w:style w:type="paragraph" w:styleId="ListNumber2">
    <w:name w:val="List Number 2"/>
    <w:basedOn w:val="Normal"/>
    <w:uiPriority w:val="99"/>
    <w:semiHidden/>
    <w:unhideWhenUsed/>
    <w:rsid w:val="000D1ED8"/>
    <w:pPr>
      <w:numPr>
        <w:numId w:val="4"/>
      </w:numPr>
      <w:contextualSpacing/>
    </w:pPr>
  </w:style>
  <w:style w:type="paragraph" w:styleId="ListNumber3">
    <w:name w:val="List Number 3"/>
    <w:basedOn w:val="Normal"/>
    <w:uiPriority w:val="99"/>
    <w:semiHidden/>
    <w:unhideWhenUsed/>
    <w:rsid w:val="000D1ED8"/>
    <w:pPr>
      <w:numPr>
        <w:numId w:val="5"/>
      </w:numPr>
      <w:contextualSpacing/>
    </w:pPr>
  </w:style>
  <w:style w:type="paragraph" w:styleId="ListNumber4">
    <w:name w:val="List Number 4"/>
    <w:basedOn w:val="Normal"/>
    <w:uiPriority w:val="99"/>
    <w:semiHidden/>
    <w:unhideWhenUsed/>
    <w:rsid w:val="000D1ED8"/>
    <w:pPr>
      <w:numPr>
        <w:numId w:val="6"/>
      </w:numPr>
      <w:contextualSpacing/>
    </w:pPr>
  </w:style>
  <w:style w:type="paragraph" w:styleId="ListNumber5">
    <w:name w:val="List Number 5"/>
    <w:basedOn w:val="Normal"/>
    <w:uiPriority w:val="99"/>
    <w:semiHidden/>
    <w:unhideWhenUsed/>
    <w:rsid w:val="000D1ED8"/>
    <w:pPr>
      <w:numPr>
        <w:numId w:val="7"/>
      </w:numPr>
      <w:contextualSpacing/>
    </w:pPr>
  </w:style>
  <w:style w:type="paragraph" w:styleId="ListBullet">
    <w:name w:val="List Bullet"/>
    <w:basedOn w:val="Normal"/>
    <w:uiPriority w:val="99"/>
    <w:semiHidden/>
    <w:unhideWhenUsed/>
    <w:rsid w:val="000D1ED8"/>
    <w:pPr>
      <w:numPr>
        <w:numId w:val="8"/>
      </w:numPr>
      <w:contextualSpacing/>
    </w:pPr>
  </w:style>
  <w:style w:type="paragraph" w:styleId="ListBullet2">
    <w:name w:val="List Bullet 2"/>
    <w:basedOn w:val="Normal"/>
    <w:uiPriority w:val="99"/>
    <w:semiHidden/>
    <w:unhideWhenUsed/>
    <w:rsid w:val="000D1ED8"/>
    <w:pPr>
      <w:numPr>
        <w:numId w:val="9"/>
      </w:numPr>
      <w:contextualSpacing/>
    </w:pPr>
  </w:style>
  <w:style w:type="paragraph" w:styleId="ListBullet3">
    <w:name w:val="List Bullet 3"/>
    <w:basedOn w:val="Normal"/>
    <w:uiPriority w:val="99"/>
    <w:semiHidden/>
    <w:unhideWhenUsed/>
    <w:rsid w:val="000D1ED8"/>
    <w:pPr>
      <w:numPr>
        <w:numId w:val="10"/>
      </w:numPr>
      <w:contextualSpacing/>
    </w:pPr>
  </w:style>
  <w:style w:type="paragraph" w:styleId="ListBullet4">
    <w:name w:val="List Bullet 4"/>
    <w:basedOn w:val="Normal"/>
    <w:uiPriority w:val="99"/>
    <w:semiHidden/>
    <w:unhideWhenUsed/>
    <w:rsid w:val="000D1ED8"/>
    <w:pPr>
      <w:numPr>
        <w:numId w:val="11"/>
      </w:numPr>
      <w:contextualSpacing/>
    </w:pPr>
  </w:style>
  <w:style w:type="paragraph" w:styleId="ListBullet5">
    <w:name w:val="List Bullet 5"/>
    <w:basedOn w:val="Normal"/>
    <w:uiPriority w:val="99"/>
    <w:semiHidden/>
    <w:unhideWhenUsed/>
    <w:rsid w:val="000D1ED8"/>
    <w:pPr>
      <w:numPr>
        <w:numId w:val="12"/>
      </w:numPr>
      <w:contextualSpacing/>
    </w:pPr>
  </w:style>
  <w:style w:type="table" w:styleId="TableClassic1">
    <w:name w:val="Table Classic 1"/>
    <w:basedOn w:val="TableNormal"/>
    <w:uiPriority w:val="99"/>
    <w:semiHidden/>
    <w:unhideWhenUsed/>
    <w:rsid w:val="000D1ED8"/>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ED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ED8"/>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ED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D1ED8"/>
    <w:pPr>
      <w:spacing w:after="0"/>
    </w:pPr>
  </w:style>
  <w:style w:type="paragraph" w:styleId="MacroText">
    <w:name w:val="macro"/>
    <w:link w:val="MacroTextChar"/>
    <w:uiPriority w:val="99"/>
    <w:semiHidden/>
    <w:unhideWhenUsed/>
    <w:rsid w:val="000D1ED8"/>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MacroTextChar">
    <w:name w:val="Macro Text Char"/>
    <w:basedOn w:val="DefaultParagraphFont"/>
    <w:link w:val="MacroText"/>
    <w:uiPriority w:val="99"/>
    <w:semiHidden/>
    <w:rsid w:val="000D1ED8"/>
    <w:rPr>
      <w:rFonts w:ascii="Meiryo UI" w:eastAsia="Meiryo UI" w:hAnsi="Meiryo UI"/>
      <w:sz w:val="20"/>
      <w:szCs w:val="20"/>
    </w:rPr>
  </w:style>
  <w:style w:type="paragraph" w:styleId="EnvelopeReturn">
    <w:name w:val="envelope return"/>
    <w:basedOn w:val="Normal"/>
    <w:uiPriority w:val="99"/>
    <w:semiHidden/>
    <w:unhideWhenUsed/>
    <w:rsid w:val="000D1ED8"/>
    <w:pPr>
      <w:spacing w:after="0"/>
    </w:pPr>
    <w:rPr>
      <w:rFonts w:cstheme="majorBidi"/>
      <w:sz w:val="20"/>
      <w:szCs w:val="20"/>
    </w:rPr>
  </w:style>
  <w:style w:type="character" w:styleId="EndnoteReference">
    <w:name w:val="endnote reference"/>
    <w:basedOn w:val="DefaultParagraphFont"/>
    <w:uiPriority w:val="99"/>
    <w:semiHidden/>
    <w:unhideWhenUsed/>
    <w:rsid w:val="000D1ED8"/>
    <w:rPr>
      <w:rFonts w:ascii="Meiryo UI" w:eastAsia="Meiryo UI" w:hAnsi="Meiryo UI"/>
      <w:vertAlign w:val="superscript"/>
    </w:rPr>
  </w:style>
  <w:style w:type="paragraph" w:styleId="EndnoteText">
    <w:name w:val="endnote text"/>
    <w:basedOn w:val="Normal"/>
    <w:link w:val="EndnoteTextChar"/>
    <w:uiPriority w:val="99"/>
    <w:semiHidden/>
    <w:unhideWhenUsed/>
    <w:rsid w:val="000D1ED8"/>
    <w:pPr>
      <w:spacing w:after="0"/>
    </w:pPr>
    <w:rPr>
      <w:sz w:val="20"/>
      <w:szCs w:val="20"/>
    </w:rPr>
  </w:style>
  <w:style w:type="character" w:customStyle="1" w:styleId="EndnoteTextChar">
    <w:name w:val="Endnote Text Char"/>
    <w:basedOn w:val="DefaultParagraphFont"/>
    <w:link w:val="EndnoteText"/>
    <w:uiPriority w:val="99"/>
    <w:semiHidden/>
    <w:rsid w:val="000D1ED8"/>
    <w:rPr>
      <w:rFonts w:ascii="Meiryo UI" w:eastAsia="Meiryo UI" w:hAnsi="Meiryo UI"/>
      <w:sz w:val="20"/>
      <w:szCs w:val="20"/>
    </w:rPr>
  </w:style>
  <w:style w:type="paragraph" w:styleId="TableofAuthorities">
    <w:name w:val="table of authorities"/>
    <w:basedOn w:val="Normal"/>
    <w:next w:val="Normal"/>
    <w:uiPriority w:val="99"/>
    <w:semiHidden/>
    <w:unhideWhenUsed/>
    <w:rsid w:val="000D1ED8"/>
    <w:pPr>
      <w:spacing w:after="0"/>
      <w:ind w:left="180" w:hanging="180"/>
    </w:pPr>
  </w:style>
  <w:style w:type="paragraph" w:styleId="TOAHeading">
    <w:name w:val="toa heading"/>
    <w:basedOn w:val="Normal"/>
    <w:next w:val="Normal"/>
    <w:uiPriority w:val="99"/>
    <w:semiHidden/>
    <w:unhideWhenUsed/>
    <w:rsid w:val="000D1ED8"/>
    <w:pPr>
      <w:spacing w:before="120"/>
    </w:pPr>
    <w:rPr>
      <w:rFonts w:cstheme="majorBidi"/>
      <w:b/>
      <w:bCs/>
      <w:sz w:val="24"/>
      <w:szCs w:val="24"/>
    </w:rPr>
  </w:style>
  <w:style w:type="table" w:styleId="ColorfulList">
    <w:name w:val="Colorful List"/>
    <w:basedOn w:val="TableNormal"/>
    <w:uiPriority w:val="72"/>
    <w:semiHidden/>
    <w:unhideWhenUsed/>
    <w:rsid w:val="000D1ED8"/>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ED8"/>
    <w:pPr>
      <w:spacing w:after="0"/>
    </w:pPr>
    <w:rPr>
      <w:color w:val="000000" w:themeColor="text1"/>
    </w:rPr>
    <w:tblPr>
      <w:tblStyleRowBandSize w:val="1"/>
      <w:tblStyleColBandSize w:val="1"/>
    </w:tblPr>
    <w:tcPr>
      <w:shd w:val="clear" w:color="auto" w:fill="DFE4F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BCF9" w:themeFill="accent1" w:themeFillTint="3F"/>
      </w:tcPr>
    </w:tblStylePr>
    <w:tblStylePr w:type="band1Horz">
      <w:tblPr/>
      <w:tcPr>
        <w:shd w:val="clear" w:color="auto" w:fill="BEC8FA" w:themeFill="accent1" w:themeFillTint="33"/>
      </w:tcPr>
    </w:tblStylePr>
  </w:style>
  <w:style w:type="table" w:styleId="ColorfulList-Accent2">
    <w:name w:val="Colorful List Accent 2"/>
    <w:basedOn w:val="TableNormal"/>
    <w:uiPriority w:val="72"/>
    <w:semiHidden/>
    <w:unhideWhenUsed/>
    <w:rsid w:val="000D1ED8"/>
    <w:pPr>
      <w:spacing w:after="0"/>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0D1ED8"/>
    <w:pPr>
      <w:spacing w:after="0"/>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BAE01" w:themeFill="accent4" w:themeFillShade="CC"/>
      </w:tcPr>
    </w:tblStylePr>
    <w:tblStylePr w:type="lastRow">
      <w:rPr>
        <w:b/>
        <w:bCs/>
        <w:color w:val="CBAE0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0D1ED8"/>
    <w:pPr>
      <w:spacing w:after="0"/>
    </w:pPr>
    <w:rPr>
      <w:color w:val="000000" w:themeColor="text1"/>
    </w:rPr>
    <w:tblPr>
      <w:tblStyleRowBandSize w:val="1"/>
      <w:tblStyleColBandSize w:val="1"/>
    </w:tblPr>
    <w:tcPr>
      <w:shd w:val="clear" w:color="auto" w:fill="FFFB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5C0" w:themeFill="accent4" w:themeFillTint="3F"/>
      </w:tcPr>
    </w:tblStylePr>
    <w:tblStylePr w:type="band1Horz">
      <w:tblPr/>
      <w:tcPr>
        <w:shd w:val="clear" w:color="auto" w:fill="FEF7CC" w:themeFill="accent4" w:themeFillTint="33"/>
      </w:tcPr>
    </w:tblStylePr>
  </w:style>
  <w:style w:type="table" w:styleId="ColorfulList-Accent5">
    <w:name w:val="Colorful List Accent 5"/>
    <w:basedOn w:val="TableNormal"/>
    <w:uiPriority w:val="72"/>
    <w:semiHidden/>
    <w:unhideWhenUsed/>
    <w:rsid w:val="000D1ED8"/>
    <w:pPr>
      <w:spacing w:after="0"/>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0D1ED8"/>
    <w:pPr>
      <w:spacing w:after="0"/>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eColorful1">
    <w:name w:val="Table Colorful 1"/>
    <w:basedOn w:val="TableNormal"/>
    <w:uiPriority w:val="99"/>
    <w:semiHidden/>
    <w:unhideWhenUsed/>
    <w:rsid w:val="000D1ED8"/>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ED8"/>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ED8"/>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0A249B" w:themeColor="accent1"/>
        <w:bottom w:val="single" w:sz="4" w:space="0" w:color="0A249B" w:themeColor="accent1"/>
        <w:right w:val="single" w:sz="4" w:space="0" w:color="0A249B" w:themeColor="accent1"/>
        <w:insideH w:val="single" w:sz="4" w:space="0" w:color="FFFFFF" w:themeColor="background1"/>
        <w:insideV w:val="single" w:sz="4" w:space="0" w:color="FFFFFF" w:themeColor="background1"/>
      </w:tblBorders>
    </w:tblPr>
    <w:tcPr>
      <w:shd w:val="clear" w:color="auto" w:fill="DFE4F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155C" w:themeFill="accent1" w:themeFillShade="99"/>
      </w:tcPr>
    </w:tblStylePr>
    <w:tblStylePr w:type="firstCol">
      <w:rPr>
        <w:color w:val="FFFFFF" w:themeColor="background1"/>
      </w:rPr>
      <w:tblPr/>
      <w:tcPr>
        <w:tcBorders>
          <w:top w:val="nil"/>
          <w:left w:val="nil"/>
          <w:bottom w:val="nil"/>
          <w:right w:val="nil"/>
          <w:insideH w:val="single" w:sz="4" w:space="0" w:color="06155C" w:themeColor="accent1" w:themeShade="99"/>
          <w:insideV w:val="nil"/>
        </w:tcBorders>
        <w:shd w:val="clear" w:color="auto" w:fill="06155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6155C" w:themeFill="accent1" w:themeFillShade="99"/>
      </w:tcPr>
    </w:tblStylePr>
    <w:tblStylePr w:type="band1Vert">
      <w:tblPr/>
      <w:tcPr>
        <w:shd w:val="clear" w:color="auto" w:fill="7D92F6" w:themeFill="accent1" w:themeFillTint="66"/>
      </w:tcPr>
    </w:tblStylePr>
    <w:tblStylePr w:type="band1Horz">
      <w:tblPr/>
      <w:tcPr>
        <w:shd w:val="clear" w:color="auto" w:fill="5D78F4"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ED8"/>
    <w:pPr>
      <w:spacing w:after="0"/>
    </w:pPr>
    <w:rPr>
      <w:color w:val="000000" w:themeColor="text1"/>
    </w:rPr>
    <w:tblPr>
      <w:tblStyleRowBandSize w:val="1"/>
      <w:tblStyleColBandSize w:val="1"/>
      <w:tblBorders>
        <w:top w:val="single" w:sz="24" w:space="0" w:color="FEDA02"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0D1ED8"/>
    <w:pPr>
      <w:spacing w:after="0"/>
    </w:pPr>
    <w:rPr>
      <w:color w:val="000000" w:themeColor="text1"/>
    </w:rPr>
    <w:tblPr>
      <w:tblStyleRowBandSize w:val="1"/>
      <w:tblStyleColBandSize w:val="1"/>
      <w:tblBorders>
        <w:top w:val="single" w:sz="24" w:space="0" w:color="A5A5A5" w:themeColor="accent3"/>
        <w:left w:val="single" w:sz="4" w:space="0" w:color="FEDA02" w:themeColor="accent4"/>
        <w:bottom w:val="single" w:sz="4" w:space="0" w:color="FEDA02" w:themeColor="accent4"/>
        <w:right w:val="single" w:sz="4" w:space="0" w:color="FEDA02" w:themeColor="accent4"/>
        <w:insideH w:val="single" w:sz="4" w:space="0" w:color="FFFFFF" w:themeColor="background1"/>
        <w:insideV w:val="single" w:sz="4" w:space="0" w:color="FFFFFF" w:themeColor="background1"/>
      </w:tblBorders>
    </w:tblPr>
    <w:tcPr>
      <w:shd w:val="clear" w:color="auto" w:fill="FFFB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8200" w:themeFill="accent4" w:themeFillShade="99"/>
      </w:tcPr>
    </w:tblStylePr>
    <w:tblStylePr w:type="firstCol">
      <w:rPr>
        <w:color w:val="FFFFFF" w:themeColor="background1"/>
      </w:rPr>
      <w:tblPr/>
      <w:tcPr>
        <w:tcBorders>
          <w:top w:val="nil"/>
          <w:left w:val="nil"/>
          <w:bottom w:val="nil"/>
          <w:right w:val="nil"/>
          <w:insideH w:val="single" w:sz="4" w:space="0" w:color="988200" w:themeColor="accent4" w:themeShade="99"/>
          <w:insideV w:val="nil"/>
        </w:tcBorders>
        <w:shd w:val="clear" w:color="auto" w:fill="9882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8200" w:themeFill="accent4" w:themeFillShade="99"/>
      </w:tcPr>
    </w:tblStylePr>
    <w:tblStylePr w:type="band1Vert">
      <w:tblPr/>
      <w:tcPr>
        <w:shd w:val="clear" w:color="auto" w:fill="FEF099" w:themeFill="accent4" w:themeFillTint="66"/>
      </w:tcPr>
    </w:tblStylePr>
    <w:tblStylePr w:type="band1Horz">
      <w:tblPr/>
      <w:tcPr>
        <w:shd w:val="clear" w:color="auto" w:fill="FEEC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ED8"/>
    <w:pPr>
      <w:spacing w:after="0"/>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ED8"/>
    <w:pPr>
      <w:spacing w:after="0"/>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BEC8FA" w:themeFill="accent1" w:themeFillTint="33"/>
    </w:tcPr>
    <w:tblStylePr w:type="firstRow">
      <w:rPr>
        <w:b/>
        <w:bCs/>
      </w:rPr>
      <w:tblPr/>
      <w:tcPr>
        <w:shd w:val="clear" w:color="auto" w:fill="7D92F6" w:themeFill="accent1" w:themeFillTint="66"/>
      </w:tcPr>
    </w:tblStylePr>
    <w:tblStylePr w:type="lastRow">
      <w:rPr>
        <w:b/>
        <w:bCs/>
        <w:color w:val="000000" w:themeColor="text1"/>
      </w:rPr>
      <w:tblPr/>
      <w:tcPr>
        <w:shd w:val="clear" w:color="auto" w:fill="7D92F6" w:themeFill="accent1" w:themeFillTint="66"/>
      </w:tcPr>
    </w:tblStylePr>
    <w:tblStylePr w:type="firstCol">
      <w:rPr>
        <w:color w:val="FFFFFF" w:themeColor="background1"/>
      </w:rPr>
      <w:tblPr/>
      <w:tcPr>
        <w:shd w:val="clear" w:color="auto" w:fill="071A73" w:themeFill="accent1" w:themeFillShade="BF"/>
      </w:tcPr>
    </w:tblStylePr>
    <w:tblStylePr w:type="lastCol">
      <w:rPr>
        <w:color w:val="FFFFFF" w:themeColor="background1"/>
      </w:rPr>
      <w:tblPr/>
      <w:tcPr>
        <w:shd w:val="clear" w:color="auto" w:fill="071A73" w:themeFill="accent1" w:themeFillShade="BF"/>
      </w:tc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ColorfulGrid-Accent2">
    <w:name w:val="Colorful Grid Accent 2"/>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FEF7CC" w:themeFill="accent4" w:themeFillTint="33"/>
    </w:tcPr>
    <w:tblStylePr w:type="firstRow">
      <w:rPr>
        <w:b/>
        <w:bCs/>
      </w:rPr>
      <w:tblPr/>
      <w:tcPr>
        <w:shd w:val="clear" w:color="auto" w:fill="FEF099" w:themeFill="accent4" w:themeFillTint="66"/>
      </w:tcPr>
    </w:tblStylePr>
    <w:tblStylePr w:type="lastRow">
      <w:rPr>
        <w:b/>
        <w:bCs/>
        <w:color w:val="000000" w:themeColor="text1"/>
      </w:rPr>
      <w:tblPr/>
      <w:tcPr>
        <w:shd w:val="clear" w:color="auto" w:fill="FEF099" w:themeFill="accent4" w:themeFillTint="66"/>
      </w:tcPr>
    </w:tblStylePr>
    <w:tblStylePr w:type="firstCol">
      <w:rPr>
        <w:color w:val="FFFFFF" w:themeColor="background1"/>
      </w:rPr>
      <w:tblPr/>
      <w:tcPr>
        <w:shd w:val="clear" w:color="auto" w:fill="BEA300" w:themeFill="accent4" w:themeFillShade="BF"/>
      </w:tcPr>
    </w:tblStylePr>
    <w:tblStylePr w:type="lastCol">
      <w:rPr>
        <w:color w:val="FFFFFF" w:themeColor="background1"/>
      </w:rPr>
      <w:tblPr/>
      <w:tcPr>
        <w:shd w:val="clear" w:color="auto" w:fill="BEA300" w:themeFill="accent4" w:themeFillShade="BF"/>
      </w:tc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ColorfulGrid-Accent5">
    <w:name w:val="Colorful Grid Accent 5"/>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CommentText">
    <w:name w:val="annotation text"/>
    <w:basedOn w:val="Normal"/>
    <w:link w:val="CommentTextChar"/>
    <w:uiPriority w:val="99"/>
    <w:unhideWhenUsed/>
    <w:rsid w:val="000D1ED8"/>
    <w:rPr>
      <w:sz w:val="20"/>
      <w:szCs w:val="20"/>
    </w:rPr>
  </w:style>
  <w:style w:type="character" w:customStyle="1" w:styleId="CommentTextChar">
    <w:name w:val="Comment Text Char"/>
    <w:basedOn w:val="DefaultParagraphFont"/>
    <w:link w:val="CommentText"/>
    <w:uiPriority w:val="99"/>
    <w:rsid w:val="000D1ED8"/>
    <w:rPr>
      <w:rFonts w:ascii="Meiryo UI" w:eastAsia="Meiryo UI" w:hAnsi="Meiryo UI"/>
      <w:sz w:val="20"/>
      <w:szCs w:val="20"/>
    </w:rPr>
  </w:style>
  <w:style w:type="paragraph" w:styleId="CommentSubject">
    <w:name w:val="annotation subject"/>
    <w:basedOn w:val="CommentText"/>
    <w:next w:val="CommentText"/>
    <w:link w:val="CommentSubjectChar"/>
    <w:uiPriority w:val="99"/>
    <w:semiHidden/>
    <w:unhideWhenUsed/>
    <w:rsid w:val="000D1ED8"/>
    <w:rPr>
      <w:b/>
      <w:bCs/>
    </w:rPr>
  </w:style>
  <w:style w:type="character" w:customStyle="1" w:styleId="CommentSubjectChar">
    <w:name w:val="Comment Subject Char"/>
    <w:basedOn w:val="CommentTextChar"/>
    <w:link w:val="CommentSubject"/>
    <w:uiPriority w:val="99"/>
    <w:semiHidden/>
    <w:rsid w:val="000D1ED8"/>
    <w:rPr>
      <w:rFonts w:ascii="Meiryo UI" w:eastAsia="Meiryo UI" w:hAnsi="Meiryo UI"/>
      <w:b/>
      <w:bCs/>
      <w:sz w:val="20"/>
      <w:szCs w:val="20"/>
    </w:rPr>
  </w:style>
  <w:style w:type="character" w:styleId="CommentReference">
    <w:name w:val="annotation reference"/>
    <w:basedOn w:val="DefaultParagraphFont"/>
    <w:uiPriority w:val="99"/>
    <w:semiHidden/>
    <w:unhideWhenUsed/>
    <w:rsid w:val="000D1ED8"/>
    <w:rPr>
      <w:rFonts w:ascii="Meiryo UI" w:eastAsia="Meiryo UI" w:hAnsi="Meiryo UI"/>
      <w:sz w:val="16"/>
      <w:szCs w:val="16"/>
    </w:rPr>
  </w:style>
  <w:style w:type="paragraph" w:styleId="BalloonText">
    <w:name w:val="Balloon Text"/>
    <w:basedOn w:val="Normal"/>
    <w:link w:val="BalloonTextChar"/>
    <w:uiPriority w:val="99"/>
    <w:semiHidden/>
    <w:unhideWhenUsed/>
    <w:rsid w:val="000D1ED8"/>
    <w:pPr>
      <w:spacing w:after="0"/>
    </w:pPr>
  </w:style>
  <w:style w:type="character" w:customStyle="1" w:styleId="BalloonTextChar">
    <w:name w:val="Balloon Text Char"/>
    <w:basedOn w:val="DefaultParagraphFont"/>
    <w:link w:val="BalloonText"/>
    <w:uiPriority w:val="99"/>
    <w:semiHidden/>
    <w:rsid w:val="000D1ED8"/>
    <w:rPr>
      <w:rFonts w:ascii="Meiryo UI" w:eastAsia="Meiryo UI" w:hAnsi="Meiryo UI"/>
    </w:rPr>
  </w:style>
  <w:style w:type="paragraph" w:styleId="EnvelopeAddress">
    <w:name w:val="envelope address"/>
    <w:basedOn w:val="Normal"/>
    <w:uiPriority w:val="99"/>
    <w:semiHidden/>
    <w:unhideWhenUsed/>
    <w:rsid w:val="000D1ED8"/>
    <w:pPr>
      <w:framePr w:w="7920" w:h="1980" w:hRule="exact" w:hSpace="180" w:wrap="auto" w:hAnchor="page" w:xAlign="center" w:yAlign="bottom"/>
      <w:spacing w:after="0"/>
      <w:ind w:left="2880"/>
    </w:pPr>
    <w:rPr>
      <w:rFonts w:cstheme="majorBidi"/>
      <w:sz w:val="24"/>
      <w:szCs w:val="24"/>
    </w:rPr>
  </w:style>
  <w:style w:type="paragraph" w:styleId="BlockText">
    <w:name w:val="Block Text"/>
    <w:basedOn w:val="Normal"/>
    <w:uiPriority w:val="99"/>
    <w:semiHidden/>
    <w:unhideWhenUsed/>
    <w:rsid w:val="000D1ED8"/>
    <w:pPr>
      <w:pBdr>
        <w:top w:val="single" w:sz="2" w:space="10" w:color="0A249B" w:themeColor="accent1"/>
        <w:left w:val="single" w:sz="2" w:space="10" w:color="0A249B" w:themeColor="accent1"/>
        <w:bottom w:val="single" w:sz="2" w:space="10" w:color="0A249B" w:themeColor="accent1"/>
        <w:right w:val="single" w:sz="2" w:space="10" w:color="0A249B" w:themeColor="accent1"/>
      </w:pBdr>
      <w:ind w:left="1152" w:right="1152"/>
    </w:pPr>
    <w:rPr>
      <w:i/>
      <w:iCs/>
      <w:color w:val="0A249B" w:themeColor="accent1"/>
    </w:rPr>
  </w:style>
  <w:style w:type="paragraph" w:styleId="DocumentMap">
    <w:name w:val="Document Map"/>
    <w:basedOn w:val="Normal"/>
    <w:link w:val="DocumentMapChar"/>
    <w:uiPriority w:val="99"/>
    <w:semiHidden/>
    <w:unhideWhenUsed/>
    <w:rsid w:val="000D1ED8"/>
    <w:pPr>
      <w:spacing w:after="0"/>
    </w:pPr>
  </w:style>
  <w:style w:type="character" w:customStyle="1" w:styleId="DocumentMapChar">
    <w:name w:val="Document Map Char"/>
    <w:basedOn w:val="DefaultParagraphFont"/>
    <w:link w:val="DocumentMap"/>
    <w:uiPriority w:val="99"/>
    <w:semiHidden/>
    <w:rsid w:val="000D1ED8"/>
    <w:rPr>
      <w:rFonts w:ascii="Meiryo UI" w:eastAsia="Meiryo UI" w:hAnsi="Meiryo UI"/>
    </w:rPr>
  </w:style>
  <w:style w:type="character" w:customStyle="1" w:styleId="Heading9Char">
    <w:name w:val="Heading 9 Char"/>
    <w:basedOn w:val="DefaultParagraphFont"/>
    <w:link w:val="Heading9"/>
    <w:uiPriority w:val="9"/>
    <w:semiHidden/>
    <w:rsid w:val="000D1ED8"/>
    <w:rPr>
      <w:rFonts w:ascii="Meiryo UI" w:eastAsia="Meiryo UI" w:hAnsi="Meiryo UI" w:cstheme="majorBidi"/>
      <w:i/>
      <w:iCs/>
      <w:color w:val="272727" w:themeColor="text1" w:themeTint="D8"/>
      <w:sz w:val="21"/>
      <w:szCs w:val="21"/>
    </w:rPr>
  </w:style>
  <w:style w:type="numbering" w:styleId="ArticleSection">
    <w:name w:val="Outline List 3"/>
    <w:basedOn w:val="NoList"/>
    <w:uiPriority w:val="99"/>
    <w:semiHidden/>
    <w:unhideWhenUsed/>
    <w:rsid w:val="000D1ED8"/>
    <w:pPr>
      <w:numPr>
        <w:numId w:val="13"/>
      </w:numPr>
    </w:pPr>
  </w:style>
  <w:style w:type="table" w:styleId="PlainTable1">
    <w:name w:val="Plain Table 1"/>
    <w:basedOn w:val="TableNormal"/>
    <w:uiPriority w:val="41"/>
    <w:rsid w:val="000D1ED8"/>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ED8"/>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ED8"/>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ED8"/>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ED8"/>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Date">
    <w:name w:val="Date"/>
    <w:basedOn w:val="Normal"/>
    <w:next w:val="Normal"/>
    <w:link w:val="DateChar"/>
    <w:uiPriority w:val="99"/>
    <w:semiHidden/>
    <w:unhideWhenUsed/>
    <w:rsid w:val="000D1ED8"/>
  </w:style>
  <w:style w:type="character" w:customStyle="1" w:styleId="DateChar">
    <w:name w:val="Date Char"/>
    <w:basedOn w:val="DefaultParagraphFont"/>
    <w:link w:val="Date"/>
    <w:uiPriority w:val="99"/>
    <w:semiHidden/>
    <w:rsid w:val="000D1ED8"/>
    <w:rPr>
      <w:rFonts w:ascii="Meiryo UI" w:eastAsia="Meiryo UI" w:hAnsi="Meiryo UI"/>
    </w:rPr>
  </w:style>
  <w:style w:type="character" w:styleId="IntenseReference">
    <w:name w:val="Intense Reference"/>
    <w:basedOn w:val="DefaultParagraphFont"/>
    <w:uiPriority w:val="32"/>
    <w:semiHidden/>
    <w:qFormat/>
    <w:rsid w:val="000D1ED8"/>
    <w:rPr>
      <w:rFonts w:ascii="Meiryo UI" w:eastAsia="Meiryo UI" w:hAnsi="Meiryo UI"/>
      <w:b/>
      <w:bCs/>
      <w:smallCaps/>
      <w:color w:val="0A249B" w:themeColor="accent1"/>
      <w:spacing w:val="5"/>
    </w:rPr>
  </w:style>
  <w:style w:type="paragraph" w:styleId="IntenseQuote">
    <w:name w:val="Intense Quote"/>
    <w:basedOn w:val="Normal"/>
    <w:next w:val="Normal"/>
    <w:link w:val="IntenseQuoteChar"/>
    <w:uiPriority w:val="30"/>
    <w:semiHidden/>
    <w:qFormat/>
    <w:rsid w:val="000D1ED8"/>
    <w:pPr>
      <w:pBdr>
        <w:top w:val="single" w:sz="4" w:space="10" w:color="0A249B" w:themeColor="accent1"/>
        <w:bottom w:val="single" w:sz="4" w:space="10" w:color="0A249B" w:themeColor="accent1"/>
      </w:pBdr>
      <w:spacing w:before="360" w:after="360"/>
      <w:ind w:left="864" w:right="864"/>
      <w:jc w:val="center"/>
    </w:pPr>
    <w:rPr>
      <w:i/>
      <w:iCs/>
      <w:color w:val="0A249B" w:themeColor="accent1"/>
    </w:rPr>
  </w:style>
  <w:style w:type="character" w:customStyle="1" w:styleId="IntenseQuoteChar">
    <w:name w:val="Intense Quote Char"/>
    <w:basedOn w:val="DefaultParagraphFont"/>
    <w:link w:val="IntenseQuote"/>
    <w:uiPriority w:val="30"/>
    <w:semiHidden/>
    <w:rsid w:val="000D1ED8"/>
    <w:rPr>
      <w:rFonts w:ascii="Meiryo UI" w:eastAsia="Meiryo UI" w:hAnsi="Meiryo UI"/>
      <w:i/>
      <w:iCs/>
      <w:color w:val="0A249B" w:themeColor="accent1"/>
    </w:rPr>
  </w:style>
  <w:style w:type="character" w:styleId="IntenseEmphasis">
    <w:name w:val="Intense Emphasis"/>
    <w:basedOn w:val="DefaultParagraphFont"/>
    <w:uiPriority w:val="21"/>
    <w:semiHidden/>
    <w:qFormat/>
    <w:rsid w:val="000D1ED8"/>
    <w:rPr>
      <w:rFonts w:ascii="Meiryo UI" w:eastAsia="Meiryo UI" w:hAnsi="Meiryo UI"/>
      <w:i/>
      <w:iCs/>
      <w:color w:val="0A249B" w:themeColor="accent1"/>
    </w:rPr>
  </w:style>
  <w:style w:type="paragraph" w:styleId="NormalWeb">
    <w:name w:val="Normal (Web)"/>
    <w:basedOn w:val="Normal"/>
    <w:uiPriority w:val="99"/>
    <w:unhideWhenUsed/>
    <w:rsid w:val="000D1ED8"/>
    <w:rPr>
      <w:rFonts w:cs="Times New Roman"/>
      <w:sz w:val="24"/>
      <w:szCs w:val="24"/>
    </w:rPr>
  </w:style>
  <w:style w:type="character" w:customStyle="1" w:styleId="13">
    <w:name w:val="スマート ハイパーリンク1"/>
    <w:basedOn w:val="DefaultParagraphFont"/>
    <w:uiPriority w:val="99"/>
    <w:semiHidden/>
    <w:unhideWhenUsed/>
    <w:rsid w:val="000D1ED8"/>
    <w:rPr>
      <w:rFonts w:ascii="Meiryo UI" w:eastAsia="Meiryo UI" w:hAnsi="Meiryo UI"/>
      <w:u w:val="dotted"/>
    </w:rPr>
  </w:style>
  <w:style w:type="character" w:customStyle="1" w:styleId="14">
    <w:name w:val="未解決のメンション1"/>
    <w:basedOn w:val="DefaultParagraphFont"/>
    <w:uiPriority w:val="99"/>
    <w:semiHidden/>
    <w:unhideWhenUsed/>
    <w:rsid w:val="000D1ED8"/>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D1ED8"/>
    <w:pPr>
      <w:spacing w:after="120"/>
    </w:pPr>
  </w:style>
  <w:style w:type="character" w:customStyle="1" w:styleId="BodyTextChar">
    <w:name w:val="Body Text Char"/>
    <w:basedOn w:val="DefaultParagraphFont"/>
    <w:link w:val="BodyText"/>
    <w:uiPriority w:val="99"/>
    <w:semiHidden/>
    <w:rsid w:val="000D1ED8"/>
    <w:rPr>
      <w:rFonts w:ascii="Meiryo UI" w:eastAsia="Meiryo UI" w:hAnsi="Meiryo UI"/>
    </w:rPr>
  </w:style>
  <w:style w:type="paragraph" w:styleId="BodyText2">
    <w:name w:val="Body Text 2"/>
    <w:basedOn w:val="Normal"/>
    <w:link w:val="BodyText2Char"/>
    <w:uiPriority w:val="99"/>
    <w:semiHidden/>
    <w:unhideWhenUsed/>
    <w:rsid w:val="000D1ED8"/>
    <w:pPr>
      <w:spacing w:after="120" w:line="480" w:lineRule="auto"/>
    </w:pPr>
  </w:style>
  <w:style w:type="character" w:customStyle="1" w:styleId="BodyText2Char">
    <w:name w:val="Body Text 2 Char"/>
    <w:basedOn w:val="DefaultParagraphFont"/>
    <w:link w:val="BodyText2"/>
    <w:uiPriority w:val="99"/>
    <w:semiHidden/>
    <w:rsid w:val="000D1ED8"/>
    <w:rPr>
      <w:rFonts w:ascii="Meiryo UI" w:eastAsia="Meiryo UI" w:hAnsi="Meiryo UI"/>
    </w:rPr>
  </w:style>
  <w:style w:type="paragraph" w:styleId="BodyText3">
    <w:name w:val="Body Text 3"/>
    <w:basedOn w:val="Normal"/>
    <w:link w:val="BodyText3Char"/>
    <w:uiPriority w:val="99"/>
    <w:semiHidden/>
    <w:unhideWhenUsed/>
    <w:rsid w:val="000D1ED8"/>
    <w:pPr>
      <w:spacing w:after="120"/>
    </w:pPr>
    <w:rPr>
      <w:szCs w:val="16"/>
    </w:rPr>
  </w:style>
  <w:style w:type="character" w:customStyle="1" w:styleId="BodyText3Char">
    <w:name w:val="Body Text 3 Char"/>
    <w:basedOn w:val="DefaultParagraphFont"/>
    <w:link w:val="BodyText3"/>
    <w:uiPriority w:val="99"/>
    <w:semiHidden/>
    <w:rsid w:val="000D1ED8"/>
    <w:rPr>
      <w:rFonts w:ascii="Meiryo UI" w:eastAsia="Meiryo UI" w:hAnsi="Meiryo UI"/>
      <w:sz w:val="16"/>
      <w:szCs w:val="16"/>
    </w:rPr>
  </w:style>
  <w:style w:type="paragraph" w:styleId="BodyTextIndent">
    <w:name w:val="Body Text Indent"/>
    <w:basedOn w:val="Normal"/>
    <w:link w:val="BodyTextIndentChar"/>
    <w:uiPriority w:val="99"/>
    <w:semiHidden/>
    <w:unhideWhenUsed/>
    <w:rsid w:val="000D1ED8"/>
    <w:pPr>
      <w:spacing w:after="120"/>
      <w:ind w:left="360"/>
    </w:pPr>
  </w:style>
  <w:style w:type="character" w:customStyle="1" w:styleId="BodyTextIndentChar">
    <w:name w:val="Body Text Indent Char"/>
    <w:basedOn w:val="DefaultParagraphFont"/>
    <w:link w:val="BodyTextIndent"/>
    <w:uiPriority w:val="99"/>
    <w:semiHidden/>
    <w:rsid w:val="000D1ED8"/>
    <w:rPr>
      <w:rFonts w:ascii="Meiryo UI" w:eastAsia="Meiryo UI" w:hAnsi="Meiryo UI"/>
    </w:rPr>
  </w:style>
  <w:style w:type="paragraph" w:styleId="BodyTextIndent2">
    <w:name w:val="Body Text Indent 2"/>
    <w:basedOn w:val="Normal"/>
    <w:link w:val="BodyTextIndent2Char"/>
    <w:uiPriority w:val="99"/>
    <w:semiHidden/>
    <w:unhideWhenUsed/>
    <w:rsid w:val="000D1ED8"/>
    <w:pPr>
      <w:spacing w:after="120" w:line="480" w:lineRule="auto"/>
      <w:ind w:left="360"/>
    </w:pPr>
  </w:style>
  <w:style w:type="character" w:customStyle="1" w:styleId="BodyTextIndent2Char">
    <w:name w:val="Body Text Indent 2 Char"/>
    <w:basedOn w:val="DefaultParagraphFont"/>
    <w:link w:val="BodyTextIndent2"/>
    <w:uiPriority w:val="99"/>
    <w:semiHidden/>
    <w:rsid w:val="000D1ED8"/>
    <w:rPr>
      <w:rFonts w:ascii="Meiryo UI" w:eastAsia="Meiryo UI" w:hAnsi="Meiryo UI"/>
    </w:rPr>
  </w:style>
  <w:style w:type="paragraph" w:styleId="BodyTextIndent3">
    <w:name w:val="Body Text Indent 3"/>
    <w:basedOn w:val="Normal"/>
    <w:link w:val="BodyTextIndent3Char"/>
    <w:uiPriority w:val="99"/>
    <w:semiHidden/>
    <w:unhideWhenUsed/>
    <w:rsid w:val="000D1ED8"/>
    <w:pPr>
      <w:spacing w:after="120"/>
      <w:ind w:left="360"/>
    </w:pPr>
    <w:rPr>
      <w:szCs w:val="16"/>
    </w:rPr>
  </w:style>
  <w:style w:type="character" w:customStyle="1" w:styleId="BodyTextIndent3Char">
    <w:name w:val="Body Text Indent 3 Char"/>
    <w:basedOn w:val="DefaultParagraphFont"/>
    <w:link w:val="BodyTextIndent3"/>
    <w:uiPriority w:val="99"/>
    <w:semiHidden/>
    <w:rsid w:val="000D1ED8"/>
    <w:rPr>
      <w:rFonts w:ascii="Meiryo UI" w:eastAsia="Meiryo UI" w:hAnsi="Meiryo UI"/>
      <w:sz w:val="16"/>
      <w:szCs w:val="16"/>
    </w:rPr>
  </w:style>
  <w:style w:type="paragraph" w:styleId="BodyTextFirstIndent">
    <w:name w:val="Body Text First Indent"/>
    <w:basedOn w:val="BodyText"/>
    <w:link w:val="BodyTextFirstIndentChar"/>
    <w:uiPriority w:val="99"/>
    <w:semiHidden/>
    <w:unhideWhenUsed/>
    <w:rsid w:val="000D1ED8"/>
    <w:pPr>
      <w:spacing w:after="180"/>
      <w:ind w:firstLine="360"/>
    </w:pPr>
  </w:style>
  <w:style w:type="character" w:customStyle="1" w:styleId="BodyTextFirstIndentChar">
    <w:name w:val="Body Text First Indent Char"/>
    <w:basedOn w:val="BodyTextChar"/>
    <w:link w:val="BodyTextFirstIndent"/>
    <w:uiPriority w:val="99"/>
    <w:semiHidden/>
    <w:rsid w:val="000D1ED8"/>
    <w:rPr>
      <w:rFonts w:ascii="Meiryo UI" w:eastAsia="Meiryo UI" w:hAnsi="Meiryo UI"/>
    </w:rPr>
  </w:style>
  <w:style w:type="paragraph" w:styleId="BodyTextFirstIndent2">
    <w:name w:val="Body Text First Indent 2"/>
    <w:basedOn w:val="BodyTextIndent"/>
    <w:link w:val="BodyTextFirstIndent2Char"/>
    <w:uiPriority w:val="99"/>
    <w:semiHidden/>
    <w:unhideWhenUsed/>
    <w:rsid w:val="000D1ED8"/>
    <w:pPr>
      <w:spacing w:after="180"/>
      <w:ind w:firstLine="360"/>
    </w:pPr>
  </w:style>
  <w:style w:type="character" w:customStyle="1" w:styleId="BodyTextFirstIndent2Char">
    <w:name w:val="Body Text First Indent 2 Char"/>
    <w:basedOn w:val="BodyTextIndentChar"/>
    <w:link w:val="BodyTextFirstIndent2"/>
    <w:uiPriority w:val="99"/>
    <w:semiHidden/>
    <w:rsid w:val="000D1ED8"/>
    <w:rPr>
      <w:rFonts w:ascii="Meiryo UI" w:eastAsia="Meiryo UI" w:hAnsi="Meiryo UI"/>
    </w:rPr>
  </w:style>
  <w:style w:type="paragraph" w:styleId="NormalIndent">
    <w:name w:val="Normal Indent"/>
    <w:basedOn w:val="Normal"/>
    <w:uiPriority w:val="99"/>
    <w:semiHidden/>
    <w:unhideWhenUsed/>
    <w:rsid w:val="000D1ED8"/>
    <w:pPr>
      <w:ind w:left="720"/>
    </w:pPr>
  </w:style>
  <w:style w:type="paragraph" w:styleId="NoteHeading">
    <w:name w:val="Note Heading"/>
    <w:basedOn w:val="Normal"/>
    <w:next w:val="Normal"/>
    <w:link w:val="NoteHeadingChar"/>
    <w:uiPriority w:val="99"/>
    <w:semiHidden/>
    <w:unhideWhenUsed/>
    <w:rsid w:val="000D1ED8"/>
    <w:pPr>
      <w:spacing w:after="0"/>
    </w:pPr>
  </w:style>
  <w:style w:type="character" w:customStyle="1" w:styleId="NoteHeadingChar">
    <w:name w:val="Note Heading Char"/>
    <w:basedOn w:val="DefaultParagraphFont"/>
    <w:link w:val="NoteHeading"/>
    <w:uiPriority w:val="99"/>
    <w:semiHidden/>
    <w:rsid w:val="000D1ED8"/>
    <w:rPr>
      <w:rFonts w:ascii="Meiryo UI" w:eastAsia="Meiryo UI" w:hAnsi="Meiryo UI"/>
    </w:rPr>
  </w:style>
  <w:style w:type="table" w:styleId="TableContemporary">
    <w:name w:val="Table Contemporary"/>
    <w:basedOn w:val="TableNormal"/>
    <w:uiPriority w:val="99"/>
    <w:semiHidden/>
    <w:unhideWhenUsed/>
    <w:rsid w:val="000D1ED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0D1E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ED8"/>
    <w:pPr>
      <w:spacing w:after="0"/>
    </w:p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tblBorders>
    </w:tblPr>
    <w:tblStylePr w:type="firstRow">
      <w:pPr>
        <w:spacing w:before="0" w:after="0" w:line="240" w:lineRule="auto"/>
      </w:pPr>
      <w:rPr>
        <w:b/>
        <w:bCs/>
        <w:color w:val="FFFFFF" w:themeColor="background1"/>
      </w:rPr>
      <w:tblPr/>
      <w:tcPr>
        <w:shd w:val="clear" w:color="auto" w:fill="0A249B" w:themeFill="accent1"/>
      </w:tcPr>
    </w:tblStylePr>
    <w:tblStylePr w:type="lastRow">
      <w:pPr>
        <w:spacing w:before="0" w:after="0" w:line="240" w:lineRule="auto"/>
      </w:pPr>
      <w:rPr>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tcBorders>
      </w:tcPr>
    </w:tblStylePr>
    <w:tblStylePr w:type="firstCol">
      <w:rPr>
        <w:b/>
        <w:bCs/>
      </w:rPr>
    </w:tblStylePr>
    <w:tblStylePr w:type="lastCol">
      <w:rPr>
        <w:b/>
        <w:bCs/>
      </w:r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style>
  <w:style w:type="table" w:styleId="LightList-Accent2">
    <w:name w:val="Light List Accent 2"/>
    <w:basedOn w:val="TableNormal"/>
    <w:uiPriority w:val="61"/>
    <w:semiHidden/>
    <w:unhideWhenUsed/>
    <w:rsid w:val="000D1ED8"/>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0D1ED8"/>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0D1ED8"/>
    <w:pPr>
      <w:spacing w:after="0"/>
    </w:p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tblBorders>
    </w:tblPr>
    <w:tblStylePr w:type="firstRow">
      <w:pPr>
        <w:spacing w:before="0" w:after="0" w:line="240" w:lineRule="auto"/>
      </w:pPr>
      <w:rPr>
        <w:b/>
        <w:bCs/>
        <w:color w:val="FFFFFF" w:themeColor="background1"/>
      </w:rPr>
      <w:tblPr/>
      <w:tcPr>
        <w:shd w:val="clear" w:color="auto" w:fill="FEDA02" w:themeFill="accent4"/>
      </w:tcPr>
    </w:tblStylePr>
    <w:tblStylePr w:type="lastRow">
      <w:pPr>
        <w:spacing w:before="0" w:after="0" w:line="240" w:lineRule="auto"/>
      </w:pPr>
      <w:rPr>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tcBorders>
      </w:tcPr>
    </w:tblStylePr>
    <w:tblStylePr w:type="firstCol">
      <w:rPr>
        <w:b/>
        <w:bCs/>
      </w:rPr>
    </w:tblStylePr>
    <w:tblStylePr w:type="lastCol">
      <w:rPr>
        <w:b/>
        <w:bCs/>
      </w:r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style>
  <w:style w:type="table" w:styleId="LightList-Accent5">
    <w:name w:val="Light List Accent 5"/>
    <w:basedOn w:val="TableNormal"/>
    <w:uiPriority w:val="61"/>
    <w:semiHidden/>
    <w:unhideWhenUsed/>
    <w:rsid w:val="000D1ED8"/>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0D1ED8"/>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0D1ED8"/>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ED8"/>
    <w:pPr>
      <w:spacing w:after="0"/>
    </w:pPr>
    <w:rPr>
      <w:color w:val="071A73" w:themeColor="accent1" w:themeShade="BF"/>
    </w:rPr>
    <w:tblPr>
      <w:tblStyleRowBandSize w:val="1"/>
      <w:tblStyleColBandSize w:val="1"/>
      <w:tblBorders>
        <w:top w:val="single" w:sz="8" w:space="0" w:color="0A249B" w:themeColor="accent1"/>
        <w:bottom w:val="single" w:sz="8" w:space="0" w:color="0A249B" w:themeColor="accent1"/>
      </w:tblBorders>
    </w:tblPr>
    <w:tblStylePr w:type="fir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la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left w:val="nil"/>
          <w:right w:val="nil"/>
          <w:insideH w:val="nil"/>
          <w:insideV w:val="nil"/>
        </w:tcBorders>
        <w:shd w:val="clear" w:color="auto" w:fill="AEBCF9" w:themeFill="accent1" w:themeFillTint="3F"/>
      </w:tcPr>
    </w:tblStylePr>
  </w:style>
  <w:style w:type="table" w:styleId="LightShading-Accent2">
    <w:name w:val="Light Shading Accent 2"/>
    <w:basedOn w:val="TableNormal"/>
    <w:uiPriority w:val="60"/>
    <w:semiHidden/>
    <w:unhideWhenUsed/>
    <w:rsid w:val="000D1ED8"/>
    <w:pPr>
      <w:spacing w:after="0"/>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0D1ED8"/>
    <w:pPr>
      <w:spacing w:after="0"/>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0D1ED8"/>
    <w:pPr>
      <w:spacing w:after="0"/>
    </w:pPr>
    <w:rPr>
      <w:color w:val="BEA300" w:themeColor="accent4" w:themeShade="BF"/>
    </w:rPr>
    <w:tblPr>
      <w:tblStyleRowBandSize w:val="1"/>
      <w:tblStyleColBandSize w:val="1"/>
      <w:tblBorders>
        <w:top w:val="single" w:sz="8" w:space="0" w:color="FEDA02" w:themeColor="accent4"/>
        <w:bottom w:val="single" w:sz="8" w:space="0" w:color="FEDA02" w:themeColor="accent4"/>
      </w:tblBorders>
    </w:tblPr>
    <w:tblStylePr w:type="fir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la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left w:val="nil"/>
          <w:right w:val="nil"/>
          <w:insideH w:val="nil"/>
          <w:insideV w:val="nil"/>
        </w:tcBorders>
        <w:shd w:val="clear" w:color="auto" w:fill="FEF5C0" w:themeFill="accent4" w:themeFillTint="3F"/>
      </w:tcPr>
    </w:tblStylePr>
  </w:style>
  <w:style w:type="table" w:styleId="LightShading-Accent5">
    <w:name w:val="Light Shading Accent 5"/>
    <w:basedOn w:val="TableNormal"/>
    <w:uiPriority w:val="60"/>
    <w:semiHidden/>
    <w:unhideWhenUsed/>
    <w:rsid w:val="000D1ED8"/>
    <w:pPr>
      <w:spacing w:after="0"/>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0D1ED8"/>
    <w:pPr>
      <w:spacing w:after="0"/>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Grid">
    <w:name w:val="Light Grid"/>
    <w:basedOn w:val="TableNormal"/>
    <w:uiPriority w:val="62"/>
    <w:semiHidden/>
    <w:unhideWhenUsed/>
    <w:rsid w:val="000D1E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ED8"/>
    <w:pPr>
      <w:spacing w:after="0"/>
    </w:p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18" w:space="0" w:color="0A249B" w:themeColor="accent1"/>
          <w:right w:val="single" w:sz="8" w:space="0" w:color="0A249B" w:themeColor="accent1"/>
          <w:insideH w:val="nil"/>
          <w:insideV w:val="single" w:sz="8" w:space="0" w:color="0A24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insideH w:val="nil"/>
          <w:insideV w:val="single" w:sz="8" w:space="0" w:color="0A24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shd w:val="clear" w:color="auto" w:fill="AEBCF9" w:themeFill="accent1" w:themeFillTint="3F"/>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shd w:val="clear" w:color="auto" w:fill="AEBCF9" w:themeFill="accent1" w:themeFillTint="3F"/>
      </w:tcPr>
    </w:tblStylePr>
    <w:tblStylePr w:type="band2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tcPr>
    </w:tblStylePr>
  </w:style>
  <w:style w:type="table" w:styleId="LightGrid-Accent2">
    <w:name w:val="Light Grid Accent 2"/>
    <w:basedOn w:val="TableNormal"/>
    <w:uiPriority w:val="62"/>
    <w:semiHidden/>
    <w:unhideWhenUsed/>
    <w:rsid w:val="000D1ED8"/>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0D1ED8"/>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0D1ED8"/>
    <w:pPr>
      <w:spacing w:after="0"/>
    </w:p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18" w:space="0" w:color="FEDA02" w:themeColor="accent4"/>
          <w:right w:val="single" w:sz="8" w:space="0" w:color="FEDA02" w:themeColor="accent4"/>
          <w:insideH w:val="nil"/>
          <w:insideV w:val="single" w:sz="8" w:space="0" w:color="FEDA0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insideH w:val="nil"/>
          <w:insideV w:val="single" w:sz="8" w:space="0" w:color="FEDA0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shd w:val="clear" w:color="auto" w:fill="FEF5C0" w:themeFill="accent4" w:themeFillTint="3F"/>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shd w:val="clear" w:color="auto" w:fill="FEF5C0" w:themeFill="accent4" w:themeFillTint="3F"/>
      </w:tcPr>
    </w:tblStylePr>
    <w:tblStylePr w:type="band2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tcPr>
    </w:tblStylePr>
  </w:style>
  <w:style w:type="table" w:styleId="LightGrid-Accent5">
    <w:name w:val="Light Grid Accent 5"/>
    <w:basedOn w:val="TableNormal"/>
    <w:uiPriority w:val="62"/>
    <w:semiHidden/>
    <w:unhideWhenUsed/>
    <w:rsid w:val="000D1ED8"/>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0D1ED8"/>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arkList">
    <w:name w:val="Dark List"/>
    <w:basedOn w:val="TableNormal"/>
    <w:uiPriority w:val="70"/>
    <w:semiHidden/>
    <w:unhideWhenUsed/>
    <w:rsid w:val="000D1ED8"/>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ED8"/>
    <w:pPr>
      <w:spacing w:after="0"/>
    </w:pPr>
    <w:rPr>
      <w:color w:val="FFFFFF" w:themeColor="background1"/>
    </w:rPr>
    <w:tblPr>
      <w:tblStyleRowBandSize w:val="1"/>
      <w:tblStyleColBandSize w:val="1"/>
    </w:tblPr>
    <w:tcPr>
      <w:shd w:val="clear" w:color="auto" w:fill="0A24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11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71A7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71A73" w:themeFill="accent1" w:themeFillShade="BF"/>
      </w:tcPr>
    </w:tblStylePr>
    <w:tblStylePr w:type="band1Vert">
      <w:tblPr/>
      <w:tcPr>
        <w:tcBorders>
          <w:top w:val="nil"/>
          <w:left w:val="nil"/>
          <w:bottom w:val="nil"/>
          <w:right w:val="nil"/>
          <w:insideH w:val="nil"/>
          <w:insideV w:val="nil"/>
        </w:tcBorders>
        <w:shd w:val="clear" w:color="auto" w:fill="071A73" w:themeFill="accent1" w:themeFillShade="BF"/>
      </w:tcPr>
    </w:tblStylePr>
    <w:tblStylePr w:type="band1Horz">
      <w:tblPr/>
      <w:tcPr>
        <w:tcBorders>
          <w:top w:val="nil"/>
          <w:left w:val="nil"/>
          <w:bottom w:val="nil"/>
          <w:right w:val="nil"/>
          <w:insideH w:val="nil"/>
          <w:insideV w:val="nil"/>
        </w:tcBorders>
        <w:shd w:val="clear" w:color="auto" w:fill="071A73" w:themeFill="accent1" w:themeFillShade="BF"/>
      </w:tcPr>
    </w:tblStylePr>
  </w:style>
  <w:style w:type="table" w:styleId="DarkList-Accent2">
    <w:name w:val="Dark List Accent 2"/>
    <w:basedOn w:val="TableNormal"/>
    <w:uiPriority w:val="70"/>
    <w:semiHidden/>
    <w:unhideWhenUsed/>
    <w:rsid w:val="000D1ED8"/>
    <w:pPr>
      <w:spacing w:after="0"/>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0D1ED8"/>
    <w:pPr>
      <w:spacing w:after="0"/>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0D1ED8"/>
    <w:pPr>
      <w:spacing w:after="0"/>
    </w:pPr>
    <w:rPr>
      <w:color w:val="FFFFFF" w:themeColor="background1"/>
    </w:rPr>
    <w:tblPr>
      <w:tblStyleRowBandSize w:val="1"/>
      <w:tblStyleColBandSize w:val="1"/>
    </w:tblPr>
    <w:tcPr>
      <w:shd w:val="clear" w:color="auto" w:fill="FEDA0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6C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A3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A300" w:themeFill="accent4" w:themeFillShade="BF"/>
      </w:tcPr>
    </w:tblStylePr>
    <w:tblStylePr w:type="band1Vert">
      <w:tblPr/>
      <w:tcPr>
        <w:tcBorders>
          <w:top w:val="nil"/>
          <w:left w:val="nil"/>
          <w:bottom w:val="nil"/>
          <w:right w:val="nil"/>
          <w:insideH w:val="nil"/>
          <w:insideV w:val="nil"/>
        </w:tcBorders>
        <w:shd w:val="clear" w:color="auto" w:fill="BEA300" w:themeFill="accent4" w:themeFillShade="BF"/>
      </w:tcPr>
    </w:tblStylePr>
    <w:tblStylePr w:type="band1Horz">
      <w:tblPr/>
      <w:tcPr>
        <w:tcBorders>
          <w:top w:val="nil"/>
          <w:left w:val="nil"/>
          <w:bottom w:val="nil"/>
          <w:right w:val="nil"/>
          <w:insideH w:val="nil"/>
          <w:insideV w:val="nil"/>
        </w:tcBorders>
        <w:shd w:val="clear" w:color="auto" w:fill="BEA300" w:themeFill="accent4" w:themeFillShade="BF"/>
      </w:tcPr>
    </w:tblStylePr>
  </w:style>
  <w:style w:type="table" w:styleId="DarkList-Accent5">
    <w:name w:val="Dark List Accent 5"/>
    <w:basedOn w:val="TableNormal"/>
    <w:uiPriority w:val="70"/>
    <w:semiHidden/>
    <w:unhideWhenUsed/>
    <w:rsid w:val="000D1ED8"/>
    <w:pPr>
      <w:spacing w:after="0"/>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0D1ED8"/>
    <w:pPr>
      <w:spacing w:after="0"/>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Table1Light">
    <w:name w:val="List Table 1 Light"/>
    <w:basedOn w:val="TableNormal"/>
    <w:uiPriority w:val="46"/>
    <w:rsid w:val="000D1ED8"/>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ED8"/>
    <w:pPr>
      <w:spacing w:after="0"/>
    </w:pPr>
    <w:tblPr>
      <w:tblStyleRowBandSize w:val="1"/>
      <w:tblStyleColBandSize w:val="1"/>
    </w:tblPr>
    <w:tblStylePr w:type="firstRow">
      <w:rPr>
        <w:b/>
        <w:bCs/>
      </w:rPr>
      <w:tblPr/>
      <w:tcPr>
        <w:tcBorders>
          <w:bottom w:val="single" w:sz="4" w:space="0" w:color="3C5CF2" w:themeColor="accent1" w:themeTint="99"/>
        </w:tcBorders>
      </w:tcPr>
    </w:tblStylePr>
    <w:tblStylePr w:type="lastRow">
      <w:rPr>
        <w:b/>
        <w:bCs/>
      </w:rPr>
      <w:tblPr/>
      <w:tcPr>
        <w:tcBorders>
          <w:top w:val="sing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1Light-Accent2">
    <w:name w:val="List Table 1 Light Accent 2"/>
    <w:basedOn w:val="TableNormal"/>
    <w:uiPriority w:val="46"/>
    <w:rsid w:val="000D1ED8"/>
    <w:pPr>
      <w:spacing w:after="0"/>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0D1ED8"/>
    <w:pPr>
      <w:spacing w:after="0"/>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0D1ED8"/>
    <w:pPr>
      <w:spacing w:after="0"/>
    </w:pPr>
    <w:tblPr>
      <w:tblStyleRowBandSize w:val="1"/>
      <w:tblStyleColBandSize w:val="1"/>
    </w:tblPr>
    <w:tblStylePr w:type="firstRow">
      <w:rPr>
        <w:b/>
        <w:bCs/>
      </w:rPr>
      <w:tblPr/>
      <w:tcPr>
        <w:tcBorders>
          <w:bottom w:val="single" w:sz="4" w:space="0" w:color="FEE866" w:themeColor="accent4" w:themeTint="99"/>
        </w:tcBorders>
      </w:tcPr>
    </w:tblStylePr>
    <w:tblStylePr w:type="lastRow">
      <w:rPr>
        <w:b/>
        <w:bCs/>
      </w:rPr>
      <w:tblPr/>
      <w:tcPr>
        <w:tcBorders>
          <w:top w:val="sing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1Light-Accent5">
    <w:name w:val="List Table 1 Light Accent 5"/>
    <w:basedOn w:val="TableNormal"/>
    <w:uiPriority w:val="46"/>
    <w:rsid w:val="000D1ED8"/>
    <w:pPr>
      <w:spacing w:after="0"/>
    </w:p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0D1ED8"/>
    <w:pPr>
      <w:spacing w:after="0"/>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0D1ED8"/>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ED8"/>
    <w:pPr>
      <w:spacing w:after="0"/>
    </w:pPr>
    <w:tblPr>
      <w:tblStyleRowBandSize w:val="1"/>
      <w:tblStyleColBandSize w:val="1"/>
      <w:tblBorders>
        <w:top w:val="single" w:sz="4" w:space="0" w:color="3C5CF2" w:themeColor="accent1" w:themeTint="99"/>
        <w:bottom w:val="single" w:sz="4" w:space="0" w:color="3C5CF2" w:themeColor="accent1" w:themeTint="99"/>
        <w:insideH w:val="single" w:sz="4" w:space="0" w:color="3C5CF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2-Accent2">
    <w:name w:val="List Table 2 Accent 2"/>
    <w:basedOn w:val="TableNormal"/>
    <w:uiPriority w:val="47"/>
    <w:rsid w:val="000D1ED8"/>
    <w:pPr>
      <w:spacing w:after="0"/>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0D1ED8"/>
    <w:pPr>
      <w:spacing w:after="0"/>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0D1ED8"/>
    <w:pPr>
      <w:spacing w:after="0"/>
    </w:pPr>
    <w:tblPr>
      <w:tblStyleRowBandSize w:val="1"/>
      <w:tblStyleColBandSize w:val="1"/>
      <w:tblBorders>
        <w:top w:val="single" w:sz="4" w:space="0" w:color="FEE866" w:themeColor="accent4" w:themeTint="99"/>
        <w:bottom w:val="single" w:sz="4" w:space="0" w:color="FEE866" w:themeColor="accent4" w:themeTint="99"/>
        <w:insideH w:val="single" w:sz="4" w:space="0" w:color="FEE8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2-Accent5">
    <w:name w:val="List Table 2 Accent 5"/>
    <w:basedOn w:val="TableNormal"/>
    <w:uiPriority w:val="47"/>
    <w:rsid w:val="000D1ED8"/>
    <w:pPr>
      <w:spacing w:after="0"/>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0D1ED8"/>
    <w:pPr>
      <w:spacing w:after="0"/>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0D1ED8"/>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ED8"/>
    <w:pPr>
      <w:spacing w:after="0"/>
    </w:pPr>
    <w:tblPr>
      <w:tblStyleRowBandSize w:val="1"/>
      <w:tblStyleColBandSize w:val="1"/>
      <w:tblBorders>
        <w:top w:val="single" w:sz="4" w:space="0" w:color="0A249B" w:themeColor="accent1"/>
        <w:left w:val="single" w:sz="4" w:space="0" w:color="0A249B" w:themeColor="accent1"/>
        <w:bottom w:val="single" w:sz="4" w:space="0" w:color="0A249B" w:themeColor="accent1"/>
        <w:right w:val="single" w:sz="4" w:space="0" w:color="0A249B" w:themeColor="accent1"/>
      </w:tblBorders>
    </w:tblPr>
    <w:tblStylePr w:type="firstRow">
      <w:rPr>
        <w:b/>
        <w:bCs/>
        <w:color w:val="FFFFFF" w:themeColor="background1"/>
      </w:rPr>
      <w:tblPr/>
      <w:tcPr>
        <w:shd w:val="clear" w:color="auto" w:fill="0A249B" w:themeFill="accent1"/>
      </w:tcPr>
    </w:tblStylePr>
    <w:tblStylePr w:type="lastRow">
      <w:rPr>
        <w:b/>
        <w:bCs/>
      </w:rPr>
      <w:tblPr/>
      <w:tcPr>
        <w:tcBorders>
          <w:top w:val="double" w:sz="4" w:space="0" w:color="0A24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A249B" w:themeColor="accent1"/>
          <w:right w:val="single" w:sz="4" w:space="0" w:color="0A249B" w:themeColor="accent1"/>
        </w:tcBorders>
      </w:tcPr>
    </w:tblStylePr>
    <w:tblStylePr w:type="band1Horz">
      <w:tblPr/>
      <w:tcPr>
        <w:tcBorders>
          <w:top w:val="single" w:sz="4" w:space="0" w:color="0A249B" w:themeColor="accent1"/>
          <w:bottom w:val="single" w:sz="4" w:space="0" w:color="0A24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249B" w:themeColor="accent1"/>
          <w:left w:val="nil"/>
        </w:tcBorders>
      </w:tcPr>
    </w:tblStylePr>
    <w:tblStylePr w:type="swCell">
      <w:tblPr/>
      <w:tcPr>
        <w:tcBorders>
          <w:top w:val="double" w:sz="4" w:space="0" w:color="0A249B" w:themeColor="accent1"/>
          <w:right w:val="nil"/>
        </w:tcBorders>
      </w:tcPr>
    </w:tblStylePr>
  </w:style>
  <w:style w:type="table" w:styleId="ListTable3-Accent2">
    <w:name w:val="List Table 3 Accent 2"/>
    <w:basedOn w:val="TableNormal"/>
    <w:uiPriority w:val="48"/>
    <w:rsid w:val="000D1ED8"/>
    <w:pPr>
      <w:spacing w:after="0"/>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0D1ED8"/>
    <w:pPr>
      <w:spacing w:after="0"/>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0D1ED8"/>
    <w:pPr>
      <w:spacing w:after="0"/>
    </w:pPr>
    <w:tblPr>
      <w:tblStyleRowBandSize w:val="1"/>
      <w:tblStyleColBandSize w:val="1"/>
      <w:tblBorders>
        <w:top w:val="single" w:sz="4" w:space="0" w:color="FEDA02" w:themeColor="accent4"/>
        <w:left w:val="single" w:sz="4" w:space="0" w:color="FEDA02" w:themeColor="accent4"/>
        <w:bottom w:val="single" w:sz="4" w:space="0" w:color="FEDA02" w:themeColor="accent4"/>
        <w:right w:val="single" w:sz="4" w:space="0" w:color="FEDA02" w:themeColor="accent4"/>
      </w:tblBorders>
    </w:tblPr>
    <w:tblStylePr w:type="firstRow">
      <w:rPr>
        <w:b/>
        <w:bCs/>
        <w:color w:val="FFFFFF" w:themeColor="background1"/>
      </w:rPr>
      <w:tblPr/>
      <w:tcPr>
        <w:shd w:val="clear" w:color="auto" w:fill="FEDA02" w:themeFill="accent4"/>
      </w:tcPr>
    </w:tblStylePr>
    <w:tblStylePr w:type="lastRow">
      <w:rPr>
        <w:b/>
        <w:bCs/>
      </w:rPr>
      <w:tblPr/>
      <w:tcPr>
        <w:tcBorders>
          <w:top w:val="double" w:sz="4" w:space="0" w:color="FEDA0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DA02" w:themeColor="accent4"/>
          <w:right w:val="single" w:sz="4" w:space="0" w:color="FEDA02" w:themeColor="accent4"/>
        </w:tcBorders>
      </w:tcPr>
    </w:tblStylePr>
    <w:tblStylePr w:type="band1Horz">
      <w:tblPr/>
      <w:tcPr>
        <w:tcBorders>
          <w:top w:val="single" w:sz="4" w:space="0" w:color="FEDA02" w:themeColor="accent4"/>
          <w:bottom w:val="single" w:sz="4" w:space="0" w:color="FEDA0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DA02" w:themeColor="accent4"/>
          <w:left w:val="nil"/>
        </w:tcBorders>
      </w:tcPr>
    </w:tblStylePr>
    <w:tblStylePr w:type="swCell">
      <w:tblPr/>
      <w:tcPr>
        <w:tcBorders>
          <w:top w:val="double" w:sz="4" w:space="0" w:color="FEDA02" w:themeColor="accent4"/>
          <w:right w:val="nil"/>
        </w:tcBorders>
      </w:tcPr>
    </w:tblStylePr>
  </w:style>
  <w:style w:type="table" w:styleId="ListTable3-Accent5">
    <w:name w:val="List Table 3 Accent 5"/>
    <w:basedOn w:val="TableNormal"/>
    <w:uiPriority w:val="48"/>
    <w:rsid w:val="000D1ED8"/>
    <w:pPr>
      <w:spacing w:after="0"/>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0D1ED8"/>
    <w:pPr>
      <w:spacing w:after="0"/>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tblBorders>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tcBorders>
        <w:shd w:val="clear" w:color="auto" w:fill="0A249B" w:themeFill="accent1"/>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4-Accent2">
    <w:name w:val="List Table 4 Accent 2"/>
    <w:basedOn w:val="TableNormal"/>
    <w:uiPriority w:val="49"/>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tblBorders>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tcBorders>
        <w:shd w:val="clear" w:color="auto" w:fill="FEDA02" w:themeFill="accent4"/>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4-Accent5">
    <w:name w:val="List Table 4 Accent 5"/>
    <w:basedOn w:val="TableNormal"/>
    <w:uiPriority w:val="49"/>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0D1ED8"/>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ED8"/>
    <w:pPr>
      <w:spacing w:after="0"/>
    </w:pPr>
    <w:rPr>
      <w:color w:val="FFFFFF" w:themeColor="background1"/>
    </w:rPr>
    <w:tblPr>
      <w:tblStyleRowBandSize w:val="1"/>
      <w:tblStyleColBandSize w:val="1"/>
      <w:tblBorders>
        <w:top w:val="single" w:sz="24" w:space="0" w:color="0A249B" w:themeColor="accent1"/>
        <w:left w:val="single" w:sz="24" w:space="0" w:color="0A249B" w:themeColor="accent1"/>
        <w:bottom w:val="single" w:sz="24" w:space="0" w:color="0A249B" w:themeColor="accent1"/>
        <w:right w:val="single" w:sz="24" w:space="0" w:color="0A249B" w:themeColor="accent1"/>
      </w:tblBorders>
    </w:tblPr>
    <w:tcPr>
      <w:shd w:val="clear" w:color="auto" w:fill="0A24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ED8"/>
    <w:pPr>
      <w:spacing w:after="0"/>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ED8"/>
    <w:pPr>
      <w:spacing w:after="0"/>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ED8"/>
    <w:pPr>
      <w:spacing w:after="0"/>
    </w:pPr>
    <w:rPr>
      <w:color w:val="FFFFFF" w:themeColor="background1"/>
    </w:rPr>
    <w:tblPr>
      <w:tblStyleRowBandSize w:val="1"/>
      <w:tblStyleColBandSize w:val="1"/>
      <w:tblBorders>
        <w:top w:val="single" w:sz="24" w:space="0" w:color="FEDA02" w:themeColor="accent4"/>
        <w:left w:val="single" w:sz="24" w:space="0" w:color="FEDA02" w:themeColor="accent4"/>
        <w:bottom w:val="single" w:sz="24" w:space="0" w:color="FEDA02" w:themeColor="accent4"/>
        <w:right w:val="single" w:sz="24" w:space="0" w:color="FEDA02" w:themeColor="accent4"/>
      </w:tblBorders>
    </w:tblPr>
    <w:tcPr>
      <w:shd w:val="clear" w:color="auto" w:fill="FEDA0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ED8"/>
    <w:pPr>
      <w:spacing w:after="0"/>
    </w:pPr>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ED8"/>
    <w:pPr>
      <w:spacing w:after="0"/>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ED8"/>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ED8"/>
    <w:pPr>
      <w:spacing w:after="0"/>
    </w:pPr>
    <w:rPr>
      <w:color w:val="071A73" w:themeColor="accent1" w:themeShade="BF"/>
    </w:rPr>
    <w:tblPr>
      <w:tblStyleRowBandSize w:val="1"/>
      <w:tblStyleColBandSize w:val="1"/>
      <w:tblBorders>
        <w:top w:val="single" w:sz="4" w:space="0" w:color="0A249B" w:themeColor="accent1"/>
        <w:bottom w:val="single" w:sz="4" w:space="0" w:color="0A249B" w:themeColor="accent1"/>
      </w:tblBorders>
    </w:tblPr>
    <w:tblStylePr w:type="firstRow">
      <w:rPr>
        <w:b/>
        <w:bCs/>
      </w:rPr>
      <w:tblPr/>
      <w:tcPr>
        <w:tcBorders>
          <w:bottom w:val="single" w:sz="4" w:space="0" w:color="0A249B" w:themeColor="accent1"/>
        </w:tcBorders>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6Colorful-Accent2">
    <w:name w:val="List Table 6 Colorful Accent 2"/>
    <w:basedOn w:val="TableNormal"/>
    <w:uiPriority w:val="51"/>
    <w:rsid w:val="000D1ED8"/>
    <w:pPr>
      <w:spacing w:after="0"/>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0D1ED8"/>
    <w:pPr>
      <w:spacing w:after="0"/>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0D1ED8"/>
    <w:pPr>
      <w:spacing w:after="0"/>
    </w:pPr>
    <w:rPr>
      <w:color w:val="BEA300" w:themeColor="accent4" w:themeShade="BF"/>
    </w:rPr>
    <w:tblPr>
      <w:tblStyleRowBandSize w:val="1"/>
      <w:tblStyleColBandSize w:val="1"/>
      <w:tblBorders>
        <w:top w:val="single" w:sz="4" w:space="0" w:color="FEDA02" w:themeColor="accent4"/>
        <w:bottom w:val="single" w:sz="4" w:space="0" w:color="FEDA02" w:themeColor="accent4"/>
      </w:tblBorders>
    </w:tblPr>
    <w:tblStylePr w:type="firstRow">
      <w:rPr>
        <w:b/>
        <w:bCs/>
      </w:rPr>
      <w:tblPr/>
      <w:tcPr>
        <w:tcBorders>
          <w:bottom w:val="single" w:sz="4" w:space="0" w:color="FEDA02" w:themeColor="accent4"/>
        </w:tcBorders>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6Colorful-Accent5">
    <w:name w:val="List Table 6 Colorful Accent 5"/>
    <w:basedOn w:val="TableNormal"/>
    <w:uiPriority w:val="51"/>
    <w:rsid w:val="000D1ED8"/>
    <w:pPr>
      <w:spacing w:after="0"/>
    </w:pPr>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0D1ED8"/>
    <w:pPr>
      <w:spacing w:after="0"/>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0D1ED8"/>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ED8"/>
    <w:pPr>
      <w:spacing w:after="0"/>
    </w:pPr>
    <w:rPr>
      <w:color w:val="071A73"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A24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A24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A24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A249B" w:themeColor="accent1"/>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ED8"/>
    <w:pPr>
      <w:spacing w:after="0"/>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ED8"/>
    <w:pPr>
      <w:spacing w:after="0"/>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ED8"/>
    <w:pPr>
      <w:spacing w:after="0"/>
    </w:pPr>
    <w:rPr>
      <w:color w:val="BEA3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EDA0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DA0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DA0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DA02" w:themeColor="accent4"/>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ED8"/>
    <w:pPr>
      <w:spacing w:after="0"/>
    </w:pPr>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ED8"/>
    <w:pPr>
      <w:spacing w:after="0"/>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D1ED8"/>
    <w:pPr>
      <w:spacing w:after="0"/>
    </w:pPr>
  </w:style>
  <w:style w:type="character" w:customStyle="1" w:styleId="E-mailSignatureChar">
    <w:name w:val="E-mail Signature Char"/>
    <w:basedOn w:val="DefaultParagraphFont"/>
    <w:link w:val="E-mailSignature"/>
    <w:uiPriority w:val="99"/>
    <w:semiHidden/>
    <w:rsid w:val="000D1ED8"/>
    <w:rPr>
      <w:rFonts w:ascii="Meiryo UI" w:eastAsia="Meiryo UI" w:hAnsi="Meiryo UI"/>
    </w:rPr>
  </w:style>
  <w:style w:type="paragraph" w:styleId="Salutation">
    <w:name w:val="Salutation"/>
    <w:basedOn w:val="Normal"/>
    <w:next w:val="Normal"/>
    <w:link w:val="SalutationChar"/>
    <w:uiPriority w:val="99"/>
    <w:semiHidden/>
    <w:unhideWhenUsed/>
    <w:rsid w:val="000D1ED8"/>
  </w:style>
  <w:style w:type="character" w:customStyle="1" w:styleId="SalutationChar">
    <w:name w:val="Salutation Char"/>
    <w:basedOn w:val="DefaultParagraphFont"/>
    <w:link w:val="Salutation"/>
    <w:uiPriority w:val="99"/>
    <w:semiHidden/>
    <w:rsid w:val="000D1ED8"/>
    <w:rPr>
      <w:rFonts w:ascii="Meiryo UI" w:eastAsia="Meiryo UI" w:hAnsi="Meiryo UI"/>
    </w:rPr>
  </w:style>
  <w:style w:type="table" w:styleId="TableColumns1">
    <w:name w:val="Table Columns 1"/>
    <w:basedOn w:val="TableNormal"/>
    <w:uiPriority w:val="99"/>
    <w:semiHidden/>
    <w:unhideWhenUsed/>
    <w:rsid w:val="000D1ED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ED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ED8"/>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ED8"/>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ED8"/>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D1ED8"/>
    <w:pPr>
      <w:spacing w:after="0"/>
      <w:ind w:left="4320"/>
    </w:pPr>
  </w:style>
  <w:style w:type="character" w:customStyle="1" w:styleId="SignatureChar">
    <w:name w:val="Signature Char"/>
    <w:basedOn w:val="DefaultParagraphFont"/>
    <w:link w:val="Signature"/>
    <w:uiPriority w:val="99"/>
    <w:semiHidden/>
    <w:rsid w:val="000D1ED8"/>
    <w:rPr>
      <w:rFonts w:ascii="Meiryo UI" w:eastAsia="Meiryo UI" w:hAnsi="Meiryo UI"/>
    </w:rPr>
  </w:style>
  <w:style w:type="table" w:styleId="TableSimple1">
    <w:name w:val="Table Simple 1"/>
    <w:basedOn w:val="TableNormal"/>
    <w:uiPriority w:val="99"/>
    <w:semiHidden/>
    <w:unhideWhenUsed/>
    <w:rsid w:val="000D1ED8"/>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ED8"/>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ED8"/>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ED8"/>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D1ED8"/>
    <w:pPr>
      <w:spacing w:after="0"/>
      <w:ind w:left="180" w:hanging="180"/>
    </w:pPr>
  </w:style>
  <w:style w:type="paragraph" w:styleId="Index2">
    <w:name w:val="index 2"/>
    <w:basedOn w:val="Normal"/>
    <w:next w:val="Normal"/>
    <w:autoRedefine/>
    <w:uiPriority w:val="99"/>
    <w:semiHidden/>
    <w:unhideWhenUsed/>
    <w:rsid w:val="000D1ED8"/>
    <w:pPr>
      <w:spacing w:after="0"/>
      <w:ind w:left="360" w:hanging="180"/>
    </w:pPr>
  </w:style>
  <w:style w:type="paragraph" w:styleId="Index3">
    <w:name w:val="index 3"/>
    <w:basedOn w:val="Normal"/>
    <w:next w:val="Normal"/>
    <w:autoRedefine/>
    <w:uiPriority w:val="99"/>
    <w:semiHidden/>
    <w:unhideWhenUsed/>
    <w:rsid w:val="000D1ED8"/>
    <w:pPr>
      <w:spacing w:after="0"/>
      <w:ind w:left="540" w:hanging="180"/>
    </w:pPr>
  </w:style>
  <w:style w:type="paragraph" w:styleId="Index4">
    <w:name w:val="index 4"/>
    <w:basedOn w:val="Normal"/>
    <w:next w:val="Normal"/>
    <w:autoRedefine/>
    <w:uiPriority w:val="99"/>
    <w:semiHidden/>
    <w:unhideWhenUsed/>
    <w:rsid w:val="000D1ED8"/>
    <w:pPr>
      <w:spacing w:after="0"/>
      <w:ind w:left="720" w:hanging="180"/>
    </w:pPr>
  </w:style>
  <w:style w:type="paragraph" w:styleId="Index5">
    <w:name w:val="index 5"/>
    <w:basedOn w:val="Normal"/>
    <w:next w:val="Normal"/>
    <w:autoRedefine/>
    <w:uiPriority w:val="99"/>
    <w:semiHidden/>
    <w:unhideWhenUsed/>
    <w:rsid w:val="000D1ED8"/>
    <w:pPr>
      <w:spacing w:after="0"/>
      <w:ind w:left="900" w:hanging="180"/>
    </w:pPr>
  </w:style>
  <w:style w:type="paragraph" w:styleId="Index6">
    <w:name w:val="index 6"/>
    <w:basedOn w:val="Normal"/>
    <w:next w:val="Normal"/>
    <w:autoRedefine/>
    <w:uiPriority w:val="99"/>
    <w:semiHidden/>
    <w:unhideWhenUsed/>
    <w:rsid w:val="000D1ED8"/>
    <w:pPr>
      <w:spacing w:after="0"/>
      <w:ind w:left="1080" w:hanging="180"/>
    </w:pPr>
  </w:style>
  <w:style w:type="paragraph" w:styleId="Index7">
    <w:name w:val="index 7"/>
    <w:basedOn w:val="Normal"/>
    <w:next w:val="Normal"/>
    <w:autoRedefine/>
    <w:uiPriority w:val="99"/>
    <w:semiHidden/>
    <w:unhideWhenUsed/>
    <w:rsid w:val="000D1ED8"/>
    <w:pPr>
      <w:spacing w:after="0"/>
      <w:ind w:left="1260" w:hanging="180"/>
    </w:pPr>
  </w:style>
  <w:style w:type="paragraph" w:styleId="Index8">
    <w:name w:val="index 8"/>
    <w:basedOn w:val="Normal"/>
    <w:next w:val="Normal"/>
    <w:autoRedefine/>
    <w:uiPriority w:val="99"/>
    <w:semiHidden/>
    <w:unhideWhenUsed/>
    <w:rsid w:val="000D1ED8"/>
    <w:pPr>
      <w:spacing w:after="0"/>
      <w:ind w:left="1440" w:hanging="180"/>
    </w:pPr>
  </w:style>
  <w:style w:type="paragraph" w:styleId="Index9">
    <w:name w:val="index 9"/>
    <w:basedOn w:val="Normal"/>
    <w:next w:val="Normal"/>
    <w:autoRedefine/>
    <w:uiPriority w:val="99"/>
    <w:semiHidden/>
    <w:unhideWhenUsed/>
    <w:rsid w:val="000D1ED8"/>
    <w:pPr>
      <w:spacing w:after="0"/>
      <w:ind w:left="1620" w:hanging="180"/>
    </w:pPr>
  </w:style>
  <w:style w:type="paragraph" w:styleId="IndexHeading">
    <w:name w:val="index heading"/>
    <w:basedOn w:val="Normal"/>
    <w:next w:val="Index1"/>
    <w:uiPriority w:val="99"/>
    <w:semiHidden/>
    <w:unhideWhenUsed/>
    <w:rsid w:val="000D1ED8"/>
    <w:rPr>
      <w:rFonts w:cstheme="majorBidi"/>
      <w:b/>
      <w:bCs/>
    </w:rPr>
  </w:style>
  <w:style w:type="paragraph" w:styleId="PlainText">
    <w:name w:val="Plain Text"/>
    <w:basedOn w:val="Normal"/>
    <w:link w:val="PlainTextChar"/>
    <w:uiPriority w:val="99"/>
    <w:semiHidden/>
    <w:unhideWhenUsed/>
    <w:rsid w:val="000D1ED8"/>
    <w:pPr>
      <w:spacing w:after="0"/>
    </w:pPr>
    <w:rPr>
      <w:sz w:val="21"/>
      <w:szCs w:val="21"/>
    </w:rPr>
  </w:style>
  <w:style w:type="character" w:customStyle="1" w:styleId="PlainTextChar">
    <w:name w:val="Plain Text Char"/>
    <w:basedOn w:val="DefaultParagraphFont"/>
    <w:link w:val="PlainText"/>
    <w:uiPriority w:val="99"/>
    <w:semiHidden/>
    <w:rsid w:val="000D1ED8"/>
    <w:rPr>
      <w:rFonts w:ascii="Meiryo UI" w:eastAsia="Meiryo UI" w:hAnsi="Meiryo UI"/>
      <w:sz w:val="21"/>
      <w:szCs w:val="21"/>
    </w:rPr>
  </w:style>
  <w:style w:type="paragraph" w:styleId="Closing">
    <w:name w:val="Closing"/>
    <w:basedOn w:val="Normal"/>
    <w:link w:val="ClosingChar"/>
    <w:uiPriority w:val="99"/>
    <w:semiHidden/>
    <w:unhideWhenUsed/>
    <w:rsid w:val="000D1ED8"/>
    <w:pPr>
      <w:spacing w:after="0"/>
      <w:ind w:left="4320"/>
    </w:pPr>
  </w:style>
  <w:style w:type="character" w:customStyle="1" w:styleId="ClosingChar">
    <w:name w:val="Closing Char"/>
    <w:basedOn w:val="DefaultParagraphFont"/>
    <w:link w:val="Closing"/>
    <w:uiPriority w:val="99"/>
    <w:semiHidden/>
    <w:rsid w:val="000D1ED8"/>
    <w:rPr>
      <w:rFonts w:ascii="Meiryo UI" w:eastAsia="Meiryo UI" w:hAnsi="Meiryo UI"/>
    </w:rPr>
  </w:style>
  <w:style w:type="table" w:styleId="TableGrid1">
    <w:name w:val="Table Grid 1"/>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ED8"/>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ED8"/>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ED8"/>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ED8"/>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ED8"/>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ED8"/>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0D1ED8"/>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ED8"/>
    <w:pPr>
      <w:spacing w:after="0"/>
    </w:pPr>
    <w:tblPr>
      <w:tblStyleRowBandSize w:val="1"/>
      <w:tblStyleColBandSize w:val="1"/>
      <w:tblBorders>
        <w:top w:val="single" w:sz="4" w:space="0" w:color="7D92F6" w:themeColor="accent1" w:themeTint="66"/>
        <w:left w:val="single" w:sz="4" w:space="0" w:color="7D92F6" w:themeColor="accent1" w:themeTint="66"/>
        <w:bottom w:val="single" w:sz="4" w:space="0" w:color="7D92F6" w:themeColor="accent1" w:themeTint="66"/>
        <w:right w:val="single" w:sz="4" w:space="0" w:color="7D92F6" w:themeColor="accent1" w:themeTint="66"/>
        <w:insideH w:val="single" w:sz="4" w:space="0" w:color="7D92F6" w:themeColor="accent1" w:themeTint="66"/>
        <w:insideV w:val="single" w:sz="4" w:space="0" w:color="7D92F6" w:themeColor="accent1" w:themeTint="66"/>
      </w:tblBorders>
    </w:tblPr>
    <w:tblStylePr w:type="firstRow">
      <w:rPr>
        <w:b/>
        <w:bCs/>
      </w:rPr>
      <w:tblPr/>
      <w:tcPr>
        <w:tcBorders>
          <w:bottom w:val="single" w:sz="12" w:space="0" w:color="3C5CF2" w:themeColor="accent1" w:themeTint="99"/>
        </w:tcBorders>
      </w:tcPr>
    </w:tblStylePr>
    <w:tblStylePr w:type="lastRow">
      <w:rPr>
        <w:b/>
        <w:bCs/>
      </w:rPr>
      <w:tblPr/>
      <w:tcPr>
        <w:tcBorders>
          <w:top w:val="double" w:sz="2" w:space="0" w:color="3C5CF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ED8"/>
    <w:pPr>
      <w:spacing w:after="0"/>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ED8"/>
    <w:pPr>
      <w:spacing w:after="0"/>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ED8"/>
    <w:pPr>
      <w:spacing w:after="0"/>
    </w:pPr>
    <w:tblPr>
      <w:tblStyleRowBandSize w:val="1"/>
      <w:tblStyleColBandSize w:val="1"/>
      <w:tblBorders>
        <w:top w:val="single" w:sz="4" w:space="0" w:color="FEF099" w:themeColor="accent4" w:themeTint="66"/>
        <w:left w:val="single" w:sz="4" w:space="0" w:color="FEF099" w:themeColor="accent4" w:themeTint="66"/>
        <w:bottom w:val="single" w:sz="4" w:space="0" w:color="FEF099" w:themeColor="accent4" w:themeTint="66"/>
        <w:right w:val="single" w:sz="4" w:space="0" w:color="FEF099" w:themeColor="accent4" w:themeTint="66"/>
        <w:insideH w:val="single" w:sz="4" w:space="0" w:color="FEF099" w:themeColor="accent4" w:themeTint="66"/>
        <w:insideV w:val="single" w:sz="4" w:space="0" w:color="FEF099" w:themeColor="accent4" w:themeTint="66"/>
      </w:tblBorders>
    </w:tblPr>
    <w:tblStylePr w:type="firstRow">
      <w:rPr>
        <w:b/>
        <w:bCs/>
      </w:rPr>
      <w:tblPr/>
      <w:tcPr>
        <w:tcBorders>
          <w:bottom w:val="single" w:sz="12" w:space="0" w:color="FEE866" w:themeColor="accent4" w:themeTint="99"/>
        </w:tcBorders>
      </w:tcPr>
    </w:tblStylePr>
    <w:tblStylePr w:type="lastRow">
      <w:rPr>
        <w:b/>
        <w:bCs/>
      </w:rPr>
      <w:tblPr/>
      <w:tcPr>
        <w:tcBorders>
          <w:top w:val="double" w:sz="2" w:space="0" w:color="FEE8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ED8"/>
    <w:pPr>
      <w:spacing w:after="0"/>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ED8"/>
    <w:pPr>
      <w:spacing w:after="0"/>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ED8"/>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ED8"/>
    <w:pPr>
      <w:spacing w:after="0"/>
    </w:pPr>
    <w:tblPr>
      <w:tblStyleRowBandSize w:val="1"/>
      <w:tblStyleColBandSize w:val="1"/>
      <w:tblBorders>
        <w:top w:val="single" w:sz="2" w:space="0" w:color="3C5CF2" w:themeColor="accent1" w:themeTint="99"/>
        <w:bottom w:val="single" w:sz="2" w:space="0" w:color="3C5CF2" w:themeColor="accent1" w:themeTint="99"/>
        <w:insideH w:val="single" w:sz="2" w:space="0" w:color="3C5CF2" w:themeColor="accent1" w:themeTint="99"/>
        <w:insideV w:val="single" w:sz="2" w:space="0" w:color="3C5CF2" w:themeColor="accent1" w:themeTint="99"/>
      </w:tblBorders>
    </w:tblPr>
    <w:tblStylePr w:type="firstRow">
      <w:rPr>
        <w:b/>
        <w:bCs/>
      </w:rPr>
      <w:tblPr/>
      <w:tcPr>
        <w:tcBorders>
          <w:top w:val="nil"/>
          <w:bottom w:val="single" w:sz="12" w:space="0" w:color="3C5CF2" w:themeColor="accent1" w:themeTint="99"/>
          <w:insideH w:val="nil"/>
          <w:insideV w:val="nil"/>
        </w:tcBorders>
        <w:shd w:val="clear" w:color="auto" w:fill="FFFFFF" w:themeFill="background1"/>
      </w:tcPr>
    </w:tblStylePr>
    <w:tblStylePr w:type="lastRow">
      <w:rPr>
        <w:b/>
        <w:bCs/>
      </w:rPr>
      <w:tblPr/>
      <w:tcPr>
        <w:tcBorders>
          <w:top w:val="double" w:sz="2" w:space="0" w:color="3C5C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2-Accent2">
    <w:name w:val="Grid Table 2 Accent 2"/>
    <w:basedOn w:val="TableNormal"/>
    <w:uiPriority w:val="47"/>
    <w:rsid w:val="000D1ED8"/>
    <w:pPr>
      <w:spacing w:after="0"/>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0D1ED8"/>
    <w:pPr>
      <w:spacing w:after="0"/>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0D1ED8"/>
    <w:pPr>
      <w:spacing w:after="0"/>
    </w:pPr>
    <w:tblPr>
      <w:tblStyleRowBandSize w:val="1"/>
      <w:tblStyleColBandSize w:val="1"/>
      <w:tblBorders>
        <w:top w:val="single" w:sz="2" w:space="0" w:color="FEE866" w:themeColor="accent4" w:themeTint="99"/>
        <w:bottom w:val="single" w:sz="2" w:space="0" w:color="FEE866" w:themeColor="accent4" w:themeTint="99"/>
        <w:insideH w:val="single" w:sz="2" w:space="0" w:color="FEE866" w:themeColor="accent4" w:themeTint="99"/>
        <w:insideV w:val="single" w:sz="2" w:space="0" w:color="FEE866" w:themeColor="accent4" w:themeTint="99"/>
      </w:tblBorders>
    </w:tblPr>
    <w:tblStylePr w:type="firstRow">
      <w:rPr>
        <w:b/>
        <w:bCs/>
      </w:rPr>
      <w:tblPr/>
      <w:tcPr>
        <w:tcBorders>
          <w:top w:val="nil"/>
          <w:bottom w:val="single" w:sz="12" w:space="0" w:color="FEE866" w:themeColor="accent4" w:themeTint="99"/>
          <w:insideH w:val="nil"/>
          <w:insideV w:val="nil"/>
        </w:tcBorders>
        <w:shd w:val="clear" w:color="auto" w:fill="FFFFFF" w:themeFill="background1"/>
      </w:tcPr>
    </w:tblStylePr>
    <w:tblStylePr w:type="lastRow">
      <w:rPr>
        <w:b/>
        <w:bCs/>
      </w:rPr>
      <w:tblPr/>
      <w:tcPr>
        <w:tcBorders>
          <w:top w:val="double" w:sz="2" w:space="0" w:color="FEE8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2-Accent5">
    <w:name w:val="Grid Table 2 Accent 5"/>
    <w:basedOn w:val="TableNormal"/>
    <w:uiPriority w:val="47"/>
    <w:rsid w:val="000D1ED8"/>
    <w:pPr>
      <w:spacing w:after="0"/>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0D1ED8"/>
    <w:pPr>
      <w:spacing w:after="0"/>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3-Accent2">
    <w:name w:val="Grid Table 3 Accent 2"/>
    <w:basedOn w:val="TableNormal"/>
    <w:uiPriority w:val="48"/>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3-Accent5">
    <w:name w:val="Grid Table 3 Accent 5"/>
    <w:basedOn w:val="TableNormal"/>
    <w:uiPriority w:val="48"/>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insideV w:val="nil"/>
        </w:tcBorders>
        <w:shd w:val="clear" w:color="auto" w:fill="0A249B" w:themeFill="accent1"/>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4-Accent2">
    <w:name w:val="Grid Table 4 Accent 2"/>
    <w:basedOn w:val="TableNormal"/>
    <w:uiPriority w:val="49"/>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insideV w:val="nil"/>
        </w:tcBorders>
        <w:shd w:val="clear" w:color="auto" w:fill="FEDA02" w:themeFill="accent4"/>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4-Accent5">
    <w:name w:val="Grid Table 4 Accent 5"/>
    <w:basedOn w:val="TableNormal"/>
    <w:uiPriority w:val="49"/>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EC8F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A24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A24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A24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A249B" w:themeFill="accent1"/>
      </w:tcPr>
    </w:tblStylePr>
    <w:tblStylePr w:type="band1Vert">
      <w:tblPr/>
      <w:tcPr>
        <w:shd w:val="clear" w:color="auto" w:fill="7D92F6" w:themeFill="accent1" w:themeFillTint="66"/>
      </w:tcPr>
    </w:tblStylePr>
    <w:tblStylePr w:type="band1Horz">
      <w:tblPr/>
      <w:tcPr>
        <w:shd w:val="clear" w:color="auto" w:fill="7D92F6" w:themeFill="accent1" w:themeFillTint="66"/>
      </w:tcPr>
    </w:tblStylePr>
  </w:style>
  <w:style w:type="table" w:styleId="GridTable5Dark-Accent2">
    <w:name w:val="Grid Table 5 Dark Accent 2"/>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7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DA0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DA0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DA0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DA02" w:themeFill="accent4"/>
      </w:tcPr>
    </w:tblStylePr>
    <w:tblStylePr w:type="band1Vert">
      <w:tblPr/>
      <w:tcPr>
        <w:shd w:val="clear" w:color="auto" w:fill="FEF099" w:themeFill="accent4" w:themeFillTint="66"/>
      </w:tcPr>
    </w:tblStylePr>
    <w:tblStylePr w:type="band1Horz">
      <w:tblPr/>
      <w:tcPr>
        <w:shd w:val="clear" w:color="auto" w:fill="FEF099" w:themeFill="accent4" w:themeFillTint="66"/>
      </w:tcPr>
    </w:tblStylePr>
  </w:style>
  <w:style w:type="table" w:styleId="GridTable5Dark-Accent5">
    <w:name w:val="Grid Table 5 Dark Accent 5"/>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0D1E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ED8"/>
    <w:pPr>
      <w:spacing w:after="0"/>
    </w:pPr>
    <w:rPr>
      <w:color w:val="071A73" w:themeColor="accent1" w:themeShade="BF"/>
    </w:r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bottom w:val="single" w:sz="12" w:space="0" w:color="3C5CF2" w:themeColor="accent1" w:themeTint="99"/>
        </w:tcBorders>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6Colorful-Accent2">
    <w:name w:val="Grid Table 6 Colorful Accent 2"/>
    <w:basedOn w:val="TableNormal"/>
    <w:uiPriority w:val="51"/>
    <w:rsid w:val="000D1ED8"/>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0D1ED8"/>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0D1ED8"/>
    <w:pPr>
      <w:spacing w:after="0"/>
    </w:pPr>
    <w:rPr>
      <w:color w:val="BEA300" w:themeColor="accent4" w:themeShade="BF"/>
    </w:r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bottom w:val="single" w:sz="12" w:space="0" w:color="FEE866" w:themeColor="accent4" w:themeTint="99"/>
        </w:tcBorders>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6Colorful-Accent5">
    <w:name w:val="Grid Table 6 Colorful Accent 5"/>
    <w:basedOn w:val="TableNormal"/>
    <w:uiPriority w:val="51"/>
    <w:rsid w:val="000D1ED8"/>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0D1ED8"/>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0D1E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ED8"/>
    <w:pPr>
      <w:spacing w:after="0"/>
    </w:pPr>
    <w:rPr>
      <w:color w:val="071A73" w:themeColor="accent1" w:themeShade="BF"/>
    </w:r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7Colorful-Accent2">
    <w:name w:val="Grid Table 7 Colorful Accent 2"/>
    <w:basedOn w:val="TableNormal"/>
    <w:uiPriority w:val="52"/>
    <w:rsid w:val="000D1ED8"/>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0D1ED8"/>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0D1ED8"/>
    <w:pPr>
      <w:spacing w:after="0"/>
    </w:pPr>
    <w:rPr>
      <w:color w:val="BEA300" w:themeColor="accent4" w:themeShade="BF"/>
    </w:r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7Colorful-Accent5">
    <w:name w:val="Grid Table 7 Colorful Accent 5"/>
    <w:basedOn w:val="TableNormal"/>
    <w:uiPriority w:val="52"/>
    <w:rsid w:val="000D1ED8"/>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0D1ED8"/>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Web1">
    <w:name w:val="Table Web 1"/>
    <w:basedOn w:val="TableNormal"/>
    <w:uiPriority w:val="99"/>
    <w:semiHidden/>
    <w:unhideWhenUsed/>
    <w:rsid w:val="000D1ED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ED8"/>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ED8"/>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D1ED8"/>
    <w:rPr>
      <w:rFonts w:ascii="Meiryo UI" w:eastAsia="Meiryo UI" w:hAnsi="Meiryo UI"/>
      <w:vertAlign w:val="superscript"/>
    </w:rPr>
  </w:style>
  <w:style w:type="paragraph" w:styleId="FootnoteText">
    <w:name w:val="footnote text"/>
    <w:basedOn w:val="Normal"/>
    <w:link w:val="FootnoteTextChar"/>
    <w:uiPriority w:val="99"/>
    <w:semiHidden/>
    <w:unhideWhenUsed/>
    <w:rsid w:val="000D1ED8"/>
    <w:pPr>
      <w:spacing w:after="0"/>
    </w:pPr>
    <w:rPr>
      <w:sz w:val="20"/>
      <w:szCs w:val="20"/>
    </w:rPr>
  </w:style>
  <w:style w:type="character" w:customStyle="1" w:styleId="FootnoteTextChar">
    <w:name w:val="Footnote Text Char"/>
    <w:basedOn w:val="DefaultParagraphFont"/>
    <w:link w:val="FootnoteText"/>
    <w:uiPriority w:val="99"/>
    <w:semiHidden/>
    <w:rsid w:val="000D1ED8"/>
    <w:rPr>
      <w:rFonts w:ascii="Meiryo UI" w:eastAsia="Meiryo UI" w:hAnsi="Meiryo UI"/>
      <w:sz w:val="20"/>
      <w:szCs w:val="20"/>
    </w:rPr>
  </w:style>
  <w:style w:type="character" w:styleId="LineNumber">
    <w:name w:val="line number"/>
    <w:basedOn w:val="DefaultParagraphFont"/>
    <w:uiPriority w:val="99"/>
    <w:semiHidden/>
    <w:unhideWhenUsed/>
    <w:rsid w:val="000D1ED8"/>
    <w:rPr>
      <w:rFonts w:ascii="Meiryo UI" w:eastAsia="Meiryo UI" w:hAnsi="Meiryo UI"/>
    </w:rPr>
  </w:style>
  <w:style w:type="table" w:styleId="Table3Deffects1">
    <w:name w:val="Table 3D effects 1"/>
    <w:basedOn w:val="TableNormal"/>
    <w:uiPriority w:val="99"/>
    <w:semiHidden/>
    <w:unhideWhenUsed/>
    <w:rsid w:val="000D1ED8"/>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ED8"/>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ED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E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0D1ED8"/>
    <w:rPr>
      <w:rFonts w:ascii="Meiryo UI" w:eastAsia="Meiryo UI" w:hAnsi="Meiryo UI"/>
      <w:b/>
      <w:bCs/>
    </w:rPr>
  </w:style>
  <w:style w:type="character" w:styleId="FollowedHyperlink">
    <w:name w:val="FollowedHyperlink"/>
    <w:basedOn w:val="DefaultParagraphFont"/>
    <w:uiPriority w:val="99"/>
    <w:semiHidden/>
    <w:unhideWhenUsed/>
    <w:rsid w:val="000D1ED8"/>
    <w:rPr>
      <w:rFonts w:ascii="Meiryo UI" w:eastAsia="Meiryo UI" w:hAnsi="Meiryo UI"/>
      <w:color w:val="954F72" w:themeColor="followedHyperlink"/>
      <w:u w:val="single"/>
    </w:rPr>
  </w:style>
  <w:style w:type="character" w:styleId="Hyperlink">
    <w:name w:val="Hyperlink"/>
    <w:basedOn w:val="DefaultParagraphFont"/>
    <w:uiPriority w:val="99"/>
    <w:unhideWhenUsed/>
    <w:rsid w:val="000D1ED8"/>
    <w:rPr>
      <w:rFonts w:ascii="Meiryo UI" w:eastAsia="Meiryo UI" w:hAnsi="Meiryo UI"/>
      <w:color w:val="0563C1" w:themeColor="hyperlink"/>
      <w:u w:val="single"/>
    </w:rPr>
  </w:style>
  <w:style w:type="character" w:styleId="PageNumber">
    <w:name w:val="page number"/>
    <w:basedOn w:val="DefaultParagraphFont"/>
    <w:uiPriority w:val="99"/>
    <w:semiHidden/>
    <w:unhideWhenUsed/>
    <w:rsid w:val="000D1ED8"/>
    <w:rPr>
      <w:rFonts w:ascii="Meiryo UI" w:eastAsia="Meiryo UI" w:hAnsi="Meiryo UI"/>
    </w:rPr>
  </w:style>
  <w:style w:type="character" w:customStyle="1" w:styleId="22">
    <w:name w:val="未解決のメンション2"/>
    <w:basedOn w:val="DefaultParagraphFont"/>
    <w:uiPriority w:val="99"/>
    <w:semiHidden/>
    <w:unhideWhenUsed/>
    <w:rsid w:val="005D5258"/>
    <w:rPr>
      <w:color w:val="605E5C"/>
      <w:shd w:val="clear" w:color="auto" w:fill="E1DFDD"/>
    </w:rPr>
  </w:style>
  <w:style w:type="paragraph" w:styleId="Revision">
    <w:name w:val="Revision"/>
    <w:hidden/>
    <w:uiPriority w:val="99"/>
    <w:semiHidden/>
    <w:rsid w:val="00CD6F69"/>
    <w:pPr>
      <w:spacing w:after="0"/>
    </w:pPr>
    <w:rPr>
      <w:rFonts w:ascii="Meiryo UI" w:eastAsia="Meiryo UI" w:hAnsi="Meiryo UI"/>
      <w:sz w:val="16"/>
    </w:rPr>
  </w:style>
  <w:style w:type="paragraph" w:customStyle="1" w:styleId="a6">
    <w:name w:val="情報"/>
    <w:basedOn w:val="Normal"/>
    <w:qFormat/>
    <w:rsid w:val="00440B2E"/>
    <w:pPr>
      <w:kinsoku w:val="0"/>
      <w:overflowPunct w:val="0"/>
      <w:spacing w:before="120" w:after="120" w:line="240" w:lineRule="auto"/>
    </w:pPr>
    <w:rPr>
      <w:color w:val="FFFFFF" w:themeColor="background1"/>
      <w:sz w:val="20"/>
      <w:szCs w:val="24"/>
    </w:rPr>
  </w:style>
  <w:style w:type="character" w:customStyle="1" w:styleId="UnresolvedMention1">
    <w:name w:val="Unresolved Mention1"/>
    <w:basedOn w:val="DefaultParagraphFont"/>
    <w:uiPriority w:val="99"/>
    <w:semiHidden/>
    <w:unhideWhenUsed/>
    <w:rsid w:val="00D52270"/>
    <w:rPr>
      <w:color w:val="605E5C"/>
      <w:shd w:val="clear" w:color="auto" w:fill="E1DFDD"/>
    </w:rPr>
  </w:style>
  <w:style w:type="paragraph" w:customStyle="1" w:styleId="Pa0">
    <w:name w:val="Pa0"/>
    <w:basedOn w:val="Normal"/>
    <w:next w:val="Normal"/>
    <w:uiPriority w:val="99"/>
    <w:rsid w:val="00043771"/>
    <w:pPr>
      <w:widowControl w:val="0"/>
      <w:autoSpaceDE w:val="0"/>
      <w:autoSpaceDN w:val="0"/>
      <w:adjustRightInd w:val="0"/>
      <w:spacing w:after="0" w:line="185" w:lineRule="atLeast"/>
    </w:pPr>
    <w:rPr>
      <w:rFonts w:ascii="A-OTF UD Shin Go Pro M" w:eastAsia="A-OTF UD Shin Go Pro M" w:hAnsiTheme="minorHAnsi"/>
      <w:sz w:val="24"/>
      <w:szCs w:val="24"/>
    </w:rPr>
  </w:style>
  <w:style w:type="character" w:customStyle="1" w:styleId="A20">
    <w:name w:val="A2"/>
    <w:uiPriority w:val="99"/>
    <w:rsid w:val="00043771"/>
    <w:rPr>
      <w:rFonts w:cs="A-OTF UD Shin Go Pro M"/>
      <w:b/>
      <w:bCs/>
      <w:color w:val="000000"/>
      <w:sz w:val="18"/>
      <w:szCs w:val="18"/>
    </w:rPr>
  </w:style>
  <w:style w:type="character" w:customStyle="1" w:styleId="A10">
    <w:name w:val="A1"/>
    <w:uiPriority w:val="99"/>
    <w:rsid w:val="00043771"/>
    <w:rPr>
      <w:rFonts w:ascii="A-OTF UD Shin Go Pro R" w:eastAsia="A-OTF UD Shin Go Pro R" w:cs="A-OTF UD Shin Go Pro R"/>
      <w:color w:val="000000"/>
      <w:sz w:val="12"/>
      <w:szCs w:val="12"/>
    </w:rPr>
  </w:style>
  <w:style w:type="character" w:customStyle="1" w:styleId="UnresolvedMention">
    <w:name w:val="Unresolved Mention"/>
    <w:basedOn w:val="DefaultParagraphFont"/>
    <w:uiPriority w:val="99"/>
    <w:semiHidden/>
    <w:unhideWhenUsed/>
    <w:rsid w:val="00943B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11320">
      <w:bodyDiv w:val="1"/>
      <w:marLeft w:val="0"/>
      <w:marRight w:val="0"/>
      <w:marTop w:val="0"/>
      <w:marBottom w:val="0"/>
      <w:divBdr>
        <w:top w:val="none" w:sz="0" w:space="0" w:color="auto"/>
        <w:left w:val="none" w:sz="0" w:space="0" w:color="auto"/>
        <w:bottom w:val="none" w:sz="0" w:space="0" w:color="auto"/>
        <w:right w:val="none" w:sz="0" w:space="0" w:color="auto"/>
      </w:divBdr>
    </w:div>
    <w:div w:id="157968804">
      <w:bodyDiv w:val="1"/>
      <w:marLeft w:val="0"/>
      <w:marRight w:val="0"/>
      <w:marTop w:val="0"/>
      <w:marBottom w:val="0"/>
      <w:divBdr>
        <w:top w:val="none" w:sz="0" w:space="0" w:color="auto"/>
        <w:left w:val="none" w:sz="0" w:space="0" w:color="auto"/>
        <w:bottom w:val="none" w:sz="0" w:space="0" w:color="auto"/>
        <w:right w:val="none" w:sz="0" w:space="0" w:color="auto"/>
      </w:divBdr>
      <w:divsChild>
        <w:div w:id="1030183722">
          <w:marLeft w:val="547"/>
          <w:marRight w:val="0"/>
          <w:marTop w:val="0"/>
          <w:marBottom w:val="0"/>
          <w:divBdr>
            <w:top w:val="none" w:sz="0" w:space="0" w:color="auto"/>
            <w:left w:val="none" w:sz="0" w:space="0" w:color="auto"/>
            <w:bottom w:val="none" w:sz="0" w:space="0" w:color="auto"/>
            <w:right w:val="none" w:sz="0" w:space="0" w:color="auto"/>
          </w:divBdr>
        </w:div>
      </w:divsChild>
    </w:div>
    <w:div w:id="277220853">
      <w:bodyDiv w:val="1"/>
      <w:marLeft w:val="0"/>
      <w:marRight w:val="0"/>
      <w:marTop w:val="0"/>
      <w:marBottom w:val="0"/>
      <w:divBdr>
        <w:top w:val="none" w:sz="0" w:space="0" w:color="auto"/>
        <w:left w:val="none" w:sz="0" w:space="0" w:color="auto"/>
        <w:bottom w:val="none" w:sz="0" w:space="0" w:color="auto"/>
        <w:right w:val="none" w:sz="0" w:space="0" w:color="auto"/>
      </w:divBdr>
      <w:divsChild>
        <w:div w:id="1926841890">
          <w:marLeft w:val="547"/>
          <w:marRight w:val="0"/>
          <w:marTop w:val="0"/>
          <w:marBottom w:val="0"/>
          <w:divBdr>
            <w:top w:val="none" w:sz="0" w:space="0" w:color="auto"/>
            <w:left w:val="none" w:sz="0" w:space="0" w:color="auto"/>
            <w:bottom w:val="none" w:sz="0" w:space="0" w:color="auto"/>
            <w:right w:val="none" w:sz="0" w:space="0" w:color="auto"/>
          </w:divBdr>
        </w:div>
      </w:divsChild>
    </w:div>
    <w:div w:id="500239365">
      <w:bodyDiv w:val="1"/>
      <w:marLeft w:val="0"/>
      <w:marRight w:val="0"/>
      <w:marTop w:val="0"/>
      <w:marBottom w:val="0"/>
      <w:divBdr>
        <w:top w:val="none" w:sz="0" w:space="0" w:color="auto"/>
        <w:left w:val="none" w:sz="0" w:space="0" w:color="auto"/>
        <w:bottom w:val="none" w:sz="0" w:space="0" w:color="auto"/>
        <w:right w:val="none" w:sz="0" w:space="0" w:color="auto"/>
      </w:divBdr>
    </w:div>
    <w:div w:id="560678142">
      <w:bodyDiv w:val="1"/>
      <w:marLeft w:val="0"/>
      <w:marRight w:val="0"/>
      <w:marTop w:val="0"/>
      <w:marBottom w:val="0"/>
      <w:divBdr>
        <w:top w:val="none" w:sz="0" w:space="0" w:color="auto"/>
        <w:left w:val="none" w:sz="0" w:space="0" w:color="auto"/>
        <w:bottom w:val="none" w:sz="0" w:space="0" w:color="auto"/>
        <w:right w:val="none" w:sz="0" w:space="0" w:color="auto"/>
      </w:divBdr>
    </w:div>
    <w:div w:id="670180933">
      <w:bodyDiv w:val="1"/>
      <w:marLeft w:val="0"/>
      <w:marRight w:val="0"/>
      <w:marTop w:val="0"/>
      <w:marBottom w:val="0"/>
      <w:divBdr>
        <w:top w:val="none" w:sz="0" w:space="0" w:color="auto"/>
        <w:left w:val="none" w:sz="0" w:space="0" w:color="auto"/>
        <w:bottom w:val="none" w:sz="0" w:space="0" w:color="auto"/>
        <w:right w:val="none" w:sz="0" w:space="0" w:color="auto"/>
      </w:divBdr>
    </w:div>
    <w:div w:id="687953638">
      <w:bodyDiv w:val="1"/>
      <w:marLeft w:val="0"/>
      <w:marRight w:val="0"/>
      <w:marTop w:val="0"/>
      <w:marBottom w:val="0"/>
      <w:divBdr>
        <w:top w:val="none" w:sz="0" w:space="0" w:color="auto"/>
        <w:left w:val="none" w:sz="0" w:space="0" w:color="auto"/>
        <w:bottom w:val="none" w:sz="0" w:space="0" w:color="auto"/>
        <w:right w:val="none" w:sz="0" w:space="0" w:color="auto"/>
      </w:divBdr>
      <w:divsChild>
        <w:div w:id="2103598418">
          <w:marLeft w:val="547"/>
          <w:marRight w:val="0"/>
          <w:marTop w:val="0"/>
          <w:marBottom w:val="0"/>
          <w:divBdr>
            <w:top w:val="none" w:sz="0" w:space="0" w:color="auto"/>
            <w:left w:val="none" w:sz="0" w:space="0" w:color="auto"/>
            <w:bottom w:val="none" w:sz="0" w:space="0" w:color="auto"/>
            <w:right w:val="none" w:sz="0" w:space="0" w:color="auto"/>
          </w:divBdr>
        </w:div>
      </w:divsChild>
    </w:div>
    <w:div w:id="891963807">
      <w:bodyDiv w:val="1"/>
      <w:marLeft w:val="0"/>
      <w:marRight w:val="0"/>
      <w:marTop w:val="0"/>
      <w:marBottom w:val="0"/>
      <w:divBdr>
        <w:top w:val="none" w:sz="0" w:space="0" w:color="auto"/>
        <w:left w:val="none" w:sz="0" w:space="0" w:color="auto"/>
        <w:bottom w:val="none" w:sz="0" w:space="0" w:color="auto"/>
        <w:right w:val="none" w:sz="0" w:space="0" w:color="auto"/>
      </w:divBdr>
    </w:div>
    <w:div w:id="945114203">
      <w:bodyDiv w:val="1"/>
      <w:marLeft w:val="0"/>
      <w:marRight w:val="0"/>
      <w:marTop w:val="0"/>
      <w:marBottom w:val="0"/>
      <w:divBdr>
        <w:top w:val="none" w:sz="0" w:space="0" w:color="auto"/>
        <w:left w:val="none" w:sz="0" w:space="0" w:color="auto"/>
        <w:bottom w:val="none" w:sz="0" w:space="0" w:color="auto"/>
        <w:right w:val="none" w:sz="0" w:space="0" w:color="auto"/>
      </w:divBdr>
    </w:div>
    <w:div w:id="976376716">
      <w:bodyDiv w:val="1"/>
      <w:marLeft w:val="0"/>
      <w:marRight w:val="0"/>
      <w:marTop w:val="0"/>
      <w:marBottom w:val="0"/>
      <w:divBdr>
        <w:top w:val="none" w:sz="0" w:space="0" w:color="auto"/>
        <w:left w:val="none" w:sz="0" w:space="0" w:color="auto"/>
        <w:bottom w:val="none" w:sz="0" w:space="0" w:color="auto"/>
        <w:right w:val="none" w:sz="0" w:space="0" w:color="auto"/>
      </w:divBdr>
    </w:div>
    <w:div w:id="994727053">
      <w:bodyDiv w:val="1"/>
      <w:marLeft w:val="0"/>
      <w:marRight w:val="0"/>
      <w:marTop w:val="0"/>
      <w:marBottom w:val="0"/>
      <w:divBdr>
        <w:top w:val="none" w:sz="0" w:space="0" w:color="auto"/>
        <w:left w:val="none" w:sz="0" w:space="0" w:color="auto"/>
        <w:bottom w:val="none" w:sz="0" w:space="0" w:color="auto"/>
        <w:right w:val="none" w:sz="0" w:space="0" w:color="auto"/>
      </w:divBdr>
    </w:div>
    <w:div w:id="1025638409">
      <w:bodyDiv w:val="1"/>
      <w:marLeft w:val="0"/>
      <w:marRight w:val="0"/>
      <w:marTop w:val="0"/>
      <w:marBottom w:val="0"/>
      <w:divBdr>
        <w:top w:val="none" w:sz="0" w:space="0" w:color="auto"/>
        <w:left w:val="none" w:sz="0" w:space="0" w:color="auto"/>
        <w:bottom w:val="none" w:sz="0" w:space="0" w:color="auto"/>
        <w:right w:val="none" w:sz="0" w:space="0" w:color="auto"/>
      </w:divBdr>
    </w:div>
    <w:div w:id="1175996789">
      <w:bodyDiv w:val="1"/>
      <w:marLeft w:val="0"/>
      <w:marRight w:val="0"/>
      <w:marTop w:val="0"/>
      <w:marBottom w:val="0"/>
      <w:divBdr>
        <w:top w:val="none" w:sz="0" w:space="0" w:color="auto"/>
        <w:left w:val="none" w:sz="0" w:space="0" w:color="auto"/>
        <w:bottom w:val="none" w:sz="0" w:space="0" w:color="auto"/>
        <w:right w:val="none" w:sz="0" w:space="0" w:color="auto"/>
      </w:divBdr>
    </w:div>
    <w:div w:id="1179931983">
      <w:bodyDiv w:val="1"/>
      <w:marLeft w:val="0"/>
      <w:marRight w:val="0"/>
      <w:marTop w:val="0"/>
      <w:marBottom w:val="0"/>
      <w:divBdr>
        <w:top w:val="none" w:sz="0" w:space="0" w:color="auto"/>
        <w:left w:val="none" w:sz="0" w:space="0" w:color="auto"/>
        <w:bottom w:val="none" w:sz="0" w:space="0" w:color="auto"/>
        <w:right w:val="none" w:sz="0" w:space="0" w:color="auto"/>
      </w:divBdr>
    </w:div>
    <w:div w:id="1224756523">
      <w:bodyDiv w:val="1"/>
      <w:marLeft w:val="0"/>
      <w:marRight w:val="0"/>
      <w:marTop w:val="0"/>
      <w:marBottom w:val="0"/>
      <w:divBdr>
        <w:top w:val="none" w:sz="0" w:space="0" w:color="auto"/>
        <w:left w:val="none" w:sz="0" w:space="0" w:color="auto"/>
        <w:bottom w:val="none" w:sz="0" w:space="0" w:color="auto"/>
        <w:right w:val="none" w:sz="0" w:space="0" w:color="auto"/>
      </w:divBdr>
    </w:div>
    <w:div w:id="1256744367">
      <w:bodyDiv w:val="1"/>
      <w:marLeft w:val="0"/>
      <w:marRight w:val="0"/>
      <w:marTop w:val="0"/>
      <w:marBottom w:val="0"/>
      <w:divBdr>
        <w:top w:val="none" w:sz="0" w:space="0" w:color="auto"/>
        <w:left w:val="none" w:sz="0" w:space="0" w:color="auto"/>
        <w:bottom w:val="none" w:sz="0" w:space="0" w:color="auto"/>
        <w:right w:val="none" w:sz="0" w:space="0" w:color="auto"/>
      </w:divBdr>
    </w:div>
    <w:div w:id="1290013691">
      <w:bodyDiv w:val="1"/>
      <w:marLeft w:val="0"/>
      <w:marRight w:val="0"/>
      <w:marTop w:val="0"/>
      <w:marBottom w:val="0"/>
      <w:divBdr>
        <w:top w:val="none" w:sz="0" w:space="0" w:color="auto"/>
        <w:left w:val="none" w:sz="0" w:space="0" w:color="auto"/>
        <w:bottom w:val="none" w:sz="0" w:space="0" w:color="auto"/>
        <w:right w:val="none" w:sz="0" w:space="0" w:color="auto"/>
      </w:divBdr>
    </w:div>
    <w:div w:id="1442992328">
      <w:bodyDiv w:val="1"/>
      <w:marLeft w:val="0"/>
      <w:marRight w:val="0"/>
      <w:marTop w:val="0"/>
      <w:marBottom w:val="0"/>
      <w:divBdr>
        <w:top w:val="none" w:sz="0" w:space="0" w:color="auto"/>
        <w:left w:val="none" w:sz="0" w:space="0" w:color="auto"/>
        <w:bottom w:val="none" w:sz="0" w:space="0" w:color="auto"/>
        <w:right w:val="none" w:sz="0" w:space="0" w:color="auto"/>
      </w:divBdr>
    </w:div>
    <w:div w:id="1447196736">
      <w:bodyDiv w:val="1"/>
      <w:marLeft w:val="0"/>
      <w:marRight w:val="0"/>
      <w:marTop w:val="0"/>
      <w:marBottom w:val="0"/>
      <w:divBdr>
        <w:top w:val="none" w:sz="0" w:space="0" w:color="auto"/>
        <w:left w:val="none" w:sz="0" w:space="0" w:color="auto"/>
        <w:bottom w:val="none" w:sz="0" w:space="0" w:color="auto"/>
        <w:right w:val="none" w:sz="0" w:space="0" w:color="auto"/>
      </w:divBdr>
    </w:div>
    <w:div w:id="1463305365">
      <w:bodyDiv w:val="1"/>
      <w:marLeft w:val="0"/>
      <w:marRight w:val="0"/>
      <w:marTop w:val="0"/>
      <w:marBottom w:val="0"/>
      <w:divBdr>
        <w:top w:val="none" w:sz="0" w:space="0" w:color="auto"/>
        <w:left w:val="none" w:sz="0" w:space="0" w:color="auto"/>
        <w:bottom w:val="none" w:sz="0" w:space="0" w:color="auto"/>
        <w:right w:val="none" w:sz="0" w:space="0" w:color="auto"/>
      </w:divBdr>
    </w:div>
    <w:div w:id="1486779898">
      <w:bodyDiv w:val="1"/>
      <w:marLeft w:val="0"/>
      <w:marRight w:val="0"/>
      <w:marTop w:val="0"/>
      <w:marBottom w:val="0"/>
      <w:divBdr>
        <w:top w:val="none" w:sz="0" w:space="0" w:color="auto"/>
        <w:left w:val="none" w:sz="0" w:space="0" w:color="auto"/>
        <w:bottom w:val="none" w:sz="0" w:space="0" w:color="auto"/>
        <w:right w:val="none" w:sz="0" w:space="0" w:color="auto"/>
      </w:divBdr>
    </w:div>
    <w:div w:id="1569461094">
      <w:bodyDiv w:val="1"/>
      <w:marLeft w:val="0"/>
      <w:marRight w:val="0"/>
      <w:marTop w:val="0"/>
      <w:marBottom w:val="0"/>
      <w:divBdr>
        <w:top w:val="none" w:sz="0" w:space="0" w:color="auto"/>
        <w:left w:val="none" w:sz="0" w:space="0" w:color="auto"/>
        <w:bottom w:val="none" w:sz="0" w:space="0" w:color="auto"/>
        <w:right w:val="none" w:sz="0" w:space="0" w:color="auto"/>
      </w:divBdr>
    </w:div>
    <w:div w:id="1618675634">
      <w:bodyDiv w:val="1"/>
      <w:marLeft w:val="0"/>
      <w:marRight w:val="0"/>
      <w:marTop w:val="0"/>
      <w:marBottom w:val="0"/>
      <w:divBdr>
        <w:top w:val="none" w:sz="0" w:space="0" w:color="auto"/>
        <w:left w:val="none" w:sz="0" w:space="0" w:color="auto"/>
        <w:bottom w:val="none" w:sz="0" w:space="0" w:color="auto"/>
        <w:right w:val="none" w:sz="0" w:space="0" w:color="auto"/>
      </w:divBdr>
    </w:div>
    <w:div w:id="1622607366">
      <w:bodyDiv w:val="1"/>
      <w:marLeft w:val="0"/>
      <w:marRight w:val="0"/>
      <w:marTop w:val="0"/>
      <w:marBottom w:val="0"/>
      <w:divBdr>
        <w:top w:val="none" w:sz="0" w:space="0" w:color="auto"/>
        <w:left w:val="none" w:sz="0" w:space="0" w:color="auto"/>
        <w:bottom w:val="none" w:sz="0" w:space="0" w:color="auto"/>
        <w:right w:val="none" w:sz="0" w:space="0" w:color="auto"/>
      </w:divBdr>
    </w:div>
    <w:div w:id="1650480381">
      <w:bodyDiv w:val="1"/>
      <w:marLeft w:val="0"/>
      <w:marRight w:val="0"/>
      <w:marTop w:val="0"/>
      <w:marBottom w:val="0"/>
      <w:divBdr>
        <w:top w:val="none" w:sz="0" w:space="0" w:color="auto"/>
        <w:left w:val="none" w:sz="0" w:space="0" w:color="auto"/>
        <w:bottom w:val="none" w:sz="0" w:space="0" w:color="auto"/>
        <w:right w:val="none" w:sz="0" w:space="0" w:color="auto"/>
      </w:divBdr>
    </w:div>
    <w:div w:id="1811820106">
      <w:bodyDiv w:val="1"/>
      <w:marLeft w:val="0"/>
      <w:marRight w:val="0"/>
      <w:marTop w:val="0"/>
      <w:marBottom w:val="0"/>
      <w:divBdr>
        <w:top w:val="none" w:sz="0" w:space="0" w:color="auto"/>
        <w:left w:val="none" w:sz="0" w:space="0" w:color="auto"/>
        <w:bottom w:val="none" w:sz="0" w:space="0" w:color="auto"/>
        <w:right w:val="none" w:sz="0" w:space="0" w:color="auto"/>
      </w:divBdr>
    </w:div>
    <w:div w:id="1841770683">
      <w:bodyDiv w:val="1"/>
      <w:marLeft w:val="0"/>
      <w:marRight w:val="0"/>
      <w:marTop w:val="0"/>
      <w:marBottom w:val="0"/>
      <w:divBdr>
        <w:top w:val="none" w:sz="0" w:space="0" w:color="auto"/>
        <w:left w:val="none" w:sz="0" w:space="0" w:color="auto"/>
        <w:bottom w:val="none" w:sz="0" w:space="0" w:color="auto"/>
        <w:right w:val="none" w:sz="0" w:space="0" w:color="auto"/>
      </w:divBdr>
    </w:div>
    <w:div w:id="1850752072">
      <w:bodyDiv w:val="1"/>
      <w:marLeft w:val="0"/>
      <w:marRight w:val="0"/>
      <w:marTop w:val="0"/>
      <w:marBottom w:val="0"/>
      <w:divBdr>
        <w:top w:val="none" w:sz="0" w:space="0" w:color="auto"/>
        <w:left w:val="none" w:sz="0" w:space="0" w:color="auto"/>
        <w:bottom w:val="none" w:sz="0" w:space="0" w:color="auto"/>
        <w:right w:val="none" w:sz="0" w:space="0" w:color="auto"/>
      </w:divBdr>
      <w:divsChild>
        <w:div w:id="1494106940">
          <w:marLeft w:val="547"/>
          <w:marRight w:val="0"/>
          <w:marTop w:val="0"/>
          <w:marBottom w:val="0"/>
          <w:divBdr>
            <w:top w:val="none" w:sz="0" w:space="0" w:color="auto"/>
            <w:left w:val="none" w:sz="0" w:space="0" w:color="auto"/>
            <w:bottom w:val="none" w:sz="0" w:space="0" w:color="auto"/>
            <w:right w:val="none" w:sz="0" w:space="0" w:color="auto"/>
          </w:divBdr>
        </w:div>
      </w:divsChild>
    </w:div>
    <w:div w:id="2045715530">
      <w:bodyDiv w:val="1"/>
      <w:marLeft w:val="0"/>
      <w:marRight w:val="0"/>
      <w:marTop w:val="0"/>
      <w:marBottom w:val="0"/>
      <w:divBdr>
        <w:top w:val="none" w:sz="0" w:space="0" w:color="auto"/>
        <w:left w:val="none" w:sz="0" w:space="0" w:color="auto"/>
        <w:bottom w:val="none" w:sz="0" w:space="0" w:color="auto"/>
        <w:right w:val="none" w:sz="0" w:space="0" w:color="auto"/>
      </w:divBdr>
      <w:divsChild>
        <w:div w:id="1730881702">
          <w:marLeft w:val="547"/>
          <w:marRight w:val="0"/>
          <w:marTop w:val="0"/>
          <w:marBottom w:val="0"/>
          <w:divBdr>
            <w:top w:val="none" w:sz="0" w:space="0" w:color="auto"/>
            <w:left w:val="none" w:sz="0" w:space="0" w:color="auto"/>
            <w:bottom w:val="none" w:sz="0" w:space="0" w:color="auto"/>
            <w:right w:val="none" w:sz="0" w:space="0" w:color="auto"/>
          </w:divBdr>
        </w:div>
      </w:divsChild>
    </w:div>
    <w:div w:id="2095127982">
      <w:bodyDiv w:val="1"/>
      <w:marLeft w:val="0"/>
      <w:marRight w:val="0"/>
      <w:marTop w:val="0"/>
      <w:marBottom w:val="0"/>
      <w:divBdr>
        <w:top w:val="none" w:sz="0" w:space="0" w:color="auto"/>
        <w:left w:val="none" w:sz="0" w:space="0" w:color="auto"/>
        <w:bottom w:val="none" w:sz="0" w:space="0" w:color="auto"/>
        <w:right w:val="none" w:sz="0" w:space="0" w:color="auto"/>
      </w:divBdr>
    </w:div>
    <w:div w:id="210707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microsoft.com/office/2007/relationships/diagramDrawing" Target="diagrams/drawing1.xml"/><Relationship Id="rId39" Type="http://schemas.openxmlformats.org/officeDocument/2006/relationships/image" Target="cid:5b83c172-df2c-449b-9984-5ae78260febf@apcprd06.prod.outlook.com" TargetMode="External"/><Relationship Id="rId21" Type="http://schemas.openxmlformats.org/officeDocument/2006/relationships/footer" Target="footer1.xml"/><Relationship Id="rId34" Type="http://schemas.openxmlformats.org/officeDocument/2006/relationships/image" Target="media/image3.jpeg"/><Relationship Id="rId42" Type="http://schemas.openxmlformats.org/officeDocument/2006/relationships/image" Target="media/image7.jpeg"/><Relationship Id="rId47" Type="http://schemas.openxmlformats.org/officeDocument/2006/relationships/image" Target="cid:5313f323-3ba6-46eb-b7d1-4480ff86273a@apcprd06.prod.outlook.com" TargetMode="External"/><Relationship Id="rId50" Type="http://schemas.openxmlformats.org/officeDocument/2006/relationships/image" Target="media/image11.png"/><Relationship Id="rId55" Type="http://schemas.openxmlformats.org/officeDocument/2006/relationships/hyperlink" Target="mailto:umchotline@fairlinks.co.jp" TargetMode="External"/><Relationship Id="rId63"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diagramQuickStyle" Target="diagrams/quickStyle1.xml"/><Relationship Id="rId20" Type="http://schemas.openxmlformats.org/officeDocument/2006/relationships/header" Target="header2.xml"/><Relationship Id="rId29" Type="http://schemas.openxmlformats.org/officeDocument/2006/relationships/header" Target="header3.xml"/><Relationship Id="rId41" Type="http://schemas.openxmlformats.org/officeDocument/2006/relationships/image" Target="cid:22324dea-bab1-4c7c-b65c-250e5543c457@apcprd06.prod.outlook.com" TargetMode="External"/><Relationship Id="rId54" Type="http://schemas.openxmlformats.org/officeDocument/2006/relationships/image" Target="media/image13.emf"/><Relationship Id="rId62"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2.png"/><Relationship Id="rId32" Type="http://schemas.openxmlformats.org/officeDocument/2006/relationships/footer" Target="footer5.xml"/><Relationship Id="rId37" Type="http://schemas.openxmlformats.org/officeDocument/2006/relationships/image" Target="cid:ec802ef2-8a98-463b-83e4-a878a042580f@apcprd06.prod.outlook.com" TargetMode="External"/><Relationship Id="rId40" Type="http://schemas.openxmlformats.org/officeDocument/2006/relationships/image" Target="media/image6.jpeg"/><Relationship Id="rId45" Type="http://schemas.openxmlformats.org/officeDocument/2006/relationships/image" Target="cid:52f78e10-b58e-4cdb-a0a9-6af971bd8c45@apcprd06.prod.outlook.com" TargetMode="External"/><Relationship Id="rId53" Type="http://schemas.openxmlformats.org/officeDocument/2006/relationships/image" Target="media/image14.png"/><Relationship Id="rId58" Type="http://schemas.openxmlformats.org/officeDocument/2006/relationships/image" Target="media/image16.png"/><Relationship Id="rId5" Type="http://schemas.openxmlformats.org/officeDocument/2006/relationships/customXml" Target="../customXml/item5.xml"/><Relationship Id="rId15" Type="http://schemas.openxmlformats.org/officeDocument/2006/relationships/diagramLayout" Target="diagrams/layout1.xml"/><Relationship Id="rId23" Type="http://schemas.openxmlformats.org/officeDocument/2006/relationships/footer" Target="footer3.xml"/><Relationship Id="rId28" Type="http://schemas.openxmlformats.org/officeDocument/2006/relationships/chart" Target="charts/chart2.xml"/><Relationship Id="rId36" Type="http://schemas.openxmlformats.org/officeDocument/2006/relationships/image" Target="media/image4.jpeg"/><Relationship Id="rId49" Type="http://schemas.openxmlformats.org/officeDocument/2006/relationships/image" Target="cid:5aa8bd39-7dcb-47ef-a20f-5296482ec2e4@apcprd06.prod.outlook.com" TargetMode="External"/><Relationship Id="rId57" Type="http://schemas.openxmlformats.org/officeDocument/2006/relationships/image" Target="media/image15.png"/><Relationship Id="rId61"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eader" Target="header1.xml"/><Relationship Id="rId31" Type="http://schemas.openxmlformats.org/officeDocument/2006/relationships/footer" Target="footer4.xml"/><Relationship Id="rId44" Type="http://schemas.openxmlformats.org/officeDocument/2006/relationships/image" Target="media/image8.jpeg"/><Relationship Id="rId52" Type="http://schemas.openxmlformats.org/officeDocument/2006/relationships/image" Target="media/image13.png"/><Relationship Id="rId60" Type="http://schemas.openxmlformats.org/officeDocument/2006/relationships/image" Target="media/image21.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diagramData" Target="diagrams/data1.xml"/><Relationship Id="rId22" Type="http://schemas.openxmlformats.org/officeDocument/2006/relationships/footer" Target="footer2.xml"/><Relationship Id="rId27" Type="http://schemas.openxmlformats.org/officeDocument/2006/relationships/chart" Target="charts/chart10.xml"/><Relationship Id="rId30" Type="http://schemas.openxmlformats.org/officeDocument/2006/relationships/header" Target="header4.xml"/><Relationship Id="rId35" Type="http://schemas.openxmlformats.org/officeDocument/2006/relationships/image" Target="cid:73c9c0a3-97a3-49c6-b0c2-20d981608cd1@apcprd06.prod.outlook.com" TargetMode="External"/><Relationship Id="rId43" Type="http://schemas.openxmlformats.org/officeDocument/2006/relationships/image" Target="cid:469bbfa2-3903-4600-94b7-54f406281789@apcprd06.prod.outlook.com" TargetMode="External"/><Relationship Id="rId48" Type="http://schemas.openxmlformats.org/officeDocument/2006/relationships/image" Target="media/image10.jpeg"/><Relationship Id="rId56" Type="http://schemas.openxmlformats.org/officeDocument/2006/relationships/hyperlink" Target="mailto:umchotline@fairlinks.co.jp" TargetMode="External"/><Relationship Id="rId8" Type="http://schemas.openxmlformats.org/officeDocument/2006/relationships/settings" Target="settings.xml"/><Relationship Id="rId51" Type="http://schemas.openxmlformats.org/officeDocument/2006/relationships/image" Target="media/image12.png"/><Relationship Id="rId3" Type="http://schemas.openxmlformats.org/officeDocument/2006/relationships/customXml" Target="../customXml/item3.xml"/><Relationship Id="rId12" Type="http://schemas.openxmlformats.org/officeDocument/2006/relationships/image" Target="media/image1.gif"/><Relationship Id="rId17" Type="http://schemas.openxmlformats.org/officeDocument/2006/relationships/diagramColors" Target="diagrams/colors1.xml"/><Relationship Id="rId25" Type="http://schemas.openxmlformats.org/officeDocument/2006/relationships/chart" Target="charts/chart1.xml"/><Relationship Id="rId33" Type="http://schemas.openxmlformats.org/officeDocument/2006/relationships/footer" Target="footer6.xml"/><Relationship Id="rId38" Type="http://schemas.openxmlformats.org/officeDocument/2006/relationships/image" Target="media/image5.jpeg"/><Relationship Id="rId46" Type="http://schemas.openxmlformats.org/officeDocument/2006/relationships/image" Target="media/image9.jpeg"/><Relationship Id="rId59" Type="http://schemas.openxmlformats.org/officeDocument/2006/relationships/image" Target="media/image20.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giya\AppData\Roaming\Microsoft\Templates\&#12514;&#12480;&#12531;&#12394;&#26032;&#32862;.dotx"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2.xml"/><Relationship Id="rId1" Type="http://schemas.microsoft.com/office/2011/relationships/chartStyle" Target="style2.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10.xlsx"/><Relationship Id="rId2" Type="http://schemas.microsoft.com/office/2011/relationships/chartColorStyle" Target="colors10.xml"/><Relationship Id="rId1" Type="http://schemas.microsoft.com/office/2011/relationships/chartStyle" Target="style10.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037526837335254E-2"/>
          <c:y val="3.3044774042419948E-2"/>
          <c:w val="0.82632719871440408"/>
          <c:h val="0.9227726044553709"/>
        </c:manualLayout>
      </c:layout>
      <c:doughnut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xmlns:c16r2="http://schemas.microsoft.com/office/drawing/2015/06/chart">
              <c:ext xmlns:c16="http://schemas.microsoft.com/office/drawing/2014/chart" uri="{C3380CC4-5D6E-409C-BE32-E72D297353CC}">
                <c16:uniqueId val="{00000001-5947-4AB7-AAE0-0A6F909963E0}"/>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xmlns:c16r2="http://schemas.microsoft.com/office/drawing/2015/06/chart">
              <c:ext xmlns:c16="http://schemas.microsoft.com/office/drawing/2014/chart" uri="{C3380CC4-5D6E-409C-BE32-E72D297353CC}">
                <c16:uniqueId val="{00000003-5947-4AB7-AAE0-0A6F909963E0}"/>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xmlns:c16r2="http://schemas.microsoft.com/office/drawing/2015/06/chart">
              <c:ext xmlns:c16="http://schemas.microsoft.com/office/drawing/2014/chart" uri="{C3380CC4-5D6E-409C-BE32-E72D297353CC}">
                <c16:uniqueId val="{00000005-5947-4AB7-AAE0-0A6F909963E0}"/>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xmlns:c16r2="http://schemas.microsoft.com/office/drawing/2015/06/chart">
              <c:ext xmlns:c16="http://schemas.microsoft.com/office/drawing/2014/chart" uri="{C3380CC4-5D6E-409C-BE32-E72D297353CC}">
                <c16:uniqueId val="{00000007-5947-4AB7-AAE0-0A6F909963E0}"/>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xmlns:c16r2="http://schemas.microsoft.com/office/drawing/2015/06/chart">
              <c:ext xmlns:c16="http://schemas.microsoft.com/office/drawing/2014/chart" uri="{C3380CC4-5D6E-409C-BE32-E72D297353CC}">
                <c16:uniqueId val="{00000009-5947-4AB7-AAE0-0A6F909963E0}"/>
              </c:ext>
            </c:extLst>
          </c:dPt>
          <c:dLbls>
            <c:spPr>
              <a:noFill/>
              <a:ln>
                <a:noFill/>
              </a:ln>
              <a:effectLst/>
            </c:spPr>
            <c:txPr>
              <a:bodyPr rot="0" spcFirstLastPara="1" vertOverflow="ellipsis" vert="horz" wrap="square" anchor="ctr" anchorCtr="1"/>
              <a:lstStyle/>
              <a:p>
                <a:pPr>
                  <a:defRPr lang="ja-JP" sz="900" b="0" i="0" u="none" strike="noStrike" kern="1200" baseline="0">
                    <a:ln>
                      <a:noFill/>
                    </a:ln>
                    <a:solidFill>
                      <a:schemeClr val="tx1"/>
                    </a:solidFill>
                    <a:latin typeface="UD Digi Kyokasho N-R" panose="02020400000000000000" pitchFamily="17" charset="-128"/>
                    <a:ea typeface="UD Digi Kyokasho N-R" panose="02020400000000000000" pitchFamily="17" charset="-128"/>
                    <a:cs typeface="+mn-cs"/>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extLst>
          </c:dLbls>
          <c:cat>
            <c:strRef>
              <c:f>Sheet2!$B$3:$B$7</c:f>
              <c:strCache>
                <c:ptCount val="5"/>
                <c:pt idx="0">
                  <c:v>派遣契約</c:v>
                </c:pt>
                <c:pt idx="1">
                  <c:v>飲酒運転</c:v>
                </c:pt>
                <c:pt idx="2">
                  <c:v>窃盗</c:v>
                </c:pt>
                <c:pt idx="3">
                  <c:v>労働安全</c:v>
                </c:pt>
                <c:pt idx="4">
                  <c:v>ハラスメント</c:v>
                </c:pt>
              </c:strCache>
            </c:strRef>
          </c:cat>
          <c:val>
            <c:numRef>
              <c:f>Sheet2!$C$3:$C$7</c:f>
              <c:numCache>
                <c:formatCode>General</c:formatCode>
                <c:ptCount val="5"/>
                <c:pt idx="0">
                  <c:v>3</c:v>
                </c:pt>
                <c:pt idx="1">
                  <c:v>2</c:v>
                </c:pt>
                <c:pt idx="2">
                  <c:v>2</c:v>
                </c:pt>
                <c:pt idx="3">
                  <c:v>1</c:v>
                </c:pt>
                <c:pt idx="4">
                  <c:v>1</c:v>
                </c:pt>
              </c:numCache>
            </c:numRef>
          </c:val>
          <c:extLst xmlns:c16r2="http://schemas.microsoft.com/office/drawing/2015/06/chart">
            <c:ext xmlns:c16="http://schemas.microsoft.com/office/drawing/2014/chart" uri="{C3380CC4-5D6E-409C-BE32-E72D297353CC}">
              <c16:uniqueId val="{0000000A-5947-4AB7-AAE0-0A6F909963E0}"/>
            </c:ext>
          </c:extLst>
        </c:ser>
        <c:dLbls>
          <c:showLegendKey val="0"/>
          <c:showVal val="1"/>
          <c:showCatName val="0"/>
          <c:showSerName val="0"/>
          <c:showPercent val="0"/>
          <c:showBubbleSize val="0"/>
          <c:showLeaderLines val="0"/>
        </c:dLbls>
        <c:firstSliceAng val="0"/>
        <c:holeSize val="70"/>
      </c:doughnutChart>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900"/>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Sheet1!$A$3</c:f>
              <c:strCache>
                <c:ptCount val="1"/>
                <c:pt idx="0">
                  <c:v>Công ty mẹ</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lang="ja-JP" sz="900" b="0" i="0" u="none" strike="noStrike" kern="1200" baseline="0">
                    <a:solidFill>
                      <a:schemeClr val="bg1"/>
                    </a:solidFill>
                    <a:latin typeface="UD デジタル 教科書体 N-R" panose="02020400000000000000" pitchFamily="17" charset="-128"/>
                    <a:ea typeface="UD デジタル 教科書体 N-R" panose="02020400000000000000" pitchFamily="17" charset="-128"/>
                    <a:cs typeface="+mn-cs"/>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Sheet1!$B$2:$E$2</c:f>
              <c:strCache>
                <c:ptCount val="4"/>
                <c:pt idx="0">
                  <c:v>24 Q3</c:v>
                </c:pt>
                <c:pt idx="1">
                  <c:v>24 Q4</c:v>
                </c:pt>
                <c:pt idx="2">
                  <c:v>25 Q1</c:v>
                </c:pt>
                <c:pt idx="3">
                  <c:v>25 Q2</c:v>
                </c:pt>
              </c:strCache>
            </c:strRef>
          </c:cat>
          <c:val>
            <c:numRef>
              <c:f>Sheet1!$B$3:$E$3</c:f>
              <c:numCache>
                <c:formatCode>General</c:formatCode>
                <c:ptCount val="4"/>
                <c:pt idx="0">
                  <c:v>4</c:v>
                </c:pt>
                <c:pt idx="1">
                  <c:v>4</c:v>
                </c:pt>
                <c:pt idx="2">
                  <c:v>1</c:v>
                </c:pt>
                <c:pt idx="3">
                  <c:v>4</c:v>
                </c:pt>
              </c:numCache>
            </c:numRef>
          </c:val>
          <c:extLst xmlns:c16r2="http://schemas.microsoft.com/office/drawing/2015/06/chart">
            <c:ext xmlns:c16="http://schemas.microsoft.com/office/drawing/2014/chart" uri="{C3380CC4-5D6E-409C-BE32-E72D297353CC}">
              <c16:uniqueId val="{00000000-7A4E-4E93-BEE5-0849CF32BEAB}"/>
            </c:ext>
          </c:extLst>
        </c:ser>
        <c:ser>
          <c:idx val="1"/>
          <c:order val="1"/>
          <c:tx>
            <c:strRef>
              <c:f>Sheet1!$A$4</c:f>
              <c:strCache>
                <c:ptCount val="1"/>
                <c:pt idx="0">
                  <c:v>Công ty con trong nước</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lang="ja-JP" sz="900" b="0" i="0" u="none" strike="noStrike" kern="1200" baseline="0">
                    <a:solidFill>
                      <a:schemeClr val="tx1">
                        <a:lumMod val="75000"/>
                        <a:lumOff val="25000"/>
                      </a:schemeClr>
                    </a:solidFill>
                    <a:latin typeface="UD デジタル 教科書体 N-R" panose="02020400000000000000" pitchFamily="17" charset="-128"/>
                    <a:ea typeface="UD デジタル 教科書体 N-R" panose="02020400000000000000" pitchFamily="17" charset="-128"/>
                    <a:cs typeface="+mn-cs"/>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Sheet1!$B$2:$E$2</c:f>
              <c:strCache>
                <c:ptCount val="4"/>
                <c:pt idx="0">
                  <c:v>24 Q3</c:v>
                </c:pt>
                <c:pt idx="1">
                  <c:v>24 Q4</c:v>
                </c:pt>
                <c:pt idx="2">
                  <c:v>25 Q1</c:v>
                </c:pt>
                <c:pt idx="3">
                  <c:v>25 Q2</c:v>
                </c:pt>
              </c:strCache>
            </c:strRef>
          </c:cat>
          <c:val>
            <c:numRef>
              <c:f>Sheet1!$B$4:$E$4</c:f>
              <c:numCache>
                <c:formatCode>General</c:formatCode>
                <c:ptCount val="4"/>
                <c:pt idx="0">
                  <c:v>4</c:v>
                </c:pt>
                <c:pt idx="1">
                  <c:v>4</c:v>
                </c:pt>
                <c:pt idx="2">
                  <c:v>4</c:v>
                </c:pt>
                <c:pt idx="3">
                  <c:v>5</c:v>
                </c:pt>
              </c:numCache>
            </c:numRef>
          </c:val>
          <c:extLst xmlns:c16r2="http://schemas.microsoft.com/office/drawing/2015/06/chart">
            <c:ext xmlns:c16="http://schemas.microsoft.com/office/drawing/2014/chart" uri="{C3380CC4-5D6E-409C-BE32-E72D297353CC}">
              <c16:uniqueId val="{00000001-7A4E-4E93-BEE5-0849CF32BEAB}"/>
            </c:ext>
          </c:extLst>
        </c:ser>
        <c:ser>
          <c:idx val="2"/>
          <c:order val="2"/>
          <c:tx>
            <c:strRef>
              <c:f>Sheet1!$A$5</c:f>
              <c:strCache>
                <c:ptCount val="1"/>
                <c:pt idx="0">
                  <c:v>Công ty con ở nước ngoài</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lang="ja-JP" sz="900" b="0" i="0" u="none" strike="noStrike" kern="1200" baseline="0">
                    <a:solidFill>
                      <a:schemeClr val="tx1">
                        <a:lumMod val="75000"/>
                        <a:lumOff val="25000"/>
                      </a:schemeClr>
                    </a:solidFill>
                    <a:latin typeface="UD デジタル 教科書体 N-R" panose="02020400000000000000" pitchFamily="17" charset="-128"/>
                    <a:ea typeface="UD デジタル 教科書体 N-R" panose="02020400000000000000" pitchFamily="17" charset="-128"/>
                    <a:cs typeface="+mn-cs"/>
                  </a:defRPr>
                </a:pPr>
                <a:endParaRPr lang="en-US"/>
              </a:p>
            </c:txPr>
            <c:dLblPos val="ct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Sheet1!$B$2:$E$2</c:f>
              <c:strCache>
                <c:ptCount val="4"/>
                <c:pt idx="0">
                  <c:v>24 Q3</c:v>
                </c:pt>
                <c:pt idx="1">
                  <c:v>24 Q4</c:v>
                </c:pt>
                <c:pt idx="2">
                  <c:v>25 Q1</c:v>
                </c:pt>
                <c:pt idx="3">
                  <c:v>25 Q2</c:v>
                </c:pt>
              </c:strCache>
            </c:strRef>
          </c:cat>
          <c:val>
            <c:numRef>
              <c:f>Sheet1!$B$5:$E$5</c:f>
              <c:numCache>
                <c:formatCode>General</c:formatCode>
                <c:ptCount val="4"/>
                <c:pt idx="0">
                  <c:v>3</c:v>
                </c:pt>
                <c:pt idx="1">
                  <c:v>2</c:v>
                </c:pt>
                <c:pt idx="2">
                  <c:v>2</c:v>
                </c:pt>
                <c:pt idx="3">
                  <c:v>0</c:v>
                </c:pt>
              </c:numCache>
            </c:numRef>
          </c:val>
          <c:extLst xmlns:c16r2="http://schemas.microsoft.com/office/drawing/2015/06/chart">
            <c:ext xmlns:c16="http://schemas.microsoft.com/office/drawing/2014/chart" uri="{C3380CC4-5D6E-409C-BE32-E72D297353CC}">
              <c16:uniqueId val="{00000002-7A4E-4E93-BEE5-0849CF32BEAB}"/>
            </c:ext>
          </c:extLst>
        </c:ser>
        <c:dLbls>
          <c:showLegendKey val="0"/>
          <c:showVal val="1"/>
          <c:showCatName val="0"/>
          <c:showSerName val="0"/>
          <c:showPercent val="0"/>
          <c:showBubbleSize val="0"/>
        </c:dLbls>
        <c:gapWidth val="269"/>
        <c:overlap val="100"/>
        <c:axId val="511626608"/>
        <c:axId val="511625824"/>
      </c:barChart>
      <c:lineChart>
        <c:grouping val="standard"/>
        <c:varyColors val="0"/>
        <c:ser>
          <c:idx val="3"/>
          <c:order val="3"/>
          <c:tx>
            <c:strRef>
              <c:f>Sheet1!$A$6</c:f>
              <c:strCache>
                <c:ptCount val="1"/>
                <c:pt idx="0">
                  <c:v>Tổng</c:v>
                </c:pt>
              </c:strCache>
            </c:strRef>
          </c:tx>
          <c:spPr>
            <a:ln w="28575" cap="rnd">
              <a:solidFill>
                <a:schemeClr val="accent1">
                  <a:lumMod val="60000"/>
                </a:schemeClr>
              </a:solidFill>
              <a:round/>
            </a:ln>
            <a:effectLst/>
          </c:spPr>
          <c:marker>
            <c:symbol val="none"/>
          </c:marker>
          <c:dLbls>
            <c:spPr>
              <a:noFill/>
              <a:ln>
                <a:noFill/>
              </a:ln>
              <a:effectLst/>
            </c:spPr>
            <c:txPr>
              <a:bodyPr rot="0" spcFirstLastPara="1" vertOverflow="ellipsis" vert="horz" wrap="square" anchor="ctr" anchorCtr="1"/>
              <a:lstStyle/>
              <a:p>
                <a:pPr>
                  <a:defRPr lang="ja-JP" sz="1000" b="1" i="0" u="none" strike="noStrike" kern="1200" baseline="0">
                    <a:solidFill>
                      <a:schemeClr val="tx1">
                        <a:lumMod val="75000"/>
                        <a:lumOff val="25000"/>
                      </a:schemeClr>
                    </a:solidFill>
                    <a:latin typeface="UD デジタル 教科書体 N-R" panose="02020400000000000000" pitchFamily="17" charset="-128"/>
                    <a:ea typeface="UD デジタル 教科書体 N-R" panose="02020400000000000000" pitchFamily="17" charset="-128"/>
                    <a:cs typeface="+mn-cs"/>
                  </a:defRPr>
                </a:pPr>
                <a:endParaRPr lang="en-US"/>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Sheet1!$B$2:$E$2</c:f>
              <c:strCache>
                <c:ptCount val="4"/>
                <c:pt idx="0">
                  <c:v>24 Q3</c:v>
                </c:pt>
                <c:pt idx="1">
                  <c:v>24 Q4</c:v>
                </c:pt>
                <c:pt idx="2">
                  <c:v>25 Q1</c:v>
                </c:pt>
                <c:pt idx="3">
                  <c:v>25 Q2</c:v>
                </c:pt>
              </c:strCache>
            </c:strRef>
          </c:cat>
          <c:val>
            <c:numRef>
              <c:f>Sheet1!$B$6:$E$6</c:f>
              <c:numCache>
                <c:formatCode>General</c:formatCode>
                <c:ptCount val="4"/>
                <c:pt idx="0">
                  <c:v>11</c:v>
                </c:pt>
                <c:pt idx="1">
                  <c:v>10</c:v>
                </c:pt>
                <c:pt idx="2">
                  <c:v>7</c:v>
                </c:pt>
                <c:pt idx="3">
                  <c:v>9</c:v>
                </c:pt>
              </c:numCache>
            </c:numRef>
          </c:val>
          <c:smooth val="0"/>
          <c:extLst xmlns:c16r2="http://schemas.microsoft.com/office/drawing/2015/06/chart">
            <c:ext xmlns:c16="http://schemas.microsoft.com/office/drawing/2014/chart" uri="{C3380CC4-5D6E-409C-BE32-E72D297353CC}">
              <c16:uniqueId val="{00000003-7A4E-4E93-BEE5-0849CF32BEAB}"/>
            </c:ext>
          </c:extLst>
        </c:ser>
        <c:dLbls>
          <c:showLegendKey val="0"/>
          <c:showVal val="1"/>
          <c:showCatName val="0"/>
          <c:showSerName val="0"/>
          <c:showPercent val="0"/>
          <c:showBubbleSize val="0"/>
        </c:dLbls>
        <c:marker val="1"/>
        <c:smooth val="0"/>
        <c:axId val="511626608"/>
        <c:axId val="511625824"/>
      </c:lineChart>
      <c:catAx>
        <c:axId val="511626608"/>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UD デジタル 教科書体 N-R" panose="02020400000000000000" pitchFamily="17" charset="-128"/>
                <a:ea typeface="UD デジタル 教科書体 N-R" panose="02020400000000000000" pitchFamily="17" charset="-128"/>
                <a:cs typeface="+mn-cs"/>
              </a:defRPr>
            </a:pPr>
            <a:endParaRPr lang="en-US"/>
          </a:p>
        </c:txPr>
        <c:crossAx val="511625824"/>
        <c:crosses val="autoZero"/>
        <c:auto val="1"/>
        <c:lblAlgn val="ctr"/>
        <c:lblOffset val="100"/>
        <c:noMultiLvlLbl val="0"/>
      </c:catAx>
      <c:valAx>
        <c:axId val="5116258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UD デジタル 教科書体 N-R" panose="02020400000000000000" pitchFamily="17" charset="-128"/>
                <a:ea typeface="UD デジタル 教科書体 N-R" panose="02020400000000000000" pitchFamily="17" charset="-128"/>
                <a:cs typeface="+mn-cs"/>
              </a:defRPr>
            </a:pPr>
            <a:endParaRPr lang="en-US"/>
          </a:p>
        </c:txPr>
        <c:crossAx val="511626608"/>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lang="ja-JP" sz="900" b="0" i="0" u="none" strike="noStrike" kern="1200" baseline="0">
              <a:solidFill>
                <a:schemeClr val="tx1">
                  <a:lumMod val="65000"/>
                  <a:lumOff val="35000"/>
                </a:schemeClr>
              </a:solidFill>
              <a:latin typeface="Times New Roman" panose="02020603050405020304" pitchFamily="18" charset="0"/>
              <a:ea typeface="UD デジタル 教科書体 N-R" panose="02020400000000000000" pitchFamily="17" charset="-128"/>
              <a:cs typeface="Times New Roman" panose="02020603050405020304" pitchFamily="18" charset="0"/>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latin typeface="UD デジタル 教科書体 N-R" panose="02020400000000000000" pitchFamily="17" charset="-128"/>
          <a:ea typeface="UD デジタル 教科書体 N-R" panose="02020400000000000000" pitchFamily="17" charset="-128"/>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037526837335254E-2"/>
          <c:y val="3.3044774042419948E-2"/>
          <c:w val="0.82632719871440408"/>
          <c:h val="0.9227726044553709"/>
        </c:manualLayout>
      </c:layout>
      <c:doughnut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xmlns:c16r2="http://schemas.microsoft.com/office/drawing/2015/06/chart">
              <c:ext xmlns:c16="http://schemas.microsoft.com/office/drawing/2014/chart" uri="{C3380CC4-5D6E-409C-BE32-E72D297353CC}">
                <c16:uniqueId val="{00000001-5947-4AB7-AAE0-0A6F909963E0}"/>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xmlns:c16r2="http://schemas.microsoft.com/office/drawing/2015/06/chart">
              <c:ext xmlns:c16="http://schemas.microsoft.com/office/drawing/2014/chart" uri="{C3380CC4-5D6E-409C-BE32-E72D297353CC}">
                <c16:uniqueId val="{00000003-5947-4AB7-AAE0-0A6F909963E0}"/>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xmlns:c16r2="http://schemas.microsoft.com/office/drawing/2015/06/chart">
              <c:ext xmlns:c16="http://schemas.microsoft.com/office/drawing/2014/chart" uri="{C3380CC4-5D6E-409C-BE32-E72D297353CC}">
                <c16:uniqueId val="{00000005-5947-4AB7-AAE0-0A6F909963E0}"/>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xmlns:c16r2="http://schemas.microsoft.com/office/drawing/2015/06/chart">
              <c:ext xmlns:c16="http://schemas.microsoft.com/office/drawing/2014/chart" uri="{C3380CC4-5D6E-409C-BE32-E72D297353CC}">
                <c16:uniqueId val="{00000007-5947-4AB7-AAE0-0A6F909963E0}"/>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xmlns:c16r2="http://schemas.microsoft.com/office/drawing/2015/06/chart">
              <c:ext xmlns:c16="http://schemas.microsoft.com/office/drawing/2014/chart" uri="{C3380CC4-5D6E-409C-BE32-E72D297353CC}">
                <c16:uniqueId val="{00000009-5947-4AB7-AAE0-0A6F909963E0}"/>
              </c:ext>
            </c:extLst>
          </c:dPt>
          <c:dLbls>
            <c:spPr>
              <a:noFill/>
              <a:ln>
                <a:noFill/>
              </a:ln>
              <a:effectLst/>
            </c:spPr>
            <c:txPr>
              <a:bodyPr rot="0" spcFirstLastPara="1" vertOverflow="ellipsis" vert="horz" wrap="square" anchor="ctr" anchorCtr="1"/>
              <a:lstStyle/>
              <a:p>
                <a:pPr>
                  <a:defRPr lang="ja-JP" sz="900" b="0" i="0" u="none" strike="noStrike" kern="1200" baseline="0">
                    <a:ln>
                      <a:noFill/>
                    </a:ln>
                    <a:solidFill>
                      <a:schemeClr val="tx1"/>
                    </a:solidFill>
                    <a:latin typeface="UD Digi Kyokasho N-R" panose="02020400000000000000" pitchFamily="17" charset="-128"/>
                    <a:ea typeface="UD Digi Kyokasho N-R" panose="02020400000000000000" pitchFamily="17" charset="-128"/>
                    <a:cs typeface="+mn-cs"/>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extLst>
          </c:dLbls>
          <c:cat>
            <c:strRef>
              <c:f>Sheet2!$B$3:$B$7</c:f>
              <c:strCache>
                <c:ptCount val="5"/>
                <c:pt idx="0">
                  <c:v>派遣契約</c:v>
                </c:pt>
                <c:pt idx="1">
                  <c:v>飲酒運転</c:v>
                </c:pt>
                <c:pt idx="2">
                  <c:v>窃盗</c:v>
                </c:pt>
                <c:pt idx="3">
                  <c:v>労働安全</c:v>
                </c:pt>
                <c:pt idx="4">
                  <c:v>ハラスメント</c:v>
                </c:pt>
              </c:strCache>
            </c:strRef>
          </c:cat>
          <c:val>
            <c:numRef>
              <c:f>Sheet2!$C$3:$C$7</c:f>
              <c:numCache>
                <c:formatCode>General</c:formatCode>
                <c:ptCount val="5"/>
                <c:pt idx="0">
                  <c:v>3</c:v>
                </c:pt>
                <c:pt idx="1">
                  <c:v>2</c:v>
                </c:pt>
                <c:pt idx="2">
                  <c:v>2</c:v>
                </c:pt>
                <c:pt idx="3">
                  <c:v>1</c:v>
                </c:pt>
                <c:pt idx="4">
                  <c:v>1</c:v>
                </c:pt>
              </c:numCache>
            </c:numRef>
          </c:val>
          <c:extLst xmlns:c16r2="http://schemas.microsoft.com/office/drawing/2015/06/chart">
            <c:ext xmlns:c16="http://schemas.microsoft.com/office/drawing/2014/chart" uri="{C3380CC4-5D6E-409C-BE32-E72D297353CC}">
              <c16:uniqueId val="{0000000A-5947-4AB7-AAE0-0A6F909963E0}"/>
            </c:ext>
          </c:extLst>
        </c:ser>
        <c:dLbls>
          <c:showLegendKey val="0"/>
          <c:showVal val="1"/>
          <c:showCatName val="0"/>
          <c:showSerName val="0"/>
          <c:showPercent val="0"/>
          <c:showBubbleSize val="0"/>
          <c:showLeaderLines val="0"/>
        </c:dLbls>
        <c:firstSliceAng val="0"/>
        <c:holeSize val="70"/>
      </c:doughnutChart>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900"/>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32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849A7A-EF88-4C38-864F-AC04EF25E884}" type="doc">
      <dgm:prSet loTypeId="urn:microsoft.com/office/officeart/2005/8/layout/vList2" loCatId="list" qsTypeId="urn:microsoft.com/office/officeart/2005/8/quickstyle/3d1" qsCatId="3D" csTypeId="urn:microsoft.com/office/officeart/2005/8/colors/accent1_2" csCatId="accent1" phldr="1"/>
      <dgm:spPr/>
      <dgm:t>
        <a:bodyPr/>
        <a:lstStyle/>
        <a:p>
          <a:endParaRPr kumimoji="1" lang="ja-JP" altLang="en-US"/>
        </a:p>
      </dgm:t>
    </dgm:pt>
    <dgm:pt modelId="{4091CBE9-1715-4369-87AE-88795B9D8A7F}">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Chuyên mục tái bản</a:t>
          </a:r>
          <a:r>
            <a:rPr kumimoji="1" lang="ja-JP" altLang="en-US"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a:t>
          </a:r>
          <a:r>
            <a:rPr kumimoji="1" lang="en-US"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Ẩm thực</a:t>
          </a:r>
          <a:r>
            <a:rPr kumimoji="1" lang="ja-JP" altLang="en-US"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　</a:t>
          </a:r>
          <a:endParaRPr kumimoji="1" lang="en-US"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endParaRPr>
        </a:p>
      </dgm:t>
    </dgm:pt>
    <dgm:pt modelId="{3E23FB77-EB7C-406E-8F41-9C9BB2594A52}" type="sibTrans" cxnId="{379EAF4D-5C71-473F-A815-DEF5F4FBE51A}">
      <dgm:prSet/>
      <dgm:spPr/>
      <dgm:t>
        <a:bodyPr/>
        <a:lstStyle/>
        <a:p>
          <a:endParaRPr kumimoji="1" lang="ja-JP" altLang="en-US"/>
        </a:p>
      </dgm:t>
    </dgm:pt>
    <dgm:pt modelId="{770B831A-51DD-433E-A0B6-BD1FCC17835C}" type="parTrans" cxnId="{379EAF4D-5C71-473F-A815-DEF5F4FBE51A}">
      <dgm:prSet/>
      <dgm:spPr/>
      <dgm:t>
        <a:bodyPr/>
        <a:lstStyle/>
        <a:p>
          <a:endParaRPr kumimoji="1" lang="ja-JP" altLang="en-US"/>
        </a:p>
      </dgm:t>
    </dgm:pt>
    <dgm:pt modelId="{C340442E-13D6-4F28-BF46-98D73D572F35}">
      <dgm:prSet phldrT="[テキスト]" custT="1"/>
      <dgm:spPr>
        <a:solidFill>
          <a:schemeClr val="accent1">
            <a:lumMod val="40000"/>
            <a:lumOff val="60000"/>
          </a:schemeClr>
        </a:solidFill>
      </dgm:spPr>
      <dgm:t>
        <a:bodyPr/>
        <a:lstStyle/>
        <a:p>
          <a:pPr algn="l">
            <a:lnSpc>
              <a:spcPct val="100000"/>
            </a:lnSpc>
            <a:spcAft>
              <a:spcPts val="0"/>
            </a:spcAft>
          </a:pPr>
          <a:r>
            <a:rPr kumimoji="1" lang="vi-VN"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Liên kết tuân thủ với công ty TICO (</a:t>
          </a:r>
          <a:r>
            <a:rPr kumimoji="1" lang="en-US" altLang="en-US"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Toyota Industries C</a:t>
          </a:r>
          <a:r>
            <a:rPr kumimoji="1" lang="vi-VN" altLang="en-US"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orporation)</a:t>
          </a:r>
          <a:endParaRPr kumimoji="1" lang="en-US"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endParaRPr>
        </a:p>
      </dgm:t>
    </dgm:pt>
    <dgm:pt modelId="{B72FEFE9-1EDF-48F0-8B41-16199D834223}" type="sibTrans" cxnId="{24F1C0DA-8221-40A0-B8DA-EC2829048FDF}">
      <dgm:prSet/>
      <dgm:spPr/>
      <dgm:t>
        <a:bodyPr/>
        <a:lstStyle/>
        <a:p>
          <a:endParaRPr kumimoji="1" lang="ja-JP" altLang="en-US"/>
        </a:p>
      </dgm:t>
    </dgm:pt>
    <dgm:pt modelId="{8F0892DB-3805-412E-A276-75D3197E4A00}" type="parTrans" cxnId="{24F1C0DA-8221-40A0-B8DA-EC2829048FDF}">
      <dgm:prSet/>
      <dgm:spPr/>
      <dgm:t>
        <a:bodyPr/>
        <a:lstStyle/>
        <a:p>
          <a:endParaRPr kumimoji="1" lang="ja-JP" altLang="en-US"/>
        </a:p>
      </dgm:t>
    </dgm:pt>
    <dgm:pt modelId="{570C1FB4-AD8B-4D24-BA85-EC690D97BF40}" type="pres">
      <dgm:prSet presAssocID="{29849A7A-EF88-4C38-864F-AC04EF25E884}" presName="linear" presStyleCnt="0">
        <dgm:presLayoutVars>
          <dgm:animLvl val="lvl"/>
          <dgm:resizeHandles val="exact"/>
        </dgm:presLayoutVars>
      </dgm:prSet>
      <dgm:spPr/>
      <dgm:t>
        <a:bodyPr/>
        <a:lstStyle/>
        <a:p>
          <a:endParaRPr lang="en-US"/>
        </a:p>
      </dgm:t>
    </dgm:pt>
    <dgm:pt modelId="{2BCEE559-6347-4B77-9E8F-DA63A3BC66F0}" type="pres">
      <dgm:prSet presAssocID="{C340442E-13D6-4F28-BF46-98D73D572F35}" presName="parentText" presStyleLbl="node1" presStyleIdx="0" presStyleCnt="2" custScaleY="75135" custLinFactNeighborX="-29746" custLinFactNeighborY="55234">
        <dgm:presLayoutVars>
          <dgm:chMax val="0"/>
          <dgm:bulletEnabled val="1"/>
        </dgm:presLayoutVars>
      </dgm:prSet>
      <dgm:spPr/>
      <dgm:t>
        <a:bodyPr/>
        <a:lstStyle/>
        <a:p>
          <a:endParaRPr lang="en-US"/>
        </a:p>
      </dgm:t>
    </dgm:pt>
    <dgm:pt modelId="{76ABBA0B-2830-4B0E-93C1-F98EEF101AF5}" type="pres">
      <dgm:prSet presAssocID="{B72FEFE9-1EDF-48F0-8B41-16199D834223}" presName="spacer" presStyleCnt="0"/>
      <dgm:spPr/>
    </dgm:pt>
    <dgm:pt modelId="{03D6ED80-B7D8-480A-90B5-1CC08BE54AB0}" type="pres">
      <dgm:prSet presAssocID="{4091CBE9-1715-4369-87AE-88795B9D8A7F}" presName="parentText" presStyleLbl="node1" presStyleIdx="1" presStyleCnt="2" custScaleY="74207" custLinFactNeighborY="16641">
        <dgm:presLayoutVars>
          <dgm:chMax val="0"/>
          <dgm:bulletEnabled val="1"/>
        </dgm:presLayoutVars>
      </dgm:prSet>
      <dgm:spPr/>
      <dgm:t>
        <a:bodyPr/>
        <a:lstStyle/>
        <a:p>
          <a:endParaRPr lang="en-US"/>
        </a:p>
      </dgm:t>
    </dgm:pt>
  </dgm:ptLst>
  <dgm:cxnLst>
    <dgm:cxn modelId="{379EAF4D-5C71-473F-A815-DEF5F4FBE51A}" srcId="{29849A7A-EF88-4C38-864F-AC04EF25E884}" destId="{4091CBE9-1715-4369-87AE-88795B9D8A7F}" srcOrd="1" destOrd="0" parTransId="{770B831A-51DD-433E-A0B6-BD1FCC17835C}" sibTransId="{3E23FB77-EB7C-406E-8F41-9C9BB2594A52}"/>
    <dgm:cxn modelId="{7D659BE2-6B91-40E1-9FBC-283D5A156925}" type="presOf" srcId="{29849A7A-EF88-4C38-864F-AC04EF25E884}" destId="{570C1FB4-AD8B-4D24-BA85-EC690D97BF40}" srcOrd="0" destOrd="0" presId="urn:microsoft.com/office/officeart/2005/8/layout/vList2"/>
    <dgm:cxn modelId="{92426675-5C4A-46B7-93B2-E12911526E8D}" type="presOf" srcId="{C340442E-13D6-4F28-BF46-98D73D572F35}" destId="{2BCEE559-6347-4B77-9E8F-DA63A3BC66F0}" srcOrd="0" destOrd="0" presId="urn:microsoft.com/office/officeart/2005/8/layout/vList2"/>
    <dgm:cxn modelId="{8E03B658-7983-49E2-9C5B-844719F1610D}" type="presOf" srcId="{4091CBE9-1715-4369-87AE-88795B9D8A7F}" destId="{03D6ED80-B7D8-480A-90B5-1CC08BE54AB0}" srcOrd="0" destOrd="0" presId="urn:microsoft.com/office/officeart/2005/8/layout/vList2"/>
    <dgm:cxn modelId="{24F1C0DA-8221-40A0-B8DA-EC2829048FDF}" srcId="{29849A7A-EF88-4C38-864F-AC04EF25E884}" destId="{C340442E-13D6-4F28-BF46-98D73D572F35}" srcOrd="0" destOrd="0" parTransId="{8F0892DB-3805-412E-A276-75D3197E4A00}" sibTransId="{B72FEFE9-1EDF-48F0-8B41-16199D834223}"/>
    <dgm:cxn modelId="{6FF5A792-8085-486E-B983-4AC654C95972}" type="presParOf" srcId="{570C1FB4-AD8B-4D24-BA85-EC690D97BF40}" destId="{2BCEE559-6347-4B77-9E8F-DA63A3BC66F0}" srcOrd="0" destOrd="0" presId="urn:microsoft.com/office/officeart/2005/8/layout/vList2"/>
    <dgm:cxn modelId="{1C3ECB04-F213-4222-915C-7CF431C9E8E7}" type="presParOf" srcId="{570C1FB4-AD8B-4D24-BA85-EC690D97BF40}" destId="{76ABBA0B-2830-4B0E-93C1-F98EEF101AF5}" srcOrd="1" destOrd="0" presId="urn:microsoft.com/office/officeart/2005/8/layout/vList2"/>
    <dgm:cxn modelId="{426C8A72-C4B9-49F6-B2B2-B0E901692CF7}" type="presParOf" srcId="{570C1FB4-AD8B-4D24-BA85-EC690D97BF40}" destId="{03D6ED80-B7D8-480A-90B5-1CC08BE54AB0}" srcOrd="2" destOrd="0" presId="urn:microsoft.com/office/officeart/2005/8/layout/vList2"/>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BCEE559-6347-4B77-9E8F-DA63A3BC66F0}">
      <dsp:nvSpPr>
        <dsp:cNvPr id="0" name=""/>
        <dsp:cNvSpPr/>
      </dsp:nvSpPr>
      <dsp:spPr>
        <a:xfrm>
          <a:off x="0" y="71448"/>
          <a:ext cx="6492240" cy="534480"/>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vi-VN"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Liên kết tuân thủ với công ty TICO (</a:t>
          </a:r>
          <a:r>
            <a:rPr kumimoji="1" lang="en-US" altLang="en-US"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Toyota Industries C</a:t>
          </a:r>
          <a:r>
            <a:rPr kumimoji="1" lang="vi-VN" altLang="en-US"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orporation)</a:t>
          </a:r>
          <a:endParaRPr kumimoji="1" lang="en-US"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endParaRPr>
        </a:p>
      </dsp:txBody>
      <dsp:txXfrm>
        <a:off x="26091" y="97539"/>
        <a:ext cx="6440058" cy="482298"/>
      </dsp:txXfrm>
    </dsp:sp>
    <dsp:sp modelId="{03D6ED80-B7D8-480A-90B5-1CC08BE54AB0}">
      <dsp:nvSpPr>
        <dsp:cNvPr id="0" name=""/>
        <dsp:cNvSpPr/>
      </dsp:nvSpPr>
      <dsp:spPr>
        <a:xfrm>
          <a:off x="0" y="665921"/>
          <a:ext cx="6492240" cy="527878"/>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Chuyên mục tái bản</a:t>
          </a:r>
          <a:r>
            <a:rPr kumimoji="1" lang="ja-JP" altLang="en-US"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a:t>
          </a:r>
          <a:r>
            <a:rPr kumimoji="1" lang="en-US"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Ẩm thực</a:t>
          </a:r>
          <a:r>
            <a:rPr kumimoji="1" lang="ja-JP" altLang="en-US"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　</a:t>
          </a:r>
          <a:endParaRPr kumimoji="1" lang="en-US"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endParaRPr>
        </a:p>
      </dsp:txBody>
      <dsp:txXfrm>
        <a:off x="25769" y="691690"/>
        <a:ext cx="6440702" cy="476340"/>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0C9F7FC264F402B80B48C60C1062438"/>
        <w:category>
          <w:name w:val="全般"/>
          <w:gallery w:val="placeholder"/>
        </w:category>
        <w:types>
          <w:type w:val="bbPlcHdr"/>
        </w:types>
        <w:behaviors>
          <w:behavior w:val="content"/>
        </w:behaviors>
        <w:guid w:val="{E763635B-B421-42FF-88A2-9DEC9FD154A8}"/>
      </w:docPartPr>
      <w:docPartBody>
        <w:p w:rsidR="003B60E4" w:rsidRDefault="003B60E4">
          <w:pPr>
            <w:pStyle w:val="A0C9F7FC264F402B80B48C60C1062438"/>
          </w:pPr>
          <w:r w:rsidRPr="000F0A26">
            <w:rPr>
              <w:rFonts w:hint="eastAsia"/>
              <w:lang w:val="ja-JP" w:bidi="ja-JP"/>
            </w:rPr>
            <w:t>用紙名</w:t>
          </w:r>
        </w:p>
      </w:docPartBody>
    </w:docPart>
    <w:docPart>
      <w:docPartPr>
        <w:name w:val="183E0D39C045404D84637AA6BFCEF2B6"/>
        <w:category>
          <w:name w:val="全般"/>
          <w:gallery w:val="placeholder"/>
        </w:category>
        <w:types>
          <w:type w:val="bbPlcHdr"/>
        </w:types>
        <w:behaviors>
          <w:behavior w:val="content"/>
        </w:behaviors>
        <w:guid w:val="{58AC7490-3A21-4266-9F3B-951C37DDAB37}"/>
      </w:docPartPr>
      <w:docPartBody>
        <w:p w:rsidR="003B60E4" w:rsidRDefault="003B60E4">
          <w:pPr>
            <w:pStyle w:val="183E0D39C045404D84637AA6BFCEF2B6"/>
          </w:pPr>
          <w:r w:rsidRPr="006C5465">
            <w:rPr>
              <w:lang w:val="ja-JP" w:bidi="ja-JP"/>
            </w:rPr>
            <w:t>これは本文の見出しです</w:t>
          </w:r>
        </w:p>
      </w:docPartBody>
    </w:docPart>
    <w:docPart>
      <w:docPartPr>
        <w:name w:val="E6C5FFF0149E49B4A11FAF9F7EF09653"/>
        <w:category>
          <w:name w:val="全般"/>
          <w:gallery w:val="placeholder"/>
        </w:category>
        <w:types>
          <w:type w:val="bbPlcHdr"/>
        </w:types>
        <w:behaviors>
          <w:behavior w:val="content"/>
        </w:behaviors>
        <w:guid w:val="{90A6327F-D8E5-4F60-893C-6A86FB1DE35B}"/>
      </w:docPartPr>
      <w:docPartBody>
        <w:p w:rsidR="00DB1BBC" w:rsidRDefault="003B60E4">
          <w:pPr>
            <w:pStyle w:val="E6C5FFF0149E49B4A11FAF9F7EF09653"/>
          </w:pPr>
          <w:r w:rsidRPr="000F0A26">
            <w:rPr>
              <w:rFonts w:hint="eastAsia"/>
              <w:lang w:val="ja-JP" w:bidi="ja-JP"/>
            </w:rPr>
            <w:t>発行</w:t>
          </w:r>
          <w:r w:rsidRPr="000F0A26">
            <w:rPr>
              <w:rFonts w:hint="eastAsia"/>
              <w:lang w:bidi="ja-JP"/>
            </w:rPr>
            <w:t xml:space="preserve"> #</w:t>
          </w:r>
          <w:r w:rsidRPr="000F0A26">
            <w:rPr>
              <w:rFonts w:hint="eastAsia"/>
              <w:lang w:val="ja-JP" w:bidi="ja-JP"/>
            </w:rPr>
            <w:t>、月</w:t>
          </w:r>
          <w:r w:rsidRPr="000F0A26">
            <w:rPr>
              <w:rFonts w:hint="eastAsia"/>
              <w:lang w:bidi="ja-JP"/>
            </w:rPr>
            <w:t xml:space="preserve"> dd</w:t>
          </w:r>
          <w:r w:rsidRPr="000F0A26">
            <w:rPr>
              <w:rFonts w:hint="eastAsia"/>
              <w:lang w:val="ja-JP" w:bidi="ja-JP"/>
            </w:rPr>
            <w:t>、</w:t>
          </w:r>
          <w:r w:rsidRPr="000F0A26">
            <w:rPr>
              <w:rFonts w:hint="eastAsia"/>
              <w:lang w:bidi="ja-JP"/>
            </w:rPr>
            <w:t>YYYY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altName w:val="Yu Gothic"/>
    <w:panose1 w:val="020B0604030504040204"/>
    <w:charset w:val="80"/>
    <w:family w:val="swiss"/>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UD デジタル 教科書体 N-R">
    <w:altName w:val="Yu Gothic"/>
    <w:charset w:val="80"/>
    <w:family w:val="roman"/>
    <w:pitch w:val="fixed"/>
    <w:sig w:usb0="800002A3" w:usb1="2AC7ECFA" w:usb2="00000010" w:usb3="00000000" w:csb0="0002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UD デジタル 教科書体 NK-R">
    <w:altName w:val="Yu Gothic"/>
    <w:charset w:val="80"/>
    <w:family w:val="roman"/>
    <w:pitch w:val="variable"/>
    <w:sig w:usb0="800002A3" w:usb1="2AC7ECFA" w:usb2="00000010" w:usb3="00000000" w:csb0="00020000" w:csb1="00000000"/>
  </w:font>
  <w:font w:name="SimHei">
    <w:altName w:val="黑体"/>
    <w:panose1 w:val="02010600030101010101"/>
    <w:charset w:val="86"/>
    <w:family w:val="modern"/>
    <w:notTrueType/>
    <w:pitch w:val="fixed"/>
    <w:sig w:usb0="00000001" w:usb1="080E0000" w:usb2="00000010" w:usb3="00000000" w:csb0="00040000" w:csb1="00000000"/>
  </w:font>
  <w:font w:name="Rockwell">
    <w:panose1 w:val="02060603020205020403"/>
    <w:charset w:val="00"/>
    <w:family w:val="roman"/>
    <w:pitch w:val="variable"/>
    <w:sig w:usb0="00000003" w:usb1="00000000" w:usb2="00000000" w:usb3="00000000" w:csb0="00000001" w:csb1="00000000"/>
  </w:font>
  <w:font w:name="A-OTF UD Shin Go Pro M">
    <w:altName w:val="Yu Gothic"/>
    <w:panose1 w:val="00000000000000000000"/>
    <w:charset w:val="80"/>
    <w:family w:val="swiss"/>
    <w:notTrueType/>
    <w:pitch w:val="default"/>
    <w:sig w:usb0="00000001" w:usb1="08070000" w:usb2="00000010" w:usb3="00000000" w:csb0="00020000" w:csb1="00000000"/>
  </w:font>
  <w:font w:name="A-OTF UD Shin Go Pro R">
    <w:altName w:val="Yu Gothic"/>
    <w:panose1 w:val="00000000000000000000"/>
    <w:charset w:val="80"/>
    <w:family w:val="swiss"/>
    <w:notTrueType/>
    <w:pitch w:val="default"/>
    <w:sig w:usb0="00000001" w:usb1="08070000" w:usb2="00000010" w:usb3="00000000" w:csb0="00020000" w:csb1="00000000"/>
  </w:font>
  <w:font w:name="tiI">
    <w:altName w:val="Times New Roman"/>
    <w:panose1 w:val="00000000000000000000"/>
    <w:charset w:val="00"/>
    <w:family w:val="roman"/>
    <w:notTrueType/>
    <w:pitch w:val="default"/>
  </w:font>
  <w:font w:name="UD デジタル 教科書体 NP-R">
    <w:altName w:val="Yu Gothic"/>
    <w:charset w:val="80"/>
    <w:family w:val="roman"/>
    <w:pitch w:val="variable"/>
    <w:sig w:usb0="800002A3" w:usb1="2AC7ECFA"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IZ UDPゴシック">
    <w:altName w:val="Yu Gothic"/>
    <w:charset w:val="80"/>
    <w:family w:val="modern"/>
    <w:pitch w:val="variable"/>
    <w:sig w:usb0="E00002F7" w:usb1="2AC7EDF8" w:usb2="00000012" w:usb3="00000000" w:csb0="00020001"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HGPGothicE">
    <w:altName w:val="Yu Gothic"/>
    <w:panose1 w:val="020B0900000000000000"/>
    <w:charset w:val="80"/>
    <w:family w:val="modern"/>
    <w:pitch w:val="variable"/>
    <w:sig w:usb0="80000281" w:usb1="28C76CF8" w:usb2="00000010" w:usb3="00000000" w:csb0="00020000" w:csb1="00000000"/>
  </w:font>
  <w:font w:name="HGSoeiKakupoptai">
    <w:altName w:val="HG創英角ﾎﾟｯﾌﾟ体"/>
    <w:panose1 w:val="040B0A09000000000000"/>
    <w:charset w:val="80"/>
    <w:family w:val="modern"/>
    <w:pitch w:val="fixed"/>
    <w:sig w:usb0="80000281" w:usb1="28C76CF8" w:usb2="00000010" w:usb3="00000000" w:csb0="00020000" w:csb1="00000000"/>
  </w:font>
  <w:font w:name="HGMaruGothicMPRO">
    <w:altName w:val="MS Gothic"/>
    <w:panose1 w:val="020C0603050205080203"/>
    <w:charset w:val="80"/>
    <w:family w:val="modern"/>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0E4"/>
    <w:rsid w:val="00006EBD"/>
    <w:rsid w:val="000136BD"/>
    <w:rsid w:val="00014FE2"/>
    <w:rsid w:val="00071A2B"/>
    <w:rsid w:val="0008332C"/>
    <w:rsid w:val="00090DAE"/>
    <w:rsid w:val="00092B07"/>
    <w:rsid w:val="00095CE7"/>
    <w:rsid w:val="000B6A5E"/>
    <w:rsid w:val="000B7C72"/>
    <w:rsid w:val="000C0882"/>
    <w:rsid w:val="000D7096"/>
    <w:rsid w:val="000E474F"/>
    <w:rsid w:val="000E51F1"/>
    <w:rsid w:val="001047F1"/>
    <w:rsid w:val="001114CF"/>
    <w:rsid w:val="00130948"/>
    <w:rsid w:val="00144AF4"/>
    <w:rsid w:val="001A2C1E"/>
    <w:rsid w:val="001B070E"/>
    <w:rsid w:val="001F7C24"/>
    <w:rsid w:val="002046F0"/>
    <w:rsid w:val="00237748"/>
    <w:rsid w:val="0024393E"/>
    <w:rsid w:val="002563CF"/>
    <w:rsid w:val="002F11F9"/>
    <w:rsid w:val="002F7DD3"/>
    <w:rsid w:val="00320F0F"/>
    <w:rsid w:val="00322798"/>
    <w:rsid w:val="00326E35"/>
    <w:rsid w:val="00327809"/>
    <w:rsid w:val="003338CF"/>
    <w:rsid w:val="00335C99"/>
    <w:rsid w:val="003370F4"/>
    <w:rsid w:val="00363254"/>
    <w:rsid w:val="00367C26"/>
    <w:rsid w:val="003714E9"/>
    <w:rsid w:val="003A066C"/>
    <w:rsid w:val="003A2841"/>
    <w:rsid w:val="003B1E2A"/>
    <w:rsid w:val="003B4F59"/>
    <w:rsid w:val="003B60E4"/>
    <w:rsid w:val="00404154"/>
    <w:rsid w:val="004115B5"/>
    <w:rsid w:val="00412B96"/>
    <w:rsid w:val="00447D32"/>
    <w:rsid w:val="00466216"/>
    <w:rsid w:val="00492FEC"/>
    <w:rsid w:val="004A176D"/>
    <w:rsid w:val="004A67E5"/>
    <w:rsid w:val="004E4E7B"/>
    <w:rsid w:val="004E5FCA"/>
    <w:rsid w:val="004F160F"/>
    <w:rsid w:val="005059C0"/>
    <w:rsid w:val="00516192"/>
    <w:rsid w:val="00517F79"/>
    <w:rsid w:val="00530882"/>
    <w:rsid w:val="005346E3"/>
    <w:rsid w:val="00534D24"/>
    <w:rsid w:val="005350C9"/>
    <w:rsid w:val="005355B0"/>
    <w:rsid w:val="005473C5"/>
    <w:rsid w:val="005803E9"/>
    <w:rsid w:val="00581398"/>
    <w:rsid w:val="0058277A"/>
    <w:rsid w:val="00593A60"/>
    <w:rsid w:val="005A76D5"/>
    <w:rsid w:val="005B0C93"/>
    <w:rsid w:val="005B1C8B"/>
    <w:rsid w:val="005C499B"/>
    <w:rsid w:val="005C5178"/>
    <w:rsid w:val="005C7B45"/>
    <w:rsid w:val="005D1607"/>
    <w:rsid w:val="005D67E8"/>
    <w:rsid w:val="005E01CC"/>
    <w:rsid w:val="005E2732"/>
    <w:rsid w:val="005F2815"/>
    <w:rsid w:val="00612505"/>
    <w:rsid w:val="00614540"/>
    <w:rsid w:val="00641652"/>
    <w:rsid w:val="00655443"/>
    <w:rsid w:val="00665F70"/>
    <w:rsid w:val="0067625F"/>
    <w:rsid w:val="00681C91"/>
    <w:rsid w:val="006C4872"/>
    <w:rsid w:val="006C5D54"/>
    <w:rsid w:val="006D344F"/>
    <w:rsid w:val="006D417F"/>
    <w:rsid w:val="007023B7"/>
    <w:rsid w:val="00707465"/>
    <w:rsid w:val="00734C80"/>
    <w:rsid w:val="00753076"/>
    <w:rsid w:val="00766B9A"/>
    <w:rsid w:val="007701F2"/>
    <w:rsid w:val="00775766"/>
    <w:rsid w:val="00792F23"/>
    <w:rsid w:val="007A6D2A"/>
    <w:rsid w:val="008010D5"/>
    <w:rsid w:val="008415DC"/>
    <w:rsid w:val="008632F3"/>
    <w:rsid w:val="008801EA"/>
    <w:rsid w:val="00882782"/>
    <w:rsid w:val="0088775F"/>
    <w:rsid w:val="008967C7"/>
    <w:rsid w:val="008C0119"/>
    <w:rsid w:val="008C5D2B"/>
    <w:rsid w:val="008E0163"/>
    <w:rsid w:val="008F5FFF"/>
    <w:rsid w:val="009308FB"/>
    <w:rsid w:val="009608E9"/>
    <w:rsid w:val="00963141"/>
    <w:rsid w:val="009861EB"/>
    <w:rsid w:val="0098725A"/>
    <w:rsid w:val="009F4F0E"/>
    <w:rsid w:val="00A0112B"/>
    <w:rsid w:val="00A54005"/>
    <w:rsid w:val="00A56A74"/>
    <w:rsid w:val="00A659F8"/>
    <w:rsid w:val="00A820A4"/>
    <w:rsid w:val="00A90D26"/>
    <w:rsid w:val="00AA69FD"/>
    <w:rsid w:val="00AB03BA"/>
    <w:rsid w:val="00AE1740"/>
    <w:rsid w:val="00AE405E"/>
    <w:rsid w:val="00AE5308"/>
    <w:rsid w:val="00AF2FA5"/>
    <w:rsid w:val="00B03CAD"/>
    <w:rsid w:val="00B11D79"/>
    <w:rsid w:val="00B25053"/>
    <w:rsid w:val="00B30983"/>
    <w:rsid w:val="00B417C4"/>
    <w:rsid w:val="00B46337"/>
    <w:rsid w:val="00B86133"/>
    <w:rsid w:val="00B947BB"/>
    <w:rsid w:val="00BA7EFB"/>
    <w:rsid w:val="00BB2786"/>
    <w:rsid w:val="00BC7CD7"/>
    <w:rsid w:val="00BD38BF"/>
    <w:rsid w:val="00BE32AC"/>
    <w:rsid w:val="00BE734D"/>
    <w:rsid w:val="00C00A3C"/>
    <w:rsid w:val="00C115F1"/>
    <w:rsid w:val="00C216E8"/>
    <w:rsid w:val="00C26FE5"/>
    <w:rsid w:val="00C27255"/>
    <w:rsid w:val="00C41F26"/>
    <w:rsid w:val="00C54B9C"/>
    <w:rsid w:val="00C5700D"/>
    <w:rsid w:val="00C61198"/>
    <w:rsid w:val="00C86B99"/>
    <w:rsid w:val="00C94F66"/>
    <w:rsid w:val="00CA2C79"/>
    <w:rsid w:val="00CC0C8D"/>
    <w:rsid w:val="00CD7DA2"/>
    <w:rsid w:val="00CE66FA"/>
    <w:rsid w:val="00D54FC7"/>
    <w:rsid w:val="00D6084C"/>
    <w:rsid w:val="00D71AA2"/>
    <w:rsid w:val="00D75D08"/>
    <w:rsid w:val="00D8075C"/>
    <w:rsid w:val="00D95C7D"/>
    <w:rsid w:val="00DA4244"/>
    <w:rsid w:val="00DB1BBC"/>
    <w:rsid w:val="00DC0EBF"/>
    <w:rsid w:val="00DD398A"/>
    <w:rsid w:val="00DE1EA4"/>
    <w:rsid w:val="00DF7C96"/>
    <w:rsid w:val="00E11137"/>
    <w:rsid w:val="00E2346A"/>
    <w:rsid w:val="00E244EF"/>
    <w:rsid w:val="00E26482"/>
    <w:rsid w:val="00E30880"/>
    <w:rsid w:val="00E46EA7"/>
    <w:rsid w:val="00E63F37"/>
    <w:rsid w:val="00E65780"/>
    <w:rsid w:val="00E675C6"/>
    <w:rsid w:val="00E808C4"/>
    <w:rsid w:val="00E84FC8"/>
    <w:rsid w:val="00E87BF6"/>
    <w:rsid w:val="00EC4C06"/>
    <w:rsid w:val="00EE1FED"/>
    <w:rsid w:val="00F13E81"/>
    <w:rsid w:val="00F17F5C"/>
    <w:rsid w:val="00F3015B"/>
    <w:rsid w:val="00F312F0"/>
    <w:rsid w:val="00F33DEF"/>
    <w:rsid w:val="00F341A8"/>
    <w:rsid w:val="00F51E08"/>
    <w:rsid w:val="00F5326D"/>
    <w:rsid w:val="00F60EBC"/>
    <w:rsid w:val="00F66845"/>
    <w:rsid w:val="00F9731C"/>
    <w:rsid w:val="00FA56B1"/>
    <w:rsid w:val="00FC0D2A"/>
    <w:rsid w:val="00FC3189"/>
    <w:rsid w:val="00FD2A3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4">
    <w:name w:val="heading 4"/>
    <w:basedOn w:val="Normal"/>
    <w:next w:val="Normal"/>
    <w:link w:val="Heading4Char"/>
    <w:uiPriority w:val="9"/>
    <w:qFormat/>
    <w:pPr>
      <w:widowControl/>
      <w:spacing w:line="180" w:lineRule="auto"/>
      <w:jc w:val="left"/>
      <w:outlineLvl w:val="3"/>
    </w:pPr>
    <w:rPr>
      <w:rFonts w:ascii="Meiryo UI" w:eastAsia="Meiryo UI" w:hAnsi="Meiryo UI"/>
      <w:b/>
      <w:color w:val="FFFFFF" w:themeColor="background1"/>
      <w:kern w:val="0"/>
      <w:sz w:val="4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0C9F7FC264F402B80B48C60C1062438">
    <w:name w:val="A0C9F7FC264F402B80B48C60C1062438"/>
    <w:pPr>
      <w:widowControl w:val="0"/>
      <w:jc w:val="both"/>
    </w:pPr>
  </w:style>
  <w:style w:type="character" w:customStyle="1" w:styleId="Heading4Char">
    <w:name w:val="Heading 4 Char"/>
    <w:basedOn w:val="DefaultParagraphFont"/>
    <w:link w:val="Heading4"/>
    <w:uiPriority w:val="9"/>
    <w:rPr>
      <w:rFonts w:ascii="Meiryo UI" w:eastAsia="Meiryo UI" w:hAnsi="Meiryo UI"/>
      <w:b/>
      <w:color w:val="FFFFFF" w:themeColor="background1"/>
      <w:kern w:val="0"/>
      <w:sz w:val="40"/>
      <w:szCs w:val="44"/>
    </w:rPr>
  </w:style>
  <w:style w:type="character" w:styleId="Emphasis">
    <w:name w:val="Emphasis"/>
    <w:basedOn w:val="DefaultParagraphFont"/>
    <w:uiPriority w:val="20"/>
    <w:qFormat/>
    <w:rsid w:val="006C5D54"/>
    <w:rPr>
      <w:rFonts w:ascii="Meiryo UI" w:eastAsia="Meiryo UI" w:hAnsi="Meiryo UI"/>
      <w:b w:val="0"/>
      <w:i/>
      <w:iCs/>
      <w:sz w:val="50"/>
    </w:rPr>
  </w:style>
  <w:style w:type="character" w:styleId="PlaceholderText">
    <w:name w:val="Placeholder Text"/>
    <w:basedOn w:val="DefaultParagraphFont"/>
    <w:uiPriority w:val="99"/>
    <w:semiHidden/>
    <w:rPr>
      <w:rFonts w:ascii="Meiryo UI" w:eastAsia="Meiryo UI" w:hAnsi="Meiryo UI"/>
      <w:color w:val="808080"/>
    </w:rPr>
  </w:style>
  <w:style w:type="paragraph" w:customStyle="1" w:styleId="183E0D39C045404D84637AA6BFCEF2B6">
    <w:name w:val="183E0D39C045404D84637AA6BFCEF2B6"/>
    <w:pPr>
      <w:widowControl w:val="0"/>
      <w:jc w:val="both"/>
    </w:pPr>
  </w:style>
  <w:style w:type="paragraph" w:customStyle="1" w:styleId="E6C5FFF0149E49B4A11FAF9F7EF09653">
    <w:name w:val="E6C5FFF0149E49B4A11FAF9F7EF0965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MS Newsletter">
      <a:dk1>
        <a:sysClr val="windowText" lastClr="000000"/>
      </a:dk1>
      <a:lt1>
        <a:sysClr val="window" lastClr="FFFFFF"/>
      </a:lt1>
      <a:dk2>
        <a:srgbClr val="44546A"/>
      </a:dk2>
      <a:lt2>
        <a:srgbClr val="E7E6E6"/>
      </a:lt2>
      <a:accent1>
        <a:srgbClr val="0A249B"/>
      </a:accent1>
      <a:accent2>
        <a:srgbClr val="ED7D31"/>
      </a:accent2>
      <a:accent3>
        <a:srgbClr val="A5A5A5"/>
      </a:accent3>
      <a:accent4>
        <a:srgbClr val="FEDA02"/>
      </a:accent4>
      <a:accent5>
        <a:srgbClr val="5B9BD5"/>
      </a:accent5>
      <a:accent6>
        <a:srgbClr val="70AD47"/>
      </a:accent6>
      <a:hlink>
        <a:srgbClr val="0563C1"/>
      </a:hlink>
      <a:folHlink>
        <a:srgbClr val="954F72"/>
      </a:folHlink>
    </a:clrScheme>
    <a:fontScheme name="Custom 199">
      <a:majorFont>
        <a:latin typeface="Rockwel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bản tin tuân thủ</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976cefd-8700-4fbd-a4aa-7befe390538e">
      <Terms xmlns="http://schemas.microsoft.com/office/infopath/2007/PartnerControls"/>
    </lcf76f155ced4ddcb4097134ff3c332f>
    <TaxCatchAll xmlns="434d2eae-bb45-4a3c-a78e-c4996c55120f"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142BC17F2156E441892CACE40C83BB00" ma:contentTypeVersion="18" ma:contentTypeDescription="新しいドキュメントを作成します。" ma:contentTypeScope="" ma:versionID="9b0e857b401e7f1a9e80490a20d857ad">
  <xsd:schema xmlns:xsd="http://www.w3.org/2001/XMLSchema" xmlns:xs="http://www.w3.org/2001/XMLSchema" xmlns:p="http://schemas.microsoft.com/office/2006/metadata/properties" xmlns:ns2="b976cefd-8700-4fbd-a4aa-7befe390538e" xmlns:ns3="434d2eae-bb45-4a3c-a78e-c4996c55120f" targetNamespace="http://schemas.microsoft.com/office/2006/metadata/properties" ma:root="true" ma:fieldsID="44996c78912163272d6e50faa5ce9e0f" ns2:_="" ns3:_="">
    <xsd:import namespace="b976cefd-8700-4fbd-a4aa-7befe390538e"/>
    <xsd:import namespace="434d2eae-bb45-4a3c-a78e-c4996c55120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76cefd-8700-4fbd-a4aa-7befe390538e" elementFormDefault="qualified">
    <xsd:import namespace="http://schemas.microsoft.com/office/2006/documentManagement/types"/>
    <xsd:import namespace="http://schemas.microsoft.com/office/infopath/2007/PartnerControls"/>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AutoKeyPoints" ma:index="8" nillable="true" ma:displayName="MediaServiceAutoKeyPoints" ma:hidden="true" ma:internalName="MediaServiceAutoKeyPoints" ma:readOnly="true">
      <xsd:simpleType>
        <xsd:restriction base="dms:Note"/>
      </xsd:simpleType>
    </xsd:element>
    <xsd:element name="MediaServiceKeyPoints" ma:index="9" nillable="true" ma:displayName="KeyPoints" ma:internalName="MediaServiceKeyPoints" ma:readOnly="true">
      <xsd:simpleType>
        <xsd:restriction base="dms:Note">
          <xsd:maxLength value="255"/>
        </xsd:restriction>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70e439e9-d3d6-4363-a3fa-23681c51246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4d2eae-bb45-4a3c-a78e-c4996c55120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31314e3-3544-48a0-b621-e039b360c072}" ma:internalName="TaxCatchAll" ma:showField="CatchAllData" ma:web="434d2eae-bb45-4a3c-a78e-c4996c55120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コンテンツ タイプ"/>
        <xsd:element ref="dc:title" minOccurs="0" maxOccurs="1" ma:index="1"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9C4D9F8-58B7-42AB-8C25-8BFD58245C08}">
  <ds:schemaRefs>
    <ds:schemaRef ds:uri="http://schemas.microsoft.com/sharepoint/v3/contenttype/forms"/>
  </ds:schemaRefs>
</ds:datastoreItem>
</file>

<file path=customXml/itemProps3.xml><?xml version="1.0" encoding="utf-8"?>
<ds:datastoreItem xmlns:ds="http://schemas.openxmlformats.org/officeDocument/2006/customXml" ds:itemID="{0275D5FA-EB3C-42C6-9195-2FC1BFE06E38}">
  <ds:schemaRefs>
    <ds:schemaRef ds:uri="http://schemas.microsoft.com/office/2006/metadata/properties"/>
    <ds:schemaRef ds:uri="http://schemas.microsoft.com/office/infopath/2007/PartnerControls"/>
    <ds:schemaRef ds:uri="b976cefd-8700-4fbd-a4aa-7befe390538e"/>
    <ds:schemaRef ds:uri="434d2eae-bb45-4a3c-a78e-c4996c55120f"/>
  </ds:schemaRefs>
</ds:datastoreItem>
</file>

<file path=customXml/itemProps4.xml><?xml version="1.0" encoding="utf-8"?>
<ds:datastoreItem xmlns:ds="http://schemas.openxmlformats.org/officeDocument/2006/customXml" ds:itemID="{1E667D52-7328-44B4-8DDE-393F7547EC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76cefd-8700-4fbd-a4aa-7befe390538e"/>
    <ds:schemaRef ds:uri="434d2eae-bb45-4a3c-a78e-c4996c5512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5A004B3-B8B6-4332-8F33-79E708751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モダンな新聞</Template>
  <TotalTime>433</TotalTime>
  <Pages>7</Pages>
  <Words>867</Words>
  <Characters>4943</Characters>
  <Application>Microsoft Office Word</Application>
  <DocSecurity>0</DocSecurity>
  <Lines>41</Lines>
  <Paragraphs>11</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5799</CharactersWithSpaces>
  <SharedDoc>false</SharedDoc>
  <HLinks>
    <vt:vector size="12" baseType="variant">
      <vt:variant>
        <vt:i4>1507329</vt:i4>
      </vt:variant>
      <vt:variant>
        <vt:i4>0</vt:i4>
      </vt:variant>
      <vt:variant>
        <vt:i4>0</vt:i4>
      </vt:variant>
      <vt:variant>
        <vt:i4>5</vt:i4>
      </vt:variant>
      <vt:variant>
        <vt:lpwstr>https://forms.office.com/r/aNqW7uXaCd</vt:lpwstr>
      </vt:variant>
      <vt:variant>
        <vt:lpwstr/>
      </vt:variant>
      <vt:variant>
        <vt:i4>6488068</vt:i4>
      </vt:variant>
      <vt:variant>
        <vt:i4>0</vt:i4>
      </vt:variant>
      <vt:variant>
        <vt:i4>0</vt:i4>
      </vt:variant>
      <vt:variant>
        <vt:i4>5</vt:i4>
      </vt:variant>
      <vt:variant>
        <vt:lpwstr>mailto:umchotline@fairlinks.co.jp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小西 翔太</dc:creator>
  <cp:keywords/>
  <dc:description/>
  <cp:lastModifiedBy>Le Thi Oanh</cp:lastModifiedBy>
  <cp:revision>82</cp:revision>
  <cp:lastPrinted>2025-11-12T01:39:00Z</cp:lastPrinted>
  <dcterms:created xsi:type="dcterms:W3CDTF">2025-10-29T02:40:00Z</dcterms:created>
  <dcterms:modified xsi:type="dcterms:W3CDTF">2025-11-14T09:10:00Z</dcterms:modified>
  <cp:category>CP25-036   Ngày ban hành: 31/10/2025</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0x010100142BC17F2156E441892CACE40C83BB00</vt:lpwstr>
  </property>
  <property fmtid="{D5CDD505-2E9C-101B-9397-08002B2CF9AE}" pid="3" name="Order">
    <vt:r8>4900</vt:r8>
  </property>
  <property fmtid="{D5CDD505-2E9C-101B-9397-08002B2CF9AE}" pid="4" name="ComplianceAssetId">
    <vt:lpwstr/>
  </property>
  <property fmtid="{D5CDD505-2E9C-101B-9397-08002B2CF9AE}" pid="5" name="MediaServiceImageTags">
    <vt:lpwstr/>
  </property>
</Properties>
</file>