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4999" w:type="pct"/>
        <w:tblLayout w:type="fixed"/>
        <w:tblCellMar>
          <w:left w:w="115" w:type="dxa"/>
          <w:right w:w="115" w:type="dxa"/>
        </w:tblCellMar>
        <w:tblLook w:val="0600" w:firstRow="0" w:lastRow="0" w:firstColumn="0" w:lastColumn="0" w:noHBand="1" w:noVBand="1"/>
      </w:tblPr>
      <w:tblGrid>
        <w:gridCol w:w="2410"/>
        <w:gridCol w:w="5243"/>
        <w:gridCol w:w="2808"/>
      </w:tblGrid>
      <w:tr w:rsidR="00CB3692" w:rsidRPr="00AC5C27" w14:paraId="4A262DCE" w14:textId="77777777" w:rsidTr="003055D5">
        <w:trPr>
          <w:trHeight w:val="714"/>
        </w:trPr>
        <w:tc>
          <w:tcPr>
            <w:tcW w:w="10464" w:type="dxa"/>
            <w:gridSpan w:val="3"/>
            <w:shd w:val="clear" w:color="auto" w:fill="F2F2F2" w:themeFill="background1" w:themeFillShade="F2"/>
            <w:vAlign w:val="center"/>
          </w:tcPr>
          <w:p w14:paraId="4528D2A7" w14:textId="24EADA34" w:rsidR="00CB3692" w:rsidRPr="00C860D0" w:rsidRDefault="00C860D0" w:rsidP="003E5DB5">
            <w:pPr>
              <w:pStyle w:val="Title"/>
              <w:rPr>
                <w:rFonts w:ascii="Times New Roman" w:hAnsi="Times New Roman" w:cs="Times New Roman"/>
                <w:sz w:val="32"/>
                <w:szCs w:val="32"/>
              </w:rPr>
            </w:pPr>
            <w:r w:rsidRPr="00C860D0">
              <w:rPr>
                <w:rFonts w:ascii="Times New Roman" w:hAnsi="Times New Roman" w:cs="Times New Roman"/>
                <w:sz w:val="32"/>
                <w:szCs w:val="32"/>
              </w:rPr>
              <w:t>Công ty TNHH Điện tử UMC</w:t>
            </w:r>
          </w:p>
        </w:tc>
      </w:tr>
      <w:tr w:rsidR="00F90C48" w:rsidRPr="00AC5C27" w14:paraId="61D8473D" w14:textId="77777777" w:rsidTr="008E120C">
        <w:trPr>
          <w:trHeight w:val="2398"/>
        </w:trPr>
        <w:tc>
          <w:tcPr>
            <w:tcW w:w="2410" w:type="dxa"/>
            <w:shd w:val="clear" w:color="auto" w:fill="F2F2F2" w:themeFill="background1" w:themeFillShade="F2"/>
            <w:tcMar>
              <w:top w:w="144" w:type="dxa"/>
              <w:left w:w="0" w:type="dxa"/>
              <w:bottom w:w="144" w:type="dxa"/>
            </w:tcMar>
          </w:tcPr>
          <w:p w14:paraId="35B80936" w14:textId="2417BBCE" w:rsidR="00C9488C" w:rsidRPr="00AC5C27" w:rsidRDefault="00C9488C" w:rsidP="003E5DB5">
            <w:pPr>
              <w:jc w:val="center"/>
              <w:rPr>
                <w:rFonts w:ascii="Times New Roman" w:hAnsi="Times New Roman" w:cs="Times New Roman"/>
              </w:rPr>
            </w:pPr>
          </w:p>
          <w:p w14:paraId="5E29B6E1" w14:textId="77777777" w:rsidR="00C9488C" w:rsidRPr="00AC5C27" w:rsidRDefault="00C9488C" w:rsidP="003E5DB5">
            <w:pPr>
              <w:jc w:val="center"/>
              <w:rPr>
                <w:rFonts w:ascii="Times New Roman" w:hAnsi="Times New Roman" w:cs="Times New Roman"/>
              </w:rPr>
            </w:pPr>
          </w:p>
          <w:p w14:paraId="1F41740F" w14:textId="7D9C2287" w:rsidR="00CB3692" w:rsidRPr="00AC5C27" w:rsidRDefault="00C9488C" w:rsidP="003E5DB5">
            <w:pPr>
              <w:jc w:val="center"/>
              <w:rPr>
                <w:rFonts w:ascii="Times New Roman" w:hAnsi="Times New Roman" w:cs="Times New Roman"/>
              </w:rPr>
            </w:pPr>
            <w:r w:rsidRPr="00AC5C27">
              <w:rPr>
                <w:rFonts w:ascii="Times New Roman" w:hAnsi="Times New Roman" w:cs="Times New Roman"/>
                <w:noProof/>
              </w:rPr>
              <mc:AlternateContent>
                <mc:Choice Requires="wps">
                  <w:drawing>
                    <wp:inline distT="0" distB="0" distL="0" distR="0" wp14:anchorId="69E5982A" wp14:editId="37E8EEA4">
                      <wp:extent cx="2218414" cy="124129"/>
                      <wp:effectExtent l="0" t="0" r="0" b="9525"/>
                      <wp:docPr id="1" name="四角形: 角を丸くする 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218414" cy="124129"/>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517477" w:rsidRDefault="00517477" w:rsidP="00C9488C">
                                  <w:pPr>
                                    <w:jc w:val="center"/>
                                  </w:pPr>
                                </w:p>
                              </w:txbxContent>
                            </wps:txbx>
                            <wps:bodyPr rtlCol="0" anchor="ctr"/>
                          </wps:wsp>
                        </a:graphicData>
                      </a:graphic>
                    </wp:inline>
                  </w:drawing>
                </mc:Choice>
                <mc:Fallback>
                  <w:pict>
                    <v:roundrect w14:anchorId="69E5982A" id="四角形: 角を丸くする 1" o:spid="_x0000_s1026" style="width:174.7pt;height:9.7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" fillcolor="#0a249b [3204]" stroked="f" strokeweight=".25pt">
                      <v:fill r:id="rId12" o:title="" color2="white [3212]" type="pattern"/>
                      <v:stroke joinstyle="miter"/>
                      <v:textbox>
                        <w:txbxContent>
                          <w:p w14:paraId="1FB1A88E" w14:textId="77777777" w:rsidR="00517477" w:rsidRDefault="00517477" w:rsidP="00C9488C">
                            <w:pPr>
                              <w:jc w:val="center"/>
                            </w:pPr>
                          </w:p>
                        </w:txbxContent>
                      </v:textbox>
                      <w10:anchorlock/>
                    </v:roundrect>
                  </w:pict>
                </mc:Fallback>
              </mc:AlternateContent>
            </w:r>
          </w:p>
          <w:p w14:paraId="6C6396F6" w14:textId="77777777" w:rsidR="00C9488C" w:rsidRPr="00AC5C27" w:rsidRDefault="00C9488C" w:rsidP="003E5DB5">
            <w:pPr>
              <w:jc w:val="center"/>
              <w:rPr>
                <w:rFonts w:ascii="Times New Roman" w:hAnsi="Times New Roman" w:cs="Times New Roman"/>
              </w:rPr>
            </w:pPr>
          </w:p>
          <w:p w14:paraId="60D515DC" w14:textId="46D67853" w:rsidR="00C9488C" w:rsidRPr="00AC5C27" w:rsidRDefault="00C9488C" w:rsidP="003E5DB5">
            <w:pPr>
              <w:jc w:val="center"/>
              <w:rPr>
                <w:rFonts w:ascii="Times New Roman" w:hAnsi="Times New Roman" w:cs="Times New Roman"/>
              </w:rPr>
            </w:pPr>
          </w:p>
        </w:tc>
        <w:tc>
          <w:tcPr>
            <w:tcW w:w="5245" w:type="dxa"/>
            <w:shd w:val="clear" w:color="auto" w:fill="F2F2F2" w:themeFill="background1" w:themeFillShade="F2"/>
            <w:tcMar>
              <w:top w:w="144" w:type="dxa"/>
              <w:bottom w:w="144" w:type="dxa"/>
            </w:tcMar>
            <w:vAlign w:val="center"/>
          </w:tcPr>
          <w:p w14:paraId="70461A21" w14:textId="27A82733" w:rsidR="009F7A27" w:rsidRPr="00C860D0" w:rsidRDefault="00810830" w:rsidP="003E5DB5">
            <w:pPr>
              <w:pStyle w:val="Subtitle"/>
              <w:rPr>
                <w:rFonts w:ascii="Bookman Old Style" w:hAnsi="Bookman Old Style" w:cs="Times New Roman"/>
                <w:color w:val="3C5CF2" w:themeColor="accent1" w:themeTint="99"/>
                <w:sz w:val="40"/>
                <w:szCs w:val="40"/>
              </w:rPr>
            </w:pPr>
            <w:sdt>
              <w:sdtPr>
                <w:rPr>
                  <w:rFonts w:ascii="Times New Roman" w:hAnsi="Times New Roman" w:cs="Times New Roman"/>
                  <w:color w:val="3C5CF2" w:themeColor="accent1" w:themeTint="99"/>
                  <w:sz w:val="44"/>
                  <w:szCs w:val="40"/>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736CEB">
                  <w:rPr>
                    <w:rFonts w:ascii="Times New Roman" w:hAnsi="Times New Roman" w:cs="Times New Roman"/>
                    <w:color w:val="3C5CF2" w:themeColor="accent1" w:themeTint="99"/>
                    <w:sz w:val="44"/>
                    <w:szCs w:val="40"/>
                    <w:lang w:val="vi-VN"/>
                  </w:rPr>
                  <w:t xml:space="preserve">                                                                                                         bản TIN TUÂN  THỦ </w:t>
                </w:r>
              </w:sdtContent>
            </w:sdt>
          </w:p>
          <w:p w14:paraId="4C65690F" w14:textId="7FD6BCD5" w:rsidR="006A57DD" w:rsidRPr="00C860D0" w:rsidRDefault="0012082E" w:rsidP="003E5DB5">
            <w:pPr>
              <w:pStyle w:val="a0"/>
              <w:jc w:val="center"/>
              <w:rPr>
                <w:rFonts w:ascii="Times New Roman" w:hAnsi="Times New Roman"/>
                <w:sz w:val="21"/>
                <w:szCs w:val="21"/>
                <w:lang w:val="es-MX"/>
              </w:rPr>
            </w:pPr>
            <w:r>
              <w:rPr>
                <w:rFonts w:ascii="Times New Roman" w:hAnsi="Times New Roman"/>
                <w:sz w:val="21"/>
                <w:szCs w:val="21"/>
                <w:lang w:val="es-MX"/>
              </w:rPr>
              <w:br/>
            </w:r>
            <w:r>
              <w:rPr>
                <w:rFonts w:ascii="Times New Roman" w:hAnsi="Times New Roman"/>
                <w:sz w:val="21"/>
                <w:szCs w:val="21"/>
                <w:lang w:val="es-MX"/>
              </w:rPr>
              <w:br/>
            </w:r>
            <w:r>
              <w:rPr>
                <w:rFonts w:ascii="Times New Roman" w:hAnsi="Times New Roman"/>
                <w:sz w:val="21"/>
                <w:szCs w:val="21"/>
                <w:lang w:val="es-MX"/>
              </w:rPr>
              <w:br/>
            </w:r>
            <w:r w:rsidR="007B0600" w:rsidRPr="00C860D0">
              <w:rPr>
                <w:rFonts w:ascii="Times New Roman" w:hAnsi="Times New Roman"/>
                <w:sz w:val="21"/>
                <w:szCs w:val="21"/>
                <w:lang w:val="es-MX"/>
              </w:rPr>
              <w:t>No.</w:t>
            </w:r>
            <w:sdt>
              <w:sdtPr>
                <w:rPr>
                  <w:rFonts w:ascii="Times New Roman" w:hAnsi="Times New Roman"/>
                  <w:sz w:val="21"/>
                  <w:szCs w:val="21"/>
                  <w:lang w:val="es-MX"/>
                </w:rPr>
                <w:alias w:val="発行日と日付"/>
                <w:tag w:val=""/>
                <w:id w:val="1873802889"/>
                <w:placeholder>
                  <w:docPart w:val="E6C5FFF0149E49B4A11FAF9F7EF09653"/>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897D50" w:rsidRPr="00C860D0">
                  <w:rPr>
                    <w:rFonts w:ascii="Times New Roman" w:hAnsi="Times New Roman"/>
                    <w:sz w:val="21"/>
                    <w:szCs w:val="21"/>
                    <w:lang w:val="es-MX"/>
                  </w:rPr>
                  <w:t xml:space="preserve">CP25-034   </w:t>
                </w:r>
                <w:r w:rsidR="00BD1F38" w:rsidRPr="00C860D0">
                  <w:rPr>
                    <w:rFonts w:ascii="Times New Roman" w:hAnsi="Times New Roman"/>
                    <w:sz w:val="21"/>
                    <w:szCs w:val="21"/>
                    <w:lang w:val="es-MX"/>
                  </w:rPr>
                  <w:t>phát</w:t>
                </w:r>
                <w:r w:rsidR="00BD1F38" w:rsidRPr="00C860D0">
                  <w:rPr>
                    <w:rFonts w:ascii="Times New Roman" w:hAnsi="Times New Roman"/>
                    <w:sz w:val="21"/>
                    <w:szCs w:val="21"/>
                    <w:lang w:val="vi-VN"/>
                  </w:rPr>
                  <w:t xml:space="preserve"> hành 02/06/2025</w:t>
                </w:r>
              </w:sdtContent>
            </w:sdt>
          </w:p>
        </w:tc>
        <w:tc>
          <w:tcPr>
            <w:tcW w:w="2809" w:type="dxa"/>
            <w:shd w:val="clear" w:color="auto" w:fill="F2F2F2" w:themeFill="background1" w:themeFillShade="F2"/>
            <w:tcMar>
              <w:top w:w="144" w:type="dxa"/>
              <w:left w:w="0" w:type="dxa"/>
              <w:bottom w:w="144" w:type="dxa"/>
            </w:tcMar>
          </w:tcPr>
          <w:p w14:paraId="722AFB2A" w14:textId="77777777" w:rsidR="00C9488C" w:rsidRPr="00AC5C27" w:rsidRDefault="00C9488C" w:rsidP="003E5DB5">
            <w:pPr>
              <w:jc w:val="center"/>
              <w:rPr>
                <w:rFonts w:ascii="Times New Roman" w:hAnsi="Times New Roman" w:cs="Times New Roman"/>
                <w:lang w:val="es-MX"/>
              </w:rPr>
            </w:pPr>
          </w:p>
          <w:p w14:paraId="041FE8E8" w14:textId="758C37DB" w:rsidR="00C9488C" w:rsidRPr="00AC5C27" w:rsidRDefault="00C9488C" w:rsidP="003E5DB5">
            <w:pPr>
              <w:jc w:val="center"/>
              <w:rPr>
                <w:rFonts w:ascii="Times New Roman" w:hAnsi="Times New Roman" w:cs="Times New Roman"/>
                <w:lang w:val="es-MX"/>
              </w:rPr>
            </w:pPr>
          </w:p>
          <w:p w14:paraId="697C5510" w14:textId="13A51F8D" w:rsidR="00C9488C" w:rsidRPr="00AC5C27" w:rsidRDefault="00CB3692" w:rsidP="003E5DB5">
            <w:pPr>
              <w:jc w:val="center"/>
              <w:rPr>
                <w:rFonts w:ascii="Times New Roman" w:hAnsi="Times New Roman" w:cs="Times New Roman"/>
              </w:rPr>
            </w:pPr>
            <w:r w:rsidRPr="00AC5C27">
              <w:rPr>
                <w:rFonts w:ascii="Times New Roman" w:hAnsi="Times New Roman" w:cs="Times New Roman"/>
                <w:noProof/>
              </w:rPr>
              <mc:AlternateContent>
                <mc:Choice Requires="wps">
                  <w:drawing>
                    <wp:inline distT="0" distB="0" distL="0" distR="0" wp14:anchorId="085513A2" wp14:editId="36F261CB">
                      <wp:extent cx="2476171" cy="132391"/>
                      <wp:effectExtent l="0" t="0" r="635" b="1270"/>
                      <wp:docPr id="3" name="四角形: 角を丸くする 3">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517477" w:rsidRDefault="00517477" w:rsidP="000D1ED8">
                                  <w:pPr>
                                    <w:jc w:val="center"/>
                                  </w:pPr>
                                </w:p>
                              </w:txbxContent>
                            </wps:txbx>
                            <wps:bodyPr rtlCol="0" anchor="ctr"/>
                          </wps:wsp>
                        </a:graphicData>
                      </a:graphic>
                    </wp:inline>
                  </w:drawing>
                </mc:Choice>
                <mc:Fallback>
                  <w:pict>
                    <v:roundrect w14:anchorId="085513A2" id="四角形: 角を丸くする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" fillcolor="#0a249b [3204]" stroked="f" strokeweight=".25pt">
                      <v:fill r:id="rId12" o:title="" color2="white [3212]" type="pattern"/>
                      <v:stroke joinstyle="miter"/>
                      <v:textbox>
                        <w:txbxContent>
                          <w:p w14:paraId="22B9BB4F" w14:textId="77777777" w:rsidR="00517477" w:rsidRDefault="00517477" w:rsidP="000D1ED8">
                            <w:pPr>
                              <w:jc w:val="center"/>
                            </w:pPr>
                          </w:p>
                        </w:txbxContent>
                      </v:textbox>
                      <w10:anchorlock/>
                    </v:roundrect>
                  </w:pict>
                </mc:Fallback>
              </mc:AlternateContent>
            </w:r>
          </w:p>
          <w:p w14:paraId="29E1055B" w14:textId="67508A32" w:rsidR="00C9488C" w:rsidRPr="00AC5C27" w:rsidRDefault="00961FFD" w:rsidP="003E5DB5">
            <w:pPr>
              <w:jc w:val="center"/>
              <w:rPr>
                <w:rFonts w:ascii="Times New Roman" w:hAnsi="Times New Roman" w:cs="Times New Roman"/>
              </w:rPr>
            </w:pPr>
            <w:r w:rsidRPr="00AC5C27">
              <w:rPr>
                <w:rFonts w:ascii="Times New Roman" w:hAnsi="Times New Roman" w:cs="Times New Roman"/>
                <w:noProof/>
                <w:sz w:val="19"/>
                <w:szCs w:val="19"/>
              </w:rPr>
              <mc:AlternateContent>
                <mc:Choice Requires="wps">
                  <w:drawing>
                    <wp:anchor distT="0" distB="0" distL="114300" distR="114300" simplePos="0" relativeHeight="251658245" behindDoc="0" locked="0" layoutInCell="1" allowOverlap="1" wp14:anchorId="4609B119" wp14:editId="0C0B54B3">
                      <wp:simplePos x="0" y="0"/>
                      <wp:positionH relativeFrom="column">
                        <wp:posOffset>89535</wp:posOffset>
                      </wp:positionH>
                      <wp:positionV relativeFrom="paragraph">
                        <wp:posOffset>172720</wp:posOffset>
                      </wp:positionV>
                      <wp:extent cx="1598295" cy="624840"/>
                      <wp:effectExtent l="0" t="0" r="20955" b="22860"/>
                      <wp:wrapNone/>
                      <wp:docPr id="24" name="正方形/長方形 24"/>
                      <wp:cNvGraphicFramePr/>
                      <a:graphic xmlns:a="http://schemas.openxmlformats.org/drawingml/2006/main">
                        <a:graphicData uri="http://schemas.microsoft.com/office/word/2010/wordprocessingShape">
                          <wps:wsp>
                            <wps:cNvSpPr/>
                            <wps:spPr>
                              <a:xfrm>
                                <a:off x="0" y="0"/>
                                <a:ext cx="159829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CB615B2" w14:textId="77777777" w:rsidR="00517477" w:rsidRPr="00C860D0" w:rsidRDefault="00517477" w:rsidP="00C860D0">
                                  <w:pPr>
                                    <w:tabs>
                                      <w:tab w:val="left" w:pos="896"/>
                                    </w:tabs>
                                    <w:spacing w:after="0" w:line="0" w:lineRule="atLeast"/>
                                    <w:jc w:val="center"/>
                                    <w:rPr>
                                      <w:color w:val="000000" w:themeColor="text1"/>
                                      <w:sz w:val="18"/>
                                    </w:rPr>
                                  </w:pPr>
                                  <w:r w:rsidRPr="00C860D0">
                                    <w:rPr>
                                      <w:color w:val="000000" w:themeColor="text1"/>
                                      <w:sz w:val="18"/>
                                    </w:rPr>
                                    <w:t>Ng</w:t>
                                  </w:r>
                                  <w:r w:rsidRPr="00C860D0">
                                    <w:rPr>
                                      <w:rFonts w:ascii="Calibri" w:hAnsi="Calibri" w:cs="Calibri"/>
                                      <w:color w:val="000000" w:themeColor="text1"/>
                                      <w:sz w:val="18"/>
                                    </w:rPr>
                                    <w:t>ườ</w:t>
                                  </w:r>
                                  <w:r w:rsidRPr="00C860D0">
                                    <w:rPr>
                                      <w:color w:val="000000" w:themeColor="text1"/>
                                      <w:sz w:val="18"/>
                                    </w:rPr>
                                    <w:t>i ban hành: Phòng pháp lý, Nhóm pháp lý</w:t>
                                  </w:r>
                                </w:p>
                                <w:p w14:paraId="79B0825C" w14:textId="506B33B7" w:rsidR="00517477" w:rsidRPr="009E202C" w:rsidRDefault="00517477" w:rsidP="00C860D0">
                                  <w:pPr>
                                    <w:tabs>
                                      <w:tab w:val="left" w:pos="896"/>
                                    </w:tabs>
                                    <w:spacing w:after="0" w:line="0" w:lineRule="atLeast"/>
                                    <w:jc w:val="center"/>
                                    <w:rPr>
                                      <w:color w:val="000000" w:themeColor="text1"/>
                                      <w:sz w:val="18"/>
                                    </w:rPr>
                                  </w:pPr>
                                  <w:r w:rsidRPr="00C860D0">
                                    <w:rPr>
                                      <w:color w:val="000000" w:themeColor="text1"/>
                                      <w:sz w:val="18"/>
                                    </w:rPr>
                                    <w:t>(Cán b</w:t>
                                  </w:r>
                                  <w:r w:rsidRPr="00C860D0">
                                    <w:rPr>
                                      <w:rFonts w:ascii="Calibri" w:hAnsi="Calibri" w:cs="Calibri"/>
                                      <w:color w:val="000000" w:themeColor="text1"/>
                                      <w:sz w:val="18"/>
                                    </w:rPr>
                                    <w:t>ộ</w:t>
                                  </w:r>
                                  <w:r w:rsidRPr="00C860D0">
                                    <w:rPr>
                                      <w:color w:val="000000" w:themeColor="text1"/>
                                      <w:sz w:val="18"/>
                                    </w:rPr>
                                    <w:t xml:space="preserve"> tuân th</w:t>
                                  </w:r>
                                  <w:r w:rsidRPr="00C860D0">
                                    <w:rPr>
                                      <w:rFonts w:ascii="Calibri" w:hAnsi="Calibri" w:cs="Calibri"/>
                                      <w:color w:val="000000" w:themeColor="text1"/>
                                      <w:sz w:val="18"/>
                                    </w:rPr>
                                    <w:t>ủ</w:t>
                                  </w:r>
                                  <w:r w:rsidRPr="00C860D0">
                                    <w:rPr>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7.05pt;margin-top:13.6pt;width:125.85pt;height:49.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" fillcolor="white [3212]" strokecolor="#05114d [1604]" strokeweight="1pt">
                      <v:textbox>
                        <w:txbxContent>
                          <w:p w14:paraId="5CB615B2" w14:textId="77777777" w:rsidR="00517477" w:rsidRPr="00C860D0" w:rsidRDefault="00517477" w:rsidP="00C860D0">
                            <w:pPr>
                              <w:tabs>
                                <w:tab w:val="left" w:pos="896"/>
                              </w:tabs>
                              <w:spacing w:after="0" w:line="0" w:lineRule="atLeast"/>
                              <w:jc w:val="center"/>
                              <w:rPr>
                                <w:color w:val="000000" w:themeColor="text1"/>
                                <w:sz w:val="18"/>
                              </w:rPr>
                            </w:pPr>
                            <w:r w:rsidRPr="00C860D0">
                              <w:rPr>
                                <w:color w:val="000000" w:themeColor="text1"/>
                                <w:sz w:val="18"/>
                              </w:rPr>
                              <w:t>Ng</w:t>
                            </w:r>
                            <w:r w:rsidRPr="00C860D0">
                              <w:rPr>
                                <w:rFonts w:ascii="Calibri" w:hAnsi="Calibri" w:cs="Calibri"/>
                                <w:color w:val="000000" w:themeColor="text1"/>
                                <w:sz w:val="18"/>
                              </w:rPr>
                              <w:t>ườ</w:t>
                            </w:r>
                            <w:r w:rsidRPr="00C860D0">
                              <w:rPr>
                                <w:color w:val="000000" w:themeColor="text1"/>
                                <w:sz w:val="18"/>
                              </w:rPr>
                              <w:t>i ban hành: Phòng pháp lý, Nhóm pháp lý</w:t>
                            </w:r>
                          </w:p>
                          <w:p w14:paraId="79B0825C" w14:textId="506B33B7" w:rsidR="00517477" w:rsidRPr="009E202C" w:rsidRDefault="00517477" w:rsidP="00C860D0">
                            <w:pPr>
                              <w:tabs>
                                <w:tab w:val="left" w:pos="896"/>
                              </w:tabs>
                              <w:spacing w:after="0" w:line="0" w:lineRule="atLeast"/>
                              <w:jc w:val="center"/>
                              <w:rPr>
                                <w:color w:val="000000" w:themeColor="text1"/>
                                <w:sz w:val="18"/>
                              </w:rPr>
                            </w:pPr>
                            <w:r w:rsidRPr="00C860D0">
                              <w:rPr>
                                <w:color w:val="000000" w:themeColor="text1"/>
                                <w:sz w:val="18"/>
                              </w:rPr>
                              <w:t>(Cán b</w:t>
                            </w:r>
                            <w:r w:rsidRPr="00C860D0">
                              <w:rPr>
                                <w:rFonts w:ascii="Calibri" w:hAnsi="Calibri" w:cs="Calibri"/>
                                <w:color w:val="000000" w:themeColor="text1"/>
                                <w:sz w:val="18"/>
                              </w:rPr>
                              <w:t>ộ</w:t>
                            </w:r>
                            <w:r w:rsidRPr="00C860D0">
                              <w:rPr>
                                <w:color w:val="000000" w:themeColor="text1"/>
                                <w:sz w:val="18"/>
                              </w:rPr>
                              <w:t xml:space="preserve"> tuân th</w:t>
                            </w:r>
                            <w:r w:rsidRPr="00C860D0">
                              <w:rPr>
                                <w:rFonts w:ascii="Calibri" w:hAnsi="Calibri" w:cs="Calibri"/>
                                <w:color w:val="000000" w:themeColor="text1"/>
                                <w:sz w:val="18"/>
                              </w:rPr>
                              <w:t>ủ</w:t>
                            </w:r>
                            <w:r w:rsidRPr="00C860D0">
                              <w:rPr>
                                <w:color w:val="000000" w:themeColor="text1"/>
                                <w:sz w:val="18"/>
                              </w:rPr>
                              <w:t>)</w:t>
                            </w:r>
                          </w:p>
                        </w:txbxContent>
                      </v:textbox>
                    </v:rect>
                  </w:pict>
                </mc:Fallback>
              </mc:AlternateContent>
            </w:r>
          </w:p>
          <w:p w14:paraId="0E332053" w14:textId="0121B6E9" w:rsidR="00C9488C" w:rsidRPr="00AC5C27" w:rsidRDefault="00C9488C" w:rsidP="003E5DB5">
            <w:pPr>
              <w:jc w:val="center"/>
              <w:rPr>
                <w:rFonts w:ascii="Times New Roman" w:hAnsi="Times New Roman" w:cs="Times New Roman"/>
              </w:rPr>
            </w:pPr>
          </w:p>
          <w:p w14:paraId="6BC4CB53" w14:textId="1F9DFAEC" w:rsidR="00CB3692" w:rsidRPr="00AC5C27" w:rsidRDefault="00CB3692" w:rsidP="003E5DB5">
            <w:pPr>
              <w:jc w:val="center"/>
              <w:rPr>
                <w:rFonts w:ascii="Times New Roman" w:hAnsi="Times New Roman" w:cs="Times New Roman"/>
                <w:sz w:val="24"/>
                <w:szCs w:val="24"/>
              </w:rPr>
            </w:pPr>
          </w:p>
        </w:tc>
      </w:tr>
      <w:tr w:rsidR="009D47A6" w:rsidRPr="00736CEB" w14:paraId="7912AF49" w14:textId="77777777" w:rsidTr="008E120C">
        <w:trPr>
          <w:trHeight w:val="8531"/>
        </w:trPr>
        <w:tc>
          <w:tcPr>
            <w:tcW w:w="2410" w:type="dxa"/>
            <w:shd w:val="clear" w:color="auto" w:fill="F2F2F2" w:themeFill="background1" w:themeFillShade="F2"/>
            <w:tcMar>
              <w:bottom w:w="0" w:type="dxa"/>
            </w:tcMar>
            <w:vAlign w:val="bottom"/>
          </w:tcPr>
          <w:p w14:paraId="4131D5BD" w14:textId="61DF0E54" w:rsidR="009D47A6" w:rsidRPr="00AC5C27" w:rsidRDefault="009D47A6" w:rsidP="003E5DB5">
            <w:pPr>
              <w:rPr>
                <w:rFonts w:ascii="Times New Roman" w:hAnsi="Times New Roman" w:cs="Times New Roman"/>
              </w:rPr>
            </w:pPr>
          </w:p>
        </w:tc>
        <w:tc>
          <w:tcPr>
            <w:tcW w:w="8054" w:type="dxa"/>
            <w:gridSpan w:val="2"/>
            <w:shd w:val="clear" w:color="auto" w:fill="F2F2F2" w:themeFill="background1" w:themeFillShade="F2"/>
            <w:tcMar>
              <w:bottom w:w="57" w:type="dxa"/>
            </w:tcMar>
          </w:tcPr>
          <w:p w14:paraId="57F37E4B" w14:textId="6CE6B53D" w:rsidR="00D26AA8" w:rsidRPr="00AC5C27" w:rsidRDefault="00D26AA8" w:rsidP="003E5DB5">
            <w:pPr>
              <w:pStyle w:val="Heading2"/>
              <w:ind w:firstLineChars="1700" w:firstLine="5440"/>
              <w:jc w:val="both"/>
              <w:rPr>
                <w:rFonts w:ascii="Times New Roman" w:hAnsi="Times New Roman" w:cs="Times New Roman"/>
                <w:sz w:val="32"/>
                <w:szCs w:val="36"/>
              </w:rPr>
            </w:pPr>
          </w:p>
          <w:p w14:paraId="3EFDE300" w14:textId="4F4BD8F7" w:rsidR="00BC6B59" w:rsidRPr="00AC5C27" w:rsidRDefault="00BC6B59" w:rsidP="00BB3B95">
            <w:pPr>
              <w:pStyle w:val="Heading2"/>
              <w:ind w:leftChars="3050" w:left="4880"/>
              <w:rPr>
                <w:rFonts w:ascii="Times New Roman" w:hAnsi="Times New Roman" w:cs="Times New Roman"/>
                <w:sz w:val="32"/>
                <w:szCs w:val="36"/>
              </w:rPr>
            </w:pPr>
          </w:p>
          <w:p w14:paraId="3005C1B1" w14:textId="525E0016" w:rsidR="003203A4" w:rsidRPr="00660A11" w:rsidRDefault="00C9488C" w:rsidP="00BD1F38">
            <w:pPr>
              <w:pStyle w:val="Heading2"/>
              <w:ind w:leftChars="3050" w:left="4880"/>
              <w:rPr>
                <w:rFonts w:ascii="Times New Roman" w:hAnsi="Times New Roman" w:cs="Times New Roman"/>
                <w:b/>
                <w:sz w:val="36"/>
                <w:szCs w:val="36"/>
                <w:lang w:val="vi-VN"/>
              </w:rPr>
            </w:pPr>
            <w:r w:rsidRPr="00660A11">
              <w:rPr>
                <w:rFonts w:ascii="Times New Roman" w:hAnsi="Times New Roman" w:cs="Times New Roman"/>
                <w:b/>
                <w:sz w:val="36"/>
                <w:szCs w:val="36"/>
              </w:rPr>
              <w:t>【</w:t>
            </w:r>
            <w:r w:rsidRPr="00660A11">
              <w:rPr>
                <w:rFonts w:ascii="Times New Roman" w:hAnsi="Times New Roman" w:cs="Times New Roman"/>
                <w:b/>
                <w:sz w:val="36"/>
                <w:szCs w:val="36"/>
              </w:rPr>
              <w:t xml:space="preserve"> </w:t>
            </w:r>
            <w:r w:rsidR="004C3ACD" w:rsidRPr="00660A11">
              <w:rPr>
                <w:rFonts w:ascii="Times New Roman" w:hAnsi="Times New Roman" w:cs="Times New Roman"/>
                <w:b/>
                <w:sz w:val="36"/>
                <w:szCs w:val="36"/>
              </w:rPr>
              <w:t>SỐ</w:t>
            </w:r>
            <w:r w:rsidR="00BD1F38" w:rsidRPr="00660A11">
              <w:rPr>
                <w:rFonts w:ascii="Times New Roman" w:hAnsi="Times New Roman" w:cs="Times New Roman"/>
                <w:b/>
                <w:sz w:val="36"/>
                <w:szCs w:val="36"/>
                <w:lang w:val="vi-VN"/>
              </w:rPr>
              <w:t xml:space="preserve"> 34</w:t>
            </w:r>
            <w:r w:rsidRPr="00660A11">
              <w:rPr>
                <w:rFonts w:ascii="Times New Roman" w:hAnsi="Times New Roman" w:cs="Times New Roman"/>
                <w:b/>
                <w:sz w:val="36"/>
                <w:szCs w:val="36"/>
              </w:rPr>
              <w:t>】</w:t>
            </w:r>
          </w:p>
          <w:p w14:paraId="668FE59C" w14:textId="4C5F4DCE" w:rsidR="00333787" w:rsidRPr="00AC5C27" w:rsidRDefault="00F54624" w:rsidP="001B4163">
            <w:pPr>
              <w:spacing w:after="0" w:line="240" w:lineRule="auto"/>
              <w:ind w:leftChars="2655" w:left="4248" w:firstLine="247"/>
              <w:jc w:val="both"/>
              <w:rPr>
                <w:rFonts w:ascii="Times New Roman" w:eastAsia="UD Digi Kyokasho NP-R" w:hAnsi="Times New Roman" w:cs="Times New Roman"/>
                <w:sz w:val="21"/>
                <w:szCs w:val="21"/>
              </w:rPr>
            </w:pPr>
            <w:r w:rsidRPr="00AC5C27">
              <w:rPr>
                <w:rFonts w:ascii="Times New Roman" w:eastAsia="UD Digi Kyokasho NP-R" w:hAnsi="Times New Roman" w:cs="Times New Roman"/>
                <w:noProof/>
                <w:sz w:val="21"/>
                <w:szCs w:val="21"/>
              </w:rPr>
              <w:drawing>
                <wp:anchor distT="0" distB="0" distL="114300" distR="114300" simplePos="0" relativeHeight="251658269" behindDoc="0" locked="0" layoutInCell="1" allowOverlap="1" wp14:anchorId="2F4C6EAA" wp14:editId="2BD66EDE">
                  <wp:simplePos x="0" y="0"/>
                  <wp:positionH relativeFrom="column">
                    <wp:posOffset>-1752712</wp:posOffset>
                  </wp:positionH>
                  <wp:positionV relativeFrom="paragraph">
                    <wp:posOffset>222139</wp:posOffset>
                  </wp:positionV>
                  <wp:extent cx="4556239" cy="3419366"/>
                  <wp:effectExtent l="111443" t="79057" r="127317" b="127318"/>
                  <wp:wrapNone/>
                  <wp:docPr id="720589565" name="図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4558334" cy="3420938"/>
                          </a:xfrm>
                          <a:prstGeom prst="rect">
                            <a:avLst/>
                          </a:prstGeom>
                          <a:solidFill>
                            <a:srgbClr val="FFFFFF">
                              <a:shade val="85000"/>
                            </a:srgbClr>
                          </a:solidFill>
                          <a:ln w="381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3B96A07A" w14:textId="25D30EE7" w:rsidR="00BD1F38" w:rsidRPr="00AC5C27" w:rsidRDefault="00BD1F38" w:rsidP="00BD1F38">
            <w:pPr>
              <w:spacing w:after="0" w:line="240" w:lineRule="auto"/>
              <w:ind w:leftChars="2655" w:left="4248" w:firstLine="247"/>
              <w:jc w:val="both"/>
              <w:rPr>
                <w:rFonts w:ascii="Times New Roman" w:eastAsia="UD Digi Kyokasho NP-R" w:hAnsi="Times New Roman" w:cs="Times New Roman"/>
                <w:sz w:val="21"/>
                <w:szCs w:val="21"/>
              </w:rPr>
            </w:pPr>
            <w:r w:rsidRPr="00AC5C27">
              <w:rPr>
                <w:rFonts w:ascii="Times New Roman" w:eastAsia="UD Digi Kyokasho NP-R" w:hAnsi="Times New Roman" w:cs="Times New Roman"/>
                <w:sz w:val="21"/>
                <w:szCs w:val="21"/>
              </w:rPr>
              <w:t xml:space="preserve">Xin chào. </w:t>
            </w:r>
            <w:r w:rsidR="003E2188" w:rsidRPr="00AC5C27">
              <w:rPr>
                <w:rFonts w:ascii="Times New Roman" w:eastAsia="UD Digi Kyokasho NP-R" w:hAnsi="Times New Roman" w:cs="Times New Roman"/>
                <w:sz w:val="21"/>
                <w:szCs w:val="21"/>
              </w:rPr>
              <w:t>Thời</w:t>
            </w:r>
            <w:r w:rsidR="003E2188" w:rsidRPr="00AC5C27">
              <w:rPr>
                <w:rFonts w:ascii="Times New Roman" w:eastAsia="UD Digi Kyokasho NP-R" w:hAnsi="Times New Roman" w:cs="Times New Roman"/>
                <w:sz w:val="21"/>
                <w:szCs w:val="21"/>
                <w:lang w:val="vi-VN"/>
              </w:rPr>
              <w:t xml:space="preserve"> tiết</w:t>
            </w:r>
            <w:r w:rsidR="00B42C07">
              <w:rPr>
                <w:rFonts w:ascii="Times New Roman" w:eastAsia="UD Digi Kyokasho NP-R" w:hAnsi="Times New Roman" w:cs="Times New Roman"/>
                <w:sz w:val="21"/>
                <w:szCs w:val="21"/>
              </w:rPr>
              <w:t xml:space="preserve"> đang nóng</w:t>
            </w:r>
            <w:r w:rsidRPr="00AC5C27">
              <w:rPr>
                <w:rFonts w:ascii="Times New Roman" w:eastAsia="UD Digi Kyokasho NP-R" w:hAnsi="Times New Roman" w:cs="Times New Roman"/>
                <w:sz w:val="21"/>
                <w:szCs w:val="21"/>
              </w:rPr>
              <w:t xml:space="preserve"> ẩm, và mùa mưa đang đến gần.</w:t>
            </w:r>
          </w:p>
          <w:p w14:paraId="2FBF0F83" w14:textId="77777777" w:rsidR="003E2188" w:rsidRPr="00AC5C27" w:rsidRDefault="003E2188" w:rsidP="00BD1F38">
            <w:pPr>
              <w:spacing w:after="0" w:line="240" w:lineRule="auto"/>
              <w:ind w:leftChars="2655" w:left="4248" w:firstLine="247"/>
              <w:jc w:val="both"/>
              <w:rPr>
                <w:rFonts w:ascii="Times New Roman" w:eastAsia="UD Digi Kyokasho NP-R" w:hAnsi="Times New Roman" w:cs="Times New Roman"/>
                <w:sz w:val="21"/>
                <w:szCs w:val="21"/>
              </w:rPr>
            </w:pPr>
          </w:p>
          <w:p w14:paraId="3D650781" w14:textId="45F6D21C" w:rsidR="00A21E86" w:rsidRPr="00AC5C27" w:rsidRDefault="00BD1F38" w:rsidP="00BD1F38">
            <w:pPr>
              <w:spacing w:after="0" w:line="240" w:lineRule="auto"/>
              <w:ind w:leftChars="2655" w:left="4248" w:firstLine="247"/>
              <w:jc w:val="both"/>
              <w:rPr>
                <w:rFonts w:ascii="Times New Roman" w:eastAsia="UD Digi Kyokasho NP-R" w:hAnsi="Times New Roman" w:cs="Times New Roman"/>
                <w:sz w:val="21"/>
                <w:szCs w:val="21"/>
                <w:lang w:val="vi-VN"/>
              </w:rPr>
            </w:pPr>
            <w:r w:rsidRPr="00AC5C27">
              <w:rPr>
                <w:rFonts w:ascii="Times New Roman" w:eastAsia="UD Digi Kyokasho NP-R" w:hAnsi="Times New Roman" w:cs="Times New Roman"/>
                <w:sz w:val="21"/>
                <w:szCs w:val="21"/>
              </w:rPr>
              <w:t>Bản tin tuân thủ của số</w:t>
            </w:r>
            <w:r w:rsidR="002E24FC">
              <w:rPr>
                <w:rFonts w:ascii="Times New Roman" w:eastAsia="UD Digi Kyokasho NP-R" w:hAnsi="Times New Roman" w:cs="Times New Roman"/>
                <w:sz w:val="21"/>
                <w:szCs w:val="21"/>
              </w:rPr>
              <w:t xml:space="preserve"> này có 3</w:t>
            </w:r>
            <w:r w:rsidRPr="00AC5C27">
              <w:rPr>
                <w:rFonts w:ascii="Times New Roman" w:eastAsia="UD Digi Kyokasho NP-R" w:hAnsi="Times New Roman" w:cs="Times New Roman"/>
                <w:sz w:val="21"/>
                <w:szCs w:val="21"/>
              </w:rPr>
              <w:t xml:space="preserve"> phần. Đầu tiên, một bài viết từ Phòng Hệ thống CNTT cảnh báo bạn hãy cẩn thận với "email đáng ngờ"! </w:t>
            </w:r>
            <w:r w:rsidR="00A21E86" w:rsidRPr="00AC5C27">
              <w:rPr>
                <w:rFonts w:ascii="Times New Roman" w:eastAsia="UD Digi Kyokasho NP-R" w:hAnsi="Times New Roman" w:cs="Times New Roman"/>
                <w:sz w:val="21"/>
                <w:szCs w:val="21"/>
              </w:rPr>
              <w:t>Trên thực tế, nhiều ngườ</w:t>
            </w:r>
            <w:r w:rsidR="002E24FC">
              <w:rPr>
                <w:rFonts w:ascii="Times New Roman" w:eastAsia="UD Digi Kyokasho NP-R" w:hAnsi="Times New Roman" w:cs="Times New Roman"/>
                <w:sz w:val="21"/>
                <w:szCs w:val="21"/>
              </w:rPr>
              <w:t>i đã click</w:t>
            </w:r>
            <w:r w:rsidR="002E24FC">
              <w:rPr>
                <w:rFonts w:ascii="Times New Roman" w:eastAsia="UD Digi Kyokasho NP-R" w:hAnsi="Times New Roman" w:cs="Times New Roman"/>
                <w:sz w:val="21"/>
                <w:szCs w:val="21"/>
                <w:lang w:val="vi-VN"/>
              </w:rPr>
              <w:t xml:space="preserve"> vào</w:t>
            </w:r>
            <w:r w:rsidR="00A21E86" w:rsidRPr="00AC5C27">
              <w:rPr>
                <w:rFonts w:ascii="Times New Roman" w:eastAsia="UD Digi Kyokasho NP-R" w:hAnsi="Times New Roman" w:cs="Times New Roman"/>
                <w:sz w:val="21"/>
                <w:szCs w:val="21"/>
              </w:rPr>
              <w:t xml:space="preserve"> nó</w:t>
            </w:r>
            <w:r w:rsidR="002E24FC">
              <w:rPr>
                <w:rFonts w:ascii="Times New Roman" w:eastAsia="UD Digi Kyokasho NP-R" w:hAnsi="Times New Roman" w:cs="Times New Roman"/>
                <w:sz w:val="21"/>
                <w:szCs w:val="21"/>
                <w:lang w:val="vi-VN"/>
              </w:rPr>
              <w:t xml:space="preserve"> trong đợt test thử.</w:t>
            </w:r>
          </w:p>
          <w:p w14:paraId="3ED9AF32" w14:textId="77777777" w:rsidR="00A21E86" w:rsidRPr="00AC5C27" w:rsidRDefault="00A21E86" w:rsidP="003E2188">
            <w:pPr>
              <w:spacing w:after="0" w:line="240" w:lineRule="auto"/>
              <w:jc w:val="both"/>
              <w:rPr>
                <w:rFonts w:ascii="Times New Roman" w:eastAsia="UD Digi Kyokasho NP-R" w:hAnsi="Times New Roman" w:cs="Times New Roman"/>
                <w:sz w:val="21"/>
                <w:szCs w:val="21"/>
              </w:rPr>
            </w:pPr>
          </w:p>
          <w:p w14:paraId="29D885EE" w14:textId="30E60919" w:rsidR="00BD1F38" w:rsidRPr="00AC5C27" w:rsidRDefault="00BD1F38" w:rsidP="00BD1F38">
            <w:pPr>
              <w:spacing w:after="0" w:line="240" w:lineRule="auto"/>
              <w:ind w:leftChars="2655" w:left="4248" w:firstLine="247"/>
              <w:jc w:val="both"/>
              <w:rPr>
                <w:rFonts w:ascii="Times New Roman" w:eastAsia="UD Digi Kyokasho NP-R" w:hAnsi="Times New Roman" w:cs="Times New Roman"/>
                <w:sz w:val="21"/>
                <w:szCs w:val="21"/>
              </w:rPr>
            </w:pPr>
            <w:r w:rsidRPr="00AC5C27">
              <w:rPr>
                <w:rFonts w:ascii="Times New Roman" w:eastAsia="UD Digi Kyokasho NP-R" w:hAnsi="Times New Roman" w:cs="Times New Roman"/>
                <w:sz w:val="21"/>
                <w:szCs w:val="21"/>
              </w:rPr>
              <w:t xml:space="preserve">Tiếp theo, chúng ta sẽ nói về các quy định tuân thủ mới sẽ có hiệu lực vào tháng 6. Chúng có thể không liên quan trực tiếp đến công việc hàng ngày của bạn, nhưng chúng sẽ giúp bạn </w:t>
            </w:r>
            <w:proofErr w:type="gramStart"/>
            <w:r w:rsidRPr="00AC5C27">
              <w:rPr>
                <w:rFonts w:ascii="Times New Roman" w:eastAsia="UD Digi Kyokasho NP-R" w:hAnsi="Times New Roman" w:cs="Times New Roman"/>
                <w:sz w:val="21"/>
                <w:szCs w:val="21"/>
              </w:rPr>
              <w:t>an</w:t>
            </w:r>
            <w:proofErr w:type="gramEnd"/>
            <w:r w:rsidRPr="00AC5C27">
              <w:rPr>
                <w:rFonts w:ascii="Times New Roman" w:eastAsia="UD Digi Kyokasho NP-R" w:hAnsi="Times New Roman" w:cs="Times New Roman"/>
                <w:sz w:val="21"/>
                <w:szCs w:val="21"/>
              </w:rPr>
              <w:t xml:space="preserve"> tâm.</w:t>
            </w:r>
          </w:p>
          <w:p w14:paraId="18527E2C" w14:textId="77777777" w:rsidR="003E2188" w:rsidRPr="00AC5C27" w:rsidRDefault="003E2188" w:rsidP="00BD1F38">
            <w:pPr>
              <w:spacing w:after="0" w:line="240" w:lineRule="auto"/>
              <w:ind w:leftChars="2655" w:left="4248" w:firstLine="247"/>
              <w:jc w:val="both"/>
              <w:rPr>
                <w:rFonts w:ascii="Times New Roman" w:eastAsia="UD Digi Kyokasho NP-R" w:hAnsi="Times New Roman" w:cs="Times New Roman"/>
                <w:sz w:val="21"/>
                <w:szCs w:val="21"/>
                <w:lang w:val="vi-VN"/>
              </w:rPr>
            </w:pPr>
          </w:p>
          <w:p w14:paraId="03F7BE9B" w14:textId="29A1EFF4" w:rsidR="00A21E86" w:rsidRPr="00AC5C27" w:rsidRDefault="00A21E86" w:rsidP="00BD1F38">
            <w:pPr>
              <w:spacing w:after="0" w:line="240" w:lineRule="auto"/>
              <w:ind w:leftChars="2655" w:left="4248" w:firstLine="247"/>
              <w:jc w:val="both"/>
              <w:rPr>
                <w:rFonts w:ascii="Times New Roman" w:eastAsia="UD Digi Kyokasho NP-R" w:hAnsi="Times New Roman" w:cs="Times New Roman"/>
                <w:sz w:val="21"/>
                <w:szCs w:val="21"/>
                <w:lang w:val="vi-VN"/>
              </w:rPr>
            </w:pPr>
            <w:r w:rsidRPr="00AC5C27">
              <w:rPr>
                <w:rFonts w:ascii="Times New Roman" w:eastAsia="UD Digi Kyokasho NP-R" w:hAnsi="Times New Roman" w:cs="Times New Roman"/>
                <w:sz w:val="21"/>
                <w:szCs w:val="21"/>
                <w:lang w:val="vi-VN"/>
              </w:rPr>
              <w:t>Và cuối cùng, phần thú vị, chuyên mục nấu ăn. Lần này là mì ống gà và nấm với nước tương và bơ. Đây là món ăn có hương vị đậm đà sẽ làm bạn phấn chấn ngay cả trong ngày ẩm ướt!</w:t>
            </w:r>
          </w:p>
          <w:p w14:paraId="5257EE77" w14:textId="77777777" w:rsidR="00A21E86" w:rsidRPr="00AC5C27" w:rsidRDefault="00A21E86" w:rsidP="00BD1F38">
            <w:pPr>
              <w:spacing w:after="0" w:line="240" w:lineRule="auto"/>
              <w:ind w:leftChars="2655" w:left="4248" w:firstLine="247"/>
              <w:jc w:val="both"/>
              <w:rPr>
                <w:rFonts w:ascii="Times New Roman" w:eastAsia="UD Digi Kyokasho NP-R" w:hAnsi="Times New Roman" w:cs="Times New Roman"/>
                <w:sz w:val="21"/>
                <w:szCs w:val="21"/>
                <w:lang w:val="vi-VN"/>
              </w:rPr>
            </w:pPr>
          </w:p>
          <w:p w14:paraId="2A9BE203" w14:textId="3ACBA175" w:rsidR="00747B11" w:rsidRPr="00AC5C27" w:rsidRDefault="00747B11" w:rsidP="00A77449">
            <w:pPr>
              <w:spacing w:after="0" w:line="240" w:lineRule="auto"/>
              <w:ind w:leftChars="2655" w:left="4248" w:firstLine="247"/>
              <w:jc w:val="both"/>
              <w:rPr>
                <w:rFonts w:ascii="Times New Roman" w:eastAsia="UD Digi Kyokasho NP-R" w:hAnsi="Times New Roman" w:cs="Times New Roman"/>
                <w:sz w:val="21"/>
                <w:szCs w:val="21"/>
                <w:lang w:val="vi-VN"/>
              </w:rPr>
            </w:pPr>
          </w:p>
          <w:p w14:paraId="2FE180B0" w14:textId="58CAEEF2" w:rsidR="00D52781" w:rsidRPr="00AC5C27" w:rsidRDefault="008A1ECF" w:rsidP="00747B11">
            <w:pPr>
              <w:spacing w:after="0" w:line="240" w:lineRule="auto"/>
              <w:ind w:leftChars="2655" w:left="4248" w:firstLine="247"/>
              <w:jc w:val="both"/>
              <w:rPr>
                <w:rFonts w:ascii="Times New Roman" w:eastAsia="UD Digi Kyokasho NP-R" w:hAnsi="Times New Roman" w:cs="Times New Roman"/>
                <w:sz w:val="21"/>
                <w:szCs w:val="21"/>
                <w:lang w:val="vi-VN"/>
              </w:rPr>
            </w:pPr>
            <w:r w:rsidRPr="00AC5C27">
              <w:rPr>
                <w:rFonts w:ascii="Times New Roman" w:hAnsi="Times New Roman" w:cs="Times New Roman"/>
                <w:noProof/>
              </w:rPr>
              <mc:AlternateContent>
                <mc:Choice Requires="wps">
                  <w:drawing>
                    <wp:anchor distT="0" distB="0" distL="114300" distR="114300" simplePos="0" relativeHeight="251658270" behindDoc="0" locked="0" layoutInCell="1" allowOverlap="1" wp14:anchorId="61993D07" wp14:editId="1B9F4DC1">
                      <wp:simplePos x="0" y="0"/>
                      <wp:positionH relativeFrom="column">
                        <wp:posOffset>-231775</wp:posOffset>
                      </wp:positionH>
                      <wp:positionV relativeFrom="paragraph">
                        <wp:posOffset>403225</wp:posOffset>
                      </wp:positionV>
                      <wp:extent cx="1885950" cy="209550"/>
                      <wp:effectExtent l="0" t="0" r="0" b="0"/>
                      <wp:wrapNone/>
                      <wp:docPr id="1358279970" name="テキスト ボックス 59"/>
                      <wp:cNvGraphicFramePr/>
                      <a:graphic xmlns:a="http://schemas.openxmlformats.org/drawingml/2006/main">
                        <a:graphicData uri="http://schemas.microsoft.com/office/word/2010/wordprocessingShape">
                          <wps:wsp>
                            <wps:cNvSpPr txBox="1"/>
                            <wps:spPr>
                              <a:xfrm>
                                <a:off x="0" y="0"/>
                                <a:ext cx="1885950" cy="209550"/>
                              </a:xfrm>
                              <a:prstGeom prst="rect">
                                <a:avLst/>
                              </a:prstGeom>
                              <a:noFill/>
                              <a:ln w="6350">
                                <a:noFill/>
                              </a:ln>
                            </wps:spPr>
                            <wps:txbx>
                              <w:txbxContent>
                                <w:p w14:paraId="2390C9DE" w14:textId="6A90D70E" w:rsidR="00517477" w:rsidRDefault="00517477">
                                  <w:r>
                                    <w:rPr>
                                      <w:rFonts w:hint="eastAsia"/>
                                    </w:rPr>
                                    <w:t>熱海の「ACAO FOREST」にて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993D07" id="_x0000_t202" coordsize="21600,21600" o:spt="202" path="m,l,21600r21600,l21600,xe">
                      <v:stroke joinstyle="miter"/>
                      <v:path gradientshapeok="t" o:connecttype="rect"/>
                    </v:shapetype>
                    <v:shape id="テキスト ボックス 59" o:spid="_x0000_s1029" type="#_x0000_t202" style="position:absolute;left:0;text-align:left;margin-left:-18.25pt;margin-top:31.75pt;width:148.5pt;height:16.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" filled="f" stroked="f" strokeweight=".5pt">
                      <v:textbox>
                        <w:txbxContent>
                          <w:p w14:paraId="2390C9DE" w14:textId="6A90D70E" w:rsidR="00517477" w:rsidRDefault="00517477">
                            <w:r>
                              <w:rPr>
                                <w:rFonts w:hint="eastAsia"/>
                              </w:rPr>
                              <w:t>熱海の「ACAO FOREST」にて</w:t>
                            </w:r>
                          </w:p>
                        </w:txbxContent>
                      </v:textbox>
                    </v:shape>
                  </w:pict>
                </mc:Fallback>
              </mc:AlternateContent>
            </w:r>
          </w:p>
        </w:tc>
      </w:tr>
      <w:tr w:rsidR="00353609" w:rsidRPr="00736CEB" w14:paraId="0254174A" w14:textId="77777777" w:rsidTr="003055D5">
        <w:trPr>
          <w:trHeight w:val="2041"/>
        </w:trPr>
        <w:tc>
          <w:tcPr>
            <w:tcW w:w="10464" w:type="dxa"/>
            <w:gridSpan w:val="3"/>
            <w:tcBorders>
              <w:right w:val="single" w:sz="2" w:space="0" w:color="D9D9D9" w:themeColor="background1" w:themeShade="D9"/>
            </w:tcBorders>
            <w:tcMar>
              <w:bottom w:w="432" w:type="dxa"/>
              <w:right w:w="360" w:type="dxa"/>
            </w:tcMar>
          </w:tcPr>
          <w:p w14:paraId="5CDB6B12" w14:textId="5A1F4E48" w:rsidR="00353609" w:rsidRPr="00AC5C27" w:rsidRDefault="00701144" w:rsidP="003E5DB5">
            <w:pPr>
              <w:pStyle w:val="a"/>
              <w:rPr>
                <w:rFonts w:ascii="Times New Roman" w:hAnsi="Times New Roman" w:cs="Times New Roman"/>
                <w:sz w:val="20"/>
                <w:szCs w:val="20"/>
                <w:lang w:val="it-IT"/>
              </w:rPr>
            </w:pPr>
            <w:r w:rsidRPr="00AC5C27">
              <w:rPr>
                <w:rFonts w:ascii="Times New Roman" w:hAnsi="Times New Roman" w:cs="Times New Roman"/>
                <w:noProof/>
                <w:sz w:val="20"/>
                <w:szCs w:val="20"/>
              </w:rPr>
              <w:lastRenderedPageBreak/>
              <w:drawing>
                <wp:anchor distT="0" distB="0" distL="114300" distR="114300" simplePos="0" relativeHeight="251658267" behindDoc="1" locked="0" layoutInCell="1" allowOverlap="1" wp14:anchorId="15AC69B3" wp14:editId="3E65944A">
                  <wp:simplePos x="0" y="0"/>
                  <wp:positionH relativeFrom="column">
                    <wp:posOffset>5715</wp:posOffset>
                  </wp:positionH>
                  <wp:positionV relativeFrom="paragraph">
                    <wp:posOffset>277495</wp:posOffset>
                  </wp:positionV>
                  <wp:extent cx="6492240" cy="1193800"/>
                  <wp:effectExtent l="38100" t="38100" r="22860" b="44450"/>
                  <wp:wrapThrough wrapText="bothSides">
                    <wp:wrapPolygon edited="0">
                      <wp:start x="-127" y="-689"/>
                      <wp:lineTo x="-127" y="22060"/>
                      <wp:lineTo x="21613" y="22060"/>
                      <wp:lineTo x="21613" y="-689"/>
                      <wp:lineTo x="-127" y="-689"/>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bl>
    <w:p w14:paraId="0B3CD57A" w14:textId="77777777" w:rsidR="00C4400E" w:rsidRPr="00AC5C27" w:rsidRDefault="00C4400E" w:rsidP="00C4400E">
      <w:pPr>
        <w:framePr w:hSpace="142" w:wrap="around" w:vAnchor="text" w:hAnchor="text" w:y="1"/>
        <w:spacing w:after="0" w:line="240" w:lineRule="auto"/>
        <w:ind w:firstLineChars="100" w:firstLine="200"/>
        <w:suppressOverlap/>
        <w:jc w:val="both"/>
        <w:rPr>
          <w:rFonts w:ascii="Times New Roman" w:eastAsia="UD Digi Kyokasho N-R" w:hAnsi="Times New Roman" w:cs="Times New Roman"/>
          <w:sz w:val="20"/>
          <w:szCs w:val="20"/>
          <w:lang w:val="es-MX"/>
        </w:rPr>
      </w:pPr>
    </w:p>
    <w:p w14:paraId="38CB81EF" w14:textId="77777777" w:rsidR="00C4400E" w:rsidRPr="00AC5C27" w:rsidRDefault="00C4400E" w:rsidP="00C4400E">
      <w:pPr>
        <w:framePr w:hSpace="142" w:wrap="around" w:vAnchor="text" w:hAnchor="text" w:y="1"/>
        <w:spacing w:after="0" w:line="240" w:lineRule="auto"/>
        <w:ind w:firstLineChars="100" w:firstLine="200"/>
        <w:suppressOverlap/>
        <w:jc w:val="both"/>
        <w:rPr>
          <w:rFonts w:ascii="Times New Roman" w:eastAsia="UD Digi Kyokasho N-R" w:hAnsi="Times New Roman" w:cs="Times New Roman"/>
          <w:sz w:val="20"/>
          <w:szCs w:val="20"/>
          <w:lang w:val="es-MX"/>
        </w:rPr>
      </w:pPr>
    </w:p>
    <w:p w14:paraId="46E7DB07" w14:textId="77777777" w:rsidR="00C4400E" w:rsidRPr="00AC5C27" w:rsidRDefault="00C4400E" w:rsidP="00C4400E">
      <w:pPr>
        <w:framePr w:hSpace="142" w:wrap="around" w:vAnchor="text" w:hAnchor="text" w:y="1"/>
        <w:spacing w:after="0" w:line="240" w:lineRule="auto"/>
        <w:ind w:firstLineChars="100" w:firstLine="200"/>
        <w:suppressOverlap/>
        <w:jc w:val="both"/>
        <w:rPr>
          <w:rFonts w:ascii="Times New Roman" w:eastAsia="UD Digi Kyokasho N-R" w:hAnsi="Times New Roman" w:cs="Times New Roman"/>
          <w:sz w:val="20"/>
          <w:szCs w:val="20"/>
          <w:lang w:val="es-MX"/>
        </w:rPr>
      </w:pPr>
    </w:p>
    <w:p w14:paraId="71409A45" w14:textId="49BD7159" w:rsidR="00FE2B08" w:rsidRPr="00AC5C27" w:rsidRDefault="00FE2B08" w:rsidP="00FE2B08">
      <w:pPr>
        <w:pStyle w:val="NoSpacing"/>
        <w:jc w:val="both"/>
        <w:rPr>
          <w:rFonts w:ascii="Times New Roman" w:eastAsia="Meiryo UI" w:hAnsi="Times New Roman" w:cs="Times New Roman"/>
          <w:b/>
          <w:color w:val="3333FF"/>
          <w:sz w:val="21"/>
          <w:szCs w:val="21"/>
          <w:u w:val="single"/>
          <w:lang w:val="es-MX"/>
        </w:rPr>
      </w:pPr>
      <w:r w:rsidRPr="00AC5C27">
        <w:rPr>
          <w:rFonts w:ascii="Cambria Math" w:eastAsia="Meiryo UI" w:hAnsi="Cambria Math" w:cs="Cambria Math"/>
          <w:b/>
          <w:color w:val="3333FF"/>
          <w:sz w:val="21"/>
          <w:szCs w:val="21"/>
          <w:u w:val="single"/>
          <w:lang w:val="es-MX"/>
        </w:rPr>
        <w:t>▶</w:t>
      </w:r>
      <w:r w:rsidR="00890689">
        <w:rPr>
          <w:rFonts w:ascii="Times New Roman" w:eastAsia="Meiryo UI" w:hAnsi="Times New Roman" w:cs="Times New Roman"/>
          <w:b/>
          <w:color w:val="3333FF"/>
          <w:sz w:val="21"/>
          <w:szCs w:val="21"/>
          <w:u w:val="single"/>
          <w:lang w:val="es-MX"/>
        </w:rPr>
        <w:t xml:space="preserve"> C</w:t>
      </w:r>
      <w:r w:rsidR="00A21E86" w:rsidRPr="00AC5C27">
        <w:rPr>
          <w:rFonts w:ascii="Times New Roman" w:eastAsia="Meiryo UI" w:hAnsi="Times New Roman" w:cs="Times New Roman"/>
          <w:b/>
          <w:color w:val="3333FF"/>
          <w:sz w:val="21"/>
          <w:szCs w:val="21"/>
          <w:u w:val="single"/>
          <w:lang w:val="es-MX"/>
        </w:rPr>
        <w:t>ác bẫy củ</w:t>
      </w:r>
      <w:r w:rsidR="00B42C07">
        <w:rPr>
          <w:rFonts w:ascii="Times New Roman" w:eastAsia="Meiryo UI" w:hAnsi="Times New Roman" w:cs="Times New Roman"/>
          <w:b/>
          <w:color w:val="3333FF"/>
          <w:sz w:val="21"/>
          <w:szCs w:val="21"/>
          <w:u w:val="single"/>
          <w:lang w:val="es-MX"/>
        </w:rPr>
        <w:t>a</w:t>
      </w:r>
      <w:r w:rsidR="00A21E86" w:rsidRPr="00AC5C27">
        <w:rPr>
          <w:rFonts w:ascii="Times New Roman" w:eastAsia="Meiryo UI" w:hAnsi="Times New Roman" w:cs="Times New Roman"/>
          <w:b/>
          <w:color w:val="3333FF"/>
          <w:sz w:val="21"/>
          <w:szCs w:val="21"/>
          <w:u w:val="single"/>
          <w:lang w:val="es-MX"/>
        </w:rPr>
        <w:t xml:space="preserve"> email</w:t>
      </w:r>
      <w:r w:rsidR="00A21E86" w:rsidRPr="00AC5C27">
        <w:rPr>
          <w:rFonts w:ascii="Times New Roman" w:eastAsia="Meiryo UI" w:hAnsi="Times New Roman" w:cs="Times New Roman"/>
          <w:b/>
          <w:color w:val="3333FF"/>
          <w:sz w:val="21"/>
          <w:szCs w:val="21"/>
          <w:u w:val="single"/>
          <w:lang w:val="vi-VN"/>
        </w:rPr>
        <w:t xml:space="preserve"> </w:t>
      </w:r>
      <w:r w:rsidR="00A21E86" w:rsidRPr="00AC5C27">
        <w:rPr>
          <w:rFonts w:ascii="Times New Roman" w:eastAsia="Meiryo UI" w:hAnsi="Times New Roman" w:cs="Times New Roman"/>
          <w:b/>
          <w:color w:val="3333FF"/>
          <w:sz w:val="21"/>
          <w:szCs w:val="21"/>
          <w:u w:val="single"/>
          <w:lang w:val="es-MX"/>
        </w:rPr>
        <w:t>trong thời đại hiện</w:t>
      </w:r>
      <w:r w:rsidR="00A21E86" w:rsidRPr="00AC5C27">
        <w:rPr>
          <w:rFonts w:ascii="Times New Roman" w:eastAsia="Meiryo UI" w:hAnsi="Times New Roman" w:cs="Times New Roman"/>
          <w:b/>
          <w:color w:val="3333FF"/>
          <w:sz w:val="21"/>
          <w:szCs w:val="21"/>
          <w:u w:val="single"/>
          <w:lang w:val="vi-VN"/>
        </w:rPr>
        <w:t xml:space="preserve"> đại</w:t>
      </w:r>
      <w:r w:rsidR="00A21E86" w:rsidRPr="00AC5C27">
        <w:rPr>
          <w:rFonts w:ascii="Times New Roman" w:eastAsia="Meiryo UI" w:hAnsi="Times New Roman" w:cs="Times New Roman"/>
          <w:b/>
          <w:color w:val="3333FF"/>
          <w:sz w:val="21"/>
          <w:szCs w:val="21"/>
          <w:u w:val="single"/>
          <w:lang w:val="es-MX"/>
        </w:rPr>
        <w:t xml:space="preserve"> </w:t>
      </w:r>
      <w:r w:rsidRPr="00AC5C27">
        <w:rPr>
          <w:rFonts w:ascii="Cambria Math" w:eastAsia="Meiryo UI" w:hAnsi="Cambria Math" w:cs="Cambria Math"/>
          <w:b/>
          <w:color w:val="3333FF"/>
          <w:sz w:val="21"/>
          <w:szCs w:val="21"/>
          <w:u w:val="single"/>
          <w:lang w:val="es-MX"/>
        </w:rPr>
        <w:t>◀</w:t>
      </w:r>
      <w:r w:rsidRPr="00AC5C27">
        <w:rPr>
          <w:rFonts w:ascii="Times New Roman" w:eastAsia="Meiryo UI" w:hAnsi="Times New Roman" w:cs="Times New Roman"/>
          <w:b/>
          <w:color w:val="3333FF"/>
          <w:sz w:val="21"/>
          <w:szCs w:val="21"/>
          <w:u w:val="single"/>
          <w:lang w:val="es-MX"/>
        </w:rPr>
        <w:t xml:space="preserve"> </w:t>
      </w:r>
    </w:p>
    <w:p w14:paraId="3404D391" w14:textId="28FBC63F" w:rsidR="00D07EA9" w:rsidRPr="00AC5C27" w:rsidRDefault="00A21E86" w:rsidP="00D07EA9">
      <w:pPr>
        <w:spacing w:after="0" w:line="240" w:lineRule="auto"/>
        <w:ind w:firstLineChars="100" w:firstLine="200"/>
        <w:jc w:val="both"/>
        <w:rPr>
          <w:rFonts w:ascii="Times New Roman" w:eastAsia="UD Digi Kyokasho N-R" w:hAnsi="Times New Roman" w:cs="Times New Roman"/>
          <w:sz w:val="20"/>
          <w:szCs w:val="20"/>
          <w:lang w:val="es-MX"/>
        </w:rPr>
      </w:pPr>
      <w:r w:rsidRPr="00AC5C27">
        <w:rPr>
          <w:rFonts w:ascii="Times New Roman" w:eastAsia="UD Digi Kyokasho N-R" w:hAnsi="Times New Roman" w:cs="Times New Roman"/>
          <w:sz w:val="20"/>
          <w:szCs w:val="20"/>
          <w:lang w:val="es-MX"/>
        </w:rPr>
        <w:t>Với sự bùng phát của vi-rút corona, "</w:t>
      </w:r>
      <w:r w:rsidRPr="00AC5C27">
        <w:rPr>
          <w:rFonts w:ascii="Times New Roman" w:hAnsi="Times New Roman" w:cs="Times New Roman"/>
          <w:lang w:val="es-MX"/>
        </w:rPr>
        <w:t>Stay Home</w:t>
      </w:r>
      <w:r w:rsidRPr="00AC5C27">
        <w:rPr>
          <w:rFonts w:ascii="Times New Roman" w:eastAsia="UD Digi Kyokasho N-R" w:hAnsi="Times New Roman" w:cs="Times New Roman"/>
          <w:sz w:val="20"/>
          <w:szCs w:val="20"/>
          <w:lang w:val="es-MX"/>
        </w:rPr>
        <w:t>" đã trở thành khẩu hiệu, và việc sử dụng dịch vụ giao hàng và đặt hàng qua thư lan rộng nhanh chóng. Chúng</w:t>
      </w:r>
      <w:r w:rsidRPr="00AC5C27">
        <w:rPr>
          <w:rFonts w:ascii="Times New Roman" w:eastAsia="UD Digi Kyokasho N-R" w:hAnsi="Times New Roman" w:cs="Times New Roman"/>
          <w:sz w:val="20"/>
          <w:szCs w:val="20"/>
          <w:lang w:val="vi-VN"/>
        </w:rPr>
        <w:t xml:space="preserve"> dần trở lên thân thuộc </w:t>
      </w:r>
      <w:r w:rsidRPr="00AC5C27">
        <w:rPr>
          <w:rFonts w:ascii="Times New Roman" w:eastAsia="UD Digi Kyokasho N-R" w:hAnsi="Times New Roman" w:cs="Times New Roman"/>
          <w:sz w:val="20"/>
          <w:szCs w:val="20"/>
          <w:lang w:val="es-MX"/>
        </w:rPr>
        <w:t>trong cuộc sống hàng ngày của chúng ta.</w:t>
      </w:r>
      <w:r w:rsidR="002B24CF" w:rsidRPr="00AC5C27">
        <w:rPr>
          <w:rFonts w:ascii="Times New Roman" w:eastAsia="UD Digi Kyokasho N-R" w:hAnsi="Times New Roman" w:cs="Times New Roman"/>
          <w:sz w:val="20"/>
          <w:szCs w:val="20"/>
        </w:rPr>
        <w:t>。</w:t>
      </w:r>
    </w:p>
    <w:p w14:paraId="1E175179" w14:textId="26EB1956" w:rsidR="00D07EA9" w:rsidRPr="00B42C07" w:rsidRDefault="000D729E" w:rsidP="00D07EA9">
      <w:pPr>
        <w:spacing w:after="0" w:line="240" w:lineRule="auto"/>
        <w:ind w:firstLineChars="100" w:firstLine="200"/>
        <w:jc w:val="both"/>
        <w:rPr>
          <w:rFonts w:ascii="Times New Roman" w:eastAsia="UD Digi Kyokasho N-R" w:hAnsi="Times New Roman" w:cs="Times New Roman"/>
          <w:sz w:val="20"/>
          <w:szCs w:val="20"/>
          <w:lang w:val="es-MX"/>
        </w:rPr>
      </w:pPr>
      <w:r w:rsidRPr="00AC5C27">
        <w:rPr>
          <w:rFonts w:ascii="Times New Roman" w:eastAsia="UD Digi Kyokasho N-R" w:hAnsi="Times New Roman" w:cs="Times New Roman"/>
          <w:sz w:val="20"/>
          <w:szCs w:val="20"/>
          <w:lang w:val="es-MX"/>
        </w:rPr>
        <w:lastRenderedPageBreak/>
        <w:t xml:space="preserve">Để sử dụng các dịch vụ tiện lợi này, các ứng dụng nhắn tin như email, LINE và WeChat là không thể thiếu. </w:t>
      </w:r>
      <w:r w:rsidRPr="00B42C07">
        <w:rPr>
          <w:rFonts w:ascii="Times New Roman" w:eastAsia="UD Digi Kyokasho N-R" w:hAnsi="Times New Roman" w:cs="Times New Roman"/>
          <w:sz w:val="20"/>
          <w:szCs w:val="20"/>
          <w:lang w:val="es-MX"/>
        </w:rPr>
        <w:t>Hầu hết thông tin đều được gửi qua tin nhắn thay vì trên giấy, chẳng hạn như xác nhận đơn hàng qua thư, hóa đơn điện</w:t>
      </w:r>
      <w:r w:rsidRPr="00AC5C27">
        <w:rPr>
          <w:rFonts w:ascii="Times New Roman" w:eastAsia="UD Digi Kyokasho N-R" w:hAnsi="Times New Roman" w:cs="Times New Roman"/>
          <w:sz w:val="20"/>
          <w:szCs w:val="20"/>
          <w:lang w:val="vi-VN"/>
        </w:rPr>
        <w:t xml:space="preserve"> nước</w:t>
      </w:r>
      <w:r w:rsidRPr="00B42C07">
        <w:rPr>
          <w:rFonts w:ascii="Times New Roman" w:eastAsia="UD Digi Kyokasho N-R" w:hAnsi="Times New Roman" w:cs="Times New Roman"/>
          <w:sz w:val="20"/>
          <w:szCs w:val="20"/>
          <w:lang w:val="es-MX"/>
        </w:rPr>
        <w:t>, thông báo giao hàng và thậm chí là phiếu lương.</w:t>
      </w:r>
    </w:p>
    <w:p w14:paraId="4FD3A4F1" w14:textId="097B576C" w:rsidR="00D07EA9" w:rsidRPr="00B42C07" w:rsidRDefault="000D729E" w:rsidP="00D07EA9">
      <w:pPr>
        <w:spacing w:after="0" w:line="240" w:lineRule="auto"/>
        <w:ind w:firstLineChars="100" w:firstLine="200"/>
        <w:jc w:val="both"/>
        <w:rPr>
          <w:rFonts w:ascii="Times New Roman" w:eastAsia="UD Digi Kyokasho N-R" w:hAnsi="Times New Roman" w:cs="Times New Roman"/>
          <w:sz w:val="20"/>
          <w:szCs w:val="20"/>
          <w:lang w:val="es-MX"/>
        </w:rPr>
      </w:pPr>
      <w:r w:rsidRPr="00B42C07">
        <w:rPr>
          <w:rFonts w:ascii="Times New Roman" w:eastAsia="UD Digi Kyokasho N-R" w:hAnsi="Times New Roman" w:cs="Times New Roman"/>
          <w:sz w:val="20"/>
          <w:szCs w:val="20"/>
          <w:lang w:val="es-MX"/>
        </w:rPr>
        <w:t>Tuy nhiên, sự tiện lợi này cũng đi kèm với rủi ro. Như bạn đã biết, số lượng nạn nhân của các email độc hại, chẳng hạn như lừa đảo qua email được ngụy trang dưới dạng các email "đáng tin cậy" này, đang tăng lên theo từng năm. Trên thực tế, trong số các email mà trụ sở chính của UMC nhận được chỉ trong ba tháng qua, hơn 100 email đã được phần mềm diệt vi-rút phát hiện là "đáng ngờ". Hầu hết các email này đều bị chặn trước khi được nhận, nhưng thật không may, một số email vẫn lọt qua được các bộ lọc.</w:t>
      </w:r>
      <w:r w:rsidR="0086722E" w:rsidRPr="00AC5C27">
        <w:rPr>
          <w:rFonts w:ascii="Times New Roman" w:hAnsi="Times New Roman" w:cs="Times New Roman"/>
          <w:noProof/>
        </w:rPr>
        <w:drawing>
          <wp:anchor distT="0" distB="0" distL="114300" distR="114300" simplePos="0" relativeHeight="251658268" behindDoc="0" locked="0" layoutInCell="1" allowOverlap="1" wp14:anchorId="3687068A" wp14:editId="341FCBE3">
            <wp:simplePos x="0" y="0"/>
            <wp:positionH relativeFrom="column">
              <wp:posOffset>3812752</wp:posOffset>
            </wp:positionH>
            <wp:positionV relativeFrom="paragraph">
              <wp:posOffset>581660</wp:posOffset>
            </wp:positionV>
            <wp:extent cx="2685415" cy="2303780"/>
            <wp:effectExtent l="0" t="0" r="635" b="1270"/>
            <wp:wrapSquare wrapText="bothSides"/>
            <wp:docPr id="1882753423" name="図 5" descr="グラフィカル ユーザー インターフェイス, テキスト, アプリケーション, メール&#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753423" name="図 5" descr="グラフィカル ユーザー インターフェイス, テキスト, アプリケーション, メール&#10;&#10;AI によって生成されたコンテンツは間違っている可能性があります。"/>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85415" cy="2303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7ABD68" w14:textId="1959F3C7" w:rsidR="00016509" w:rsidRPr="00AC5C27" w:rsidRDefault="00830730" w:rsidP="00BD22F8">
      <w:pPr>
        <w:spacing w:after="0" w:line="240" w:lineRule="auto"/>
        <w:jc w:val="both"/>
        <w:rPr>
          <w:rFonts w:ascii="Times New Roman" w:eastAsia="UD Digi Kyokasho N-R" w:hAnsi="Times New Roman" w:cs="Times New Roman"/>
          <w:sz w:val="20"/>
          <w:szCs w:val="20"/>
          <w:lang w:val="es-MX"/>
        </w:rPr>
      </w:pPr>
      <w:r w:rsidRPr="00B42C07">
        <w:rPr>
          <w:rFonts w:ascii="Cambria Math" w:hAnsi="Cambria Math" w:cs="Cambria Math"/>
          <w:b/>
          <w:color w:val="3333FF"/>
          <w:sz w:val="21"/>
          <w:szCs w:val="21"/>
          <w:u w:val="single"/>
          <w:lang w:val="es-MX"/>
        </w:rPr>
        <w:t>▶</w:t>
      </w:r>
      <w:r w:rsidR="00890689">
        <w:rPr>
          <w:rFonts w:ascii="Times New Roman" w:hAnsi="Times New Roman" w:cs="Times New Roman"/>
          <w:b/>
          <w:color w:val="3333FF"/>
          <w:sz w:val="21"/>
          <w:szCs w:val="21"/>
          <w:u w:val="single"/>
          <w:lang w:val="vi-VN"/>
        </w:rPr>
        <w:t xml:space="preserve"> C</w:t>
      </w:r>
      <w:r w:rsidR="009B5D98" w:rsidRPr="00B42C07">
        <w:rPr>
          <w:rFonts w:ascii="Times New Roman" w:hAnsi="Times New Roman" w:cs="Times New Roman"/>
          <w:b/>
          <w:color w:val="3333FF"/>
          <w:sz w:val="21"/>
          <w:szCs w:val="21"/>
          <w:u w:val="single"/>
          <w:lang w:val="es-MX"/>
        </w:rPr>
        <w:t>ố</w:t>
      </w:r>
      <w:r w:rsidR="009B5D98" w:rsidRPr="00AC5C27">
        <w:rPr>
          <w:rFonts w:ascii="Times New Roman" w:hAnsi="Times New Roman" w:cs="Times New Roman"/>
          <w:b/>
          <w:color w:val="3333FF"/>
          <w:sz w:val="21"/>
          <w:szCs w:val="21"/>
          <w:u w:val="single"/>
          <w:lang w:val="vi-VN"/>
        </w:rPr>
        <w:t xml:space="preserve"> tình thử gửi email đáng ngờ </w:t>
      </w:r>
      <w:r w:rsidRPr="00B42C07">
        <w:rPr>
          <w:rFonts w:ascii="Cambria Math" w:hAnsi="Cambria Math" w:cs="Cambria Math"/>
          <w:b/>
          <w:color w:val="3333FF"/>
          <w:sz w:val="21"/>
          <w:szCs w:val="21"/>
          <w:u w:val="single"/>
          <w:lang w:val="es-MX"/>
        </w:rPr>
        <w:t>◀</w:t>
      </w:r>
    </w:p>
    <w:p w14:paraId="677A2518" w14:textId="304EEFED" w:rsidR="009B5D98" w:rsidRPr="00AC5C27" w:rsidRDefault="009B5D98" w:rsidP="00363E6B">
      <w:pPr>
        <w:spacing w:after="0" w:line="240" w:lineRule="auto"/>
        <w:ind w:firstLineChars="100" w:firstLine="200"/>
        <w:jc w:val="both"/>
        <w:rPr>
          <w:rFonts w:ascii="Times New Roman" w:eastAsia="UD Digi Kyokasho N-R" w:hAnsi="Times New Roman" w:cs="Times New Roman"/>
          <w:sz w:val="20"/>
          <w:szCs w:val="20"/>
          <w:lang w:val="es-MX"/>
        </w:rPr>
      </w:pPr>
      <w:r w:rsidRPr="00AC5C27">
        <w:rPr>
          <w:rFonts w:ascii="Times New Roman" w:eastAsia="UD Digi Kyokasho N-R" w:hAnsi="Times New Roman" w:cs="Times New Roman"/>
          <w:sz w:val="20"/>
          <w:szCs w:val="20"/>
          <w:lang w:val="es-MX"/>
        </w:rPr>
        <w:t>Đ</w:t>
      </w:r>
      <w:r w:rsidR="006D0220" w:rsidRPr="00AC5C27">
        <w:rPr>
          <w:rFonts w:ascii="Times New Roman" w:eastAsia="UD Digi Kyokasho N-R" w:hAnsi="Times New Roman" w:cs="Times New Roman"/>
          <w:sz w:val="20"/>
          <w:szCs w:val="20"/>
          <w:lang w:val="es-MX"/>
        </w:rPr>
        <w:t xml:space="preserve">ể nắm </w:t>
      </w:r>
      <w:r w:rsidRPr="00AC5C27">
        <w:rPr>
          <w:rFonts w:ascii="Times New Roman" w:eastAsia="UD Digi Kyokasho N-R" w:hAnsi="Times New Roman" w:cs="Times New Roman"/>
          <w:sz w:val="20"/>
          <w:szCs w:val="20"/>
          <w:lang w:val="es-MX"/>
        </w:rPr>
        <w:t>hiện</w:t>
      </w:r>
      <w:r w:rsidRPr="00AC5C27">
        <w:rPr>
          <w:rFonts w:ascii="Times New Roman" w:eastAsia="UD Digi Kyokasho N-R" w:hAnsi="Times New Roman" w:cs="Times New Roman"/>
          <w:sz w:val="20"/>
          <w:szCs w:val="20"/>
          <w:lang w:val="vi-VN"/>
        </w:rPr>
        <w:t xml:space="preserve"> trạng tình hình nhận thức về bảo mật</w:t>
      </w:r>
      <w:r w:rsidR="006D0220" w:rsidRPr="00AC5C27">
        <w:rPr>
          <w:rFonts w:ascii="Times New Roman" w:eastAsia="UD Digi Kyokasho N-R" w:hAnsi="Times New Roman" w:cs="Times New Roman"/>
          <w:sz w:val="20"/>
          <w:szCs w:val="20"/>
          <w:lang w:val="es-MX"/>
        </w:rPr>
        <w:t xml:space="preserve"> và cũng nhằm mục đích nâng cao nhận thức, trụ sở chính đã tiến hành "đào tạo em</w:t>
      </w:r>
      <w:r w:rsidRPr="00AC5C27">
        <w:rPr>
          <w:rFonts w:ascii="Times New Roman" w:eastAsia="UD Digi Kyokasho N-R" w:hAnsi="Times New Roman" w:cs="Times New Roman"/>
          <w:sz w:val="20"/>
          <w:szCs w:val="20"/>
          <w:lang w:val="es-MX"/>
        </w:rPr>
        <w:t>ail</w:t>
      </w:r>
      <w:r w:rsidRPr="00AC5C27">
        <w:rPr>
          <w:rFonts w:ascii="Times New Roman" w:eastAsia="UD Digi Kyokasho N-R" w:hAnsi="Times New Roman" w:cs="Times New Roman"/>
          <w:sz w:val="20"/>
          <w:szCs w:val="20"/>
          <w:lang w:val="vi-VN"/>
        </w:rPr>
        <w:t xml:space="preserve">’ </w:t>
      </w:r>
      <w:r w:rsidR="006D0220" w:rsidRPr="00AC5C27">
        <w:rPr>
          <w:rFonts w:ascii="Times New Roman" w:eastAsia="UD Digi Kyokasho N-R" w:hAnsi="Times New Roman" w:cs="Times New Roman"/>
          <w:sz w:val="20"/>
          <w:szCs w:val="20"/>
          <w:lang w:val="es-MX"/>
        </w:rPr>
        <w:t>từ cuối năm 2024</w:t>
      </w:r>
      <w:r w:rsidRPr="00AC5C27">
        <w:rPr>
          <w:rFonts w:ascii="Times New Roman" w:eastAsia="UD Digi Kyokasho N-R" w:hAnsi="Times New Roman" w:cs="Times New Roman"/>
          <w:sz w:val="20"/>
          <w:szCs w:val="20"/>
          <w:lang w:val="vi-VN"/>
        </w:rPr>
        <w:t xml:space="preserve"> đã thực hiện 3 lần</w:t>
      </w:r>
      <w:r w:rsidR="006D0220" w:rsidRPr="00AC5C27">
        <w:rPr>
          <w:rFonts w:ascii="Times New Roman" w:eastAsia="UD Digi Kyokasho N-R" w:hAnsi="Times New Roman" w:cs="Times New Roman"/>
          <w:sz w:val="20"/>
          <w:szCs w:val="20"/>
          <w:lang w:val="es-MX"/>
        </w:rPr>
        <w:t>. Mỗi lần, 100 người được chọn ngẫu nhiên và gửi đến họ</w:t>
      </w:r>
      <w:r w:rsidRPr="00AC5C27">
        <w:rPr>
          <w:rFonts w:ascii="Times New Roman" w:eastAsia="UD Digi Kyokasho N-R" w:hAnsi="Times New Roman" w:cs="Times New Roman"/>
          <w:sz w:val="20"/>
          <w:szCs w:val="20"/>
          <w:lang w:val="vi-VN"/>
        </w:rPr>
        <w:t xml:space="preserve"> </w:t>
      </w:r>
      <w:r w:rsidRPr="00AC5C27">
        <w:rPr>
          <w:rFonts w:ascii="Times New Roman" w:eastAsia="UD Digi Kyokasho N-R" w:hAnsi="Times New Roman" w:cs="Times New Roman"/>
          <w:sz w:val="20"/>
          <w:szCs w:val="20"/>
          <w:lang w:val="es-MX"/>
        </w:rPr>
        <w:t>các email giả mạo</w:t>
      </w:r>
      <w:r w:rsidR="006D0220" w:rsidRPr="00AC5C27">
        <w:rPr>
          <w:rFonts w:ascii="Times New Roman" w:eastAsia="UD Digi Kyokasho N-R" w:hAnsi="Times New Roman" w:cs="Times New Roman"/>
          <w:sz w:val="20"/>
          <w:szCs w:val="20"/>
          <w:lang w:val="es-MX"/>
        </w:rPr>
        <w:t xml:space="preserve">, đồng thời kiểm tra số lần truy cập vào các URL giả </w:t>
      </w:r>
    </w:p>
    <w:p w14:paraId="16BABE8E" w14:textId="38A3300A" w:rsidR="00363E6B" w:rsidRPr="00B42C07" w:rsidRDefault="009B5D98" w:rsidP="00363E6B">
      <w:pPr>
        <w:spacing w:after="0" w:line="240" w:lineRule="auto"/>
        <w:ind w:firstLineChars="100" w:firstLine="200"/>
        <w:jc w:val="both"/>
        <w:rPr>
          <w:rFonts w:ascii="Times New Roman" w:eastAsia="UD Digi Kyokasho N-R" w:hAnsi="Times New Roman" w:cs="Times New Roman"/>
          <w:sz w:val="20"/>
          <w:szCs w:val="20"/>
          <w:lang w:val="es-MX"/>
        </w:rPr>
      </w:pPr>
      <w:r w:rsidRPr="00AC5C27">
        <w:rPr>
          <w:rFonts w:ascii="Times New Roman" w:eastAsia="UD Digi Kyokasho N-R" w:hAnsi="Times New Roman" w:cs="Times New Roman"/>
          <w:sz w:val="20"/>
          <w:szCs w:val="20"/>
          <w:lang w:val="es-MX"/>
        </w:rPr>
        <w:t>Test</w:t>
      </w:r>
      <w:r w:rsidRPr="00AC5C27">
        <w:rPr>
          <w:rFonts w:ascii="Times New Roman" w:eastAsia="UD Digi Kyokasho N-R" w:hAnsi="Times New Roman" w:cs="Times New Roman"/>
          <w:sz w:val="20"/>
          <w:szCs w:val="20"/>
          <w:lang w:val="vi-VN"/>
        </w:rPr>
        <w:t xml:space="preserve"> thử 3 tiêu đề </w:t>
      </w:r>
      <w:r w:rsidRPr="00AC5C27">
        <w:rPr>
          <w:rFonts w:ascii="Times New Roman" w:eastAsia="UD Digi Kyokasho N-R" w:hAnsi="Times New Roman" w:cs="Times New Roman"/>
          <w:sz w:val="20"/>
          <w:szCs w:val="20"/>
          <w:lang w:val="es-MX"/>
        </w:rPr>
        <w:t xml:space="preserve">Email: "Vui lòng xác nhận tài khoản của bạn", "Về việc tuân thủ nghiêm ngặt" và "Vui lòng kiểm tra thông báo giao hàng". </w:t>
      </w:r>
      <w:r w:rsidRPr="00B42C07">
        <w:rPr>
          <w:rFonts w:ascii="Times New Roman" w:eastAsia="UD Digi Kyokasho N-R" w:hAnsi="Times New Roman" w:cs="Times New Roman"/>
          <w:sz w:val="20"/>
          <w:szCs w:val="20"/>
          <w:lang w:val="es-MX"/>
        </w:rPr>
        <w:t>Tất cả đều chứa các liên kết thúc giục mọi người nhấp vào. Nếu đây thực sự là email lừa đảo, việc nhấp vào có thể dẫn đến nhiễm vi-rút</w:t>
      </w:r>
      <w:r w:rsidR="002543FF" w:rsidRPr="00B42C07">
        <w:rPr>
          <w:rFonts w:ascii="Times New Roman" w:eastAsia="UD Digi Kyokasho N-R" w:hAnsi="Times New Roman" w:cs="Times New Roman"/>
          <w:sz w:val="20"/>
          <w:szCs w:val="20"/>
          <w:lang w:val="es-MX"/>
        </w:rPr>
        <w:t>？</w:t>
      </w:r>
    </w:p>
    <w:p w14:paraId="618A5118" w14:textId="4559229E" w:rsidR="000C69F9" w:rsidRPr="00890689" w:rsidRDefault="000C69F9" w:rsidP="00BD22F8">
      <w:pPr>
        <w:spacing w:after="0" w:line="240" w:lineRule="auto"/>
        <w:jc w:val="both"/>
        <w:rPr>
          <w:rFonts w:ascii="Times New Roman" w:eastAsia="UD Digi Kyokasho N-R" w:hAnsi="Times New Roman" w:cs="Times New Roman"/>
          <w:sz w:val="20"/>
          <w:szCs w:val="20"/>
          <w:lang w:val="es-MX"/>
        </w:rPr>
      </w:pPr>
      <w:r w:rsidRPr="00890689">
        <w:rPr>
          <w:rFonts w:ascii="Cambria Math" w:hAnsi="Cambria Math" w:cs="Cambria Math"/>
          <w:b/>
          <w:color w:val="3333FF"/>
          <w:sz w:val="21"/>
          <w:szCs w:val="21"/>
          <w:u w:val="single"/>
          <w:lang w:val="es-MX"/>
        </w:rPr>
        <w:t>▶</w:t>
      </w:r>
      <w:r w:rsidR="00890689" w:rsidRPr="00890689">
        <w:rPr>
          <w:rFonts w:ascii="Times New Roman" w:hAnsi="Times New Roman" w:cs="Times New Roman"/>
          <w:b/>
          <w:color w:val="3333FF"/>
          <w:sz w:val="21"/>
          <w:szCs w:val="21"/>
          <w:u w:val="single"/>
          <w:lang w:val="es-MX"/>
        </w:rPr>
        <w:t>P</w:t>
      </w:r>
      <w:r w:rsidR="00A66307" w:rsidRPr="00890689">
        <w:rPr>
          <w:rFonts w:ascii="Times New Roman" w:hAnsi="Times New Roman" w:cs="Times New Roman"/>
          <w:b/>
          <w:color w:val="3333FF"/>
          <w:sz w:val="21"/>
          <w:szCs w:val="21"/>
          <w:u w:val="single"/>
          <w:lang w:val="es-MX"/>
        </w:rPr>
        <w:t>hân</w:t>
      </w:r>
      <w:r w:rsidR="00A66307" w:rsidRPr="00AC5C27">
        <w:rPr>
          <w:rFonts w:ascii="Times New Roman" w:hAnsi="Times New Roman" w:cs="Times New Roman"/>
          <w:b/>
          <w:color w:val="3333FF"/>
          <w:sz w:val="21"/>
          <w:szCs w:val="21"/>
          <w:u w:val="single"/>
          <w:lang w:val="vi-VN"/>
        </w:rPr>
        <w:t xml:space="preserve"> tích xu hướng theo bộ phận, chức vụ</w:t>
      </w:r>
      <w:r w:rsidR="005F2AD4" w:rsidRPr="00AC5C27">
        <w:rPr>
          <w:rFonts w:ascii="Times New Roman" w:hAnsi="Times New Roman" w:cs="Times New Roman"/>
          <w:b/>
          <w:color w:val="3333FF"/>
          <w:sz w:val="21"/>
          <w:szCs w:val="21"/>
          <w:u w:val="single"/>
          <w:lang w:val="vi-VN"/>
        </w:rPr>
        <w:t xml:space="preserve"> đã click vào email lừa</w:t>
      </w:r>
      <w:r w:rsidRPr="00890689">
        <w:rPr>
          <w:rFonts w:ascii="Times New Roman" w:hAnsi="Times New Roman" w:cs="Times New Roman"/>
          <w:b/>
          <w:color w:val="3333FF"/>
          <w:sz w:val="21"/>
          <w:szCs w:val="21"/>
          <w:u w:val="single"/>
          <w:lang w:val="es-MX"/>
        </w:rPr>
        <w:t>！</w:t>
      </w:r>
      <w:r w:rsidRPr="00890689">
        <w:rPr>
          <w:rFonts w:ascii="Cambria Math" w:hAnsi="Cambria Math" w:cs="Cambria Math"/>
          <w:b/>
          <w:color w:val="3333FF"/>
          <w:sz w:val="21"/>
          <w:szCs w:val="21"/>
          <w:u w:val="single"/>
          <w:lang w:val="es-MX"/>
        </w:rPr>
        <w:t>◀</w:t>
      </w:r>
    </w:p>
    <w:p w14:paraId="173E7401" w14:textId="6970DECA" w:rsidR="005A496E" w:rsidRPr="0012082E" w:rsidRDefault="00A66307" w:rsidP="005A496E">
      <w:pPr>
        <w:spacing w:after="0" w:line="240" w:lineRule="auto"/>
        <w:ind w:firstLineChars="100" w:firstLine="200"/>
        <w:jc w:val="both"/>
        <w:rPr>
          <w:rFonts w:ascii="Times New Roman" w:eastAsia="UD Digi Kyokasho N-R" w:hAnsi="Times New Roman" w:cs="Times New Roman"/>
          <w:sz w:val="20"/>
          <w:szCs w:val="20"/>
          <w:lang w:val="es-MX"/>
        </w:rPr>
      </w:pPr>
      <w:r w:rsidRPr="0012082E">
        <w:rPr>
          <w:rFonts w:ascii="Times New Roman" w:eastAsia="UD Digi Kyokasho N-R" w:hAnsi="Times New Roman" w:cs="Times New Roman"/>
          <w:sz w:val="20"/>
          <w:szCs w:val="20"/>
          <w:lang w:val="es-MX"/>
        </w:rPr>
        <w:t>Đầu tiên, tỷ lệ truy cập cho email "yêu cầu xác minh tài khoản" là 21%. Theo phòng ban, 5</w:t>
      </w:r>
      <w:r w:rsidRPr="00AC5C27">
        <w:rPr>
          <w:rFonts w:ascii="Times New Roman" w:eastAsia="UD Digi Kyokasho N-R" w:hAnsi="Times New Roman" w:cs="Times New Roman"/>
          <w:sz w:val="20"/>
          <w:szCs w:val="20"/>
          <w:lang w:val="vi-VN"/>
        </w:rPr>
        <w:t>/</w:t>
      </w:r>
      <w:r w:rsidRPr="0012082E">
        <w:rPr>
          <w:rFonts w:ascii="Times New Roman" w:eastAsia="UD Digi Kyokasho N-R" w:hAnsi="Times New Roman" w:cs="Times New Roman"/>
          <w:sz w:val="20"/>
          <w:szCs w:val="20"/>
          <w:lang w:val="es-MX"/>
        </w:rPr>
        <w:t xml:space="preserve">20 người từ phòng xúc tiến CS, 5 </w:t>
      </w:r>
      <w:r w:rsidRPr="00AC5C27">
        <w:rPr>
          <w:rFonts w:ascii="Times New Roman" w:eastAsia="UD Digi Kyokasho N-R" w:hAnsi="Times New Roman" w:cs="Times New Roman"/>
          <w:sz w:val="20"/>
          <w:szCs w:val="20"/>
          <w:lang w:val="vi-VN"/>
        </w:rPr>
        <w:t>/</w:t>
      </w:r>
      <w:r w:rsidRPr="0012082E">
        <w:rPr>
          <w:rFonts w:ascii="Times New Roman" w:eastAsia="UD Digi Kyokasho N-R" w:hAnsi="Times New Roman" w:cs="Times New Roman"/>
          <w:sz w:val="20"/>
          <w:szCs w:val="20"/>
          <w:lang w:val="es-MX"/>
        </w:rPr>
        <w:t>15 người từ phòng</w:t>
      </w:r>
      <w:r w:rsidRPr="00AC5C27">
        <w:rPr>
          <w:rFonts w:ascii="Times New Roman" w:eastAsia="UD Digi Kyokasho N-R" w:hAnsi="Times New Roman" w:cs="Times New Roman"/>
          <w:sz w:val="20"/>
          <w:szCs w:val="20"/>
          <w:lang w:val="vi-VN"/>
        </w:rPr>
        <w:t xml:space="preserve"> </w:t>
      </w:r>
      <w:r w:rsidRPr="0012082E">
        <w:rPr>
          <w:rFonts w:ascii="Times New Roman" w:eastAsia="UD Digi Kyokasho N-R" w:hAnsi="Times New Roman" w:cs="Times New Roman"/>
          <w:sz w:val="20"/>
          <w:szCs w:val="20"/>
          <w:lang w:val="es-MX"/>
        </w:rPr>
        <w:t xml:space="preserve">quản lý, 8 </w:t>
      </w:r>
      <w:r w:rsidRPr="00AC5C27">
        <w:rPr>
          <w:rFonts w:ascii="Times New Roman" w:eastAsia="UD Digi Kyokasho N-R" w:hAnsi="Times New Roman" w:cs="Times New Roman"/>
          <w:sz w:val="20"/>
          <w:szCs w:val="20"/>
          <w:lang w:val="vi-VN"/>
        </w:rPr>
        <w:t>/</w:t>
      </w:r>
      <w:r w:rsidRPr="0012082E">
        <w:rPr>
          <w:rFonts w:ascii="Times New Roman" w:eastAsia="UD Digi Kyokasho N-R" w:hAnsi="Times New Roman" w:cs="Times New Roman"/>
          <w:sz w:val="20"/>
          <w:szCs w:val="20"/>
          <w:lang w:val="es-MX"/>
        </w:rPr>
        <w:t xml:space="preserve">46 người từ Trụ sở sản xuất Nhật Bản và 3 </w:t>
      </w:r>
      <w:r w:rsidRPr="00AC5C27">
        <w:rPr>
          <w:rFonts w:ascii="Times New Roman" w:eastAsia="UD Digi Kyokasho N-R" w:hAnsi="Times New Roman" w:cs="Times New Roman"/>
          <w:sz w:val="20"/>
          <w:szCs w:val="20"/>
          <w:lang w:val="vi-VN"/>
        </w:rPr>
        <w:t>/</w:t>
      </w:r>
      <w:r w:rsidRPr="0012082E">
        <w:rPr>
          <w:rFonts w:ascii="Times New Roman" w:eastAsia="UD Digi Kyokasho N-R" w:hAnsi="Times New Roman" w:cs="Times New Roman"/>
          <w:sz w:val="20"/>
          <w:szCs w:val="20"/>
          <w:lang w:val="es-MX"/>
        </w:rPr>
        <w:t xml:space="preserve">17 người từ các phòng ban khác </w:t>
      </w:r>
      <w:r w:rsidRPr="00AC5C27">
        <w:rPr>
          <w:rFonts w:ascii="Times New Roman" w:eastAsia="UD Digi Kyokasho N-R" w:hAnsi="Times New Roman" w:cs="Times New Roman"/>
          <w:sz w:val="20"/>
          <w:szCs w:val="20"/>
          <w:lang w:val="vi-VN"/>
        </w:rPr>
        <w:t>trực thuộc sự quản lý trực tiếp của chủ tịch</w:t>
      </w:r>
      <w:r w:rsidRPr="0012082E">
        <w:rPr>
          <w:rFonts w:ascii="Times New Roman" w:eastAsia="UD Digi Kyokasho N-R" w:hAnsi="Times New Roman" w:cs="Times New Roman"/>
          <w:sz w:val="20"/>
          <w:szCs w:val="20"/>
          <w:lang w:val="es-MX"/>
        </w:rPr>
        <w:t>,</w:t>
      </w:r>
      <w:r w:rsidRPr="00AC5C27">
        <w:rPr>
          <w:rFonts w:ascii="Times New Roman" w:eastAsia="UD Digi Kyokasho N-R" w:hAnsi="Times New Roman" w:cs="Times New Roman"/>
          <w:sz w:val="20"/>
          <w:szCs w:val="20"/>
          <w:lang w:val="vi-VN"/>
        </w:rPr>
        <w:t xml:space="preserve"> đáng chú ý là tỉ lệ truy cập của bộ phận quản lý rất cao</w:t>
      </w:r>
    </w:p>
    <w:p w14:paraId="789EF693" w14:textId="2EAACC6B" w:rsidR="004E4527" w:rsidRPr="00AC5C27" w:rsidRDefault="00A66307" w:rsidP="004E4527">
      <w:pPr>
        <w:spacing w:after="0" w:line="240" w:lineRule="auto"/>
        <w:ind w:firstLineChars="100" w:firstLine="200"/>
        <w:jc w:val="both"/>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lang w:val="es-MX"/>
        </w:rPr>
        <w:t>Tiếp theo là email về "tuân thủ nghiêm ngặt". Email này có tỷ lệ truy cập tương đối cao là 53%. Năm trong số 10 người từ phòng</w:t>
      </w:r>
      <w:r w:rsidRPr="00AC5C27">
        <w:rPr>
          <w:rFonts w:ascii="Times New Roman" w:eastAsia="UD Digi Kyokasho N-R" w:hAnsi="Times New Roman" w:cs="Times New Roman"/>
          <w:sz w:val="20"/>
          <w:szCs w:val="20"/>
          <w:lang w:val="vi-VN"/>
        </w:rPr>
        <w:t xml:space="preserve"> </w:t>
      </w:r>
      <w:r w:rsidRPr="00736CEB">
        <w:rPr>
          <w:rFonts w:ascii="Times New Roman" w:eastAsia="UD Digi Kyokasho N-R" w:hAnsi="Times New Roman" w:cs="Times New Roman"/>
          <w:sz w:val="20"/>
          <w:szCs w:val="20"/>
          <w:lang w:val="es-MX"/>
        </w:rPr>
        <w:t>xúc tiến CS, 6</w:t>
      </w:r>
      <w:r w:rsidRPr="00AC5C27">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es-MX"/>
        </w:rPr>
        <w:t xml:space="preserve">16 người từ Trụ sở quản lý, 31 </w:t>
      </w:r>
      <w:r w:rsidRPr="00AC5C27">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es-MX"/>
        </w:rPr>
        <w:t>51 người từ Trụ sở sản xuất Nhật Bản và 9</w:t>
      </w:r>
      <w:r w:rsidRPr="00AC5C27">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es-MX"/>
        </w:rPr>
        <w:t xml:space="preserve">19 người từ các phòng ban khác trực thuộc chủ tịch đã truy cập email này. </w:t>
      </w:r>
      <w:r w:rsidRPr="00AC5C27">
        <w:rPr>
          <w:rFonts w:ascii="Times New Roman" w:eastAsia="UD Digi Kyokasho N-R" w:hAnsi="Times New Roman" w:cs="Times New Roman"/>
          <w:sz w:val="20"/>
          <w:szCs w:val="20"/>
          <w:lang w:val="vi-VN"/>
        </w:rPr>
        <w:t xml:space="preserve"> Emai này được gửi cùng thời điểm với các cuộc khảo sát liên qu</w:t>
      </w:r>
      <w:r w:rsidR="005F2AD4" w:rsidRPr="00AC5C27">
        <w:rPr>
          <w:rFonts w:ascii="Times New Roman" w:eastAsia="UD Digi Kyokasho N-R" w:hAnsi="Times New Roman" w:cs="Times New Roman"/>
          <w:sz w:val="20"/>
          <w:szCs w:val="20"/>
          <w:lang w:val="vi-VN"/>
        </w:rPr>
        <w:t xml:space="preserve">an của </w:t>
      </w:r>
      <w:r w:rsidRPr="00AC5C27">
        <w:rPr>
          <w:rFonts w:ascii="Times New Roman" w:eastAsia="UD Digi Kyokasho N-R" w:hAnsi="Times New Roman" w:cs="Times New Roman"/>
          <w:sz w:val="20"/>
          <w:szCs w:val="20"/>
          <w:lang w:val="vi-VN"/>
        </w:rPr>
        <w:t>phòng ban nhân sự và pháp lý, vì vậy có lẽ nhiều ngườ</w:t>
      </w:r>
      <w:r w:rsidR="005F2AD4" w:rsidRPr="00AC5C27">
        <w:rPr>
          <w:rFonts w:ascii="Times New Roman" w:eastAsia="UD Digi Kyokasho N-R" w:hAnsi="Times New Roman" w:cs="Times New Roman"/>
          <w:sz w:val="20"/>
          <w:szCs w:val="20"/>
          <w:lang w:val="vi-VN"/>
        </w:rPr>
        <w:t>i đã tin vào nó</w:t>
      </w:r>
      <w:r w:rsidR="004E4527" w:rsidRPr="00AC5C27">
        <w:rPr>
          <w:rFonts w:ascii="Times New Roman" w:eastAsia="UD Digi Kyokasho N-R" w:hAnsi="Times New Roman" w:cs="Times New Roman"/>
          <w:sz w:val="20"/>
          <w:szCs w:val="20"/>
          <w:lang w:val="vi-VN"/>
        </w:rPr>
        <w:t>。</w:t>
      </w:r>
    </w:p>
    <w:p w14:paraId="2A181C68" w14:textId="77777777" w:rsidR="00A66307" w:rsidRPr="00AC5C27" w:rsidRDefault="00A66307" w:rsidP="004E4527">
      <w:pPr>
        <w:spacing w:after="0" w:line="240" w:lineRule="auto"/>
        <w:ind w:firstLineChars="100" w:firstLine="200"/>
        <w:jc w:val="both"/>
        <w:rPr>
          <w:rFonts w:ascii="Times New Roman" w:eastAsia="UD Digi Kyokasho N-R" w:hAnsi="Times New Roman" w:cs="Times New Roman"/>
          <w:sz w:val="20"/>
          <w:szCs w:val="20"/>
          <w:lang w:val="vi-VN"/>
        </w:rPr>
      </w:pPr>
    </w:p>
    <w:p w14:paraId="7A06801E" w14:textId="0EF0B69F" w:rsidR="00A66307" w:rsidRPr="00AC5C27" w:rsidRDefault="005F2AD4" w:rsidP="004E4527">
      <w:pPr>
        <w:spacing w:after="0" w:line="240" w:lineRule="auto"/>
        <w:ind w:firstLineChars="100" w:firstLine="200"/>
        <w:jc w:val="both"/>
        <w:rPr>
          <w:rFonts w:ascii="Times New Roman" w:eastAsia="UD Digi Kyokasho N-R" w:hAnsi="Times New Roman" w:cs="Times New Roman"/>
          <w:sz w:val="20"/>
          <w:szCs w:val="20"/>
          <w:lang w:val="vi-VN"/>
        </w:rPr>
      </w:pPr>
      <w:r w:rsidRPr="00AC5C27">
        <w:rPr>
          <w:rFonts w:ascii="Times New Roman" w:eastAsia="UD Digi Kyokasho N-R" w:hAnsi="Times New Roman" w:cs="Times New Roman"/>
          <w:sz w:val="20"/>
          <w:szCs w:val="20"/>
          <w:lang w:val="vi-VN"/>
        </w:rPr>
        <w:t>Cuối cùng, tỷ lệ truy cập cho email "Vui lòng kiểm tra thông tin giao hàng" chỉ là 8%.2/15 người từ Trụ sở xúc tiến CS, không có ai trong số bảy người từ Trụ sở quản lý, 4/58 người từ Trụ sở sản xuất Nhật Bản và 2/20 người từ các phòng ban khác trực thuộc chủ tịch đã truy cập vào email này. Có vẻ như nhiều người cảm thấy không thoải mái khi nhận thông báo đặt hàng qua thư trong email của công ty và nội dung của email tương đối khó bị lừa.</w:t>
      </w:r>
    </w:p>
    <w:p w14:paraId="1017F633" w14:textId="77777777" w:rsidR="00E54D02" w:rsidRPr="00B42C07" w:rsidRDefault="00E54D02" w:rsidP="00D07EA9">
      <w:pPr>
        <w:spacing w:after="0" w:line="240" w:lineRule="auto"/>
        <w:ind w:firstLineChars="100" w:firstLine="200"/>
        <w:jc w:val="both"/>
        <w:rPr>
          <w:rFonts w:ascii="Times New Roman" w:eastAsia="UD Digi Kyokasho N-R" w:hAnsi="Times New Roman" w:cs="Times New Roman"/>
          <w:sz w:val="20"/>
          <w:szCs w:val="20"/>
          <w:lang w:val="vi-VN"/>
        </w:rPr>
      </w:pPr>
    </w:p>
    <w:p w14:paraId="32473AC0" w14:textId="3DF7A161" w:rsidR="00C177CE" w:rsidRDefault="005F2AD4" w:rsidP="00BC48A0">
      <w:pPr>
        <w:spacing w:after="0" w:line="240" w:lineRule="auto"/>
        <w:ind w:firstLineChars="100" w:firstLine="200"/>
        <w:jc w:val="both"/>
        <w:rPr>
          <w:rFonts w:ascii="Times New Roman" w:eastAsia="UD Digi Kyokasho N-R" w:hAnsi="Times New Roman" w:cs="Times New Roman"/>
          <w:sz w:val="20"/>
          <w:szCs w:val="20"/>
          <w:lang w:val="vi-VN"/>
        </w:rPr>
      </w:pPr>
      <w:r w:rsidRPr="0012082E">
        <w:rPr>
          <w:rFonts w:ascii="Times New Roman" w:eastAsia="UD Digi Kyokasho N-R" w:hAnsi="Times New Roman" w:cs="Times New Roman"/>
          <w:sz w:val="20"/>
          <w:szCs w:val="20"/>
          <w:lang w:val="vi-VN"/>
        </w:rPr>
        <w:t>Bảng</w:t>
      </w:r>
      <w:r w:rsidR="000E40D8" w:rsidRPr="0012082E">
        <w:rPr>
          <w:rFonts w:ascii="Times New Roman" w:eastAsia="UD Digi Kyokasho N-R" w:hAnsi="Times New Roman" w:cs="Times New Roman"/>
          <w:sz w:val="20"/>
          <w:szCs w:val="20"/>
          <w:lang w:val="vi-VN"/>
        </w:rPr>
        <w:t>１</w:t>
      </w:r>
      <w:r w:rsidR="003F3AFA" w:rsidRPr="0012082E">
        <w:rPr>
          <w:rFonts w:ascii="Times New Roman" w:eastAsia="UD Digi Kyokasho N-R" w:hAnsi="Times New Roman" w:cs="Times New Roman"/>
          <w:sz w:val="20"/>
          <w:szCs w:val="20"/>
          <w:lang w:val="vi-VN"/>
        </w:rPr>
        <w:t xml:space="preserve">　　　</w:t>
      </w:r>
      <w:r w:rsidRPr="0012082E">
        <w:rPr>
          <w:rFonts w:ascii="Times New Roman" w:eastAsia="UD Digi Kyokasho N-R" w:hAnsi="Times New Roman" w:cs="Times New Roman"/>
          <w:sz w:val="20"/>
          <w:szCs w:val="20"/>
          <w:lang w:val="vi-VN"/>
        </w:rPr>
        <w:t>truy</w:t>
      </w:r>
      <w:r w:rsidRPr="00AC5C27">
        <w:rPr>
          <w:rFonts w:ascii="Times New Roman" w:eastAsia="UD Digi Kyokasho N-R" w:hAnsi="Times New Roman" w:cs="Times New Roman"/>
          <w:sz w:val="20"/>
          <w:szCs w:val="20"/>
          <w:lang w:val="vi-VN"/>
        </w:rPr>
        <w:t xml:space="preserve"> cập email phân tích theo bộ phận</w:t>
      </w:r>
    </w:p>
    <w:p w14:paraId="46B4DD68" w14:textId="77777777" w:rsidR="00AC5C27" w:rsidRPr="00AC5C27" w:rsidRDefault="00AC5C27" w:rsidP="00BC48A0">
      <w:pPr>
        <w:spacing w:after="0" w:line="240" w:lineRule="auto"/>
        <w:ind w:firstLineChars="100" w:firstLine="200"/>
        <w:jc w:val="both"/>
        <w:rPr>
          <w:rFonts w:ascii="Times New Roman" w:eastAsia="UD Digi Kyokasho N-R" w:hAnsi="Times New Roman" w:cs="Times New Roman"/>
          <w:sz w:val="20"/>
          <w:szCs w:val="20"/>
          <w:lang w:val="vi-VN"/>
        </w:rPr>
      </w:pPr>
    </w:p>
    <w:tbl>
      <w:tblPr>
        <w:tblStyle w:val="TableGrid"/>
        <w:tblW w:w="5000" w:type="pct"/>
        <w:tblLayout w:type="fixed"/>
        <w:tblLook w:val="04A0" w:firstRow="1" w:lastRow="0" w:firstColumn="1" w:lastColumn="0" w:noHBand="0" w:noVBand="1"/>
      </w:tblPr>
      <w:tblGrid>
        <w:gridCol w:w="3196"/>
        <w:gridCol w:w="1211"/>
        <w:gridCol w:w="1211"/>
        <w:gridCol w:w="1209"/>
        <w:gridCol w:w="1211"/>
        <w:gridCol w:w="1209"/>
        <w:gridCol w:w="1209"/>
      </w:tblGrid>
      <w:tr w:rsidR="00D30CE7" w:rsidRPr="00AC5C27" w14:paraId="32C83D7F" w14:textId="77777777" w:rsidTr="005F2AD4">
        <w:trPr>
          <w:trHeight w:val="360"/>
        </w:trPr>
        <w:tc>
          <w:tcPr>
            <w:tcW w:w="1528" w:type="pct"/>
            <w:vMerge w:val="restart"/>
            <w:noWrap/>
            <w:hideMark/>
          </w:tcPr>
          <w:p w14:paraId="63C6B5EE" w14:textId="77777777" w:rsidR="00F334C5" w:rsidRPr="0012082E" w:rsidRDefault="00F334C5" w:rsidP="00D30CE7">
            <w:pPr>
              <w:spacing w:line="240" w:lineRule="auto"/>
              <w:ind w:firstLineChars="100" w:firstLine="200"/>
              <w:jc w:val="both"/>
              <w:rPr>
                <w:rFonts w:ascii="Times New Roman" w:eastAsia="UD Digi Kyokasho N-R" w:hAnsi="Times New Roman" w:cs="Times New Roman"/>
                <w:sz w:val="20"/>
                <w:szCs w:val="20"/>
                <w:lang w:val="vi-VN"/>
              </w:rPr>
            </w:pPr>
          </w:p>
          <w:p w14:paraId="511DC475" w14:textId="1FDBFF29" w:rsidR="00D30CE7" w:rsidRPr="00AC5C27" w:rsidRDefault="005F2AD4" w:rsidP="00D30CE7">
            <w:pPr>
              <w:spacing w:line="240" w:lineRule="auto"/>
              <w:ind w:firstLineChars="100" w:firstLine="200"/>
              <w:jc w:val="both"/>
              <w:rPr>
                <w:rFonts w:ascii="Times New Roman" w:eastAsia="UD Digi Kyokasho N-R" w:hAnsi="Times New Roman" w:cs="Times New Roman"/>
                <w:sz w:val="20"/>
                <w:szCs w:val="20"/>
                <w:lang w:val="vi-VN"/>
              </w:rPr>
            </w:pPr>
            <w:r w:rsidRPr="00AC5C27">
              <w:rPr>
                <w:rFonts w:ascii="Times New Roman" w:eastAsia="UD Digi Kyokasho N-R" w:hAnsi="Times New Roman" w:cs="Times New Roman"/>
                <w:sz w:val="20"/>
                <w:szCs w:val="20"/>
              </w:rPr>
              <w:t>Bộ</w:t>
            </w:r>
            <w:r w:rsidRPr="00AC5C27">
              <w:rPr>
                <w:rFonts w:ascii="Times New Roman" w:eastAsia="UD Digi Kyokasho N-R" w:hAnsi="Times New Roman" w:cs="Times New Roman"/>
                <w:sz w:val="20"/>
                <w:szCs w:val="20"/>
                <w:lang w:val="vi-VN"/>
              </w:rPr>
              <w:t xml:space="preserve"> phận</w:t>
            </w:r>
          </w:p>
        </w:tc>
        <w:tc>
          <w:tcPr>
            <w:tcW w:w="1158" w:type="pct"/>
            <w:gridSpan w:val="2"/>
            <w:noWrap/>
            <w:hideMark/>
          </w:tcPr>
          <w:p w14:paraId="7E06AED7" w14:textId="792FC77A" w:rsidR="00D30CE7" w:rsidRPr="00AC5C27" w:rsidRDefault="005F2AD4" w:rsidP="009B6183">
            <w:pPr>
              <w:spacing w:line="240" w:lineRule="auto"/>
              <w:jc w:val="center"/>
              <w:rPr>
                <w:rFonts w:ascii="Times New Roman" w:eastAsia="UD Digi Kyokasho N-R" w:hAnsi="Times New Roman" w:cs="Times New Roman"/>
                <w:sz w:val="20"/>
                <w:szCs w:val="20"/>
                <w:lang w:val="vi-VN"/>
              </w:rPr>
            </w:pPr>
            <w:r w:rsidRPr="00AC5C27">
              <w:rPr>
                <w:rFonts w:ascii="Times New Roman" w:eastAsia="UD Digi Kyokasho N-R" w:hAnsi="Times New Roman" w:cs="Times New Roman"/>
                <w:sz w:val="20"/>
                <w:szCs w:val="20"/>
                <w:lang w:val="vi-VN"/>
              </w:rPr>
              <w:t>yêu cầu xác minh tài khoản</w:t>
            </w:r>
          </w:p>
        </w:tc>
        <w:tc>
          <w:tcPr>
            <w:tcW w:w="1157" w:type="pct"/>
            <w:gridSpan w:val="2"/>
            <w:noWrap/>
            <w:hideMark/>
          </w:tcPr>
          <w:p w14:paraId="616E7559" w14:textId="023CE08B" w:rsidR="00D30CE7" w:rsidRPr="00AC5C27" w:rsidRDefault="005F2AD4" w:rsidP="009B6183">
            <w:pPr>
              <w:spacing w:line="240" w:lineRule="auto"/>
              <w:jc w:val="center"/>
              <w:rPr>
                <w:rFonts w:ascii="Times New Roman" w:eastAsia="UD Digi Kyokasho N-R" w:hAnsi="Times New Roman" w:cs="Times New Roman"/>
                <w:sz w:val="20"/>
                <w:szCs w:val="20"/>
                <w:lang w:val="vi-VN"/>
              </w:rPr>
            </w:pPr>
            <w:r w:rsidRPr="00AC5C27">
              <w:rPr>
                <w:rFonts w:ascii="Times New Roman" w:eastAsia="UD Digi Kyokasho N-R" w:hAnsi="Times New Roman" w:cs="Times New Roman"/>
                <w:sz w:val="20"/>
                <w:szCs w:val="20"/>
                <w:lang w:val="vi-VN"/>
              </w:rPr>
              <w:t>Liên quan đến tuân thủ nghiêm ngặt</w:t>
            </w:r>
          </w:p>
        </w:tc>
        <w:tc>
          <w:tcPr>
            <w:tcW w:w="1156" w:type="pct"/>
            <w:gridSpan w:val="2"/>
            <w:noWrap/>
            <w:hideMark/>
          </w:tcPr>
          <w:p w14:paraId="6598D24A" w14:textId="5A64419F" w:rsidR="00D30CE7" w:rsidRPr="00AC5C27" w:rsidRDefault="005F2AD4" w:rsidP="009B6183">
            <w:pPr>
              <w:spacing w:line="240" w:lineRule="auto"/>
              <w:jc w:val="center"/>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lang w:val="vi-VN"/>
              </w:rPr>
              <w:t>Vui lòng kiểm tra thông tin giao hàng</w:t>
            </w:r>
          </w:p>
        </w:tc>
      </w:tr>
      <w:tr w:rsidR="005F2AD4" w:rsidRPr="00AC5C27" w14:paraId="2642014B" w14:textId="77777777" w:rsidTr="005F2AD4">
        <w:trPr>
          <w:trHeight w:val="360"/>
        </w:trPr>
        <w:tc>
          <w:tcPr>
            <w:tcW w:w="1528" w:type="pct"/>
            <w:vMerge/>
            <w:hideMark/>
          </w:tcPr>
          <w:p w14:paraId="46EBF818" w14:textId="77777777" w:rsidR="005F2AD4" w:rsidRPr="00AC5C27" w:rsidRDefault="005F2AD4" w:rsidP="005F2AD4">
            <w:pPr>
              <w:spacing w:line="240" w:lineRule="auto"/>
              <w:ind w:firstLineChars="100" w:firstLine="200"/>
              <w:jc w:val="both"/>
              <w:rPr>
                <w:rFonts w:ascii="Times New Roman" w:eastAsia="UD Digi Kyokasho N-R" w:hAnsi="Times New Roman" w:cs="Times New Roman"/>
                <w:sz w:val="20"/>
                <w:szCs w:val="20"/>
              </w:rPr>
            </w:pPr>
          </w:p>
        </w:tc>
        <w:tc>
          <w:tcPr>
            <w:tcW w:w="579" w:type="pct"/>
            <w:noWrap/>
            <w:vAlign w:val="center"/>
            <w:hideMark/>
          </w:tcPr>
          <w:p w14:paraId="23600E06" w14:textId="77777777" w:rsidR="005F2AD4" w:rsidRPr="00C860D0" w:rsidRDefault="005F2AD4" w:rsidP="005F2AD4">
            <w:pPr>
              <w:spacing w:line="240" w:lineRule="auto"/>
              <w:jc w:val="center"/>
              <w:rPr>
                <w:rFonts w:ascii="Times New Roman" w:eastAsia="UD Digi Kyokasho N-R" w:hAnsi="Times New Roman" w:cs="Times New Roman"/>
                <w:sz w:val="20"/>
                <w:szCs w:val="20"/>
                <w:lang w:val="vi-VN"/>
              </w:rPr>
            </w:pPr>
            <w:r w:rsidRPr="00C860D0">
              <w:rPr>
                <w:rFonts w:ascii="Times New Roman" w:eastAsia="UD Digi Kyokasho N-R" w:hAnsi="Times New Roman" w:cs="Times New Roman"/>
                <w:sz w:val="20"/>
                <w:szCs w:val="20"/>
              </w:rPr>
              <w:t>Số</w:t>
            </w:r>
            <w:r w:rsidRPr="00C860D0">
              <w:rPr>
                <w:rFonts w:ascii="Times New Roman" w:eastAsia="UD Digi Kyokasho N-R" w:hAnsi="Times New Roman" w:cs="Times New Roman"/>
                <w:sz w:val="20"/>
                <w:szCs w:val="20"/>
                <w:lang w:val="vi-VN"/>
              </w:rPr>
              <w:t xml:space="preserve"> lần truy cập</w:t>
            </w:r>
          </w:p>
          <w:p w14:paraId="041D1914" w14:textId="77777777" w:rsidR="005F2AD4" w:rsidRDefault="005F2AD4" w:rsidP="005F2AD4">
            <w:pPr>
              <w:spacing w:line="240" w:lineRule="auto"/>
              <w:jc w:val="center"/>
              <w:rPr>
                <w:rFonts w:ascii="Times New Roman" w:eastAsia="UD Digi Kyokasho N-R" w:hAnsi="Times New Roman" w:cs="Times New Roman"/>
                <w:sz w:val="20"/>
                <w:szCs w:val="20"/>
                <w:lang w:val="vi-VN"/>
              </w:rPr>
            </w:pPr>
          </w:p>
          <w:p w14:paraId="65998B15" w14:textId="72FE5DC4" w:rsidR="00C860D0" w:rsidRPr="00C860D0" w:rsidRDefault="00C860D0" w:rsidP="00C860D0">
            <w:pPr>
              <w:spacing w:line="240" w:lineRule="auto"/>
              <w:rPr>
                <w:rFonts w:ascii="Times New Roman" w:eastAsia="UD Digi Kyokasho N-R" w:hAnsi="Times New Roman" w:cs="Times New Roman"/>
                <w:sz w:val="20"/>
                <w:szCs w:val="20"/>
                <w:lang w:val="vi-VN"/>
              </w:rPr>
            </w:pPr>
          </w:p>
        </w:tc>
        <w:tc>
          <w:tcPr>
            <w:tcW w:w="579" w:type="pct"/>
            <w:noWrap/>
            <w:vAlign w:val="center"/>
            <w:hideMark/>
          </w:tcPr>
          <w:p w14:paraId="4E7980B7" w14:textId="33016267" w:rsidR="005F2AD4" w:rsidRPr="00C860D0" w:rsidRDefault="005F2AD4" w:rsidP="005F2AD4">
            <w:pPr>
              <w:spacing w:line="240" w:lineRule="auto"/>
              <w:jc w:val="center"/>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Số lần gửi</w:t>
            </w:r>
          </w:p>
        </w:tc>
        <w:tc>
          <w:tcPr>
            <w:tcW w:w="578" w:type="pct"/>
            <w:noWrap/>
            <w:vAlign w:val="center"/>
            <w:hideMark/>
          </w:tcPr>
          <w:p w14:paraId="6D575924" w14:textId="77777777" w:rsidR="005F2AD4" w:rsidRPr="00C860D0" w:rsidRDefault="005F2AD4" w:rsidP="005F2AD4">
            <w:pPr>
              <w:spacing w:line="240" w:lineRule="auto"/>
              <w:jc w:val="center"/>
              <w:rPr>
                <w:rFonts w:ascii="Times New Roman" w:eastAsia="UD Digi Kyokasho N-R" w:hAnsi="Times New Roman" w:cs="Times New Roman"/>
                <w:sz w:val="20"/>
                <w:szCs w:val="20"/>
                <w:lang w:val="vi-VN"/>
              </w:rPr>
            </w:pPr>
            <w:r w:rsidRPr="00C860D0">
              <w:rPr>
                <w:rFonts w:ascii="Times New Roman" w:eastAsia="UD Digi Kyokasho N-R" w:hAnsi="Times New Roman" w:cs="Times New Roman"/>
                <w:sz w:val="20"/>
                <w:szCs w:val="20"/>
              </w:rPr>
              <w:t>Số</w:t>
            </w:r>
            <w:r w:rsidRPr="00C860D0">
              <w:rPr>
                <w:rFonts w:ascii="Times New Roman" w:eastAsia="UD Digi Kyokasho N-R" w:hAnsi="Times New Roman" w:cs="Times New Roman"/>
                <w:sz w:val="20"/>
                <w:szCs w:val="20"/>
                <w:lang w:val="vi-VN"/>
              </w:rPr>
              <w:t xml:space="preserve"> lần truy cập</w:t>
            </w:r>
          </w:p>
          <w:p w14:paraId="264BCF63" w14:textId="53B8A323" w:rsidR="005F2AD4" w:rsidRPr="00C860D0" w:rsidRDefault="005F2AD4" w:rsidP="005F2AD4">
            <w:pPr>
              <w:spacing w:line="240" w:lineRule="auto"/>
              <w:jc w:val="center"/>
              <w:rPr>
                <w:rFonts w:ascii="Times New Roman" w:eastAsia="UD Digi Kyokasho N-R" w:hAnsi="Times New Roman" w:cs="Times New Roman"/>
                <w:sz w:val="20"/>
                <w:szCs w:val="20"/>
              </w:rPr>
            </w:pPr>
          </w:p>
        </w:tc>
        <w:tc>
          <w:tcPr>
            <w:tcW w:w="579" w:type="pct"/>
            <w:noWrap/>
            <w:vAlign w:val="center"/>
            <w:hideMark/>
          </w:tcPr>
          <w:p w14:paraId="455FD9D0" w14:textId="6944CB85" w:rsidR="005F2AD4" w:rsidRPr="00C860D0" w:rsidRDefault="005F2AD4" w:rsidP="005F2AD4">
            <w:pPr>
              <w:spacing w:line="240" w:lineRule="auto"/>
              <w:jc w:val="center"/>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Số lần gửi</w:t>
            </w:r>
          </w:p>
        </w:tc>
        <w:tc>
          <w:tcPr>
            <w:tcW w:w="578" w:type="pct"/>
            <w:noWrap/>
            <w:vAlign w:val="center"/>
            <w:hideMark/>
          </w:tcPr>
          <w:p w14:paraId="5C0E0329" w14:textId="77777777" w:rsidR="005F2AD4" w:rsidRPr="00C860D0" w:rsidRDefault="005F2AD4" w:rsidP="005F2AD4">
            <w:pPr>
              <w:spacing w:line="240" w:lineRule="auto"/>
              <w:jc w:val="center"/>
              <w:rPr>
                <w:rFonts w:ascii="Times New Roman" w:eastAsia="UD Digi Kyokasho N-R" w:hAnsi="Times New Roman" w:cs="Times New Roman"/>
                <w:sz w:val="20"/>
                <w:szCs w:val="20"/>
                <w:lang w:val="vi-VN"/>
              </w:rPr>
            </w:pPr>
            <w:r w:rsidRPr="00C860D0">
              <w:rPr>
                <w:rFonts w:ascii="Times New Roman" w:eastAsia="UD Digi Kyokasho N-R" w:hAnsi="Times New Roman" w:cs="Times New Roman"/>
                <w:sz w:val="20"/>
                <w:szCs w:val="20"/>
              </w:rPr>
              <w:t>Số</w:t>
            </w:r>
            <w:r w:rsidRPr="00C860D0">
              <w:rPr>
                <w:rFonts w:ascii="Times New Roman" w:eastAsia="UD Digi Kyokasho N-R" w:hAnsi="Times New Roman" w:cs="Times New Roman"/>
                <w:sz w:val="20"/>
                <w:szCs w:val="20"/>
                <w:lang w:val="vi-VN"/>
              </w:rPr>
              <w:t xml:space="preserve"> lần truy cập</w:t>
            </w:r>
          </w:p>
          <w:p w14:paraId="0933DA08" w14:textId="61498206" w:rsidR="005F2AD4" w:rsidRPr="00C860D0" w:rsidRDefault="005F2AD4" w:rsidP="005F2AD4">
            <w:pPr>
              <w:spacing w:line="240" w:lineRule="auto"/>
              <w:jc w:val="center"/>
              <w:rPr>
                <w:rFonts w:ascii="Times New Roman" w:eastAsia="UD Digi Kyokasho N-R" w:hAnsi="Times New Roman" w:cs="Times New Roman"/>
                <w:sz w:val="20"/>
                <w:szCs w:val="20"/>
              </w:rPr>
            </w:pPr>
          </w:p>
        </w:tc>
        <w:tc>
          <w:tcPr>
            <w:tcW w:w="578" w:type="pct"/>
            <w:noWrap/>
            <w:vAlign w:val="center"/>
            <w:hideMark/>
          </w:tcPr>
          <w:p w14:paraId="254013BD" w14:textId="1EAD0276" w:rsidR="005F2AD4" w:rsidRPr="00C860D0" w:rsidRDefault="005F2AD4" w:rsidP="005F2AD4">
            <w:pPr>
              <w:spacing w:line="240" w:lineRule="auto"/>
              <w:jc w:val="center"/>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Số lần gửi</w:t>
            </w:r>
          </w:p>
        </w:tc>
      </w:tr>
      <w:tr w:rsidR="00B14124" w:rsidRPr="00AC5C27" w14:paraId="655EE70D" w14:textId="77777777" w:rsidTr="005F2AD4">
        <w:trPr>
          <w:trHeight w:val="207"/>
        </w:trPr>
        <w:tc>
          <w:tcPr>
            <w:tcW w:w="1528" w:type="pct"/>
            <w:noWrap/>
            <w:hideMark/>
          </w:tcPr>
          <w:p w14:paraId="4D386699" w14:textId="0F449434" w:rsidR="00D30CE7" w:rsidRPr="00AC5C27" w:rsidRDefault="00AC5C27" w:rsidP="009B6183">
            <w:pPr>
              <w:spacing w:line="240" w:lineRule="auto"/>
              <w:jc w:val="both"/>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Trụ sở sản xuất Nhật Bản</w:t>
            </w:r>
          </w:p>
        </w:tc>
        <w:tc>
          <w:tcPr>
            <w:tcW w:w="579" w:type="pct"/>
            <w:noWrap/>
            <w:hideMark/>
          </w:tcPr>
          <w:p w14:paraId="07C4D8F2" w14:textId="57792070"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８</w:t>
            </w:r>
          </w:p>
        </w:tc>
        <w:tc>
          <w:tcPr>
            <w:tcW w:w="579" w:type="pct"/>
            <w:noWrap/>
            <w:hideMark/>
          </w:tcPr>
          <w:p w14:paraId="25C37BD4" w14:textId="5DF16DB8"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４６</w:t>
            </w:r>
          </w:p>
        </w:tc>
        <w:tc>
          <w:tcPr>
            <w:tcW w:w="578" w:type="pct"/>
            <w:noWrap/>
            <w:hideMark/>
          </w:tcPr>
          <w:p w14:paraId="57724B88" w14:textId="4092140D"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３１</w:t>
            </w:r>
          </w:p>
        </w:tc>
        <w:tc>
          <w:tcPr>
            <w:tcW w:w="579" w:type="pct"/>
            <w:noWrap/>
            <w:hideMark/>
          </w:tcPr>
          <w:p w14:paraId="56C8803D" w14:textId="48963F4C"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５１</w:t>
            </w:r>
          </w:p>
        </w:tc>
        <w:tc>
          <w:tcPr>
            <w:tcW w:w="578" w:type="pct"/>
            <w:noWrap/>
            <w:hideMark/>
          </w:tcPr>
          <w:p w14:paraId="64EC8A36" w14:textId="07B4D084"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４</w:t>
            </w:r>
          </w:p>
        </w:tc>
        <w:tc>
          <w:tcPr>
            <w:tcW w:w="578" w:type="pct"/>
            <w:noWrap/>
            <w:hideMark/>
          </w:tcPr>
          <w:p w14:paraId="617F2297" w14:textId="04D23402"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５６</w:t>
            </w:r>
          </w:p>
        </w:tc>
      </w:tr>
      <w:tr w:rsidR="00B14124" w:rsidRPr="00AC5C27" w14:paraId="04A6710E" w14:textId="77777777" w:rsidTr="005F2AD4">
        <w:trPr>
          <w:trHeight w:val="268"/>
        </w:trPr>
        <w:tc>
          <w:tcPr>
            <w:tcW w:w="1528" w:type="pct"/>
            <w:noWrap/>
            <w:hideMark/>
          </w:tcPr>
          <w:p w14:paraId="04D2C2A8" w14:textId="25695498" w:rsidR="00D30CE7" w:rsidRPr="00AC5C27" w:rsidRDefault="00AC5C27" w:rsidP="009B6183">
            <w:pPr>
              <w:spacing w:line="240" w:lineRule="auto"/>
              <w:jc w:val="both"/>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Phòng Xúc tiến sản xuất/Phòng Đảm bảo chất l</w:t>
            </w:r>
            <w:r w:rsidRPr="00AC5C27">
              <w:rPr>
                <w:rFonts w:ascii="Times New Roman" w:eastAsia="UD Digi Kyokasho N-R" w:hAnsi="Times New Roman" w:cs="Times New Roman" w:hint="cs"/>
                <w:sz w:val="20"/>
                <w:szCs w:val="20"/>
              </w:rPr>
              <w:t>ư</w:t>
            </w:r>
            <w:r w:rsidRPr="00AC5C27">
              <w:rPr>
                <w:rFonts w:ascii="Times New Roman" w:eastAsia="UD Digi Kyokasho N-R" w:hAnsi="Times New Roman" w:cs="Times New Roman"/>
                <w:sz w:val="20"/>
                <w:szCs w:val="20"/>
              </w:rPr>
              <w:t>ợng</w:t>
            </w:r>
          </w:p>
        </w:tc>
        <w:tc>
          <w:tcPr>
            <w:tcW w:w="579" w:type="pct"/>
            <w:noWrap/>
            <w:hideMark/>
          </w:tcPr>
          <w:p w14:paraId="24824DD9" w14:textId="30C9DBE0"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３</w:t>
            </w:r>
          </w:p>
        </w:tc>
        <w:tc>
          <w:tcPr>
            <w:tcW w:w="579" w:type="pct"/>
            <w:noWrap/>
            <w:hideMark/>
          </w:tcPr>
          <w:p w14:paraId="35F134C1" w14:textId="4C817F0A"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７</w:t>
            </w:r>
          </w:p>
        </w:tc>
        <w:tc>
          <w:tcPr>
            <w:tcW w:w="578" w:type="pct"/>
            <w:noWrap/>
            <w:hideMark/>
          </w:tcPr>
          <w:p w14:paraId="0181AF6D" w14:textId="52A575B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２</w:t>
            </w:r>
          </w:p>
        </w:tc>
        <w:tc>
          <w:tcPr>
            <w:tcW w:w="579" w:type="pct"/>
            <w:noWrap/>
            <w:hideMark/>
          </w:tcPr>
          <w:p w14:paraId="67339DDF" w14:textId="13B9F42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８</w:t>
            </w:r>
          </w:p>
        </w:tc>
        <w:tc>
          <w:tcPr>
            <w:tcW w:w="578" w:type="pct"/>
            <w:noWrap/>
            <w:hideMark/>
          </w:tcPr>
          <w:p w14:paraId="423C5379" w14:textId="46DDD802"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０</w:t>
            </w:r>
          </w:p>
        </w:tc>
        <w:tc>
          <w:tcPr>
            <w:tcW w:w="578" w:type="pct"/>
            <w:noWrap/>
            <w:hideMark/>
          </w:tcPr>
          <w:p w14:paraId="1F5B17A2" w14:textId="4324152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９</w:t>
            </w:r>
          </w:p>
        </w:tc>
      </w:tr>
      <w:tr w:rsidR="00B14124" w:rsidRPr="00AC5C27" w14:paraId="37BEF64C" w14:textId="77777777" w:rsidTr="005F2AD4">
        <w:trPr>
          <w:trHeight w:val="330"/>
        </w:trPr>
        <w:tc>
          <w:tcPr>
            <w:tcW w:w="1528" w:type="pct"/>
            <w:noWrap/>
            <w:hideMark/>
          </w:tcPr>
          <w:p w14:paraId="004BD957" w14:textId="0748DBA6" w:rsidR="00D30CE7" w:rsidRPr="00AC5C27" w:rsidRDefault="00AC5C27" w:rsidP="009B6183">
            <w:pPr>
              <w:spacing w:line="240" w:lineRule="auto"/>
              <w:jc w:val="both"/>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Trụ sở xúc tiến CS</w:t>
            </w:r>
          </w:p>
        </w:tc>
        <w:tc>
          <w:tcPr>
            <w:tcW w:w="579" w:type="pct"/>
            <w:noWrap/>
            <w:hideMark/>
          </w:tcPr>
          <w:p w14:paraId="78DD9B5F" w14:textId="1C0718E0"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５</w:t>
            </w:r>
          </w:p>
        </w:tc>
        <w:tc>
          <w:tcPr>
            <w:tcW w:w="579" w:type="pct"/>
            <w:noWrap/>
            <w:hideMark/>
          </w:tcPr>
          <w:p w14:paraId="689E7143" w14:textId="509A4A2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２０</w:t>
            </w:r>
          </w:p>
        </w:tc>
        <w:tc>
          <w:tcPr>
            <w:tcW w:w="578" w:type="pct"/>
            <w:noWrap/>
            <w:hideMark/>
          </w:tcPr>
          <w:p w14:paraId="216C1931" w14:textId="485CB86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５</w:t>
            </w:r>
          </w:p>
        </w:tc>
        <w:tc>
          <w:tcPr>
            <w:tcW w:w="579" w:type="pct"/>
            <w:noWrap/>
            <w:hideMark/>
          </w:tcPr>
          <w:p w14:paraId="4B0F3E53" w14:textId="12773526"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１０</w:t>
            </w:r>
          </w:p>
        </w:tc>
        <w:tc>
          <w:tcPr>
            <w:tcW w:w="578" w:type="pct"/>
            <w:noWrap/>
            <w:hideMark/>
          </w:tcPr>
          <w:p w14:paraId="22D6C19B" w14:textId="082A6C8B"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２</w:t>
            </w:r>
          </w:p>
        </w:tc>
        <w:tc>
          <w:tcPr>
            <w:tcW w:w="578" w:type="pct"/>
            <w:noWrap/>
            <w:hideMark/>
          </w:tcPr>
          <w:p w14:paraId="23CE2DC7" w14:textId="0CEA63A4"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１４</w:t>
            </w:r>
          </w:p>
        </w:tc>
      </w:tr>
      <w:tr w:rsidR="00B14124" w:rsidRPr="00AC5C27" w14:paraId="3BC6430A" w14:textId="77777777" w:rsidTr="005F2AD4">
        <w:trPr>
          <w:trHeight w:val="237"/>
        </w:trPr>
        <w:tc>
          <w:tcPr>
            <w:tcW w:w="1528" w:type="pct"/>
            <w:noWrap/>
            <w:hideMark/>
          </w:tcPr>
          <w:p w14:paraId="33FB94A2" w14:textId="6D778C22" w:rsidR="00D30CE7" w:rsidRPr="00AC5C27" w:rsidRDefault="00AC5C27" w:rsidP="009B6183">
            <w:pPr>
              <w:spacing w:line="240" w:lineRule="auto"/>
              <w:jc w:val="both"/>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Trụ sở quản lý</w:t>
            </w:r>
          </w:p>
        </w:tc>
        <w:tc>
          <w:tcPr>
            <w:tcW w:w="579" w:type="pct"/>
            <w:noWrap/>
            <w:hideMark/>
          </w:tcPr>
          <w:p w14:paraId="5581C838" w14:textId="3D07C6DB"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５</w:t>
            </w:r>
          </w:p>
        </w:tc>
        <w:tc>
          <w:tcPr>
            <w:tcW w:w="579" w:type="pct"/>
            <w:noWrap/>
            <w:hideMark/>
          </w:tcPr>
          <w:p w14:paraId="6EEADD1D" w14:textId="24A424CB"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１５</w:t>
            </w:r>
          </w:p>
        </w:tc>
        <w:tc>
          <w:tcPr>
            <w:tcW w:w="578" w:type="pct"/>
            <w:noWrap/>
            <w:hideMark/>
          </w:tcPr>
          <w:p w14:paraId="43319A65" w14:textId="11F8FB11"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６</w:t>
            </w:r>
          </w:p>
        </w:tc>
        <w:tc>
          <w:tcPr>
            <w:tcW w:w="579" w:type="pct"/>
            <w:noWrap/>
            <w:hideMark/>
          </w:tcPr>
          <w:p w14:paraId="60FCEE14" w14:textId="4713A710"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１６</w:t>
            </w:r>
          </w:p>
        </w:tc>
        <w:tc>
          <w:tcPr>
            <w:tcW w:w="578" w:type="pct"/>
            <w:noWrap/>
            <w:hideMark/>
          </w:tcPr>
          <w:p w14:paraId="624669DA" w14:textId="30A4E49A"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０</w:t>
            </w:r>
          </w:p>
        </w:tc>
        <w:tc>
          <w:tcPr>
            <w:tcW w:w="578" w:type="pct"/>
            <w:noWrap/>
            <w:hideMark/>
          </w:tcPr>
          <w:p w14:paraId="4257C250" w14:textId="287F1E87"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７</w:t>
            </w:r>
          </w:p>
        </w:tc>
      </w:tr>
      <w:tr w:rsidR="00B14124" w:rsidRPr="00AC5C27" w14:paraId="58337D1A" w14:textId="77777777" w:rsidTr="005F2AD4">
        <w:trPr>
          <w:trHeight w:val="360"/>
        </w:trPr>
        <w:tc>
          <w:tcPr>
            <w:tcW w:w="1528" w:type="pct"/>
            <w:noWrap/>
            <w:hideMark/>
          </w:tcPr>
          <w:p w14:paraId="1B59628E" w14:textId="77777777" w:rsidR="00AC5C27" w:rsidRPr="00AC5C27" w:rsidRDefault="00AC5C27" w:rsidP="00AC5C27">
            <w:pPr>
              <w:spacing w:line="240" w:lineRule="auto"/>
              <w:jc w:val="both"/>
              <w:rPr>
                <w:rFonts w:ascii="Times New Roman" w:eastAsia="UD Digi Kyokasho N-R" w:hAnsi="Times New Roman" w:cs="Times New Roman"/>
                <w:sz w:val="20"/>
                <w:szCs w:val="20"/>
              </w:rPr>
            </w:pPr>
          </w:p>
          <w:p w14:paraId="4F26A8D8" w14:textId="77777777" w:rsidR="00AC5C27" w:rsidRPr="00AC5C27" w:rsidRDefault="00AC5C27" w:rsidP="00AC5C27">
            <w:pPr>
              <w:spacing w:line="240" w:lineRule="auto"/>
              <w:jc w:val="both"/>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Những người khác (giám đốc điều hành, Phòng Phát triển AM,</w:t>
            </w:r>
          </w:p>
          <w:p w14:paraId="4006B784" w14:textId="19283658" w:rsidR="00D30CE7" w:rsidRPr="00AC5C27" w:rsidRDefault="00AC5C27" w:rsidP="00AC5C27">
            <w:pPr>
              <w:spacing w:line="240" w:lineRule="auto"/>
              <w:jc w:val="both"/>
              <w:rPr>
                <w:rFonts w:ascii="Times New Roman" w:eastAsia="UD Digi Kyokasho N-R" w:hAnsi="Times New Roman" w:cs="Times New Roman"/>
                <w:sz w:val="20"/>
                <w:szCs w:val="20"/>
                <w:lang w:eastAsia="zh-CN"/>
              </w:rPr>
            </w:pPr>
            <w:r w:rsidRPr="00AC5C27">
              <w:rPr>
                <w:rFonts w:ascii="Times New Roman" w:eastAsia="UD Digi Kyokasho N-R" w:hAnsi="Times New Roman" w:cs="Times New Roman"/>
                <w:sz w:val="20"/>
                <w:szCs w:val="20"/>
              </w:rPr>
              <w:t>Phòng Kiểm toán nội bộ, JIS)</w:t>
            </w:r>
          </w:p>
        </w:tc>
        <w:tc>
          <w:tcPr>
            <w:tcW w:w="579" w:type="pct"/>
            <w:noWrap/>
            <w:hideMark/>
          </w:tcPr>
          <w:p w14:paraId="5CBB1779" w14:textId="1E3950E7"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０</w:t>
            </w:r>
          </w:p>
        </w:tc>
        <w:tc>
          <w:tcPr>
            <w:tcW w:w="579" w:type="pct"/>
            <w:noWrap/>
            <w:hideMark/>
          </w:tcPr>
          <w:p w14:paraId="1080529A" w14:textId="14EF7F38"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１２</w:t>
            </w:r>
          </w:p>
        </w:tc>
        <w:tc>
          <w:tcPr>
            <w:tcW w:w="578" w:type="pct"/>
            <w:noWrap/>
            <w:hideMark/>
          </w:tcPr>
          <w:p w14:paraId="25EDA906" w14:textId="3ECF4692"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９</w:t>
            </w:r>
          </w:p>
        </w:tc>
        <w:tc>
          <w:tcPr>
            <w:tcW w:w="579" w:type="pct"/>
            <w:noWrap/>
            <w:hideMark/>
          </w:tcPr>
          <w:p w14:paraId="297A252C" w14:textId="05C67E9D"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１５</w:t>
            </w:r>
          </w:p>
        </w:tc>
        <w:tc>
          <w:tcPr>
            <w:tcW w:w="578" w:type="pct"/>
            <w:noWrap/>
            <w:hideMark/>
          </w:tcPr>
          <w:p w14:paraId="4DF0C23B" w14:textId="2C2B0191"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２</w:t>
            </w:r>
          </w:p>
        </w:tc>
        <w:tc>
          <w:tcPr>
            <w:tcW w:w="578" w:type="pct"/>
            <w:noWrap/>
            <w:hideMark/>
          </w:tcPr>
          <w:p w14:paraId="28582295" w14:textId="56598D78"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１４</w:t>
            </w:r>
          </w:p>
        </w:tc>
      </w:tr>
      <w:tr w:rsidR="00B14124" w:rsidRPr="00AC5C27" w14:paraId="68673613" w14:textId="77777777" w:rsidTr="005F2AD4">
        <w:trPr>
          <w:trHeight w:val="177"/>
        </w:trPr>
        <w:tc>
          <w:tcPr>
            <w:tcW w:w="1528" w:type="pct"/>
            <w:noWrap/>
            <w:hideMark/>
          </w:tcPr>
          <w:p w14:paraId="4A533984" w14:textId="5402463B" w:rsidR="00D30CE7" w:rsidRPr="00AC5C27" w:rsidRDefault="00AC5C27" w:rsidP="00D30CE7">
            <w:pPr>
              <w:spacing w:line="240" w:lineRule="auto"/>
              <w:ind w:firstLineChars="100" w:firstLine="200"/>
              <w:jc w:val="both"/>
              <w:rPr>
                <w:rFonts w:ascii="Times New Roman" w:eastAsia="UD Digi Kyokasho N-R" w:hAnsi="Times New Roman" w:cs="Times New Roman"/>
                <w:sz w:val="20"/>
                <w:szCs w:val="20"/>
              </w:rPr>
            </w:pPr>
            <w:r>
              <w:rPr>
                <w:rFonts w:ascii="Times New Roman" w:eastAsia="UD Digi Kyokasho N-R" w:hAnsi="Times New Roman" w:cs="Times New Roman"/>
                <w:sz w:val="20"/>
                <w:szCs w:val="20"/>
              </w:rPr>
              <w:t>Tổng</w:t>
            </w:r>
          </w:p>
        </w:tc>
        <w:tc>
          <w:tcPr>
            <w:tcW w:w="579" w:type="pct"/>
            <w:noWrap/>
            <w:hideMark/>
          </w:tcPr>
          <w:p w14:paraId="75D26C72" w14:textId="28E9CB29" w:rsidR="00D30CE7" w:rsidRPr="00C860D0" w:rsidRDefault="00D06A15" w:rsidP="009B6183">
            <w:pPr>
              <w:spacing w:line="240" w:lineRule="auto"/>
              <w:ind w:firstLineChars="100" w:firstLine="201"/>
              <w:jc w:val="right"/>
              <w:rPr>
                <w:rFonts w:ascii="Times New Roman" w:eastAsia="UD Digi Kyokasho N-R" w:hAnsi="Times New Roman" w:cs="Times New Roman"/>
                <w:b/>
                <w:sz w:val="20"/>
                <w:szCs w:val="20"/>
              </w:rPr>
            </w:pPr>
            <w:r w:rsidRPr="00C860D0">
              <w:rPr>
                <w:rFonts w:ascii="Times New Roman" w:eastAsia="UD Digi Kyokasho N-R" w:hAnsi="Times New Roman" w:cs="Times New Roman"/>
                <w:b/>
                <w:sz w:val="20"/>
                <w:szCs w:val="20"/>
              </w:rPr>
              <w:t>２１</w:t>
            </w:r>
          </w:p>
        </w:tc>
        <w:tc>
          <w:tcPr>
            <w:tcW w:w="579" w:type="pct"/>
            <w:noWrap/>
            <w:hideMark/>
          </w:tcPr>
          <w:p w14:paraId="2497360B" w14:textId="62235EBF"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１００</w:t>
            </w:r>
          </w:p>
        </w:tc>
        <w:tc>
          <w:tcPr>
            <w:tcW w:w="578" w:type="pct"/>
            <w:noWrap/>
            <w:hideMark/>
          </w:tcPr>
          <w:p w14:paraId="58011BBC" w14:textId="0C6CD78D" w:rsidR="00D30CE7" w:rsidRPr="00C860D0" w:rsidRDefault="00D06A15" w:rsidP="009B6183">
            <w:pPr>
              <w:spacing w:line="240" w:lineRule="auto"/>
              <w:ind w:firstLineChars="100" w:firstLine="201"/>
              <w:jc w:val="right"/>
              <w:rPr>
                <w:rFonts w:ascii="Times New Roman" w:eastAsia="UD Digi Kyokasho N-R" w:hAnsi="Times New Roman" w:cs="Times New Roman"/>
                <w:b/>
                <w:sz w:val="20"/>
                <w:szCs w:val="20"/>
              </w:rPr>
            </w:pPr>
            <w:r w:rsidRPr="00C860D0">
              <w:rPr>
                <w:rFonts w:ascii="Times New Roman" w:eastAsia="UD Digi Kyokasho N-R" w:hAnsi="Times New Roman" w:cs="Times New Roman"/>
                <w:b/>
                <w:sz w:val="20"/>
                <w:szCs w:val="20"/>
              </w:rPr>
              <w:t>５３</w:t>
            </w:r>
          </w:p>
        </w:tc>
        <w:tc>
          <w:tcPr>
            <w:tcW w:w="579" w:type="pct"/>
            <w:noWrap/>
            <w:hideMark/>
          </w:tcPr>
          <w:p w14:paraId="3D91F009" w14:textId="5F7F24D0"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１００</w:t>
            </w:r>
          </w:p>
        </w:tc>
        <w:tc>
          <w:tcPr>
            <w:tcW w:w="578" w:type="pct"/>
            <w:noWrap/>
            <w:hideMark/>
          </w:tcPr>
          <w:p w14:paraId="22B262F6" w14:textId="7BBECE85" w:rsidR="00D30CE7" w:rsidRPr="00C860D0" w:rsidRDefault="00D06A15" w:rsidP="009B6183">
            <w:pPr>
              <w:spacing w:line="240" w:lineRule="auto"/>
              <w:ind w:firstLineChars="100" w:firstLine="201"/>
              <w:jc w:val="right"/>
              <w:rPr>
                <w:rFonts w:ascii="Times New Roman" w:eastAsia="UD Digi Kyokasho N-R" w:hAnsi="Times New Roman" w:cs="Times New Roman"/>
                <w:b/>
                <w:sz w:val="20"/>
                <w:szCs w:val="20"/>
              </w:rPr>
            </w:pPr>
            <w:r w:rsidRPr="00C860D0">
              <w:rPr>
                <w:rFonts w:ascii="Times New Roman" w:eastAsia="UD Digi Kyokasho N-R" w:hAnsi="Times New Roman" w:cs="Times New Roman"/>
                <w:b/>
                <w:sz w:val="20"/>
                <w:szCs w:val="20"/>
              </w:rPr>
              <w:t>８</w:t>
            </w:r>
          </w:p>
        </w:tc>
        <w:tc>
          <w:tcPr>
            <w:tcW w:w="578" w:type="pct"/>
            <w:noWrap/>
            <w:hideMark/>
          </w:tcPr>
          <w:p w14:paraId="308B3B1B" w14:textId="5C45F23F" w:rsidR="00D30CE7" w:rsidRPr="00C860D0" w:rsidRDefault="00D06A15" w:rsidP="009B6183">
            <w:pPr>
              <w:spacing w:line="240" w:lineRule="auto"/>
              <w:ind w:firstLineChars="100" w:firstLine="200"/>
              <w:jc w:val="right"/>
              <w:rPr>
                <w:rFonts w:ascii="Times New Roman" w:eastAsia="UD Digi Kyokasho N-R" w:hAnsi="Times New Roman" w:cs="Times New Roman"/>
                <w:sz w:val="20"/>
                <w:szCs w:val="20"/>
              </w:rPr>
            </w:pPr>
            <w:r w:rsidRPr="00C860D0">
              <w:rPr>
                <w:rFonts w:ascii="Times New Roman" w:eastAsia="UD Digi Kyokasho N-R" w:hAnsi="Times New Roman" w:cs="Times New Roman"/>
                <w:sz w:val="20"/>
                <w:szCs w:val="20"/>
              </w:rPr>
              <w:t>１００</w:t>
            </w:r>
          </w:p>
        </w:tc>
      </w:tr>
    </w:tbl>
    <w:p w14:paraId="21244538" w14:textId="33EA232F" w:rsidR="00D07EA9" w:rsidRPr="00AC5C27" w:rsidRDefault="00C860D0" w:rsidP="00D07EA9">
      <w:pPr>
        <w:spacing w:after="0" w:line="240" w:lineRule="auto"/>
        <w:ind w:firstLineChars="100" w:firstLine="360"/>
        <w:jc w:val="both"/>
        <w:rPr>
          <w:rFonts w:ascii="Times New Roman" w:eastAsia="UD Digi Kyokasho N-R" w:hAnsi="Times New Roman" w:cs="Times New Roman"/>
          <w:sz w:val="20"/>
          <w:szCs w:val="20"/>
          <w:lang w:val="es-MX"/>
        </w:rPr>
      </w:pPr>
      <w:r w:rsidRPr="00AC5C27">
        <w:rPr>
          <w:rFonts w:ascii="Times New Roman" w:hAnsi="Times New Roman" w:cs="Times New Roman"/>
          <w:b/>
          <w:bCs/>
          <w:noProof/>
          <w:color w:val="000099"/>
          <w:sz w:val="36"/>
          <w:szCs w:val="29"/>
        </w:rPr>
        <mc:AlternateContent>
          <mc:Choice Requires="wps">
            <w:drawing>
              <wp:anchor distT="0" distB="0" distL="114300" distR="114300" simplePos="0" relativeHeight="251658254" behindDoc="0" locked="0" layoutInCell="1" allowOverlap="1" wp14:anchorId="2D13E6FD" wp14:editId="6ED9C5CB">
                <wp:simplePos x="0" y="0"/>
                <wp:positionH relativeFrom="margin">
                  <wp:align>left</wp:align>
                </wp:positionH>
                <wp:positionV relativeFrom="page">
                  <wp:posOffset>1038584</wp:posOffset>
                </wp:positionV>
                <wp:extent cx="6629400" cy="6985"/>
                <wp:effectExtent l="0" t="0" r="19050" b="31115"/>
                <wp:wrapNone/>
                <wp:docPr id="1045482801" name="直線コネクタ 104548280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215A74" id="直線コネクタ 1045482801" o:spid="_x0000_s1026" style="position:absolute;z-index:25165825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 from="0,81.8pt" to="522pt,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" strokecolor="#595959" strokeweight="2pt">
                <v:stroke linestyle="thinThin" joinstyle="miter"/>
                <o:lock v:ext="edit" shapetype="f"/>
                <w10:wrap anchorx="margin" anchory="page"/>
              </v:line>
            </w:pict>
          </mc:Fallback>
        </mc:AlternateContent>
      </w:r>
      <w:r w:rsidR="00D30CE7" w:rsidRPr="00AC5C27">
        <w:rPr>
          <w:rFonts w:ascii="Times New Roman" w:eastAsia="UD Digi Kyokasho N-R" w:hAnsi="Times New Roman" w:cs="Times New Roman"/>
          <w:b/>
          <w:bCs/>
          <w:sz w:val="20"/>
          <w:szCs w:val="20"/>
        </w:rPr>
        <w:t xml:space="preserve"> </w:t>
      </w:r>
    </w:p>
    <w:p w14:paraId="202DE0A0" w14:textId="13FD594A" w:rsidR="001975DD" w:rsidRPr="00B42C07" w:rsidRDefault="00AC5C27" w:rsidP="00E23A59">
      <w:pPr>
        <w:spacing w:after="0" w:line="240" w:lineRule="auto"/>
        <w:ind w:firstLineChars="100" w:firstLine="200"/>
        <w:jc w:val="both"/>
        <w:rPr>
          <w:rFonts w:ascii="Times New Roman" w:eastAsia="UD Digi Kyokasho N-R" w:hAnsi="Times New Roman" w:cs="Times New Roman"/>
          <w:sz w:val="20"/>
          <w:szCs w:val="20"/>
          <w:lang w:val="es-MX"/>
        </w:rPr>
      </w:pPr>
      <w:r w:rsidRPr="00647EEC">
        <w:rPr>
          <w:rFonts w:ascii="Times New Roman" w:eastAsia="UD Digi Kyokasho N-R" w:hAnsi="Times New Roman" w:cs="Times New Roman"/>
          <w:sz w:val="20"/>
          <w:szCs w:val="20"/>
          <w:lang w:val="es-MX"/>
        </w:rPr>
        <w:t xml:space="preserve">Chúng tôi cũng lập bảng kết quả theo chức danh công việc. </w:t>
      </w:r>
      <w:r w:rsidRPr="00B42C07">
        <w:rPr>
          <w:rFonts w:ascii="Times New Roman" w:eastAsia="UD Digi Kyokasho N-R" w:hAnsi="Times New Roman" w:cs="Times New Roman"/>
          <w:sz w:val="20"/>
          <w:szCs w:val="20"/>
          <w:lang w:val="es-MX"/>
        </w:rPr>
        <w:t xml:space="preserve">Trong ba buổi đào tạo, 82 </w:t>
      </w:r>
      <w:r>
        <w:rPr>
          <w:rFonts w:ascii="Times New Roman" w:eastAsia="UD Digi Kyokasho N-R" w:hAnsi="Times New Roman" w:cs="Times New Roman"/>
          <w:sz w:val="20"/>
          <w:szCs w:val="20"/>
          <w:lang w:val="vi-VN"/>
        </w:rPr>
        <w:t>/</w:t>
      </w:r>
      <w:r w:rsidRPr="00B42C07">
        <w:rPr>
          <w:rFonts w:ascii="Times New Roman" w:eastAsia="UD Digi Kyokasho N-R" w:hAnsi="Times New Roman" w:cs="Times New Roman"/>
          <w:sz w:val="20"/>
          <w:szCs w:val="20"/>
          <w:lang w:val="es-MX"/>
        </w:rPr>
        <w:t>300 ng</w:t>
      </w:r>
      <w:r w:rsidRPr="00B42C07">
        <w:rPr>
          <w:rFonts w:ascii="Times New Roman" w:eastAsia="UD Digi Kyokasho N-R" w:hAnsi="Times New Roman" w:cs="Times New Roman" w:hint="cs"/>
          <w:sz w:val="20"/>
          <w:szCs w:val="20"/>
          <w:lang w:val="es-MX"/>
        </w:rPr>
        <w:t>ư</w:t>
      </w:r>
      <w:r w:rsidRPr="00B42C07">
        <w:rPr>
          <w:rFonts w:ascii="Times New Roman" w:eastAsia="UD Digi Kyokasho N-R" w:hAnsi="Times New Roman" w:cs="Times New Roman"/>
          <w:sz w:val="20"/>
          <w:szCs w:val="20"/>
          <w:lang w:val="es-MX"/>
        </w:rPr>
        <w:t>ời đã truy cập trang web, đạt tỷ lệ truy cập là 27%. Tỷ lệ truy cập cao h</w:t>
      </w:r>
      <w:r w:rsidRPr="00B42C07">
        <w:rPr>
          <w:rFonts w:ascii="Times New Roman" w:eastAsia="UD Digi Kyokasho N-R" w:hAnsi="Times New Roman" w:cs="Times New Roman" w:hint="cs"/>
          <w:sz w:val="20"/>
          <w:szCs w:val="20"/>
          <w:lang w:val="es-MX"/>
        </w:rPr>
        <w:t>ơ</w:t>
      </w:r>
      <w:r w:rsidRPr="00B42C07">
        <w:rPr>
          <w:rFonts w:ascii="Times New Roman" w:eastAsia="UD Digi Kyokasho N-R" w:hAnsi="Times New Roman" w:cs="Times New Roman"/>
          <w:sz w:val="20"/>
          <w:szCs w:val="20"/>
          <w:lang w:val="es-MX"/>
        </w:rPr>
        <w:t>n một chút đối với các vị trí tr</w:t>
      </w:r>
      <w:r w:rsidRPr="00B42C07">
        <w:rPr>
          <w:rFonts w:ascii="Times New Roman" w:eastAsia="UD Digi Kyokasho N-R" w:hAnsi="Times New Roman" w:cs="Times New Roman" w:hint="cs"/>
          <w:sz w:val="20"/>
          <w:szCs w:val="20"/>
          <w:lang w:val="es-MX"/>
        </w:rPr>
        <w:t>ư</w:t>
      </w:r>
      <w:r w:rsidRPr="00B42C07">
        <w:rPr>
          <w:rFonts w:ascii="Times New Roman" w:eastAsia="UD Digi Kyokasho N-R" w:hAnsi="Times New Roman" w:cs="Times New Roman"/>
          <w:sz w:val="20"/>
          <w:szCs w:val="20"/>
          <w:lang w:val="es-MX"/>
        </w:rPr>
        <w:t xml:space="preserve">ởng phòng và giám sát là 32%, trong khi tỷ lệ truy cập cao nhất là đối với các giám đốc điều hành và quản lý là 33%. </w:t>
      </w:r>
      <w:proofErr w:type="gramStart"/>
      <w:r w:rsidRPr="00B42C07">
        <w:rPr>
          <w:rFonts w:ascii="Times New Roman" w:eastAsia="UD Digi Kyokasho N-R" w:hAnsi="Times New Roman" w:cs="Times New Roman"/>
          <w:sz w:val="20"/>
          <w:szCs w:val="20"/>
          <w:lang w:val="es-MX"/>
        </w:rPr>
        <w:t>cần</w:t>
      </w:r>
      <w:proofErr w:type="gramEnd"/>
      <w:r w:rsidRPr="00B42C07">
        <w:rPr>
          <w:rFonts w:ascii="Times New Roman" w:eastAsia="UD Digi Kyokasho N-R" w:hAnsi="Times New Roman" w:cs="Times New Roman"/>
          <w:sz w:val="20"/>
          <w:szCs w:val="20"/>
          <w:lang w:val="es-MX"/>
        </w:rPr>
        <w:t xml:space="preserve"> phải</w:t>
      </w:r>
      <w:r w:rsidR="00647EEC">
        <w:rPr>
          <w:rFonts w:ascii="Times New Roman" w:eastAsia="UD Digi Kyokasho N-R" w:hAnsi="Times New Roman" w:cs="Times New Roman"/>
          <w:sz w:val="20"/>
          <w:szCs w:val="20"/>
          <w:lang w:val="vi-VN"/>
        </w:rPr>
        <w:t xml:space="preserve"> cân nhắc chức vụ để</w:t>
      </w:r>
      <w:r w:rsidRPr="00B42C07">
        <w:rPr>
          <w:rFonts w:ascii="Times New Roman" w:eastAsia="UD Digi Kyokasho N-R" w:hAnsi="Times New Roman" w:cs="Times New Roman"/>
          <w:sz w:val="20"/>
          <w:szCs w:val="20"/>
          <w:lang w:val="es-MX"/>
        </w:rPr>
        <w:t xml:space="preserve"> xử lý cẩn thận h</w:t>
      </w:r>
      <w:r w:rsidRPr="00B42C07">
        <w:rPr>
          <w:rFonts w:ascii="Times New Roman" w:eastAsia="UD Digi Kyokasho N-R" w:hAnsi="Times New Roman" w:cs="Times New Roman" w:hint="cs"/>
          <w:sz w:val="20"/>
          <w:szCs w:val="20"/>
          <w:lang w:val="es-MX"/>
        </w:rPr>
        <w:t>ơ</w:t>
      </w:r>
      <w:r w:rsidRPr="00B42C07">
        <w:rPr>
          <w:rFonts w:ascii="Times New Roman" w:eastAsia="UD Digi Kyokasho N-R" w:hAnsi="Times New Roman" w:cs="Times New Roman"/>
          <w:sz w:val="20"/>
          <w:szCs w:val="20"/>
          <w:lang w:val="es-MX"/>
        </w:rPr>
        <w:t>n.</w:t>
      </w:r>
    </w:p>
    <w:p w14:paraId="78A1B501" w14:textId="77777777" w:rsidR="00AC5C27" w:rsidRPr="00B42C07" w:rsidRDefault="00AC5C27" w:rsidP="00E23A59">
      <w:pPr>
        <w:spacing w:after="0" w:line="240" w:lineRule="auto"/>
        <w:ind w:firstLineChars="100" w:firstLine="200"/>
        <w:jc w:val="both"/>
        <w:rPr>
          <w:rFonts w:ascii="Times New Roman" w:eastAsia="UD Digi Kyokasho N-R" w:hAnsi="Times New Roman" w:cs="Times New Roman"/>
          <w:sz w:val="20"/>
          <w:szCs w:val="20"/>
          <w:lang w:val="es-MX"/>
        </w:rPr>
      </w:pPr>
    </w:p>
    <w:p w14:paraId="6C8A91E6" w14:textId="23A838EE" w:rsidR="007433EC" w:rsidRPr="00B42C07" w:rsidRDefault="00AC5C27" w:rsidP="007433EC">
      <w:pPr>
        <w:spacing w:after="0" w:line="240" w:lineRule="auto"/>
        <w:ind w:firstLineChars="100" w:firstLine="200"/>
        <w:jc w:val="both"/>
        <w:rPr>
          <w:rFonts w:ascii="Times New Roman" w:eastAsia="UD Digi Kyokasho N-R" w:hAnsi="Times New Roman" w:cs="Times New Roman"/>
          <w:sz w:val="20"/>
          <w:szCs w:val="20"/>
          <w:lang w:val="es-MX"/>
        </w:rPr>
      </w:pPr>
      <w:r w:rsidRPr="00B42C07">
        <w:rPr>
          <w:rFonts w:ascii="Times New Roman" w:eastAsia="UD Digi Kyokasho N-R" w:hAnsi="Times New Roman" w:cs="Times New Roman"/>
          <w:sz w:val="20"/>
          <w:szCs w:val="20"/>
          <w:lang w:val="es-MX"/>
        </w:rPr>
        <w:t>Bảng</w:t>
      </w:r>
      <w:r w:rsidR="007433EC" w:rsidRPr="00B42C07">
        <w:rPr>
          <w:rFonts w:ascii="Times New Roman" w:eastAsia="UD Digi Kyokasho N-R" w:hAnsi="Times New Roman" w:cs="Times New Roman"/>
          <w:sz w:val="20"/>
          <w:szCs w:val="20"/>
          <w:lang w:val="es-MX"/>
        </w:rPr>
        <w:t>２</w:t>
      </w:r>
      <w:r w:rsidR="00F62595" w:rsidRPr="00AC5C27">
        <w:rPr>
          <w:rFonts w:ascii="Times New Roman" w:eastAsia="UD Digi Kyokasho N-R" w:hAnsi="Times New Roman" w:cs="Times New Roman"/>
          <w:sz w:val="20"/>
          <w:szCs w:val="20"/>
        </w:rPr>
        <w:t xml:space="preserve">　　　　</w:t>
      </w:r>
      <w:r w:rsidR="00647EEC" w:rsidRPr="00B42C07">
        <w:rPr>
          <w:rFonts w:ascii="Times New Roman" w:eastAsia="UD Digi Kyokasho N-R" w:hAnsi="Times New Roman" w:cs="Times New Roman"/>
          <w:sz w:val="20"/>
          <w:szCs w:val="20"/>
          <w:lang w:val="es-MX"/>
        </w:rPr>
        <w:t>tình</w:t>
      </w:r>
      <w:r w:rsidR="00647EEC">
        <w:rPr>
          <w:rFonts w:ascii="Times New Roman" w:eastAsia="UD Digi Kyokasho N-R" w:hAnsi="Times New Roman" w:cs="Times New Roman"/>
          <w:sz w:val="20"/>
          <w:szCs w:val="20"/>
          <w:lang w:val="vi-VN"/>
        </w:rPr>
        <w:t xml:space="preserve"> trạng đăng nhập chia theo chức </w:t>
      </w:r>
      <w:r w:rsidR="00AE74DC">
        <w:rPr>
          <w:rFonts w:ascii="Times New Roman" w:eastAsia="UD Digi Kyokasho N-R" w:hAnsi="Times New Roman" w:cs="Times New Roman"/>
          <w:sz w:val="20"/>
          <w:szCs w:val="20"/>
          <w:lang w:val="vi-VN"/>
        </w:rPr>
        <w:t>vụ</w:t>
      </w:r>
    </w:p>
    <w:tbl>
      <w:tblPr>
        <w:tblStyle w:val="TableGrid"/>
        <w:tblW w:w="5000" w:type="pct"/>
        <w:tblLook w:val="04A0" w:firstRow="1" w:lastRow="0" w:firstColumn="1" w:lastColumn="0" w:noHBand="0" w:noVBand="1"/>
      </w:tblPr>
      <w:tblGrid>
        <w:gridCol w:w="3918"/>
        <w:gridCol w:w="3269"/>
        <w:gridCol w:w="3269"/>
      </w:tblGrid>
      <w:tr w:rsidR="007433EC" w:rsidRPr="00AC5C27" w14:paraId="00D20D76" w14:textId="77777777" w:rsidTr="00DD5FCC">
        <w:trPr>
          <w:trHeight w:val="227"/>
        </w:trPr>
        <w:tc>
          <w:tcPr>
            <w:tcW w:w="1874" w:type="pct"/>
            <w:noWrap/>
            <w:hideMark/>
          </w:tcPr>
          <w:p w14:paraId="1B0C2715" w14:textId="1C926EC2" w:rsidR="00647EEC" w:rsidRPr="00647EEC" w:rsidRDefault="00647EEC" w:rsidP="00647EEC">
            <w:pPr>
              <w:spacing w:line="240" w:lineRule="auto"/>
              <w:ind w:firstLineChars="100" w:firstLine="201"/>
              <w:jc w:val="center"/>
              <w:rPr>
                <w:rFonts w:ascii="Times New Roman" w:eastAsia="UD Digi Kyokasho N-R" w:hAnsi="Times New Roman" w:cs="Times New Roman"/>
                <w:b/>
                <w:bCs/>
                <w:sz w:val="20"/>
                <w:szCs w:val="20"/>
                <w:lang w:val="vi-VN"/>
              </w:rPr>
            </w:pPr>
            <w:r>
              <w:rPr>
                <w:rFonts w:ascii="Times New Roman" w:eastAsia="UD Digi Kyokasho N-R" w:hAnsi="Times New Roman" w:cs="Times New Roman"/>
                <w:b/>
                <w:bCs/>
                <w:sz w:val="20"/>
                <w:szCs w:val="20"/>
              </w:rPr>
              <w:t>C</w:t>
            </w:r>
            <w:r>
              <w:rPr>
                <w:rFonts w:ascii="Times New Roman" w:eastAsia="UD Digi Kyokasho N-R" w:hAnsi="Times New Roman" w:cs="Times New Roman" w:hint="eastAsia"/>
                <w:b/>
                <w:bCs/>
                <w:sz w:val="20"/>
                <w:szCs w:val="20"/>
              </w:rPr>
              <w:t>hức</w:t>
            </w:r>
            <w:r>
              <w:rPr>
                <w:rFonts w:ascii="Times New Roman" w:eastAsia="UD Digi Kyokasho N-R" w:hAnsi="Times New Roman" w:cs="Times New Roman"/>
                <w:b/>
                <w:bCs/>
                <w:sz w:val="20"/>
                <w:szCs w:val="20"/>
                <w:lang w:val="vi-VN"/>
              </w:rPr>
              <w:t xml:space="preserve"> vụ</w:t>
            </w:r>
          </w:p>
        </w:tc>
        <w:tc>
          <w:tcPr>
            <w:tcW w:w="1563" w:type="pct"/>
            <w:noWrap/>
            <w:hideMark/>
          </w:tcPr>
          <w:p w14:paraId="3C44144A" w14:textId="0B38D22D" w:rsidR="007433EC" w:rsidRPr="00647EEC" w:rsidRDefault="00647EEC" w:rsidP="00D701CA">
            <w:pPr>
              <w:spacing w:line="240" w:lineRule="auto"/>
              <w:ind w:firstLineChars="100" w:firstLine="201"/>
              <w:jc w:val="center"/>
              <w:rPr>
                <w:rFonts w:ascii="Times New Roman" w:eastAsia="UD Digi Kyokasho N-R" w:hAnsi="Times New Roman" w:cs="Times New Roman"/>
                <w:b/>
                <w:bCs/>
                <w:sz w:val="20"/>
                <w:szCs w:val="20"/>
                <w:lang w:val="vi-VN"/>
              </w:rPr>
            </w:pPr>
            <w:r>
              <w:rPr>
                <w:rFonts w:ascii="Times New Roman" w:eastAsia="UD Digi Kyokasho N-R" w:hAnsi="Times New Roman" w:cs="Times New Roman"/>
                <w:b/>
                <w:bCs/>
                <w:sz w:val="20"/>
                <w:szCs w:val="20"/>
              </w:rPr>
              <w:t>Số</w:t>
            </w:r>
            <w:r>
              <w:rPr>
                <w:rFonts w:ascii="Times New Roman" w:eastAsia="UD Digi Kyokasho N-R" w:hAnsi="Times New Roman" w:cs="Times New Roman"/>
                <w:b/>
                <w:bCs/>
                <w:sz w:val="20"/>
                <w:szCs w:val="20"/>
                <w:lang w:val="vi-VN"/>
              </w:rPr>
              <w:t xml:space="preserve"> lần truy cập</w:t>
            </w:r>
          </w:p>
        </w:tc>
        <w:tc>
          <w:tcPr>
            <w:tcW w:w="1563" w:type="pct"/>
            <w:noWrap/>
            <w:hideMark/>
          </w:tcPr>
          <w:p w14:paraId="1ACB358C" w14:textId="037AAAF6" w:rsidR="007433EC" w:rsidRPr="00647EEC" w:rsidRDefault="00647EEC" w:rsidP="00D701CA">
            <w:pPr>
              <w:spacing w:line="240" w:lineRule="auto"/>
              <w:ind w:firstLineChars="100" w:firstLine="201"/>
              <w:jc w:val="center"/>
              <w:rPr>
                <w:rFonts w:ascii="Times New Roman" w:eastAsia="UD Digi Kyokasho N-R" w:hAnsi="Times New Roman" w:cs="Times New Roman"/>
                <w:b/>
                <w:bCs/>
                <w:sz w:val="20"/>
                <w:szCs w:val="20"/>
                <w:lang w:val="vi-VN"/>
              </w:rPr>
            </w:pPr>
            <w:r>
              <w:rPr>
                <w:rFonts w:ascii="Times New Roman" w:eastAsia="UD Digi Kyokasho N-R" w:hAnsi="Times New Roman" w:cs="Times New Roman"/>
                <w:b/>
                <w:bCs/>
                <w:sz w:val="20"/>
                <w:szCs w:val="20"/>
              </w:rPr>
              <w:t>Số</w:t>
            </w:r>
            <w:r>
              <w:rPr>
                <w:rFonts w:ascii="Times New Roman" w:eastAsia="UD Digi Kyokasho N-R" w:hAnsi="Times New Roman" w:cs="Times New Roman"/>
                <w:b/>
                <w:bCs/>
                <w:sz w:val="20"/>
                <w:szCs w:val="20"/>
                <w:lang w:val="vi-VN"/>
              </w:rPr>
              <w:t xml:space="preserve"> lần gửi</w:t>
            </w:r>
          </w:p>
        </w:tc>
      </w:tr>
      <w:tr w:rsidR="00647EEC" w:rsidRPr="00AC5C27" w14:paraId="530FBC5B" w14:textId="77777777" w:rsidTr="00DD5FCC">
        <w:trPr>
          <w:trHeight w:val="227"/>
        </w:trPr>
        <w:tc>
          <w:tcPr>
            <w:tcW w:w="1874" w:type="pct"/>
            <w:noWrap/>
            <w:hideMark/>
          </w:tcPr>
          <w:p w14:paraId="155B13EE" w14:textId="7D75695F" w:rsidR="00647EEC" w:rsidRPr="00AC5C27" w:rsidRDefault="00647EEC" w:rsidP="00647EEC">
            <w:pPr>
              <w:spacing w:line="240" w:lineRule="auto"/>
              <w:ind w:firstLineChars="100" w:firstLine="160"/>
              <w:jc w:val="center"/>
              <w:rPr>
                <w:rFonts w:ascii="Times New Roman" w:eastAsia="UD Digi Kyokasho N-R" w:hAnsi="Times New Roman" w:cs="Times New Roman"/>
                <w:sz w:val="20"/>
                <w:szCs w:val="20"/>
              </w:rPr>
            </w:pPr>
            <w:r w:rsidRPr="00574258">
              <w:t>Giám đ</w:t>
            </w:r>
            <w:r w:rsidRPr="00574258">
              <w:rPr>
                <w:rFonts w:ascii="Calibri" w:hAnsi="Calibri" w:cs="Calibri"/>
              </w:rPr>
              <w:t>ố</w:t>
            </w:r>
            <w:r w:rsidRPr="00574258">
              <w:t>c đi</w:t>
            </w:r>
            <w:r w:rsidRPr="00574258">
              <w:rPr>
                <w:rFonts w:ascii="Calibri" w:hAnsi="Calibri" w:cs="Calibri"/>
              </w:rPr>
              <w:t>ề</w:t>
            </w:r>
            <w:r w:rsidRPr="00574258">
              <w:t>u hành - Ch</w:t>
            </w:r>
            <w:r w:rsidRPr="00574258">
              <w:rPr>
                <w:rFonts w:ascii="Calibri" w:hAnsi="Calibri" w:cs="Calibri"/>
              </w:rPr>
              <w:t>ứ</w:t>
            </w:r>
            <w:r w:rsidRPr="00574258">
              <w:t>c v</w:t>
            </w:r>
            <w:r w:rsidRPr="00574258">
              <w:rPr>
                <w:rFonts w:ascii="Calibri" w:hAnsi="Calibri" w:cs="Calibri"/>
              </w:rPr>
              <w:t>ụ</w:t>
            </w:r>
            <w:r w:rsidRPr="00574258">
              <w:t xml:space="preserve"> đi</w:t>
            </w:r>
            <w:r w:rsidRPr="00574258">
              <w:rPr>
                <w:rFonts w:ascii="Calibri" w:hAnsi="Calibri" w:cs="Calibri"/>
              </w:rPr>
              <w:t>ề</w:t>
            </w:r>
            <w:r w:rsidRPr="00574258">
              <w:t>u hành</w:t>
            </w:r>
          </w:p>
        </w:tc>
        <w:tc>
          <w:tcPr>
            <w:tcW w:w="1563" w:type="pct"/>
            <w:noWrap/>
            <w:hideMark/>
          </w:tcPr>
          <w:p w14:paraId="62183D71" w14:textId="3645DF04"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３</w:t>
            </w:r>
          </w:p>
        </w:tc>
        <w:tc>
          <w:tcPr>
            <w:tcW w:w="1563" w:type="pct"/>
            <w:noWrap/>
            <w:hideMark/>
          </w:tcPr>
          <w:p w14:paraId="56FA154B" w14:textId="31897791"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９</w:t>
            </w:r>
          </w:p>
        </w:tc>
      </w:tr>
      <w:tr w:rsidR="00647EEC" w:rsidRPr="00AC5C27" w14:paraId="5ACA66C4" w14:textId="77777777" w:rsidTr="00DD5FCC">
        <w:trPr>
          <w:trHeight w:val="227"/>
        </w:trPr>
        <w:tc>
          <w:tcPr>
            <w:tcW w:w="1874" w:type="pct"/>
            <w:noWrap/>
            <w:hideMark/>
          </w:tcPr>
          <w:p w14:paraId="1DB9CE4B" w14:textId="066A12A4" w:rsidR="00647EEC" w:rsidRPr="00AC5C27" w:rsidRDefault="00647EEC" w:rsidP="00647EEC">
            <w:pPr>
              <w:spacing w:line="240" w:lineRule="auto"/>
              <w:ind w:firstLineChars="100" w:firstLine="160"/>
              <w:jc w:val="center"/>
              <w:rPr>
                <w:rFonts w:ascii="Times New Roman" w:eastAsia="UD Digi Kyokasho N-R" w:hAnsi="Times New Roman" w:cs="Times New Roman"/>
                <w:sz w:val="20"/>
                <w:szCs w:val="20"/>
              </w:rPr>
            </w:pPr>
            <w:r w:rsidRPr="00574258">
              <w:t>Giám đ</w:t>
            </w:r>
            <w:r w:rsidRPr="00574258">
              <w:rPr>
                <w:rFonts w:ascii="Calibri" w:hAnsi="Calibri" w:cs="Calibri"/>
              </w:rPr>
              <w:t>ố</w:t>
            </w:r>
            <w:r w:rsidRPr="00574258">
              <w:t>c - Qu</w:t>
            </w:r>
            <w:r w:rsidRPr="00574258">
              <w:rPr>
                <w:rFonts w:ascii="Calibri" w:hAnsi="Calibri" w:cs="Calibri"/>
              </w:rPr>
              <w:t>ả</w:t>
            </w:r>
            <w:r w:rsidRPr="00574258">
              <w:t>n lý</w:t>
            </w:r>
          </w:p>
        </w:tc>
        <w:tc>
          <w:tcPr>
            <w:tcW w:w="1563" w:type="pct"/>
            <w:noWrap/>
            <w:hideMark/>
          </w:tcPr>
          <w:p w14:paraId="7C2BE7E9" w14:textId="42B9D4E7"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９</w:t>
            </w:r>
          </w:p>
        </w:tc>
        <w:tc>
          <w:tcPr>
            <w:tcW w:w="1563" w:type="pct"/>
            <w:noWrap/>
            <w:hideMark/>
          </w:tcPr>
          <w:p w14:paraId="3B6CDF97" w14:textId="6E297683"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４７</w:t>
            </w:r>
          </w:p>
        </w:tc>
      </w:tr>
      <w:tr w:rsidR="00647EEC" w:rsidRPr="00AC5C27" w14:paraId="0B361C1C" w14:textId="77777777" w:rsidTr="00DD5FCC">
        <w:trPr>
          <w:trHeight w:val="227"/>
        </w:trPr>
        <w:tc>
          <w:tcPr>
            <w:tcW w:w="1874" w:type="pct"/>
            <w:noWrap/>
            <w:hideMark/>
          </w:tcPr>
          <w:p w14:paraId="21D54EE9" w14:textId="4798ED8A" w:rsidR="00647EEC" w:rsidRPr="00AC5C27" w:rsidRDefault="00647EEC" w:rsidP="00647EEC">
            <w:pPr>
              <w:spacing w:line="240" w:lineRule="auto"/>
              <w:ind w:firstLineChars="100" w:firstLine="160"/>
              <w:jc w:val="center"/>
              <w:rPr>
                <w:rFonts w:ascii="Times New Roman" w:eastAsia="UD Digi Kyokasho N-R" w:hAnsi="Times New Roman" w:cs="Times New Roman"/>
                <w:sz w:val="20"/>
                <w:szCs w:val="20"/>
              </w:rPr>
            </w:pPr>
            <w:r w:rsidRPr="00574258">
              <w:t>Tr</w:t>
            </w:r>
            <w:r w:rsidRPr="00574258">
              <w:rPr>
                <w:rFonts w:ascii="Calibri" w:hAnsi="Calibri" w:cs="Calibri"/>
              </w:rPr>
              <w:t>ưở</w:t>
            </w:r>
            <w:r w:rsidRPr="00574258">
              <w:t>ng phòng - Tr</w:t>
            </w:r>
            <w:r w:rsidRPr="00574258">
              <w:rPr>
                <w:rFonts w:ascii="Calibri" w:hAnsi="Calibri" w:cs="Calibri"/>
              </w:rPr>
              <w:t>ưở</w:t>
            </w:r>
            <w:r w:rsidRPr="00574258">
              <w:t>ng nhóm</w:t>
            </w:r>
          </w:p>
        </w:tc>
        <w:tc>
          <w:tcPr>
            <w:tcW w:w="1563" w:type="pct"/>
            <w:noWrap/>
            <w:hideMark/>
          </w:tcPr>
          <w:p w14:paraId="0F411518" w14:textId="681D12D9"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３７</w:t>
            </w:r>
          </w:p>
        </w:tc>
        <w:tc>
          <w:tcPr>
            <w:tcW w:w="1563" w:type="pct"/>
            <w:noWrap/>
            <w:hideMark/>
          </w:tcPr>
          <w:p w14:paraId="4ED2E208" w14:textId="56282480"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１１４</w:t>
            </w:r>
          </w:p>
        </w:tc>
      </w:tr>
      <w:tr w:rsidR="00647EEC" w:rsidRPr="00AC5C27" w14:paraId="0349533D" w14:textId="77777777" w:rsidTr="00DD5FCC">
        <w:trPr>
          <w:trHeight w:val="227"/>
        </w:trPr>
        <w:tc>
          <w:tcPr>
            <w:tcW w:w="1874" w:type="pct"/>
            <w:noWrap/>
            <w:hideMark/>
          </w:tcPr>
          <w:p w14:paraId="35E1116C" w14:textId="645800E4" w:rsidR="00647EEC" w:rsidRPr="00AC5C27" w:rsidRDefault="00647EEC" w:rsidP="00647EEC">
            <w:pPr>
              <w:spacing w:line="240" w:lineRule="auto"/>
              <w:ind w:firstLineChars="100" w:firstLine="160"/>
              <w:jc w:val="center"/>
              <w:rPr>
                <w:rFonts w:ascii="Times New Roman" w:eastAsia="UD Digi Kyokasho N-R" w:hAnsi="Times New Roman" w:cs="Times New Roman"/>
                <w:sz w:val="20"/>
                <w:szCs w:val="20"/>
              </w:rPr>
            </w:pPr>
            <w:r w:rsidRPr="00574258">
              <w:t>V</w:t>
            </w:r>
            <w:r w:rsidRPr="00574258">
              <w:rPr>
                <w:rFonts w:ascii="Calibri" w:hAnsi="Calibri" w:cs="Calibri"/>
              </w:rPr>
              <w:t>ị</w:t>
            </w:r>
            <w:r w:rsidRPr="00574258">
              <w:t xml:space="preserve"> trí ch</w:t>
            </w:r>
            <w:r w:rsidRPr="00574258">
              <w:rPr>
                <w:rFonts w:ascii="Calibri" w:hAnsi="Calibri" w:cs="Calibri"/>
              </w:rPr>
              <w:t>ị</w:t>
            </w:r>
            <w:r w:rsidRPr="00574258">
              <w:t>u trách nhi</w:t>
            </w:r>
            <w:r w:rsidRPr="00574258">
              <w:rPr>
                <w:rFonts w:ascii="Calibri" w:hAnsi="Calibri" w:cs="Calibri"/>
              </w:rPr>
              <w:t>ệ</w:t>
            </w:r>
            <w:r w:rsidRPr="00574258">
              <w:t>m - V</w:t>
            </w:r>
            <w:r w:rsidRPr="00574258">
              <w:rPr>
                <w:rFonts w:ascii="Calibri" w:hAnsi="Calibri" w:cs="Calibri"/>
              </w:rPr>
              <w:t>ị</w:t>
            </w:r>
            <w:r w:rsidRPr="00574258">
              <w:t xml:space="preserve"> trí hành chính</w:t>
            </w:r>
          </w:p>
        </w:tc>
        <w:tc>
          <w:tcPr>
            <w:tcW w:w="1563" w:type="pct"/>
            <w:noWrap/>
            <w:hideMark/>
          </w:tcPr>
          <w:p w14:paraId="16663F5E" w14:textId="79385304"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１１</w:t>
            </w:r>
          </w:p>
        </w:tc>
        <w:tc>
          <w:tcPr>
            <w:tcW w:w="1563" w:type="pct"/>
            <w:noWrap/>
            <w:hideMark/>
          </w:tcPr>
          <w:p w14:paraId="6B99B889" w14:textId="145B1ACF"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４４</w:t>
            </w:r>
          </w:p>
        </w:tc>
      </w:tr>
      <w:tr w:rsidR="00647EEC" w:rsidRPr="00AC5C27" w14:paraId="48689BC1" w14:textId="77777777" w:rsidTr="00DD5FCC">
        <w:trPr>
          <w:trHeight w:val="227"/>
        </w:trPr>
        <w:tc>
          <w:tcPr>
            <w:tcW w:w="1874" w:type="pct"/>
            <w:noWrap/>
            <w:hideMark/>
          </w:tcPr>
          <w:p w14:paraId="2F0AFB31" w14:textId="391B6C93" w:rsidR="00647EEC" w:rsidRPr="00AC5C27" w:rsidRDefault="00647EEC" w:rsidP="00647EEC">
            <w:pPr>
              <w:spacing w:line="240" w:lineRule="auto"/>
              <w:ind w:firstLineChars="100" w:firstLine="160"/>
              <w:jc w:val="center"/>
              <w:rPr>
                <w:rFonts w:ascii="Times New Roman" w:eastAsia="UD Digi Kyokasho N-R" w:hAnsi="Times New Roman" w:cs="Times New Roman"/>
                <w:sz w:val="20"/>
                <w:szCs w:val="20"/>
              </w:rPr>
            </w:pPr>
            <w:r w:rsidRPr="00574258">
              <w:t>Các v</w:t>
            </w:r>
            <w:r w:rsidRPr="00574258">
              <w:rPr>
                <w:rFonts w:ascii="Calibri" w:hAnsi="Calibri" w:cs="Calibri"/>
              </w:rPr>
              <w:t>ị</w:t>
            </w:r>
            <w:r w:rsidRPr="00574258">
              <w:t xml:space="preserve"> trí khác</w:t>
            </w:r>
          </w:p>
        </w:tc>
        <w:tc>
          <w:tcPr>
            <w:tcW w:w="1563" w:type="pct"/>
            <w:noWrap/>
            <w:hideMark/>
          </w:tcPr>
          <w:p w14:paraId="53534AD6" w14:textId="1DBB41DF"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２２</w:t>
            </w:r>
          </w:p>
        </w:tc>
        <w:tc>
          <w:tcPr>
            <w:tcW w:w="1563" w:type="pct"/>
            <w:noWrap/>
            <w:hideMark/>
          </w:tcPr>
          <w:p w14:paraId="3D6AE1E3" w14:textId="33DACFCB" w:rsidR="00647EEC" w:rsidRPr="00AC5C27" w:rsidRDefault="00647EEC" w:rsidP="00647EEC">
            <w:pPr>
              <w:spacing w:line="240" w:lineRule="auto"/>
              <w:ind w:firstLineChars="100" w:firstLine="200"/>
              <w:jc w:val="right"/>
              <w:rPr>
                <w:rFonts w:ascii="Times New Roman" w:eastAsia="UD Digi Kyokasho N-R" w:hAnsi="Times New Roman" w:cs="Times New Roman"/>
                <w:sz w:val="20"/>
                <w:szCs w:val="20"/>
              </w:rPr>
            </w:pPr>
            <w:r w:rsidRPr="00AC5C27">
              <w:rPr>
                <w:rFonts w:ascii="Times New Roman" w:eastAsia="UD Digi Kyokasho N-R" w:hAnsi="Times New Roman" w:cs="Times New Roman"/>
                <w:sz w:val="20"/>
                <w:szCs w:val="20"/>
              </w:rPr>
              <w:t>８６</w:t>
            </w:r>
          </w:p>
        </w:tc>
      </w:tr>
      <w:tr w:rsidR="00647EEC" w:rsidRPr="00AC5C27" w14:paraId="733E0297" w14:textId="77777777" w:rsidTr="00DD5FCC">
        <w:trPr>
          <w:trHeight w:val="227"/>
        </w:trPr>
        <w:tc>
          <w:tcPr>
            <w:tcW w:w="1874" w:type="pct"/>
            <w:noWrap/>
            <w:hideMark/>
          </w:tcPr>
          <w:p w14:paraId="273C38A3" w14:textId="4DA8027B" w:rsidR="00647EEC" w:rsidRPr="00AC5C27" w:rsidRDefault="00647EEC" w:rsidP="00647EEC">
            <w:pPr>
              <w:spacing w:line="240" w:lineRule="auto"/>
              <w:ind w:firstLineChars="100" w:firstLine="160"/>
              <w:jc w:val="center"/>
              <w:rPr>
                <w:rFonts w:ascii="Times New Roman" w:eastAsia="UD Digi Kyokasho N-R" w:hAnsi="Times New Roman" w:cs="Times New Roman"/>
                <w:b/>
                <w:bCs/>
                <w:sz w:val="20"/>
                <w:szCs w:val="20"/>
              </w:rPr>
            </w:pPr>
            <w:r w:rsidRPr="00574258">
              <w:t>T</w:t>
            </w:r>
            <w:r w:rsidRPr="00574258">
              <w:rPr>
                <w:rFonts w:ascii="Calibri" w:hAnsi="Calibri" w:cs="Calibri"/>
              </w:rPr>
              <w:t>ổ</w:t>
            </w:r>
            <w:r w:rsidRPr="00574258">
              <w:t>ng c</w:t>
            </w:r>
            <w:r w:rsidRPr="00574258">
              <w:rPr>
                <w:rFonts w:ascii="Calibri" w:hAnsi="Calibri" w:cs="Calibri"/>
              </w:rPr>
              <w:t>ộ</w:t>
            </w:r>
            <w:r w:rsidRPr="00574258">
              <w:t>ng</w:t>
            </w:r>
          </w:p>
        </w:tc>
        <w:tc>
          <w:tcPr>
            <w:tcW w:w="1563" w:type="pct"/>
            <w:noWrap/>
            <w:hideMark/>
          </w:tcPr>
          <w:p w14:paraId="4C558ECB" w14:textId="265E24B1" w:rsidR="00647EEC" w:rsidRPr="00AC5C27" w:rsidRDefault="00647EEC" w:rsidP="00647EEC">
            <w:pPr>
              <w:spacing w:line="240" w:lineRule="auto"/>
              <w:ind w:firstLineChars="100" w:firstLine="201"/>
              <w:jc w:val="right"/>
              <w:rPr>
                <w:rFonts w:ascii="Times New Roman" w:eastAsia="UD Digi Kyokasho N-R" w:hAnsi="Times New Roman" w:cs="Times New Roman"/>
                <w:b/>
                <w:bCs/>
                <w:sz w:val="20"/>
                <w:szCs w:val="20"/>
              </w:rPr>
            </w:pPr>
            <w:r w:rsidRPr="00AC5C27">
              <w:rPr>
                <w:rFonts w:ascii="Times New Roman" w:eastAsia="UD Digi Kyokasho N-R" w:hAnsi="Times New Roman" w:cs="Times New Roman"/>
                <w:b/>
                <w:bCs/>
                <w:sz w:val="20"/>
                <w:szCs w:val="20"/>
              </w:rPr>
              <w:t>８２</w:t>
            </w:r>
          </w:p>
        </w:tc>
        <w:tc>
          <w:tcPr>
            <w:tcW w:w="1563" w:type="pct"/>
            <w:noWrap/>
            <w:hideMark/>
          </w:tcPr>
          <w:p w14:paraId="0953E9D3" w14:textId="293A53CE" w:rsidR="00647EEC" w:rsidRPr="00AC5C27" w:rsidRDefault="00647EEC" w:rsidP="00647EEC">
            <w:pPr>
              <w:spacing w:line="240" w:lineRule="auto"/>
              <w:ind w:firstLineChars="100" w:firstLine="201"/>
              <w:jc w:val="right"/>
              <w:rPr>
                <w:rFonts w:ascii="Times New Roman" w:eastAsia="UD Digi Kyokasho N-R" w:hAnsi="Times New Roman" w:cs="Times New Roman"/>
                <w:b/>
                <w:bCs/>
                <w:sz w:val="20"/>
                <w:szCs w:val="20"/>
              </w:rPr>
            </w:pPr>
            <w:r w:rsidRPr="00AC5C27">
              <w:rPr>
                <w:rFonts w:ascii="Times New Roman" w:eastAsia="UD Digi Kyokasho N-R" w:hAnsi="Times New Roman" w:cs="Times New Roman"/>
                <w:b/>
                <w:bCs/>
                <w:sz w:val="20"/>
                <w:szCs w:val="20"/>
              </w:rPr>
              <w:t>３００</w:t>
            </w:r>
          </w:p>
        </w:tc>
      </w:tr>
    </w:tbl>
    <w:p w14:paraId="55A0D15A" w14:textId="7D76B524" w:rsidR="00AD27A4" w:rsidRPr="00AC5C27" w:rsidRDefault="00AD27A4" w:rsidP="00D07EA9">
      <w:pPr>
        <w:spacing w:after="0" w:line="240" w:lineRule="auto"/>
        <w:ind w:firstLineChars="100" w:firstLine="200"/>
        <w:jc w:val="both"/>
        <w:rPr>
          <w:rFonts w:ascii="Times New Roman" w:eastAsia="UD Digi Kyokasho N-R" w:hAnsi="Times New Roman" w:cs="Times New Roman"/>
          <w:sz w:val="20"/>
          <w:szCs w:val="20"/>
        </w:rPr>
      </w:pPr>
    </w:p>
    <w:p w14:paraId="121DDAEA" w14:textId="4AC208FF" w:rsidR="001019E1" w:rsidRPr="00AC5C27" w:rsidRDefault="00686E49" w:rsidP="00BD22F8">
      <w:pPr>
        <w:spacing w:after="0" w:line="240" w:lineRule="auto"/>
        <w:jc w:val="both"/>
        <w:rPr>
          <w:rFonts w:ascii="Times New Roman" w:eastAsia="UD Digi Kyokasho N-R" w:hAnsi="Times New Roman" w:cs="Times New Roman"/>
          <w:sz w:val="20"/>
          <w:szCs w:val="20"/>
        </w:rPr>
      </w:pPr>
      <w:r w:rsidRPr="00AC5C27">
        <w:rPr>
          <w:rFonts w:ascii="Cambria Math" w:hAnsi="Cambria Math" w:cs="Cambria Math"/>
          <w:b/>
          <w:color w:val="3333FF"/>
          <w:sz w:val="21"/>
          <w:szCs w:val="21"/>
          <w:u w:val="single"/>
        </w:rPr>
        <w:t>▶</w:t>
      </w:r>
      <w:r w:rsidR="00AE74DC" w:rsidRPr="00AE74DC">
        <w:rPr>
          <w:rFonts w:ascii="Times New Roman" w:hAnsi="Times New Roman" w:cs="Times New Roman"/>
          <w:b/>
          <w:color w:val="3333FF"/>
          <w:sz w:val="21"/>
          <w:szCs w:val="21"/>
          <w:u w:val="single"/>
        </w:rPr>
        <w:t>Bốn điểm để phát hiện email giả mạo</w:t>
      </w:r>
      <w:r w:rsidRPr="00AC5C27">
        <w:rPr>
          <w:rFonts w:ascii="Cambria Math" w:hAnsi="Cambria Math" w:cs="Cambria Math"/>
          <w:b/>
          <w:color w:val="3333FF"/>
          <w:sz w:val="21"/>
          <w:szCs w:val="21"/>
          <w:u w:val="single"/>
        </w:rPr>
        <w:t>◀</w:t>
      </w:r>
    </w:p>
    <w:p w14:paraId="3D969E44" w14:textId="4A31B4B0" w:rsidR="00840F9E" w:rsidRPr="00761345" w:rsidRDefault="002D79C3" w:rsidP="00BD22F8">
      <w:pPr>
        <w:spacing w:after="0" w:line="240" w:lineRule="auto"/>
        <w:jc w:val="both"/>
        <w:rPr>
          <w:rFonts w:ascii="Times New Roman" w:eastAsia="UD Digi Kyokasho N-R" w:hAnsi="Times New Roman" w:cs="Times New Roman"/>
          <w:sz w:val="20"/>
          <w:szCs w:val="20"/>
          <w:lang w:val="vi-VN"/>
        </w:rPr>
      </w:pPr>
      <w:r w:rsidRPr="002D79C3">
        <w:rPr>
          <w:rFonts w:ascii="Times New Roman" w:eastAsia="UD Digi Kyokasho N-R" w:hAnsi="Times New Roman" w:cs="Times New Roman"/>
          <w:sz w:val="20"/>
          <w:szCs w:val="20"/>
        </w:rPr>
        <w:t xml:space="preserve">Vậy làm </w:t>
      </w:r>
      <w:r>
        <w:rPr>
          <w:rFonts w:ascii="Times New Roman" w:eastAsia="UD Digi Kyokasho N-R" w:hAnsi="Times New Roman" w:cs="Times New Roman"/>
          <w:sz w:val="20"/>
          <w:szCs w:val="20"/>
        </w:rPr>
        <w:t>thế</w:t>
      </w:r>
      <w:r>
        <w:rPr>
          <w:rFonts w:ascii="Times New Roman" w:eastAsia="UD Digi Kyokasho N-R" w:hAnsi="Times New Roman" w:cs="Times New Roman"/>
          <w:sz w:val="20"/>
          <w:szCs w:val="20"/>
          <w:lang w:val="vi-VN"/>
        </w:rPr>
        <w:t xml:space="preserve"> nào để phát hiện ra </w:t>
      </w:r>
      <w:r w:rsidRPr="002D79C3">
        <w:rPr>
          <w:rFonts w:ascii="Times New Roman" w:eastAsia="UD Digi Kyokasho N-R" w:hAnsi="Times New Roman" w:cs="Times New Roman"/>
          <w:sz w:val="20"/>
          <w:szCs w:val="20"/>
        </w:rPr>
        <w:t>email này? Gần đây, đã có những email giả trông giống hệt email thật, khiến bạn khó có thể phân biệt đ</w:t>
      </w:r>
      <w:r w:rsidRPr="002D79C3">
        <w:rPr>
          <w:rFonts w:ascii="Times New Roman" w:eastAsia="UD Digi Kyokasho N-R" w:hAnsi="Times New Roman" w:cs="Times New Roman" w:hint="cs"/>
          <w:sz w:val="20"/>
          <w:szCs w:val="20"/>
        </w:rPr>
        <w:t>ư</w:t>
      </w:r>
      <w:r w:rsidRPr="002D79C3">
        <w:rPr>
          <w:rFonts w:ascii="Times New Roman" w:eastAsia="UD Digi Kyokasho N-R" w:hAnsi="Times New Roman" w:cs="Times New Roman"/>
          <w:sz w:val="20"/>
          <w:szCs w:val="20"/>
        </w:rPr>
        <w:t>ợc. Trong khóa đào tạo này, chúng tôi đã đ</w:t>
      </w:r>
      <w:r w:rsidRPr="002D79C3">
        <w:rPr>
          <w:rFonts w:ascii="Times New Roman" w:eastAsia="UD Digi Kyokasho N-R" w:hAnsi="Times New Roman" w:cs="Times New Roman" w:hint="cs"/>
          <w:sz w:val="20"/>
          <w:szCs w:val="20"/>
        </w:rPr>
        <w:t>ư</w:t>
      </w:r>
      <w:r w:rsidRPr="002D79C3">
        <w:rPr>
          <w:rFonts w:ascii="Times New Roman" w:eastAsia="UD Digi Kyokasho N-R" w:hAnsi="Times New Roman" w:cs="Times New Roman"/>
          <w:sz w:val="20"/>
          <w:szCs w:val="20"/>
        </w:rPr>
        <w:t xml:space="preserve">a ra một số gợi ý để giúp bạn phát hiện ra </w:t>
      </w:r>
      <w:r w:rsidR="00761345">
        <w:rPr>
          <w:rFonts w:ascii="Times New Roman" w:eastAsia="UD Digi Kyokasho N-R" w:hAnsi="Times New Roman" w:cs="Times New Roman"/>
          <w:sz w:val="20"/>
          <w:szCs w:val="20"/>
        </w:rPr>
        <w:t>chúng</w:t>
      </w:r>
      <w:r w:rsidR="00761345">
        <w:rPr>
          <w:rFonts w:ascii="Times New Roman" w:eastAsia="UD Digi Kyokasho N-R" w:hAnsi="Times New Roman" w:cs="Times New Roman"/>
          <w:sz w:val="20"/>
          <w:szCs w:val="20"/>
          <w:lang w:val="vi-VN"/>
        </w:rPr>
        <w:t>.</w:t>
      </w:r>
    </w:p>
    <w:p w14:paraId="159D48AA" w14:textId="40F0A4F2" w:rsidR="005C3683" w:rsidRPr="00AC5C27" w:rsidRDefault="005C3683" w:rsidP="00840F9E">
      <w:pPr>
        <w:spacing w:after="0" w:line="240" w:lineRule="auto"/>
        <w:ind w:firstLineChars="100" w:firstLine="200"/>
        <w:jc w:val="both"/>
        <w:rPr>
          <w:rFonts w:ascii="Times New Roman" w:eastAsia="UD Digi Kyokasho N-R" w:hAnsi="Times New Roman" w:cs="Times New Roman"/>
          <w:sz w:val="20"/>
          <w:szCs w:val="20"/>
        </w:rPr>
      </w:pPr>
    </w:p>
    <w:p w14:paraId="56427BEE" w14:textId="0710469F" w:rsidR="00840F9E" w:rsidRPr="00AC5C27" w:rsidRDefault="00B97DBF" w:rsidP="00840F9E">
      <w:pPr>
        <w:spacing w:after="0" w:line="240" w:lineRule="auto"/>
        <w:ind w:firstLineChars="100" w:firstLine="200"/>
        <w:jc w:val="both"/>
        <w:rPr>
          <w:rFonts w:ascii="Times New Roman" w:eastAsia="UD Digi Kyokasho N-R" w:hAnsi="Times New Roman" w:cs="Times New Roman"/>
          <w:sz w:val="20"/>
          <w:szCs w:val="20"/>
        </w:rPr>
      </w:pPr>
      <w:r w:rsidRPr="00AC5C27">
        <w:rPr>
          <w:rFonts w:ascii="Times New Roman" w:eastAsia="UD Digi Kyokasho N-R" w:hAnsi="Times New Roman" w:cs="Times New Roman"/>
          <w:noProof/>
          <w:sz w:val="20"/>
          <w:szCs w:val="20"/>
        </w:rPr>
        <mc:AlternateContent>
          <mc:Choice Requires="wpg">
            <w:drawing>
              <wp:anchor distT="0" distB="0" distL="114300" distR="114300" simplePos="0" relativeHeight="251658273" behindDoc="0" locked="0" layoutInCell="1" allowOverlap="1" wp14:anchorId="5E00448C" wp14:editId="2D41722D">
                <wp:simplePos x="0" y="0"/>
                <wp:positionH relativeFrom="column">
                  <wp:posOffset>190500</wp:posOffset>
                </wp:positionH>
                <wp:positionV relativeFrom="paragraph">
                  <wp:posOffset>541020</wp:posOffset>
                </wp:positionV>
                <wp:extent cx="2693670" cy="850900"/>
                <wp:effectExtent l="114300" t="76200" r="49530" b="139700"/>
                <wp:wrapSquare wrapText="bothSides"/>
                <wp:docPr id="1751973" name="グループ化 44"/>
                <wp:cNvGraphicFramePr/>
                <a:graphic xmlns:a="http://schemas.openxmlformats.org/drawingml/2006/main">
                  <a:graphicData uri="http://schemas.microsoft.com/office/word/2010/wordprocessingGroup">
                    <wpg:wgp>
                      <wpg:cNvGrpSpPr/>
                      <wpg:grpSpPr>
                        <a:xfrm>
                          <a:off x="0" y="0"/>
                          <a:ext cx="2693670" cy="850900"/>
                          <a:chOff x="0" y="0"/>
                          <a:chExt cx="2693670" cy="850900"/>
                        </a:xfrm>
                      </wpg:grpSpPr>
                      <pic:pic xmlns:pic="http://schemas.openxmlformats.org/drawingml/2006/picture">
                        <pic:nvPicPr>
                          <pic:cNvPr id="2020881942" name="図 4" descr="キッチン, オーブン, シルバー, 冷蔵庫 が含まれている画像&#10;&#10;AI によって生成されたコンテンツは間違っている可能性があります。"/>
                          <pic:cNvPicPr>
                            <a:picLocks noChangeAspect="1"/>
                          </pic:cNvPicPr>
                        </pic:nvPicPr>
                        <pic:blipFill rotWithShape="1">
                          <a:blip r:embed="rId20" cstate="print">
                            <a:extLst>
                              <a:ext uri="{28A0092B-C50C-407E-A947-70E740481C1C}">
                                <a14:useLocalDpi xmlns:a14="http://schemas.microsoft.com/office/drawing/2010/main" val="0"/>
                              </a:ext>
                            </a:extLst>
                          </a:blip>
                          <a:srcRect r="13219" b="67195"/>
                          <a:stretch/>
                        </pic:blipFill>
                        <pic:spPr bwMode="auto">
                          <a:xfrm>
                            <a:off x="0" y="0"/>
                            <a:ext cx="2623820" cy="850900"/>
                          </a:xfrm>
                          <a:prstGeom prst="rect">
                            <a:avLst/>
                          </a:prstGeom>
                          <a:solidFill>
                            <a:srgbClr val="FFFFFF">
                              <a:shade val="85000"/>
                            </a:srgbClr>
                          </a:solidFill>
                          <a:ln w="635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wpg:grpSp>
                        <wpg:cNvPr id="1296524065" name="グループ化 43"/>
                        <wpg:cNvGrpSpPr/>
                        <wpg:grpSpPr>
                          <a:xfrm>
                            <a:off x="952500" y="121920"/>
                            <a:ext cx="1741170" cy="276225"/>
                            <a:chOff x="0" y="0"/>
                            <a:chExt cx="1741170" cy="276225"/>
                          </a:xfrm>
                        </wpg:grpSpPr>
                        <wps:wsp>
                          <wps:cNvPr id="1295418452" name="正方形/長方形 26"/>
                          <wps:cNvSpPr/>
                          <wps:spPr>
                            <a:xfrm>
                              <a:off x="0" y="60960"/>
                              <a:ext cx="292735" cy="111125"/>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2731400" name="テキスト ボックス 34"/>
                          <wps:cNvSpPr txBox="1"/>
                          <wps:spPr>
                            <a:xfrm>
                              <a:off x="83820" y="0"/>
                              <a:ext cx="1657350" cy="276225"/>
                            </a:xfrm>
                            <a:prstGeom prst="rect">
                              <a:avLst/>
                            </a:prstGeom>
                            <a:noFill/>
                            <a:ln w="6350">
                              <a:noFill/>
                            </a:ln>
                          </wps:spPr>
                          <wps:txbx>
                            <w:txbxContent>
                              <w:p w14:paraId="4625E78A" w14:textId="7589433F" w:rsidR="00517477" w:rsidRPr="009B6183" w:rsidRDefault="00517477" w:rsidP="009B6183">
                                <w:pPr>
                                  <w:pStyle w:val="Caption"/>
                                  <w:jc w:val="center"/>
                                  <w:rPr>
                                    <w:rFonts w:cs="Times New Roman"/>
                                    <w:b/>
                                    <w:bCs/>
                                    <w:kern w:val="2"/>
                                    <w:sz w:val="20"/>
                                    <w:szCs w:val="20"/>
                                  </w:rPr>
                                </w:pPr>
                                <w:r w:rsidRPr="009B6183">
                                  <w:rPr>
                                    <w:rFonts w:hint="eastAsia"/>
                                    <w:b/>
                                    <w:bCs/>
                                    <w:i w:val="0"/>
                                    <w:iCs w:val="0"/>
                                    <w:sz w:val="20"/>
                                    <w:szCs w:val="21"/>
                                  </w:rPr>
                                  <w:t>←</w:t>
                                </w:r>
                                <w:r w:rsidRPr="009B6183">
                                  <w:rPr>
                                    <w:rFonts w:cs="Times New Roman" w:hint="eastAsia"/>
                                    <w:b/>
                                    <w:bCs/>
                                    <w:i w:val="0"/>
                                    <w:iCs w:val="0"/>
                                    <w:kern w:val="2"/>
                                    <w:sz w:val="20"/>
                                    <w:szCs w:val="20"/>
                                  </w:rPr>
                                  <w:t>公式サイトのドメイン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5E00448C" id="グループ化 44" o:spid="_x0000_s1030" style="position:absolute;left:0;text-align:left;margin-left:15pt;margin-top:42.6pt;width:212.1pt;height:67pt;z-index:251658273;mso-position-horizontal-relative:text;mso-position-vertical-relative:text" coordsize="26936,85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4" o:spid="_x0000_s1031" type="#_x0000_t75" alt="キッチン, オーブン, シルバー, 冷蔵庫 が含まれている画像&#10;&#10;AI によって生成されたコンテンツは間違っている可能性があります。" style="position:absolute;width:26238;height:8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byBrLAAAA4wAAAA8AAABkcnMvZG93bnJldi54bWxEj8FqwzAQRO+F/oPYQm+NZBNaxY0SkkKg&#10;h0BInA9YrI3txloZS43dfn1VKPQ4zMwbZrmeXCduNITWs4FspkAQV962XBs4l7snDSJEZIudZzLw&#10;RQHWq/u7JRbWj3yk2ynWIkE4FGigibEvpAxVQw7DzPfEybv4wWFMcqilHXBMcNfJXKln6bDltNBg&#10;T28NVdfTpzMwzrst73T9sT9+q8OhzPRLed0b8/gwbV5BRJrif/iv/W4N5CpXWmeLeQ6/n9IfkKsf&#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DMm8gaywAAAOMAAAAPAAAAAAAA&#10;AAAAAAAAAJ8CAABkcnMvZG93bnJldi54bWxQSwUGAAAAAAQABAD3AAAAlwMAAAAA&#10;" filled="t" fillcolor="#ededed" stroked="t" strokecolor="white" strokeweight=".5pt">
                  <v:stroke endcap="square"/>
                  <v:imagedata r:id="rId21" o:title="キッチン, オーブン, シルバー, 冷蔵庫 が含まれている画像&#10;&#10;AI によって生成されたコンテンツは間違っている可能性があります。" cropbottom="44037f" cropright="8663f"/>
                  <v:shadow on="t" color="black" opacity="26214f" origin="-.5,-.5" offset="0,.5mm"/>
                  <v:path arrowok="t"/>
                </v:shape>
                <v:group id="グループ化 43" o:spid="_x0000_s1032" style="position:absolute;left:9525;top:1219;width:17411;height:2762" coordsize="17411,27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y3tNWyQAA&#10;AOMAAAAPAAAAAAAAAAAAAAAAAKoCAABkcnMvZG93bnJldi54bWxQSwUGAAAAAAQABAD6AAAAoAMA&#10;AAAA&#10;">
                  <v:rect id="正方形/長方形 26" o:spid="_x0000_s1033" style="position:absolute;top:609;width:2927;height:11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zl68gA&#10;AADjAAAADwAAAGRycy9kb3ducmV2LnhtbERPS0vDQBC+C/0PyxS82U2XPtLYbVFBrOLBPrwP2WkS&#10;mp0N2TWJ/74rFDzO9571drC16Kj1lWMN00kCgjh3puJCw+n4+pCC8AHZYO2YNPySh+1mdLfGzLie&#10;99QdQiFiCPsMNZQhNJmUPi/Jop+4hjhyZ9daDPFsC2la7GO4raVKkoW0WHFsKLGhl5Lyy+HHavhy&#10;l7Osv5X6WD6/qeW7Tfui+9T6fjw8PYIINIR/8c29M3G+Ws1n03Q2V/D3UwRAb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bOXryAAAAOMAAAAPAAAAAAAAAAAAAAAAAJgCAABk&#10;cnMvZG93bnJldi54bWxQSwUGAAAAAAQABAD1AAAAjQMAAAAA&#10;" filled="f" strokecolor="red" strokeweight="1.5pt"/>
                  <v:shape id="テキスト ボックス 34" o:spid="_x0000_s1034" type="#_x0000_t202" style="position:absolute;left:838;width:16573;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vJ0csA&#10;AADjAAAADwAAAGRycy9kb3ducmV2LnhtbESPy2rCQBSG9wXfYTiCuzpjbFVSR5GAKNIuvGy6O80c&#10;k9DMmZgZNfXpO4tClz//jW++7GwtbtT6yrGG0VCBIM6dqbjQcDqun2cgfEA2WDsmDT/kYbnoPc0x&#10;Ne7Oe7odQiHiCPsUNZQhNKmUPi/Joh+6hjh6Z9daDFG2hTQt3uO4rWWi1ERarDg+lNhQVlL+fbha&#10;Dbts/YH7r8TOHnW2eT+vmsvp81XrQb9bvYEI1IX/8F97azQkapJMx6MXFSkiU+QBufg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468nRywAAAOMAAAAPAAAAAAAAAAAAAAAAAJgC&#10;AABkcnMvZG93bnJldi54bWxQSwUGAAAAAAQABAD1AAAAkAMAAAAA&#10;" filled="f" stroked="f" strokeweight=".5pt">
                    <v:textbox>
                      <w:txbxContent>
                        <w:p w14:paraId="4625E78A" w14:textId="7589433F" w:rsidR="00517477" w:rsidRPr="009B6183" w:rsidRDefault="00517477" w:rsidP="009B6183">
                          <w:pPr>
                            <w:pStyle w:val="Caption"/>
                            <w:jc w:val="center"/>
                            <w:rPr>
                              <w:rFonts w:cs="Times New Roman"/>
                              <w:b/>
                              <w:bCs/>
                              <w:kern w:val="2"/>
                              <w:sz w:val="20"/>
                              <w:szCs w:val="20"/>
                            </w:rPr>
                          </w:pPr>
                          <w:r w:rsidRPr="009B6183">
                            <w:rPr>
                              <w:rFonts w:hint="eastAsia"/>
                              <w:b/>
                              <w:bCs/>
                              <w:i w:val="0"/>
                              <w:iCs w:val="0"/>
                              <w:sz w:val="20"/>
                              <w:szCs w:val="21"/>
                            </w:rPr>
                            <w:t>←</w:t>
                          </w:r>
                          <w:r w:rsidRPr="009B6183">
                            <w:rPr>
                              <w:rFonts w:cs="Times New Roman" w:hint="eastAsia"/>
                              <w:b/>
                              <w:bCs/>
                              <w:i w:val="0"/>
                              <w:iCs w:val="0"/>
                              <w:kern w:val="2"/>
                              <w:sz w:val="20"/>
                              <w:szCs w:val="20"/>
                            </w:rPr>
                            <w:t>公式サイトのドメイン</w:t>
                          </w:r>
                        </w:p>
                      </w:txbxContent>
                    </v:textbox>
                  </v:shape>
                </v:group>
                <w10:wrap type="square"/>
              </v:group>
            </w:pict>
          </mc:Fallback>
        </mc:AlternateContent>
      </w:r>
      <w:r w:rsidR="00761345" w:rsidRPr="00761345">
        <w:rPr>
          <w:rFonts w:ascii="Times New Roman" w:eastAsia="UD Digi Kyokasho N-R" w:hAnsi="Times New Roman" w:cs="Times New Roman"/>
          <w:sz w:val="20"/>
          <w:szCs w:val="20"/>
        </w:rPr>
        <w:t>Điều đầu tiên bạn nên kiểm tra là "địa chỉ email của ng</w:t>
      </w:r>
      <w:r w:rsidR="00761345" w:rsidRPr="00761345">
        <w:rPr>
          <w:rFonts w:ascii="Times New Roman" w:eastAsia="UD Digi Kyokasho N-R" w:hAnsi="Times New Roman" w:cs="Times New Roman" w:hint="cs"/>
          <w:sz w:val="20"/>
          <w:szCs w:val="20"/>
        </w:rPr>
        <w:t>ư</w:t>
      </w:r>
      <w:r w:rsidR="00761345" w:rsidRPr="00761345">
        <w:rPr>
          <w:rFonts w:ascii="Times New Roman" w:eastAsia="UD Digi Kyokasho N-R" w:hAnsi="Times New Roman" w:cs="Times New Roman"/>
          <w:sz w:val="20"/>
          <w:szCs w:val="20"/>
        </w:rPr>
        <w:t>ời gửi". Địa chỉ đ</w:t>
      </w:r>
      <w:r w:rsidR="00761345" w:rsidRPr="00761345">
        <w:rPr>
          <w:rFonts w:ascii="Times New Roman" w:eastAsia="UD Digi Kyokasho N-R" w:hAnsi="Times New Roman" w:cs="Times New Roman" w:hint="cs"/>
          <w:sz w:val="20"/>
          <w:szCs w:val="20"/>
        </w:rPr>
        <w:t>ư</w:t>
      </w:r>
      <w:r w:rsidR="00761345" w:rsidRPr="00761345">
        <w:rPr>
          <w:rFonts w:ascii="Times New Roman" w:eastAsia="UD Digi Kyokasho N-R" w:hAnsi="Times New Roman" w:cs="Times New Roman"/>
          <w:sz w:val="20"/>
          <w:szCs w:val="20"/>
        </w:rPr>
        <w:t>ợc chia thành các phần tr</w:t>
      </w:r>
      <w:r w:rsidR="00761345" w:rsidRPr="00761345">
        <w:rPr>
          <w:rFonts w:ascii="Times New Roman" w:eastAsia="UD Digi Kyokasho N-R" w:hAnsi="Times New Roman" w:cs="Times New Roman" w:hint="cs"/>
          <w:sz w:val="20"/>
          <w:szCs w:val="20"/>
        </w:rPr>
        <w:t>ư</w:t>
      </w:r>
      <w:r w:rsidR="00761345" w:rsidRPr="00761345">
        <w:rPr>
          <w:rFonts w:ascii="Times New Roman" w:eastAsia="UD Digi Kyokasho N-R" w:hAnsi="Times New Roman" w:cs="Times New Roman"/>
          <w:sz w:val="20"/>
          <w:szCs w:val="20"/>
        </w:rPr>
        <w:t>ớc và sau ký hiệu "@", và tên miền ở bên phải đặc biệt quan trọng. Ví dụ, ngay cả khi bạn nhận đ</w:t>
      </w:r>
      <w:r w:rsidR="00761345" w:rsidRPr="00761345">
        <w:rPr>
          <w:rFonts w:ascii="Times New Roman" w:eastAsia="UD Digi Kyokasho N-R" w:hAnsi="Times New Roman" w:cs="Times New Roman" w:hint="cs"/>
          <w:sz w:val="20"/>
          <w:szCs w:val="20"/>
        </w:rPr>
        <w:t>ư</w:t>
      </w:r>
      <w:r w:rsidR="00761345" w:rsidRPr="00761345">
        <w:rPr>
          <w:rFonts w:ascii="Times New Roman" w:eastAsia="UD Digi Kyokasho N-R" w:hAnsi="Times New Roman" w:cs="Times New Roman"/>
          <w:sz w:val="20"/>
          <w:szCs w:val="20"/>
        </w:rPr>
        <w:t>ợc email có nhãn "Nhóm hỗ trợ CNTT", hãy cẩn thận nếu địa chỉ là "itsupport@company.com". Nếu đó là email từ trụ sở chính, thì th</w:t>
      </w:r>
      <w:r w:rsidR="00761345" w:rsidRPr="00761345">
        <w:rPr>
          <w:rFonts w:ascii="Times New Roman" w:eastAsia="UD Digi Kyokasho N-R" w:hAnsi="Times New Roman" w:cs="Times New Roman" w:hint="cs"/>
          <w:sz w:val="20"/>
          <w:szCs w:val="20"/>
        </w:rPr>
        <w:t>ư</w:t>
      </w:r>
      <w:r w:rsidR="00761345" w:rsidRPr="00761345">
        <w:rPr>
          <w:rFonts w:ascii="Times New Roman" w:eastAsia="UD Digi Kyokasho N-R" w:hAnsi="Times New Roman" w:cs="Times New Roman"/>
          <w:sz w:val="20"/>
          <w:szCs w:val="20"/>
        </w:rPr>
        <w:t>ờng phải có tên miền hợp lệ là "umc.co.jp". Nếu bạn không chắc chắn, hãy thử tìm kiếm trang web của công ty đã gửi email và xem nó có khớp với URL của trang web không.</w:t>
      </w:r>
    </w:p>
    <w:p w14:paraId="2EF5F057" w14:textId="1B28E609"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0D27A204" w14:textId="4C19C12F" w:rsidR="004465FC" w:rsidRPr="00AC5C27" w:rsidRDefault="00965F47" w:rsidP="00840F9E">
      <w:pPr>
        <w:spacing w:after="0" w:line="240" w:lineRule="auto"/>
        <w:ind w:firstLineChars="100" w:firstLine="160"/>
        <w:jc w:val="both"/>
        <w:rPr>
          <w:rFonts w:ascii="Times New Roman" w:eastAsia="UD Digi Kyokasho N-R" w:hAnsi="Times New Roman" w:cs="Times New Roman"/>
          <w:sz w:val="20"/>
          <w:szCs w:val="20"/>
        </w:rPr>
      </w:pPr>
      <w:r w:rsidRPr="00AC5C27">
        <w:rPr>
          <w:rFonts w:ascii="Times New Roman" w:hAnsi="Times New Roman" w:cs="Times New Roman"/>
          <w:noProof/>
        </w:rPr>
        <mc:AlternateContent>
          <mc:Choice Requires="wpg">
            <w:drawing>
              <wp:anchor distT="0" distB="0" distL="114300" distR="114300" simplePos="0" relativeHeight="251658274" behindDoc="0" locked="0" layoutInCell="1" allowOverlap="1" wp14:anchorId="1B20FB26" wp14:editId="29952D0F">
                <wp:simplePos x="0" y="0"/>
                <wp:positionH relativeFrom="margin">
                  <wp:posOffset>160020</wp:posOffset>
                </wp:positionH>
                <wp:positionV relativeFrom="paragraph">
                  <wp:posOffset>11430</wp:posOffset>
                </wp:positionV>
                <wp:extent cx="5979795" cy="1630045"/>
                <wp:effectExtent l="114300" t="76200" r="20955" b="141605"/>
                <wp:wrapSquare wrapText="bothSides"/>
                <wp:docPr id="2072797189" name="グループ化 54"/>
                <wp:cNvGraphicFramePr/>
                <a:graphic xmlns:a="http://schemas.openxmlformats.org/drawingml/2006/main">
                  <a:graphicData uri="http://schemas.microsoft.com/office/word/2010/wordprocessingGroup">
                    <wpg:wgp>
                      <wpg:cNvGrpSpPr/>
                      <wpg:grpSpPr>
                        <a:xfrm>
                          <a:off x="0" y="0"/>
                          <a:ext cx="5979795" cy="1630045"/>
                          <a:chOff x="0" y="0"/>
                          <a:chExt cx="5979795" cy="1630045"/>
                        </a:xfrm>
                      </wpg:grpSpPr>
                      <pic:pic xmlns:pic="http://schemas.openxmlformats.org/drawingml/2006/picture">
                        <pic:nvPicPr>
                          <pic:cNvPr id="781739239" name="図 2" descr="グラフィカル ユーザー インターフェイス, テキスト, アプリケーション, メール&#10;&#10;AI によって生成されたコンテンツは間違っている可能性があります。"/>
                          <pic:cNvPicPr>
                            <a:picLocks noChangeAspect="1"/>
                          </pic:cNvPicPr>
                        </pic:nvPicPr>
                        <pic:blipFill rotWithShape="1">
                          <a:blip r:embed="rId22" cstate="print">
                            <a:extLst>
                              <a:ext uri="{28A0092B-C50C-407E-A947-70E740481C1C}">
                                <a14:useLocalDpi xmlns:a14="http://schemas.microsoft.com/office/drawing/2010/main" val="0"/>
                              </a:ext>
                            </a:extLst>
                          </a:blip>
                          <a:srcRect b="46556"/>
                          <a:stretch/>
                        </pic:blipFill>
                        <pic:spPr bwMode="auto">
                          <a:xfrm>
                            <a:off x="0" y="0"/>
                            <a:ext cx="3558540" cy="1630045"/>
                          </a:xfrm>
                          <a:prstGeom prst="rect">
                            <a:avLst/>
                          </a:prstGeom>
                          <a:solidFill>
                            <a:srgbClr val="FFFFFF">
                              <a:shade val="85000"/>
                            </a:srgbClr>
                          </a:solidFill>
                          <a:ln w="635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wps:wsp>
                        <wps:cNvPr id="756443024" name="正方形/長方形 26"/>
                        <wps:cNvSpPr/>
                        <wps:spPr>
                          <a:xfrm>
                            <a:off x="1352550" y="304800"/>
                            <a:ext cx="541020" cy="111125"/>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6495634" name="吹き出し: 線 32"/>
                        <wps:cNvSpPr/>
                        <wps:spPr>
                          <a:xfrm>
                            <a:off x="3800475" y="657225"/>
                            <a:ext cx="2179320" cy="266700"/>
                          </a:xfrm>
                          <a:prstGeom prst="borderCallout1">
                            <a:avLst>
                              <a:gd name="adj1" fmla="val 49258"/>
                              <a:gd name="adj2" fmla="val 96"/>
                              <a:gd name="adj3" fmla="val 2523"/>
                              <a:gd name="adj4" fmla="val -48020"/>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F674292" w14:textId="65D464F7" w:rsidR="00517477" w:rsidRPr="009B6183" w:rsidRDefault="00517477" w:rsidP="009B6183">
                              <w:pPr>
                                <w:jc w:val="center"/>
                                <w:rPr>
                                  <w:b/>
                                  <w:bCs/>
                                  <w:color w:val="000000" w:themeColor="text1"/>
                                  <w:sz w:val="20"/>
                                  <w:szCs w:val="21"/>
                                </w:rPr>
                              </w:pPr>
                              <w:r w:rsidRPr="009B6183">
                                <w:rPr>
                                  <w:rFonts w:hint="eastAsia"/>
                                  <w:b/>
                                  <w:color w:val="000000" w:themeColor="text1"/>
                                  <w:sz w:val="22"/>
                                  <w:szCs w:val="24"/>
                                  <w:highlight w:val="yellow"/>
                                </w:rPr>
                                <w:t>②</w:t>
                              </w:r>
                              <w:r w:rsidRPr="009B6183">
                                <w:rPr>
                                  <w:rFonts w:hint="eastAsia"/>
                                  <w:b/>
                                  <w:bCs/>
                                  <w:color w:val="000000" w:themeColor="text1"/>
                                  <w:sz w:val="20"/>
                                  <w:szCs w:val="21"/>
                                  <w:highlight w:val="yellow"/>
                                </w:rPr>
                                <w:t>警告が表示された場合は要確認！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5597270" name="吹き出し: 線 32"/>
                        <wps:cNvSpPr/>
                        <wps:spPr>
                          <a:xfrm>
                            <a:off x="3800475" y="257175"/>
                            <a:ext cx="1268095" cy="266700"/>
                          </a:xfrm>
                          <a:prstGeom prst="borderCallout1">
                            <a:avLst>
                              <a:gd name="adj1" fmla="val 49258"/>
                              <a:gd name="adj2" fmla="val 96"/>
                              <a:gd name="adj3" fmla="val 39666"/>
                              <a:gd name="adj4" fmla="val -148271"/>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DFFE88C" w14:textId="0F30D86F" w:rsidR="00517477" w:rsidRPr="009B6183" w:rsidRDefault="00517477" w:rsidP="00E50527">
                              <w:pPr>
                                <w:rPr>
                                  <w:b/>
                                  <w:bCs/>
                                  <w:color w:val="000000" w:themeColor="text1"/>
                                  <w:sz w:val="20"/>
                                  <w:szCs w:val="21"/>
                                </w:rPr>
                              </w:pPr>
                              <w:r w:rsidRPr="009B6183">
                                <w:rPr>
                                  <w:b/>
                                  <w:color w:val="000000" w:themeColor="text1"/>
                                  <w:sz w:val="22"/>
                                  <w:szCs w:val="24"/>
                                </w:rPr>
                                <w:t>➀</w:t>
                              </w:r>
                              <w:r w:rsidRPr="009B6183">
                                <w:rPr>
                                  <w:rFonts w:hint="eastAsia"/>
                                  <w:b/>
                                  <w:bCs/>
                                  <w:color w:val="000000" w:themeColor="text1"/>
                                  <w:sz w:val="20"/>
                                  <w:szCs w:val="21"/>
                                </w:rPr>
                                <w:t>ドメイン要確認！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20FB26" id="グループ化 54" o:spid="_x0000_s1035" style="position:absolute;left:0;text-align:left;margin-left:12.6pt;margin-top:.9pt;width:470.85pt;height:128.35pt;z-index:251658274;mso-position-horizontal-relative:margin;mso-position-vertical-relative:text" coordsize="59797,163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">
                <v:shape id="図 2" o:spid="_x0000_s1036" type="#_x0000_t75" alt="グラフィカル ユーザー インターフェイス, テキスト, アプリケーション, メール&#10;&#10;AI によって生成されたコンテンツは間違っている可能性があります。" style="position:absolute;width:35585;height:163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9r4jKAAAA4gAAAA8AAABkcnMvZG93bnJldi54bWxEj0FrwkAUhO9C/8PyCt50YwJGU1eRitBC&#10;EWp76PGRfc2GZt+m2W2M/nq3IHgcZuYbZrUZbCN66nztWMFsmoAgLp2uuVLw+bGfLED4gKyxcUwK&#10;zuRhs34YrbDQ7sTv1B9DJSKEfYEKTAhtIaUvDVn0U9cSR+/bdRZDlF0ldYenCLeNTJNkLi3WHBcM&#10;tvRsqPw5/lkFmPepzvA1e7vMzfbAv7sve94pNX4ctk8gAg3hHr61X7SCfDHLs2WaLeH/UrwDcn0F&#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T9r4jKAAAA4gAAAA8AAAAAAAAA&#10;AAAAAAAAnwIAAGRycy9kb3ducmV2LnhtbFBLBQYAAAAABAAEAPcAAACWAwAAAAA=&#10;" filled="t" fillcolor="#ededed" stroked="t" strokecolor="white" strokeweight=".5pt">
                  <v:stroke endcap="square"/>
                  <v:imagedata r:id="rId23" o:title="グラフィカル ユーザー インターフェイス, テキスト, アプリケーション, メール&#10;&#10;AI によって生成されたコンテンツは間違っている可能性があります。" cropbottom="30511f"/>
                  <v:shadow on="t" color="black" opacity="26214f" origin="-.5,-.5" offset="0,.5mm"/>
                  <v:path arrowok="t"/>
                </v:shape>
                <v:rect id="正方形/長方形 26" o:spid="_x0000_s1037" style="position:absolute;left:13525;top:3048;width:5410;height:11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wBn8oA&#10;AADiAAAADwAAAGRycy9kb3ducmV2LnhtbESPT0vDQBTE74LfYXlCb3bjNjYl7baoUNTiQfvn/si+&#10;JqHZtyG7TeK3dwXB4zAzv2FWm9E2oqfO1441PEwTEMSFMzWXGo6H7f0ChA/IBhvHpOGbPGzWtzcr&#10;zI0b+Iv6fShFhLDPUUMVQptL6YuKLPqpa4mjd3adxRBlV0rT4RDhtpEqSebSYs1xocKWXioqLvur&#10;1fDpLmfZnJTaZc+vKnu3i6HsP7Se3I1PSxCBxvAf/mu/GQ3Z4zxNZ4lK4fdSvANy/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IcAZ/KAAAA4gAAAA8AAAAAAAAAAAAAAAAAmAIA&#10;AGRycy9kb3ducmV2LnhtbFBLBQYAAAAABAAEAPUAAACPAwAAAAA=&#10;" filled="f" strokecolor="red" strokeweight="1.5p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038" type="#_x0000_t47" style="position:absolute;left:38004;top:6572;width:21793;height:2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HnwMsA&#10;AADiAAAADwAAAGRycy9kb3ducmV2LnhtbESPS2vDMBCE74X8B7GBXkoj52GTuFZCKBRacopbet5Y&#10;6we1Vo6lOM6/rwKFHoeZ+YbJdqNpxUC9aywrmM8iEMSF1Q1XCr4+357XIJxH1thaJgU3crDbTh4y&#10;TLW98pGG3FciQNilqKD2vkuldEVNBt3MdsTBK21v0AfZV1L3eA1w08pFFCXSYMNhocaOXmsqfvKL&#10;UXD8frrMh0NXJjFFdM4/TptFflLqcTruX0B4Gv1/+K/9rhWs42S1iZPlCu6Xwh2Q2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ogefAywAAAOIAAAAPAAAAAAAAAAAAAAAAAJgC&#10;AABkcnMvZG93bnJldi54bWxQSwUGAAAAAAQABAD1AAAAkAMAAAAA&#10;" adj="-10372,545,21,10640" fillcolor="yellow" strokecolor="#010516 [484]" strokeweight="1pt">
                  <v:textbox>
                    <w:txbxContent>
                      <w:p w14:paraId="5F674292" w14:textId="65D464F7" w:rsidR="00517477" w:rsidRPr="009B6183" w:rsidRDefault="00517477" w:rsidP="009B6183">
                        <w:pPr>
                          <w:jc w:val="center"/>
                          <w:rPr>
                            <w:b/>
                            <w:bCs/>
                            <w:color w:val="000000" w:themeColor="text1"/>
                            <w:sz w:val="20"/>
                            <w:szCs w:val="21"/>
                          </w:rPr>
                        </w:pPr>
                        <w:r w:rsidRPr="009B6183">
                          <w:rPr>
                            <w:rFonts w:hint="eastAsia"/>
                            <w:b/>
                            <w:color w:val="000000" w:themeColor="text1"/>
                            <w:sz w:val="22"/>
                            <w:szCs w:val="24"/>
                            <w:highlight w:val="yellow"/>
                          </w:rPr>
                          <w:t>②</w:t>
                        </w:r>
                        <w:r w:rsidRPr="009B6183">
                          <w:rPr>
                            <w:rFonts w:hint="eastAsia"/>
                            <w:b/>
                            <w:bCs/>
                            <w:color w:val="000000" w:themeColor="text1"/>
                            <w:sz w:val="20"/>
                            <w:szCs w:val="21"/>
                            <w:highlight w:val="yellow"/>
                          </w:rPr>
                          <w:t>警告が表示された場合は要確認！</w:t>
                        </w:r>
                      </w:p>
                    </w:txbxContent>
                  </v:textbox>
                </v:shape>
                <v:shape id="_x0000_s1039" type="#_x0000_t47" style="position:absolute;left:38004;top:2571;width:12681;height:2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" adj="-32027,8568,21,10640" fillcolor="yellow" strokecolor="#010516 [484]" strokeweight="1pt">
                  <v:textbox>
                    <w:txbxContent>
                      <w:p w14:paraId="5DFFE88C" w14:textId="0F30D86F" w:rsidR="00517477" w:rsidRPr="009B6183" w:rsidRDefault="00517477" w:rsidP="00E50527">
                        <w:pPr>
                          <w:rPr>
                            <w:b/>
                            <w:bCs/>
                            <w:color w:val="000000" w:themeColor="text1"/>
                            <w:sz w:val="20"/>
                            <w:szCs w:val="21"/>
                          </w:rPr>
                        </w:pPr>
                        <w:r w:rsidRPr="009B6183">
                          <w:rPr>
                            <w:b/>
                            <w:color w:val="000000" w:themeColor="text1"/>
                            <w:sz w:val="22"/>
                            <w:szCs w:val="24"/>
                          </w:rPr>
                          <w:t>➀</w:t>
                        </w:r>
                        <w:r w:rsidRPr="009B6183">
                          <w:rPr>
                            <w:rFonts w:hint="eastAsia"/>
                            <w:b/>
                            <w:bCs/>
                            <w:color w:val="000000" w:themeColor="text1"/>
                            <w:sz w:val="20"/>
                            <w:szCs w:val="21"/>
                          </w:rPr>
                          <w:t>ドメイン要確認！</w:t>
                        </w:r>
                      </w:p>
                    </w:txbxContent>
                  </v:textbox>
                </v:shape>
                <w10:wrap type="square" anchorx="margin"/>
              </v:group>
            </w:pict>
          </mc:Fallback>
        </mc:AlternateContent>
      </w:r>
    </w:p>
    <w:p w14:paraId="2B9B7FF5" w14:textId="25D29200"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3AC381C0" w14:textId="40B00AF4"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37D2C00D" w14:textId="1547DEA9"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22A3395A" w14:textId="162DB6E1"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0DD3DE0C" w14:textId="50A7EDEF" w:rsidR="004465FC" w:rsidRPr="00AC5C27" w:rsidRDefault="004465FC" w:rsidP="00840F9E">
      <w:pPr>
        <w:spacing w:after="0" w:line="240" w:lineRule="auto"/>
        <w:ind w:firstLineChars="100" w:firstLine="200"/>
        <w:jc w:val="both"/>
        <w:rPr>
          <w:rFonts w:ascii="Times New Roman" w:eastAsia="UD Digi Kyokasho N-R" w:hAnsi="Times New Roman" w:cs="Times New Roman"/>
          <w:sz w:val="20"/>
          <w:szCs w:val="20"/>
        </w:rPr>
      </w:pPr>
    </w:p>
    <w:p w14:paraId="32BF593D" w14:textId="555FDC17" w:rsidR="004F04B5" w:rsidRPr="00AC5C27" w:rsidRDefault="00C860D0" w:rsidP="00840F9E">
      <w:pPr>
        <w:spacing w:after="0" w:line="240" w:lineRule="auto"/>
        <w:ind w:firstLineChars="100" w:firstLine="220"/>
        <w:jc w:val="both"/>
        <w:rPr>
          <w:rFonts w:ascii="Times New Roman" w:eastAsia="UD Digi Kyokasho N-R" w:hAnsi="Times New Roman" w:cs="Times New Roman"/>
          <w:sz w:val="20"/>
          <w:szCs w:val="20"/>
        </w:rPr>
      </w:pPr>
      <w:r w:rsidRPr="00AC5C27">
        <w:rPr>
          <w:rFonts w:ascii="Times New Roman" w:hAnsi="Times New Roman" w:cs="Times New Roman"/>
          <w:b/>
          <w:noProof/>
          <w:color w:val="000000" w:themeColor="text1"/>
          <w:sz w:val="22"/>
          <w:szCs w:val="24"/>
        </w:rPr>
        <w:drawing>
          <wp:anchor distT="0" distB="0" distL="114300" distR="114300" simplePos="0" relativeHeight="251660329" behindDoc="0" locked="0" layoutInCell="1" allowOverlap="1" wp14:anchorId="72F2B246" wp14:editId="7FF82659">
            <wp:simplePos x="0" y="0"/>
            <wp:positionH relativeFrom="column">
              <wp:posOffset>5194687</wp:posOffset>
            </wp:positionH>
            <wp:positionV relativeFrom="paragraph">
              <wp:posOffset>9387</wp:posOffset>
            </wp:positionV>
            <wp:extent cx="1311275" cy="1219200"/>
            <wp:effectExtent l="0" t="0" r="3175" b="0"/>
            <wp:wrapNone/>
            <wp:docPr id="1518108546" name="図 47" descr="ノートパソコン, コンピュータ, 座る, 電話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108546" name="図 47" descr="ノートパソコン, コンピュータ, 座る, 電話 が含まれている画像&#10;&#10;AI によって生成されたコンテンツは間違っている可能性があります。"/>
                    <pic:cNvPicPr>
                      <a:picLocks noChangeAspect="1" noChangeArrowheads="1"/>
                    </pic:cNvPicPr>
                  </pic:nvPicPr>
                  <pic:blipFill>
                    <a:blip r:embed="rId24" cstate="print">
                      <a:alphaModFix amt="20000"/>
                      <a:extLst>
                        <a:ext uri="{28A0092B-C50C-407E-A947-70E740481C1C}">
                          <a14:useLocalDpi xmlns:a14="http://schemas.microsoft.com/office/drawing/2010/main" val="0"/>
                        </a:ext>
                      </a:extLst>
                    </a:blip>
                    <a:srcRect/>
                    <a:stretch>
                      <a:fillRect/>
                    </a:stretch>
                  </pic:blipFill>
                  <pic:spPr bwMode="auto">
                    <a:xfrm>
                      <a:off x="0" y="0"/>
                      <a:ext cx="1311275"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AA6471" w14:textId="77777777" w:rsidR="004F04B5" w:rsidRPr="00AC5C27" w:rsidRDefault="004F04B5" w:rsidP="00840F9E">
      <w:pPr>
        <w:spacing w:after="0" w:line="240" w:lineRule="auto"/>
        <w:ind w:firstLineChars="100" w:firstLine="200"/>
        <w:jc w:val="both"/>
        <w:rPr>
          <w:rFonts w:ascii="Times New Roman" w:eastAsia="UD Digi Kyokasho N-R" w:hAnsi="Times New Roman" w:cs="Times New Roman"/>
          <w:sz w:val="20"/>
          <w:szCs w:val="20"/>
        </w:rPr>
      </w:pPr>
    </w:p>
    <w:p w14:paraId="44F43805" w14:textId="463413B3" w:rsidR="004F04B5" w:rsidRPr="00AC5C27" w:rsidRDefault="004F04B5" w:rsidP="00840F9E">
      <w:pPr>
        <w:spacing w:after="0" w:line="240" w:lineRule="auto"/>
        <w:ind w:firstLineChars="100" w:firstLine="200"/>
        <w:jc w:val="both"/>
        <w:rPr>
          <w:rFonts w:ascii="Times New Roman" w:eastAsia="UD Digi Kyokasho N-R" w:hAnsi="Times New Roman" w:cs="Times New Roman"/>
          <w:sz w:val="20"/>
          <w:szCs w:val="20"/>
        </w:rPr>
      </w:pPr>
    </w:p>
    <w:p w14:paraId="2C381377" w14:textId="100E930F" w:rsidR="004F04B5" w:rsidRPr="00AC5C27" w:rsidRDefault="004F04B5" w:rsidP="00840F9E">
      <w:pPr>
        <w:spacing w:after="0" w:line="240" w:lineRule="auto"/>
        <w:ind w:firstLineChars="100" w:firstLine="200"/>
        <w:jc w:val="both"/>
        <w:rPr>
          <w:rFonts w:ascii="Times New Roman" w:eastAsia="UD Digi Kyokasho N-R" w:hAnsi="Times New Roman" w:cs="Times New Roman"/>
          <w:sz w:val="20"/>
          <w:szCs w:val="20"/>
        </w:rPr>
      </w:pPr>
    </w:p>
    <w:p w14:paraId="29C6B6B7" w14:textId="5669FAF6" w:rsidR="004F04B5" w:rsidRPr="00AC5C27" w:rsidRDefault="004F04B5" w:rsidP="00840F9E">
      <w:pPr>
        <w:spacing w:after="0" w:line="240" w:lineRule="auto"/>
        <w:ind w:firstLineChars="100" w:firstLine="200"/>
        <w:jc w:val="both"/>
        <w:rPr>
          <w:rFonts w:ascii="Times New Roman" w:eastAsia="UD Digi Kyokasho N-R" w:hAnsi="Times New Roman" w:cs="Times New Roman"/>
          <w:sz w:val="20"/>
          <w:szCs w:val="20"/>
        </w:rPr>
      </w:pPr>
    </w:p>
    <w:p w14:paraId="1C6B577F" w14:textId="66869A80" w:rsidR="004F04B5" w:rsidRPr="00AC5C27" w:rsidRDefault="004F04B5" w:rsidP="00840F9E">
      <w:pPr>
        <w:spacing w:after="0" w:line="240" w:lineRule="auto"/>
        <w:ind w:firstLineChars="100" w:firstLine="200"/>
        <w:jc w:val="both"/>
        <w:rPr>
          <w:rFonts w:ascii="Times New Roman" w:eastAsia="UD Digi Kyokasho N-R" w:hAnsi="Times New Roman" w:cs="Times New Roman"/>
          <w:sz w:val="20"/>
          <w:szCs w:val="20"/>
        </w:rPr>
      </w:pPr>
    </w:p>
    <w:p w14:paraId="0C2F0B32" w14:textId="4CAA2C79" w:rsidR="0004331C" w:rsidRPr="00AC5C27" w:rsidRDefault="003B6290" w:rsidP="007B5D98">
      <w:pPr>
        <w:spacing w:after="0" w:line="240" w:lineRule="auto"/>
        <w:jc w:val="both"/>
        <w:rPr>
          <w:rFonts w:ascii="Times New Roman" w:eastAsia="UD Digi Kyokasho N-R" w:hAnsi="Times New Roman" w:cs="Times New Roman"/>
          <w:sz w:val="20"/>
          <w:szCs w:val="20"/>
        </w:rPr>
      </w:pPr>
      <w:r w:rsidRPr="00AC5C27">
        <w:rPr>
          <w:rFonts w:ascii="Times New Roman" w:hAnsi="Times New Roman" w:cs="Times New Roman"/>
          <w:noProof/>
        </w:rPr>
        <mc:AlternateContent>
          <mc:Choice Requires="wps">
            <w:drawing>
              <wp:anchor distT="0" distB="0" distL="114300" distR="114300" simplePos="0" relativeHeight="251658277" behindDoc="0" locked="0" layoutInCell="1" allowOverlap="1" wp14:anchorId="7EB86474" wp14:editId="4BEDE565">
                <wp:simplePos x="0" y="0"/>
                <wp:positionH relativeFrom="column">
                  <wp:posOffset>3390900</wp:posOffset>
                </wp:positionH>
                <wp:positionV relativeFrom="paragraph">
                  <wp:posOffset>147955</wp:posOffset>
                </wp:positionV>
                <wp:extent cx="2179320" cy="266700"/>
                <wp:effectExtent l="723900" t="0" r="11430" b="114300"/>
                <wp:wrapNone/>
                <wp:docPr id="1893453151" name="吹き出し: 線 32"/>
                <wp:cNvGraphicFramePr/>
                <a:graphic xmlns:a="http://schemas.openxmlformats.org/drawingml/2006/main">
                  <a:graphicData uri="http://schemas.microsoft.com/office/word/2010/wordprocessingShape">
                    <wps:wsp>
                      <wps:cNvSpPr/>
                      <wps:spPr>
                        <a:xfrm>
                          <a:off x="0" y="0"/>
                          <a:ext cx="2179320" cy="266700"/>
                        </a:xfrm>
                        <a:prstGeom prst="borderCallout1">
                          <a:avLst>
                            <a:gd name="adj1" fmla="val 49258"/>
                            <a:gd name="adj2" fmla="val 96"/>
                            <a:gd name="adj3" fmla="val 133952"/>
                            <a:gd name="adj4" fmla="val -32635"/>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40E516E" w14:textId="7F4795D4" w:rsidR="00517477" w:rsidRPr="009B6183" w:rsidRDefault="00517477" w:rsidP="003B6290">
                            <w:pPr>
                              <w:jc w:val="center"/>
                              <w:rPr>
                                <w:b/>
                                <w:bCs/>
                                <w:color w:val="000000" w:themeColor="text1"/>
                                <w:sz w:val="20"/>
                                <w:szCs w:val="21"/>
                              </w:rPr>
                            </w:pPr>
                            <w:r>
                              <w:rPr>
                                <w:rFonts w:hint="eastAsia"/>
                                <w:b/>
                                <w:color w:val="000000" w:themeColor="text1"/>
                                <w:sz w:val="22"/>
                                <w:szCs w:val="24"/>
                                <w:highlight w:val="yellow"/>
                              </w:rPr>
                              <w:t>③差出人情報 要確認</w:t>
                            </w:r>
                            <w:r w:rsidRPr="009B6183">
                              <w:rPr>
                                <w:rFonts w:hint="eastAsia"/>
                                <w:b/>
                                <w:bCs/>
                                <w:color w:val="000000" w:themeColor="text1"/>
                                <w:sz w:val="20"/>
                                <w:szCs w:val="21"/>
                                <w:highlight w:val="yell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B86474" id="吹き出し: 線 32" o:spid="_x0000_s1040" type="#_x0000_t47" style="position:absolute;left:0;text-align:left;margin-left:267pt;margin-top:11.65pt;width:171.6pt;height:21pt;z-index:25165827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" adj="-7049,28934,21,10640" fillcolor="yellow" strokecolor="#010516 [484]" strokeweight="1pt">
                <v:textbox>
                  <w:txbxContent>
                    <w:p w14:paraId="340E516E" w14:textId="7F4795D4" w:rsidR="00517477" w:rsidRPr="009B6183" w:rsidRDefault="00517477" w:rsidP="003B6290">
                      <w:pPr>
                        <w:jc w:val="center"/>
                        <w:rPr>
                          <w:b/>
                          <w:bCs/>
                          <w:color w:val="000000" w:themeColor="text1"/>
                          <w:sz w:val="20"/>
                          <w:szCs w:val="21"/>
                        </w:rPr>
                      </w:pPr>
                      <w:r>
                        <w:rPr>
                          <w:rFonts w:hint="eastAsia"/>
                          <w:b/>
                          <w:color w:val="000000" w:themeColor="text1"/>
                          <w:sz w:val="22"/>
                          <w:szCs w:val="24"/>
                          <w:highlight w:val="yellow"/>
                        </w:rPr>
                        <w:t>③差出人情報 要確認</w:t>
                      </w:r>
                      <w:r w:rsidRPr="009B6183">
                        <w:rPr>
                          <w:rFonts w:hint="eastAsia"/>
                          <w:b/>
                          <w:bCs/>
                          <w:color w:val="000000" w:themeColor="text1"/>
                          <w:sz w:val="20"/>
                          <w:szCs w:val="21"/>
                          <w:highlight w:val="yellow"/>
                        </w:rPr>
                        <w:t>！</w:t>
                      </w:r>
                    </w:p>
                  </w:txbxContent>
                </v:textbox>
                <o:callout v:ext="edit" minusy="t"/>
              </v:shape>
            </w:pict>
          </mc:Fallback>
        </mc:AlternateContent>
      </w:r>
      <w:r w:rsidR="00345268" w:rsidRPr="00AC5C27">
        <w:rPr>
          <w:rFonts w:ascii="Times New Roman" w:eastAsia="UD Digi Kyokasho N-R" w:hAnsi="Times New Roman" w:cs="Times New Roman"/>
          <w:noProof/>
          <w:sz w:val="20"/>
          <w:szCs w:val="20"/>
        </w:rPr>
        <w:drawing>
          <wp:anchor distT="0" distB="0" distL="114300" distR="114300" simplePos="0" relativeHeight="251658275" behindDoc="0" locked="0" layoutInCell="1" allowOverlap="1" wp14:anchorId="2F342ABE" wp14:editId="042B144B">
            <wp:simplePos x="0" y="0"/>
            <wp:positionH relativeFrom="column">
              <wp:posOffset>259080</wp:posOffset>
            </wp:positionH>
            <wp:positionV relativeFrom="paragraph">
              <wp:posOffset>109855</wp:posOffset>
            </wp:positionV>
            <wp:extent cx="2625090" cy="2240280"/>
            <wp:effectExtent l="0" t="0" r="3810" b="7620"/>
            <wp:wrapSquare wrapText="bothSides"/>
            <wp:docPr id="1168293039" name="図 46" descr="グラフィカル ユーザー インターフェイス, テキスト, アプリケーション&#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293039" name="図 46" descr="グラフィカル ユーザー インターフェイス, テキスト, アプリケーション&#10;&#10;AI によって生成されたコンテンツは間違っている可能性があります。"/>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6681" r="32731" b="17884"/>
                    <a:stretch/>
                  </pic:blipFill>
                  <pic:spPr bwMode="auto">
                    <a:xfrm>
                      <a:off x="0" y="0"/>
                      <a:ext cx="2625090" cy="2240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5888A5" w14:textId="01D46819" w:rsidR="00746B4A" w:rsidRPr="00AC5C27" w:rsidRDefault="00345268" w:rsidP="00746B4A">
      <w:pPr>
        <w:spacing w:after="0" w:line="240" w:lineRule="auto"/>
        <w:ind w:firstLineChars="100" w:firstLine="160"/>
        <w:jc w:val="both"/>
        <w:rPr>
          <w:rFonts w:ascii="Times New Roman" w:eastAsia="UD Digi Kyokasho N-R" w:hAnsi="Times New Roman" w:cs="Times New Roman"/>
          <w:sz w:val="20"/>
          <w:szCs w:val="20"/>
        </w:rPr>
      </w:pPr>
      <w:r w:rsidRPr="00AC5C27">
        <w:rPr>
          <w:rFonts w:ascii="Times New Roman" w:hAnsi="Times New Roman" w:cs="Times New Roman"/>
          <w:noProof/>
        </w:rPr>
        <mc:AlternateContent>
          <mc:Choice Requires="wps">
            <w:drawing>
              <wp:anchor distT="0" distB="0" distL="114300" distR="114300" simplePos="0" relativeHeight="251658276" behindDoc="0" locked="0" layoutInCell="1" allowOverlap="1" wp14:anchorId="70ED7B33" wp14:editId="60D03294">
                <wp:simplePos x="0" y="0"/>
                <wp:positionH relativeFrom="column">
                  <wp:posOffset>1440180</wp:posOffset>
                </wp:positionH>
                <wp:positionV relativeFrom="paragraph">
                  <wp:posOffset>131445</wp:posOffset>
                </wp:positionV>
                <wp:extent cx="1234440" cy="861060"/>
                <wp:effectExtent l="0" t="0" r="22860" b="15240"/>
                <wp:wrapNone/>
                <wp:docPr id="1939024009" name="正方形/長方形 26"/>
                <wp:cNvGraphicFramePr/>
                <a:graphic xmlns:a="http://schemas.openxmlformats.org/drawingml/2006/main">
                  <a:graphicData uri="http://schemas.microsoft.com/office/word/2010/wordprocessingShape">
                    <wps:wsp>
                      <wps:cNvSpPr/>
                      <wps:spPr>
                        <a:xfrm>
                          <a:off x="0" y="0"/>
                          <a:ext cx="1234440" cy="86106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341AFA" id="正方形/長方形 26" o:spid="_x0000_s1026" style="position:absolute;margin-left:113.4pt;margin-top:10.35pt;width:97.2pt;height:67.8pt;z-index:2516613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" filled="f" strokecolor="red" strokeweight="1.5pt"/>
            </w:pict>
          </mc:Fallback>
        </mc:AlternateContent>
      </w:r>
    </w:p>
    <w:p w14:paraId="55C73530" w14:textId="0376FBD0" w:rsidR="00746B4A" w:rsidRPr="00AC5C27" w:rsidRDefault="00746B4A" w:rsidP="0004331C">
      <w:pPr>
        <w:spacing w:after="0" w:line="240" w:lineRule="auto"/>
        <w:ind w:firstLineChars="100" w:firstLine="200"/>
        <w:jc w:val="both"/>
        <w:rPr>
          <w:rFonts w:ascii="Times New Roman" w:eastAsia="UD Digi Kyokasho N-R" w:hAnsi="Times New Roman" w:cs="Times New Roman"/>
          <w:sz w:val="20"/>
          <w:szCs w:val="20"/>
        </w:rPr>
      </w:pPr>
    </w:p>
    <w:p w14:paraId="11CB200F" w14:textId="77777777" w:rsidR="00746B4A" w:rsidRPr="00AC5C27" w:rsidRDefault="00746B4A" w:rsidP="0004331C">
      <w:pPr>
        <w:spacing w:after="0" w:line="240" w:lineRule="auto"/>
        <w:ind w:firstLineChars="100" w:firstLine="200"/>
        <w:jc w:val="both"/>
        <w:rPr>
          <w:rFonts w:ascii="Times New Roman" w:eastAsia="UD Digi Kyokasho N-R" w:hAnsi="Times New Roman" w:cs="Times New Roman"/>
          <w:sz w:val="20"/>
          <w:szCs w:val="20"/>
        </w:rPr>
      </w:pPr>
    </w:p>
    <w:p w14:paraId="3C56EF56" w14:textId="18389031" w:rsidR="000528D3" w:rsidRPr="00AC5C27" w:rsidRDefault="00761345" w:rsidP="00A9062E">
      <w:pPr>
        <w:spacing w:after="0" w:line="240" w:lineRule="auto"/>
        <w:ind w:firstLineChars="100" w:firstLine="200"/>
        <w:jc w:val="both"/>
        <w:rPr>
          <w:rFonts w:ascii="Times New Roman" w:eastAsia="UD Digi Kyokasho N-R" w:hAnsi="Times New Roman" w:cs="Times New Roman"/>
          <w:sz w:val="20"/>
          <w:szCs w:val="20"/>
        </w:rPr>
      </w:pPr>
      <w:r>
        <w:rPr>
          <w:rFonts w:ascii="Times New Roman" w:eastAsia="UD Digi Kyokasho N-R" w:hAnsi="Times New Roman" w:cs="Times New Roman"/>
          <w:sz w:val="20"/>
          <w:szCs w:val="20"/>
        </w:rPr>
        <w:t>Kể</w:t>
      </w:r>
      <w:r w:rsidRPr="00761345">
        <w:rPr>
          <w:rFonts w:ascii="Times New Roman" w:eastAsia="UD Digi Kyokasho N-R" w:hAnsi="Times New Roman" w:cs="Times New Roman"/>
          <w:sz w:val="20"/>
          <w:szCs w:val="20"/>
        </w:rPr>
        <w:t xml:space="preserve"> cả khi địa chỉ email hiển thị có vẻ đúng, vẫn có những tr</w:t>
      </w:r>
      <w:r w:rsidRPr="00761345">
        <w:rPr>
          <w:rFonts w:ascii="Times New Roman" w:eastAsia="UD Digi Kyokasho N-R" w:hAnsi="Times New Roman" w:cs="Times New Roman" w:hint="cs"/>
          <w:sz w:val="20"/>
          <w:szCs w:val="20"/>
        </w:rPr>
        <w:t>ư</w:t>
      </w:r>
      <w:r w:rsidRPr="00761345">
        <w:rPr>
          <w:rFonts w:ascii="Times New Roman" w:eastAsia="UD Digi Kyokasho N-R" w:hAnsi="Times New Roman" w:cs="Times New Roman"/>
          <w:sz w:val="20"/>
          <w:szCs w:val="20"/>
        </w:rPr>
        <w:t>ờng hợp email bị giả mạo và đ</w:t>
      </w:r>
      <w:r w:rsidRPr="00761345">
        <w:rPr>
          <w:rFonts w:ascii="Times New Roman" w:eastAsia="UD Digi Kyokasho N-R" w:hAnsi="Times New Roman" w:cs="Times New Roman" w:hint="cs"/>
          <w:sz w:val="20"/>
          <w:szCs w:val="20"/>
        </w:rPr>
        <w:t>ư</w:t>
      </w:r>
      <w:r w:rsidRPr="00761345">
        <w:rPr>
          <w:rFonts w:ascii="Times New Roman" w:eastAsia="UD Digi Kyokasho N-R" w:hAnsi="Times New Roman" w:cs="Times New Roman"/>
          <w:sz w:val="20"/>
          <w:szCs w:val="20"/>
        </w:rPr>
        <w:t>ợc gửi từ một địa chỉ khác. Điều quan trọng là không chỉ đánh giá qua tên mà phải kiểm tra cẩn thận thông tin địa chỉ của ng</w:t>
      </w:r>
      <w:r w:rsidRPr="00761345">
        <w:rPr>
          <w:rFonts w:ascii="Times New Roman" w:eastAsia="UD Digi Kyokasho N-R" w:hAnsi="Times New Roman" w:cs="Times New Roman" w:hint="cs"/>
          <w:sz w:val="20"/>
          <w:szCs w:val="20"/>
        </w:rPr>
        <w:t>ư</w:t>
      </w:r>
      <w:r w:rsidRPr="00761345">
        <w:rPr>
          <w:rFonts w:ascii="Times New Roman" w:eastAsia="UD Digi Kyokasho N-R" w:hAnsi="Times New Roman" w:cs="Times New Roman"/>
          <w:sz w:val="20"/>
          <w:szCs w:val="20"/>
        </w:rPr>
        <w:t>ời gửi bằng cách di chuột qua hoặc nhấp vào địa chỉ đó. Ngay cả khi một email</w:t>
      </w:r>
      <w:r>
        <w:rPr>
          <w:rFonts w:ascii="Times New Roman" w:eastAsia="UD Digi Kyokasho N-R" w:hAnsi="Times New Roman" w:cs="Times New Roman"/>
          <w:sz w:val="20"/>
          <w:szCs w:val="20"/>
          <w:lang w:val="vi-VN"/>
        </w:rPr>
        <w:t xml:space="preserve"> </w:t>
      </w:r>
      <w:r w:rsidRPr="00761345">
        <w:rPr>
          <w:rFonts w:ascii="Times New Roman" w:eastAsia="UD Digi Kyokasho N-R" w:hAnsi="Times New Roman" w:cs="Times New Roman"/>
          <w:sz w:val="20"/>
          <w:szCs w:val="20"/>
        </w:rPr>
        <w:t>nhìn thoáng qua có vẻ đúng, thì thực tế nó có thể đ</w:t>
      </w:r>
      <w:r w:rsidRPr="00761345">
        <w:rPr>
          <w:rFonts w:ascii="Times New Roman" w:eastAsia="UD Digi Kyokasho N-R" w:hAnsi="Times New Roman" w:cs="Times New Roman" w:hint="cs"/>
          <w:sz w:val="20"/>
          <w:szCs w:val="20"/>
        </w:rPr>
        <w:t>ư</w:t>
      </w:r>
      <w:r w:rsidRPr="00761345">
        <w:rPr>
          <w:rFonts w:ascii="Times New Roman" w:eastAsia="UD Digi Kyokasho N-R" w:hAnsi="Times New Roman" w:cs="Times New Roman"/>
          <w:sz w:val="20"/>
          <w:szCs w:val="20"/>
        </w:rPr>
        <w:t>ợc gửi từ một địa chỉ hoàn toàn khác.</w:t>
      </w:r>
    </w:p>
    <w:p w14:paraId="4E41FD52" w14:textId="6CD4FC75" w:rsidR="00C86946" w:rsidRPr="00AC5C27" w:rsidRDefault="00761345" w:rsidP="0051287D">
      <w:pPr>
        <w:spacing w:after="0" w:line="240" w:lineRule="auto"/>
        <w:jc w:val="both"/>
        <w:rPr>
          <w:rFonts w:ascii="Times New Roman" w:eastAsia="UD Digi Kyokasho N-R" w:hAnsi="Times New Roman" w:cs="Times New Roman"/>
          <w:sz w:val="20"/>
          <w:szCs w:val="20"/>
        </w:rPr>
      </w:pPr>
      <w:r w:rsidRPr="00761345">
        <w:rPr>
          <w:rFonts w:ascii="Times New Roman" w:eastAsia="UD Digi Kyokasho N-R" w:hAnsi="Times New Roman" w:cs="Times New Roman"/>
          <w:sz w:val="20"/>
          <w:szCs w:val="20"/>
        </w:rPr>
        <w:t xml:space="preserve">Nếu bạn sử dụng Outlook, những email này có thể hiển thị cảnh báo, vì vậy nếu bạn nghi ngờ có điều gì đó lạ, </w:t>
      </w:r>
      <w:r>
        <w:rPr>
          <w:rFonts w:ascii="Times New Roman" w:eastAsia="UD Digi Kyokasho N-R" w:hAnsi="Times New Roman" w:cs="Times New Roman"/>
          <w:sz w:val="20"/>
          <w:szCs w:val="20"/>
        </w:rPr>
        <w:t>hãy</w:t>
      </w:r>
      <w:r>
        <w:rPr>
          <w:rFonts w:ascii="Times New Roman" w:eastAsia="UD Digi Kyokasho N-R" w:hAnsi="Times New Roman" w:cs="Times New Roman"/>
          <w:sz w:val="20"/>
          <w:szCs w:val="20"/>
          <w:lang w:val="vi-VN"/>
        </w:rPr>
        <w:t xml:space="preserve"> </w:t>
      </w:r>
      <w:r w:rsidRPr="00761345">
        <w:rPr>
          <w:rFonts w:ascii="Times New Roman" w:eastAsia="UD Digi Kyokasho N-R" w:hAnsi="Times New Roman" w:cs="Times New Roman"/>
          <w:sz w:val="20"/>
          <w:szCs w:val="20"/>
        </w:rPr>
        <w:t>cẩn thận và liên hệ với bộ phận CNTT.</w:t>
      </w:r>
    </w:p>
    <w:p w14:paraId="7EF3523A" w14:textId="397E9C23" w:rsidR="00AC02E7" w:rsidRPr="00AC5C27" w:rsidRDefault="006A4141" w:rsidP="009B6183">
      <w:pPr>
        <w:spacing w:after="0" w:line="240" w:lineRule="auto"/>
        <w:jc w:val="both"/>
        <w:rPr>
          <w:rFonts w:ascii="Times New Roman" w:eastAsia="UD Digi Kyokasho N-R" w:hAnsi="Times New Roman" w:cs="Times New Roman"/>
          <w:sz w:val="20"/>
          <w:szCs w:val="20"/>
        </w:rPr>
      </w:pPr>
      <w:r w:rsidRPr="00AC5C27">
        <w:rPr>
          <w:rFonts w:ascii="Times New Roman" w:hAnsi="Times New Roman" w:cs="Times New Roman"/>
          <w:noProof/>
        </w:rPr>
        <w:lastRenderedPageBreak/>
        <w:drawing>
          <wp:anchor distT="0" distB="0" distL="114300" distR="114300" simplePos="0" relativeHeight="251658252" behindDoc="0" locked="0" layoutInCell="1" allowOverlap="1" wp14:anchorId="7F5F9AAF" wp14:editId="2B7DE052">
            <wp:simplePos x="0" y="0"/>
            <wp:positionH relativeFrom="column">
              <wp:posOffset>3741420</wp:posOffset>
            </wp:positionH>
            <wp:positionV relativeFrom="paragraph">
              <wp:posOffset>33655</wp:posOffset>
            </wp:positionV>
            <wp:extent cx="3044190" cy="2610485"/>
            <wp:effectExtent l="0" t="0" r="3810" b="0"/>
            <wp:wrapSquare wrapText="bothSides"/>
            <wp:docPr id="1418631520" name="図 3" descr="グラフィカル ユーザー インターフェイス, テキスト, アプリケーション, メール&#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631520" name="図 3" descr="グラフィカル ユーザー インターフェイス, テキスト, アプリケーション, メール&#10;&#10;AI によって生成されたコンテンツは間違っている可能性があります。"/>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44190" cy="2610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49C8" w:rsidRPr="00AC5C27">
        <w:rPr>
          <w:rFonts w:ascii="Times New Roman" w:hAnsi="Times New Roman" w:cs="Times New Roman"/>
          <w:b/>
          <w:bCs/>
          <w:noProof/>
          <w:color w:val="000099"/>
          <w:sz w:val="36"/>
          <w:szCs w:val="29"/>
        </w:rPr>
        <mc:AlternateContent>
          <mc:Choice Requires="wps">
            <w:drawing>
              <wp:anchor distT="0" distB="0" distL="114300" distR="114300" simplePos="0" relativeHeight="251658255" behindDoc="0" locked="0" layoutInCell="1" allowOverlap="1" wp14:anchorId="0402A6C4" wp14:editId="4F639D45">
                <wp:simplePos x="0" y="0"/>
                <wp:positionH relativeFrom="column">
                  <wp:posOffset>0</wp:posOffset>
                </wp:positionH>
                <wp:positionV relativeFrom="page">
                  <wp:posOffset>811530</wp:posOffset>
                </wp:positionV>
                <wp:extent cx="6629400" cy="6985"/>
                <wp:effectExtent l="0" t="0" r="19050" b="31115"/>
                <wp:wrapNone/>
                <wp:docPr id="1922556695" name="直線コネクタ 1922556695">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188715" id="直線コネクタ 1922556695" o:spid="_x0000_s1026" style="position:absolute;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0,63.9pt" to="522pt,6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" strokecolor="#595959" strokeweight="2pt">
                <v:stroke linestyle="thinThin" joinstyle="miter"/>
                <o:lock v:ext="edit" shapetype="f"/>
                <w10:wrap anchory="page"/>
              </v:line>
            </w:pict>
          </mc:Fallback>
        </mc:AlternateContent>
      </w:r>
      <w:r w:rsidR="00B42C07" w:rsidRPr="00B42C07">
        <w:rPr>
          <w:rFonts w:ascii="Times New Roman" w:eastAsia="UD Digi Kyokasho N-R" w:hAnsi="Times New Roman" w:cs="Times New Roman"/>
          <w:sz w:val="20"/>
          <w:szCs w:val="20"/>
        </w:rPr>
        <w:t>Ngoài ra, hãy cẩn thận với các email</w:t>
      </w:r>
      <w:r w:rsidR="00B42C07">
        <w:rPr>
          <w:rFonts w:ascii="Times New Roman" w:eastAsia="UD Digi Kyokasho N-R" w:hAnsi="Times New Roman" w:cs="Times New Roman"/>
          <w:sz w:val="20"/>
          <w:szCs w:val="20"/>
          <w:lang w:val="vi-VN"/>
        </w:rPr>
        <w:t xml:space="preserve"> có gắn đường link</w:t>
      </w:r>
      <w:r w:rsidR="00B42C07" w:rsidRPr="00B42C07">
        <w:rPr>
          <w:rFonts w:ascii="Times New Roman" w:eastAsia="UD Digi Kyokasho N-R" w:hAnsi="Times New Roman" w:cs="Times New Roman"/>
          <w:sz w:val="20"/>
          <w:szCs w:val="20"/>
        </w:rPr>
        <w:t>. Gầ</w:t>
      </w:r>
      <w:r w:rsidR="00B42C07">
        <w:rPr>
          <w:rFonts w:ascii="Times New Roman" w:eastAsia="UD Digi Kyokasho N-R" w:hAnsi="Times New Roman" w:cs="Times New Roman"/>
          <w:sz w:val="20"/>
          <w:szCs w:val="20"/>
        </w:rPr>
        <w:t xml:space="preserve">n đây, </w:t>
      </w:r>
      <w:r w:rsidR="00B42C07" w:rsidRPr="00B42C07">
        <w:rPr>
          <w:rFonts w:ascii="Times New Roman" w:eastAsia="UD Digi Kyokasho N-R" w:hAnsi="Times New Roman" w:cs="Times New Roman"/>
          <w:sz w:val="20"/>
          <w:szCs w:val="20"/>
        </w:rPr>
        <w:t>trong công ty</w:t>
      </w:r>
      <w:r w:rsidR="00B42C07">
        <w:rPr>
          <w:rFonts w:ascii="Times New Roman" w:eastAsia="UD Digi Kyokasho N-R" w:hAnsi="Times New Roman" w:cs="Times New Roman"/>
          <w:sz w:val="20"/>
          <w:szCs w:val="20"/>
          <w:lang w:val="vi-VN"/>
        </w:rPr>
        <w:t xml:space="preserve"> cũng sử dụng nhiều email có gắn link</w:t>
      </w:r>
      <w:r w:rsidR="00B42C07" w:rsidRPr="00B42C07">
        <w:rPr>
          <w:rFonts w:ascii="Times New Roman" w:eastAsia="UD Digi Kyokasho N-R" w:hAnsi="Times New Roman" w:cs="Times New Roman"/>
          <w:sz w:val="20"/>
          <w:szCs w:val="20"/>
        </w:rPr>
        <w:t>,</w:t>
      </w:r>
      <w:r w:rsidR="00B42C07">
        <w:rPr>
          <w:rFonts w:ascii="Times New Roman" w:eastAsia="UD Digi Kyokasho N-R" w:hAnsi="Times New Roman" w:cs="Times New Roman"/>
          <w:sz w:val="20"/>
          <w:szCs w:val="20"/>
          <w:lang w:val="vi-VN"/>
        </w:rPr>
        <w:t xml:space="preserve"> ví dụ </w:t>
      </w:r>
      <w:r w:rsidR="00B42C07" w:rsidRPr="00B42C07">
        <w:rPr>
          <w:rFonts w:ascii="Times New Roman" w:eastAsia="UD Digi Kyokasho N-R" w:hAnsi="Times New Roman" w:cs="Times New Roman"/>
          <w:sz w:val="20"/>
          <w:szCs w:val="20"/>
        </w:rPr>
        <w:t>nh</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 xml:space="preserve"> Teams và SharePoint. Đôi khi các liên kết đ</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ợc hiển thị d</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ới dạng URL và đôi khi chúng đ</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ợc nhúng trong văn bản, nh</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ng trong cả hai tr</w:t>
      </w:r>
      <w:r w:rsidR="00B42C07" w:rsidRPr="00B42C07">
        <w:rPr>
          <w:rFonts w:ascii="Times New Roman" w:eastAsia="UD Digi Kyokasho N-R" w:hAnsi="Times New Roman" w:cs="Times New Roman" w:hint="cs"/>
          <w:sz w:val="20"/>
          <w:szCs w:val="20"/>
        </w:rPr>
        <w:t>ư</w:t>
      </w:r>
      <w:r w:rsidR="00B42C07" w:rsidRPr="00B42C07">
        <w:rPr>
          <w:rFonts w:ascii="Times New Roman" w:eastAsia="UD Digi Kyokasho N-R" w:hAnsi="Times New Roman" w:cs="Times New Roman"/>
          <w:sz w:val="20"/>
          <w:szCs w:val="20"/>
        </w:rPr>
        <w:t>ờng hợp, bạn có thể kiểm tra URL của liên kết bằng cách di con trỏ chuột qua liên kết đó (không nhấp, chỉ cần di chuột!).</w:t>
      </w:r>
      <w:r w:rsidR="00DC3BCA" w:rsidRPr="00DC3BCA">
        <w:rPr>
          <w:rFonts w:ascii="Times New Roman" w:eastAsia="UD Digi Kyokasho N-R" w:hAnsi="Times New Roman" w:cs="Times New Roman"/>
          <w:sz w:val="20"/>
          <w:szCs w:val="20"/>
        </w:rPr>
        <w:t>Trong khóa đào tạo này, họ đã sử dụng các tên miền giả trông giống hệt tên miền thật nh</w:t>
      </w:r>
      <w:r w:rsidR="00DC3BCA" w:rsidRPr="00DC3BCA">
        <w:rPr>
          <w:rFonts w:ascii="Times New Roman" w:eastAsia="UD Digi Kyokasho N-R" w:hAnsi="Times New Roman" w:cs="Times New Roman" w:hint="cs"/>
          <w:sz w:val="20"/>
          <w:szCs w:val="20"/>
        </w:rPr>
        <w:t>ư</w:t>
      </w:r>
      <w:r w:rsidR="00DC3BCA" w:rsidRPr="00DC3BCA">
        <w:rPr>
          <w:rFonts w:ascii="Times New Roman" w:eastAsia="UD Digi Kyokasho N-R" w:hAnsi="Times New Roman" w:cs="Times New Roman"/>
          <w:sz w:val="20"/>
          <w:szCs w:val="20"/>
        </w:rPr>
        <w:t>ng h</w:t>
      </w:r>
      <w:r w:rsidR="00DC3BCA" w:rsidRPr="00DC3BCA">
        <w:rPr>
          <w:rFonts w:ascii="Times New Roman" w:eastAsia="UD Digi Kyokasho N-R" w:hAnsi="Times New Roman" w:cs="Times New Roman" w:hint="cs"/>
          <w:sz w:val="20"/>
          <w:szCs w:val="20"/>
        </w:rPr>
        <w:t>ơ</w:t>
      </w:r>
      <w:r w:rsidR="00DC3BCA" w:rsidRPr="00DC3BCA">
        <w:rPr>
          <w:rFonts w:ascii="Times New Roman" w:eastAsia="UD Digi Kyokasho N-R" w:hAnsi="Times New Roman" w:cs="Times New Roman"/>
          <w:sz w:val="20"/>
          <w:szCs w:val="20"/>
        </w:rPr>
        <w:t>i khác một chút, chẳng hạn nh</w:t>
      </w:r>
      <w:r w:rsidR="00DC3BCA" w:rsidRPr="00DC3BCA">
        <w:rPr>
          <w:rFonts w:ascii="Times New Roman" w:eastAsia="UD Digi Kyokasho N-R" w:hAnsi="Times New Roman" w:cs="Times New Roman" w:hint="cs"/>
          <w:sz w:val="20"/>
          <w:szCs w:val="20"/>
        </w:rPr>
        <w:t>ư</w:t>
      </w:r>
      <w:r w:rsidR="00DC3BCA" w:rsidRPr="00DC3BCA">
        <w:rPr>
          <w:rFonts w:ascii="Times New Roman" w:eastAsia="UD Digi Kyokasho N-R" w:hAnsi="Times New Roman" w:cs="Times New Roman"/>
          <w:sz w:val="20"/>
          <w:szCs w:val="20"/>
        </w:rPr>
        <w:t xml:space="preserve"> "yah00.jp". Điểm đến của liên kết, giống nh</w:t>
      </w:r>
      <w:r w:rsidR="00DC3BCA" w:rsidRPr="00DC3BCA">
        <w:rPr>
          <w:rFonts w:ascii="Times New Roman" w:eastAsia="UD Digi Kyokasho N-R" w:hAnsi="Times New Roman" w:cs="Times New Roman" w:hint="cs"/>
          <w:sz w:val="20"/>
          <w:szCs w:val="20"/>
        </w:rPr>
        <w:t>ư</w:t>
      </w:r>
      <w:r w:rsidR="00DC3BCA" w:rsidRPr="00DC3BCA">
        <w:rPr>
          <w:rFonts w:ascii="Times New Roman" w:eastAsia="UD Digi Kyokasho N-R" w:hAnsi="Times New Roman" w:cs="Times New Roman"/>
          <w:sz w:val="20"/>
          <w:szCs w:val="20"/>
        </w:rPr>
        <w:t xml:space="preserve"> địa chỉ email, th</w:t>
      </w:r>
      <w:r w:rsidR="00DC3BCA" w:rsidRPr="00DC3BCA">
        <w:rPr>
          <w:rFonts w:ascii="Times New Roman" w:eastAsia="UD Digi Kyokasho N-R" w:hAnsi="Times New Roman" w:cs="Times New Roman" w:hint="cs"/>
          <w:sz w:val="20"/>
          <w:szCs w:val="20"/>
        </w:rPr>
        <w:t>ư</w:t>
      </w:r>
      <w:r w:rsidR="00DC3BCA" w:rsidRPr="00DC3BCA">
        <w:rPr>
          <w:rFonts w:ascii="Times New Roman" w:eastAsia="UD Digi Kyokasho N-R" w:hAnsi="Times New Roman" w:cs="Times New Roman"/>
          <w:sz w:val="20"/>
          <w:szCs w:val="20"/>
        </w:rPr>
        <w:t>ờng khớp với URL của trang web chính thức, vì vậy nếu bạn không chắc chắn, bạn nên kiểm tra</w:t>
      </w:r>
      <w:r w:rsidR="00DC3BCA">
        <w:rPr>
          <w:rFonts w:ascii="Times New Roman" w:eastAsia="UD Digi Kyokasho N-R" w:hAnsi="Times New Roman" w:cs="Times New Roman"/>
          <w:sz w:val="20"/>
          <w:szCs w:val="20"/>
          <w:lang w:val="vi-VN"/>
        </w:rPr>
        <w:t xml:space="preserve"> cho yên tâm</w:t>
      </w:r>
      <w:r w:rsidR="00DC3BCA" w:rsidRPr="00DC3BCA">
        <w:rPr>
          <w:rFonts w:ascii="Times New Roman" w:eastAsia="UD Digi Kyokasho N-R" w:hAnsi="Times New Roman" w:cs="Times New Roman"/>
          <w:sz w:val="20"/>
          <w:szCs w:val="20"/>
        </w:rPr>
        <w:t>.</w:t>
      </w:r>
    </w:p>
    <w:p w14:paraId="7DE8B3FA" w14:textId="67897F7E" w:rsidR="004D1BC6" w:rsidRPr="0012082E" w:rsidRDefault="00DC3BCA" w:rsidP="00DC3BCA">
      <w:pPr>
        <w:spacing w:after="0" w:line="240" w:lineRule="auto"/>
        <w:jc w:val="both"/>
        <w:rPr>
          <w:rFonts w:ascii="Times New Roman" w:eastAsia="UD Digi Kyokasho N-R" w:hAnsi="Times New Roman" w:cs="Times New Roman"/>
          <w:sz w:val="20"/>
          <w:szCs w:val="20"/>
          <w:lang w:val="vi-VN"/>
        </w:rPr>
      </w:pPr>
      <w:r>
        <w:rPr>
          <w:rFonts w:ascii="Times New Roman" w:eastAsia="UD Digi Kyokasho N-R" w:hAnsi="Times New Roman" w:cs="Times New Roman"/>
          <w:sz w:val="20"/>
          <w:szCs w:val="20"/>
          <w:lang w:val="vi-VN"/>
        </w:rPr>
        <w:t xml:space="preserve"> </w:t>
      </w:r>
      <w:r w:rsidRPr="0012082E">
        <w:rPr>
          <w:rFonts w:ascii="Times New Roman" w:eastAsia="UD Digi Kyokasho N-R" w:hAnsi="Times New Roman" w:cs="Times New Roman"/>
          <w:sz w:val="20"/>
          <w:szCs w:val="20"/>
          <w:lang w:val="vi-VN"/>
        </w:rPr>
        <w:t>Nhân tiện, nếu bạn nhận đ</w:t>
      </w:r>
      <w:r w:rsidRPr="0012082E">
        <w:rPr>
          <w:rFonts w:ascii="Times New Roman" w:eastAsia="UD Digi Kyokasho N-R" w:hAnsi="Times New Roman" w:cs="Times New Roman" w:hint="cs"/>
          <w:sz w:val="20"/>
          <w:szCs w:val="20"/>
          <w:lang w:val="vi-VN"/>
        </w:rPr>
        <w:t>ư</w:t>
      </w:r>
      <w:r w:rsidRPr="0012082E">
        <w:rPr>
          <w:rFonts w:ascii="Times New Roman" w:eastAsia="UD Digi Kyokasho N-R" w:hAnsi="Times New Roman" w:cs="Times New Roman"/>
          <w:sz w:val="20"/>
          <w:szCs w:val="20"/>
          <w:lang w:val="vi-VN"/>
        </w:rPr>
        <w:t>ợc email từ một cửa hàng trực tuyến nói rằng "thanh toán không thành công", hãy thử truy cập dịch vụ từ My Page của bạn thay vì từ liên kết trong email. Nếu có vấn đề thực sự, bạn sẽ có thể kiểm tra từ My Page của mình.</w:t>
      </w:r>
    </w:p>
    <w:p w14:paraId="1FA1CE1F" w14:textId="50F52523" w:rsidR="00C84B48" w:rsidRPr="0012082E" w:rsidRDefault="00C84B48" w:rsidP="00416DCA">
      <w:pPr>
        <w:spacing w:after="0" w:line="240" w:lineRule="auto"/>
        <w:jc w:val="both"/>
        <w:rPr>
          <w:rFonts w:ascii="Times New Roman" w:hAnsi="Times New Roman" w:cs="Times New Roman"/>
          <w:b/>
          <w:color w:val="3333FF"/>
          <w:sz w:val="21"/>
          <w:szCs w:val="21"/>
          <w:u w:val="single"/>
          <w:lang w:val="vi-VN"/>
        </w:rPr>
      </w:pPr>
    </w:p>
    <w:p w14:paraId="477C03E9" w14:textId="5E499D73" w:rsidR="00BE7DA1" w:rsidRPr="0012082E" w:rsidRDefault="00BE7DA1" w:rsidP="007B5D98">
      <w:pPr>
        <w:spacing w:after="0" w:line="240" w:lineRule="auto"/>
        <w:jc w:val="both"/>
        <w:rPr>
          <w:rFonts w:ascii="Times New Roman" w:eastAsia="UD Digi Kyokasho N-R" w:hAnsi="Times New Roman" w:cs="Times New Roman"/>
          <w:sz w:val="20"/>
          <w:szCs w:val="20"/>
          <w:lang w:val="vi-VN"/>
        </w:rPr>
      </w:pPr>
      <w:r w:rsidRPr="0012082E">
        <w:rPr>
          <w:rFonts w:ascii="Cambria Math" w:hAnsi="Cambria Math" w:cs="Cambria Math"/>
          <w:b/>
          <w:color w:val="3333FF"/>
          <w:sz w:val="21"/>
          <w:szCs w:val="21"/>
          <w:u w:val="single"/>
          <w:lang w:val="vi-VN"/>
        </w:rPr>
        <w:t>▶</w:t>
      </w:r>
      <w:r w:rsidR="003229D6" w:rsidRPr="0012082E">
        <w:rPr>
          <w:rFonts w:ascii="Cambria Math" w:hAnsi="Cambria Math" w:cs="Cambria Math"/>
          <w:b/>
          <w:color w:val="3333FF"/>
          <w:sz w:val="21"/>
          <w:szCs w:val="21"/>
          <w:u w:val="single"/>
          <w:lang w:val="vi-VN"/>
        </w:rPr>
        <w:t>Suy</w:t>
      </w:r>
      <w:r w:rsidR="003229D6">
        <w:rPr>
          <w:rFonts w:ascii="Cambria Math" w:hAnsi="Cambria Math" w:cs="Cambria Math"/>
          <w:b/>
          <w:color w:val="3333FF"/>
          <w:sz w:val="21"/>
          <w:szCs w:val="21"/>
          <w:u w:val="single"/>
          <w:lang w:val="vi-VN"/>
        </w:rPr>
        <w:t xml:space="preserve"> nghĩ thật kỹ </w:t>
      </w:r>
      <w:r w:rsidR="00DC3BCA" w:rsidRPr="0012082E">
        <w:rPr>
          <w:rFonts w:ascii="Times New Roman" w:hAnsi="Times New Roman" w:cs="Times New Roman"/>
          <w:b/>
          <w:color w:val="3333FF"/>
          <w:sz w:val="21"/>
          <w:szCs w:val="21"/>
          <w:u w:val="single"/>
          <w:lang w:val="vi-VN"/>
        </w:rPr>
        <w:t>tr</w:t>
      </w:r>
      <w:r w:rsidR="00DC3BCA" w:rsidRPr="0012082E">
        <w:rPr>
          <w:rFonts w:ascii="Times New Roman" w:hAnsi="Times New Roman" w:cs="Times New Roman" w:hint="cs"/>
          <w:b/>
          <w:color w:val="3333FF"/>
          <w:sz w:val="21"/>
          <w:szCs w:val="21"/>
          <w:u w:val="single"/>
          <w:lang w:val="vi-VN"/>
        </w:rPr>
        <w:t>ư</w:t>
      </w:r>
      <w:r w:rsidR="00DC3BCA" w:rsidRPr="0012082E">
        <w:rPr>
          <w:rFonts w:ascii="Times New Roman" w:hAnsi="Times New Roman" w:cs="Times New Roman"/>
          <w:b/>
          <w:color w:val="3333FF"/>
          <w:sz w:val="21"/>
          <w:szCs w:val="21"/>
          <w:u w:val="single"/>
          <w:lang w:val="vi-VN"/>
        </w:rPr>
        <w:t>ớc khi nhấp chuột</w:t>
      </w:r>
      <w:r w:rsidR="00DC3BCA">
        <w:rPr>
          <w:rFonts w:ascii="Times New Roman" w:hAnsi="Times New Roman" w:cs="Times New Roman"/>
          <w:b/>
          <w:color w:val="3333FF"/>
          <w:sz w:val="21"/>
          <w:szCs w:val="21"/>
          <w:u w:val="single"/>
          <w:lang w:val="vi-VN"/>
        </w:rPr>
        <w:t>!</w:t>
      </w:r>
      <w:r w:rsidRPr="0012082E">
        <w:rPr>
          <w:rFonts w:ascii="Cambria Math" w:hAnsi="Cambria Math" w:cs="Cambria Math"/>
          <w:b/>
          <w:color w:val="3333FF"/>
          <w:sz w:val="21"/>
          <w:szCs w:val="21"/>
          <w:u w:val="single"/>
          <w:lang w:val="vi-VN"/>
        </w:rPr>
        <w:t>◀</w:t>
      </w:r>
    </w:p>
    <w:p w14:paraId="6FCBD2AB" w14:textId="3888AACD" w:rsidR="00D07EA9" w:rsidRDefault="004C3ACD" w:rsidP="00E32F6F">
      <w:pPr>
        <w:spacing w:after="0" w:line="240" w:lineRule="auto"/>
        <w:ind w:firstLineChars="100" w:firstLine="200"/>
        <w:jc w:val="both"/>
        <w:rPr>
          <w:rFonts w:ascii="Times New Roman" w:eastAsia="UD Digi Kyokasho N-R" w:hAnsi="Times New Roman" w:cs="Times New Roman"/>
          <w:sz w:val="20"/>
          <w:szCs w:val="20"/>
          <w:lang w:val="vi-VN"/>
        </w:rPr>
      </w:pPr>
      <w:r w:rsidRPr="00AC5C27">
        <w:rPr>
          <w:rFonts w:ascii="Times New Roman" w:eastAsia="UD Digi Kyokasho N-R" w:hAnsi="Times New Roman" w:cs="Times New Roman"/>
          <w:noProof/>
          <w:sz w:val="20"/>
          <w:szCs w:val="20"/>
        </w:rPr>
        <mc:AlternateContent>
          <mc:Choice Requires="wps">
            <w:drawing>
              <wp:anchor distT="0" distB="0" distL="114300" distR="114300" simplePos="0" relativeHeight="251658264" behindDoc="0" locked="0" layoutInCell="1" allowOverlap="1" wp14:anchorId="1DACC7F1" wp14:editId="484893B4">
                <wp:simplePos x="0" y="0"/>
                <wp:positionH relativeFrom="column">
                  <wp:posOffset>3910910</wp:posOffset>
                </wp:positionH>
                <wp:positionV relativeFrom="paragraph">
                  <wp:posOffset>51656</wp:posOffset>
                </wp:positionV>
                <wp:extent cx="1539240" cy="266700"/>
                <wp:effectExtent l="0" t="304800" r="22860" b="19050"/>
                <wp:wrapNone/>
                <wp:docPr id="867581321" name="吹き出し: 線 32"/>
                <wp:cNvGraphicFramePr/>
                <a:graphic xmlns:a="http://schemas.openxmlformats.org/drawingml/2006/main">
                  <a:graphicData uri="http://schemas.microsoft.com/office/word/2010/wordprocessingShape">
                    <wps:wsp>
                      <wps:cNvSpPr/>
                      <wps:spPr>
                        <a:xfrm>
                          <a:off x="0" y="0"/>
                          <a:ext cx="1539240" cy="266700"/>
                        </a:xfrm>
                        <a:prstGeom prst="borderCallout1">
                          <a:avLst>
                            <a:gd name="adj1" fmla="val 3543"/>
                            <a:gd name="adj2" fmla="val 49396"/>
                            <a:gd name="adj3" fmla="val -111763"/>
                            <a:gd name="adj4" fmla="val 73097"/>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DD3A59F" w14:textId="784BCFD0" w:rsidR="00517477" w:rsidRPr="009B6183" w:rsidRDefault="00517477" w:rsidP="009B6183">
                            <w:pPr>
                              <w:jc w:val="center"/>
                              <w:rPr>
                                <w:b/>
                                <w:bCs/>
                                <w:color w:val="000000" w:themeColor="text1"/>
                                <w:sz w:val="20"/>
                                <w:szCs w:val="21"/>
                              </w:rPr>
                            </w:pPr>
                            <w:r>
                              <w:rPr>
                                <w:rFonts w:hint="eastAsia"/>
                                <w:b/>
                                <w:color w:val="000000" w:themeColor="text1"/>
                                <w:sz w:val="22"/>
                                <w:szCs w:val="24"/>
                                <w:highlight w:val="yellow"/>
                              </w:rPr>
                              <w:t>④</w:t>
                            </w:r>
                            <w:r>
                              <w:rPr>
                                <w:rFonts w:hint="eastAsia"/>
                                <w:b/>
                                <w:bCs/>
                                <w:color w:val="000000" w:themeColor="text1"/>
                                <w:sz w:val="20"/>
                                <w:szCs w:val="21"/>
                                <w:highlight w:val="yellow"/>
                              </w:rPr>
                              <w:t>リンクURL要確認</w:t>
                            </w:r>
                            <w:r w:rsidRPr="009B6183">
                              <w:rPr>
                                <w:rFonts w:hint="eastAsia"/>
                                <w:b/>
                                <w:bCs/>
                                <w:color w:val="000000" w:themeColor="text1"/>
                                <w:sz w:val="20"/>
                                <w:szCs w:val="21"/>
                                <w:highlight w:val="yell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CC7F1" id="_x0000_s1041" type="#_x0000_t47" style="position:absolute;left:0;text-align:left;margin-left:307.95pt;margin-top:4.05pt;width:121.2pt;height:21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" adj="15789,-24141,10670,765" fillcolor="yellow" strokecolor="#010516 [484]" strokeweight="1pt">
                <v:textbox>
                  <w:txbxContent>
                    <w:p w14:paraId="0DD3A59F" w14:textId="784BCFD0" w:rsidR="00517477" w:rsidRPr="009B6183" w:rsidRDefault="00517477" w:rsidP="009B6183">
                      <w:pPr>
                        <w:jc w:val="center"/>
                        <w:rPr>
                          <w:b/>
                          <w:bCs/>
                          <w:color w:val="000000" w:themeColor="text1"/>
                          <w:sz w:val="20"/>
                          <w:szCs w:val="21"/>
                        </w:rPr>
                      </w:pPr>
                      <w:r>
                        <w:rPr>
                          <w:rFonts w:hint="eastAsia"/>
                          <w:b/>
                          <w:color w:val="000000" w:themeColor="text1"/>
                          <w:sz w:val="22"/>
                          <w:szCs w:val="24"/>
                          <w:highlight w:val="yellow"/>
                        </w:rPr>
                        <w:t>④</w:t>
                      </w:r>
                      <w:r>
                        <w:rPr>
                          <w:rFonts w:hint="eastAsia"/>
                          <w:b/>
                          <w:bCs/>
                          <w:color w:val="000000" w:themeColor="text1"/>
                          <w:sz w:val="20"/>
                          <w:szCs w:val="21"/>
                          <w:highlight w:val="yellow"/>
                        </w:rPr>
                        <w:t>リンクURL要確認</w:t>
                      </w:r>
                      <w:r w:rsidRPr="009B6183">
                        <w:rPr>
                          <w:rFonts w:hint="eastAsia"/>
                          <w:b/>
                          <w:bCs/>
                          <w:color w:val="000000" w:themeColor="text1"/>
                          <w:sz w:val="20"/>
                          <w:szCs w:val="21"/>
                          <w:highlight w:val="yellow"/>
                        </w:rPr>
                        <w:t>！</w:t>
                      </w:r>
                    </w:p>
                  </w:txbxContent>
                </v:textbox>
                <o:callout v:ext="edit" minusx="t"/>
              </v:shape>
            </w:pict>
          </mc:Fallback>
        </mc:AlternateContent>
      </w:r>
      <w:r w:rsidR="002208CD" w:rsidRPr="00736CEB">
        <w:rPr>
          <w:rFonts w:ascii="Times New Roman" w:eastAsia="UD Digi Kyokasho N-R" w:hAnsi="Times New Roman" w:cs="Times New Roman"/>
          <w:sz w:val="20"/>
          <w:szCs w:val="20"/>
          <w:lang w:val="vi-VN"/>
        </w:rPr>
        <w:t>Trong khi số l</w:t>
      </w:r>
      <w:r w:rsidR="002208CD" w:rsidRPr="00736CEB">
        <w:rPr>
          <w:rFonts w:ascii="Times New Roman" w:eastAsia="UD Digi Kyokasho N-R" w:hAnsi="Times New Roman" w:cs="Times New Roman" w:hint="cs"/>
          <w:sz w:val="20"/>
          <w:szCs w:val="20"/>
          <w:lang w:val="vi-VN"/>
        </w:rPr>
        <w:t>ư</w:t>
      </w:r>
      <w:r w:rsidR="002208CD" w:rsidRPr="00736CEB">
        <w:rPr>
          <w:rFonts w:ascii="Times New Roman" w:eastAsia="UD Digi Kyokasho N-R" w:hAnsi="Times New Roman" w:cs="Times New Roman"/>
          <w:sz w:val="20"/>
          <w:szCs w:val="20"/>
          <w:lang w:val="vi-VN"/>
        </w:rPr>
        <w:t>ợng các dịch vụ tiện lợi đang tăng lên, các email</w:t>
      </w:r>
      <w:r w:rsidR="002208CD">
        <w:rPr>
          <w:rFonts w:ascii="Times New Roman" w:eastAsia="UD Digi Kyokasho N-R" w:hAnsi="Times New Roman" w:cs="Times New Roman"/>
          <w:sz w:val="20"/>
          <w:szCs w:val="20"/>
          <w:lang w:val="vi-VN"/>
        </w:rPr>
        <w:t xml:space="preserve"> giả mạo</w:t>
      </w:r>
      <w:r w:rsidR="002208CD" w:rsidRPr="00736CEB">
        <w:rPr>
          <w:rFonts w:ascii="Times New Roman" w:eastAsia="UD Digi Kyokasho N-R" w:hAnsi="Times New Roman" w:cs="Times New Roman"/>
          <w:sz w:val="20"/>
          <w:szCs w:val="20"/>
          <w:lang w:val="vi-VN"/>
        </w:rPr>
        <w:t xml:space="preserve"> cũng đang trở nên tinh vi h</w:t>
      </w:r>
      <w:r w:rsidR="002208CD" w:rsidRPr="00736CEB">
        <w:rPr>
          <w:rFonts w:ascii="Times New Roman" w:eastAsia="UD Digi Kyokasho N-R" w:hAnsi="Times New Roman" w:cs="Times New Roman" w:hint="cs"/>
          <w:sz w:val="20"/>
          <w:szCs w:val="20"/>
          <w:lang w:val="vi-VN"/>
        </w:rPr>
        <w:t>ơ</w:t>
      </w:r>
      <w:r w:rsidR="002208CD" w:rsidRPr="00736CEB">
        <w:rPr>
          <w:rFonts w:ascii="Times New Roman" w:eastAsia="UD Digi Kyokasho N-R" w:hAnsi="Times New Roman" w:cs="Times New Roman"/>
          <w:sz w:val="20"/>
          <w:szCs w:val="20"/>
          <w:lang w:val="vi-VN"/>
        </w:rPr>
        <w:t>n. Khả năng nhận thấy những bất th</w:t>
      </w:r>
      <w:r w:rsidR="002208CD" w:rsidRPr="00736CEB">
        <w:rPr>
          <w:rFonts w:ascii="Times New Roman" w:eastAsia="UD Digi Kyokasho N-R" w:hAnsi="Times New Roman" w:cs="Times New Roman" w:hint="cs"/>
          <w:sz w:val="20"/>
          <w:szCs w:val="20"/>
          <w:lang w:val="vi-VN"/>
        </w:rPr>
        <w:t>ư</w:t>
      </w:r>
      <w:r w:rsidR="002208CD" w:rsidRPr="00736CEB">
        <w:rPr>
          <w:rFonts w:ascii="Times New Roman" w:eastAsia="UD Digi Kyokasho N-R" w:hAnsi="Times New Roman" w:cs="Times New Roman"/>
          <w:sz w:val="20"/>
          <w:szCs w:val="20"/>
          <w:lang w:val="vi-VN"/>
        </w:rPr>
        <w:t>ờng nhỏ nhất có thể giúp bảo vệ bạn và công ty của bạn. Nếu bạn nghĩ rằng có điều gì đó có vẻ đáng ngờ, hãy tạo thói quen kiểm tra</w:t>
      </w:r>
      <w:r w:rsidR="002208CD">
        <w:rPr>
          <w:rFonts w:ascii="Times New Roman" w:eastAsia="UD Digi Kyokasho N-R" w:hAnsi="Times New Roman" w:cs="Times New Roman"/>
          <w:sz w:val="20"/>
          <w:szCs w:val="20"/>
          <w:lang w:val="vi-VN"/>
        </w:rPr>
        <w:t>, xác nhận.</w:t>
      </w:r>
    </w:p>
    <w:p w14:paraId="340E9DC8" w14:textId="0CCDB105" w:rsidR="002208CD" w:rsidRPr="002208CD" w:rsidRDefault="002208CD" w:rsidP="00E32F6F">
      <w:pPr>
        <w:spacing w:after="0" w:line="240" w:lineRule="auto"/>
        <w:ind w:firstLineChars="100" w:firstLine="200"/>
        <w:jc w:val="both"/>
        <w:rPr>
          <w:rFonts w:ascii="Times New Roman" w:eastAsia="UD Digi Kyokasho N-R" w:hAnsi="Times New Roman" w:cs="Times New Roman"/>
          <w:sz w:val="20"/>
          <w:szCs w:val="20"/>
          <w:lang w:val="vi-VN"/>
        </w:rPr>
      </w:pPr>
    </w:p>
    <w:p w14:paraId="0345272F" w14:textId="7E74EE23" w:rsidR="004B4333" w:rsidRPr="00AC5C27" w:rsidRDefault="002208CD" w:rsidP="00BB05D0">
      <w:pPr>
        <w:spacing w:after="0" w:line="240" w:lineRule="auto"/>
        <w:ind w:firstLineChars="100" w:firstLine="160"/>
        <w:jc w:val="both"/>
        <w:rPr>
          <w:rFonts w:ascii="Times New Roman" w:eastAsia="UD Digi Kyokasho N-R" w:hAnsi="Times New Roman" w:cs="Times New Roman"/>
          <w:sz w:val="20"/>
          <w:szCs w:val="20"/>
          <w:lang w:val="es-MX"/>
        </w:rPr>
      </w:pPr>
      <w:r w:rsidRPr="00AC5C27">
        <w:rPr>
          <w:rFonts w:ascii="Times New Roman" w:eastAsia="UD Digi Kyokasho N-R" w:hAnsi="Times New Roman" w:cs="Times New Roman"/>
          <w:noProof/>
          <w:szCs w:val="20"/>
        </w:rPr>
        <mc:AlternateContent>
          <mc:Choice Requires="wps">
            <w:drawing>
              <wp:anchor distT="0" distB="0" distL="114300" distR="114300" simplePos="0" relativeHeight="251658249" behindDoc="1" locked="0" layoutInCell="1" allowOverlap="1" wp14:anchorId="25A49FC9" wp14:editId="748825C4">
                <wp:simplePos x="0" y="0"/>
                <wp:positionH relativeFrom="column">
                  <wp:posOffset>-75841</wp:posOffset>
                </wp:positionH>
                <wp:positionV relativeFrom="paragraph">
                  <wp:posOffset>127607</wp:posOffset>
                </wp:positionV>
                <wp:extent cx="6886575" cy="1524000"/>
                <wp:effectExtent l="0" t="0" r="28575" b="19050"/>
                <wp:wrapNone/>
                <wp:docPr id="81555704" name="正方形/長方形 81555704"/>
                <wp:cNvGraphicFramePr/>
                <a:graphic xmlns:a="http://schemas.openxmlformats.org/drawingml/2006/main">
                  <a:graphicData uri="http://schemas.microsoft.com/office/word/2010/wordprocessingShape">
                    <wps:wsp>
                      <wps:cNvSpPr/>
                      <wps:spPr>
                        <a:xfrm>
                          <a:off x="0" y="0"/>
                          <a:ext cx="6886575" cy="1524000"/>
                        </a:xfrm>
                        <a:prstGeom prst="rect">
                          <a:avLst/>
                        </a:prstGeom>
                        <a:solidFill>
                          <a:schemeClr val="accent4">
                            <a:lumMod val="20000"/>
                            <a:lumOff val="80000"/>
                          </a:schemeClr>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3CA023" id="正方形/長方形 81555704" o:spid="_x0000_s1026" style="position:absolute;margin-left:-5.95pt;margin-top:10.05pt;width:542.25pt;height:120pt;z-index:-25165823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" fillcolor="#fef7cc [663]" strokecolor="#feda02 [3207]" strokeweight="1pt"/>
            </w:pict>
          </mc:Fallback>
        </mc:AlternateContent>
      </w:r>
    </w:p>
    <w:p w14:paraId="32E4D7AB" w14:textId="70F8DF7D" w:rsidR="00F01947" w:rsidRPr="002208CD" w:rsidRDefault="00012737" w:rsidP="00F01947">
      <w:pPr>
        <w:pStyle w:val="NoSpacing"/>
        <w:rPr>
          <w:rFonts w:ascii="Times New Roman" w:eastAsia="Meiryo UI" w:hAnsi="Times New Roman" w:cs="Times New Roman"/>
          <w:b/>
          <w:bCs/>
          <w:color w:val="000099"/>
          <w:sz w:val="36"/>
          <w:szCs w:val="29"/>
          <w:lang w:val="es-MX"/>
        </w:rPr>
      </w:pPr>
      <w:r w:rsidRPr="00AC5C27">
        <w:rPr>
          <w:rFonts w:ascii="Times New Roman" w:hAnsi="Times New Roman" w:cs="Times New Roman"/>
          <w:b/>
          <w:bCs/>
          <w:noProof/>
          <w:color w:val="000099"/>
          <w:sz w:val="36"/>
          <w:szCs w:val="29"/>
        </w:rPr>
        <mc:AlternateContent>
          <mc:Choice Requires="wps">
            <w:drawing>
              <wp:anchor distT="0" distB="0" distL="114300" distR="114300" simplePos="0" relativeHeight="251658248" behindDoc="0" locked="0" layoutInCell="1" allowOverlap="1" wp14:anchorId="2A8E9644" wp14:editId="7C4960D9">
                <wp:simplePos x="0" y="0"/>
                <wp:positionH relativeFrom="margin">
                  <wp:posOffset>9525</wp:posOffset>
                </wp:positionH>
                <wp:positionV relativeFrom="paragraph">
                  <wp:posOffset>24130</wp:posOffset>
                </wp:positionV>
                <wp:extent cx="6659880" cy="0"/>
                <wp:effectExtent l="0" t="0" r="0" b="0"/>
                <wp:wrapNone/>
                <wp:docPr id="1096568661" name="直線コネクタ 1096568661">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6B0FD71" id="直線コネクタ 1096568661" o:spid="_x0000_s1026" style="position:absolute;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9pt" to="525.1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" strokecolor="#595959" strokeweight="2pt">
                <v:stroke linestyle="thinThin" joinstyle="miter"/>
                <o:lock v:ext="edit" shapetype="f"/>
                <w10:wrap anchorx="margin"/>
              </v:line>
            </w:pict>
          </mc:Fallback>
        </mc:AlternateContent>
      </w:r>
      <w:r w:rsidR="00F01947" w:rsidRPr="00AC5C27">
        <w:rPr>
          <w:rFonts w:ascii="Times New Roman" w:hAnsi="Times New Roman" w:cs="Times New Roman"/>
          <w:noProof/>
        </w:rPr>
        <mc:AlternateContent>
          <mc:Choice Requires="wps">
            <w:drawing>
              <wp:anchor distT="0" distB="0" distL="114300" distR="114300" simplePos="0" relativeHeight="251658247" behindDoc="0" locked="0" layoutInCell="1" allowOverlap="1" wp14:anchorId="34AB2263" wp14:editId="55627BDC">
                <wp:simplePos x="0" y="0"/>
                <wp:positionH relativeFrom="column">
                  <wp:posOffset>-28575</wp:posOffset>
                </wp:positionH>
                <wp:positionV relativeFrom="paragraph">
                  <wp:posOffset>340995</wp:posOffset>
                </wp:positionV>
                <wp:extent cx="2988000" cy="0"/>
                <wp:effectExtent l="0" t="19050" r="41275"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AFE14F" id="直線コネクタ 1382105852" o:spid="_x0000_s1026" style="position:absolute;flip:y;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233.0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" strokecolor="#0a249b" strokeweight="5pt">
                <v:stroke linestyle="thickThin" joinstyle="miter"/>
                <o:lock v:ext="edit" shapetype="f"/>
              </v:line>
            </w:pict>
          </mc:Fallback>
        </mc:AlternateContent>
      </w:r>
      <w:r w:rsidR="002208CD" w:rsidRPr="002208CD">
        <w:rPr>
          <w:rFonts w:ascii="Times New Roman" w:eastAsia="Meiryo UI" w:hAnsi="Times New Roman" w:cs="Times New Roman"/>
          <w:b/>
          <w:bCs/>
          <w:color w:val="000099"/>
          <w:sz w:val="36"/>
          <w:szCs w:val="29"/>
          <w:lang w:val="es-MX"/>
        </w:rPr>
        <w:t>Hãy cho chúng tôi phản hồi của bạn</w:t>
      </w:r>
      <w:r w:rsidR="00F01947" w:rsidRPr="002208CD">
        <w:rPr>
          <w:rFonts w:ascii="Times New Roman" w:eastAsia="Meiryo UI" w:hAnsi="Times New Roman" w:cs="Times New Roman"/>
          <w:b/>
          <w:bCs/>
          <w:color w:val="000099"/>
          <w:sz w:val="36"/>
          <w:szCs w:val="29"/>
          <w:lang w:val="es-MX"/>
        </w:rPr>
        <w:t>！</w:t>
      </w:r>
      <w:r w:rsidR="00F01947" w:rsidRPr="002208CD">
        <w:rPr>
          <w:rFonts w:ascii="Times New Roman" w:eastAsia="Meiryo UI" w:hAnsi="Times New Roman" w:cs="Times New Roman"/>
          <w:b/>
          <w:bCs/>
          <w:color w:val="000099"/>
          <w:sz w:val="36"/>
          <w:szCs w:val="29"/>
          <w:lang w:val="es-MX"/>
        </w:rPr>
        <w:t xml:space="preserve"> </w:t>
      </w:r>
    </w:p>
    <w:p w14:paraId="2E7477D1" w14:textId="4F501674" w:rsidR="00847CE3" w:rsidRPr="00847CE3" w:rsidRDefault="00847CE3" w:rsidP="00847CE3">
      <w:pPr>
        <w:pStyle w:val="NoSpacing"/>
        <w:ind w:firstLine="200"/>
        <w:rPr>
          <w:rFonts w:ascii="Times New Roman" w:hAnsi="Times New Roman" w:cs="Times New Roman"/>
          <w:lang w:val="es-MX"/>
        </w:rPr>
      </w:pPr>
      <w:r w:rsidRPr="00847CE3">
        <w:rPr>
          <w:rFonts w:ascii="Times New Roman" w:hAnsi="Times New Roman" w:cs="Times New Roman"/>
          <w:lang w:val="es-MX"/>
        </w:rPr>
        <w:t>Bạn nghĩ sao</w:t>
      </w:r>
      <w:proofErr w:type="gramStart"/>
      <w:r w:rsidRPr="00847CE3">
        <w:rPr>
          <w:rFonts w:ascii="Times New Roman" w:hAnsi="Times New Roman" w:cs="Times New Roman"/>
          <w:lang w:val="es-MX"/>
        </w:rPr>
        <w:t>?</w:t>
      </w:r>
      <w:proofErr w:type="gramEnd"/>
      <w:r w:rsidRPr="00847CE3">
        <w:rPr>
          <w:rFonts w:ascii="Times New Roman" w:hAnsi="Times New Roman" w:cs="Times New Roman"/>
          <w:lang w:val="es-MX"/>
        </w:rPr>
        <w:t xml:space="preserve"> Chúng tôi rất muốn nghe suy nghĩ của bạn.</w:t>
      </w:r>
    </w:p>
    <w:p w14:paraId="45255C80" w14:textId="6C5FE68C" w:rsidR="00847CE3" w:rsidRPr="00847CE3" w:rsidRDefault="00847CE3" w:rsidP="00847CE3">
      <w:pPr>
        <w:pStyle w:val="NoSpacing"/>
        <w:ind w:firstLine="200"/>
        <w:rPr>
          <w:rFonts w:ascii="Times New Roman" w:hAnsi="Times New Roman" w:cs="Times New Roman"/>
          <w:lang w:val="es-MX"/>
        </w:rPr>
      </w:pPr>
      <w:r w:rsidRPr="00847CE3">
        <w:rPr>
          <w:rFonts w:ascii="Times New Roman" w:hAnsi="Times New Roman" w:cs="Times New Roman"/>
          <w:lang w:val="es-MX"/>
        </w:rPr>
        <w:t xml:space="preserve">Chúng tôi đã thiết lập một biểu mẫu để thu thập ý kiến ​​của </w:t>
      </w:r>
      <w:proofErr w:type="gramStart"/>
      <w:r w:rsidRPr="00847CE3">
        <w:rPr>
          <w:rFonts w:ascii="Times New Roman" w:hAnsi="Times New Roman" w:cs="Times New Roman"/>
          <w:lang w:val="es-MX"/>
        </w:rPr>
        <w:t xml:space="preserve">bạn </w:t>
      </w:r>
      <w:r>
        <w:rPr>
          <w:rFonts w:ascii="Times New Roman" w:hAnsi="Times New Roman" w:cs="Times New Roman"/>
          <w:lang w:val="vi-VN"/>
        </w:rPr>
        <w:t>,</w:t>
      </w:r>
      <w:r w:rsidRPr="00847CE3">
        <w:rPr>
          <w:rFonts w:ascii="Times New Roman" w:hAnsi="Times New Roman" w:cs="Times New Roman"/>
          <w:lang w:val="es-MX"/>
        </w:rPr>
        <w:t>không</w:t>
      </w:r>
      <w:proofErr w:type="gramEnd"/>
      <w:r w:rsidRPr="00847CE3">
        <w:rPr>
          <w:rFonts w:ascii="Times New Roman" w:hAnsi="Times New Roman" w:cs="Times New Roman"/>
          <w:lang w:val="es-MX"/>
        </w:rPr>
        <w:t xml:space="preserve"> chỉ về các tiêu chuẩn mà chúng tôi đã chia sẻ hôm nay mà còn về các thông tin liên lạc về tuân thủ trong quá khứ.</w:t>
      </w:r>
    </w:p>
    <w:p w14:paraId="4980A95C" w14:textId="5FF5BA25" w:rsidR="00F01947" w:rsidRPr="00AC5C27" w:rsidRDefault="00847CE3" w:rsidP="00847CE3">
      <w:pPr>
        <w:pStyle w:val="NoSpacing"/>
        <w:ind w:firstLine="200"/>
        <w:rPr>
          <w:rFonts w:ascii="Times New Roman" w:hAnsi="Times New Roman" w:cs="Times New Roman"/>
        </w:rPr>
      </w:pPr>
      <w:r w:rsidRPr="00847CE3">
        <w:rPr>
          <w:rFonts w:ascii="Times New Roman" w:hAnsi="Times New Roman" w:cs="Times New Roman"/>
          <w:lang w:val="es-MX"/>
        </w:rPr>
        <w:t>Chúng tôi sẽ rấ</w:t>
      </w:r>
      <w:r>
        <w:rPr>
          <w:rFonts w:ascii="Times New Roman" w:hAnsi="Times New Roman" w:cs="Times New Roman"/>
          <w:lang w:val="es-MX"/>
        </w:rPr>
        <w:t>t cảm</w:t>
      </w:r>
      <w:r w:rsidRPr="00847CE3">
        <w:rPr>
          <w:rFonts w:ascii="Times New Roman" w:hAnsi="Times New Roman" w:cs="Times New Roman"/>
          <w:lang w:val="es-MX"/>
        </w:rPr>
        <w:t xml:space="preserve"> ơn nếu bạn có thể gửi cho chúng tôi ý kiến ​​và phản hồi của bạn qua liên kết bên phải hoặc bên dưới.</w:t>
      </w:r>
      <w:r w:rsidR="00F01947" w:rsidRPr="00AC5C27">
        <w:rPr>
          <w:rFonts w:ascii="Times New Roman" w:hAnsi="Times New Roman" w:cs="Times New Roman"/>
        </w:rPr>
        <w:t>。</w:t>
      </w:r>
      <w:r w:rsidR="00F01947" w:rsidRPr="00AC5C27">
        <w:rPr>
          <w:rFonts w:ascii="Cambria Math" w:hAnsi="Cambria Math" w:cs="Cambria Math"/>
        </w:rPr>
        <w:t>⇒</w:t>
      </w:r>
    </w:p>
    <w:p w14:paraId="4743ADC4" w14:textId="65F6F716" w:rsidR="00836E87" w:rsidRPr="00847CE3" w:rsidRDefault="00810830" w:rsidP="00836E87">
      <w:pPr>
        <w:spacing w:after="0" w:line="240" w:lineRule="auto"/>
        <w:ind w:firstLineChars="100" w:firstLine="160"/>
        <w:jc w:val="both"/>
        <w:rPr>
          <w:rFonts w:ascii="Times New Roman" w:eastAsia="UD Digi Kyokasho NK-R" w:hAnsi="Times New Roman" w:cs="Times New Roman"/>
          <w:sz w:val="20"/>
          <w:szCs w:val="20"/>
          <w:lang w:val="vi-VN"/>
        </w:rPr>
        <w:sectPr w:rsidR="00836E87" w:rsidRPr="00847CE3" w:rsidSect="00836E87">
          <w:headerReference w:type="even" r:id="rId27"/>
          <w:headerReference w:type="default" r:id="rId28"/>
          <w:footerReference w:type="even" r:id="rId29"/>
          <w:footerReference w:type="default" r:id="rId30"/>
          <w:footerReference w:type="first" r:id="rId31"/>
          <w:type w:val="continuous"/>
          <w:pgSz w:w="11906" w:h="16838" w:code="9"/>
          <w:pgMar w:top="720" w:right="720" w:bottom="720" w:left="720" w:header="709" w:footer="709" w:gutter="0"/>
          <w:cols w:space="708"/>
          <w:docGrid w:linePitch="360"/>
        </w:sectPr>
      </w:pPr>
      <w:hyperlink r:id="rId32" w:history="1">
        <w:r w:rsidR="00836E87" w:rsidRPr="00AC5C27">
          <w:rPr>
            <w:rStyle w:val="Hyperlink"/>
            <w:rFonts w:ascii="Times New Roman" w:hAnsi="Times New Roman" w:cs="Times New Roman"/>
            <w:sz w:val="20"/>
            <w:szCs w:val="21"/>
          </w:rPr>
          <w:t>https://forms.office.com/r/aNqW7uXaCd</w:t>
        </w:r>
      </w:hyperlink>
      <w:r w:rsidR="00847CE3">
        <w:rPr>
          <w:rFonts w:ascii="Times New Roman" w:eastAsia="UD Digi Kyokasho NK-R" w:hAnsi="Times New Roman" w:cs="Times New Roman"/>
          <w:sz w:val="20"/>
          <w:szCs w:val="20"/>
        </w:rPr>
        <w:t>mong</w:t>
      </w:r>
      <w:r w:rsidR="00847CE3">
        <w:rPr>
          <w:rFonts w:ascii="Times New Roman" w:eastAsia="UD Digi Kyokasho NK-R" w:hAnsi="Times New Roman" w:cs="Times New Roman"/>
          <w:sz w:val="20"/>
          <w:szCs w:val="20"/>
          <w:lang w:val="vi-VN"/>
        </w:rPr>
        <w:t xml:space="preserve"> mọi người giúp đỡ</w:t>
      </w:r>
    </w:p>
    <w:p w14:paraId="3E4B129B" w14:textId="0599AE2F" w:rsidR="001104C2" w:rsidRPr="00AC5C27" w:rsidRDefault="00C860D0" w:rsidP="009B6183">
      <w:pPr>
        <w:spacing w:after="0" w:line="240" w:lineRule="auto"/>
        <w:jc w:val="both"/>
        <w:rPr>
          <w:rFonts w:ascii="Times New Roman" w:hAnsi="Times New Roman" w:cs="Times New Roman"/>
        </w:rPr>
      </w:pPr>
      <w:r w:rsidRPr="00AC5C27">
        <w:rPr>
          <w:rFonts w:ascii="Times New Roman" w:hAnsi="Times New Roman" w:cs="Times New Roman"/>
          <w:b/>
          <w:noProof/>
          <w:color w:val="3333FF"/>
          <w:sz w:val="28"/>
          <w:szCs w:val="28"/>
          <w:u w:val="single"/>
        </w:rPr>
        <w:lastRenderedPageBreak/>
        <mc:AlternateContent>
          <mc:Choice Requires="wpg">
            <w:drawing>
              <wp:anchor distT="0" distB="0" distL="114300" distR="114300" simplePos="0" relativeHeight="251658271" behindDoc="0" locked="0" layoutInCell="1" allowOverlap="1" wp14:anchorId="5D95020F" wp14:editId="7EBDE2F4">
                <wp:simplePos x="0" y="0"/>
                <wp:positionH relativeFrom="margin">
                  <wp:posOffset>-192316</wp:posOffset>
                </wp:positionH>
                <wp:positionV relativeFrom="paragraph">
                  <wp:posOffset>1156722</wp:posOffset>
                </wp:positionV>
                <wp:extent cx="6796292" cy="3322895"/>
                <wp:effectExtent l="0" t="19050" r="43180" b="11430"/>
                <wp:wrapNone/>
                <wp:docPr id="443474729" name="グループ化 443474729"/>
                <wp:cNvGraphicFramePr/>
                <a:graphic xmlns:a="http://schemas.openxmlformats.org/drawingml/2006/main">
                  <a:graphicData uri="http://schemas.microsoft.com/office/word/2010/wordprocessingGroup">
                    <wpg:wgp>
                      <wpg:cNvGrpSpPr/>
                      <wpg:grpSpPr>
                        <a:xfrm>
                          <a:off x="0" y="0"/>
                          <a:ext cx="6796292" cy="3322895"/>
                          <a:chOff x="-148453" y="704844"/>
                          <a:chExt cx="6984762" cy="2788093"/>
                        </a:xfrm>
                      </wpg:grpSpPr>
                      <wpg:grpSp>
                        <wpg:cNvPr id="2044271364" name="グループ化 2044271364"/>
                        <wpg:cNvGrpSpPr/>
                        <wpg:grpSpPr>
                          <a:xfrm>
                            <a:off x="-148453" y="704844"/>
                            <a:ext cx="6984762" cy="2788093"/>
                            <a:chOff x="-148453" y="797376"/>
                            <a:chExt cx="6984762" cy="3154126"/>
                          </a:xfrm>
                        </wpg:grpSpPr>
                        <wpg:grpSp>
                          <wpg:cNvPr id="1910637128" name="グループ化 1910637128"/>
                          <wpg:cNvGrpSpPr/>
                          <wpg:grpSpPr>
                            <a:xfrm>
                              <a:off x="1" y="797376"/>
                              <a:ext cx="6705600" cy="541952"/>
                              <a:chOff x="1" y="797376"/>
                              <a:chExt cx="6705600" cy="541952"/>
                            </a:xfrm>
                          </wpg:grpSpPr>
                          <wps:wsp>
                            <wps:cNvPr id="388275535" name="角丸四角形 21"/>
                            <wps:cNvSpPr/>
                            <wps:spPr>
                              <a:xfrm>
                                <a:off x="1" y="797376"/>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12E2C631" w14:textId="77777777" w:rsidR="00517477" w:rsidRPr="00F4148B" w:rsidRDefault="00517477" w:rsidP="001104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861260355" name="グループ化 861260355"/>
                            <wpg:cNvGrpSpPr/>
                            <wpg:grpSpPr>
                              <a:xfrm>
                                <a:off x="203553" y="840318"/>
                                <a:ext cx="6498115" cy="499010"/>
                                <a:chOff x="41628" y="840318"/>
                                <a:chExt cx="6498115" cy="499010"/>
                              </a:xfrm>
                            </wpg:grpSpPr>
                            <wps:wsp>
                              <wps:cNvPr id="1868631058" name="角丸四角形 24"/>
                              <wps:cNvSpPr/>
                              <wps:spPr>
                                <a:xfrm>
                                  <a:off x="1586743" y="840675"/>
                                  <a:ext cx="4953000" cy="498653"/>
                                </a:xfrm>
                                <a:prstGeom prst="roundRect">
                                  <a:avLst/>
                                </a:prstGeom>
                                <a:noFill/>
                                <a:ln w="12700" cap="flat" cmpd="sng" algn="ctr">
                                  <a:noFill/>
                                  <a:prstDash val="solid"/>
                                  <a:miter lim="800000"/>
                                </a:ln>
                                <a:effectLst/>
                              </wps:spPr>
                              <wps:txbx>
                                <w:txbxContent>
                                  <w:p w14:paraId="20D9F2FC" w14:textId="070B833B" w:rsidR="00517477" w:rsidRPr="00E20CFF" w:rsidRDefault="00517477" w:rsidP="001104C2">
                                    <w:pPr>
                                      <w:spacing w:line="240" w:lineRule="auto"/>
                                      <w:rPr>
                                        <w:rFonts w:ascii="HGMaruGothicMPRO" w:eastAsia="HGMaruGothicMPRO" w:hAnsi="HGMaruGothicMPRO"/>
                                        <w:color w:val="05114D" w:themeColor="accent1" w:themeShade="80"/>
                                        <w:sz w:val="32"/>
                                        <w:szCs w:val="32"/>
                                        <w:u w:val="single"/>
                                      </w:rPr>
                                    </w:pPr>
                                    <w:r>
                                      <w:rPr>
                                        <w:rFonts w:ascii="HGMaruGothicMPRO" w:eastAsia="HGMaruGothicMPRO" w:hAnsi="HGMaruGothicMPRO" w:hint="eastAsia"/>
                                        <w:color w:val="FF0000"/>
                                        <w:sz w:val="32"/>
                                        <w:szCs w:val="32"/>
                                        <w:u w:val="single"/>
                                      </w:rPr>
                                      <w:t>email</w:t>
                                    </w:r>
                                    <w:r w:rsidRPr="008E265E">
                                      <w:rPr>
                                        <w:rFonts w:ascii="HGMaruGothicMPRO" w:eastAsia="HGMaruGothicMPRO" w:hAnsi="HGMaruGothicMPRO" w:hint="eastAsia"/>
                                        <w:color w:val="FF0000"/>
                                        <w:sz w:val="32"/>
                                        <w:szCs w:val="32"/>
                                        <w:u w:val="single"/>
                                      </w:rPr>
                                      <w:t>：</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5347960" name="角丸四角形 23"/>
                              <wps:cNvSpPr/>
                              <wps:spPr>
                                <a:xfrm>
                                  <a:off x="41628" y="840318"/>
                                  <a:ext cx="1442398" cy="470074"/>
                                </a:xfrm>
                                <a:prstGeom prst="roundRect">
                                  <a:avLst/>
                                </a:prstGeom>
                                <a:noFill/>
                                <a:ln w="12700" cap="flat" cmpd="sng" algn="ctr">
                                  <a:noFill/>
                                  <a:prstDash val="solid"/>
                                  <a:miter lim="800000"/>
                                </a:ln>
                                <a:effectLst/>
                              </wps:spPr>
                              <wps:txbx>
                                <w:txbxContent>
                                  <w:p w14:paraId="644B7554" w14:textId="6BC3CF84" w:rsidR="00517477" w:rsidRPr="00847CE3" w:rsidRDefault="00517477" w:rsidP="001104C2">
                                    <w:pPr>
                                      <w:spacing w:line="240" w:lineRule="auto"/>
                                      <w:rPr>
                                        <w:rFonts w:ascii="Times New Roman" w:eastAsia="HGMaruGothicMPRO" w:hAnsi="Times New Roman" w:cs="Times New Roman"/>
                                        <w:b/>
                                        <w:color w:val="000000" w:themeColor="text1"/>
                                        <w:sz w:val="21"/>
                                        <w:szCs w:val="21"/>
                                        <w:lang w:val="vi-VN"/>
                                      </w:rPr>
                                    </w:pPr>
                                    <w:r w:rsidRPr="00847CE3">
                                      <w:rPr>
                                        <w:rFonts w:ascii="Times New Roman" w:eastAsia="HGMaruGothicMPRO" w:hAnsi="Times New Roman" w:cs="Times New Roman"/>
                                        <w:b/>
                                        <w:color w:val="000000" w:themeColor="text1"/>
                                        <w:sz w:val="21"/>
                                        <w:szCs w:val="21"/>
                                      </w:rPr>
                                      <w:t>C</w:t>
                                    </w:r>
                                    <w:r w:rsidRPr="00847CE3">
                                      <w:rPr>
                                        <w:rFonts w:ascii="Times New Roman" w:eastAsia="HGMaruGothicMPRO" w:hAnsi="Times New Roman" w:cs="Times New Roman"/>
                                        <w:b/>
                                        <w:color w:val="000000" w:themeColor="text1"/>
                                        <w:sz w:val="21"/>
                                        <w:szCs w:val="21"/>
                                        <w:lang w:val="vi-VN"/>
                                      </w:rPr>
                                      <w:t>ổng tiếp nhận nội bộ</w:t>
                                    </w:r>
                                  </w:p>
                                  <w:p w14:paraId="51FCEE7E" w14:textId="77777777" w:rsidR="00517477" w:rsidRPr="00847CE3" w:rsidRDefault="00517477" w:rsidP="001104C2">
                                    <w:pPr>
                                      <w:spacing w:line="240" w:lineRule="auto"/>
                                      <w:rPr>
                                        <w:rFonts w:ascii="Times New Roman" w:eastAsia="HGMaruGothicMPRO" w:hAnsi="Times New Roman" w:cs="Times New Roman"/>
                                        <w:b/>
                                        <w:color w:val="000000" w:themeColor="text1"/>
                                        <w:sz w:val="21"/>
                                        <w:szCs w:val="21"/>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377198039" name="グループ化 1377198039"/>
                          <wpg:cNvGrpSpPr/>
                          <wpg:grpSpPr>
                            <a:xfrm>
                              <a:off x="-148453" y="1401936"/>
                              <a:ext cx="6984762" cy="2549566"/>
                              <a:chOff x="-148453" y="-64914"/>
                              <a:chExt cx="6984762" cy="2549566"/>
                            </a:xfrm>
                          </wpg:grpSpPr>
                          <wpg:grpSp>
                            <wpg:cNvPr id="292742066" name="グループ化 292742066"/>
                            <wpg:cNvGrpSpPr/>
                            <wpg:grpSpPr>
                              <a:xfrm>
                                <a:off x="-148453" y="-64914"/>
                                <a:ext cx="6984762" cy="2549566"/>
                                <a:chOff x="-148453" y="-64914"/>
                                <a:chExt cx="6984762" cy="2549566"/>
                              </a:xfrm>
                            </wpg:grpSpPr>
                            <wps:wsp>
                              <wps:cNvPr id="1027473305" name="角丸四角形 27"/>
                              <wps:cNvSpPr/>
                              <wps:spPr>
                                <a:xfrm>
                                  <a:off x="-93811" y="-64914"/>
                                  <a:ext cx="6930120" cy="2527633"/>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3DE0F1CE" w14:textId="77777777" w:rsidR="00517477" w:rsidRPr="00F4148B" w:rsidRDefault="00517477" w:rsidP="001104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9378659" name="角丸四角形 30"/>
                              <wps:cNvSpPr/>
                              <wps:spPr>
                                <a:xfrm>
                                  <a:off x="-148453" y="530202"/>
                                  <a:ext cx="6591724" cy="1954450"/>
                                </a:xfrm>
                                <a:prstGeom prst="roundRect">
                                  <a:avLst/>
                                </a:prstGeom>
                                <a:noFill/>
                                <a:ln w="12700" cap="flat" cmpd="sng" algn="ctr">
                                  <a:noFill/>
                                  <a:prstDash val="solid"/>
                                  <a:miter lim="800000"/>
                                </a:ln>
                                <a:effectLst/>
                              </wps:spPr>
                              <wps:txbx>
                                <w:txbxContent>
                                  <w:p w14:paraId="79A940F4" w14:textId="47EA0BF2" w:rsidR="00517477" w:rsidRPr="00B03221" w:rsidRDefault="00517477" w:rsidP="001104C2">
                                    <w:pPr>
                                      <w:rPr>
                                        <w:rFonts w:ascii="HGMaruGothicMPRO" w:eastAsia="HGMaruGothicMPRO" w:hAnsi="HGMaruGothicMPRO"/>
                                        <w:color w:val="FF0000"/>
                                        <w:sz w:val="30"/>
                                        <w:szCs w:val="30"/>
                                        <w:u w:val="single"/>
                                      </w:rPr>
                                    </w:pPr>
                                    <w:r w:rsidRPr="00B03221">
                                      <w:rPr>
                                        <w:rFonts w:ascii="HGMaruGothicMPRO" w:eastAsia="HGMaruGothicMPRO" w:hAnsi="HGMaruGothicMPRO"/>
                                        <w:color w:val="FF0000"/>
                                        <w:sz w:val="30"/>
                                        <w:szCs w:val="30"/>
                                      </w:rPr>
                                      <w:t>Web：</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6D2DB7AA" w14:textId="0B222F3F" w:rsidR="00517477" w:rsidRPr="005A739B" w:rsidRDefault="00517477" w:rsidP="001104C2">
                                    <w:pPr>
                                      <w:rPr>
                                        <w:rFonts w:ascii="HGMaruGothicMPRO" w:eastAsia="HGMaruGothicMPRO" w:hAnsi="HGMaruGothicMPRO"/>
                                        <w:color w:val="FF0000"/>
                                        <w:sz w:val="30"/>
                                        <w:szCs w:val="30"/>
                                      </w:rPr>
                                    </w:pPr>
                                    <w:r>
                                      <w:rPr>
                                        <w:rFonts w:ascii="HGMaruGothicMPRO" w:eastAsia="HGMaruGothicMPRO" w:hAnsi="HGMaruGothicMPRO"/>
                                        <w:color w:val="FF0000"/>
                                        <w:sz w:val="30"/>
                                        <w:szCs w:val="30"/>
                                      </w:rPr>
                                      <w:t>E</w:t>
                                    </w:r>
                                    <w:r>
                                      <w:rPr>
                                        <w:rFonts w:ascii="HGMaruGothicMPRO" w:eastAsia="HGMaruGothicMPRO" w:hAnsi="HGMaruGothicMPRO" w:hint="eastAsia"/>
                                        <w:color w:val="FF0000"/>
                                        <w:sz w:val="30"/>
                                        <w:szCs w:val="30"/>
                                      </w:rPr>
                                      <w:t>mail</w:t>
                                    </w:r>
                                    <w:r w:rsidRPr="00B03221">
                                      <w:rPr>
                                        <w:rFonts w:ascii="HGMaruGothicMPRO" w:eastAsia="HGMaruGothicMPRO" w:hAnsi="HGMaruGothicMPRO" w:hint="eastAsia"/>
                                        <w:color w:val="FF0000"/>
                                        <w:sz w:val="30"/>
                                        <w:szCs w:val="30"/>
                                      </w:rPr>
                                      <w:t>：</w:t>
                                    </w:r>
                                    <w:r w:rsidRPr="00B03221">
                                      <w:rPr>
                                        <w:rFonts w:ascii="HGMaruGothicMPRO" w:eastAsia="HGMaruGothicMPRO" w:hAnsi="HGMaruGothicMPRO"/>
                                        <w:color w:val="FF0000"/>
                                        <w:sz w:val="30"/>
                                        <w:szCs w:val="30"/>
                                      </w:rPr>
                                      <w:t xml:space="preserve"> </w:t>
                                    </w:r>
                                    <w:hyperlink r:id="rId33" w:history="1">
                                      <w:r w:rsidRPr="00B03221">
                                        <w:rPr>
                                          <w:rStyle w:val="Hyperlink"/>
                                          <w:rFonts w:ascii="Consolas" w:eastAsia="HGMaruGothicMPRO" w:hAnsi="Consolas" w:hint="eastAsia"/>
                                          <w:color w:val="FF0000"/>
                                          <w:sz w:val="30"/>
                                          <w:szCs w:val="30"/>
                                        </w:rPr>
                                        <w:t>umc</w:t>
                                      </w:r>
                                      <w:r w:rsidRPr="00B03221">
                                        <w:rPr>
                                          <w:rStyle w:val="Hyperlink"/>
                                          <w:rFonts w:ascii="Consolas" w:eastAsia="HGMaruGothicMPRO" w:hAnsi="Consolas"/>
                                          <w:color w:val="FF0000"/>
                                          <w:sz w:val="30"/>
                                          <w:szCs w:val="30"/>
                                        </w:rPr>
                                        <w:t>hotline@</w:t>
                                      </w:r>
                                      <w:r w:rsidRPr="00B03221">
                                        <w:rPr>
                                          <w:rStyle w:val="Hyperlink"/>
                                          <w:rFonts w:ascii="Consolas" w:eastAsia="HGMaruGothicMPRO" w:hAnsi="Consolas" w:hint="eastAsia"/>
                                          <w:color w:val="FF0000"/>
                                          <w:sz w:val="30"/>
                                          <w:szCs w:val="30"/>
                                        </w:rPr>
                                        <w:t>fairlinks</w:t>
                                      </w:r>
                                      <w:r w:rsidRPr="00B03221">
                                        <w:rPr>
                                          <w:rStyle w:val="Hyperlink"/>
                                          <w:rFonts w:ascii="Consolas" w:eastAsia="HGMaruGothicMPRO" w:hAnsi="Consolas"/>
                                          <w:color w:val="FF0000"/>
                                          <w:sz w:val="30"/>
                                          <w:szCs w:val="30"/>
                                        </w:rPr>
                                        <w:t>.co.jp</w:t>
                                      </w:r>
                                    </w:hyperlink>
                                    <w:r w:rsidRPr="00B03221">
                                      <w:rPr>
                                        <w:rFonts w:ascii="Consolas" w:eastAsia="HGMaruGothicMPRO" w:hAnsi="Consolas"/>
                                        <w:color w:val="FF0000"/>
                                        <w:sz w:val="30"/>
                                        <w:szCs w:val="30"/>
                                        <w:u w:val="single"/>
                                      </w:rPr>
                                      <w:t xml:space="preserve"> </w:t>
                                    </w:r>
                                  </w:p>
                                  <w:p w14:paraId="5FAD6719" w14:textId="77914849" w:rsidR="00517477" w:rsidRDefault="00517477" w:rsidP="005A739B">
                                    <w:pPr>
                                      <w:spacing w:after="0" w:line="240" w:lineRule="auto"/>
                                      <w:ind w:left="3120" w:hanging="3120"/>
                                      <w:rPr>
                                        <w:rFonts w:ascii="Times New Roman" w:eastAsia="HGMaruGothicMPRO" w:hAnsi="Times New Roman" w:cs="Times New Roman"/>
                                        <w:color w:val="000000" w:themeColor="text1"/>
                                        <w:sz w:val="30"/>
                                        <w:szCs w:val="30"/>
                                      </w:rPr>
                                    </w:pPr>
                                    <w:r w:rsidRPr="005A739B">
                                      <w:rPr>
                                        <w:rFonts w:ascii="Times New Roman" w:eastAsia="HGMaruGothicMPRO" w:hAnsi="Times New Roman" w:cs="Times New Roman"/>
                                        <w:color w:val="000000" w:themeColor="text1"/>
                                        <w:sz w:val="24"/>
                                        <w:szCs w:val="24"/>
                                      </w:rPr>
                                      <w:t>Tổng</w:t>
                                    </w:r>
                                    <w:r w:rsidRPr="005A739B">
                                      <w:rPr>
                                        <w:rFonts w:ascii="Times New Roman" w:eastAsia="HGMaruGothicMPRO" w:hAnsi="Times New Roman" w:cs="Times New Roman"/>
                                        <w:color w:val="000000" w:themeColor="text1"/>
                                        <w:sz w:val="24"/>
                                        <w:szCs w:val="24"/>
                                        <w:lang w:val="vi-VN"/>
                                      </w:rPr>
                                      <w:t xml:space="preserve"> đài miễn phí</w:t>
                                    </w:r>
                                    <w:r>
                                      <w:rPr>
                                        <w:rFonts w:ascii="Times New Roman" w:eastAsia="HGMaruGothicMPRO" w:hAnsi="Times New Roman" w:cs="Times New Roman"/>
                                        <w:color w:val="000000" w:themeColor="text1"/>
                                        <w:sz w:val="24"/>
                                        <w:szCs w:val="24"/>
                                        <w:lang w:val="vi-VN"/>
                                      </w:rPr>
                                      <w:t xml:space="preserve"> </w:t>
                                    </w:r>
                                    <w:r w:rsidRPr="005A739B">
                                      <w:rPr>
                                        <w:rFonts w:ascii="Times New Roman" w:eastAsia="HGMaruGothicMPRO" w:hAnsi="Times New Roman" w:cs="Times New Roman"/>
                                        <w:color w:val="000000" w:themeColor="text1"/>
                                        <w:sz w:val="24"/>
                                        <w:szCs w:val="24"/>
                                      </w:rPr>
                                      <w:t>(</w:t>
                                    </w:r>
                                    <w:r>
                                      <w:rPr>
                                        <w:rFonts w:ascii="Times New Roman" w:eastAsia="HGMaruGothicMPRO" w:hAnsi="Times New Roman" w:cs="Times New Roman" w:hint="eastAsia"/>
                                        <w:color w:val="000000" w:themeColor="text1"/>
                                        <w:sz w:val="24"/>
                                        <w:szCs w:val="24"/>
                                      </w:rPr>
                                      <w:t>chỉ</w:t>
                                    </w:r>
                                    <w:r>
                                      <w:rPr>
                                        <w:rFonts w:ascii="Times New Roman" w:eastAsia="HGMaruGothicMPRO" w:hAnsi="Times New Roman" w:cs="Times New Roman"/>
                                        <w:color w:val="000000" w:themeColor="text1"/>
                                        <w:sz w:val="24"/>
                                        <w:szCs w:val="24"/>
                                        <w:lang w:val="vi-VN"/>
                                      </w:rPr>
                                      <w:t xml:space="preserve"> ở nhật</w:t>
                                    </w:r>
                                    <w:proofErr w:type="gramStart"/>
                                    <w:r w:rsidRPr="005A739B">
                                      <w:rPr>
                                        <w:rFonts w:ascii="Times New Roman" w:eastAsia="HGMaruGothicMPRO" w:hAnsi="Times New Roman" w:cs="Times New Roman"/>
                                        <w:color w:val="000000" w:themeColor="text1"/>
                                        <w:sz w:val="24"/>
                                        <w:szCs w:val="24"/>
                                      </w:rPr>
                                      <w:t>)</w:t>
                                    </w:r>
                                    <w:r w:rsidRPr="005A739B">
                                      <w:rPr>
                                        <w:rFonts w:ascii="Times New Roman" w:eastAsia="HGMaruGothicMPRO" w:hAnsi="Times New Roman" w:cs="Times New Roman"/>
                                        <w:b/>
                                        <w:bCs/>
                                        <w:color w:val="000000" w:themeColor="text1"/>
                                        <w:sz w:val="24"/>
                                        <w:szCs w:val="24"/>
                                      </w:rPr>
                                      <w:t>：</w:t>
                                    </w:r>
                                    <w:proofErr w:type="gramEnd"/>
                                    <w:r w:rsidRPr="005A739B">
                                      <w:rPr>
                                        <w:rFonts w:ascii="Times New Roman" w:eastAsia="HGMaruGothicMPRO" w:hAnsi="Times New Roman" w:cs="Times New Roman"/>
                                        <w:color w:val="000000" w:themeColor="text1"/>
                                        <w:sz w:val="30"/>
                                        <w:szCs w:val="30"/>
                                      </w:rPr>
                                      <w:t xml:space="preserve"> </w:t>
                                    </w:r>
                                    <w:r w:rsidRPr="005A739B">
                                      <w:rPr>
                                        <w:rFonts w:ascii="Times New Roman" w:eastAsia="HGMaruGothicMPRO" w:hAnsi="Times New Roman" w:cs="Times New Roman"/>
                                        <w:b/>
                                        <w:color w:val="000000" w:themeColor="text1"/>
                                        <w:sz w:val="30"/>
                                        <w:szCs w:val="30"/>
                                      </w:rPr>
                                      <w:t>0120-911-705</w:t>
                                    </w:r>
                                    <w:r w:rsidRPr="005A739B">
                                      <w:rPr>
                                        <w:rFonts w:ascii="Times New Roman" w:eastAsia="HGMaruGothicMPRO" w:hAnsi="Times New Roman" w:cs="Times New Roman"/>
                                        <w:color w:val="000000" w:themeColor="text1"/>
                                        <w:sz w:val="30"/>
                                        <w:szCs w:val="30"/>
                                      </w:rPr>
                                      <w:t xml:space="preserve">  </w:t>
                                    </w:r>
                                  </w:p>
                                  <w:p w14:paraId="0DEBEBAC" w14:textId="67A15C3E" w:rsidR="00517477" w:rsidRPr="005A739B" w:rsidRDefault="00517477" w:rsidP="005A739B">
                                    <w:pPr>
                                      <w:spacing w:after="0" w:line="240" w:lineRule="auto"/>
                                      <w:ind w:left="3120" w:hanging="3120"/>
                                      <w:rPr>
                                        <w:rFonts w:ascii="Times New Roman" w:eastAsia="HGMaruGothicMPRO" w:hAnsi="Times New Roman" w:cs="Times New Roman"/>
                                        <w:color w:val="000000" w:themeColor="text1"/>
                                        <w:sz w:val="24"/>
                                        <w:szCs w:val="24"/>
                                        <w:lang w:val="vi-VN"/>
                                      </w:rPr>
                                    </w:pPr>
                                    <w:r>
                                      <w:rPr>
                                        <w:rFonts w:ascii="Times New Roman" w:eastAsia="HGMaruGothicMPRO" w:hAnsi="Times New Roman" w:cs="Times New Roman"/>
                                        <w:color w:val="000000" w:themeColor="text1"/>
                                        <w:sz w:val="24"/>
                                        <w:szCs w:val="24"/>
                                        <w:lang w:val="vi-VN"/>
                                      </w:rPr>
                                      <w:t xml:space="preserve">                                       </w:t>
                                    </w:r>
                                    <w:r w:rsidRPr="0012082E">
                                      <w:rPr>
                                        <w:rFonts w:ascii="BIZ UDPゴシック" w:eastAsia="BIZ UDPゴシック" w:hAnsi="BIZ UDPゴシック"/>
                                        <w:color w:val="000000" w:themeColor="text1"/>
                                        <w:sz w:val="22"/>
                                        <w:szCs w:val="30"/>
                                        <w:lang w:val="vi-VN"/>
                                      </w:rPr>
                                      <w:t>9:30-20:30 (tr</w:t>
                                    </w:r>
                                    <w:r w:rsidRPr="0012082E">
                                      <w:rPr>
                                        <w:rFonts w:ascii="Calibri" w:eastAsia="BIZ UDPゴシック" w:hAnsi="Calibri" w:cs="Calibri"/>
                                        <w:color w:val="000000" w:themeColor="text1"/>
                                        <w:sz w:val="22"/>
                                        <w:szCs w:val="30"/>
                                        <w:lang w:val="vi-VN"/>
                                      </w:rPr>
                                      <w:t>ừ</w:t>
                                    </w:r>
                                    <w:r w:rsidRPr="0012082E">
                                      <w:rPr>
                                        <w:rFonts w:ascii="BIZ UDPゴシック" w:eastAsia="BIZ UDPゴシック" w:hAnsi="BIZ UDPゴシック"/>
                                        <w:color w:val="000000" w:themeColor="text1"/>
                                        <w:sz w:val="22"/>
                                        <w:szCs w:val="30"/>
                                        <w:lang w:val="vi-VN"/>
                                      </w:rPr>
                                      <w:t xml:space="preserve"> cu</w:t>
                                    </w:r>
                                    <w:r w:rsidRPr="0012082E">
                                      <w:rPr>
                                        <w:rFonts w:ascii="Calibri" w:eastAsia="BIZ UDPゴシック" w:hAnsi="Calibri" w:cs="Calibri"/>
                                        <w:color w:val="000000" w:themeColor="text1"/>
                                        <w:sz w:val="22"/>
                                        <w:szCs w:val="30"/>
                                        <w:lang w:val="vi-VN"/>
                                      </w:rPr>
                                      <w:t>ố</w:t>
                                    </w:r>
                                    <w:r w:rsidRPr="0012082E">
                                      <w:rPr>
                                        <w:rFonts w:ascii="BIZ UDPゴシック" w:eastAsia="BIZ UDPゴシック" w:hAnsi="BIZ UDPゴシック"/>
                                        <w:color w:val="000000" w:themeColor="text1"/>
                                        <w:sz w:val="22"/>
                                        <w:szCs w:val="30"/>
                                        <w:lang w:val="vi-VN"/>
                                      </w:rPr>
                                      <w:t>i tu</w:t>
                                    </w:r>
                                    <w:r w:rsidRPr="0012082E">
                                      <w:rPr>
                                        <w:rFonts w:ascii="Calibri" w:eastAsia="BIZ UDPゴシック" w:hAnsi="Calibri" w:cs="Calibri"/>
                                        <w:color w:val="000000" w:themeColor="text1"/>
                                        <w:sz w:val="22"/>
                                        <w:szCs w:val="30"/>
                                        <w:lang w:val="vi-VN"/>
                                      </w:rPr>
                                      <w:t>ầ</w:t>
                                    </w:r>
                                    <w:r w:rsidRPr="0012082E">
                                      <w:rPr>
                                        <w:rFonts w:ascii="BIZ UDPゴシック" w:eastAsia="BIZ UDPゴシック" w:hAnsi="BIZ UDPゴシック"/>
                                        <w:color w:val="000000" w:themeColor="text1"/>
                                        <w:sz w:val="22"/>
                                        <w:szCs w:val="30"/>
                                        <w:lang w:val="vi-VN"/>
                                      </w:rPr>
                                      <w:t>n, ngày l</w:t>
                                    </w:r>
                                    <w:r w:rsidRPr="0012082E">
                                      <w:rPr>
                                        <w:rFonts w:ascii="Calibri" w:eastAsia="BIZ UDPゴシック" w:hAnsi="Calibri" w:cs="Calibri"/>
                                        <w:color w:val="000000" w:themeColor="text1"/>
                                        <w:sz w:val="22"/>
                                        <w:szCs w:val="30"/>
                                        <w:lang w:val="vi-VN"/>
                                      </w:rPr>
                                      <w:t>ễ</w:t>
                                    </w:r>
                                    <w:r w:rsidRPr="0012082E">
                                      <w:rPr>
                                        <w:rFonts w:ascii="BIZ UDPゴシック" w:eastAsia="BIZ UDPゴシック" w:hAnsi="BIZ UDPゴシック"/>
                                        <w:color w:val="000000" w:themeColor="text1"/>
                                        <w:sz w:val="22"/>
                                        <w:szCs w:val="30"/>
                                        <w:lang w:val="vi-VN"/>
                                      </w:rPr>
                                      <w:t xml:space="preserve"> và T</w:t>
                                    </w:r>
                                    <w:r w:rsidRPr="0012082E">
                                      <w:rPr>
                                        <w:rFonts w:ascii="Calibri" w:eastAsia="BIZ UDPゴシック" w:hAnsi="Calibri" w:cs="Calibri"/>
                                        <w:color w:val="000000" w:themeColor="text1"/>
                                        <w:sz w:val="22"/>
                                        <w:szCs w:val="30"/>
                                        <w:lang w:val="vi-VN"/>
                                      </w:rPr>
                                      <w:t>ế</w:t>
                                    </w:r>
                                    <w:r w:rsidRPr="0012082E">
                                      <w:rPr>
                                        <w:rFonts w:ascii="BIZ UDPゴシック" w:eastAsia="BIZ UDPゴシック" w:hAnsi="BIZ UDPゴシック"/>
                                        <w:color w:val="000000" w:themeColor="text1"/>
                                        <w:sz w:val="22"/>
                                        <w:szCs w:val="30"/>
                                        <w:lang w:val="vi-VN"/>
                                      </w:rPr>
                                      <w:t>t D</w:t>
                                    </w:r>
                                    <w:r w:rsidRPr="0012082E">
                                      <w:rPr>
                                        <w:rFonts w:ascii="Calibri" w:eastAsia="BIZ UDPゴシック" w:hAnsi="Calibri" w:cs="Calibri"/>
                                        <w:color w:val="000000" w:themeColor="text1"/>
                                        <w:sz w:val="22"/>
                                        <w:szCs w:val="30"/>
                                        <w:lang w:val="vi-VN"/>
                                      </w:rPr>
                                      <w:t>ươ</w:t>
                                    </w:r>
                                    <w:r w:rsidRPr="0012082E">
                                      <w:rPr>
                                        <w:rFonts w:ascii="BIZ UDPゴシック" w:eastAsia="BIZ UDPゴシック" w:hAnsi="BIZ UDPゴシック"/>
                                        <w:color w:val="000000" w:themeColor="text1"/>
                                        <w:sz w:val="22"/>
                                        <w:szCs w:val="30"/>
                                        <w:lang w:val="vi-VN"/>
                                      </w:rPr>
                                      <w:t>ng L</w:t>
                                    </w:r>
                                    <w:r w:rsidRPr="0012082E">
                                      <w:rPr>
                                        <w:rFonts w:ascii="Calibri" w:eastAsia="BIZ UDPゴシック" w:hAnsi="Calibri" w:cs="Calibri"/>
                                        <w:color w:val="000000" w:themeColor="text1"/>
                                        <w:sz w:val="22"/>
                                        <w:szCs w:val="30"/>
                                        <w:lang w:val="vi-VN"/>
                                      </w:rPr>
                                      <w:t>ị</w:t>
                                    </w:r>
                                    <w:r w:rsidRPr="0012082E">
                                      <w:rPr>
                                        <w:rFonts w:ascii="BIZ UDPゴシック" w:eastAsia="BIZ UDPゴシック" w:hAnsi="BIZ UDPゴシック"/>
                                        <w:color w:val="000000" w:themeColor="text1"/>
                                        <w:sz w:val="22"/>
                                        <w:szCs w:val="30"/>
                                        <w:lang w:val="vi-VN"/>
                                      </w:rPr>
                                      <w:t>ch)</w:t>
                                    </w:r>
                                  </w:p>
                                  <w:p w14:paraId="2EBCE327" w14:textId="6A7C4BD8" w:rsidR="00517477" w:rsidRPr="00CE6BDB" w:rsidRDefault="00517477" w:rsidP="001104C2">
                                    <w:pPr>
                                      <w:spacing w:after="0" w:line="240" w:lineRule="auto"/>
                                      <w:rPr>
                                        <w:rFonts w:ascii="Times New Roman" w:eastAsia="BIZ UDPゴシック" w:hAnsi="Times New Roman"/>
                                        <w:color w:val="000000" w:themeColor="text1"/>
                                        <w:sz w:val="22"/>
                                        <w:szCs w:val="30"/>
                                        <w:lang w:val="vi-VN"/>
                                      </w:rPr>
                                    </w:pPr>
                                    <w:r w:rsidRPr="0012082E">
                                      <w:rPr>
                                        <w:rFonts w:ascii="Times New Roman" w:eastAsia="BIZ UDPゴシック" w:hAnsi="Times New Roman" w:cs="Times New Roman"/>
                                        <w:color w:val="000000" w:themeColor="text1"/>
                                        <w:sz w:val="22"/>
                                        <w:szCs w:val="30"/>
                                        <w:lang w:val="vi-VN"/>
                                      </w:rPr>
                                      <w:t>B</w:t>
                                    </w:r>
                                    <w:r w:rsidRPr="0012082E">
                                      <w:rPr>
                                        <w:rFonts w:ascii="Times New Roman" w:eastAsia="BIZ UDPゴシック" w:hAnsi="Times New Roman" w:cs="Times New Roman" w:hint="eastAsia"/>
                                        <w:color w:val="000000" w:themeColor="text1"/>
                                        <w:sz w:val="22"/>
                                        <w:szCs w:val="30"/>
                                        <w:lang w:val="vi-VN"/>
                                      </w:rPr>
                                      <w:t>ưu</w:t>
                                    </w:r>
                                    <w:r>
                                      <w:rPr>
                                        <w:rFonts w:ascii="Times New Roman" w:eastAsia="BIZ UDPゴシック" w:hAnsi="Times New Roman" w:cs="Times New Roman"/>
                                        <w:color w:val="000000" w:themeColor="text1"/>
                                        <w:sz w:val="22"/>
                                        <w:szCs w:val="30"/>
                                        <w:lang w:val="vi-VN"/>
                                      </w:rPr>
                                      <w:t xml:space="preserve"> điện </w:t>
                                    </w:r>
                                    <w:r w:rsidRPr="0012082E">
                                      <w:rPr>
                                        <w:rFonts w:ascii="Times New Roman" w:eastAsia="BIZ UDPゴシック" w:hAnsi="Times New Roman" w:cs="Times New Roman"/>
                                        <w:color w:val="000000" w:themeColor="text1"/>
                                        <w:sz w:val="22"/>
                                        <w:szCs w:val="30"/>
                                        <w:lang w:val="vi-VN"/>
                                      </w:rPr>
                                      <w:t>(chỉ</w:t>
                                    </w:r>
                                    <w:r w:rsidRPr="00CE6BDB">
                                      <w:rPr>
                                        <w:rFonts w:ascii="Times New Roman" w:eastAsia="BIZ UDPゴシック" w:hAnsi="Times New Roman" w:cs="Times New Roman"/>
                                        <w:color w:val="000000" w:themeColor="text1"/>
                                        <w:sz w:val="22"/>
                                        <w:szCs w:val="30"/>
                                        <w:lang w:val="vi-VN"/>
                                      </w:rPr>
                                      <w:t xml:space="preserve"> ở nhật\</w:t>
                                    </w:r>
                                    <w:r w:rsidRPr="0012082E">
                                      <w:rPr>
                                        <w:rFonts w:ascii="Times New Roman" w:eastAsia="BIZ UDPゴシック" w:hAnsi="Times New Roman" w:cs="Times New Roman"/>
                                        <w:color w:val="000000" w:themeColor="text1"/>
                                        <w:sz w:val="22"/>
                                        <w:szCs w:val="30"/>
                                        <w:lang w:val="vi-VN"/>
                                      </w:rPr>
                                      <w:t>)</w:t>
                                    </w:r>
                                    <w:r w:rsidRPr="0012082E">
                                      <w:rPr>
                                        <w:rFonts w:ascii="Times New Roman" w:eastAsia="BIZ UDPゴシック" w:hAnsi="Times New Roman" w:cs="Times New Roman"/>
                                        <w:color w:val="000000" w:themeColor="text1"/>
                                        <w:sz w:val="22"/>
                                        <w:szCs w:val="30"/>
                                        <w:lang w:val="vi-VN"/>
                                      </w:rPr>
                                      <w:t xml:space="preserve">　</w:t>
                                    </w:r>
                                    <w:r w:rsidRPr="0012082E">
                                      <w:rPr>
                                        <w:rFonts w:ascii="BIZ UDPゴシック" w:eastAsia="BIZ UDPゴシック" w:hAnsi="BIZ UDPゴシック" w:hint="eastAsia"/>
                                        <w:color w:val="000000" w:themeColor="text1"/>
                                        <w:sz w:val="22"/>
                                        <w:szCs w:val="30"/>
                                        <w:lang w:val="vi-VN"/>
                                      </w:rPr>
                                      <w:t>：</w:t>
                                    </w:r>
                                    <w:r w:rsidRPr="0012082E">
                                      <w:rPr>
                                        <w:rFonts w:ascii="BIZ UDPゴシック" w:eastAsia="BIZ UDPゴシック" w:hAnsi="BIZ UDPゴシック"/>
                                        <w:color w:val="000000" w:themeColor="text1"/>
                                        <w:sz w:val="22"/>
                                        <w:szCs w:val="30"/>
                                        <w:lang w:val="vi-VN"/>
                                      </w:rPr>
                                      <w:t xml:space="preserve">  </w:t>
                                    </w:r>
                                    <w:r w:rsidRPr="0012082E">
                                      <w:rPr>
                                        <w:rFonts w:ascii="BIZ UDPゴシック" w:eastAsia="BIZ UDPゴシック" w:hAnsi="BIZ UDPゴシック" w:hint="eastAsia"/>
                                        <w:color w:val="000000" w:themeColor="text1"/>
                                        <w:sz w:val="22"/>
                                        <w:szCs w:val="30"/>
                                        <w:lang w:val="vi-VN"/>
                                      </w:rPr>
                                      <w:t>〒</w:t>
                                    </w:r>
                                    <w:r w:rsidRPr="0012082E">
                                      <w:rPr>
                                        <w:rFonts w:ascii="BIZ UDPゴシック" w:eastAsia="BIZ UDPゴシック" w:hAnsi="BIZ UDPゴシック"/>
                                        <w:color w:val="000000" w:themeColor="text1"/>
                                        <w:sz w:val="22"/>
                                        <w:szCs w:val="30"/>
                                        <w:lang w:val="vi-VN"/>
                                      </w:rPr>
                                      <w:t>102-0083  東京都千代田区麹町5-2-1 K-WING</w:t>
                                    </w:r>
                                    <w:r w:rsidRPr="00373168">
                                      <w:rPr>
                                        <w:rFonts w:ascii="BIZ UDPゴシック" w:eastAsia="BIZ UDPゴシック" w:hAnsi="BIZ UDPゴシック"/>
                                        <w:color w:val="000000" w:themeColor="text1"/>
                                        <w:sz w:val="22"/>
                                        <w:szCs w:val="30"/>
                                      </w:rPr>
                                      <w:t>ビル</w:t>
                                    </w:r>
                                    <w:r w:rsidRPr="0012082E">
                                      <w:rPr>
                                        <w:rFonts w:ascii="BIZ UDPゴシック" w:eastAsia="BIZ UDPゴシック" w:hAnsi="BIZ UDPゴシック"/>
                                        <w:color w:val="000000" w:themeColor="text1"/>
                                        <w:sz w:val="22"/>
                                        <w:szCs w:val="30"/>
                                        <w:lang w:val="vi-VN"/>
                                      </w:rPr>
                                      <w:t>4階</w:t>
                                    </w:r>
                                  </w:p>
                                  <w:p w14:paraId="1F631574" w14:textId="296FD34D" w:rsidR="00517477" w:rsidRPr="00CE6BDB" w:rsidRDefault="00517477" w:rsidP="001104C2">
                                    <w:pPr>
                                      <w:spacing w:after="0" w:line="240" w:lineRule="auto"/>
                                      <w:ind w:firstLineChars="600" w:firstLine="1800"/>
                                      <w:rPr>
                                        <w:rFonts w:ascii="Times New Roman" w:eastAsia="HGMaruGothicMPRO" w:hAnsi="Times New Roman"/>
                                        <w:color w:val="05114D" w:themeColor="accent1" w:themeShade="80"/>
                                        <w:sz w:val="30"/>
                                        <w:szCs w:val="30"/>
                                        <w:lang w:val="vi-VN"/>
                                      </w:rPr>
                                    </w:pPr>
                                    <w:r w:rsidRPr="0012082E">
                                      <w:rPr>
                                        <w:rFonts w:ascii="HGMaruGothicMPRO" w:eastAsia="HGMaruGothicMPRO" w:hAnsi="HGMaruGothicMPRO"/>
                                        <w:color w:val="05114D" w:themeColor="accent1" w:themeShade="80"/>
                                        <w:sz w:val="30"/>
                                        <w:szCs w:val="30"/>
                                        <w:lang w:val="vi-VN"/>
                                      </w:rPr>
                                      <w:t>Công ty TNHH T</w:t>
                                    </w:r>
                                    <w:r w:rsidRPr="0012082E">
                                      <w:rPr>
                                        <w:rFonts w:ascii="Calibri" w:eastAsia="HGMaruGothicMPRO" w:hAnsi="Calibri" w:cs="Calibri"/>
                                        <w:color w:val="05114D" w:themeColor="accent1" w:themeShade="80"/>
                                        <w:sz w:val="30"/>
                                        <w:szCs w:val="30"/>
                                        <w:lang w:val="vi-VN"/>
                                      </w:rPr>
                                      <w:t>ư</w:t>
                                    </w:r>
                                    <w:r w:rsidRPr="0012082E">
                                      <w:rPr>
                                        <w:rFonts w:ascii="HGMaruGothicMPRO" w:eastAsia="HGMaruGothicMPRO" w:hAnsi="HGMaruGothicMPRO"/>
                                        <w:color w:val="05114D" w:themeColor="accent1" w:themeShade="80"/>
                                        <w:sz w:val="30"/>
                                        <w:szCs w:val="30"/>
                                        <w:lang w:val="vi-VN"/>
                                      </w:rPr>
                                      <w:t xml:space="preserve"> v</w:t>
                                    </w:r>
                                    <w:r w:rsidRPr="0012082E">
                                      <w:rPr>
                                        <w:rFonts w:ascii="Calibri" w:eastAsia="HGMaruGothicMPRO" w:hAnsi="Calibri" w:cs="Calibri"/>
                                        <w:color w:val="05114D" w:themeColor="accent1" w:themeShade="80"/>
                                        <w:sz w:val="30"/>
                                        <w:szCs w:val="30"/>
                                        <w:lang w:val="vi-VN"/>
                                      </w:rPr>
                                      <w:t>ấ</w:t>
                                    </w:r>
                                    <w:r w:rsidRPr="0012082E">
                                      <w:rPr>
                                        <w:rFonts w:ascii="HGMaruGothicMPRO" w:eastAsia="HGMaruGothicMPRO" w:hAnsi="HGMaruGothicMPRO"/>
                                        <w:color w:val="05114D" w:themeColor="accent1" w:themeShade="80"/>
                                        <w:sz w:val="30"/>
                                        <w:szCs w:val="30"/>
                                        <w:lang w:val="vi-VN"/>
                                      </w:rPr>
                                      <w:t>n Fairlinks</w:t>
                                    </w:r>
                                    <w:r>
                                      <w:rPr>
                                        <w:rFonts w:ascii="Times New Roman" w:eastAsia="HGMaruGothicMPRO" w:hAnsi="Times New Roman"/>
                                        <w:color w:val="05114D" w:themeColor="accent1" w:themeShade="80"/>
                                        <w:sz w:val="30"/>
                                        <w:szCs w:val="30"/>
                                        <w:lang w:val="vi-VN"/>
                                      </w:rPr>
                                      <w:t xml:space="preserve"> </w:t>
                                    </w:r>
                                    <w:r w:rsidRPr="0012082E">
                                      <w:rPr>
                                        <w:rFonts w:ascii="HGMaruGothicMPRO" w:eastAsia="HGMaruGothicMPRO" w:hAnsi="HGMaruGothicMPRO"/>
                                        <w:color w:val="05114D" w:themeColor="accent1" w:themeShade="80"/>
                                        <w:sz w:val="30"/>
                                        <w:szCs w:val="30"/>
                                        <w:lang w:val="vi-VN"/>
                                      </w:rPr>
                                      <w:t>G</w:t>
                                    </w:r>
                                    <w:r w:rsidRPr="0012082E">
                                      <w:rPr>
                                        <w:rFonts w:ascii="Calibri" w:eastAsia="HGMaruGothicMPRO" w:hAnsi="Calibri" w:cs="Calibri"/>
                                        <w:color w:val="05114D" w:themeColor="accent1" w:themeShade="80"/>
                                        <w:sz w:val="30"/>
                                        <w:szCs w:val="30"/>
                                        <w:lang w:val="vi-VN"/>
                                      </w:rPr>
                                      <w:t>ử</w:t>
                                    </w:r>
                                    <w:r w:rsidRPr="0012082E">
                                      <w:rPr>
                                        <w:rFonts w:ascii="HGMaruGothicMPRO" w:eastAsia="HGMaruGothicMPRO" w:hAnsi="HGMaruGothicMPRO"/>
                                        <w:color w:val="05114D" w:themeColor="accent1" w:themeShade="80"/>
                                        <w:sz w:val="30"/>
                                        <w:szCs w:val="30"/>
                                        <w:lang w:val="vi-VN"/>
                                      </w:rPr>
                                      <w:t>i: UMC Electronics</w:t>
                                    </w:r>
                                    <w:r>
                                      <w:rPr>
                                        <w:rFonts w:ascii="Times New Roman" w:eastAsia="HGMaruGothicMPRO" w:hAnsi="Times New Roman"/>
                                        <w:color w:val="05114D" w:themeColor="accent1" w:themeShade="80"/>
                                        <w:sz w:val="30"/>
                                        <w:szCs w:val="30"/>
                                        <w:lang w:val="vi-VN"/>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62665273" name="角丸四角形 28"/>
                            <wps:cNvSpPr/>
                            <wps:spPr>
                              <a:xfrm>
                                <a:off x="-49749" y="17086"/>
                                <a:ext cx="2171700" cy="460386"/>
                              </a:xfrm>
                              <a:prstGeom prst="roundRect">
                                <a:avLst/>
                              </a:prstGeom>
                              <a:noFill/>
                              <a:ln w="12700" cap="flat" cmpd="sng" algn="ctr">
                                <a:noFill/>
                                <a:prstDash val="solid"/>
                                <a:miter lim="800000"/>
                              </a:ln>
                              <a:effectLst/>
                            </wps:spPr>
                            <wps:txbx>
                              <w:txbxContent>
                                <w:p w14:paraId="373AC527" w14:textId="6DE9308C" w:rsidR="00517477" w:rsidRPr="00847CE3" w:rsidRDefault="00517477" w:rsidP="001104C2">
                                  <w:pPr>
                                    <w:spacing w:line="240" w:lineRule="auto"/>
                                    <w:ind w:firstLineChars="100" w:firstLine="240"/>
                                    <w:rPr>
                                      <w:rFonts w:ascii="Times New Roman" w:eastAsia="BIZ UDPゴシック" w:hAnsi="Times New Roman" w:cs="Times New Roman"/>
                                      <w:color w:val="000000" w:themeColor="text1"/>
                                      <w:sz w:val="24"/>
                                      <w:szCs w:val="24"/>
                                    </w:rPr>
                                  </w:pPr>
                                  <w:r w:rsidRPr="00847CE3">
                                    <w:rPr>
                                      <w:rFonts w:ascii="Times New Roman" w:eastAsia="HGMaruGothicMPRO" w:hAnsi="Times New Roman" w:cs="Times New Roman"/>
                                      <w:b/>
                                      <w:color w:val="000000" w:themeColor="text1"/>
                                      <w:sz w:val="24"/>
                                      <w:szCs w:val="24"/>
                                      <w:lang w:val="vi-VN"/>
                                    </w:rPr>
                                    <w:t xml:space="preserve">cổng tiếp nhận bên ngoài </w:t>
                                  </w:r>
                                  <w:r w:rsidRPr="00847CE3">
                                    <w:rPr>
                                      <w:rFonts w:ascii="Times New Roman" w:eastAsia="HGMaruGothicMPRO" w:hAnsi="Times New Roman" w:cs="Times New Roman"/>
                                      <w:b/>
                                      <w:color w:val="000000" w:themeColor="text1"/>
                                      <w:sz w:val="24"/>
                                      <w:szCs w:val="24"/>
                                    </w:rPr>
                                    <w:t xml:space="preserve"> </w:t>
                                  </w:r>
                                </w:p>
                                <w:p w14:paraId="64AA43FB" w14:textId="57743B1A" w:rsidR="00517477" w:rsidRPr="00847CE3" w:rsidRDefault="00517477" w:rsidP="001104C2">
                                  <w:pPr>
                                    <w:spacing w:line="240" w:lineRule="auto"/>
                                    <w:rPr>
                                      <w:rFonts w:ascii="Times New Roman" w:eastAsia="HGMaruGothicMPRO" w:hAnsi="Times New Roman" w:cs="Times New Roman"/>
                                      <w:b/>
                                      <w:color w:val="000000" w:themeColor="text1"/>
                                      <w:sz w:val="20"/>
                                      <w:szCs w:val="20"/>
                                    </w:rPr>
                                  </w:pPr>
                                  <w:r w:rsidRPr="00847CE3">
                                    <w:rPr>
                                      <w:rFonts w:ascii="Times New Roman" w:eastAsia="BIZ UDPゴシック"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2006870915" name="テキスト ボックス 2006870915"/>
                        <wps:cNvSpPr txBox="1"/>
                        <wps:spPr>
                          <a:xfrm>
                            <a:off x="2121835" y="1311789"/>
                            <a:ext cx="4435320" cy="546969"/>
                          </a:xfrm>
                          <a:prstGeom prst="rect">
                            <a:avLst/>
                          </a:prstGeom>
                          <a:noFill/>
                          <a:ln w="6350">
                            <a:noFill/>
                          </a:ln>
                        </wps:spPr>
                        <wps:txbx>
                          <w:txbxContent>
                            <w:p w14:paraId="72FED3B7" w14:textId="35CF5A47" w:rsidR="00517477" w:rsidRPr="00736CEB" w:rsidRDefault="00517477" w:rsidP="001104C2">
                              <w:pPr>
                                <w:spacing w:line="240" w:lineRule="auto"/>
                                <w:ind w:left="180" w:hangingChars="100" w:hanging="180"/>
                                <w:rPr>
                                  <w:rFonts w:ascii="Times New Roman" w:eastAsia="BIZ UDPゴシック" w:hAnsi="Times New Roman" w:cs="Times New Roman"/>
                                  <w:color w:val="000000" w:themeColor="text1"/>
                                  <w:sz w:val="18"/>
                                  <w:lang w:val="vi-VN"/>
                                </w:rPr>
                              </w:pPr>
                              <w:r w:rsidRPr="00736CEB">
                                <w:rPr>
                                  <w:rFonts w:ascii="Times New Roman" w:eastAsia="BIZ UDPゴシック" w:hAnsi="Times New Roman" w:cs="Times New Roman"/>
                                  <w:color w:val="000000" w:themeColor="text1"/>
                                  <w:sz w:val="18"/>
                                </w:rPr>
                                <w:t>※Đường dây này được điều hành bởi một công ty bên ngoài, Fai</w:t>
                              </w:r>
                              <w:r w:rsidR="00736CEB">
                                <w:rPr>
                                  <w:rFonts w:ascii="Times New Roman" w:eastAsia="BIZ UDPゴシック" w:hAnsi="Times New Roman" w:cs="Times New Roman"/>
                                  <w:color w:val="000000" w:themeColor="text1"/>
                                  <w:sz w:val="18"/>
                                </w:rPr>
                                <w:t xml:space="preserve">rlinks Consulting Co., Ltd., </w:t>
                              </w:r>
                              <w:r w:rsidRPr="00736CEB">
                                <w:rPr>
                                  <w:rFonts w:ascii="Times New Roman" w:eastAsia="BIZ UDPゴシック" w:hAnsi="Times New Roman" w:cs="Times New Roman"/>
                                  <w:color w:val="000000" w:themeColor="text1"/>
                                  <w:sz w:val="18"/>
                                </w:rPr>
                                <w:t xml:space="preserve">tôn trọng quyền riêng tư của </w:t>
                              </w:r>
                              <w:r w:rsidRPr="00736CEB">
                                <w:rPr>
                                  <w:rFonts w:ascii="Times New Roman" w:eastAsia="BIZ UDPゴシック" w:hAnsi="Times New Roman" w:cs="Times New Roman"/>
                                  <w:color w:val="000000" w:themeColor="text1"/>
                                  <w:sz w:val="18"/>
                                  <w:lang w:val="vi-VN"/>
                                </w:rPr>
                                <w:t>người gửi</w:t>
                              </w:r>
                            </w:p>
                            <w:p w14:paraId="49CB8970" w14:textId="77777777" w:rsidR="00517477" w:rsidRPr="00736CEB" w:rsidRDefault="00517477" w:rsidP="001104C2">
                              <w:pPr>
                                <w:spacing w:line="240" w:lineRule="auto"/>
                                <w:ind w:left="180" w:hangingChars="100" w:hanging="180"/>
                                <w:rPr>
                                  <w:rFonts w:ascii="Times New Roman" w:hAnsi="Times New Roman" w:cs="Times New Roman"/>
                                  <w:sz w:val="18"/>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95020F" id="グループ化 443474729" o:spid="_x0000_s1042" style="position:absolute;left:0;text-align:left;margin-left:-15.15pt;margin-top:91.1pt;width:535.15pt;height:261.65pt;z-index:251658271;mso-position-horizontal-relative:margin;mso-position-vertical-relative:text;mso-width-relative:margin;mso-height-relative:margin" coordorigin="-1484,7048" coordsize="69847,27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">
                <v:group id="グループ化 2044271364" o:spid="_x0000_s1043" style="position:absolute;left:-1484;top:7048;width:69847;height:27881" coordorigin="-1484,7973" coordsize="69847,315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Dp3Rb&#10;zAAAAOMAAAAPAAAAAAAAAAAAAAAAAKoCAABkcnMvZG93bnJldi54bWxQSwUGAAAAAAQABAD6AAAA&#10;owMAAAAA&#10;">
                  <v:group id="グループ化 1910637128" o:spid="_x0000_s1044" style="position:absolute;top:7973;width:67056;height:5420" coordorigin=",7973" coordsize="67056,5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ozupM&#10;zAAAAOMAAAAPAAAAAAAAAAAAAAAAAKoCAABkcnMvZG93bnJldi54bWxQSwUGAAAAAAQABAD6AAAA&#10;owMAAAAA&#10;">
                    <v:roundrect id="角丸四角形 21" o:spid="_x0000_s1045" style="position:absolute;top:7973;width:67056;height:51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MTB8sA&#10;AADiAAAADwAAAGRycy9kb3ducmV2LnhtbESP3WrCQBSE74W+w3IKvdONP2lD6ipSEASrYOoDHLKn&#10;STR7NmS3mvj0XUHwcpiZb5j5sjO1uFDrKssKxqMIBHFudcWFguPPepiAcB5ZY22ZFPTkYLl4Gcwx&#10;1fbKB7pkvhABwi5FBaX3TSqly0sy6Ea2IQ7er20N+iDbQuoWrwFuajmJondpsOKwUGJDXyXl5+zP&#10;KNjYQ59hfxvvTqvv/Wm7Pa/r2VGpt9du9QnCU+ef4Ud7oxVMk2TyEcfTGO6Xwh2Qi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QcxMHywAAAOIAAAAPAAAAAAAAAAAAAAAAAJgC&#10;AABkcnMvZG93bnJldi54bWxQSwUGAAAAAAQABAD1AAAAkAMAAAAA&#10;" fillcolor="#ccecff" strokecolor="#081b74" strokeweight="4.5pt">
                      <v:stroke joinstyle="miter"/>
                      <v:textbox>
                        <w:txbxContent>
                          <w:p w14:paraId="12E2C631" w14:textId="77777777" w:rsidR="00517477" w:rsidRPr="00F4148B" w:rsidRDefault="00517477" w:rsidP="001104C2">
                            <w:pPr>
                              <w:rPr>
                                <w:color w:val="F5F4F4" w:themeColor="background2" w:themeTint="66"/>
                                <w:sz w:val="40"/>
                                <w:szCs w:val="40"/>
                              </w:rPr>
                            </w:pPr>
                          </w:p>
                        </w:txbxContent>
                      </v:textbox>
                    </v:roundrect>
                    <v:group id="グループ化 861260355" o:spid="_x0000_s1046" style="position:absolute;left:2035;top:8403;width:64981;height:4990" coordorigin="416,8403" coordsize="64981,4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tOie2coA&#10;AADiAAAADwAAAAAAAAAAAAAAAACqAgAAZHJzL2Rvd25yZXYueG1sUEsFBgAAAAAEAAQA+gAAAKED&#10;AAAAAA==&#10;">
                      <v:roundrect id="角丸四角形 24" o:spid="_x0000_s1047" style="position:absolute;left:15867;top:8406;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2LKssA&#10;AADjAAAADwAAAGRycy9kb3ducmV2LnhtbESPQUsDMRCF70L/QxjBm822xWW7Ni1FEHpRsIrgbbqZ&#10;ZpduJmsS29Vf7xwEjzPvzXvfrDaj79WZYuoCG5hNC1DETbAdOwNvr4+3FaiUkS32gcnANyXYrCdX&#10;K6xtuPALnffZKQnhVKOBNueh1jo1LXlM0zAQi3YM0WOWMTptI14k3Pd6XhSl9tixNLQ40ENLzWn/&#10;5Q24z6Mb8/MJ5z8H//4x+LyM+smYm+txew8q05j/zX/XOyv4VVmVi1lxJ9DykyxAr38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bbYsqywAAAOMAAAAPAAAAAAAAAAAAAAAAAJgC&#10;AABkcnMvZG93bnJldi54bWxQSwUGAAAAAAQABAD1AAAAkAMAAAAA&#10;" filled="f" stroked="f" strokeweight="1pt">
                        <v:stroke joinstyle="miter"/>
                        <v:textbox>
                          <w:txbxContent>
                            <w:p w14:paraId="20D9F2FC" w14:textId="070B833B" w:rsidR="00517477" w:rsidRPr="00E20CFF" w:rsidRDefault="00517477" w:rsidP="001104C2">
                              <w:pPr>
                                <w:spacing w:line="240" w:lineRule="auto"/>
                                <w:rPr>
                                  <w:rFonts w:ascii="HGMaruGothicMPRO" w:eastAsia="HGMaruGothicMPRO" w:hAnsi="HGMaruGothicMPRO"/>
                                  <w:color w:val="05114D" w:themeColor="accent1" w:themeShade="80"/>
                                  <w:sz w:val="32"/>
                                  <w:szCs w:val="32"/>
                                  <w:u w:val="single"/>
                                </w:rPr>
                              </w:pPr>
                              <w:r>
                                <w:rPr>
                                  <w:rFonts w:ascii="HGMaruGothicMPRO" w:eastAsia="HGMaruGothicMPRO" w:hAnsi="HGMaruGothicMPRO" w:hint="eastAsia"/>
                                  <w:color w:val="FF0000"/>
                                  <w:sz w:val="32"/>
                                  <w:szCs w:val="32"/>
                                  <w:u w:val="single"/>
                                </w:rPr>
                                <w:t>email</w:t>
                              </w:r>
                              <w:r w:rsidRPr="008E265E">
                                <w:rPr>
                                  <w:rFonts w:ascii="HGMaruGothicMPRO" w:eastAsia="HGMaruGothicMPRO" w:hAnsi="HGMaruGothicMPRO" w:hint="eastAsia"/>
                                  <w:color w:val="FF0000"/>
                                  <w:sz w:val="32"/>
                                  <w:szCs w:val="32"/>
                                  <w:u w:val="single"/>
                                </w:rPr>
                                <w:t>：</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v:textbox>
                      </v:roundrect>
                      <v:roundrect id="角丸四角形 23" o:spid="_x0000_s1048" style="position:absolute;left:416;top:8403;width:14424;height:47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7o1MkA&#10;AADiAAAADwAAAGRycy9kb3ducmV2LnhtbESPTUsDMRCG70L/Q5iCN5t11equTYsIgpcKrSJ4GzfT&#10;7NLNZE3Gdu2vNwfB48v7xbNYjb5XB4qpC2zgclaAIm6C7dgZeHt9urgDlQTZYh+YDPxQgtVycrbA&#10;2oYjb+iwFafyCKcaDbQiQ611alrymGZhIM7eLkSPkmV02kY85nHf67Io5tpjx/mhxYEeW2r2229v&#10;wH3t3CgveyxPn/79Y/BSRb025nw6PtyDEhrlP/zXfrYGqvLm6vq2mmeIjJRxQC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a7o1MkAAADiAAAADwAAAAAAAAAAAAAAAACYAgAA&#10;ZHJzL2Rvd25yZXYueG1sUEsFBgAAAAAEAAQA9QAAAI4DAAAAAA==&#10;" filled="f" stroked="f" strokeweight="1pt">
                        <v:stroke joinstyle="miter"/>
                        <v:textbox>
                          <w:txbxContent>
                            <w:p w14:paraId="644B7554" w14:textId="6BC3CF84" w:rsidR="00517477" w:rsidRPr="00847CE3" w:rsidRDefault="00517477" w:rsidP="001104C2">
                              <w:pPr>
                                <w:spacing w:line="240" w:lineRule="auto"/>
                                <w:rPr>
                                  <w:rFonts w:ascii="Times New Roman" w:eastAsia="HGMaruGothicMPRO" w:hAnsi="Times New Roman" w:cs="Times New Roman"/>
                                  <w:b/>
                                  <w:color w:val="000000" w:themeColor="text1"/>
                                  <w:sz w:val="21"/>
                                  <w:szCs w:val="21"/>
                                  <w:lang w:val="vi-VN"/>
                                </w:rPr>
                              </w:pPr>
                              <w:r w:rsidRPr="00847CE3">
                                <w:rPr>
                                  <w:rFonts w:ascii="Times New Roman" w:eastAsia="HGMaruGothicMPRO" w:hAnsi="Times New Roman" w:cs="Times New Roman"/>
                                  <w:b/>
                                  <w:color w:val="000000" w:themeColor="text1"/>
                                  <w:sz w:val="21"/>
                                  <w:szCs w:val="21"/>
                                </w:rPr>
                                <w:t>C</w:t>
                              </w:r>
                              <w:r w:rsidRPr="00847CE3">
                                <w:rPr>
                                  <w:rFonts w:ascii="Times New Roman" w:eastAsia="HGMaruGothicMPRO" w:hAnsi="Times New Roman" w:cs="Times New Roman"/>
                                  <w:b/>
                                  <w:color w:val="000000" w:themeColor="text1"/>
                                  <w:sz w:val="21"/>
                                  <w:szCs w:val="21"/>
                                  <w:lang w:val="vi-VN"/>
                                </w:rPr>
                                <w:t>ổng tiếp nhận nội bộ</w:t>
                              </w:r>
                            </w:p>
                            <w:p w14:paraId="51FCEE7E" w14:textId="77777777" w:rsidR="00517477" w:rsidRPr="00847CE3" w:rsidRDefault="00517477" w:rsidP="001104C2">
                              <w:pPr>
                                <w:spacing w:line="240" w:lineRule="auto"/>
                                <w:rPr>
                                  <w:rFonts w:ascii="Times New Roman" w:eastAsia="HGMaruGothicMPRO" w:hAnsi="Times New Roman" w:cs="Times New Roman"/>
                                  <w:b/>
                                  <w:color w:val="000000" w:themeColor="text1"/>
                                  <w:sz w:val="21"/>
                                  <w:szCs w:val="21"/>
                                  <w:lang w:val="vi-VN"/>
                                </w:rPr>
                              </w:pPr>
                            </w:p>
                          </w:txbxContent>
                        </v:textbox>
                      </v:roundrect>
                    </v:group>
                  </v:group>
                  <v:group id="グループ化 1377198039" o:spid="_x0000_s1049" style="position:absolute;left:-1484;top:14019;width:69847;height:25496" coordorigin="-1484,-649" coordsize="69847,254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IcemDzIAAAA&#10;4wAAAA8AAAAAAAAAAAAAAAAAqgIAAGRycy9kb3ducmV2LnhtbFBLBQYAAAAABAAEAPoAAACfAwAA&#10;AAA=&#10;">
                    <v:group id="グループ化 292742066" o:spid="_x0000_s1050" style="position:absolute;left:-1484;top:-649;width:69847;height:25495" coordorigin="-1484,-649" coordsize="69847,254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3gL0rL&#10;AAAA4gAAAA8AAAAAAAAAAAAAAAAAqgIAAGRycy9kb3ducmV2LnhtbFBLBQYAAAAABAAEAPoAAACi&#10;AwAAAAA=&#10;">
                      <v:roundrect id="角丸四角形 27" o:spid="_x0000_s1051" style="position:absolute;left:-938;top:-649;width:69301;height:25276;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WDh8kA&#10;AADjAAAADwAAAGRycy9kb3ducmV2LnhtbERPX0vDMBB/F/wO4QTfXOLWudktG9oh+CCo04GPR3Nr&#10;is2lNlnXfXsjDHy83/9brgfXiJ66UHvWcDtSIIhLb2quNHx+PN3MQYSIbLDxTBpOFGC9urxYYm78&#10;kd+p38ZKpBAOOWqwMba5lKG05DCMfEucuL3vHMZ0dpU0HR5TuGvkWKk76bDm1GCxpcJS+b09OA0/&#10;9it7LO7nL2+nQ5H1tNllm9ed1tdXw8MCRKQh/ovP7meT5qvxLJtNJmoKfz8lAOTq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uWDh8kAAADjAAAADwAAAAAAAAAAAAAAAACYAgAA&#10;ZHJzL2Rvd25yZXYueG1sUEsFBgAAAAAEAAQA9QAAAI4DAAAAAA==&#10;" fillcolor="#ccecff" strokecolor="#051771" strokeweight="4.5pt">
                        <v:stroke joinstyle="miter"/>
                        <v:textbox>
                          <w:txbxContent>
                            <w:p w14:paraId="3DE0F1CE" w14:textId="77777777" w:rsidR="00517477" w:rsidRPr="00F4148B" w:rsidRDefault="00517477" w:rsidP="001104C2">
                              <w:pPr>
                                <w:rPr>
                                  <w:color w:val="F5F4F4" w:themeColor="background2" w:themeTint="66"/>
                                  <w:sz w:val="40"/>
                                  <w:szCs w:val="40"/>
                                </w:rPr>
                              </w:pPr>
                            </w:p>
                          </w:txbxContent>
                        </v:textbox>
                      </v:roundrect>
                      <v:roundrect id="角丸四角形 30" o:spid="_x0000_s1052" style="position:absolute;left:-1484;top:5302;width:65916;height:1954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qLPccA&#10;AADjAAAADwAAAGRycy9kb3ducmV2LnhtbERPS0sDMRC+C/6HMAVvbbZa+1ibllIURASxCl6HZNws&#10;3UyWJG7Tf2+Egsf53rPeZteJgUJsPSuYTioQxNqblhsFnx9P4yWImJANdp5JwZkibDfXV2usjT/x&#10;Ow2H1IgSwrFGBTalvpYyaksO48T3xIX79sFhKmdopAl4KuGuk7dVNZcOWy4NFnvaW9LHw49TEPVi&#10;/2Lz4FKw5zftv4671/yo1M0o7x5AJMrpX3xxP5syfzZb3S2W8/sV/P1UAJ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Kiz3HAAAA4wAAAA8AAAAAAAAAAAAAAAAAmAIAAGRy&#10;cy9kb3ducmV2LnhtbFBLBQYAAAAABAAEAPUAAACMAwAAAAA=&#10;" filled="f" stroked="f" strokeweight="1pt">
                        <v:stroke joinstyle="miter"/>
                        <v:textbox>
                          <w:txbxContent>
                            <w:p w14:paraId="79A940F4" w14:textId="47EA0BF2" w:rsidR="00517477" w:rsidRPr="00B03221" w:rsidRDefault="00517477" w:rsidP="001104C2">
                              <w:pPr>
                                <w:rPr>
                                  <w:rFonts w:ascii="HGMaruGothicMPRO" w:eastAsia="HGMaruGothicMPRO" w:hAnsi="HGMaruGothicMPRO"/>
                                  <w:color w:val="FF0000"/>
                                  <w:sz w:val="30"/>
                                  <w:szCs w:val="30"/>
                                  <w:u w:val="single"/>
                                </w:rPr>
                              </w:pPr>
                              <w:r w:rsidRPr="00B03221">
                                <w:rPr>
                                  <w:rFonts w:ascii="HGMaruGothicMPRO" w:eastAsia="HGMaruGothicMPRO" w:hAnsi="HGMaruGothicMPRO"/>
                                  <w:color w:val="FF0000"/>
                                  <w:sz w:val="30"/>
                                  <w:szCs w:val="30"/>
                                </w:rPr>
                                <w:t>Web：</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6D2DB7AA" w14:textId="0B222F3F" w:rsidR="00517477" w:rsidRPr="005A739B" w:rsidRDefault="00517477" w:rsidP="001104C2">
                              <w:pPr>
                                <w:rPr>
                                  <w:rFonts w:ascii="HGMaruGothicMPRO" w:eastAsia="HGMaruGothicMPRO" w:hAnsi="HGMaruGothicMPRO"/>
                                  <w:color w:val="FF0000"/>
                                  <w:sz w:val="30"/>
                                  <w:szCs w:val="30"/>
                                </w:rPr>
                              </w:pPr>
                              <w:r>
                                <w:rPr>
                                  <w:rFonts w:ascii="HGMaruGothicMPRO" w:eastAsia="HGMaruGothicMPRO" w:hAnsi="HGMaruGothicMPRO"/>
                                  <w:color w:val="FF0000"/>
                                  <w:sz w:val="30"/>
                                  <w:szCs w:val="30"/>
                                </w:rPr>
                                <w:t>E</w:t>
                              </w:r>
                              <w:r>
                                <w:rPr>
                                  <w:rFonts w:ascii="HGMaruGothicMPRO" w:eastAsia="HGMaruGothicMPRO" w:hAnsi="HGMaruGothicMPRO" w:hint="eastAsia"/>
                                  <w:color w:val="FF0000"/>
                                  <w:sz w:val="30"/>
                                  <w:szCs w:val="30"/>
                                </w:rPr>
                                <w:t>mail</w:t>
                              </w:r>
                              <w:r w:rsidRPr="00B03221">
                                <w:rPr>
                                  <w:rFonts w:ascii="HGMaruGothicMPRO" w:eastAsia="HGMaruGothicMPRO" w:hAnsi="HGMaruGothicMPRO" w:hint="eastAsia"/>
                                  <w:color w:val="FF0000"/>
                                  <w:sz w:val="30"/>
                                  <w:szCs w:val="30"/>
                                </w:rPr>
                                <w:t>：</w:t>
                              </w:r>
                              <w:r w:rsidRPr="00B03221">
                                <w:rPr>
                                  <w:rFonts w:ascii="HGMaruGothicMPRO" w:eastAsia="HGMaruGothicMPRO" w:hAnsi="HGMaruGothicMPRO"/>
                                  <w:color w:val="FF0000"/>
                                  <w:sz w:val="30"/>
                                  <w:szCs w:val="30"/>
                                </w:rPr>
                                <w:t xml:space="preserve"> </w:t>
                              </w:r>
                              <w:hyperlink r:id="rId34" w:history="1">
                                <w:r w:rsidRPr="00B03221">
                                  <w:rPr>
                                    <w:rStyle w:val="Hyperlink"/>
                                    <w:rFonts w:ascii="Consolas" w:eastAsia="HGMaruGothicMPRO" w:hAnsi="Consolas" w:hint="eastAsia"/>
                                    <w:color w:val="FF0000"/>
                                    <w:sz w:val="30"/>
                                    <w:szCs w:val="30"/>
                                  </w:rPr>
                                  <w:t>umc</w:t>
                                </w:r>
                                <w:r w:rsidRPr="00B03221">
                                  <w:rPr>
                                    <w:rStyle w:val="Hyperlink"/>
                                    <w:rFonts w:ascii="Consolas" w:eastAsia="HGMaruGothicMPRO" w:hAnsi="Consolas"/>
                                    <w:color w:val="FF0000"/>
                                    <w:sz w:val="30"/>
                                    <w:szCs w:val="30"/>
                                  </w:rPr>
                                  <w:t>hotline@</w:t>
                                </w:r>
                                <w:r w:rsidRPr="00B03221">
                                  <w:rPr>
                                    <w:rStyle w:val="Hyperlink"/>
                                    <w:rFonts w:ascii="Consolas" w:eastAsia="HGMaruGothicMPRO" w:hAnsi="Consolas" w:hint="eastAsia"/>
                                    <w:color w:val="FF0000"/>
                                    <w:sz w:val="30"/>
                                    <w:szCs w:val="30"/>
                                  </w:rPr>
                                  <w:t>fairlinks</w:t>
                                </w:r>
                                <w:r w:rsidRPr="00B03221">
                                  <w:rPr>
                                    <w:rStyle w:val="Hyperlink"/>
                                    <w:rFonts w:ascii="Consolas" w:eastAsia="HGMaruGothicMPRO" w:hAnsi="Consolas"/>
                                    <w:color w:val="FF0000"/>
                                    <w:sz w:val="30"/>
                                    <w:szCs w:val="30"/>
                                  </w:rPr>
                                  <w:t>.co.jp</w:t>
                                </w:r>
                              </w:hyperlink>
                              <w:r w:rsidRPr="00B03221">
                                <w:rPr>
                                  <w:rFonts w:ascii="Consolas" w:eastAsia="HGMaruGothicMPRO" w:hAnsi="Consolas"/>
                                  <w:color w:val="FF0000"/>
                                  <w:sz w:val="30"/>
                                  <w:szCs w:val="30"/>
                                  <w:u w:val="single"/>
                                </w:rPr>
                                <w:t xml:space="preserve"> </w:t>
                              </w:r>
                            </w:p>
                            <w:p w14:paraId="5FAD6719" w14:textId="77914849" w:rsidR="00517477" w:rsidRDefault="00517477" w:rsidP="005A739B">
                              <w:pPr>
                                <w:spacing w:after="0" w:line="240" w:lineRule="auto"/>
                                <w:ind w:left="3120" w:hanging="3120"/>
                                <w:rPr>
                                  <w:rFonts w:ascii="Times New Roman" w:eastAsia="HGMaruGothicMPRO" w:hAnsi="Times New Roman" w:cs="Times New Roman"/>
                                  <w:color w:val="000000" w:themeColor="text1"/>
                                  <w:sz w:val="30"/>
                                  <w:szCs w:val="30"/>
                                </w:rPr>
                              </w:pPr>
                              <w:r w:rsidRPr="005A739B">
                                <w:rPr>
                                  <w:rFonts w:ascii="Times New Roman" w:eastAsia="HGMaruGothicMPRO" w:hAnsi="Times New Roman" w:cs="Times New Roman"/>
                                  <w:color w:val="000000" w:themeColor="text1"/>
                                  <w:sz w:val="24"/>
                                  <w:szCs w:val="24"/>
                                </w:rPr>
                                <w:t>Tổng</w:t>
                              </w:r>
                              <w:r w:rsidRPr="005A739B">
                                <w:rPr>
                                  <w:rFonts w:ascii="Times New Roman" w:eastAsia="HGMaruGothicMPRO" w:hAnsi="Times New Roman" w:cs="Times New Roman"/>
                                  <w:color w:val="000000" w:themeColor="text1"/>
                                  <w:sz w:val="24"/>
                                  <w:szCs w:val="24"/>
                                  <w:lang w:val="vi-VN"/>
                                </w:rPr>
                                <w:t xml:space="preserve"> đài miễn phí</w:t>
                              </w:r>
                              <w:r>
                                <w:rPr>
                                  <w:rFonts w:ascii="Times New Roman" w:eastAsia="HGMaruGothicMPRO" w:hAnsi="Times New Roman" w:cs="Times New Roman"/>
                                  <w:color w:val="000000" w:themeColor="text1"/>
                                  <w:sz w:val="24"/>
                                  <w:szCs w:val="24"/>
                                  <w:lang w:val="vi-VN"/>
                                </w:rPr>
                                <w:t xml:space="preserve"> </w:t>
                              </w:r>
                              <w:r w:rsidRPr="005A739B">
                                <w:rPr>
                                  <w:rFonts w:ascii="Times New Roman" w:eastAsia="HGMaruGothicMPRO" w:hAnsi="Times New Roman" w:cs="Times New Roman"/>
                                  <w:color w:val="000000" w:themeColor="text1"/>
                                  <w:sz w:val="24"/>
                                  <w:szCs w:val="24"/>
                                </w:rPr>
                                <w:t>(</w:t>
                              </w:r>
                              <w:r>
                                <w:rPr>
                                  <w:rFonts w:ascii="Times New Roman" w:eastAsia="HGMaruGothicMPRO" w:hAnsi="Times New Roman" w:cs="Times New Roman" w:hint="eastAsia"/>
                                  <w:color w:val="000000" w:themeColor="text1"/>
                                  <w:sz w:val="24"/>
                                  <w:szCs w:val="24"/>
                                </w:rPr>
                                <w:t>chỉ</w:t>
                              </w:r>
                              <w:r>
                                <w:rPr>
                                  <w:rFonts w:ascii="Times New Roman" w:eastAsia="HGMaruGothicMPRO" w:hAnsi="Times New Roman" w:cs="Times New Roman"/>
                                  <w:color w:val="000000" w:themeColor="text1"/>
                                  <w:sz w:val="24"/>
                                  <w:szCs w:val="24"/>
                                  <w:lang w:val="vi-VN"/>
                                </w:rPr>
                                <w:t xml:space="preserve"> ở nhật</w:t>
                              </w:r>
                              <w:proofErr w:type="gramStart"/>
                              <w:r w:rsidRPr="005A739B">
                                <w:rPr>
                                  <w:rFonts w:ascii="Times New Roman" w:eastAsia="HGMaruGothicMPRO" w:hAnsi="Times New Roman" w:cs="Times New Roman"/>
                                  <w:color w:val="000000" w:themeColor="text1"/>
                                  <w:sz w:val="24"/>
                                  <w:szCs w:val="24"/>
                                </w:rPr>
                                <w:t>)</w:t>
                              </w:r>
                              <w:r w:rsidRPr="005A739B">
                                <w:rPr>
                                  <w:rFonts w:ascii="Times New Roman" w:eastAsia="HGMaruGothicMPRO" w:hAnsi="Times New Roman" w:cs="Times New Roman"/>
                                  <w:b/>
                                  <w:bCs/>
                                  <w:color w:val="000000" w:themeColor="text1"/>
                                  <w:sz w:val="24"/>
                                  <w:szCs w:val="24"/>
                                </w:rPr>
                                <w:t>：</w:t>
                              </w:r>
                              <w:proofErr w:type="gramEnd"/>
                              <w:r w:rsidRPr="005A739B">
                                <w:rPr>
                                  <w:rFonts w:ascii="Times New Roman" w:eastAsia="HGMaruGothicMPRO" w:hAnsi="Times New Roman" w:cs="Times New Roman"/>
                                  <w:color w:val="000000" w:themeColor="text1"/>
                                  <w:sz w:val="30"/>
                                  <w:szCs w:val="30"/>
                                </w:rPr>
                                <w:t xml:space="preserve"> </w:t>
                              </w:r>
                              <w:r w:rsidRPr="005A739B">
                                <w:rPr>
                                  <w:rFonts w:ascii="Times New Roman" w:eastAsia="HGMaruGothicMPRO" w:hAnsi="Times New Roman" w:cs="Times New Roman"/>
                                  <w:b/>
                                  <w:color w:val="000000" w:themeColor="text1"/>
                                  <w:sz w:val="30"/>
                                  <w:szCs w:val="30"/>
                                </w:rPr>
                                <w:t>0120-911-705</w:t>
                              </w:r>
                              <w:r w:rsidRPr="005A739B">
                                <w:rPr>
                                  <w:rFonts w:ascii="Times New Roman" w:eastAsia="HGMaruGothicMPRO" w:hAnsi="Times New Roman" w:cs="Times New Roman"/>
                                  <w:color w:val="000000" w:themeColor="text1"/>
                                  <w:sz w:val="30"/>
                                  <w:szCs w:val="30"/>
                                </w:rPr>
                                <w:t xml:space="preserve">  </w:t>
                              </w:r>
                            </w:p>
                            <w:p w14:paraId="0DEBEBAC" w14:textId="67A15C3E" w:rsidR="00517477" w:rsidRPr="005A739B" w:rsidRDefault="00517477" w:rsidP="005A739B">
                              <w:pPr>
                                <w:spacing w:after="0" w:line="240" w:lineRule="auto"/>
                                <w:ind w:left="3120" w:hanging="3120"/>
                                <w:rPr>
                                  <w:rFonts w:ascii="Times New Roman" w:eastAsia="HGMaruGothicMPRO" w:hAnsi="Times New Roman" w:cs="Times New Roman"/>
                                  <w:color w:val="000000" w:themeColor="text1"/>
                                  <w:sz w:val="24"/>
                                  <w:szCs w:val="24"/>
                                  <w:lang w:val="vi-VN"/>
                                </w:rPr>
                              </w:pPr>
                              <w:r>
                                <w:rPr>
                                  <w:rFonts w:ascii="Times New Roman" w:eastAsia="HGMaruGothicMPRO" w:hAnsi="Times New Roman" w:cs="Times New Roman"/>
                                  <w:color w:val="000000" w:themeColor="text1"/>
                                  <w:sz w:val="24"/>
                                  <w:szCs w:val="24"/>
                                  <w:lang w:val="vi-VN"/>
                                </w:rPr>
                                <w:t xml:space="preserve">                                       </w:t>
                              </w:r>
                              <w:r w:rsidRPr="0012082E">
                                <w:rPr>
                                  <w:rFonts w:ascii="BIZ UDPゴシック" w:eastAsia="BIZ UDPゴシック" w:hAnsi="BIZ UDPゴシック"/>
                                  <w:color w:val="000000" w:themeColor="text1"/>
                                  <w:sz w:val="22"/>
                                  <w:szCs w:val="30"/>
                                  <w:lang w:val="vi-VN"/>
                                </w:rPr>
                                <w:t>9:30-20:30 (tr</w:t>
                              </w:r>
                              <w:r w:rsidRPr="0012082E">
                                <w:rPr>
                                  <w:rFonts w:ascii="Calibri" w:eastAsia="BIZ UDPゴシック" w:hAnsi="Calibri" w:cs="Calibri"/>
                                  <w:color w:val="000000" w:themeColor="text1"/>
                                  <w:sz w:val="22"/>
                                  <w:szCs w:val="30"/>
                                  <w:lang w:val="vi-VN"/>
                                </w:rPr>
                                <w:t>ừ</w:t>
                              </w:r>
                              <w:r w:rsidRPr="0012082E">
                                <w:rPr>
                                  <w:rFonts w:ascii="BIZ UDPゴシック" w:eastAsia="BIZ UDPゴシック" w:hAnsi="BIZ UDPゴシック"/>
                                  <w:color w:val="000000" w:themeColor="text1"/>
                                  <w:sz w:val="22"/>
                                  <w:szCs w:val="30"/>
                                  <w:lang w:val="vi-VN"/>
                                </w:rPr>
                                <w:t xml:space="preserve"> cu</w:t>
                              </w:r>
                              <w:r w:rsidRPr="0012082E">
                                <w:rPr>
                                  <w:rFonts w:ascii="Calibri" w:eastAsia="BIZ UDPゴシック" w:hAnsi="Calibri" w:cs="Calibri"/>
                                  <w:color w:val="000000" w:themeColor="text1"/>
                                  <w:sz w:val="22"/>
                                  <w:szCs w:val="30"/>
                                  <w:lang w:val="vi-VN"/>
                                </w:rPr>
                                <w:t>ố</w:t>
                              </w:r>
                              <w:r w:rsidRPr="0012082E">
                                <w:rPr>
                                  <w:rFonts w:ascii="BIZ UDPゴシック" w:eastAsia="BIZ UDPゴシック" w:hAnsi="BIZ UDPゴシック"/>
                                  <w:color w:val="000000" w:themeColor="text1"/>
                                  <w:sz w:val="22"/>
                                  <w:szCs w:val="30"/>
                                  <w:lang w:val="vi-VN"/>
                                </w:rPr>
                                <w:t>i tu</w:t>
                              </w:r>
                              <w:r w:rsidRPr="0012082E">
                                <w:rPr>
                                  <w:rFonts w:ascii="Calibri" w:eastAsia="BIZ UDPゴシック" w:hAnsi="Calibri" w:cs="Calibri"/>
                                  <w:color w:val="000000" w:themeColor="text1"/>
                                  <w:sz w:val="22"/>
                                  <w:szCs w:val="30"/>
                                  <w:lang w:val="vi-VN"/>
                                </w:rPr>
                                <w:t>ầ</w:t>
                              </w:r>
                              <w:r w:rsidRPr="0012082E">
                                <w:rPr>
                                  <w:rFonts w:ascii="BIZ UDPゴシック" w:eastAsia="BIZ UDPゴシック" w:hAnsi="BIZ UDPゴシック"/>
                                  <w:color w:val="000000" w:themeColor="text1"/>
                                  <w:sz w:val="22"/>
                                  <w:szCs w:val="30"/>
                                  <w:lang w:val="vi-VN"/>
                                </w:rPr>
                                <w:t>n, ngày l</w:t>
                              </w:r>
                              <w:r w:rsidRPr="0012082E">
                                <w:rPr>
                                  <w:rFonts w:ascii="Calibri" w:eastAsia="BIZ UDPゴシック" w:hAnsi="Calibri" w:cs="Calibri"/>
                                  <w:color w:val="000000" w:themeColor="text1"/>
                                  <w:sz w:val="22"/>
                                  <w:szCs w:val="30"/>
                                  <w:lang w:val="vi-VN"/>
                                </w:rPr>
                                <w:t>ễ</w:t>
                              </w:r>
                              <w:r w:rsidRPr="0012082E">
                                <w:rPr>
                                  <w:rFonts w:ascii="BIZ UDPゴシック" w:eastAsia="BIZ UDPゴシック" w:hAnsi="BIZ UDPゴシック"/>
                                  <w:color w:val="000000" w:themeColor="text1"/>
                                  <w:sz w:val="22"/>
                                  <w:szCs w:val="30"/>
                                  <w:lang w:val="vi-VN"/>
                                </w:rPr>
                                <w:t xml:space="preserve"> và T</w:t>
                              </w:r>
                              <w:r w:rsidRPr="0012082E">
                                <w:rPr>
                                  <w:rFonts w:ascii="Calibri" w:eastAsia="BIZ UDPゴシック" w:hAnsi="Calibri" w:cs="Calibri"/>
                                  <w:color w:val="000000" w:themeColor="text1"/>
                                  <w:sz w:val="22"/>
                                  <w:szCs w:val="30"/>
                                  <w:lang w:val="vi-VN"/>
                                </w:rPr>
                                <w:t>ế</w:t>
                              </w:r>
                              <w:r w:rsidRPr="0012082E">
                                <w:rPr>
                                  <w:rFonts w:ascii="BIZ UDPゴシック" w:eastAsia="BIZ UDPゴシック" w:hAnsi="BIZ UDPゴシック"/>
                                  <w:color w:val="000000" w:themeColor="text1"/>
                                  <w:sz w:val="22"/>
                                  <w:szCs w:val="30"/>
                                  <w:lang w:val="vi-VN"/>
                                </w:rPr>
                                <w:t>t D</w:t>
                              </w:r>
                              <w:r w:rsidRPr="0012082E">
                                <w:rPr>
                                  <w:rFonts w:ascii="Calibri" w:eastAsia="BIZ UDPゴシック" w:hAnsi="Calibri" w:cs="Calibri"/>
                                  <w:color w:val="000000" w:themeColor="text1"/>
                                  <w:sz w:val="22"/>
                                  <w:szCs w:val="30"/>
                                  <w:lang w:val="vi-VN"/>
                                </w:rPr>
                                <w:t>ươ</w:t>
                              </w:r>
                              <w:r w:rsidRPr="0012082E">
                                <w:rPr>
                                  <w:rFonts w:ascii="BIZ UDPゴシック" w:eastAsia="BIZ UDPゴシック" w:hAnsi="BIZ UDPゴシック"/>
                                  <w:color w:val="000000" w:themeColor="text1"/>
                                  <w:sz w:val="22"/>
                                  <w:szCs w:val="30"/>
                                  <w:lang w:val="vi-VN"/>
                                </w:rPr>
                                <w:t>ng L</w:t>
                              </w:r>
                              <w:r w:rsidRPr="0012082E">
                                <w:rPr>
                                  <w:rFonts w:ascii="Calibri" w:eastAsia="BIZ UDPゴシック" w:hAnsi="Calibri" w:cs="Calibri"/>
                                  <w:color w:val="000000" w:themeColor="text1"/>
                                  <w:sz w:val="22"/>
                                  <w:szCs w:val="30"/>
                                  <w:lang w:val="vi-VN"/>
                                </w:rPr>
                                <w:t>ị</w:t>
                              </w:r>
                              <w:r w:rsidRPr="0012082E">
                                <w:rPr>
                                  <w:rFonts w:ascii="BIZ UDPゴシック" w:eastAsia="BIZ UDPゴシック" w:hAnsi="BIZ UDPゴシック"/>
                                  <w:color w:val="000000" w:themeColor="text1"/>
                                  <w:sz w:val="22"/>
                                  <w:szCs w:val="30"/>
                                  <w:lang w:val="vi-VN"/>
                                </w:rPr>
                                <w:t>ch)</w:t>
                              </w:r>
                            </w:p>
                            <w:p w14:paraId="2EBCE327" w14:textId="6A7C4BD8" w:rsidR="00517477" w:rsidRPr="00CE6BDB" w:rsidRDefault="00517477" w:rsidP="001104C2">
                              <w:pPr>
                                <w:spacing w:after="0" w:line="240" w:lineRule="auto"/>
                                <w:rPr>
                                  <w:rFonts w:ascii="Times New Roman" w:eastAsia="BIZ UDPゴシック" w:hAnsi="Times New Roman"/>
                                  <w:color w:val="000000" w:themeColor="text1"/>
                                  <w:sz w:val="22"/>
                                  <w:szCs w:val="30"/>
                                  <w:lang w:val="vi-VN"/>
                                </w:rPr>
                              </w:pPr>
                              <w:r w:rsidRPr="0012082E">
                                <w:rPr>
                                  <w:rFonts w:ascii="Times New Roman" w:eastAsia="BIZ UDPゴシック" w:hAnsi="Times New Roman" w:cs="Times New Roman"/>
                                  <w:color w:val="000000" w:themeColor="text1"/>
                                  <w:sz w:val="22"/>
                                  <w:szCs w:val="30"/>
                                  <w:lang w:val="vi-VN"/>
                                </w:rPr>
                                <w:t>B</w:t>
                              </w:r>
                              <w:r w:rsidRPr="0012082E">
                                <w:rPr>
                                  <w:rFonts w:ascii="Times New Roman" w:eastAsia="BIZ UDPゴシック" w:hAnsi="Times New Roman" w:cs="Times New Roman" w:hint="eastAsia"/>
                                  <w:color w:val="000000" w:themeColor="text1"/>
                                  <w:sz w:val="22"/>
                                  <w:szCs w:val="30"/>
                                  <w:lang w:val="vi-VN"/>
                                </w:rPr>
                                <w:t>ưu</w:t>
                              </w:r>
                              <w:r>
                                <w:rPr>
                                  <w:rFonts w:ascii="Times New Roman" w:eastAsia="BIZ UDPゴシック" w:hAnsi="Times New Roman" w:cs="Times New Roman"/>
                                  <w:color w:val="000000" w:themeColor="text1"/>
                                  <w:sz w:val="22"/>
                                  <w:szCs w:val="30"/>
                                  <w:lang w:val="vi-VN"/>
                                </w:rPr>
                                <w:t xml:space="preserve"> điện </w:t>
                              </w:r>
                              <w:r w:rsidRPr="0012082E">
                                <w:rPr>
                                  <w:rFonts w:ascii="Times New Roman" w:eastAsia="BIZ UDPゴシック" w:hAnsi="Times New Roman" w:cs="Times New Roman"/>
                                  <w:color w:val="000000" w:themeColor="text1"/>
                                  <w:sz w:val="22"/>
                                  <w:szCs w:val="30"/>
                                  <w:lang w:val="vi-VN"/>
                                </w:rPr>
                                <w:t>(chỉ</w:t>
                              </w:r>
                              <w:r w:rsidRPr="00CE6BDB">
                                <w:rPr>
                                  <w:rFonts w:ascii="Times New Roman" w:eastAsia="BIZ UDPゴシック" w:hAnsi="Times New Roman" w:cs="Times New Roman"/>
                                  <w:color w:val="000000" w:themeColor="text1"/>
                                  <w:sz w:val="22"/>
                                  <w:szCs w:val="30"/>
                                  <w:lang w:val="vi-VN"/>
                                </w:rPr>
                                <w:t xml:space="preserve"> ở nhật\</w:t>
                              </w:r>
                              <w:r w:rsidRPr="0012082E">
                                <w:rPr>
                                  <w:rFonts w:ascii="Times New Roman" w:eastAsia="BIZ UDPゴシック" w:hAnsi="Times New Roman" w:cs="Times New Roman"/>
                                  <w:color w:val="000000" w:themeColor="text1"/>
                                  <w:sz w:val="22"/>
                                  <w:szCs w:val="30"/>
                                  <w:lang w:val="vi-VN"/>
                                </w:rPr>
                                <w:t>)</w:t>
                              </w:r>
                              <w:r w:rsidRPr="0012082E">
                                <w:rPr>
                                  <w:rFonts w:ascii="Times New Roman" w:eastAsia="BIZ UDPゴシック" w:hAnsi="Times New Roman" w:cs="Times New Roman"/>
                                  <w:color w:val="000000" w:themeColor="text1"/>
                                  <w:sz w:val="22"/>
                                  <w:szCs w:val="30"/>
                                  <w:lang w:val="vi-VN"/>
                                </w:rPr>
                                <w:t xml:space="preserve">　</w:t>
                              </w:r>
                              <w:r w:rsidRPr="0012082E">
                                <w:rPr>
                                  <w:rFonts w:ascii="BIZ UDPゴシック" w:eastAsia="BIZ UDPゴシック" w:hAnsi="BIZ UDPゴシック" w:hint="eastAsia"/>
                                  <w:color w:val="000000" w:themeColor="text1"/>
                                  <w:sz w:val="22"/>
                                  <w:szCs w:val="30"/>
                                  <w:lang w:val="vi-VN"/>
                                </w:rPr>
                                <w:t>：</w:t>
                              </w:r>
                              <w:r w:rsidRPr="0012082E">
                                <w:rPr>
                                  <w:rFonts w:ascii="BIZ UDPゴシック" w:eastAsia="BIZ UDPゴシック" w:hAnsi="BIZ UDPゴシック"/>
                                  <w:color w:val="000000" w:themeColor="text1"/>
                                  <w:sz w:val="22"/>
                                  <w:szCs w:val="30"/>
                                  <w:lang w:val="vi-VN"/>
                                </w:rPr>
                                <w:t xml:space="preserve">  </w:t>
                              </w:r>
                              <w:r w:rsidRPr="0012082E">
                                <w:rPr>
                                  <w:rFonts w:ascii="BIZ UDPゴシック" w:eastAsia="BIZ UDPゴシック" w:hAnsi="BIZ UDPゴシック" w:hint="eastAsia"/>
                                  <w:color w:val="000000" w:themeColor="text1"/>
                                  <w:sz w:val="22"/>
                                  <w:szCs w:val="30"/>
                                  <w:lang w:val="vi-VN"/>
                                </w:rPr>
                                <w:t>〒</w:t>
                              </w:r>
                              <w:r w:rsidRPr="0012082E">
                                <w:rPr>
                                  <w:rFonts w:ascii="BIZ UDPゴシック" w:eastAsia="BIZ UDPゴシック" w:hAnsi="BIZ UDPゴシック"/>
                                  <w:color w:val="000000" w:themeColor="text1"/>
                                  <w:sz w:val="22"/>
                                  <w:szCs w:val="30"/>
                                  <w:lang w:val="vi-VN"/>
                                </w:rPr>
                                <w:t>102-0083  東京都千代田区麹町5-2-1 K-WING</w:t>
                              </w:r>
                              <w:r w:rsidRPr="00373168">
                                <w:rPr>
                                  <w:rFonts w:ascii="BIZ UDPゴシック" w:eastAsia="BIZ UDPゴシック" w:hAnsi="BIZ UDPゴシック"/>
                                  <w:color w:val="000000" w:themeColor="text1"/>
                                  <w:sz w:val="22"/>
                                  <w:szCs w:val="30"/>
                                </w:rPr>
                                <w:t>ビル</w:t>
                              </w:r>
                              <w:r w:rsidRPr="0012082E">
                                <w:rPr>
                                  <w:rFonts w:ascii="BIZ UDPゴシック" w:eastAsia="BIZ UDPゴシック" w:hAnsi="BIZ UDPゴシック"/>
                                  <w:color w:val="000000" w:themeColor="text1"/>
                                  <w:sz w:val="22"/>
                                  <w:szCs w:val="30"/>
                                  <w:lang w:val="vi-VN"/>
                                </w:rPr>
                                <w:t>4階</w:t>
                              </w:r>
                            </w:p>
                            <w:p w14:paraId="1F631574" w14:textId="296FD34D" w:rsidR="00517477" w:rsidRPr="00CE6BDB" w:rsidRDefault="00517477" w:rsidP="001104C2">
                              <w:pPr>
                                <w:spacing w:after="0" w:line="240" w:lineRule="auto"/>
                                <w:ind w:firstLineChars="600" w:firstLine="1800"/>
                                <w:rPr>
                                  <w:rFonts w:ascii="Times New Roman" w:eastAsia="HGMaruGothicMPRO" w:hAnsi="Times New Roman"/>
                                  <w:color w:val="05114D" w:themeColor="accent1" w:themeShade="80"/>
                                  <w:sz w:val="30"/>
                                  <w:szCs w:val="30"/>
                                  <w:lang w:val="vi-VN"/>
                                </w:rPr>
                              </w:pPr>
                              <w:r w:rsidRPr="0012082E">
                                <w:rPr>
                                  <w:rFonts w:ascii="HGMaruGothicMPRO" w:eastAsia="HGMaruGothicMPRO" w:hAnsi="HGMaruGothicMPRO"/>
                                  <w:color w:val="05114D" w:themeColor="accent1" w:themeShade="80"/>
                                  <w:sz w:val="30"/>
                                  <w:szCs w:val="30"/>
                                  <w:lang w:val="vi-VN"/>
                                </w:rPr>
                                <w:t>Công ty TNHH T</w:t>
                              </w:r>
                              <w:r w:rsidRPr="0012082E">
                                <w:rPr>
                                  <w:rFonts w:ascii="Calibri" w:eastAsia="HGMaruGothicMPRO" w:hAnsi="Calibri" w:cs="Calibri"/>
                                  <w:color w:val="05114D" w:themeColor="accent1" w:themeShade="80"/>
                                  <w:sz w:val="30"/>
                                  <w:szCs w:val="30"/>
                                  <w:lang w:val="vi-VN"/>
                                </w:rPr>
                                <w:t>ư</w:t>
                              </w:r>
                              <w:r w:rsidRPr="0012082E">
                                <w:rPr>
                                  <w:rFonts w:ascii="HGMaruGothicMPRO" w:eastAsia="HGMaruGothicMPRO" w:hAnsi="HGMaruGothicMPRO"/>
                                  <w:color w:val="05114D" w:themeColor="accent1" w:themeShade="80"/>
                                  <w:sz w:val="30"/>
                                  <w:szCs w:val="30"/>
                                  <w:lang w:val="vi-VN"/>
                                </w:rPr>
                                <w:t xml:space="preserve"> v</w:t>
                              </w:r>
                              <w:r w:rsidRPr="0012082E">
                                <w:rPr>
                                  <w:rFonts w:ascii="Calibri" w:eastAsia="HGMaruGothicMPRO" w:hAnsi="Calibri" w:cs="Calibri"/>
                                  <w:color w:val="05114D" w:themeColor="accent1" w:themeShade="80"/>
                                  <w:sz w:val="30"/>
                                  <w:szCs w:val="30"/>
                                  <w:lang w:val="vi-VN"/>
                                </w:rPr>
                                <w:t>ấ</w:t>
                              </w:r>
                              <w:r w:rsidRPr="0012082E">
                                <w:rPr>
                                  <w:rFonts w:ascii="HGMaruGothicMPRO" w:eastAsia="HGMaruGothicMPRO" w:hAnsi="HGMaruGothicMPRO"/>
                                  <w:color w:val="05114D" w:themeColor="accent1" w:themeShade="80"/>
                                  <w:sz w:val="30"/>
                                  <w:szCs w:val="30"/>
                                  <w:lang w:val="vi-VN"/>
                                </w:rPr>
                                <w:t>n Fairlinks</w:t>
                              </w:r>
                              <w:r>
                                <w:rPr>
                                  <w:rFonts w:ascii="Times New Roman" w:eastAsia="HGMaruGothicMPRO" w:hAnsi="Times New Roman"/>
                                  <w:color w:val="05114D" w:themeColor="accent1" w:themeShade="80"/>
                                  <w:sz w:val="30"/>
                                  <w:szCs w:val="30"/>
                                  <w:lang w:val="vi-VN"/>
                                </w:rPr>
                                <w:t xml:space="preserve"> </w:t>
                              </w:r>
                              <w:r w:rsidRPr="0012082E">
                                <w:rPr>
                                  <w:rFonts w:ascii="HGMaruGothicMPRO" w:eastAsia="HGMaruGothicMPRO" w:hAnsi="HGMaruGothicMPRO"/>
                                  <w:color w:val="05114D" w:themeColor="accent1" w:themeShade="80"/>
                                  <w:sz w:val="30"/>
                                  <w:szCs w:val="30"/>
                                  <w:lang w:val="vi-VN"/>
                                </w:rPr>
                                <w:t>G</w:t>
                              </w:r>
                              <w:r w:rsidRPr="0012082E">
                                <w:rPr>
                                  <w:rFonts w:ascii="Calibri" w:eastAsia="HGMaruGothicMPRO" w:hAnsi="Calibri" w:cs="Calibri"/>
                                  <w:color w:val="05114D" w:themeColor="accent1" w:themeShade="80"/>
                                  <w:sz w:val="30"/>
                                  <w:szCs w:val="30"/>
                                  <w:lang w:val="vi-VN"/>
                                </w:rPr>
                                <w:t>ử</w:t>
                              </w:r>
                              <w:r w:rsidRPr="0012082E">
                                <w:rPr>
                                  <w:rFonts w:ascii="HGMaruGothicMPRO" w:eastAsia="HGMaruGothicMPRO" w:hAnsi="HGMaruGothicMPRO"/>
                                  <w:color w:val="05114D" w:themeColor="accent1" w:themeShade="80"/>
                                  <w:sz w:val="30"/>
                                  <w:szCs w:val="30"/>
                                  <w:lang w:val="vi-VN"/>
                                </w:rPr>
                                <w:t>i: UMC Electronics</w:t>
                              </w:r>
                              <w:r>
                                <w:rPr>
                                  <w:rFonts w:ascii="Times New Roman" w:eastAsia="HGMaruGothicMPRO" w:hAnsi="Times New Roman"/>
                                  <w:color w:val="05114D" w:themeColor="accent1" w:themeShade="80"/>
                                  <w:sz w:val="30"/>
                                  <w:szCs w:val="30"/>
                                  <w:lang w:val="vi-VN"/>
                                </w:rPr>
                                <w:t xml:space="preserve"> </w:t>
                              </w:r>
                            </w:p>
                          </w:txbxContent>
                        </v:textbox>
                      </v:roundrect>
                    </v:group>
                    <v:roundrect id="角丸四角形 28" o:spid="_x0000_s1053" style="position:absolute;left:-497;top:170;width:21716;height:460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xh8oA&#10;AADiAAAADwAAAGRycy9kb3ducmV2LnhtbESPQUsDMRSE70L/Q3gFbzbbFde6Ni1FELwoWEXw9ty8&#10;ZpduXtbk2a7+eiMUPA4z8w2zXI++VweKqQtsYD4rQBE3wXbsDLy+3F8sQCVBttgHJgPflGC9mpwt&#10;sbbhyM902IpTGcKpRgOtyFBrnZqWPKZZGIiztwvRo2QZnbYRjxnue10WRaU9dpwXWhzorqVmv/3y&#10;Btznzo3ytMfy58O/vQ9ebqJ+NOZ8Om5uQQmN8h8+tR+sgUVVVtVVeX0Jf5fyHdC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vacYfKAAAA4gAAAA8AAAAAAAAAAAAAAAAAmAIA&#10;AGRycy9kb3ducmV2LnhtbFBLBQYAAAAABAAEAPUAAACPAwAAAAA=&#10;" filled="f" stroked="f" strokeweight="1pt">
                      <v:stroke joinstyle="miter"/>
                      <v:textbox>
                        <w:txbxContent>
                          <w:p w14:paraId="373AC527" w14:textId="6DE9308C" w:rsidR="00517477" w:rsidRPr="00847CE3" w:rsidRDefault="00517477" w:rsidP="001104C2">
                            <w:pPr>
                              <w:spacing w:line="240" w:lineRule="auto"/>
                              <w:ind w:firstLineChars="100" w:firstLine="240"/>
                              <w:rPr>
                                <w:rFonts w:ascii="Times New Roman" w:eastAsia="BIZ UDPゴシック" w:hAnsi="Times New Roman" w:cs="Times New Roman"/>
                                <w:color w:val="000000" w:themeColor="text1"/>
                                <w:sz w:val="24"/>
                                <w:szCs w:val="24"/>
                              </w:rPr>
                            </w:pPr>
                            <w:r w:rsidRPr="00847CE3">
                              <w:rPr>
                                <w:rFonts w:ascii="Times New Roman" w:eastAsia="HGMaruGothicMPRO" w:hAnsi="Times New Roman" w:cs="Times New Roman"/>
                                <w:b/>
                                <w:color w:val="000000" w:themeColor="text1"/>
                                <w:sz w:val="24"/>
                                <w:szCs w:val="24"/>
                                <w:lang w:val="vi-VN"/>
                              </w:rPr>
                              <w:t xml:space="preserve">cổng tiếp nhận bên ngoài </w:t>
                            </w:r>
                            <w:r w:rsidRPr="00847CE3">
                              <w:rPr>
                                <w:rFonts w:ascii="Times New Roman" w:eastAsia="HGMaruGothicMPRO" w:hAnsi="Times New Roman" w:cs="Times New Roman"/>
                                <w:b/>
                                <w:color w:val="000000" w:themeColor="text1"/>
                                <w:sz w:val="24"/>
                                <w:szCs w:val="24"/>
                              </w:rPr>
                              <w:t xml:space="preserve"> </w:t>
                            </w:r>
                          </w:p>
                          <w:p w14:paraId="64AA43FB" w14:textId="57743B1A" w:rsidR="00517477" w:rsidRPr="00847CE3" w:rsidRDefault="00517477" w:rsidP="001104C2">
                            <w:pPr>
                              <w:spacing w:line="240" w:lineRule="auto"/>
                              <w:rPr>
                                <w:rFonts w:ascii="Times New Roman" w:eastAsia="HGMaruGothicMPRO" w:hAnsi="Times New Roman" w:cs="Times New Roman"/>
                                <w:b/>
                                <w:color w:val="000000" w:themeColor="text1"/>
                                <w:sz w:val="20"/>
                                <w:szCs w:val="20"/>
                              </w:rPr>
                            </w:pPr>
                            <w:r w:rsidRPr="00847CE3">
                              <w:rPr>
                                <w:rFonts w:ascii="Times New Roman" w:eastAsia="BIZ UDPゴシック" w:hAnsi="Times New Roman" w:cs="Times New Roman"/>
                                <w:sz w:val="20"/>
                                <w:szCs w:val="20"/>
                              </w:rPr>
                              <w:t>。</w:t>
                            </w:r>
                          </w:p>
                        </w:txbxContent>
                      </v:textbox>
                    </v:roundrect>
                  </v:group>
                </v:group>
                <v:shapetype id="_x0000_t202" coordsize="21600,21600" o:spt="202" path="m,l,21600r21600,l21600,xe">
                  <v:stroke joinstyle="miter"/>
                  <v:path gradientshapeok="t" o:connecttype="rect"/>
                </v:shapetype>
                <v:shape id="テキスト ボックス 2006870915" o:spid="_x0000_s1054" type="#_x0000_t202" style="position:absolute;left:21218;top:13117;width:44353;height:5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06HsoA&#10;AADjAAAADwAAAGRycy9kb3ducmV2LnhtbESPQWvCQBSE74L/YXmF3nSjoKbRVSQgFdGD1ktvz+wz&#10;Cc2+jdlV0/56VxB6HGbmG2a2aE0lbtS40rKCQT8CQZxZXXKu4Pi16sUgnEfWWFkmBb/kYDHvdmaY&#10;aHvnPd0OPhcBwi5BBYX3dSKlywoy6Pq2Jg7e2TYGfZBNLnWD9wA3lRxG0VgaLDksFFhTWlD2c7ga&#10;BZt0tcP9aWjivyr93J6X9eX4PVLq/a1dTkF4av1/+NVeawVPYjyJPgYjeH4Kf0DO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lNOh7KAAAA4wAAAA8AAAAAAAAAAAAAAAAAmAIA&#10;AGRycy9kb3ducmV2LnhtbFBLBQYAAAAABAAEAPUAAACPAwAAAAA=&#10;" filled="f" stroked="f" strokeweight=".5pt">
                  <v:textbox>
                    <w:txbxContent>
                      <w:p w14:paraId="72FED3B7" w14:textId="35CF5A47" w:rsidR="00517477" w:rsidRPr="00736CEB" w:rsidRDefault="00517477" w:rsidP="001104C2">
                        <w:pPr>
                          <w:spacing w:line="240" w:lineRule="auto"/>
                          <w:ind w:left="180" w:hangingChars="100" w:hanging="180"/>
                          <w:rPr>
                            <w:rFonts w:ascii="Times New Roman" w:eastAsia="BIZ UDPゴシック" w:hAnsi="Times New Roman" w:cs="Times New Roman"/>
                            <w:color w:val="000000" w:themeColor="text1"/>
                            <w:sz w:val="18"/>
                            <w:lang w:val="vi-VN"/>
                          </w:rPr>
                        </w:pPr>
                        <w:r w:rsidRPr="00736CEB">
                          <w:rPr>
                            <w:rFonts w:ascii="Times New Roman" w:eastAsia="BIZ UDPゴシック" w:hAnsi="Times New Roman" w:cs="Times New Roman"/>
                            <w:color w:val="000000" w:themeColor="text1"/>
                            <w:sz w:val="18"/>
                          </w:rPr>
                          <w:t>※Đường dây này được điều hành bởi một công ty bên ngoài, Fai</w:t>
                        </w:r>
                        <w:r w:rsidR="00736CEB">
                          <w:rPr>
                            <w:rFonts w:ascii="Times New Roman" w:eastAsia="BIZ UDPゴシック" w:hAnsi="Times New Roman" w:cs="Times New Roman"/>
                            <w:color w:val="000000" w:themeColor="text1"/>
                            <w:sz w:val="18"/>
                          </w:rPr>
                          <w:t xml:space="preserve">rlinks Consulting Co., Ltd., </w:t>
                        </w:r>
                        <w:r w:rsidRPr="00736CEB">
                          <w:rPr>
                            <w:rFonts w:ascii="Times New Roman" w:eastAsia="BIZ UDPゴシック" w:hAnsi="Times New Roman" w:cs="Times New Roman"/>
                            <w:color w:val="000000" w:themeColor="text1"/>
                            <w:sz w:val="18"/>
                          </w:rPr>
                          <w:t xml:space="preserve">tôn trọng quyền riêng tư của </w:t>
                        </w:r>
                        <w:r w:rsidRPr="00736CEB">
                          <w:rPr>
                            <w:rFonts w:ascii="Times New Roman" w:eastAsia="BIZ UDPゴシック" w:hAnsi="Times New Roman" w:cs="Times New Roman"/>
                            <w:color w:val="000000" w:themeColor="text1"/>
                            <w:sz w:val="18"/>
                            <w:lang w:val="vi-VN"/>
                          </w:rPr>
                          <w:t>người gửi</w:t>
                        </w:r>
                      </w:p>
                      <w:p w14:paraId="49CB8970" w14:textId="77777777" w:rsidR="00517477" w:rsidRPr="00736CEB" w:rsidRDefault="00517477" w:rsidP="001104C2">
                        <w:pPr>
                          <w:spacing w:line="240" w:lineRule="auto"/>
                          <w:ind w:left="180" w:hangingChars="100" w:hanging="180"/>
                          <w:rPr>
                            <w:rFonts w:ascii="Times New Roman" w:hAnsi="Times New Roman" w:cs="Times New Roman"/>
                            <w:sz w:val="18"/>
                            <w:lang w:val="vi-VN"/>
                          </w:rPr>
                        </w:pPr>
                      </w:p>
                    </w:txbxContent>
                  </v:textbox>
                </v:shape>
                <w10:wrap anchorx="margin"/>
              </v:group>
            </w:pict>
          </mc:Fallback>
        </mc:AlternateContent>
      </w:r>
      <w:r w:rsidR="006F5F9C" w:rsidRPr="00AC5C27">
        <w:rPr>
          <w:rFonts w:ascii="Times New Roman" w:hAnsi="Times New Roman" w:cs="Times New Roman"/>
          <w:b/>
          <w:bCs/>
          <w:noProof/>
          <w:color w:val="000099"/>
          <w:sz w:val="36"/>
          <w:szCs w:val="29"/>
        </w:rPr>
        <mc:AlternateContent>
          <mc:Choice Requires="wps">
            <w:drawing>
              <wp:anchor distT="0" distB="0" distL="114300" distR="114300" simplePos="0" relativeHeight="251658242" behindDoc="0" locked="0" layoutInCell="1" allowOverlap="1" wp14:anchorId="60102C26" wp14:editId="0D9BABA6">
                <wp:simplePos x="0" y="0"/>
                <wp:positionH relativeFrom="margin">
                  <wp:posOffset>0</wp:posOffset>
                </wp:positionH>
                <wp:positionV relativeFrom="paragraph">
                  <wp:posOffset>46990</wp:posOffset>
                </wp:positionV>
                <wp:extent cx="6659880" cy="0"/>
                <wp:effectExtent l="0" t="0" r="0" b="0"/>
                <wp:wrapNone/>
                <wp:docPr id="798819544" name="直線コネクタ 798819544">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0CA20AF" id="直線コネクタ 798819544" o:spid="_x0000_s1026" style="position:absolute;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3.7pt" to="524.4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" strokecolor="#595959" strokeweight="2pt">
                <v:stroke linestyle="thinThin" joinstyle="miter"/>
                <o:lock v:ext="edit" shapetype="f"/>
                <w10:wrap anchorx="margin"/>
              </v:line>
            </w:pict>
          </mc:Fallback>
        </mc:AlternateContent>
      </w:r>
    </w:p>
    <w:tbl>
      <w:tblPr>
        <w:tblpPr w:leftFromText="142" w:rightFromText="142" w:vertAnchor="text" w:horzAnchor="margin" w:tblpY="104"/>
        <w:tblOverlap w:val="never"/>
        <w:tblW w:w="5011" w:type="pct"/>
        <w:tblLayout w:type="fixed"/>
        <w:tblCellMar>
          <w:left w:w="99" w:type="dxa"/>
          <w:right w:w="99" w:type="dxa"/>
        </w:tblCellMar>
        <w:tblLook w:val="0600" w:firstRow="0" w:lastRow="0" w:firstColumn="0" w:lastColumn="0" w:noHBand="1" w:noVBand="1"/>
      </w:tblPr>
      <w:tblGrid>
        <w:gridCol w:w="10489"/>
      </w:tblGrid>
      <w:tr w:rsidR="001104C2" w:rsidRPr="00AC5C27" w14:paraId="14B688F6" w14:textId="77777777">
        <w:tc>
          <w:tcPr>
            <w:tcW w:w="10489" w:type="dxa"/>
            <w:tcBorders>
              <w:top w:val="dashSmallGap" w:sz="4" w:space="0" w:color="auto"/>
              <w:bottom w:val="dotted" w:sz="4" w:space="0" w:color="auto"/>
            </w:tcBorders>
          </w:tcPr>
          <w:p w14:paraId="4B50F0CF" w14:textId="77777777" w:rsidR="00847CE3" w:rsidRDefault="00847CE3">
            <w:pPr>
              <w:pStyle w:val="a6"/>
              <w:spacing w:before="0" w:after="0"/>
              <w:rPr>
                <w:rFonts w:ascii="Times New Roman" w:hAnsi="Times New Roman" w:cs="Times New Roman"/>
                <w:b/>
                <w:bCs/>
                <w:color w:val="000099"/>
                <w:sz w:val="36"/>
                <w:szCs w:val="29"/>
              </w:rPr>
            </w:pPr>
          </w:p>
          <w:p w14:paraId="7B331002" w14:textId="40F39B00" w:rsidR="00847CE3" w:rsidRDefault="00847CE3">
            <w:pPr>
              <w:pStyle w:val="a6"/>
              <w:spacing w:before="0" w:after="0"/>
              <w:rPr>
                <w:rFonts w:ascii="Times New Roman" w:hAnsi="Times New Roman" w:cs="Times New Roman"/>
                <w:b/>
                <w:bCs/>
                <w:color w:val="000099"/>
                <w:sz w:val="36"/>
                <w:szCs w:val="29"/>
              </w:rPr>
            </w:pPr>
          </w:p>
          <w:p w14:paraId="350D0406" w14:textId="0F72CE01" w:rsidR="001104C2" w:rsidRPr="00AC5C27" w:rsidRDefault="00847CE3">
            <w:pPr>
              <w:pStyle w:val="a6"/>
              <w:spacing w:before="0" w:after="0"/>
              <w:rPr>
                <w:rFonts w:ascii="Times New Roman" w:hAnsi="Times New Roman" w:cs="Times New Roman"/>
                <w:noProof/>
                <w:sz w:val="12"/>
                <w:szCs w:val="16"/>
              </w:rPr>
            </w:pPr>
            <w:r w:rsidRPr="00847CE3">
              <w:rPr>
                <w:rFonts w:ascii="Times New Roman" w:hAnsi="Times New Roman" w:cs="Times New Roman"/>
                <w:b/>
                <w:bCs/>
                <w:color w:val="000099"/>
                <w:sz w:val="36"/>
                <w:szCs w:val="29"/>
              </w:rPr>
              <w:t>Thông tin đ</w:t>
            </w:r>
            <w:r w:rsidRPr="00847CE3">
              <w:rPr>
                <w:rFonts w:ascii="Times New Roman" w:hAnsi="Times New Roman" w:cs="Times New Roman" w:hint="cs"/>
                <w:b/>
                <w:bCs/>
                <w:color w:val="000099"/>
                <w:sz w:val="36"/>
                <w:szCs w:val="29"/>
              </w:rPr>
              <w:t>ư</w:t>
            </w:r>
            <w:r w:rsidRPr="00847CE3">
              <w:rPr>
                <w:rFonts w:ascii="Times New Roman" w:hAnsi="Times New Roman" w:cs="Times New Roman"/>
                <w:b/>
                <w:bCs/>
                <w:color w:val="000099"/>
                <w:sz w:val="36"/>
                <w:szCs w:val="29"/>
              </w:rPr>
              <w:t>ờng dây nóng</w:t>
            </w:r>
            <w:r w:rsidR="00736CEB">
              <w:rPr>
                <w:rFonts w:ascii="Times New Roman" w:hAnsi="Times New Roman" w:cs="Times New Roman"/>
                <w:b/>
                <w:bCs/>
                <w:color w:val="000099"/>
                <w:sz w:val="36"/>
                <w:szCs w:val="29"/>
                <w:lang w:val="vi-VN"/>
              </w:rPr>
              <w:t xml:space="preserve"> để</w:t>
            </w:r>
            <w:r w:rsidRPr="00847CE3">
              <w:rPr>
                <w:rFonts w:ascii="Times New Roman" w:hAnsi="Times New Roman" w:cs="Times New Roman"/>
                <w:b/>
                <w:bCs/>
                <w:color w:val="000099"/>
                <w:sz w:val="36"/>
                <w:szCs w:val="29"/>
              </w:rPr>
              <w:t xml:space="preserve"> tố giác</w:t>
            </w:r>
            <w:r w:rsidR="001104C2" w:rsidRPr="00AC5C27">
              <w:rPr>
                <w:rFonts w:ascii="Times New Roman" w:hAnsi="Times New Roman" w:cs="Times New Roman"/>
                <w:noProof/>
              </w:rPr>
              <w:t xml:space="preserve"> </w:t>
            </w:r>
          </w:p>
          <w:p w14:paraId="4F602D6D" w14:textId="4D19FC88" w:rsidR="001104C2" w:rsidRPr="00AC5C27" w:rsidRDefault="001104C2">
            <w:pPr>
              <w:pStyle w:val="NoSpacing"/>
              <w:jc w:val="both"/>
              <w:rPr>
                <w:rFonts w:ascii="Times New Roman" w:hAnsi="Times New Roman" w:cs="Times New Roman"/>
                <w:noProof/>
                <w:sz w:val="12"/>
                <w:szCs w:val="16"/>
              </w:rPr>
            </w:pPr>
          </w:p>
          <w:p w14:paraId="059595DC" w14:textId="22B02488" w:rsidR="001104C2" w:rsidRPr="00AC5C27" w:rsidRDefault="00847CE3">
            <w:pPr>
              <w:pStyle w:val="NoSpacing"/>
              <w:jc w:val="both"/>
              <w:rPr>
                <w:rFonts w:ascii="Times New Roman" w:hAnsi="Times New Roman" w:cs="Times New Roman"/>
                <w:noProof/>
                <w:sz w:val="12"/>
                <w:szCs w:val="16"/>
              </w:rPr>
            </w:pPr>
            <w:r w:rsidRPr="00AC5C27">
              <w:rPr>
                <w:rFonts w:ascii="Times New Roman" w:hAnsi="Times New Roman" w:cs="Times New Roman"/>
                <w:noProof/>
              </w:rPr>
              <mc:AlternateContent>
                <mc:Choice Requires="wps">
                  <w:drawing>
                    <wp:anchor distT="0" distB="0" distL="114300" distR="114300" simplePos="0" relativeHeight="251658257" behindDoc="0" locked="0" layoutInCell="1" allowOverlap="1" wp14:anchorId="39B101FC" wp14:editId="02A390EC">
                      <wp:simplePos x="0" y="0"/>
                      <wp:positionH relativeFrom="column">
                        <wp:posOffset>12672</wp:posOffset>
                      </wp:positionH>
                      <wp:positionV relativeFrom="paragraph">
                        <wp:posOffset>25593</wp:posOffset>
                      </wp:positionV>
                      <wp:extent cx="3299792" cy="7952"/>
                      <wp:effectExtent l="0" t="19050" r="53340" b="49530"/>
                      <wp:wrapNone/>
                      <wp:docPr id="3441611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99792" cy="7952"/>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848CB5" id="直線​​コネクタ 175" o:spid="_x0000_s1026" style="position:absolute;flip:y;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2pt" to="260.8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" strokecolor="#0a249b" strokeweight="5pt">
                      <v:stroke linestyle="thickThin" joinstyle="miter"/>
                      <o:lock v:ext="edit" shapetype="f"/>
                    </v:line>
                  </w:pict>
                </mc:Fallback>
              </mc:AlternateContent>
            </w:r>
          </w:p>
          <w:p w14:paraId="56A2C14F" w14:textId="64DC2DAF" w:rsidR="001104C2" w:rsidRPr="00AC5C27" w:rsidRDefault="001104C2">
            <w:pPr>
              <w:pStyle w:val="NoSpacing"/>
              <w:jc w:val="both"/>
              <w:rPr>
                <w:rFonts w:ascii="Times New Roman" w:hAnsi="Times New Roman" w:cs="Times New Roman"/>
                <w:noProof/>
                <w:sz w:val="12"/>
                <w:szCs w:val="16"/>
              </w:rPr>
            </w:pPr>
          </w:p>
          <w:p w14:paraId="18636949" w14:textId="159679BB" w:rsidR="001104C2" w:rsidRPr="00AC5C27" w:rsidRDefault="001104C2">
            <w:pPr>
              <w:pStyle w:val="NoSpacing"/>
              <w:jc w:val="both"/>
              <w:rPr>
                <w:rFonts w:ascii="Times New Roman" w:hAnsi="Times New Roman" w:cs="Times New Roman"/>
                <w:noProof/>
                <w:sz w:val="12"/>
                <w:szCs w:val="16"/>
              </w:rPr>
            </w:pPr>
          </w:p>
          <w:p w14:paraId="38CAC759" w14:textId="08332F9E" w:rsidR="001104C2" w:rsidRPr="00AC5C27" w:rsidRDefault="001104C2">
            <w:pPr>
              <w:pStyle w:val="NoSpacing"/>
              <w:jc w:val="both"/>
              <w:rPr>
                <w:rFonts w:ascii="Times New Roman" w:hAnsi="Times New Roman" w:cs="Times New Roman"/>
                <w:noProof/>
                <w:sz w:val="12"/>
                <w:szCs w:val="16"/>
              </w:rPr>
            </w:pPr>
          </w:p>
          <w:p w14:paraId="564E7327" w14:textId="55CBB803" w:rsidR="001104C2" w:rsidRPr="00AC5C27" w:rsidRDefault="001104C2">
            <w:pPr>
              <w:pStyle w:val="NoSpacing"/>
              <w:jc w:val="both"/>
              <w:rPr>
                <w:rFonts w:ascii="Times New Roman" w:hAnsi="Times New Roman" w:cs="Times New Roman"/>
                <w:noProof/>
                <w:sz w:val="12"/>
                <w:szCs w:val="16"/>
              </w:rPr>
            </w:pPr>
          </w:p>
          <w:p w14:paraId="1AA4867F" w14:textId="2CE6D9AD" w:rsidR="001104C2" w:rsidRPr="00AC5C27" w:rsidRDefault="001104C2">
            <w:pPr>
              <w:pStyle w:val="NoSpacing"/>
              <w:jc w:val="both"/>
              <w:rPr>
                <w:rFonts w:ascii="Times New Roman" w:hAnsi="Times New Roman" w:cs="Times New Roman"/>
                <w:noProof/>
                <w:sz w:val="12"/>
                <w:szCs w:val="16"/>
              </w:rPr>
            </w:pPr>
          </w:p>
          <w:p w14:paraId="34C87C1F" w14:textId="0EF3D867" w:rsidR="001104C2" w:rsidRPr="00AC5C27" w:rsidRDefault="001104C2">
            <w:pPr>
              <w:pStyle w:val="NoSpacing"/>
              <w:jc w:val="both"/>
              <w:rPr>
                <w:rFonts w:ascii="Times New Roman" w:hAnsi="Times New Roman" w:cs="Times New Roman"/>
                <w:noProof/>
                <w:sz w:val="12"/>
                <w:szCs w:val="16"/>
              </w:rPr>
            </w:pPr>
          </w:p>
          <w:p w14:paraId="0A4E7DC4" w14:textId="05E22119" w:rsidR="001104C2" w:rsidRPr="00AC5C27" w:rsidRDefault="001104C2">
            <w:pPr>
              <w:pStyle w:val="NoSpacing"/>
              <w:jc w:val="both"/>
              <w:rPr>
                <w:rFonts w:ascii="Times New Roman" w:hAnsi="Times New Roman" w:cs="Times New Roman"/>
                <w:noProof/>
                <w:sz w:val="12"/>
                <w:szCs w:val="16"/>
              </w:rPr>
            </w:pPr>
          </w:p>
          <w:p w14:paraId="003B8D24" w14:textId="3D79B7E7" w:rsidR="001104C2" w:rsidRPr="00AC5C27" w:rsidRDefault="001104C2">
            <w:pPr>
              <w:pStyle w:val="NoSpacing"/>
              <w:jc w:val="both"/>
              <w:rPr>
                <w:rFonts w:ascii="Times New Roman" w:hAnsi="Times New Roman" w:cs="Times New Roman"/>
                <w:noProof/>
                <w:sz w:val="12"/>
                <w:szCs w:val="16"/>
              </w:rPr>
            </w:pPr>
          </w:p>
          <w:p w14:paraId="07A255C1" w14:textId="4220F7F1" w:rsidR="001104C2" w:rsidRPr="00AC5C27" w:rsidRDefault="001104C2">
            <w:pPr>
              <w:pStyle w:val="NoSpacing"/>
              <w:jc w:val="both"/>
              <w:rPr>
                <w:rFonts w:ascii="Times New Roman" w:hAnsi="Times New Roman" w:cs="Times New Roman"/>
                <w:noProof/>
                <w:sz w:val="12"/>
                <w:szCs w:val="16"/>
              </w:rPr>
            </w:pPr>
          </w:p>
          <w:p w14:paraId="79C07F04" w14:textId="05B3CF03" w:rsidR="001104C2" w:rsidRPr="00AC5C27" w:rsidRDefault="001104C2">
            <w:pPr>
              <w:pStyle w:val="NoSpacing"/>
              <w:jc w:val="both"/>
              <w:rPr>
                <w:rFonts w:ascii="Times New Roman" w:hAnsi="Times New Roman" w:cs="Times New Roman"/>
                <w:noProof/>
                <w:sz w:val="12"/>
                <w:szCs w:val="16"/>
              </w:rPr>
            </w:pPr>
          </w:p>
          <w:p w14:paraId="68D5A39E" w14:textId="4658EDBD" w:rsidR="001104C2" w:rsidRPr="00AC5C27" w:rsidRDefault="001104C2">
            <w:pPr>
              <w:pStyle w:val="NoSpacing"/>
              <w:jc w:val="both"/>
              <w:rPr>
                <w:rFonts w:ascii="Times New Roman" w:hAnsi="Times New Roman" w:cs="Times New Roman"/>
                <w:noProof/>
                <w:sz w:val="12"/>
                <w:szCs w:val="16"/>
              </w:rPr>
            </w:pPr>
          </w:p>
          <w:p w14:paraId="66F2D9F5" w14:textId="7C4D0255" w:rsidR="001104C2" w:rsidRPr="00AC5C27" w:rsidRDefault="001104C2">
            <w:pPr>
              <w:pStyle w:val="NoSpacing"/>
              <w:jc w:val="both"/>
              <w:rPr>
                <w:rFonts w:ascii="Times New Roman" w:hAnsi="Times New Roman" w:cs="Times New Roman"/>
                <w:noProof/>
                <w:sz w:val="12"/>
                <w:szCs w:val="16"/>
              </w:rPr>
            </w:pPr>
          </w:p>
          <w:p w14:paraId="0DA08BFC" w14:textId="31158942" w:rsidR="001104C2" w:rsidRPr="00AC5C27" w:rsidRDefault="001104C2">
            <w:pPr>
              <w:pStyle w:val="NoSpacing"/>
              <w:jc w:val="both"/>
              <w:rPr>
                <w:rFonts w:ascii="Times New Roman" w:hAnsi="Times New Roman" w:cs="Times New Roman"/>
                <w:noProof/>
                <w:sz w:val="12"/>
                <w:szCs w:val="16"/>
              </w:rPr>
            </w:pPr>
          </w:p>
          <w:p w14:paraId="6326FF50" w14:textId="59E151B1" w:rsidR="001104C2" w:rsidRPr="00AC5C27" w:rsidRDefault="001104C2">
            <w:pPr>
              <w:pStyle w:val="NoSpacing"/>
              <w:jc w:val="both"/>
              <w:rPr>
                <w:rFonts w:ascii="Times New Roman" w:hAnsi="Times New Roman" w:cs="Times New Roman"/>
                <w:noProof/>
                <w:sz w:val="12"/>
                <w:szCs w:val="16"/>
              </w:rPr>
            </w:pPr>
          </w:p>
          <w:p w14:paraId="6A1D85D0" w14:textId="77777777" w:rsidR="001104C2" w:rsidRPr="00AC5C27" w:rsidRDefault="001104C2">
            <w:pPr>
              <w:pStyle w:val="NoSpacing"/>
              <w:jc w:val="both"/>
              <w:rPr>
                <w:rFonts w:ascii="Times New Roman" w:hAnsi="Times New Roman" w:cs="Times New Roman"/>
                <w:noProof/>
                <w:sz w:val="12"/>
                <w:szCs w:val="16"/>
              </w:rPr>
            </w:pPr>
          </w:p>
          <w:p w14:paraId="49C7E55A" w14:textId="77777777" w:rsidR="001104C2" w:rsidRPr="00AC5C27" w:rsidRDefault="001104C2">
            <w:pPr>
              <w:pStyle w:val="NoSpacing"/>
              <w:jc w:val="both"/>
              <w:rPr>
                <w:rFonts w:ascii="Times New Roman" w:hAnsi="Times New Roman" w:cs="Times New Roman"/>
                <w:noProof/>
                <w:sz w:val="12"/>
                <w:szCs w:val="16"/>
              </w:rPr>
            </w:pPr>
          </w:p>
        </w:tc>
      </w:tr>
    </w:tbl>
    <w:p w14:paraId="09D98145" w14:textId="73BBFB11" w:rsidR="00490246" w:rsidRPr="00AC5C27" w:rsidRDefault="002E24FC" w:rsidP="00CE6BDB">
      <w:pPr>
        <w:spacing w:after="0" w:line="240" w:lineRule="auto"/>
        <w:jc w:val="both"/>
        <w:rPr>
          <w:rFonts w:ascii="Times New Roman" w:eastAsia="UD Digi Kyokasho NK-R" w:hAnsi="Times New Roman" w:cs="Times New Roman"/>
          <w:sz w:val="20"/>
          <w:szCs w:val="20"/>
          <w:lang w:val="es-MX"/>
        </w:rPr>
        <w:sectPr w:rsidR="00490246" w:rsidRPr="00AC5C27" w:rsidSect="00F01947">
          <w:type w:val="continuous"/>
          <w:pgSz w:w="11906" w:h="16838" w:code="9"/>
          <w:pgMar w:top="720" w:right="720" w:bottom="720" w:left="720" w:header="709" w:footer="709" w:gutter="0"/>
          <w:cols w:space="708"/>
          <w:docGrid w:linePitch="360"/>
        </w:sectPr>
      </w:pPr>
      <w:r w:rsidRPr="00AC5C27">
        <w:rPr>
          <w:rFonts w:ascii="Times New Roman" w:eastAsia="UD Digi Kyokasho N-R" w:hAnsi="Times New Roman" w:cs="Times New Roman"/>
          <w:noProof/>
          <w:szCs w:val="20"/>
        </w:rPr>
        <w:drawing>
          <wp:anchor distT="0" distB="0" distL="114300" distR="114300" simplePos="0" relativeHeight="251658250" behindDoc="0" locked="0" layoutInCell="1" allowOverlap="1" wp14:anchorId="0B0DCA7E" wp14:editId="07DD21B4">
            <wp:simplePos x="0" y="0"/>
            <wp:positionH relativeFrom="column">
              <wp:posOffset>6329087</wp:posOffset>
            </wp:positionH>
            <wp:positionV relativeFrom="paragraph">
              <wp:posOffset>2493894</wp:posOffset>
            </wp:positionV>
            <wp:extent cx="617220" cy="661670"/>
            <wp:effectExtent l="19050" t="0" r="11430" b="233680"/>
            <wp:wrapNone/>
            <wp:docPr id="338596736" name="Picture 3385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96736" name="Picture 338596736"/>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7220" cy="66167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Pr="00AC5C27">
        <w:rPr>
          <w:rFonts w:ascii="Times New Roman" w:hAnsi="Times New Roman" w:cs="Times New Roman"/>
          <w:noProof/>
          <w:sz w:val="12"/>
          <w:szCs w:val="16"/>
        </w:rPr>
        <mc:AlternateContent>
          <mc:Choice Requires="wps">
            <w:drawing>
              <wp:anchor distT="0" distB="0" distL="114300" distR="114300" simplePos="0" relativeHeight="251658281" behindDoc="0" locked="0" layoutInCell="1" allowOverlap="1" wp14:anchorId="3835DD21" wp14:editId="702C75D5">
                <wp:simplePos x="0" y="0"/>
                <wp:positionH relativeFrom="column">
                  <wp:posOffset>3725020</wp:posOffset>
                </wp:positionH>
                <wp:positionV relativeFrom="paragraph">
                  <wp:posOffset>2828097</wp:posOffset>
                </wp:positionV>
                <wp:extent cx="1906408" cy="247650"/>
                <wp:effectExtent l="0" t="0" r="17780" b="19050"/>
                <wp:wrapNone/>
                <wp:docPr id="188778747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408" cy="247650"/>
                        </a:xfrm>
                        <a:prstGeom prst="rect">
                          <a:avLst/>
                        </a:prstGeom>
                        <a:solidFill>
                          <a:srgbClr val="FFFFFF"/>
                        </a:solidFill>
                        <a:ln w="9525">
                          <a:solidFill>
                            <a:srgbClr val="000000"/>
                          </a:solidFill>
                          <a:miter lim="800000"/>
                          <a:headEnd/>
                          <a:tailEnd/>
                        </a:ln>
                      </wps:spPr>
                      <wps:txbx>
                        <w:txbxContent>
                          <w:p w14:paraId="13449CE9" w14:textId="77777777" w:rsidR="00517477" w:rsidRDefault="00517477" w:rsidP="001104C2">
                            <w:pPr>
                              <w:jc w:val="center"/>
                              <w:rPr>
                                <w:rFonts w:ascii="Times New Roman" w:hAnsi="Times New Roman"/>
                                <w:sz w:val="20"/>
                                <w:szCs w:val="21"/>
                                <w:lang w:val="vi-VN"/>
                              </w:rPr>
                            </w:pPr>
                            <w:r>
                              <w:rPr>
                                <w:sz w:val="20"/>
                                <w:szCs w:val="21"/>
                              </w:rPr>
                              <w:t>L</w:t>
                            </w:r>
                            <w:r>
                              <w:rPr>
                                <w:rFonts w:hint="eastAsia"/>
                                <w:sz w:val="20"/>
                                <w:szCs w:val="21"/>
                              </w:rPr>
                              <w:t>ink</w:t>
                            </w:r>
                            <w:r>
                              <w:rPr>
                                <w:rFonts w:ascii="Times New Roman" w:hAnsi="Times New Roman"/>
                                <w:sz w:val="20"/>
                                <w:szCs w:val="21"/>
                                <w:lang w:val="vi-VN"/>
                              </w:rPr>
                              <w:t xml:space="preserve"> cổng tiếp nhận bên ngoài</w:t>
                            </w:r>
                          </w:p>
                          <w:p w14:paraId="61158D83" w14:textId="4A4463E5" w:rsidR="00517477" w:rsidRPr="00CA334C" w:rsidRDefault="00517477" w:rsidP="001104C2">
                            <w:pPr>
                              <w:jc w:val="center"/>
                              <w:rPr>
                                <w:sz w:val="20"/>
                                <w:szCs w:val="21"/>
                              </w:rPr>
                            </w:pPr>
                            <w:r>
                              <w:rPr>
                                <w:rFonts w:hint="eastAsia"/>
                                <w:sz w:val="20"/>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5DD21" id="テキスト ボックス 2" o:spid="_x0000_s1055" type="#_x0000_t202" style="position:absolute;left:0;text-align:left;margin-left:293.3pt;margin-top:222.7pt;width:150.1pt;height:19.5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">
                <v:textbox>
                  <w:txbxContent>
                    <w:p w14:paraId="13449CE9" w14:textId="77777777" w:rsidR="00517477" w:rsidRDefault="00517477" w:rsidP="001104C2">
                      <w:pPr>
                        <w:jc w:val="center"/>
                        <w:rPr>
                          <w:rFonts w:ascii="Times New Roman" w:hAnsi="Times New Roman"/>
                          <w:sz w:val="20"/>
                          <w:szCs w:val="21"/>
                          <w:lang w:val="vi-VN"/>
                        </w:rPr>
                      </w:pPr>
                      <w:r>
                        <w:rPr>
                          <w:sz w:val="20"/>
                          <w:szCs w:val="21"/>
                        </w:rPr>
                        <w:t>L</w:t>
                      </w:r>
                      <w:r>
                        <w:rPr>
                          <w:rFonts w:hint="eastAsia"/>
                          <w:sz w:val="20"/>
                          <w:szCs w:val="21"/>
                        </w:rPr>
                        <w:t>ink</w:t>
                      </w:r>
                      <w:r>
                        <w:rPr>
                          <w:rFonts w:ascii="Times New Roman" w:hAnsi="Times New Roman"/>
                          <w:sz w:val="20"/>
                          <w:szCs w:val="21"/>
                          <w:lang w:val="vi-VN"/>
                        </w:rPr>
                        <w:t xml:space="preserve"> cổng tiếp nhận bên ngoài</w:t>
                      </w:r>
                    </w:p>
                    <w:p w14:paraId="61158D83" w14:textId="4A4463E5" w:rsidR="00517477" w:rsidRPr="00CA334C" w:rsidRDefault="00517477" w:rsidP="001104C2">
                      <w:pPr>
                        <w:jc w:val="center"/>
                        <w:rPr>
                          <w:sz w:val="20"/>
                          <w:szCs w:val="21"/>
                        </w:rPr>
                      </w:pPr>
                      <w:r>
                        <w:rPr>
                          <w:rFonts w:hint="eastAsia"/>
                          <w:sz w:val="20"/>
                          <w:szCs w:val="21"/>
                        </w:rPr>
                        <w:t>➡</w:t>
                      </w:r>
                    </w:p>
                  </w:txbxContent>
                </v:textbox>
              </v:shape>
            </w:pict>
          </mc:Fallback>
        </mc:AlternateContent>
      </w:r>
      <w:r w:rsidRPr="00AC5C27">
        <w:rPr>
          <w:rFonts w:ascii="Times New Roman" w:hAnsi="Times New Roman" w:cs="Times New Roman"/>
          <w:noProof/>
          <w:sz w:val="12"/>
          <w:szCs w:val="16"/>
        </w:rPr>
        <w:drawing>
          <wp:anchor distT="0" distB="0" distL="114300" distR="114300" simplePos="0" relativeHeight="251658280" behindDoc="0" locked="0" layoutInCell="1" allowOverlap="1" wp14:anchorId="3EB1C0CD" wp14:editId="503867C2">
            <wp:simplePos x="0" y="0"/>
            <wp:positionH relativeFrom="column">
              <wp:posOffset>5690752</wp:posOffset>
            </wp:positionH>
            <wp:positionV relativeFrom="paragraph">
              <wp:posOffset>2538068</wp:posOffset>
            </wp:positionV>
            <wp:extent cx="782955" cy="761039"/>
            <wp:effectExtent l="0" t="0" r="0" b="1270"/>
            <wp:wrapNone/>
            <wp:docPr id="1010521412" name="図 101052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2955" cy="761039"/>
                    </a:xfrm>
                    <a:prstGeom prst="rect">
                      <a:avLst/>
                    </a:prstGeom>
                    <a:solidFill>
                      <a:sysClr val="window" lastClr="FFFFFF"/>
                    </a:solidFill>
                    <a:ln>
                      <a:noFill/>
                    </a:ln>
                  </pic:spPr>
                </pic:pic>
              </a:graphicData>
            </a:graphic>
            <wp14:sizeRelH relativeFrom="margin">
              <wp14:pctWidth>0</wp14:pctWidth>
            </wp14:sizeRelH>
            <wp14:sizeRelV relativeFrom="margin">
              <wp14:pctHeight>0</wp14:pctHeight>
            </wp14:sizeRelV>
          </wp:anchor>
        </w:drawing>
      </w:r>
    </w:p>
    <w:p w14:paraId="7DE8F9B5" w14:textId="1075743E" w:rsidR="00005BC1" w:rsidRPr="00736CEB" w:rsidRDefault="0012082E" w:rsidP="00EA5F42">
      <w:pPr>
        <w:rPr>
          <w:rFonts w:ascii="Times New Roman" w:hAnsi="Times New Roman" w:cs="Times New Roman"/>
          <w:b/>
          <w:bCs/>
          <w:color w:val="000099"/>
          <w:sz w:val="32"/>
          <w:szCs w:val="32"/>
          <w:lang w:val="es-MX"/>
        </w:rPr>
      </w:pPr>
      <w:r w:rsidRPr="00736CEB">
        <w:rPr>
          <w:rFonts w:ascii="Times New Roman" w:hAnsi="Times New Roman" w:cs="Times New Roman"/>
          <w:b/>
          <w:bCs/>
          <w:noProof/>
          <w:color w:val="000099"/>
          <w:sz w:val="32"/>
          <w:szCs w:val="32"/>
        </w:rPr>
        <w:lastRenderedPageBreak/>
        <mc:AlternateContent>
          <mc:Choice Requires="wps">
            <w:drawing>
              <wp:anchor distT="0" distB="0" distL="114300" distR="114300" simplePos="0" relativeHeight="251658265" behindDoc="0" locked="0" layoutInCell="1" allowOverlap="1" wp14:anchorId="076FA8B1" wp14:editId="518CC911">
                <wp:simplePos x="0" y="0"/>
                <wp:positionH relativeFrom="margin">
                  <wp:align>left</wp:align>
                </wp:positionH>
                <wp:positionV relativeFrom="page">
                  <wp:posOffset>1048744</wp:posOffset>
                </wp:positionV>
                <wp:extent cx="6629400" cy="6985"/>
                <wp:effectExtent l="0" t="0" r="19050" b="31115"/>
                <wp:wrapNone/>
                <wp:docPr id="550881782" name="直線コネクタ 550881782">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4F2425" id="直線コネクタ 550881782" o:spid="_x0000_s1026" style="position:absolute;z-index:251658265;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 from="0,82.6pt" to="522pt,8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" strokecolor="#595959" strokeweight="2pt">
                <v:stroke linestyle="thinThin" joinstyle="miter"/>
                <o:lock v:ext="edit" shapetype="f"/>
                <w10:wrap anchorx="margin" anchory="page"/>
              </v:line>
            </w:pict>
          </mc:Fallback>
        </mc:AlternateContent>
      </w:r>
      <w:r w:rsidR="00CE6BDB" w:rsidRPr="00736CEB">
        <w:rPr>
          <w:rFonts w:ascii="Times New Roman" w:hAnsi="Times New Roman" w:cs="Times New Roman"/>
          <w:b/>
          <w:bCs/>
          <w:color w:val="000099"/>
          <w:sz w:val="32"/>
          <w:szCs w:val="32"/>
          <w:lang w:val="es-MX"/>
        </w:rPr>
        <w:t>Từ</w:t>
      </w:r>
      <w:r w:rsidR="00E01AC5" w:rsidRPr="00736CEB">
        <w:rPr>
          <w:rFonts w:ascii="Times New Roman" w:eastAsia="UD Digi Kyokasho N-R" w:hAnsi="Times New Roman" w:cs="Times New Roman"/>
          <w:noProof/>
          <w:sz w:val="32"/>
          <w:szCs w:val="32"/>
        </w:rPr>
        <mc:AlternateContent>
          <mc:Choice Requires="wps">
            <w:drawing>
              <wp:anchor distT="0" distB="0" distL="114300" distR="114300" simplePos="0" relativeHeight="251658246" behindDoc="0" locked="0" layoutInCell="1" allowOverlap="1" wp14:anchorId="4CD15D6F" wp14:editId="29BD11D9">
                <wp:simplePos x="0" y="0"/>
                <wp:positionH relativeFrom="margin">
                  <wp:posOffset>40005</wp:posOffset>
                </wp:positionH>
                <wp:positionV relativeFrom="paragraph">
                  <wp:posOffset>332696</wp:posOffset>
                </wp:positionV>
                <wp:extent cx="5559552" cy="0"/>
                <wp:effectExtent l="0" t="19050" r="41275"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559552"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C190676" id="直線コネクタ 14" o:spid="_x0000_s1026" style="position:absolute;flip:y;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15pt,26.2pt" to="440.9pt,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" strokecolor="#0a249b" strokeweight="5pt">
                <v:stroke linestyle="thickThin" joinstyle="miter"/>
                <o:lock v:ext="edit" shapetype="f"/>
                <w10:wrap anchorx="margin"/>
              </v:line>
            </w:pict>
          </mc:Fallback>
        </mc:AlternateContent>
      </w:r>
      <w:r w:rsidR="00CE6BDB" w:rsidRPr="00736CEB">
        <w:rPr>
          <w:rFonts w:ascii="Times New Roman" w:hAnsi="Times New Roman" w:cs="Times New Roman"/>
          <w:b/>
          <w:bCs/>
          <w:color w:val="000099"/>
          <w:sz w:val="32"/>
          <w:szCs w:val="32"/>
          <w:lang w:val="vi-VN"/>
        </w:rPr>
        <w:t xml:space="preserve"> tháng </w:t>
      </w:r>
      <w:proofErr w:type="gramStart"/>
      <w:r w:rsidR="00CE6BDB" w:rsidRPr="00736CEB">
        <w:rPr>
          <w:rFonts w:ascii="Times New Roman" w:hAnsi="Times New Roman" w:cs="Times New Roman"/>
          <w:b/>
          <w:bCs/>
          <w:color w:val="000099"/>
          <w:sz w:val="32"/>
          <w:szCs w:val="32"/>
          <w:lang w:val="vi-VN"/>
        </w:rPr>
        <w:t>6 !</w:t>
      </w:r>
      <w:proofErr w:type="gramEnd"/>
      <w:r w:rsidR="00CE6BDB" w:rsidRPr="00736CEB">
        <w:rPr>
          <w:rFonts w:ascii="Times New Roman" w:hAnsi="Times New Roman" w:cs="Times New Roman"/>
          <w:b/>
          <w:bCs/>
          <w:color w:val="000099"/>
          <w:sz w:val="32"/>
          <w:szCs w:val="32"/>
          <w:lang w:val="vi-VN"/>
        </w:rPr>
        <w:t xml:space="preserve"> bắt đầu</w:t>
      </w:r>
      <w:r w:rsidR="00736CEB" w:rsidRPr="00736CEB">
        <w:rPr>
          <w:rFonts w:ascii="Times New Roman" w:hAnsi="Times New Roman" w:cs="Times New Roman"/>
          <w:b/>
          <w:bCs/>
          <w:color w:val="000099"/>
          <w:sz w:val="32"/>
          <w:szCs w:val="32"/>
          <w:lang w:val="vi-VN"/>
        </w:rPr>
        <w:t xml:space="preserve"> </w:t>
      </w:r>
      <w:r w:rsidR="00CE6BDB" w:rsidRPr="00736CEB">
        <w:rPr>
          <w:rFonts w:ascii="Times New Roman" w:hAnsi="Times New Roman" w:cs="Times New Roman"/>
          <w:b/>
          <w:bCs/>
          <w:color w:val="000099"/>
          <w:sz w:val="32"/>
          <w:szCs w:val="32"/>
          <w:lang w:val="vi-VN"/>
        </w:rPr>
        <w:t xml:space="preserve"> quy định tuân thủ mới</w:t>
      </w:r>
    </w:p>
    <w:p w14:paraId="71C5107C" w14:textId="45480915" w:rsidR="005640D0" w:rsidRPr="00736CEB" w:rsidRDefault="005640D0" w:rsidP="0096383F">
      <w:pPr>
        <w:spacing w:line="240" w:lineRule="auto"/>
        <w:rPr>
          <w:rFonts w:ascii="Times New Roman" w:eastAsia="UD Digi Kyokasho N-R" w:hAnsi="Times New Roman" w:cs="Times New Roman"/>
          <w:sz w:val="32"/>
          <w:szCs w:val="32"/>
          <w:lang w:val="es-MX"/>
        </w:rPr>
        <w:sectPr w:rsidR="005640D0" w:rsidRPr="00736CEB" w:rsidSect="0096383F">
          <w:pgSz w:w="11906" w:h="16838" w:code="9"/>
          <w:pgMar w:top="720" w:right="720" w:bottom="720" w:left="720" w:header="709" w:footer="709" w:gutter="0"/>
          <w:cols w:space="708"/>
          <w:docGrid w:linePitch="360"/>
        </w:sectPr>
      </w:pPr>
    </w:p>
    <w:p w14:paraId="546140B6" w14:textId="77777777" w:rsidR="00921192" w:rsidRPr="0012082E" w:rsidRDefault="00921192" w:rsidP="00C732E5">
      <w:pPr>
        <w:pStyle w:val="NoSpacing"/>
        <w:jc w:val="both"/>
        <w:rPr>
          <w:rFonts w:ascii="Cambria Math" w:eastAsia="Meiryo UI" w:hAnsi="Cambria Math" w:cs="Cambria Math"/>
          <w:b/>
          <w:color w:val="3333FF"/>
          <w:sz w:val="21"/>
          <w:szCs w:val="21"/>
          <w:u w:val="single"/>
          <w:lang w:val="es-MX"/>
        </w:rPr>
      </w:pPr>
    </w:p>
    <w:p w14:paraId="4F7F4672" w14:textId="7E972F91" w:rsidR="00C732E5" w:rsidRPr="0012082E" w:rsidRDefault="00C732E5" w:rsidP="00921192">
      <w:pPr>
        <w:pStyle w:val="NoSpacing"/>
        <w:jc w:val="both"/>
        <w:rPr>
          <w:rFonts w:ascii="Times New Roman" w:eastAsia="Meiryo UI" w:hAnsi="Times New Roman" w:cs="Times New Roman"/>
          <w:b/>
          <w:color w:val="3333FF"/>
          <w:sz w:val="21"/>
          <w:szCs w:val="21"/>
          <w:u w:val="single"/>
          <w:lang w:val="es-MX"/>
        </w:rPr>
      </w:pPr>
      <w:r w:rsidRPr="0012082E">
        <w:rPr>
          <w:rFonts w:ascii="Cambria Math" w:eastAsia="Meiryo UI" w:hAnsi="Cambria Math" w:cs="Cambria Math"/>
          <w:b/>
          <w:color w:val="3333FF"/>
          <w:sz w:val="21"/>
          <w:szCs w:val="21"/>
          <w:u w:val="single"/>
          <w:lang w:val="es-MX"/>
        </w:rPr>
        <w:t>▶</w:t>
      </w:r>
      <w:r w:rsidR="00921192" w:rsidRPr="0012082E">
        <w:rPr>
          <w:rFonts w:ascii="Times New Roman" w:eastAsia="Meiryo UI" w:hAnsi="Times New Roman" w:cs="Times New Roman"/>
          <w:b/>
          <w:color w:val="3333FF"/>
          <w:sz w:val="21"/>
          <w:szCs w:val="21"/>
          <w:u w:val="single"/>
          <w:lang w:val="es-MX"/>
        </w:rPr>
        <w:t>Quy tắc tuân thủ mới</w:t>
      </w:r>
      <w:r w:rsidRPr="0012082E">
        <w:rPr>
          <w:rFonts w:ascii="Cambria Math" w:eastAsia="Meiryo UI" w:hAnsi="Cambria Math" w:cs="Cambria Math"/>
          <w:b/>
          <w:color w:val="3333FF"/>
          <w:sz w:val="21"/>
          <w:szCs w:val="21"/>
          <w:u w:val="single"/>
          <w:lang w:val="es-MX"/>
        </w:rPr>
        <w:t>◀</w:t>
      </w:r>
    </w:p>
    <w:p w14:paraId="7B85A9F2" w14:textId="13EC89AC" w:rsidR="00D25185" w:rsidRDefault="00D25185" w:rsidP="008A3EEE">
      <w:pPr>
        <w:pStyle w:val="NoSpacing"/>
        <w:ind w:left="200"/>
        <w:jc w:val="both"/>
        <w:rPr>
          <w:rFonts w:ascii="Times New Roman" w:eastAsia="UD Digi Kyokasho N-R" w:hAnsi="Times New Roman" w:cs="Times New Roman"/>
          <w:kern w:val="0"/>
          <w:szCs w:val="20"/>
          <w:lang w:val="vi-VN"/>
        </w:rPr>
      </w:pPr>
      <w:r w:rsidRPr="0012082E">
        <w:rPr>
          <w:rFonts w:ascii="Times New Roman" w:eastAsia="UD Digi Kyokasho N-R" w:hAnsi="Times New Roman" w:cs="Times New Roman"/>
          <w:kern w:val="0"/>
          <w:szCs w:val="20"/>
          <w:lang w:val="es-MX"/>
        </w:rPr>
        <w:t>"Tôi hiểu rằng việc tuân thủ là quan trọng, nh</w:t>
      </w:r>
      <w:r w:rsidRPr="0012082E">
        <w:rPr>
          <w:rFonts w:ascii="Times New Roman" w:eastAsia="UD Digi Kyokasho N-R" w:hAnsi="Times New Roman" w:cs="Times New Roman" w:hint="cs"/>
          <w:kern w:val="0"/>
          <w:szCs w:val="20"/>
          <w:lang w:val="es-MX"/>
        </w:rPr>
        <w:t>ư</w:t>
      </w:r>
      <w:r w:rsidRPr="0012082E">
        <w:rPr>
          <w:rFonts w:ascii="Times New Roman" w:eastAsia="UD Digi Kyokasho N-R" w:hAnsi="Times New Roman" w:cs="Times New Roman"/>
          <w:kern w:val="0"/>
          <w:szCs w:val="20"/>
          <w:lang w:val="es-MX"/>
        </w:rPr>
        <w:t>ng chi</w:t>
      </w:r>
      <w:r>
        <w:rPr>
          <w:rFonts w:ascii="Times New Roman" w:eastAsia="UD Digi Kyokasho N-R" w:hAnsi="Times New Roman" w:cs="Times New Roman"/>
          <w:kern w:val="0"/>
          <w:szCs w:val="20"/>
          <w:lang w:val="vi-VN"/>
        </w:rPr>
        <w:t xml:space="preserve"> tiết các quy định của công ty như thế nào?</w:t>
      </w:r>
      <w:r w:rsidR="0002411E">
        <w:rPr>
          <w:rFonts w:ascii="Times New Roman" w:eastAsia="UD Digi Kyokasho N-R" w:hAnsi="Times New Roman" w:cs="Times New Roman"/>
          <w:kern w:val="0"/>
          <w:szCs w:val="20"/>
          <w:lang w:val="vi-VN"/>
        </w:rPr>
        <w:t>’’</w:t>
      </w:r>
    </w:p>
    <w:p w14:paraId="1845FFD8" w14:textId="519EF570" w:rsidR="008F7623" w:rsidRPr="00D25185" w:rsidRDefault="00D25185" w:rsidP="008A3EEE">
      <w:pPr>
        <w:pStyle w:val="NoSpacing"/>
        <w:ind w:left="200"/>
        <w:jc w:val="both"/>
        <w:rPr>
          <w:rFonts w:ascii="Times New Roman" w:eastAsia="UD Digi Kyokasho N-R" w:hAnsi="Times New Roman" w:cs="Times New Roman"/>
          <w:kern w:val="0"/>
          <w:szCs w:val="20"/>
          <w:lang w:val="vi-VN"/>
        </w:rPr>
      </w:pPr>
      <w:r w:rsidRPr="00D25185">
        <w:rPr>
          <w:rFonts w:ascii="Times New Roman" w:eastAsia="UD Digi Kyokasho N-R" w:hAnsi="Times New Roman" w:cs="Times New Roman"/>
          <w:kern w:val="0"/>
          <w:szCs w:val="20"/>
          <w:lang w:val="vi-VN"/>
        </w:rPr>
        <w:t xml:space="preserve"> "Có vẻ nh</w:t>
      </w:r>
      <w:r w:rsidRPr="00D25185">
        <w:rPr>
          <w:rFonts w:ascii="Times New Roman" w:eastAsia="UD Digi Kyokasho N-R" w:hAnsi="Times New Roman" w:cs="Times New Roman" w:hint="cs"/>
          <w:kern w:val="0"/>
          <w:szCs w:val="20"/>
          <w:lang w:val="vi-VN"/>
        </w:rPr>
        <w:t>ư</w:t>
      </w:r>
      <w:r w:rsidRPr="00D25185">
        <w:rPr>
          <w:rFonts w:ascii="Times New Roman" w:eastAsia="UD Digi Kyokasho N-R" w:hAnsi="Times New Roman" w:cs="Times New Roman"/>
          <w:kern w:val="0"/>
          <w:szCs w:val="20"/>
          <w:lang w:val="vi-VN"/>
        </w:rPr>
        <w:t xml:space="preserve"> có ba quy định, vậy tôi nên xem quy định nào?</w:t>
      </w:r>
    </w:p>
    <w:p w14:paraId="2D411760" w14:textId="3D7E8A64" w:rsidR="00BC30B5" w:rsidRPr="0002411E" w:rsidRDefault="0002411E" w:rsidP="009B6183">
      <w:pPr>
        <w:pStyle w:val="NoSpacing"/>
        <w:ind w:left="200"/>
        <w:jc w:val="both"/>
        <w:rPr>
          <w:rFonts w:ascii="Times New Roman" w:eastAsia="UD Digi Kyokasho N-R" w:hAnsi="Times New Roman" w:cs="Times New Roman"/>
          <w:kern w:val="0"/>
          <w:szCs w:val="20"/>
          <w:lang w:val="vi-VN"/>
        </w:rPr>
      </w:pPr>
      <w:r w:rsidRPr="0002411E">
        <w:rPr>
          <w:rFonts w:ascii="Times New Roman" w:eastAsia="UD Digi Kyokasho N-R" w:hAnsi="Times New Roman" w:cs="Times New Roman"/>
          <w:kern w:val="0"/>
          <w:szCs w:val="20"/>
          <w:lang w:val="vi-VN"/>
        </w:rPr>
        <w:t>V</w:t>
      </w:r>
      <w:r w:rsidRPr="0002411E">
        <w:rPr>
          <w:rFonts w:ascii="Times New Roman" w:eastAsia="UD Digi Kyokasho N-R" w:hAnsi="Times New Roman" w:cs="Times New Roman" w:hint="eastAsia"/>
          <w:kern w:val="0"/>
          <w:szCs w:val="20"/>
          <w:lang w:val="vi-VN"/>
        </w:rPr>
        <w:t>ì</w:t>
      </w:r>
      <w:r w:rsidR="00720F1B" w:rsidRPr="00AC5C27">
        <w:rPr>
          <w:rFonts w:ascii="Times New Roman" w:eastAsia="Meiryo UI" w:hAnsi="Times New Roman" w:cs="Times New Roman"/>
          <w:noProof/>
          <w:kern w:val="0"/>
          <w:sz w:val="16"/>
          <w:szCs w:val="16"/>
        </w:rPr>
        <mc:AlternateContent>
          <mc:Choice Requires="wpg">
            <w:drawing>
              <wp:anchor distT="0" distB="0" distL="114300" distR="114300" simplePos="0" relativeHeight="251658272" behindDoc="0" locked="0" layoutInCell="1" allowOverlap="1" wp14:anchorId="75E1780E" wp14:editId="1C81135C">
                <wp:simplePos x="0" y="0"/>
                <wp:positionH relativeFrom="column">
                  <wp:posOffset>3302000</wp:posOffset>
                </wp:positionH>
                <wp:positionV relativeFrom="paragraph">
                  <wp:posOffset>121920</wp:posOffset>
                </wp:positionV>
                <wp:extent cx="3269615" cy="1985010"/>
                <wp:effectExtent l="0" t="0" r="6985" b="0"/>
                <wp:wrapThrough wrapText="bothSides">
                  <wp:wrapPolygon edited="0">
                    <wp:start x="0" y="0"/>
                    <wp:lineTo x="0" y="21351"/>
                    <wp:lineTo x="21520" y="21351"/>
                    <wp:lineTo x="21520" y="0"/>
                    <wp:lineTo x="0" y="0"/>
                  </wp:wrapPolygon>
                </wp:wrapThrough>
                <wp:docPr id="792310639" name="グループ化 3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269615" cy="1985010"/>
                          <a:chOff x="0" y="-1"/>
                          <a:chExt cx="4693920" cy="2849881"/>
                        </a:xfrm>
                      </wpg:grpSpPr>
                      <pic:pic xmlns:pic="http://schemas.openxmlformats.org/drawingml/2006/picture">
                        <pic:nvPicPr>
                          <pic:cNvPr id="437882196" name="図 1" descr="ダイアグラム が含まれている画像&#10;&#10;AI によって生成されたコンテンツは間違っている可能性があります。"/>
                          <pic:cNvPicPr>
                            <a:picLocks noChangeAspect="1"/>
                          </pic:cNvPicPr>
                        </pic:nvPicPr>
                        <pic:blipFill>
                          <a:blip r:embed="rId37"/>
                          <a:stretch>
                            <a:fillRect/>
                          </a:stretch>
                        </pic:blipFill>
                        <pic:spPr>
                          <a:xfrm>
                            <a:off x="0" y="-1"/>
                            <a:ext cx="4693920" cy="2849881"/>
                          </a:xfrm>
                          <a:prstGeom prst="rect">
                            <a:avLst/>
                          </a:prstGeom>
                        </pic:spPr>
                      </pic:pic>
                      <wps:wsp>
                        <wps:cNvPr id="217" name="テキスト ボックス 2"/>
                        <wps:cNvSpPr txBox="1">
                          <a:spLocks noChangeArrowheads="1"/>
                        </wps:cNvSpPr>
                        <wps:spPr bwMode="auto">
                          <a:xfrm>
                            <a:off x="28575" y="-1"/>
                            <a:ext cx="1174761" cy="276225"/>
                          </a:xfrm>
                          <a:prstGeom prst="rect">
                            <a:avLst/>
                          </a:prstGeom>
                          <a:solidFill>
                            <a:srgbClr val="FFFFFF"/>
                          </a:solidFill>
                          <a:ln w="9525">
                            <a:solidFill>
                              <a:srgbClr val="000000"/>
                            </a:solidFill>
                            <a:miter lim="800000"/>
                            <a:headEnd/>
                            <a:tailEnd/>
                          </a:ln>
                        </wps:spPr>
                        <wps:txbx>
                          <w:txbxContent>
                            <w:p w14:paraId="08F48230" w14:textId="2C7EF341" w:rsidR="00517477" w:rsidRPr="009B6183" w:rsidRDefault="00517477">
                              <w:pPr>
                                <w:rPr>
                                  <w:sz w:val="12"/>
                                  <w:szCs w:val="14"/>
                                </w:rPr>
                              </w:pPr>
                              <w:r w:rsidRPr="009B6183">
                                <w:rPr>
                                  <w:rFonts w:hint="eastAsia"/>
                                  <w:sz w:val="12"/>
                                  <w:szCs w:val="14"/>
                                </w:rPr>
                                <w:t>統廃合イメージ図</w:t>
                              </w:r>
                            </w:p>
                          </w:txbxContent>
                        </wps:txbx>
                        <wps:bodyPr rot="0" vert="horz" wrap="square" lIns="91440" tIns="45720" rIns="91440" bIns="45720" anchor="t" anchorCtr="0">
                          <a:noAutofit/>
                        </wps:bodyPr>
                      </wps:wsp>
                      <wps:wsp>
                        <wps:cNvPr id="2066242540" name="テキスト ボックス 2"/>
                        <wps:cNvSpPr txBox="1">
                          <a:spLocks noChangeArrowheads="1"/>
                        </wps:cNvSpPr>
                        <wps:spPr bwMode="auto">
                          <a:xfrm>
                            <a:off x="3209925" y="171450"/>
                            <a:ext cx="1406507" cy="142875"/>
                          </a:xfrm>
                          <a:prstGeom prst="rect">
                            <a:avLst/>
                          </a:prstGeom>
                          <a:solidFill>
                            <a:srgbClr val="FFFFFF"/>
                          </a:solidFill>
                          <a:ln w="9525">
                            <a:solidFill>
                              <a:schemeClr val="accent4">
                                <a:lumMod val="60000"/>
                                <a:lumOff val="40000"/>
                                <a:alpha val="97000"/>
                              </a:schemeClr>
                            </a:solidFill>
                            <a:miter lim="800000"/>
                            <a:headEnd/>
                            <a:tailEnd/>
                          </a:ln>
                        </wps:spPr>
                        <wps:txbx>
                          <w:txbxContent>
                            <w:p w14:paraId="1AFF714E" w14:textId="15B67170" w:rsidR="00517477" w:rsidRPr="009B6183" w:rsidRDefault="00517477" w:rsidP="001E6AAE">
                              <w:pPr>
                                <w:jc w:val="center"/>
                                <w:rPr>
                                  <w:color w:val="7F6D00" w:themeColor="accent4" w:themeShade="80"/>
                                  <w:sz w:val="12"/>
                                  <w:szCs w:val="14"/>
                                </w:rPr>
                              </w:pPr>
                              <w:r w:rsidRPr="009B6183">
                                <w:rPr>
                                  <w:color w:val="7F6D00" w:themeColor="accent4" w:themeShade="80"/>
                                  <w:sz w:val="12"/>
                                  <w:szCs w:val="14"/>
                                </w:rPr>
                                <w:t>UMCグループホットライン運営規程</w:t>
                              </w:r>
                            </w:p>
                          </w:txbxContent>
                        </wps:txbx>
                        <wps:bodyPr rot="0" vert="horz" wrap="square" lIns="0" tIns="0" rIns="0" bIns="0" anchor="ctr" anchorCtr="0">
                          <a:noAutofit/>
                        </wps:bodyPr>
                      </wps:wsp>
                      <wps:wsp>
                        <wps:cNvPr id="1484774225" name="テキスト ボックス 2"/>
                        <wps:cNvSpPr txBox="1">
                          <a:spLocks noChangeArrowheads="1"/>
                        </wps:cNvSpPr>
                        <wps:spPr bwMode="auto">
                          <a:xfrm>
                            <a:off x="1451610" y="259080"/>
                            <a:ext cx="1443990" cy="114300"/>
                          </a:xfrm>
                          <a:prstGeom prst="rect">
                            <a:avLst/>
                          </a:prstGeom>
                          <a:solidFill>
                            <a:srgbClr val="FFFFFF"/>
                          </a:solidFill>
                          <a:ln w="9525">
                            <a:solidFill>
                              <a:schemeClr val="accent4">
                                <a:lumMod val="60000"/>
                                <a:lumOff val="40000"/>
                                <a:alpha val="97000"/>
                              </a:schemeClr>
                            </a:solidFill>
                            <a:miter lim="800000"/>
                            <a:headEnd/>
                            <a:tailEnd/>
                          </a:ln>
                        </wps:spPr>
                        <wps:txbx>
                          <w:txbxContent>
                            <w:p w14:paraId="61F9BCB0" w14:textId="23A0845B" w:rsidR="00517477" w:rsidRPr="009B6183" w:rsidRDefault="00517477" w:rsidP="00EE2A6E">
                              <w:pPr>
                                <w:jc w:val="center"/>
                                <w:rPr>
                                  <w:color w:val="7F6D00" w:themeColor="accent4" w:themeShade="80"/>
                                  <w:sz w:val="10"/>
                                  <w:szCs w:val="12"/>
                                </w:rPr>
                              </w:pPr>
                              <w:r w:rsidRPr="009B6183">
                                <w:rPr>
                                  <w:rFonts w:hint="eastAsia"/>
                                  <w:color w:val="7F6D00" w:themeColor="accent4" w:themeShade="80"/>
                                  <w:sz w:val="10"/>
                                  <w:szCs w:val="12"/>
                                </w:rPr>
                                <w:t>第</w:t>
                              </w:r>
                              <w:r w:rsidRPr="009B6183">
                                <w:rPr>
                                  <w:color w:val="7F6D00" w:themeColor="accent4" w:themeShade="80"/>
                                  <w:sz w:val="10"/>
                                  <w:szCs w:val="12"/>
                                </w:rPr>
                                <w:t>4章　UMCグループホットライン</w:t>
                              </w:r>
                            </w:p>
                          </w:txbxContent>
                        </wps:txbx>
                        <wps:bodyPr rot="0" vert="horz" wrap="square" lIns="0" tIns="0" rIns="0" bIns="0" anchor="ctr" anchorCtr="0">
                          <a:noAutofit/>
                        </wps:bodyPr>
                      </wps:wsp>
                      <wps:wsp>
                        <wps:cNvPr id="662569555" name="テキスト ボックス 2"/>
                        <wps:cNvSpPr txBox="1">
                          <a:spLocks noChangeArrowheads="1"/>
                        </wps:cNvSpPr>
                        <wps:spPr bwMode="auto">
                          <a:xfrm>
                            <a:off x="38100" y="2000250"/>
                            <a:ext cx="1295400" cy="114300"/>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14:paraId="1E1FE9A7" w14:textId="7E35C8CC" w:rsidR="00517477" w:rsidRPr="009B6183" w:rsidRDefault="00517477" w:rsidP="00EE2A6E">
                              <w:pPr>
                                <w:jc w:val="center"/>
                                <w:rPr>
                                  <w:color w:val="3C5CF2" w:themeColor="accent1" w:themeTint="99"/>
                                  <w:sz w:val="10"/>
                                  <w:szCs w:val="12"/>
                                </w:rPr>
                              </w:pPr>
                              <w:r w:rsidRPr="009B6183">
                                <w:rPr>
                                  <w:rFonts w:hint="eastAsia"/>
                                  <w:color w:val="3C5CF2" w:themeColor="accent1" w:themeTint="99"/>
                                  <w:sz w:val="10"/>
                                  <w:szCs w:val="12"/>
                                </w:rPr>
                                <w:t>第３章　コンプライアンス委員会</w:t>
                              </w:r>
                            </w:p>
                          </w:txbxContent>
                        </wps:txbx>
                        <wps:bodyPr rot="0" vert="horz" wrap="square" lIns="0" tIns="0" rIns="0" bIns="0" anchor="ctr" anchorCtr="0">
                          <a:noAutofit/>
                        </wps:bodyPr>
                      </wps:wsp>
                      <wps:wsp>
                        <wps:cNvPr id="1517916299" name="テキスト ボックス 2"/>
                        <wps:cNvSpPr txBox="1">
                          <a:spLocks noChangeArrowheads="1"/>
                        </wps:cNvSpPr>
                        <wps:spPr bwMode="auto">
                          <a:xfrm>
                            <a:off x="3209925" y="1724025"/>
                            <a:ext cx="1285875" cy="133349"/>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14:paraId="763378F0" w14:textId="46C1F07A" w:rsidR="00517477" w:rsidRPr="00237098" w:rsidRDefault="00517477" w:rsidP="00396A89">
                              <w:pPr>
                                <w:jc w:val="center"/>
                                <w:rPr>
                                  <w:color w:val="3C5CF2" w:themeColor="accent1" w:themeTint="99"/>
                                  <w:sz w:val="14"/>
                                  <w:szCs w:val="16"/>
                                </w:rPr>
                              </w:pPr>
                              <w:r w:rsidRPr="009B6183">
                                <w:rPr>
                                  <w:rFonts w:hint="eastAsia"/>
                                  <w:color w:val="3C5CF2" w:themeColor="accent1" w:themeTint="99"/>
                                  <w:sz w:val="12"/>
                                  <w:szCs w:val="12"/>
                                </w:rPr>
                                <w:t>コンプライアンス委員会</w:t>
                              </w:r>
                              <w:r w:rsidRPr="009B6183">
                                <w:rPr>
                                  <w:rFonts w:hint="eastAsia"/>
                                  <w:color w:val="3C5CF2" w:themeColor="accent1" w:themeTint="99"/>
                                  <w:sz w:val="12"/>
                                  <w:szCs w:val="14"/>
                                </w:rPr>
                                <w:t>規程</w:t>
                              </w:r>
                            </w:p>
                          </w:txbxContent>
                        </wps:txbx>
                        <wps:bodyPr rot="0" vert="horz" wrap="square" lIns="0" tIns="0" rIns="0" bIns="0" anchor="ctr" anchorCtr="0">
                          <a:noAutofit/>
                        </wps:bodyPr>
                      </wps:wsp>
                      <wps:wsp>
                        <wps:cNvPr id="423921499" name="テキスト ボックス 2"/>
                        <wps:cNvSpPr txBox="1">
                          <a:spLocks noChangeArrowheads="1"/>
                        </wps:cNvSpPr>
                        <wps:spPr bwMode="auto">
                          <a:xfrm>
                            <a:off x="51435" y="276225"/>
                            <a:ext cx="1323975" cy="161925"/>
                          </a:xfrm>
                          <a:prstGeom prst="rect">
                            <a:avLst/>
                          </a:prstGeom>
                          <a:ln>
                            <a:headEnd/>
                            <a:tailEnd/>
                          </a:ln>
                        </wps:spPr>
                        <wps:style>
                          <a:lnRef idx="2">
                            <a:schemeClr val="accent3"/>
                          </a:lnRef>
                          <a:fillRef idx="1">
                            <a:schemeClr val="lt1"/>
                          </a:fillRef>
                          <a:effectRef idx="0">
                            <a:schemeClr val="accent3"/>
                          </a:effectRef>
                          <a:fontRef idx="minor">
                            <a:schemeClr val="dk1"/>
                          </a:fontRef>
                        </wps:style>
                        <wps:txbx>
                          <w:txbxContent>
                            <w:p w14:paraId="1046DD9D" w14:textId="2F0E8E8A" w:rsidR="00517477" w:rsidRPr="009B6183" w:rsidRDefault="00517477" w:rsidP="00396A89">
                              <w:pPr>
                                <w:jc w:val="center"/>
                                <w:rPr>
                                  <w:color w:val="000000" w:themeColor="text1"/>
                                  <w:sz w:val="14"/>
                                  <w:szCs w:val="14"/>
                                </w:rPr>
                              </w:pPr>
                              <w:r w:rsidRPr="009B6183">
                                <w:rPr>
                                  <w:rFonts w:hint="eastAsia"/>
                                  <w:color w:val="000000" w:themeColor="text1"/>
                                  <w:sz w:val="14"/>
                                  <w:szCs w:val="14"/>
                                </w:rPr>
                                <w:t>コンプライアンス規程</w:t>
                              </w:r>
                            </w:p>
                          </w:txbxContent>
                        </wps:txbx>
                        <wps:bodyPr rot="0" vert="horz" wrap="square" lIns="0" tIns="0" rIns="0" bIns="0" anchor="ctr" anchorCtr="0">
                          <a:noAutofit/>
                        </wps:bodyPr>
                      </wps:wsp>
                      <wps:wsp>
                        <wps:cNvPr id="1666641700" name="テキスト ボックス 2"/>
                        <wps:cNvSpPr txBox="1">
                          <a:spLocks noChangeArrowheads="1"/>
                        </wps:cNvSpPr>
                        <wps:spPr bwMode="auto">
                          <a:xfrm>
                            <a:off x="66675" y="876300"/>
                            <a:ext cx="1400175" cy="133350"/>
                          </a:xfrm>
                          <a:prstGeom prst="rect">
                            <a:avLst/>
                          </a:prstGeom>
                          <a:ln>
                            <a:headEnd/>
                            <a:tailEnd/>
                          </a:ln>
                        </wps:spPr>
                        <wps:style>
                          <a:lnRef idx="2">
                            <a:schemeClr val="accent3"/>
                          </a:lnRef>
                          <a:fillRef idx="1">
                            <a:schemeClr val="lt1"/>
                          </a:fillRef>
                          <a:effectRef idx="0">
                            <a:schemeClr val="accent3"/>
                          </a:effectRef>
                          <a:fontRef idx="minor">
                            <a:schemeClr val="dk1"/>
                          </a:fontRef>
                        </wps:style>
                        <wps:txbx>
                          <w:txbxContent>
                            <w:p w14:paraId="55780FE0" w14:textId="310F5D40" w:rsidR="00517477" w:rsidRPr="009B6183" w:rsidRDefault="00517477" w:rsidP="00CC5326">
                              <w:pPr>
                                <w:jc w:val="center"/>
                                <w:rPr>
                                  <w:color w:val="000000" w:themeColor="text1"/>
                                  <w:sz w:val="10"/>
                                  <w:szCs w:val="10"/>
                                </w:rPr>
                              </w:pPr>
                              <w:r w:rsidRPr="009B6183">
                                <w:rPr>
                                  <w:rFonts w:hint="eastAsia"/>
                                  <w:color w:val="000000" w:themeColor="text1"/>
                                  <w:sz w:val="10"/>
                                  <w:szCs w:val="12"/>
                                </w:rPr>
                                <w:t>第</w:t>
                              </w:r>
                              <w:r w:rsidRPr="009B6183">
                                <w:rPr>
                                  <w:color w:val="000000" w:themeColor="text1"/>
                                  <w:sz w:val="10"/>
                                  <w:szCs w:val="10"/>
                                </w:rPr>
                                <w:t>2章　コンプライアンス推進の取組み</w:t>
                              </w:r>
                            </w:p>
                          </w:txbxContent>
                        </wps:txbx>
                        <wps:bodyPr rot="0" vert="horz" wrap="square" lIns="0" tIns="0" rIns="0" bIns="0" anchor="ctr" anchorCtr="0">
                          <a:noAutofit/>
                        </wps:bodyPr>
                      </wps:wsp>
                      <wps:wsp>
                        <wps:cNvPr id="1257203766" name="テキスト ボックス 2"/>
                        <wps:cNvSpPr txBox="1">
                          <a:spLocks noChangeArrowheads="1"/>
                        </wps:cNvSpPr>
                        <wps:spPr bwMode="auto">
                          <a:xfrm>
                            <a:off x="66674" y="447675"/>
                            <a:ext cx="939752" cy="116206"/>
                          </a:xfrm>
                          <a:prstGeom prst="rect">
                            <a:avLst/>
                          </a:prstGeom>
                          <a:ln>
                            <a:headEnd/>
                            <a:tailEnd/>
                          </a:ln>
                        </wps:spPr>
                        <wps:style>
                          <a:lnRef idx="2">
                            <a:schemeClr val="accent3"/>
                          </a:lnRef>
                          <a:fillRef idx="1">
                            <a:schemeClr val="lt1"/>
                          </a:fillRef>
                          <a:effectRef idx="0">
                            <a:schemeClr val="accent3"/>
                          </a:effectRef>
                          <a:fontRef idx="minor">
                            <a:schemeClr val="dk1"/>
                          </a:fontRef>
                        </wps:style>
                        <wps:txbx>
                          <w:txbxContent>
                            <w:p w14:paraId="0D2B1E1A" w14:textId="4759AE76" w:rsidR="00517477" w:rsidRPr="009B6183" w:rsidRDefault="00517477" w:rsidP="009B6183">
                              <w:pPr>
                                <w:rPr>
                                  <w:color w:val="000000" w:themeColor="text1"/>
                                  <w:sz w:val="10"/>
                                  <w:szCs w:val="12"/>
                                </w:rPr>
                              </w:pPr>
                              <w:r w:rsidRPr="009B6183">
                                <w:rPr>
                                  <w:rFonts w:hint="eastAsia"/>
                                  <w:color w:val="000000" w:themeColor="text1"/>
                                  <w:sz w:val="10"/>
                                  <w:szCs w:val="12"/>
                                </w:rPr>
                                <w:t>第</w:t>
                              </w:r>
                              <w:r w:rsidRPr="009B6183">
                                <w:rPr>
                                  <w:color w:val="000000" w:themeColor="text1"/>
                                  <w:sz w:val="10"/>
                                  <w:szCs w:val="12"/>
                                </w:rPr>
                                <w:t>1章　総則</w:t>
                              </w:r>
                            </w:p>
                          </w:txbxContent>
                        </wps:txbx>
                        <wps:bodyPr rot="0" vert="horz" wrap="square" lIns="0" tIns="0" rIns="0" bIns="0"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75E1780E" id="グループ化 31" o:spid="_x0000_s1056" style="position:absolute;left:0;text-align:left;margin-left:260pt;margin-top:9.6pt;width:257.45pt;height:156.3pt;z-index:251658272;mso-position-horizontal-relative:text;mso-position-vertical-relative:text;mso-width-relative:margin;mso-height-relative:margin" coordorigin="" coordsize="46939,28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">
                <o:lock v:ext="edit" aspectratio="t"/>
                <v:shape id="図 1" o:spid="_x0000_s1057" type="#_x0000_t75" alt="ダイアグラム が含まれている画像&#10;&#10;AI によって生成されたコンテンツは間違っている可能性があります。" style="position:absolute;width:46939;height:28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h4x/LAAAA4gAAAA8AAABkcnMvZG93bnJldi54bWxEj91qwkAUhO8LvsNyCr0pdeNfjKmrlEJB&#10;kCJa9fo0e5oEs2dDdhPTt+8KQi+HmfmGWa57U4mOGldaVjAaRiCIM6tLzhUcvz5eEhDOI2usLJOC&#10;X3KwXg0elphqe+U9dQefiwBhl6KCwvs6ldJlBRl0Q1sTB+/HNgZ9kE0udYPXADeVHEdRLA2WHBYK&#10;rOm9oOxyaI2C7W5xyp/bmXaf7e5bR118bjNU6umxf3sF4an3/+F7e6MVTCfzJBmPFjHcLoU7IFd/&#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DJIeMfywAAAOIAAAAPAAAAAAAA&#10;AAAAAAAAAJ8CAABkcnMvZG93bnJldi54bWxQSwUGAAAAAAQABAD3AAAAlwMAAAAA&#10;">
                  <v:imagedata r:id="rId38" o:title="ダイアグラム が含まれている画像&#10;&#10;AI によって生成されたコンテンツは間違っている可能性があります。"/>
                  <v:path arrowok="t"/>
                </v:shape>
                <v:shape id="_x0000_s1058" type="#_x0000_t202" style="position:absolute;left:285;width:11748;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T88UA&#10;AADcAAAADwAAAGRycy9kb3ducmV2LnhtbESPT2sCMRTE7wW/Q3hCL0Wz2uKf1ShSaNGbVdHrY/Pc&#10;Xdy8rEm6rt/eCIUeh5n5DTNftqYSDTlfWlYw6CcgiDOrS84VHPZfvQkIH5A1VpZJwZ08LBedlzmm&#10;2t74h5pdyEWEsE9RQRFCnUrps4IM+r6tiaN3ts5giNLlUju8Rbip5DBJRtJgyXGhwJo+C8ouu1+j&#10;YPKxbk5+8749ZqNzNQ1v4+b76pR67barGYhAbfgP/7XXWsFwMIbnmXg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VPzxQAAANwAAAAPAAAAAAAAAAAAAAAAAJgCAABkcnMv&#10;ZG93bnJldi54bWxQSwUGAAAAAAQABAD1AAAAigMAAAAA&#10;">
                  <v:textbox>
                    <w:txbxContent>
                      <w:p w14:paraId="08F48230" w14:textId="2C7EF341" w:rsidR="00517477" w:rsidRPr="009B6183" w:rsidRDefault="00517477">
                        <w:pPr>
                          <w:rPr>
                            <w:sz w:val="12"/>
                            <w:szCs w:val="14"/>
                          </w:rPr>
                        </w:pPr>
                        <w:r w:rsidRPr="009B6183">
                          <w:rPr>
                            <w:rFonts w:hint="eastAsia"/>
                            <w:sz w:val="12"/>
                            <w:szCs w:val="14"/>
                          </w:rPr>
                          <w:t>統廃合イメージ図</w:t>
                        </w:r>
                      </w:p>
                    </w:txbxContent>
                  </v:textbox>
                </v:shape>
                <v:shape id="_x0000_s1059" type="#_x0000_t202" style="position:absolute;left:32099;top:1714;width:14065;height:1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xMmckA&#10;AADjAAAADwAAAGRycy9kb3ducmV2LnhtbESPy2rCQBSG9wXfYTiCuzpxSEOJjiKCRboo1EjdHjIn&#10;F8ycCZlpjH36zqLQ5c9/49vsJtuJkQbfOtawWiYgiEtnWq41XIrj8ysIH5ANdo5Jw4M87Lazpw3m&#10;xt35k8ZzqEUcYZ+jhiaEPpfSlw1Z9EvXE0evcoPFEOVQSzPgPY7bTqokyaTFluNDgz0dGipv52+r&#10;Ib1ePsbCHVP1VVVT/3Yqqvfwo/ViPu3XIAJN4T/81z4ZDSrJMpWqlzRSRKbIA3L7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YxMmckAAADjAAAADwAAAAAAAAAAAAAAAACYAgAA&#10;ZHJzL2Rvd25yZXYueG1sUEsFBgAAAAAEAAQA9QAAAI4DAAAAAA==&#10;" strokecolor="#fee866 [1943]">
                  <v:stroke opacity="63479f"/>
                  <v:textbox inset="0,0,0,0">
                    <w:txbxContent>
                      <w:p w14:paraId="1AFF714E" w14:textId="15B67170" w:rsidR="00517477" w:rsidRPr="009B6183" w:rsidRDefault="00517477" w:rsidP="001E6AAE">
                        <w:pPr>
                          <w:jc w:val="center"/>
                          <w:rPr>
                            <w:color w:val="7F6D00" w:themeColor="accent4" w:themeShade="80"/>
                            <w:sz w:val="12"/>
                            <w:szCs w:val="14"/>
                          </w:rPr>
                        </w:pPr>
                        <w:r w:rsidRPr="009B6183">
                          <w:rPr>
                            <w:color w:val="7F6D00" w:themeColor="accent4" w:themeShade="80"/>
                            <w:sz w:val="12"/>
                            <w:szCs w:val="14"/>
                          </w:rPr>
                          <w:t>UMCグループホットライン運営規程</w:t>
                        </w:r>
                      </w:p>
                    </w:txbxContent>
                  </v:textbox>
                </v:shape>
                <v:shape id="_x0000_s1060" type="#_x0000_t202" style="position:absolute;left:14516;top:2590;width:14440;height:1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YBn8gA&#10;AADjAAAADwAAAGRycy9kb3ducmV2LnhtbERPS2vCQBC+F/oflin0VjcNW5XUVYpgkR4EjbTXITt5&#10;0OxsyK4x7a93BcHjfO9ZrEbbioF63zjW8DpJQBAXzjRcaTjmm5c5CB+QDbaOScMfeVgtHx8WmBl3&#10;5j0Nh1CJGMI+Qw11CF0mpS9qsugnriOOXOl6iyGefSVNj+cYbluZJslUWmw4NtTY0bqm4vdwshrU&#10;z3E35G6j0u+yHLvPbV5+hX+tn5/Gj3cQgcZwF9/cWxPnq7mazVSavsH1pwiAX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FgGfyAAAAOMAAAAPAAAAAAAAAAAAAAAAAJgCAABk&#10;cnMvZG93bnJldi54bWxQSwUGAAAAAAQABAD1AAAAjQMAAAAA&#10;" strokecolor="#fee866 [1943]">
                  <v:stroke opacity="63479f"/>
                  <v:textbox inset="0,0,0,0">
                    <w:txbxContent>
                      <w:p w14:paraId="61F9BCB0" w14:textId="23A0845B" w:rsidR="00517477" w:rsidRPr="009B6183" w:rsidRDefault="00517477" w:rsidP="00EE2A6E">
                        <w:pPr>
                          <w:jc w:val="center"/>
                          <w:rPr>
                            <w:color w:val="7F6D00" w:themeColor="accent4" w:themeShade="80"/>
                            <w:sz w:val="10"/>
                            <w:szCs w:val="12"/>
                          </w:rPr>
                        </w:pPr>
                        <w:r w:rsidRPr="009B6183">
                          <w:rPr>
                            <w:rFonts w:hint="eastAsia"/>
                            <w:color w:val="7F6D00" w:themeColor="accent4" w:themeShade="80"/>
                            <w:sz w:val="10"/>
                            <w:szCs w:val="12"/>
                          </w:rPr>
                          <w:t>第</w:t>
                        </w:r>
                        <w:r w:rsidRPr="009B6183">
                          <w:rPr>
                            <w:color w:val="7F6D00" w:themeColor="accent4" w:themeShade="80"/>
                            <w:sz w:val="10"/>
                            <w:szCs w:val="12"/>
                          </w:rPr>
                          <w:t>4章　UMCグループホットライン</w:t>
                        </w:r>
                      </w:p>
                    </w:txbxContent>
                  </v:textbox>
                </v:shape>
                <v:shape id="_x0000_s1061" type="#_x0000_t202" style="position:absolute;left:381;top:20002;width:12954;height:1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kTHcsA&#10;AADiAAAADwAAAGRycy9kb3ducmV2LnhtbESPT2vCQBTE7wW/w/IEb3VTIaGNriL+AU8t1R709sg+&#10;k9js27C7xthP3y0UPA4z8xtmtuhNIzpyvras4GWcgCAurK65VPB12D6/gvABWWNjmRTcycNiPnia&#10;Ya7tjT+p24dSRAj7HBVUIbS5lL6oyKAf25Y4emfrDIYoXSm1w1uEm0ZOkiSTBmuOCxW2tKqo+N5f&#10;jYLN1i2Lk1ub++7jvSuPx0vjftZKjYb9cgoiUB8e4f/2TivIskmavaVpCn+X4h2Q8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B2RMdywAAAOIAAAAPAAAAAAAAAAAAAAAAAJgC&#10;AABkcnMvZG93bnJldi54bWxQSwUGAAAAAAQABAD1AAAAkAMAAAAA&#10;" fillcolor="white [3201]" strokecolor="#5b9bd5 [3208]" strokeweight="1pt">
                  <v:textbox inset="0,0,0,0">
                    <w:txbxContent>
                      <w:p w14:paraId="1E1FE9A7" w14:textId="7E35C8CC" w:rsidR="00517477" w:rsidRPr="009B6183" w:rsidRDefault="00517477" w:rsidP="00EE2A6E">
                        <w:pPr>
                          <w:jc w:val="center"/>
                          <w:rPr>
                            <w:color w:val="3C5CF2" w:themeColor="accent1" w:themeTint="99"/>
                            <w:sz w:val="10"/>
                            <w:szCs w:val="12"/>
                          </w:rPr>
                        </w:pPr>
                        <w:r w:rsidRPr="009B6183">
                          <w:rPr>
                            <w:rFonts w:hint="eastAsia"/>
                            <w:color w:val="3C5CF2" w:themeColor="accent1" w:themeTint="99"/>
                            <w:sz w:val="10"/>
                            <w:szCs w:val="12"/>
                          </w:rPr>
                          <w:t>第３章　コンプライアンス委員会</w:t>
                        </w:r>
                      </w:p>
                    </w:txbxContent>
                  </v:textbox>
                </v:shape>
                <v:shape id="_x0000_s1062" type="#_x0000_t202" style="position:absolute;left:32099;top:17240;width:12859;height:1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C7yMkA&#10;AADjAAAADwAAAGRycy9kb3ducmV2LnhtbERPzWrCQBC+F/oOyxR6q5sItU10FakVPFm0HvQ2ZMck&#10;mp0Nu9sY+/RuoeBxvv+ZzHrTiI6cry0rSAcJCOLC6ppLBbvv5cs7CB+QNTaWScGVPMymjw8TzLW9&#10;8Ia6bShFDGGfo4IqhDaX0hcVGfQD2xJH7midwRBPV0rt8BLDTSOHSTKSBmuODRW29FFRcd7+GAWf&#10;SzcvDm5hrquvdVfu96fG/S6Uen7q52MQgfpwF/+7VzrOf03fsnQ0zDL4+ykCIK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bC7yMkAAADjAAAADwAAAAAAAAAAAAAAAACYAgAA&#10;ZHJzL2Rvd25yZXYueG1sUEsFBgAAAAAEAAQA9QAAAI4DAAAAAA==&#10;" fillcolor="white [3201]" strokecolor="#5b9bd5 [3208]" strokeweight="1pt">
                  <v:textbox inset="0,0,0,0">
                    <w:txbxContent>
                      <w:p w14:paraId="763378F0" w14:textId="46C1F07A" w:rsidR="00517477" w:rsidRPr="00237098" w:rsidRDefault="00517477" w:rsidP="00396A89">
                        <w:pPr>
                          <w:jc w:val="center"/>
                          <w:rPr>
                            <w:color w:val="3C5CF2" w:themeColor="accent1" w:themeTint="99"/>
                            <w:sz w:val="14"/>
                            <w:szCs w:val="16"/>
                          </w:rPr>
                        </w:pPr>
                        <w:r w:rsidRPr="009B6183">
                          <w:rPr>
                            <w:rFonts w:hint="eastAsia"/>
                            <w:color w:val="3C5CF2" w:themeColor="accent1" w:themeTint="99"/>
                            <w:sz w:val="12"/>
                            <w:szCs w:val="12"/>
                          </w:rPr>
                          <w:t>コンプライアンス委員会</w:t>
                        </w:r>
                        <w:r w:rsidRPr="009B6183">
                          <w:rPr>
                            <w:rFonts w:hint="eastAsia"/>
                            <w:color w:val="3C5CF2" w:themeColor="accent1" w:themeTint="99"/>
                            <w:sz w:val="12"/>
                            <w:szCs w:val="14"/>
                          </w:rPr>
                          <w:t>規程</w:t>
                        </w:r>
                      </w:p>
                    </w:txbxContent>
                  </v:textbox>
                </v:shape>
                <v:shape id="_x0000_s1063" type="#_x0000_t202" style="position:absolute;left:514;top:2762;width:13240;height:1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KzcsA&#10;AADiAAAADwAAAGRycy9kb3ducmV2LnhtbESPQWvCQBSE7wX/w/IEb3WTVMSkriJiQQqFmvbQ3l6z&#10;r9nU7NuQXTX9992C4HGYmW+Y5XqwrThT7xvHCtJpAoK4crrhWsH729P9AoQPyBpbx6TglzysV6O7&#10;JRbaXfhA5zLUIkLYF6jAhNAVUvrKkEU/dR1x9L5dbzFE2ddS93iJcNvKLEnm0mLDccFgR1tD1bE8&#10;WQXPr347D/vdl0nLz5dDtvuw+OOUmoyHzSOIQEO4ha/tvVYwyx7yLJ3lOfxfindArv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jkrNywAAAOIAAAAPAAAAAAAAAAAAAAAAAJgC&#10;AABkcnMvZG93bnJldi54bWxQSwUGAAAAAAQABAD1AAAAkAMAAAAA&#10;" fillcolor="white [3201]" strokecolor="#a5a5a5 [3206]" strokeweight="1pt">
                  <v:textbox inset="0,0,0,0">
                    <w:txbxContent>
                      <w:p w14:paraId="1046DD9D" w14:textId="2F0E8E8A" w:rsidR="00517477" w:rsidRPr="009B6183" w:rsidRDefault="00517477" w:rsidP="00396A89">
                        <w:pPr>
                          <w:jc w:val="center"/>
                          <w:rPr>
                            <w:color w:val="000000" w:themeColor="text1"/>
                            <w:sz w:val="14"/>
                            <w:szCs w:val="14"/>
                          </w:rPr>
                        </w:pPr>
                        <w:r w:rsidRPr="009B6183">
                          <w:rPr>
                            <w:rFonts w:hint="eastAsia"/>
                            <w:color w:val="000000" w:themeColor="text1"/>
                            <w:sz w:val="14"/>
                            <w:szCs w:val="14"/>
                          </w:rPr>
                          <w:t>コンプライアンス規程</w:t>
                        </w:r>
                      </w:p>
                    </w:txbxContent>
                  </v:textbox>
                </v:shape>
                <v:shape id="_x0000_s1064" type="#_x0000_t202" style="position:absolute;left:666;top:8763;width:14002;height:1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MQpckA&#10;AADjAAAADwAAAGRycy9kb3ducmV2LnhtbERPTUvDQBC9C/6HZQre7CZFoqTdllIqFEGw0YO9jdkx&#10;mzY7G7JrG/+9cxA6t5n3Me8tVqPv1JmG2AY2kE8zUMR1sC03Bj7en++fQMWEbLELTAZ+KcJqeXuz&#10;wNKGC+/pXKVGiQnHEg24lPpS61g78hinoScW7DsMHpOsQ6PtgBcx952eZVmhPbYsHxz2tHFUn6of&#10;b+DlLW6KtNt+ubw6vO5n20+Px2DM3WRcz0ElGtOV/K/eWYlfyDzkj5m0kE5yAL3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lMQpckAAADjAAAADwAAAAAAAAAAAAAAAACYAgAA&#10;ZHJzL2Rvd25yZXYueG1sUEsFBgAAAAAEAAQA9QAAAI4DAAAAAA==&#10;" fillcolor="white [3201]" strokecolor="#a5a5a5 [3206]" strokeweight="1pt">
                  <v:textbox inset="0,0,0,0">
                    <w:txbxContent>
                      <w:p w14:paraId="55780FE0" w14:textId="310F5D40" w:rsidR="00517477" w:rsidRPr="009B6183" w:rsidRDefault="00517477" w:rsidP="00CC5326">
                        <w:pPr>
                          <w:jc w:val="center"/>
                          <w:rPr>
                            <w:color w:val="000000" w:themeColor="text1"/>
                            <w:sz w:val="10"/>
                            <w:szCs w:val="10"/>
                          </w:rPr>
                        </w:pPr>
                        <w:r w:rsidRPr="009B6183">
                          <w:rPr>
                            <w:rFonts w:hint="eastAsia"/>
                            <w:color w:val="000000" w:themeColor="text1"/>
                            <w:sz w:val="10"/>
                            <w:szCs w:val="12"/>
                          </w:rPr>
                          <w:t>第</w:t>
                        </w:r>
                        <w:r w:rsidRPr="009B6183">
                          <w:rPr>
                            <w:color w:val="000000" w:themeColor="text1"/>
                            <w:sz w:val="10"/>
                            <w:szCs w:val="10"/>
                          </w:rPr>
                          <w:t>2章　コンプライアンス推進の取組み</w:t>
                        </w:r>
                      </w:p>
                    </w:txbxContent>
                  </v:textbox>
                </v:shape>
                <v:shape id="_x0000_s1065" type="#_x0000_t202" style="position:absolute;left:666;top:4476;width:9398;height:11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ie58gA&#10;AADjAAAADwAAAGRycy9kb3ducmV2LnhtbERPX2vCMBB/H/gdwg32NlM7VqUaZYgDGQhafXBvt+Zs&#10;OptLaTLtvr0RBnu83/+bLXrbiAt1vnasYDRMQBCXTtdcKTjs358nIHxA1tg4JgW/5GExHzzMMNfu&#10;yju6FKESMYR9jgpMCG0upS8NWfRD1xJH7uQ6iyGeXSV1h9cYbhuZJkkmLdYcGwy2tDRUnosfq+Bj&#10;65dZWK++zKj43OzS1dHit1Pq6bF/m4II1Id/8Z97reP89HWcJi/jLIP7TxEA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KJ7nyAAAAOMAAAAPAAAAAAAAAAAAAAAAAJgCAABk&#10;cnMvZG93bnJldi54bWxQSwUGAAAAAAQABAD1AAAAjQMAAAAA&#10;" fillcolor="white [3201]" strokecolor="#a5a5a5 [3206]" strokeweight="1pt">
                  <v:textbox inset="0,0,0,0">
                    <w:txbxContent>
                      <w:p w14:paraId="0D2B1E1A" w14:textId="4759AE76" w:rsidR="00517477" w:rsidRPr="009B6183" w:rsidRDefault="00517477" w:rsidP="009B6183">
                        <w:pPr>
                          <w:rPr>
                            <w:color w:val="000000" w:themeColor="text1"/>
                            <w:sz w:val="10"/>
                            <w:szCs w:val="12"/>
                          </w:rPr>
                        </w:pPr>
                        <w:r w:rsidRPr="009B6183">
                          <w:rPr>
                            <w:rFonts w:hint="eastAsia"/>
                            <w:color w:val="000000" w:themeColor="text1"/>
                            <w:sz w:val="10"/>
                            <w:szCs w:val="12"/>
                          </w:rPr>
                          <w:t>第</w:t>
                        </w:r>
                        <w:r w:rsidRPr="009B6183">
                          <w:rPr>
                            <w:color w:val="000000" w:themeColor="text1"/>
                            <w:sz w:val="10"/>
                            <w:szCs w:val="12"/>
                          </w:rPr>
                          <w:t>1章　総則</w:t>
                        </w:r>
                      </w:p>
                    </w:txbxContent>
                  </v:textbox>
                </v:shape>
                <w10:wrap type="through"/>
              </v:group>
            </w:pict>
          </mc:Fallback>
        </mc:AlternateContent>
      </w:r>
      <w:r>
        <w:rPr>
          <w:rFonts w:ascii="Times New Roman" w:eastAsia="UD Digi Kyokasho N-R" w:hAnsi="Times New Roman" w:cs="Times New Roman"/>
          <w:kern w:val="0"/>
          <w:szCs w:val="20"/>
          <w:lang w:val="vi-VN"/>
        </w:rPr>
        <w:t xml:space="preserve"> có những câu hỏi thắc mắc như vậy, nên </w:t>
      </w:r>
      <w:r w:rsidRPr="0002411E">
        <w:rPr>
          <w:rFonts w:ascii="Times New Roman" w:eastAsia="UD Digi Kyokasho N-R" w:hAnsi="Times New Roman" w:cs="Times New Roman"/>
          <w:kern w:val="0"/>
          <w:szCs w:val="20"/>
          <w:lang w:val="vi-VN"/>
        </w:rPr>
        <w:t>chúng tôi quyết định hợp nhất và sửa đổi một số quy định nội bộ đã đ</w:t>
      </w:r>
      <w:r w:rsidRPr="0002411E">
        <w:rPr>
          <w:rFonts w:ascii="Times New Roman" w:eastAsia="UD Digi Kyokasho N-R" w:hAnsi="Times New Roman" w:cs="Times New Roman" w:hint="cs"/>
          <w:kern w:val="0"/>
          <w:szCs w:val="20"/>
          <w:lang w:val="vi-VN"/>
        </w:rPr>
        <w:t>ư</w:t>
      </w:r>
      <w:r w:rsidRPr="0002411E">
        <w:rPr>
          <w:rFonts w:ascii="Times New Roman" w:eastAsia="UD Digi Kyokasho N-R" w:hAnsi="Times New Roman" w:cs="Times New Roman"/>
          <w:kern w:val="0"/>
          <w:szCs w:val="20"/>
          <w:lang w:val="vi-VN"/>
        </w:rPr>
        <w:t>ợc thiết lập riêng biệt thành một quy định có hiệu lực từ ngày 1 tháng 6 năm 2025.</w:t>
      </w:r>
      <w:r>
        <w:rPr>
          <w:rFonts w:ascii="Times New Roman" w:eastAsia="UD Digi Kyokasho N-R" w:hAnsi="Times New Roman" w:cs="Times New Roman"/>
          <w:kern w:val="0"/>
          <w:szCs w:val="20"/>
          <w:lang w:val="vi-VN"/>
        </w:rPr>
        <w:t xml:space="preserve">  </w:t>
      </w:r>
    </w:p>
    <w:p w14:paraId="28F27799" w14:textId="5D3C868A" w:rsidR="00D2598D" w:rsidRPr="0002411E" w:rsidRDefault="0002411E" w:rsidP="0083540A">
      <w:pPr>
        <w:pStyle w:val="NoSpacing"/>
        <w:jc w:val="both"/>
        <w:rPr>
          <w:rFonts w:ascii="Times New Roman" w:eastAsia="Meiryo UI" w:hAnsi="Times New Roman" w:cs="Times New Roman"/>
          <w:b/>
          <w:color w:val="3333FF"/>
          <w:sz w:val="21"/>
          <w:szCs w:val="21"/>
          <w:u w:val="single"/>
          <w:lang w:val="vi-VN"/>
        </w:rPr>
      </w:pPr>
      <w:r w:rsidRPr="0002411E">
        <w:rPr>
          <w:rFonts w:ascii="Times New Roman" w:eastAsia="UD Digi Kyokasho N-R" w:hAnsi="Times New Roman" w:cs="Times New Roman"/>
          <w:kern w:val="0"/>
          <w:szCs w:val="20"/>
          <w:lang w:val="vi-VN"/>
        </w:rPr>
        <w:t>Mục đích là làm cho hệ thống dễ hiểu và dễ sử dụng h</w:t>
      </w:r>
      <w:r w:rsidRPr="0002411E">
        <w:rPr>
          <w:rFonts w:ascii="Times New Roman" w:eastAsia="UD Digi Kyokasho N-R" w:hAnsi="Times New Roman" w:cs="Times New Roman" w:hint="cs"/>
          <w:kern w:val="0"/>
          <w:szCs w:val="20"/>
          <w:lang w:val="vi-VN"/>
        </w:rPr>
        <w:t>ơ</w:t>
      </w:r>
      <w:r w:rsidRPr="0002411E">
        <w:rPr>
          <w:rFonts w:ascii="Times New Roman" w:eastAsia="UD Digi Kyokasho N-R" w:hAnsi="Times New Roman" w:cs="Times New Roman"/>
          <w:kern w:val="0"/>
          <w:szCs w:val="20"/>
          <w:lang w:val="vi-VN"/>
        </w:rPr>
        <w:t>n. Sau khi sửa đổi, ba quy định tr</w:t>
      </w:r>
      <w:r w:rsidRPr="0002411E">
        <w:rPr>
          <w:rFonts w:ascii="Times New Roman" w:eastAsia="UD Digi Kyokasho N-R" w:hAnsi="Times New Roman" w:cs="Times New Roman" w:hint="cs"/>
          <w:kern w:val="0"/>
          <w:szCs w:val="20"/>
          <w:lang w:val="vi-VN"/>
        </w:rPr>
        <w:t>ư</w:t>
      </w:r>
      <w:r w:rsidRPr="0002411E">
        <w:rPr>
          <w:rFonts w:ascii="Times New Roman" w:eastAsia="UD Digi Kyokasho N-R" w:hAnsi="Times New Roman" w:cs="Times New Roman"/>
          <w:kern w:val="0"/>
          <w:szCs w:val="20"/>
          <w:lang w:val="vi-VN"/>
        </w:rPr>
        <w:t>ớc đó (Quy định về tuân thủ, Quy định của Ủy ban tuân thủ và Quy định về hoạt động đ</w:t>
      </w:r>
      <w:r w:rsidRPr="0002411E">
        <w:rPr>
          <w:rFonts w:ascii="Times New Roman" w:eastAsia="UD Digi Kyokasho N-R" w:hAnsi="Times New Roman" w:cs="Times New Roman" w:hint="cs"/>
          <w:kern w:val="0"/>
          <w:szCs w:val="20"/>
          <w:lang w:val="vi-VN"/>
        </w:rPr>
        <w:t>ư</w:t>
      </w:r>
      <w:r w:rsidRPr="0002411E">
        <w:rPr>
          <w:rFonts w:ascii="Times New Roman" w:eastAsia="UD Digi Kyokasho N-R" w:hAnsi="Times New Roman" w:cs="Times New Roman"/>
          <w:kern w:val="0"/>
          <w:szCs w:val="20"/>
          <w:lang w:val="vi-VN"/>
        </w:rPr>
        <w:t>ờng dây nóng của Tập đoàn UMC) đã đ</w:t>
      </w:r>
      <w:r w:rsidRPr="0002411E">
        <w:rPr>
          <w:rFonts w:ascii="Times New Roman" w:eastAsia="UD Digi Kyokasho N-R" w:hAnsi="Times New Roman" w:cs="Times New Roman" w:hint="cs"/>
          <w:kern w:val="0"/>
          <w:szCs w:val="20"/>
          <w:lang w:val="vi-VN"/>
        </w:rPr>
        <w:t>ư</w:t>
      </w:r>
      <w:r w:rsidRPr="0002411E">
        <w:rPr>
          <w:rFonts w:ascii="Times New Roman" w:eastAsia="UD Digi Kyokasho N-R" w:hAnsi="Times New Roman" w:cs="Times New Roman"/>
          <w:kern w:val="0"/>
          <w:szCs w:val="20"/>
          <w:lang w:val="vi-VN"/>
        </w:rPr>
        <w:t>ợc hợp nhất thành một, và mặc dù nội dung không thay đổi và dễ đọc h</w:t>
      </w:r>
      <w:r w:rsidRPr="0002411E">
        <w:rPr>
          <w:rFonts w:ascii="Times New Roman" w:eastAsia="UD Digi Kyokasho N-R" w:hAnsi="Times New Roman" w:cs="Times New Roman" w:hint="cs"/>
          <w:kern w:val="0"/>
          <w:szCs w:val="20"/>
          <w:lang w:val="vi-VN"/>
        </w:rPr>
        <w:t>ơ</w:t>
      </w:r>
      <w:r w:rsidRPr="0002411E">
        <w:rPr>
          <w:rFonts w:ascii="Times New Roman" w:eastAsia="UD Digi Kyokasho N-R" w:hAnsi="Times New Roman" w:cs="Times New Roman"/>
          <w:kern w:val="0"/>
          <w:szCs w:val="20"/>
          <w:lang w:val="vi-VN"/>
        </w:rPr>
        <w:t>n, một số quy định đã đ</w:t>
      </w:r>
      <w:r w:rsidRPr="0002411E">
        <w:rPr>
          <w:rFonts w:ascii="Times New Roman" w:eastAsia="UD Digi Kyokasho N-R" w:hAnsi="Times New Roman" w:cs="Times New Roman" w:hint="cs"/>
          <w:kern w:val="0"/>
          <w:szCs w:val="20"/>
          <w:lang w:val="vi-VN"/>
        </w:rPr>
        <w:t>ư</w:t>
      </w:r>
      <w:r w:rsidRPr="0002411E">
        <w:rPr>
          <w:rFonts w:ascii="Times New Roman" w:eastAsia="UD Digi Kyokasho N-R" w:hAnsi="Times New Roman" w:cs="Times New Roman"/>
          <w:kern w:val="0"/>
          <w:szCs w:val="20"/>
          <w:lang w:val="vi-VN"/>
        </w:rPr>
        <w:t>ợc sửa đổi để tuân thủ các thay đổi trong luật pháp Nhật Bả</w:t>
      </w:r>
      <w:r>
        <w:rPr>
          <w:rFonts w:ascii="Times New Roman" w:eastAsia="UD Digi Kyokasho N-R" w:hAnsi="Times New Roman" w:cs="Times New Roman"/>
          <w:kern w:val="0"/>
          <w:szCs w:val="20"/>
          <w:lang w:val="vi-VN"/>
        </w:rPr>
        <w:t>n</w:t>
      </w:r>
      <w:r w:rsidR="00C9603F" w:rsidRPr="0002411E">
        <w:rPr>
          <w:rFonts w:ascii="Times New Roman" w:eastAsia="UD Digi Kyokasho N-R" w:hAnsi="Times New Roman" w:cs="Times New Roman"/>
          <w:kern w:val="0"/>
          <w:szCs w:val="20"/>
          <w:lang w:val="vi-VN"/>
        </w:rPr>
        <w:t>。</w:t>
      </w:r>
    </w:p>
    <w:p w14:paraId="0A194163" w14:textId="71091123" w:rsidR="00DF4C1F" w:rsidRPr="0002411E" w:rsidRDefault="0083540A" w:rsidP="0083540A">
      <w:pPr>
        <w:pStyle w:val="NoSpacing"/>
        <w:jc w:val="both"/>
        <w:rPr>
          <w:rFonts w:ascii="Times New Roman" w:eastAsia="UD Digi Kyokasho N-R" w:hAnsi="Times New Roman" w:cs="Times New Roman"/>
          <w:kern w:val="0"/>
          <w:szCs w:val="20"/>
          <w:lang w:val="vi-VN"/>
        </w:rPr>
      </w:pPr>
      <w:r w:rsidRPr="0002411E">
        <w:rPr>
          <w:rFonts w:ascii="Cambria Math" w:eastAsia="Meiryo UI" w:hAnsi="Cambria Math" w:cs="Cambria Math"/>
          <w:b/>
          <w:color w:val="3333FF"/>
          <w:sz w:val="21"/>
          <w:szCs w:val="21"/>
          <w:u w:val="single"/>
          <w:lang w:val="vi-VN"/>
        </w:rPr>
        <w:t>▶</w:t>
      </w:r>
      <w:r w:rsidR="0002411E" w:rsidRPr="0002411E">
        <w:rPr>
          <w:lang w:val="vi-VN"/>
        </w:rPr>
        <w:t xml:space="preserve"> </w:t>
      </w:r>
      <w:r w:rsidR="0002411E" w:rsidRPr="0002411E">
        <w:rPr>
          <w:rFonts w:ascii="Times New Roman" w:eastAsia="Meiryo UI" w:hAnsi="Times New Roman" w:cs="Times New Roman"/>
          <w:b/>
          <w:color w:val="3333FF"/>
          <w:sz w:val="21"/>
          <w:szCs w:val="21"/>
          <w:u w:val="single"/>
          <w:lang w:val="vi-VN"/>
        </w:rPr>
        <w:t>Ba quy định phức tạp đ</w:t>
      </w:r>
      <w:r w:rsidR="0002411E" w:rsidRPr="0002411E">
        <w:rPr>
          <w:rFonts w:ascii="Times New Roman" w:eastAsia="Meiryo UI" w:hAnsi="Times New Roman" w:cs="Times New Roman" w:hint="cs"/>
          <w:b/>
          <w:color w:val="3333FF"/>
          <w:sz w:val="21"/>
          <w:szCs w:val="21"/>
          <w:u w:val="single"/>
          <w:lang w:val="vi-VN"/>
        </w:rPr>
        <w:t>ư</w:t>
      </w:r>
      <w:r w:rsidR="0002411E" w:rsidRPr="0002411E">
        <w:rPr>
          <w:rFonts w:ascii="Times New Roman" w:eastAsia="Meiryo UI" w:hAnsi="Times New Roman" w:cs="Times New Roman"/>
          <w:b/>
          <w:color w:val="3333FF"/>
          <w:sz w:val="21"/>
          <w:szCs w:val="21"/>
          <w:u w:val="single"/>
          <w:lang w:val="vi-VN"/>
        </w:rPr>
        <w:t xml:space="preserve">ợc hợp nhất thành một </w:t>
      </w:r>
      <w:r w:rsidRPr="0002411E">
        <w:rPr>
          <w:rFonts w:ascii="Cambria Math" w:eastAsia="Meiryo UI" w:hAnsi="Cambria Math" w:cs="Cambria Math"/>
          <w:b/>
          <w:color w:val="3333FF"/>
          <w:sz w:val="21"/>
          <w:szCs w:val="21"/>
          <w:u w:val="single"/>
          <w:lang w:val="vi-VN"/>
        </w:rPr>
        <w:t>◀</w:t>
      </w:r>
    </w:p>
    <w:p w14:paraId="5FC8E9D6" w14:textId="77777777" w:rsidR="0002411E" w:rsidRPr="0002411E" w:rsidRDefault="0002411E" w:rsidP="001D1BE8">
      <w:pPr>
        <w:pStyle w:val="NoSpacing"/>
        <w:ind w:firstLine="200"/>
        <w:jc w:val="both"/>
        <w:rPr>
          <w:rFonts w:ascii="Times New Roman" w:eastAsia="UD Digi Kyokasho N-R" w:hAnsi="Times New Roman" w:cs="Times New Roman"/>
          <w:kern w:val="0"/>
          <w:szCs w:val="20"/>
          <w:lang w:val="vi-VN"/>
        </w:rPr>
      </w:pPr>
      <w:r w:rsidRPr="0002411E">
        <w:rPr>
          <w:rFonts w:ascii="Times New Roman" w:eastAsia="UD Digi Kyokasho N-R" w:hAnsi="Times New Roman" w:cs="Times New Roman"/>
          <w:kern w:val="0"/>
          <w:szCs w:val="20"/>
          <w:lang w:val="vi-VN"/>
        </w:rPr>
        <w:t>Cho đến nay, các quy định liên quan đến tuân thủ của tập đoàn</w:t>
      </w:r>
      <w:r>
        <w:rPr>
          <w:rFonts w:ascii="Times New Roman" w:eastAsia="UD Digi Kyokasho N-R" w:hAnsi="Times New Roman" w:cs="Times New Roman"/>
          <w:kern w:val="0"/>
          <w:szCs w:val="20"/>
          <w:lang w:val="vi-VN"/>
        </w:rPr>
        <w:t>,</w:t>
      </w:r>
      <w:r w:rsidRPr="0002411E">
        <w:rPr>
          <w:rFonts w:ascii="Times New Roman" w:eastAsia="UD Digi Kyokasho N-R" w:hAnsi="Times New Roman" w:cs="Times New Roman"/>
          <w:kern w:val="0"/>
          <w:szCs w:val="20"/>
          <w:lang w:val="vi-VN"/>
        </w:rPr>
        <w:t xml:space="preserve"> bao gồm ba tài liệu có mục đích khác nhau.</w:t>
      </w:r>
    </w:p>
    <w:p w14:paraId="09436E04" w14:textId="4789D526" w:rsidR="0002411E" w:rsidRPr="0002411E" w:rsidRDefault="0002411E" w:rsidP="0002411E">
      <w:pPr>
        <w:pStyle w:val="NoSpacing"/>
        <w:ind w:firstLine="200"/>
        <w:jc w:val="both"/>
        <w:rPr>
          <w:rFonts w:ascii="Times New Roman" w:eastAsia="UD Digi Kyokasho N-R" w:hAnsi="Times New Roman" w:cs="Times New Roman"/>
          <w:kern w:val="0"/>
          <w:szCs w:val="20"/>
          <w:lang w:val="vi-VN"/>
        </w:rPr>
      </w:pPr>
      <w:r w:rsidRPr="0002411E">
        <w:rPr>
          <w:rFonts w:ascii="Times New Roman" w:eastAsia="UD Digi Kyokasho N-R" w:hAnsi="Times New Roman" w:cs="Times New Roman"/>
          <w:kern w:val="0"/>
          <w:szCs w:val="20"/>
          <w:lang w:val="vi-VN"/>
        </w:rPr>
        <w:t xml:space="preserve">Đặc biệt, sau sự cố </w:t>
      </w:r>
      <w:r>
        <w:rPr>
          <w:rFonts w:ascii="Times New Roman" w:eastAsia="UD Digi Kyokasho N-R" w:hAnsi="Times New Roman" w:cs="Times New Roman"/>
          <w:kern w:val="0"/>
          <w:szCs w:val="20"/>
          <w:lang w:val="vi-VN"/>
        </w:rPr>
        <w:t xml:space="preserve">kế toán </w:t>
      </w:r>
      <w:r w:rsidRPr="0002411E">
        <w:rPr>
          <w:rFonts w:ascii="Times New Roman" w:eastAsia="UD Digi Kyokasho N-R" w:hAnsi="Times New Roman" w:cs="Times New Roman"/>
          <w:kern w:val="0"/>
          <w:szCs w:val="20"/>
          <w:lang w:val="vi-VN"/>
        </w:rPr>
        <w:t>năm 2019, các quy định mới đã được xây dựng riêng để thành lập các ủy ban và rà soát hệ thống đường dây nóng.</w:t>
      </w:r>
    </w:p>
    <w:p w14:paraId="7AE05249" w14:textId="77777777" w:rsidR="0002411E" w:rsidRPr="0002411E" w:rsidRDefault="0002411E" w:rsidP="0002411E">
      <w:pPr>
        <w:pStyle w:val="NoSpacing"/>
        <w:ind w:firstLine="200"/>
        <w:jc w:val="both"/>
        <w:rPr>
          <w:rFonts w:ascii="Times New Roman" w:eastAsia="UD Digi Kyokasho N-R" w:hAnsi="Times New Roman" w:cs="Times New Roman"/>
          <w:kern w:val="0"/>
          <w:szCs w:val="20"/>
          <w:lang w:val="vi-VN"/>
        </w:rPr>
      </w:pPr>
    </w:p>
    <w:p w14:paraId="0158629B" w14:textId="1BD6A6E4" w:rsidR="00D2598D" w:rsidRPr="0012082E" w:rsidRDefault="0002411E" w:rsidP="0002411E">
      <w:pPr>
        <w:pStyle w:val="NoSpacing"/>
        <w:ind w:firstLine="200"/>
        <w:jc w:val="both"/>
        <w:rPr>
          <w:rFonts w:ascii="Times New Roman" w:eastAsia="Meiryo UI" w:hAnsi="Times New Roman" w:cs="Times New Roman"/>
          <w:b/>
          <w:color w:val="3333FF"/>
          <w:sz w:val="21"/>
          <w:szCs w:val="21"/>
          <w:u w:val="single"/>
          <w:lang w:val="vi-VN"/>
        </w:rPr>
      </w:pPr>
      <w:r w:rsidRPr="0012082E">
        <w:rPr>
          <w:rFonts w:ascii="Times New Roman" w:eastAsia="UD Digi Kyokasho N-R" w:hAnsi="Times New Roman" w:cs="Times New Roman"/>
          <w:kern w:val="0"/>
          <w:szCs w:val="20"/>
          <w:lang w:val="vi-VN"/>
        </w:rPr>
        <w:t>Tuy nhiên, chỉ đọc một trong số chúng sẽ khó hiểu được bức tranh tổng thể và nội dung tương tự được viết riêng, gây khó khăn cho việc hiểu trong thực tế. Do đó, hiện chúng tôi đã hợp nhất và sắp xếp lại nội dung thành một "Quy định tuân thủ"</w:t>
      </w:r>
      <w:r>
        <w:rPr>
          <w:rFonts w:ascii="Times New Roman" w:eastAsia="UD Digi Kyokasho N-R" w:hAnsi="Times New Roman" w:cs="Times New Roman"/>
          <w:kern w:val="0"/>
          <w:szCs w:val="20"/>
          <w:lang w:val="vi-VN"/>
        </w:rPr>
        <w:t xml:space="preserve"> giúp mọi người</w:t>
      </w:r>
      <w:r w:rsidRPr="0012082E">
        <w:rPr>
          <w:rFonts w:ascii="Times New Roman" w:eastAsia="UD Digi Kyokasho N-R" w:hAnsi="Times New Roman" w:cs="Times New Roman"/>
          <w:kern w:val="0"/>
          <w:szCs w:val="20"/>
          <w:lang w:val="vi-VN"/>
        </w:rPr>
        <w:t xml:space="preserve"> dễ kiểm tra các quy tắc hơn.</w:t>
      </w:r>
      <w:r w:rsidR="00EC65D6" w:rsidRPr="0012082E">
        <w:rPr>
          <w:rFonts w:ascii="Times New Roman" w:eastAsia="UD Digi Kyokasho N-R" w:hAnsi="Times New Roman" w:cs="Times New Roman"/>
          <w:kern w:val="0"/>
          <w:szCs w:val="20"/>
          <w:lang w:val="vi-VN"/>
        </w:rPr>
        <w:t>。</w:t>
      </w:r>
    </w:p>
    <w:p w14:paraId="35760395" w14:textId="48543A74" w:rsidR="006355B7" w:rsidRPr="00AC5C27" w:rsidRDefault="006355B7" w:rsidP="006355B7">
      <w:pPr>
        <w:pStyle w:val="NoSpacing"/>
        <w:jc w:val="both"/>
        <w:rPr>
          <w:rFonts w:ascii="Times New Roman" w:eastAsia="UD Digi Kyokasho N-R" w:hAnsi="Times New Roman" w:cs="Times New Roman"/>
          <w:kern w:val="0"/>
          <w:szCs w:val="20"/>
        </w:rPr>
      </w:pPr>
      <w:r w:rsidRPr="00AC5C27">
        <w:rPr>
          <w:rFonts w:ascii="Cambria Math" w:eastAsia="Meiryo UI" w:hAnsi="Cambria Math" w:cs="Cambria Math"/>
          <w:b/>
          <w:color w:val="3333FF"/>
          <w:sz w:val="21"/>
          <w:szCs w:val="21"/>
          <w:u w:val="single"/>
        </w:rPr>
        <w:t>▶</w:t>
      </w:r>
      <w:r w:rsidR="0002411E">
        <w:rPr>
          <w:rFonts w:ascii="Cambria Math" w:eastAsia="Meiryo UI" w:hAnsi="Cambria Math" w:cs="Cambria Math"/>
          <w:b/>
          <w:color w:val="3333FF"/>
          <w:sz w:val="21"/>
          <w:szCs w:val="21"/>
          <w:u w:val="single"/>
        </w:rPr>
        <w:t>Điểm</w:t>
      </w:r>
      <w:r w:rsidR="0002411E">
        <w:rPr>
          <w:rFonts w:ascii="Cambria Math" w:eastAsia="Meiryo UI" w:hAnsi="Cambria Math" w:cs="Cambria Math"/>
          <w:b/>
          <w:color w:val="3333FF"/>
          <w:sz w:val="21"/>
          <w:szCs w:val="21"/>
          <w:u w:val="single"/>
          <w:lang w:val="vi-VN"/>
        </w:rPr>
        <w:t xml:space="preserve"> thay đổi</w:t>
      </w:r>
      <w:r w:rsidR="0002411E" w:rsidRPr="00AC5C27">
        <w:rPr>
          <w:rFonts w:ascii="Cambria Math" w:eastAsia="Meiryo UI" w:hAnsi="Cambria Math" w:cs="Cambria Math"/>
          <w:b/>
          <w:color w:val="3333FF"/>
          <w:sz w:val="21"/>
          <w:szCs w:val="21"/>
          <w:u w:val="single"/>
        </w:rPr>
        <w:t xml:space="preserve"> </w:t>
      </w:r>
      <w:r w:rsidRPr="00AC5C27">
        <w:rPr>
          <w:rFonts w:ascii="Cambria Math" w:eastAsia="Meiryo UI" w:hAnsi="Cambria Math" w:cs="Cambria Math"/>
          <w:b/>
          <w:color w:val="3333FF"/>
          <w:sz w:val="21"/>
          <w:szCs w:val="21"/>
          <w:u w:val="single"/>
        </w:rPr>
        <w:t>◀</w:t>
      </w:r>
    </w:p>
    <w:p w14:paraId="7BD142B3" w14:textId="78C9E45F" w:rsidR="00DF4C1F" w:rsidRPr="0002411E" w:rsidRDefault="0002411E" w:rsidP="0002411E">
      <w:pPr>
        <w:pStyle w:val="NoSpacing"/>
        <w:numPr>
          <w:ilvl w:val="0"/>
          <w:numId w:val="16"/>
        </w:numPr>
        <w:jc w:val="both"/>
        <w:rPr>
          <w:rFonts w:ascii="Times New Roman" w:eastAsia="UD Digi Kyokasho N-R" w:hAnsi="Times New Roman" w:cs="Times New Roman"/>
          <w:b/>
          <w:bCs/>
          <w:kern w:val="0"/>
          <w:szCs w:val="20"/>
          <w:lang w:val="vi-VN"/>
        </w:rPr>
      </w:pPr>
      <w:r w:rsidRPr="0002411E">
        <w:rPr>
          <w:rFonts w:ascii="Times New Roman" w:eastAsia="UD Digi Kyokasho N-R" w:hAnsi="Times New Roman" w:cs="Times New Roman"/>
          <w:b/>
          <w:bCs/>
          <w:kern w:val="0"/>
          <w:szCs w:val="20"/>
        </w:rPr>
        <w:t xml:space="preserve"> Làm rõ các tiêu chuẩn báo cáo (Phụ lục</w:t>
      </w:r>
      <w:r>
        <w:rPr>
          <w:rFonts w:ascii="Times New Roman" w:eastAsia="UD Digi Kyokasho N-R" w:hAnsi="Times New Roman" w:cs="Times New Roman"/>
          <w:b/>
          <w:bCs/>
          <w:kern w:val="0"/>
          <w:szCs w:val="20"/>
          <w:lang w:val="vi-VN"/>
        </w:rPr>
        <w:t>)</w:t>
      </w:r>
    </w:p>
    <w:p w14:paraId="315C59BC" w14:textId="093738A8" w:rsidR="00350AFE" w:rsidRPr="00EE0D7F" w:rsidRDefault="00EE0D7F" w:rsidP="009B6183">
      <w:pPr>
        <w:pStyle w:val="NoSpacing"/>
        <w:ind w:leftChars="400" w:left="640" w:firstLineChars="100" w:firstLine="200"/>
        <w:jc w:val="both"/>
        <w:rPr>
          <w:rFonts w:ascii="Times New Roman" w:eastAsia="UD Digi Kyokasho N-R" w:hAnsi="Times New Roman" w:cs="Times New Roman"/>
          <w:kern w:val="0"/>
          <w:szCs w:val="20"/>
          <w:lang w:val="vi-VN"/>
        </w:rPr>
      </w:pPr>
      <w:r w:rsidRPr="00EE0D7F">
        <w:rPr>
          <w:rFonts w:ascii="Times New Roman" w:eastAsia="UD Digi Kyokasho N-R" w:hAnsi="Times New Roman" w:cs="Times New Roman"/>
          <w:kern w:val="0"/>
          <w:szCs w:val="20"/>
          <w:lang w:val="vi-VN"/>
        </w:rPr>
        <w:t>nếu phát hiện vi phạm tuân thủ, phải báo cáo cho viên chức tuân thủ (Nhật Bản: Tổng giám đốc Hành chính và Tổng giám đốc Sản xuất Nhật Bản; Công ty con: Giám đốc đại diện của mỗi công ty). "</w:t>
      </w:r>
      <w:r>
        <w:rPr>
          <w:rFonts w:ascii="Times New Roman" w:eastAsia="UD Digi Kyokasho N-R" w:hAnsi="Times New Roman" w:cs="Times New Roman"/>
          <w:kern w:val="0"/>
          <w:szCs w:val="20"/>
          <w:lang w:val="vi-VN"/>
        </w:rPr>
        <w:t xml:space="preserve">quy định </w:t>
      </w:r>
      <w:r w:rsidRPr="00EE0D7F">
        <w:rPr>
          <w:rFonts w:ascii="Times New Roman" w:eastAsia="UD Digi Kyokasho N-R" w:hAnsi="Times New Roman" w:cs="Times New Roman"/>
          <w:kern w:val="0"/>
          <w:szCs w:val="20"/>
          <w:lang w:val="vi-VN"/>
        </w:rPr>
        <w:t>báo cáo" mụ</w:t>
      </w:r>
      <w:r>
        <w:rPr>
          <w:rFonts w:ascii="Times New Roman" w:eastAsia="UD Digi Kyokasho N-R" w:hAnsi="Times New Roman" w:cs="Times New Roman"/>
          <w:kern w:val="0"/>
          <w:szCs w:val="20"/>
          <w:lang w:val="vi-VN"/>
        </w:rPr>
        <w:t xml:space="preserve">c </w:t>
      </w:r>
      <w:r w:rsidRPr="00EE0D7F">
        <w:rPr>
          <w:rFonts w:ascii="Times New Roman" w:eastAsia="UD Digi Kyokasho N-R" w:hAnsi="Times New Roman" w:cs="Times New Roman"/>
          <w:kern w:val="0"/>
          <w:szCs w:val="20"/>
          <w:lang w:val="vi-VN"/>
        </w:rPr>
        <w:t>này hiện đã đ</w:t>
      </w:r>
      <w:r w:rsidRPr="00EE0D7F">
        <w:rPr>
          <w:rFonts w:ascii="Times New Roman" w:eastAsia="UD Digi Kyokasho N-R" w:hAnsi="Times New Roman" w:cs="Times New Roman" w:hint="cs"/>
          <w:kern w:val="0"/>
          <w:szCs w:val="20"/>
          <w:lang w:val="vi-VN"/>
        </w:rPr>
        <w:t>ư</w:t>
      </w:r>
      <w:r w:rsidRPr="00EE0D7F">
        <w:rPr>
          <w:rFonts w:ascii="Times New Roman" w:eastAsia="UD Digi Kyokasho N-R" w:hAnsi="Times New Roman" w:cs="Times New Roman"/>
          <w:kern w:val="0"/>
          <w:szCs w:val="20"/>
          <w:lang w:val="vi-VN"/>
        </w:rPr>
        <w:t>ợc thêm vào các quy định d</w:t>
      </w:r>
      <w:r w:rsidRPr="00EE0D7F">
        <w:rPr>
          <w:rFonts w:ascii="Times New Roman" w:eastAsia="UD Digi Kyokasho N-R" w:hAnsi="Times New Roman" w:cs="Times New Roman" w:hint="cs"/>
          <w:kern w:val="0"/>
          <w:szCs w:val="20"/>
          <w:lang w:val="vi-VN"/>
        </w:rPr>
        <w:t>ư</w:t>
      </w:r>
      <w:r w:rsidRPr="00EE0D7F">
        <w:rPr>
          <w:rFonts w:ascii="Times New Roman" w:eastAsia="UD Digi Kyokasho N-R" w:hAnsi="Times New Roman" w:cs="Times New Roman"/>
          <w:kern w:val="0"/>
          <w:szCs w:val="20"/>
          <w:lang w:val="vi-VN"/>
        </w:rPr>
        <w:t>ới dạng phụ lục chính thức. Giờ đây, rõ ràng h</w:t>
      </w:r>
      <w:r w:rsidRPr="00EE0D7F">
        <w:rPr>
          <w:rFonts w:ascii="Times New Roman" w:eastAsia="UD Digi Kyokasho N-R" w:hAnsi="Times New Roman" w:cs="Times New Roman" w:hint="cs"/>
          <w:kern w:val="0"/>
          <w:szCs w:val="20"/>
          <w:lang w:val="vi-VN"/>
        </w:rPr>
        <w:t>ơ</w:t>
      </w:r>
      <w:r w:rsidRPr="00EE0D7F">
        <w:rPr>
          <w:rFonts w:ascii="Times New Roman" w:eastAsia="UD Digi Kyokasho N-R" w:hAnsi="Times New Roman" w:cs="Times New Roman"/>
          <w:kern w:val="0"/>
          <w:szCs w:val="20"/>
          <w:lang w:val="vi-VN"/>
        </w:rPr>
        <w:t>n về những gì cần báo cáo và</w:t>
      </w:r>
      <w:r>
        <w:rPr>
          <w:rFonts w:ascii="Times New Roman" w:eastAsia="UD Digi Kyokasho N-R" w:hAnsi="Times New Roman" w:cs="Times New Roman"/>
          <w:kern w:val="0"/>
          <w:szCs w:val="20"/>
          <w:lang w:val="vi-VN"/>
        </w:rPr>
        <w:t xml:space="preserve"> </w:t>
      </w:r>
      <w:r w:rsidRPr="00EE0D7F">
        <w:rPr>
          <w:rFonts w:ascii="Times New Roman" w:eastAsia="UD Digi Kyokasho N-R" w:hAnsi="Times New Roman" w:cs="Times New Roman"/>
          <w:kern w:val="0"/>
          <w:szCs w:val="20"/>
          <w:lang w:val="vi-VN"/>
        </w:rPr>
        <w:t>khi bạn không chắc chắn về những gì cần báo cáo</w:t>
      </w:r>
      <w:r>
        <w:rPr>
          <w:rFonts w:ascii="Times New Roman" w:eastAsia="UD Digi Kyokasho N-R" w:hAnsi="Times New Roman" w:cs="Times New Roman"/>
          <w:kern w:val="0"/>
          <w:szCs w:val="20"/>
          <w:lang w:val="vi-VN"/>
        </w:rPr>
        <w:t xml:space="preserve">  thì hãy nhìn vào đây để quyết định sự việc có cần báo cao không?</w:t>
      </w:r>
    </w:p>
    <w:p w14:paraId="52344138" w14:textId="657F3E70" w:rsidR="00DF4C1F" w:rsidRPr="00EE0D7F" w:rsidRDefault="00EE0D7F" w:rsidP="00EE0D7F">
      <w:pPr>
        <w:pStyle w:val="NoSpacing"/>
        <w:numPr>
          <w:ilvl w:val="0"/>
          <w:numId w:val="16"/>
        </w:numPr>
        <w:jc w:val="both"/>
        <w:rPr>
          <w:rFonts w:ascii="Times New Roman" w:eastAsia="UD Digi Kyokasho N-R" w:hAnsi="Times New Roman" w:cs="Times New Roman"/>
          <w:b/>
          <w:bCs/>
          <w:kern w:val="0"/>
          <w:szCs w:val="20"/>
          <w:lang w:val="vi-VN"/>
        </w:rPr>
      </w:pPr>
      <w:r w:rsidRPr="00EE0D7F">
        <w:rPr>
          <w:rFonts w:ascii="Times New Roman" w:eastAsia="UD Digi Kyokasho N-R" w:hAnsi="Times New Roman" w:cs="Times New Roman" w:hint="eastAsia"/>
          <w:b/>
          <w:bCs/>
          <w:kern w:val="0"/>
          <w:szCs w:val="20"/>
          <w:lang w:val="vi-VN"/>
        </w:rPr>
        <w:t xml:space="preserve"> </w:t>
      </w:r>
      <w:r w:rsidR="008E1383">
        <w:rPr>
          <w:rFonts w:ascii="Times New Roman" w:eastAsia="UD Digi Kyokasho N-R" w:hAnsi="Times New Roman" w:cs="Times New Roman" w:hint="eastAsia"/>
          <w:b/>
          <w:bCs/>
          <w:kern w:val="0"/>
          <w:szCs w:val="20"/>
          <w:lang w:val="vi-VN"/>
        </w:rPr>
        <w:t>M</w:t>
      </w:r>
      <w:r w:rsidRPr="00EE0D7F">
        <w:rPr>
          <w:rFonts w:ascii="Times New Roman" w:eastAsia="UD Digi Kyokasho N-R" w:hAnsi="Times New Roman" w:cs="Times New Roman" w:hint="eastAsia"/>
          <w:b/>
          <w:bCs/>
          <w:kern w:val="0"/>
          <w:szCs w:val="20"/>
          <w:lang w:val="vi-VN"/>
        </w:rPr>
        <w:t>ở</w:t>
      </w:r>
      <w:r>
        <w:rPr>
          <w:rFonts w:ascii="Times New Roman" w:eastAsia="UD Digi Kyokasho N-R" w:hAnsi="Times New Roman" w:cs="Times New Roman"/>
          <w:b/>
          <w:bCs/>
          <w:kern w:val="0"/>
          <w:szCs w:val="20"/>
          <w:lang w:val="vi-VN"/>
        </w:rPr>
        <w:t xml:space="preserve"> cổng trao đổi cho nhân viên làm </w:t>
      </w:r>
      <w:r w:rsidRPr="00EE0D7F">
        <w:rPr>
          <w:rFonts w:ascii="Times New Roman" w:eastAsia="UD Digi Kyokasho N-R" w:hAnsi="Times New Roman" w:cs="Times New Roman"/>
          <w:b/>
          <w:bCs/>
          <w:kern w:val="0"/>
          <w:szCs w:val="20"/>
          <w:lang w:val="vi-VN"/>
        </w:rPr>
        <w:t>Freelance</w:t>
      </w:r>
      <w:r>
        <w:rPr>
          <w:rFonts w:ascii="Times New Roman" w:eastAsia="UD Digi Kyokasho N-R" w:hAnsi="Times New Roman" w:cs="Times New Roman"/>
          <w:b/>
          <w:bCs/>
          <w:kern w:val="0"/>
          <w:szCs w:val="20"/>
          <w:lang w:val="vi-VN"/>
        </w:rPr>
        <w:t xml:space="preserve">  ở Nhật( những nhân viên làm</w:t>
      </w:r>
      <w:r w:rsidR="008E1383">
        <w:rPr>
          <w:rFonts w:ascii="Times New Roman" w:eastAsia="UD Digi Kyokasho N-R" w:hAnsi="Times New Roman" w:cs="Times New Roman"/>
          <w:b/>
          <w:bCs/>
          <w:kern w:val="0"/>
          <w:szCs w:val="20"/>
          <w:lang w:val="vi-VN"/>
        </w:rPr>
        <w:t xml:space="preserve"> việc</w:t>
      </w:r>
      <w:r>
        <w:rPr>
          <w:rFonts w:ascii="Times New Roman" w:eastAsia="UD Digi Kyokasho N-R" w:hAnsi="Times New Roman" w:cs="Times New Roman"/>
          <w:b/>
          <w:bCs/>
          <w:kern w:val="0"/>
          <w:szCs w:val="20"/>
          <w:lang w:val="vi-VN"/>
        </w:rPr>
        <w:t xml:space="preserve"> 1 </w:t>
      </w:r>
      <w:r w:rsidR="008E1383">
        <w:rPr>
          <w:rFonts w:ascii="Times New Roman" w:eastAsia="UD Digi Kyokasho N-R" w:hAnsi="Times New Roman" w:cs="Times New Roman"/>
          <w:b/>
          <w:bCs/>
          <w:kern w:val="0"/>
          <w:szCs w:val="20"/>
          <w:lang w:val="vi-VN"/>
        </w:rPr>
        <w:t>mình)</w:t>
      </w:r>
    </w:p>
    <w:p w14:paraId="4EA0D86F" w14:textId="51F839CC" w:rsidR="00610411" w:rsidRPr="0012082E" w:rsidRDefault="00A94D6F" w:rsidP="00610411">
      <w:pPr>
        <w:pStyle w:val="NoSpacing"/>
        <w:ind w:left="640"/>
        <w:jc w:val="both"/>
        <w:rPr>
          <w:rFonts w:ascii="Times New Roman" w:eastAsia="UD Digi Kyokasho N-R" w:hAnsi="Times New Roman" w:cs="Times New Roman"/>
          <w:kern w:val="0"/>
          <w:szCs w:val="20"/>
          <w:lang w:val="vi-VN"/>
        </w:rPr>
      </w:pPr>
      <w:r w:rsidRPr="0012082E">
        <w:rPr>
          <w:rFonts w:ascii="Times New Roman" w:eastAsia="UD Digi Kyokasho N-R" w:hAnsi="Times New Roman" w:cs="Times New Roman"/>
          <w:kern w:val="0"/>
          <w:szCs w:val="20"/>
          <w:lang w:val="vi-VN"/>
        </w:rPr>
        <w:t>Theo luật sửa đổi của Nhật Bản, kể</w:t>
      </w:r>
      <w:r>
        <w:rPr>
          <w:rFonts w:ascii="Times New Roman" w:eastAsia="UD Digi Kyokasho N-R" w:hAnsi="Times New Roman" w:cs="Times New Roman"/>
          <w:kern w:val="0"/>
          <w:szCs w:val="20"/>
          <w:lang w:val="vi-VN"/>
        </w:rPr>
        <w:t xml:space="preserve"> </w:t>
      </w:r>
      <w:r w:rsidRPr="0012082E">
        <w:rPr>
          <w:rFonts w:ascii="Times New Roman" w:eastAsia="UD Digi Kyokasho N-R" w:hAnsi="Times New Roman" w:cs="Times New Roman"/>
          <w:kern w:val="0"/>
          <w:szCs w:val="20"/>
          <w:lang w:val="vi-VN"/>
        </w:rPr>
        <w:t>cả những ng</w:t>
      </w:r>
      <w:r w:rsidRPr="0012082E">
        <w:rPr>
          <w:rFonts w:ascii="Times New Roman" w:eastAsia="UD Digi Kyokasho N-R" w:hAnsi="Times New Roman" w:cs="Times New Roman" w:hint="cs"/>
          <w:kern w:val="0"/>
          <w:szCs w:val="20"/>
          <w:lang w:val="vi-VN"/>
        </w:rPr>
        <w:t>ư</w:t>
      </w:r>
      <w:r w:rsidRPr="0012082E">
        <w:rPr>
          <w:rFonts w:ascii="Times New Roman" w:eastAsia="UD Digi Kyokasho N-R" w:hAnsi="Times New Roman" w:cs="Times New Roman"/>
          <w:kern w:val="0"/>
          <w:szCs w:val="20"/>
          <w:lang w:val="vi-VN"/>
        </w:rPr>
        <w:t xml:space="preserve">ời làm </w:t>
      </w:r>
      <w:r w:rsidRPr="00EE0D7F">
        <w:rPr>
          <w:rFonts w:ascii="Times New Roman" w:eastAsia="UD Digi Kyokasho N-R" w:hAnsi="Times New Roman" w:cs="Times New Roman"/>
          <w:b/>
          <w:bCs/>
          <w:kern w:val="0"/>
          <w:szCs w:val="20"/>
          <w:lang w:val="vi-VN"/>
        </w:rPr>
        <w:t>Freelance</w:t>
      </w:r>
      <w:r w:rsidRPr="0012082E">
        <w:rPr>
          <w:rFonts w:ascii="Times New Roman" w:eastAsia="UD Digi Kyokasho N-R" w:hAnsi="Times New Roman" w:cs="Times New Roman"/>
          <w:kern w:val="0"/>
          <w:szCs w:val="20"/>
          <w:lang w:val="vi-VN"/>
        </w:rPr>
        <w:t xml:space="preserve"> </w:t>
      </w:r>
      <w:r>
        <w:rPr>
          <w:rFonts w:ascii="Times New Roman" w:eastAsia="UD Digi Kyokasho N-R" w:hAnsi="Times New Roman" w:cs="Times New Roman"/>
          <w:kern w:val="0"/>
          <w:szCs w:val="20"/>
          <w:lang w:val="vi-VN"/>
        </w:rPr>
        <w:t xml:space="preserve"> </w:t>
      </w:r>
      <w:r w:rsidRPr="0012082E">
        <w:rPr>
          <w:rFonts w:ascii="Times New Roman" w:eastAsia="UD Digi Kyokasho N-R" w:hAnsi="Times New Roman" w:cs="Times New Roman"/>
          <w:kern w:val="0"/>
          <w:szCs w:val="20"/>
          <w:lang w:val="vi-VN"/>
        </w:rPr>
        <w:t>không phải là nhân viên của UMC cũng có thể sử dụng cổng</w:t>
      </w:r>
      <w:r>
        <w:rPr>
          <w:rFonts w:ascii="Times New Roman" w:eastAsia="UD Digi Kyokasho N-R" w:hAnsi="Times New Roman" w:cs="Times New Roman"/>
          <w:kern w:val="0"/>
          <w:szCs w:val="20"/>
          <w:lang w:val="vi-VN"/>
        </w:rPr>
        <w:t xml:space="preserve"> </w:t>
      </w:r>
      <w:r w:rsidRPr="0012082E">
        <w:rPr>
          <w:rFonts w:ascii="Times New Roman" w:eastAsia="UD Digi Kyokasho N-R" w:hAnsi="Times New Roman" w:cs="Times New Roman"/>
          <w:kern w:val="0"/>
          <w:szCs w:val="20"/>
          <w:lang w:val="vi-VN"/>
        </w:rPr>
        <w:t>dịch vụ t</w:t>
      </w:r>
      <w:r w:rsidRPr="0012082E">
        <w:rPr>
          <w:rFonts w:ascii="Times New Roman" w:eastAsia="UD Digi Kyokasho N-R" w:hAnsi="Times New Roman" w:cs="Times New Roman" w:hint="cs"/>
          <w:kern w:val="0"/>
          <w:szCs w:val="20"/>
          <w:lang w:val="vi-VN"/>
        </w:rPr>
        <w:t>ư</w:t>
      </w:r>
      <w:r w:rsidRPr="0012082E">
        <w:rPr>
          <w:rFonts w:ascii="Times New Roman" w:eastAsia="UD Digi Kyokasho N-R" w:hAnsi="Times New Roman" w:cs="Times New Roman"/>
          <w:kern w:val="0"/>
          <w:szCs w:val="20"/>
          <w:lang w:val="vi-VN"/>
        </w:rPr>
        <w:t xml:space="preserve"> vấn tuân thủ nếu họ đáp ứng một số điều kiện nhất định</w:t>
      </w:r>
    </w:p>
    <w:p w14:paraId="5FA810AE" w14:textId="5F79F5FD" w:rsidR="00610411" w:rsidRPr="0012082E" w:rsidRDefault="00610411" w:rsidP="00610411">
      <w:pPr>
        <w:pStyle w:val="NoSpacing"/>
        <w:ind w:left="640"/>
        <w:jc w:val="both"/>
        <w:rPr>
          <w:rFonts w:ascii="Times New Roman" w:eastAsia="UD Digi Kyokasho N-R" w:hAnsi="Times New Roman" w:cs="Times New Roman"/>
          <w:kern w:val="0"/>
          <w:szCs w:val="20"/>
          <w:lang w:val="vi-VN"/>
        </w:rPr>
      </w:pPr>
      <w:r w:rsidRPr="0012082E">
        <w:rPr>
          <w:rFonts w:ascii="Times New Roman" w:eastAsia="UD Digi Kyokasho N-R" w:hAnsi="Times New Roman" w:cs="Times New Roman"/>
          <w:kern w:val="0"/>
          <w:szCs w:val="20"/>
          <w:lang w:val="vi-VN"/>
        </w:rPr>
        <w:t>※</w:t>
      </w:r>
      <w:r w:rsidR="00A94D6F" w:rsidRPr="0012082E">
        <w:rPr>
          <w:rFonts w:ascii="Times New Roman" w:eastAsia="UD Digi Kyokasho N-R" w:hAnsi="Times New Roman" w:cs="Times New Roman"/>
          <w:kern w:val="0"/>
          <w:szCs w:val="20"/>
          <w:lang w:val="vi-VN"/>
        </w:rPr>
        <w:t>việc</w:t>
      </w:r>
      <w:r w:rsidR="00A94D6F">
        <w:rPr>
          <w:rFonts w:ascii="Times New Roman" w:eastAsia="UD Digi Kyokasho N-R" w:hAnsi="Times New Roman" w:cs="Times New Roman"/>
          <w:kern w:val="0"/>
          <w:szCs w:val="20"/>
          <w:lang w:val="vi-VN"/>
        </w:rPr>
        <w:t xml:space="preserve"> đối ứng </w:t>
      </w:r>
      <w:r w:rsidR="00A94D6F" w:rsidRPr="0012082E">
        <w:rPr>
          <w:rFonts w:ascii="Times New Roman" w:eastAsia="UD Digi Kyokasho N-R" w:hAnsi="Times New Roman" w:cs="Times New Roman"/>
          <w:kern w:val="0"/>
          <w:szCs w:val="20"/>
          <w:lang w:val="vi-VN"/>
        </w:rPr>
        <w:t>này dựa trên việc sửa đổi hệ thống tại Nhật Bản và không áp dụng cho các căn cứ ở Trung Quốc, Việt Nam và Thái Lan</w:t>
      </w:r>
    </w:p>
    <w:p w14:paraId="36BB8EFB" w14:textId="57FDC239" w:rsidR="00DF4C1F" w:rsidRPr="0012082E" w:rsidRDefault="00A94D6F" w:rsidP="009B0D84">
      <w:pPr>
        <w:pStyle w:val="NoSpacing"/>
        <w:numPr>
          <w:ilvl w:val="0"/>
          <w:numId w:val="16"/>
        </w:numPr>
        <w:jc w:val="both"/>
        <w:rPr>
          <w:rFonts w:ascii="Times New Roman" w:eastAsia="UD Digi Kyokasho N-R" w:hAnsi="Times New Roman" w:cs="Times New Roman"/>
          <w:b/>
          <w:bCs/>
          <w:kern w:val="0"/>
          <w:szCs w:val="20"/>
          <w:lang w:val="vi-VN"/>
        </w:rPr>
      </w:pPr>
      <w:r w:rsidRPr="0012082E">
        <w:rPr>
          <w:rFonts w:ascii="Times New Roman" w:eastAsia="UD Digi Kyokasho N-R" w:hAnsi="Times New Roman" w:cs="Times New Roman" w:hint="eastAsia"/>
          <w:b/>
          <w:bCs/>
          <w:kern w:val="0"/>
          <w:szCs w:val="20"/>
          <w:lang w:val="vi-VN"/>
        </w:rPr>
        <w:t>xem</w:t>
      </w:r>
      <w:r>
        <w:rPr>
          <w:rFonts w:ascii="Times New Roman" w:eastAsia="UD Digi Kyokasho N-R" w:hAnsi="Times New Roman" w:cs="Times New Roman"/>
          <w:b/>
          <w:bCs/>
          <w:kern w:val="0"/>
          <w:szCs w:val="20"/>
          <w:lang w:val="vi-VN"/>
        </w:rPr>
        <w:t xml:space="preserve"> lại tổng thể biểu thị và cấu thành của quy định</w:t>
      </w:r>
    </w:p>
    <w:p w14:paraId="424C9E43" w14:textId="6E180BC2" w:rsidR="00D2598D" w:rsidRPr="0012082E" w:rsidRDefault="00A94D6F" w:rsidP="003F3906">
      <w:pPr>
        <w:pStyle w:val="NoSpacing"/>
        <w:ind w:left="640"/>
        <w:jc w:val="both"/>
        <w:rPr>
          <w:rFonts w:ascii="Times New Roman" w:eastAsia="UD Digi Kyokasho N-R" w:hAnsi="Times New Roman" w:cs="Times New Roman"/>
          <w:kern w:val="0"/>
          <w:szCs w:val="20"/>
          <w:lang w:val="vi-VN"/>
        </w:rPr>
      </w:pPr>
      <w:r w:rsidRPr="0012082E">
        <w:rPr>
          <w:rFonts w:ascii="Times New Roman" w:eastAsia="UD Digi Kyokasho N-R" w:hAnsi="Times New Roman" w:cs="Times New Roman"/>
          <w:kern w:val="0"/>
          <w:szCs w:val="20"/>
          <w:lang w:val="vi-VN"/>
        </w:rPr>
        <w:t>Các từ</w:t>
      </w:r>
      <w:r>
        <w:rPr>
          <w:rFonts w:ascii="Times New Roman" w:eastAsia="UD Digi Kyokasho N-R" w:hAnsi="Times New Roman" w:cs="Times New Roman"/>
          <w:kern w:val="0"/>
          <w:szCs w:val="20"/>
          <w:lang w:val="vi-VN"/>
        </w:rPr>
        <w:t xml:space="preserve"> ngữ </w:t>
      </w:r>
      <w:r w:rsidRPr="0012082E">
        <w:rPr>
          <w:rFonts w:ascii="Times New Roman" w:eastAsia="UD Digi Kyokasho N-R" w:hAnsi="Times New Roman" w:cs="Times New Roman"/>
          <w:kern w:val="0"/>
          <w:szCs w:val="20"/>
          <w:lang w:val="vi-VN"/>
        </w:rPr>
        <w:t>và cách diễn đạt đã đ</w:t>
      </w:r>
      <w:r w:rsidRPr="0012082E">
        <w:rPr>
          <w:rFonts w:ascii="Times New Roman" w:eastAsia="UD Digi Kyokasho N-R" w:hAnsi="Times New Roman" w:cs="Times New Roman" w:hint="cs"/>
          <w:kern w:val="0"/>
          <w:szCs w:val="20"/>
          <w:lang w:val="vi-VN"/>
        </w:rPr>
        <w:t>ư</w:t>
      </w:r>
      <w:r w:rsidRPr="0012082E">
        <w:rPr>
          <w:rFonts w:ascii="Times New Roman" w:eastAsia="UD Digi Kyokasho N-R" w:hAnsi="Times New Roman" w:cs="Times New Roman"/>
          <w:kern w:val="0"/>
          <w:szCs w:val="20"/>
          <w:lang w:val="vi-VN"/>
        </w:rPr>
        <w:t>ợc thống nhất, và</w:t>
      </w:r>
      <w:r>
        <w:rPr>
          <w:rFonts w:ascii="Times New Roman" w:eastAsia="UD Digi Kyokasho N-R" w:hAnsi="Times New Roman" w:cs="Times New Roman"/>
          <w:kern w:val="0"/>
          <w:szCs w:val="20"/>
          <w:lang w:val="vi-VN"/>
        </w:rPr>
        <w:t xml:space="preserve"> làm rõ các nội dung trùng lặp, mơ hồ</w:t>
      </w:r>
      <w:r w:rsidRPr="0012082E">
        <w:rPr>
          <w:rFonts w:ascii="Times New Roman" w:eastAsia="UD Digi Kyokasho N-R" w:hAnsi="Times New Roman" w:cs="Times New Roman"/>
          <w:kern w:val="0"/>
          <w:szCs w:val="20"/>
          <w:lang w:val="vi-VN"/>
        </w:rPr>
        <w:t>. Các quy định hiện dễ đọc và tìm thông tin bạn cần.</w:t>
      </w:r>
    </w:p>
    <w:p w14:paraId="6F3BF2D7" w14:textId="41376DD8" w:rsidR="00B71107" w:rsidRPr="00736CEB" w:rsidRDefault="00A94D6F" w:rsidP="003F3906">
      <w:pPr>
        <w:pStyle w:val="NoSpacing"/>
        <w:ind w:firstLine="200"/>
        <w:jc w:val="both"/>
        <w:rPr>
          <w:rFonts w:ascii="Times New Roman" w:eastAsia="UD Digi Kyokasho N-R" w:hAnsi="Times New Roman" w:cs="Times New Roman"/>
          <w:kern w:val="0"/>
          <w:szCs w:val="20"/>
          <w:lang w:val="vi-VN"/>
        </w:rPr>
      </w:pPr>
      <w:r w:rsidRPr="00736CEB">
        <w:rPr>
          <w:rFonts w:ascii="Times New Roman" w:eastAsia="UD Digi Kyokasho N-R" w:hAnsi="Times New Roman" w:cs="Times New Roman"/>
          <w:kern w:val="0"/>
          <w:szCs w:val="20"/>
          <w:lang w:val="vi-VN"/>
        </w:rPr>
        <w:t>Trọng tâm chính của lần sửa đổi này là hợp nhất và làm rõ các tài liệu, và sẽ không có thay đổi nào đối với thực tế</w:t>
      </w:r>
      <w:r w:rsidR="00047470">
        <w:rPr>
          <w:rFonts w:ascii="Times New Roman" w:eastAsia="UD Digi Kyokasho N-R" w:hAnsi="Times New Roman" w:cs="Times New Roman"/>
          <w:kern w:val="0"/>
          <w:szCs w:val="20"/>
          <w:lang w:val="vi-VN"/>
        </w:rPr>
        <w:t xml:space="preserve"> vận hành</w:t>
      </w:r>
      <w:r w:rsidRPr="00736CEB">
        <w:rPr>
          <w:rFonts w:ascii="Times New Roman" w:eastAsia="UD Digi Kyokasho N-R" w:hAnsi="Times New Roman" w:cs="Times New Roman"/>
          <w:kern w:val="0"/>
          <w:szCs w:val="20"/>
          <w:lang w:val="vi-VN"/>
        </w:rPr>
        <w:t xml:space="preserve">. Hy vọng rằng bằng cách làm rõ " khi có sự việc xảy </w:t>
      </w:r>
      <w:r w:rsidR="00047470" w:rsidRPr="00736CEB">
        <w:rPr>
          <w:rFonts w:ascii="Times New Roman" w:eastAsia="UD Digi Kyokasho N-R" w:hAnsi="Times New Roman" w:cs="Times New Roman"/>
          <w:kern w:val="0"/>
          <w:szCs w:val="20"/>
          <w:lang w:val="vi-VN"/>
        </w:rPr>
        <w:t>ra</w:t>
      </w:r>
      <w:r w:rsidR="00047470">
        <w:rPr>
          <w:rFonts w:ascii="Times New Roman" w:eastAsia="UD Digi Kyokasho N-R" w:hAnsi="Times New Roman" w:cs="Times New Roman"/>
          <w:kern w:val="0"/>
          <w:szCs w:val="20"/>
          <w:lang w:val="vi-VN"/>
        </w:rPr>
        <w:t>, thì cần làm gì</w:t>
      </w:r>
      <w:r w:rsidRPr="00736CEB">
        <w:rPr>
          <w:rFonts w:ascii="Times New Roman" w:eastAsia="UD Digi Kyokasho N-R" w:hAnsi="Times New Roman" w:cs="Times New Roman"/>
          <w:kern w:val="0"/>
          <w:szCs w:val="20"/>
          <w:lang w:val="vi-VN"/>
        </w:rPr>
        <w:t xml:space="preserve">", </w:t>
      </w:r>
      <w:r w:rsidR="00047470" w:rsidRPr="00736CEB">
        <w:rPr>
          <w:rFonts w:ascii="Times New Roman" w:eastAsia="UD Digi Kyokasho N-R" w:hAnsi="Times New Roman" w:cs="Times New Roman"/>
          <w:kern w:val="0"/>
          <w:szCs w:val="20"/>
          <w:lang w:val="vi-VN"/>
        </w:rPr>
        <w:t>sẽ</w:t>
      </w:r>
      <w:r w:rsidR="00047470">
        <w:rPr>
          <w:rFonts w:ascii="Times New Roman" w:eastAsia="UD Digi Kyokasho N-R" w:hAnsi="Times New Roman" w:cs="Times New Roman"/>
          <w:kern w:val="0"/>
          <w:szCs w:val="20"/>
          <w:lang w:val="vi-VN"/>
        </w:rPr>
        <w:t xml:space="preserve"> giúp đối</w:t>
      </w:r>
      <w:r w:rsidRPr="00736CEB">
        <w:rPr>
          <w:rFonts w:ascii="Times New Roman" w:eastAsia="UD Digi Kyokasho N-R" w:hAnsi="Times New Roman" w:cs="Times New Roman"/>
          <w:kern w:val="0"/>
          <w:szCs w:val="20"/>
          <w:lang w:val="vi-VN"/>
        </w:rPr>
        <w:t xml:space="preserve"> ứng và tham vấn sớm khi có vi phạm tu</w:t>
      </w:r>
      <w:r w:rsidRPr="00736CEB">
        <w:rPr>
          <w:rFonts w:ascii="Times New Roman" w:eastAsia="UD Digi Kyokasho N-R" w:hAnsi="Times New Roman" w:cs="Times New Roman" w:hint="eastAsia"/>
          <w:kern w:val="0"/>
          <w:szCs w:val="20"/>
          <w:lang w:val="vi-VN"/>
        </w:rPr>
        <w:t>â</w:t>
      </w:r>
      <w:r w:rsidRPr="00736CEB">
        <w:rPr>
          <w:rFonts w:ascii="Times New Roman" w:eastAsia="UD Digi Kyokasho N-R" w:hAnsi="Times New Roman" w:cs="Times New Roman"/>
          <w:kern w:val="0"/>
          <w:szCs w:val="20"/>
          <w:lang w:val="vi-VN"/>
        </w:rPr>
        <w:t>n thủ hoặc lo ngại về vi phạm đó.</w:t>
      </w:r>
      <w:r w:rsidR="00613793" w:rsidRPr="00736CEB">
        <w:rPr>
          <w:rFonts w:ascii="Times New Roman" w:eastAsia="UD Digi Kyokasho N-R" w:hAnsi="Times New Roman" w:cs="Times New Roman"/>
          <w:kern w:val="0"/>
          <w:szCs w:val="20"/>
          <w:lang w:val="vi-VN"/>
        </w:rPr>
        <w:t>。</w:t>
      </w:r>
    </w:p>
    <w:p w14:paraId="29D3148F" w14:textId="67A680FA" w:rsidR="00044854" w:rsidRPr="00736CEB" w:rsidRDefault="00044854" w:rsidP="00044854">
      <w:pPr>
        <w:pStyle w:val="NoSpacing"/>
        <w:jc w:val="both"/>
        <w:rPr>
          <w:rFonts w:ascii="Times New Roman" w:eastAsia="UD Digi Kyokasho N-R" w:hAnsi="Times New Roman" w:cs="Times New Roman"/>
          <w:kern w:val="0"/>
          <w:szCs w:val="20"/>
          <w:lang w:val="vi-VN"/>
        </w:rPr>
      </w:pPr>
      <w:r w:rsidRPr="00736CEB">
        <w:rPr>
          <w:rFonts w:ascii="Cambria Math" w:eastAsia="Meiryo UI" w:hAnsi="Cambria Math" w:cs="Cambria Math"/>
          <w:b/>
          <w:color w:val="3333FF"/>
          <w:sz w:val="21"/>
          <w:szCs w:val="21"/>
          <w:u w:val="single"/>
          <w:lang w:val="vi-VN"/>
        </w:rPr>
        <w:t>▶</w:t>
      </w:r>
      <w:r w:rsidR="00047470" w:rsidRPr="00736CEB">
        <w:rPr>
          <w:rFonts w:ascii="Times New Roman" w:eastAsia="Meiryo UI" w:hAnsi="Times New Roman" w:cs="Times New Roman"/>
          <w:b/>
          <w:color w:val="3333FF"/>
          <w:sz w:val="21"/>
          <w:szCs w:val="21"/>
          <w:u w:val="single"/>
          <w:lang w:val="vi-VN"/>
        </w:rPr>
        <w:t xml:space="preserve"> Hỗ trợ mọi</w:t>
      </w:r>
      <w:r w:rsidR="00047470">
        <w:rPr>
          <w:rFonts w:ascii="Times New Roman" w:eastAsia="Meiryo UI" w:hAnsi="Times New Roman" w:cs="Times New Roman"/>
          <w:b/>
          <w:color w:val="3333FF"/>
          <w:sz w:val="21"/>
          <w:szCs w:val="21"/>
          <w:u w:val="single"/>
          <w:lang w:val="vi-VN"/>
        </w:rPr>
        <w:t xml:space="preserve"> người có </w:t>
      </w:r>
      <w:r w:rsidR="00047470" w:rsidRPr="00736CEB">
        <w:rPr>
          <w:rFonts w:ascii="Times New Roman" w:eastAsia="Meiryo UI" w:hAnsi="Times New Roman" w:cs="Times New Roman"/>
          <w:b/>
          <w:color w:val="3333FF"/>
          <w:sz w:val="21"/>
          <w:szCs w:val="21"/>
          <w:u w:val="single"/>
          <w:lang w:val="vi-VN"/>
        </w:rPr>
        <w:t>môi tr</w:t>
      </w:r>
      <w:r w:rsidR="00047470" w:rsidRPr="00736CEB">
        <w:rPr>
          <w:rFonts w:ascii="Times New Roman" w:eastAsia="Meiryo UI" w:hAnsi="Times New Roman" w:cs="Times New Roman" w:hint="cs"/>
          <w:b/>
          <w:color w:val="3333FF"/>
          <w:sz w:val="21"/>
          <w:szCs w:val="21"/>
          <w:u w:val="single"/>
          <w:lang w:val="vi-VN"/>
        </w:rPr>
        <w:t>ư</w:t>
      </w:r>
      <w:r w:rsidR="00047470" w:rsidRPr="00736CEB">
        <w:rPr>
          <w:rFonts w:ascii="Times New Roman" w:eastAsia="Meiryo UI" w:hAnsi="Times New Roman" w:cs="Times New Roman"/>
          <w:b/>
          <w:color w:val="3333FF"/>
          <w:sz w:val="21"/>
          <w:szCs w:val="21"/>
          <w:u w:val="single"/>
          <w:lang w:val="vi-VN"/>
        </w:rPr>
        <w:t>ờng làm việc chính trực</w:t>
      </w:r>
      <w:r w:rsidRPr="00736CEB">
        <w:rPr>
          <w:rFonts w:ascii="Cambria Math" w:eastAsia="Meiryo UI" w:hAnsi="Cambria Math" w:cs="Cambria Math"/>
          <w:b/>
          <w:color w:val="3333FF"/>
          <w:sz w:val="21"/>
          <w:szCs w:val="21"/>
          <w:u w:val="single"/>
          <w:lang w:val="vi-VN"/>
        </w:rPr>
        <w:t>◀</w:t>
      </w:r>
    </w:p>
    <w:p w14:paraId="522568A7" w14:textId="77777777" w:rsidR="00047470" w:rsidRPr="00047470" w:rsidRDefault="00047470" w:rsidP="00047470">
      <w:pPr>
        <w:pStyle w:val="NoSpacing"/>
        <w:ind w:firstLine="200"/>
        <w:jc w:val="both"/>
        <w:rPr>
          <w:rFonts w:ascii="Times New Roman" w:eastAsia="UD Digi Kyokasho N-R" w:hAnsi="Times New Roman" w:cs="Times New Roman"/>
          <w:szCs w:val="20"/>
        </w:rPr>
      </w:pPr>
      <w:r w:rsidRPr="00047470">
        <w:rPr>
          <w:rFonts w:ascii="Times New Roman" w:eastAsia="UD Digi Kyokasho N-R" w:hAnsi="Times New Roman" w:cs="Times New Roman"/>
          <w:szCs w:val="20"/>
        </w:rPr>
        <w:t xml:space="preserve">Quy định tuân thủ không phải là "quy tắc" để trừng trị các hành </w:t>
      </w:r>
      <w:proofErr w:type="gramStart"/>
      <w:r w:rsidRPr="00047470">
        <w:rPr>
          <w:rFonts w:ascii="Times New Roman" w:eastAsia="UD Digi Kyokasho N-R" w:hAnsi="Times New Roman" w:cs="Times New Roman"/>
          <w:szCs w:val="20"/>
        </w:rPr>
        <w:t>vi</w:t>
      </w:r>
      <w:proofErr w:type="gramEnd"/>
      <w:r w:rsidRPr="00047470">
        <w:rPr>
          <w:rFonts w:ascii="Times New Roman" w:eastAsia="UD Digi Kyokasho N-R" w:hAnsi="Times New Roman" w:cs="Times New Roman"/>
          <w:szCs w:val="20"/>
        </w:rPr>
        <w:t xml:space="preserve"> vi phạm, mà là chỉ cho chúng ta "con đường" để thực hiện công việc một cách trung thực. Bằng cách biết trước phải làm gì và tìm đến đâu để xin lời khuyên khi gặp rắc rối hoặc nghi ngờ, chúng ta có thể trở thành một công ty đáng tin cậy và có nhận thức cao về tuân thủ, điều này cũng mang lại sự </w:t>
      </w:r>
      <w:proofErr w:type="gramStart"/>
      <w:r w:rsidRPr="00047470">
        <w:rPr>
          <w:rFonts w:ascii="Times New Roman" w:eastAsia="UD Digi Kyokasho N-R" w:hAnsi="Times New Roman" w:cs="Times New Roman"/>
          <w:szCs w:val="20"/>
        </w:rPr>
        <w:t>an</w:t>
      </w:r>
      <w:proofErr w:type="gramEnd"/>
      <w:r w:rsidRPr="00047470">
        <w:rPr>
          <w:rFonts w:ascii="Times New Roman" w:eastAsia="UD Digi Kyokasho N-R" w:hAnsi="Times New Roman" w:cs="Times New Roman"/>
          <w:szCs w:val="20"/>
        </w:rPr>
        <w:t xml:space="preserve"> tâm cho các cá nhân.</w:t>
      </w:r>
    </w:p>
    <w:p w14:paraId="5BA04155" w14:textId="002CBF70" w:rsidR="005F13F3" w:rsidRPr="00AC5C27" w:rsidRDefault="00047470" w:rsidP="00047470">
      <w:pPr>
        <w:pStyle w:val="NoSpacing"/>
        <w:ind w:firstLine="200"/>
        <w:jc w:val="both"/>
        <w:rPr>
          <w:rFonts w:ascii="Times New Roman" w:eastAsia="UD Digi Kyokasho N-R" w:hAnsi="Times New Roman" w:cs="Times New Roman"/>
          <w:szCs w:val="20"/>
        </w:rPr>
      </w:pPr>
      <w:r w:rsidRPr="00047470">
        <w:rPr>
          <w:rFonts w:ascii="Times New Roman" w:eastAsia="UD Digi Kyokasho N-R" w:hAnsi="Times New Roman" w:cs="Times New Roman"/>
          <w:szCs w:val="20"/>
        </w:rPr>
        <w:t>Cuối cùng, điều này sẽ đưa chúng ta đến gần hơn với mục tiêu trở thành "công ty mà nhân viên hạnh phúc và tự hào".</w:t>
      </w:r>
      <w:r w:rsidR="001972F3" w:rsidRPr="00AC5C27">
        <w:rPr>
          <w:rFonts w:ascii="Times New Roman" w:eastAsia="UD Digi Kyokasho N-R" w:hAnsi="Times New Roman" w:cs="Times New Roman"/>
          <w:szCs w:val="20"/>
        </w:rPr>
        <w:t>。</w:t>
      </w:r>
    </w:p>
    <w:p w14:paraId="0475677E" w14:textId="6E81E0AB" w:rsidR="00047470" w:rsidRPr="00047470" w:rsidRDefault="00047470" w:rsidP="000A4DED">
      <w:pPr>
        <w:pStyle w:val="NoSpacing"/>
        <w:ind w:firstLine="200"/>
        <w:jc w:val="both"/>
        <w:rPr>
          <w:rFonts w:ascii="Times New Roman" w:eastAsia="UD Digi Kyokasho N-R" w:hAnsi="Times New Roman" w:cs="Times New Roman"/>
          <w:szCs w:val="20"/>
          <w:lang w:val="vi-VN"/>
        </w:rPr>
      </w:pPr>
      <w:r>
        <w:rPr>
          <w:rFonts w:ascii="Times New Roman" w:eastAsia="UD Digi Kyokasho N-R" w:hAnsi="Times New Roman" w:cs="Times New Roman"/>
          <w:szCs w:val="20"/>
        </w:rPr>
        <w:t>Trước</w:t>
      </w:r>
      <w:r>
        <w:rPr>
          <w:rFonts w:ascii="Times New Roman" w:eastAsia="UD Digi Kyokasho N-R" w:hAnsi="Times New Roman" w:cs="Times New Roman"/>
          <w:szCs w:val="20"/>
          <w:lang w:val="vi-VN"/>
        </w:rPr>
        <w:t xml:space="preserve"> tiên, mỗi người đều phải biết đến sự tồn </w:t>
      </w:r>
      <w:r w:rsidR="00C860D0">
        <w:rPr>
          <w:rFonts w:ascii="Times New Roman" w:eastAsia="UD Digi Kyokasho N-R" w:hAnsi="Times New Roman" w:cs="Times New Roman"/>
          <w:szCs w:val="20"/>
          <w:lang w:val="vi-VN"/>
        </w:rPr>
        <w:t>tại của quy định, không phải chỉ hình thức của tuân thủ, mà cần phải suy nghĩ đến cả tính năng và cơ chế hoạt động.</w:t>
      </w:r>
    </w:p>
    <w:p w14:paraId="52D112C1" w14:textId="77777777" w:rsidR="00C12A4A" w:rsidRDefault="00C12A4A" w:rsidP="000A4DED">
      <w:pPr>
        <w:pStyle w:val="NoSpacing"/>
        <w:ind w:firstLine="200"/>
        <w:jc w:val="both"/>
        <w:rPr>
          <w:rFonts w:ascii="Times New Roman" w:eastAsia="UD Digi Kyokasho N-R" w:hAnsi="Times New Roman" w:cs="Times New Roman"/>
          <w:szCs w:val="20"/>
        </w:rPr>
      </w:pPr>
    </w:p>
    <w:p w14:paraId="39C9519A" w14:textId="77777777" w:rsidR="00C12A4A" w:rsidRDefault="00C12A4A" w:rsidP="000A4DED">
      <w:pPr>
        <w:pStyle w:val="NoSpacing"/>
        <w:ind w:firstLine="200"/>
        <w:jc w:val="both"/>
        <w:rPr>
          <w:rFonts w:ascii="Times New Roman" w:eastAsia="UD Digi Kyokasho N-R" w:hAnsi="Times New Roman" w:cs="Times New Roman"/>
          <w:szCs w:val="20"/>
        </w:rPr>
      </w:pPr>
    </w:p>
    <w:p w14:paraId="7B4C5277" w14:textId="77777777" w:rsidR="00C12A4A" w:rsidRDefault="00C12A4A" w:rsidP="000A4DED">
      <w:pPr>
        <w:pStyle w:val="NoSpacing"/>
        <w:ind w:firstLine="200"/>
        <w:jc w:val="both"/>
        <w:rPr>
          <w:rFonts w:ascii="Times New Roman" w:eastAsia="UD Digi Kyokasho N-R" w:hAnsi="Times New Roman" w:cs="Times New Roman"/>
          <w:szCs w:val="20"/>
        </w:rPr>
      </w:pPr>
    </w:p>
    <w:p w14:paraId="62535B9D" w14:textId="77777777" w:rsidR="0002411E" w:rsidRDefault="0002411E" w:rsidP="000A4DED">
      <w:pPr>
        <w:pStyle w:val="NoSpacing"/>
        <w:ind w:firstLine="200"/>
        <w:jc w:val="both"/>
        <w:rPr>
          <w:rFonts w:ascii="Times New Roman" w:eastAsia="UD Digi Kyokasho N-R" w:hAnsi="Times New Roman" w:cs="Times New Roman"/>
          <w:szCs w:val="20"/>
        </w:rPr>
      </w:pPr>
    </w:p>
    <w:p w14:paraId="32EE9052" w14:textId="77777777" w:rsidR="0002411E" w:rsidRDefault="0002411E" w:rsidP="000A4DED">
      <w:pPr>
        <w:pStyle w:val="NoSpacing"/>
        <w:ind w:firstLine="200"/>
        <w:jc w:val="both"/>
        <w:rPr>
          <w:rFonts w:ascii="Times New Roman" w:eastAsia="UD Digi Kyokasho N-R" w:hAnsi="Times New Roman" w:cs="Times New Roman"/>
          <w:szCs w:val="20"/>
        </w:rPr>
      </w:pPr>
    </w:p>
    <w:p w14:paraId="05235E0D" w14:textId="77777777" w:rsidR="0002411E" w:rsidRDefault="0002411E" w:rsidP="000A4DED">
      <w:pPr>
        <w:pStyle w:val="NoSpacing"/>
        <w:ind w:firstLine="200"/>
        <w:jc w:val="both"/>
        <w:rPr>
          <w:rFonts w:ascii="Times New Roman" w:eastAsia="UD Digi Kyokasho N-R" w:hAnsi="Times New Roman" w:cs="Times New Roman"/>
          <w:szCs w:val="20"/>
        </w:rPr>
      </w:pPr>
    </w:p>
    <w:p w14:paraId="38DBDE68" w14:textId="77777777" w:rsidR="0002411E" w:rsidRDefault="0002411E" w:rsidP="000A4DED">
      <w:pPr>
        <w:pStyle w:val="NoSpacing"/>
        <w:ind w:firstLine="200"/>
        <w:jc w:val="both"/>
        <w:rPr>
          <w:rFonts w:ascii="Times New Roman" w:eastAsia="UD Digi Kyokasho N-R" w:hAnsi="Times New Roman" w:cs="Times New Roman"/>
          <w:szCs w:val="20"/>
        </w:rPr>
      </w:pPr>
    </w:p>
    <w:p w14:paraId="65F012C5" w14:textId="77777777" w:rsidR="0002411E" w:rsidRDefault="0002411E" w:rsidP="000A4DED">
      <w:pPr>
        <w:pStyle w:val="NoSpacing"/>
        <w:ind w:firstLine="200"/>
        <w:jc w:val="both"/>
        <w:rPr>
          <w:rFonts w:ascii="Times New Roman" w:eastAsia="UD Digi Kyokasho N-R" w:hAnsi="Times New Roman" w:cs="Times New Roman"/>
          <w:szCs w:val="20"/>
        </w:rPr>
      </w:pPr>
    </w:p>
    <w:p w14:paraId="460D0B59" w14:textId="77777777" w:rsidR="0002411E" w:rsidRDefault="0002411E" w:rsidP="000A4DED">
      <w:pPr>
        <w:pStyle w:val="NoSpacing"/>
        <w:ind w:firstLine="200"/>
        <w:jc w:val="both"/>
        <w:rPr>
          <w:rFonts w:ascii="Times New Roman" w:eastAsia="UD Digi Kyokasho N-R" w:hAnsi="Times New Roman" w:cs="Times New Roman"/>
          <w:szCs w:val="20"/>
        </w:rPr>
      </w:pPr>
    </w:p>
    <w:p w14:paraId="3A04910C" w14:textId="77777777" w:rsidR="00C12A4A" w:rsidRPr="00AC5C27" w:rsidRDefault="00C12A4A" w:rsidP="000A4DED">
      <w:pPr>
        <w:pStyle w:val="NoSpacing"/>
        <w:ind w:firstLine="200"/>
        <w:jc w:val="both"/>
        <w:rPr>
          <w:rFonts w:ascii="Times New Roman" w:eastAsia="UD Digi Kyokasho N-R" w:hAnsi="Times New Roman" w:cs="Times New Roman"/>
          <w:szCs w:val="20"/>
        </w:rPr>
      </w:pPr>
    </w:p>
    <w:p w14:paraId="59E13B7E" w14:textId="663A74A2" w:rsidR="00DF4C1F" w:rsidRPr="00AC5C27" w:rsidRDefault="00DF4C1F" w:rsidP="009B6183">
      <w:pPr>
        <w:pStyle w:val="NoSpacing"/>
        <w:ind w:firstLine="200"/>
        <w:jc w:val="both"/>
        <w:rPr>
          <w:rFonts w:ascii="Times New Roman" w:hAnsi="Times New Roman" w:cs="Times New Roman"/>
          <w:lang w:val="es-MX"/>
        </w:rPr>
      </w:pPr>
    </w:p>
    <w:p w14:paraId="79F9A8D5" w14:textId="75E6E084" w:rsidR="008B19BD" w:rsidRPr="00C12A4A" w:rsidRDefault="005B3961" w:rsidP="008B19BD">
      <w:pPr>
        <w:spacing w:line="240" w:lineRule="auto"/>
        <w:rPr>
          <w:rFonts w:ascii="Times New Roman" w:hAnsi="Times New Roman" w:cs="Times New Roman"/>
          <w:b/>
          <w:bCs/>
          <w:color w:val="000099"/>
          <w:sz w:val="36"/>
          <w:szCs w:val="29"/>
          <w:lang w:val="es-MX"/>
        </w:rPr>
        <w:sectPr w:rsidR="008B19BD" w:rsidRPr="00C12A4A" w:rsidSect="008B19BD">
          <w:headerReference w:type="even" r:id="rId39"/>
          <w:headerReference w:type="default" r:id="rId40"/>
          <w:footerReference w:type="even" r:id="rId41"/>
          <w:footerReference w:type="default" r:id="rId42"/>
          <w:footerReference w:type="first" r:id="rId43"/>
          <w:type w:val="continuous"/>
          <w:pgSz w:w="11906" w:h="16838" w:code="9"/>
          <w:pgMar w:top="720" w:right="720" w:bottom="720" w:left="720" w:header="709" w:footer="709" w:gutter="0"/>
          <w:cols w:space="425"/>
          <w:docGrid w:linePitch="360"/>
        </w:sectPr>
      </w:pPr>
      <w:r w:rsidRPr="00AC5C27">
        <w:rPr>
          <w:rFonts w:ascii="Times New Roman" w:eastAsia="UD Digi Kyokasho N-R" w:hAnsi="Times New Roman" w:cs="Times New Roman"/>
          <w:noProof/>
          <w:kern w:val="24"/>
          <w:sz w:val="20"/>
          <w:szCs w:val="20"/>
        </w:rPr>
        <w:drawing>
          <wp:anchor distT="0" distB="0" distL="114300" distR="114300" simplePos="0" relativeHeight="251658279" behindDoc="0" locked="0" layoutInCell="1" allowOverlap="1" wp14:anchorId="50E4705A" wp14:editId="45728CB8">
            <wp:simplePos x="0" y="0"/>
            <wp:positionH relativeFrom="column">
              <wp:posOffset>6162620</wp:posOffset>
            </wp:positionH>
            <wp:positionV relativeFrom="paragraph">
              <wp:posOffset>13280</wp:posOffset>
            </wp:positionV>
            <wp:extent cx="803910" cy="596265"/>
            <wp:effectExtent l="0" t="0" r="0" b="0"/>
            <wp:wrapNone/>
            <wp:docPr id="49931518" name="図 15" descr="皿の上の食べ物&#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31518" name="図 15" descr="皿の上の食べ物&#10;&#10;AI によって生成されたコンテンツは間違っている可能性があります。"/>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03910" cy="596265"/>
                    </a:xfrm>
                    <a:prstGeom prst="rect">
                      <a:avLst/>
                    </a:prstGeom>
                    <a:noFill/>
                    <a:ln>
                      <a:noFill/>
                    </a:ln>
                  </pic:spPr>
                </pic:pic>
              </a:graphicData>
            </a:graphic>
            <wp14:sizeRelH relativeFrom="page">
              <wp14:pctWidth>0</wp14:pctWidth>
            </wp14:sizeRelH>
            <wp14:sizeRelV relativeFrom="page">
              <wp14:pctHeight>0</wp14:pctHeight>
            </wp14:sizeRelV>
          </wp:anchor>
        </w:drawing>
      </w:r>
      <w:r w:rsidR="00C12A4A" w:rsidRPr="00AC5C27">
        <w:rPr>
          <w:rFonts w:ascii="Times New Roman" w:eastAsia="UD Digi Kyokasho N-R" w:hAnsi="Times New Roman" w:cs="Times New Roman"/>
          <w:noProof/>
          <w:szCs w:val="20"/>
        </w:rPr>
        <mc:AlternateContent>
          <mc:Choice Requires="wps">
            <w:drawing>
              <wp:anchor distT="0" distB="0" distL="114300" distR="114300" simplePos="0" relativeHeight="251658258" behindDoc="0" locked="0" layoutInCell="1" allowOverlap="1" wp14:anchorId="15ED0E2B" wp14:editId="2E65C9C3">
                <wp:simplePos x="0" y="0"/>
                <wp:positionH relativeFrom="margin">
                  <wp:posOffset>3338305</wp:posOffset>
                </wp:positionH>
                <wp:positionV relativeFrom="paragraph">
                  <wp:posOffset>503887</wp:posOffset>
                </wp:positionV>
                <wp:extent cx="0" cy="7147560"/>
                <wp:effectExtent l="0" t="0" r="38100" b="15240"/>
                <wp:wrapNone/>
                <wp:docPr id="2" name="Straight Connector 2"/>
                <wp:cNvGraphicFramePr/>
                <a:graphic xmlns:a="http://schemas.openxmlformats.org/drawingml/2006/main">
                  <a:graphicData uri="http://schemas.microsoft.com/office/word/2010/wordprocessingShape">
                    <wps:wsp>
                      <wps:cNvCnPr/>
                      <wps:spPr>
                        <a:xfrm flipH="1" flipV="1">
                          <a:off x="0" y="0"/>
                          <a:ext cx="0" cy="714756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E1A2DE" id="Straight Connector 2" o:spid="_x0000_s1026" style="position:absolute;flip:x y;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2.85pt,39.7pt" to="262.85pt,6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" strokecolor="windowText" strokeweight=".5pt">
                <v:stroke joinstyle="miter"/>
                <w10:wrap anchorx="margin"/>
              </v:line>
            </w:pict>
          </mc:Fallback>
        </mc:AlternateContent>
      </w:r>
      <w:r w:rsidR="005F61C1" w:rsidRPr="00AC5C27">
        <w:rPr>
          <w:rFonts w:ascii="Times New Roman" w:hAnsi="Times New Roman" w:cs="Times New Roman"/>
          <w:b/>
          <w:bCs/>
          <w:noProof/>
          <w:color w:val="000099"/>
          <w:sz w:val="36"/>
          <w:szCs w:val="29"/>
        </w:rPr>
        <mc:AlternateContent>
          <mc:Choice Requires="wps">
            <w:drawing>
              <wp:anchor distT="0" distB="0" distL="114300" distR="114300" simplePos="0" relativeHeight="251658278" behindDoc="0" locked="0" layoutInCell="1" allowOverlap="1" wp14:anchorId="5FAA6629" wp14:editId="35402D67">
                <wp:simplePos x="0" y="0"/>
                <wp:positionH relativeFrom="column">
                  <wp:posOffset>0</wp:posOffset>
                </wp:positionH>
                <wp:positionV relativeFrom="page">
                  <wp:posOffset>819150</wp:posOffset>
                </wp:positionV>
                <wp:extent cx="6629400" cy="6985"/>
                <wp:effectExtent l="0" t="0" r="19050" b="31115"/>
                <wp:wrapNone/>
                <wp:docPr id="1476964879" name="直線コネクタ 1476964879">
                  <a:extLst xmlns:a="http://schemas.openxmlformats.org/drawingml/2006/main">
                    <a:ext uri="{C183D7F6-B498-43B3-948B-1728B52AA6E4}">
                      <adec:decorative xmlns:adec="http://schemas.microsoft.com/office/drawing/2017/decorative"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F13A19" id="直線コネクタ 1476964879" o:spid="_x0000_s1026" style="position:absolute;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0,64.5pt" to="522pt,6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" strokecolor="#595959" strokeweight="2pt">
                <v:stroke linestyle="thinThin" joinstyle="miter"/>
                <o:lock v:ext="edit" shapetype="f"/>
                <w10:wrap anchory="page"/>
              </v:line>
            </w:pict>
          </mc:Fallback>
        </mc:AlternateContent>
      </w:r>
      <w:r w:rsidR="00931D68" w:rsidRPr="00AC5C27">
        <w:rPr>
          <w:rFonts w:ascii="Times New Roman" w:eastAsia="UD Digi Kyokasho N-R" w:hAnsi="Times New Roman" w:cs="Times New Roman"/>
          <w:noProof/>
          <w:szCs w:val="20"/>
        </w:rPr>
        <mc:AlternateContent>
          <mc:Choice Requires="wps">
            <w:drawing>
              <wp:anchor distT="0" distB="0" distL="114300" distR="114300" simplePos="0" relativeHeight="251658259" behindDoc="0" locked="0" layoutInCell="1" allowOverlap="1" wp14:anchorId="62F206C6" wp14:editId="0E161085">
                <wp:simplePos x="0" y="0"/>
                <wp:positionH relativeFrom="margin">
                  <wp:posOffset>-14182</wp:posOffset>
                </wp:positionH>
                <wp:positionV relativeFrom="paragraph">
                  <wp:posOffset>366395</wp:posOffset>
                </wp:positionV>
                <wp:extent cx="5383530" cy="0"/>
                <wp:effectExtent l="0" t="19050" r="45720" b="38100"/>
                <wp:wrapNone/>
                <wp:docPr id="373296793"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8353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E7CC23" id="Straight Connector 14" o:spid="_x0000_s1026" style="position:absolute;flip:y;z-index:25165827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pt,28.85pt" to="422.8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" strokecolor="#0a249b" strokeweight="5pt">
                <v:stroke linestyle="thickThin" joinstyle="miter"/>
                <o:lock v:ext="edit" shapetype="f"/>
                <w10:wrap anchorx="margin"/>
              </v:line>
            </w:pict>
          </mc:Fallback>
        </mc:AlternateContent>
      </w:r>
      <w:r w:rsidR="00C12A4A" w:rsidRPr="00C12A4A">
        <w:rPr>
          <w:lang w:val="es-MX"/>
        </w:rPr>
        <w:t xml:space="preserve"> </w:t>
      </w:r>
      <w:r w:rsidR="00C12A4A" w:rsidRPr="00C12A4A">
        <w:rPr>
          <w:rFonts w:ascii="Times New Roman" w:hAnsi="Times New Roman" w:cs="Times New Roman"/>
          <w:b/>
          <w:bCs/>
          <w:color w:val="000099"/>
          <w:sz w:val="32"/>
          <w:szCs w:val="32"/>
          <w:lang w:val="es-MX"/>
        </w:rPr>
        <w:t>Bài viết của biên tập viên: Đã lâu rồi chúng ta không đ</w:t>
      </w:r>
      <w:r w:rsidR="00C12A4A" w:rsidRPr="00C12A4A">
        <w:rPr>
          <w:rFonts w:ascii="Times New Roman" w:hAnsi="Times New Roman" w:cs="Times New Roman" w:hint="cs"/>
          <w:b/>
          <w:bCs/>
          <w:color w:val="000099"/>
          <w:sz w:val="32"/>
          <w:szCs w:val="32"/>
          <w:lang w:val="es-MX"/>
        </w:rPr>
        <w:t>ư</w:t>
      </w:r>
      <w:r w:rsidR="00C12A4A" w:rsidRPr="00C12A4A">
        <w:rPr>
          <w:rFonts w:ascii="Times New Roman" w:hAnsi="Times New Roman" w:cs="Times New Roman"/>
          <w:b/>
          <w:bCs/>
          <w:color w:val="000099"/>
          <w:sz w:val="32"/>
          <w:szCs w:val="32"/>
          <w:lang w:val="es-MX"/>
        </w:rPr>
        <w:t>ợc "nấu ăn"</w:t>
      </w:r>
      <w:r w:rsidR="008B19BD" w:rsidRPr="00C12A4A">
        <w:rPr>
          <w:rFonts w:ascii="Times New Roman" w:hAnsi="Times New Roman" w:cs="Times New Roman"/>
          <w:b/>
          <w:bCs/>
          <w:color w:val="000099"/>
          <w:sz w:val="36"/>
          <w:szCs w:val="29"/>
          <w:lang w:val="es-MX"/>
        </w:rPr>
        <w:t>！</w:t>
      </w:r>
    </w:p>
    <w:p w14:paraId="6ABFAAC6" w14:textId="77777777" w:rsidR="00C12A4A" w:rsidRPr="00C12A4A" w:rsidRDefault="00C12A4A" w:rsidP="00C12A4A">
      <w:pPr>
        <w:spacing w:after="0" w:line="240" w:lineRule="auto"/>
        <w:ind w:firstLineChars="50" w:firstLine="100"/>
        <w:jc w:val="both"/>
        <w:rPr>
          <w:rFonts w:ascii="Times New Roman" w:eastAsia="UD Digi Kyokasho N-R" w:hAnsi="Times New Roman" w:cs="Times New Roman"/>
          <w:sz w:val="20"/>
          <w:szCs w:val="20"/>
          <w:lang w:val="es-MX"/>
        </w:rPr>
      </w:pPr>
      <w:r w:rsidRPr="00C12A4A">
        <w:rPr>
          <w:rFonts w:ascii="Times New Roman" w:eastAsia="UD Digi Kyokasho N-R" w:hAnsi="Times New Roman" w:cs="Times New Roman"/>
          <w:sz w:val="20"/>
          <w:szCs w:val="20"/>
          <w:lang w:val="es-MX"/>
        </w:rPr>
        <w:lastRenderedPageBreak/>
        <w:t>Cảm ơn mọi người đã làm việc chăm chỉ. Tôi là Hagiya từ Phòng Pháp lý.</w:t>
      </w:r>
    </w:p>
    <w:p w14:paraId="56076776" w14:textId="77777777" w:rsidR="00C12A4A" w:rsidRPr="00C12A4A" w:rsidRDefault="00C12A4A" w:rsidP="00C12A4A">
      <w:pPr>
        <w:spacing w:after="0" w:line="240" w:lineRule="auto"/>
        <w:ind w:firstLineChars="50" w:firstLine="100"/>
        <w:jc w:val="both"/>
        <w:rPr>
          <w:rFonts w:ascii="Times New Roman" w:eastAsia="UD Digi Kyokasho N-R" w:hAnsi="Times New Roman" w:cs="Times New Roman"/>
          <w:sz w:val="20"/>
          <w:szCs w:val="20"/>
          <w:lang w:val="es-MX"/>
        </w:rPr>
      </w:pPr>
      <w:r w:rsidRPr="00C12A4A">
        <w:rPr>
          <w:rFonts w:ascii="Times New Roman" w:eastAsia="UD Digi Kyokasho N-R" w:hAnsi="Times New Roman" w:cs="Times New Roman"/>
          <w:sz w:val="20"/>
          <w:szCs w:val="20"/>
          <w:lang w:val="es-MX"/>
        </w:rPr>
        <w:t>Trong chuyên mục này, tôi muốn giới thiệu một số món ăn của tôi lần đầu tiên sau một thời gian.</w:t>
      </w:r>
    </w:p>
    <w:p w14:paraId="0ADB1039" w14:textId="77777777" w:rsidR="00C12A4A" w:rsidRDefault="00C12A4A" w:rsidP="00C12A4A">
      <w:pPr>
        <w:spacing w:after="0" w:line="240" w:lineRule="auto"/>
        <w:ind w:firstLineChars="50" w:firstLine="100"/>
        <w:jc w:val="both"/>
        <w:rPr>
          <w:rFonts w:ascii="Times New Roman" w:eastAsia="UD Digi Kyokasho N-R" w:hAnsi="Times New Roman" w:cs="Times New Roman"/>
          <w:sz w:val="20"/>
          <w:szCs w:val="20"/>
          <w:lang w:val="es-MX"/>
        </w:rPr>
      </w:pPr>
      <w:r w:rsidRPr="00C12A4A">
        <w:rPr>
          <w:rFonts w:ascii="Times New Roman" w:eastAsia="UD Digi Kyokasho N-R" w:hAnsi="Times New Roman" w:cs="Times New Roman" w:hint="eastAsia"/>
          <w:sz w:val="20"/>
          <w:szCs w:val="20"/>
          <w:lang w:val="es-MX"/>
        </w:rPr>
        <w:t>Đ</w:t>
      </w:r>
      <w:r w:rsidRPr="00C12A4A">
        <w:rPr>
          <w:rFonts w:ascii="Times New Roman" w:eastAsia="UD Digi Kyokasho N-R" w:hAnsi="Times New Roman" w:cs="Times New Roman"/>
          <w:sz w:val="20"/>
          <w:szCs w:val="20"/>
          <w:lang w:val="es-MX"/>
        </w:rPr>
        <w:t xml:space="preserve">iều tôi quan tâm hiện tại, tất nhiên là... </w:t>
      </w:r>
    </w:p>
    <w:p w14:paraId="5AEF8EA3" w14:textId="74261696" w:rsidR="008B19BD" w:rsidRPr="00AC5C27" w:rsidRDefault="00C12A4A" w:rsidP="00C12A4A">
      <w:pPr>
        <w:spacing w:after="0" w:line="240" w:lineRule="auto"/>
        <w:ind w:firstLineChars="50" w:firstLine="100"/>
        <w:jc w:val="both"/>
        <w:rPr>
          <w:rFonts w:ascii="Times New Roman" w:eastAsia="UD Digi Kyokasho N-R" w:hAnsi="Times New Roman" w:cs="Times New Roman"/>
          <w:sz w:val="36"/>
          <w:szCs w:val="36"/>
          <w:lang w:val="es-MX"/>
        </w:rPr>
      </w:pPr>
      <w:r w:rsidRPr="00AC5C27">
        <w:rPr>
          <w:rFonts w:ascii="Times New Roman" w:eastAsia="UD Digi Kyokasho N-R" w:hAnsi="Times New Roman" w:cs="Times New Roman"/>
          <w:noProof/>
          <w:sz w:val="20"/>
          <w:szCs w:val="20"/>
        </w:rPr>
        <w:drawing>
          <wp:anchor distT="0" distB="0" distL="114300" distR="114300" simplePos="0" relativeHeight="251658262" behindDoc="0" locked="0" layoutInCell="1" allowOverlap="1" wp14:anchorId="268F4789" wp14:editId="1E4B1F2C">
            <wp:simplePos x="0" y="0"/>
            <wp:positionH relativeFrom="column">
              <wp:posOffset>2934694</wp:posOffset>
            </wp:positionH>
            <wp:positionV relativeFrom="paragraph">
              <wp:posOffset>114244</wp:posOffset>
            </wp:positionV>
            <wp:extent cx="281317" cy="288000"/>
            <wp:effectExtent l="0" t="0" r="4445" b="0"/>
            <wp:wrapNone/>
            <wp:docPr id="13026840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68406" name=""/>
                    <pic:cNvPicPr/>
                  </pic:nvPicPr>
                  <pic:blipFill>
                    <a:blip r:embed="rId45"/>
                    <a:stretch>
                      <a:fillRect/>
                    </a:stretch>
                  </pic:blipFill>
                  <pic:spPr>
                    <a:xfrm>
                      <a:off x="0" y="0"/>
                      <a:ext cx="281317" cy="288000"/>
                    </a:xfrm>
                    <a:prstGeom prst="rect">
                      <a:avLst/>
                    </a:prstGeom>
                  </pic:spPr>
                </pic:pic>
              </a:graphicData>
            </a:graphic>
            <wp14:sizeRelH relativeFrom="margin">
              <wp14:pctWidth>0</wp14:pctWidth>
            </wp14:sizeRelH>
            <wp14:sizeRelV relativeFrom="margin">
              <wp14:pctHeight>0</wp14:pctHeight>
            </wp14:sizeRelV>
          </wp:anchor>
        </w:drawing>
      </w:r>
      <w:r w:rsidR="008B19BD" w:rsidRPr="00AC5C27">
        <w:rPr>
          <w:rFonts w:ascii="Times New Roman" w:eastAsia="UD Digi Kyokasho N-R" w:hAnsi="Times New Roman" w:cs="Times New Roman"/>
          <w:sz w:val="36"/>
          <w:szCs w:val="36"/>
          <w:lang w:val="es-MX"/>
        </w:rPr>
        <w:t>“</w:t>
      </w:r>
      <w:r>
        <w:rPr>
          <w:rFonts w:ascii="Times New Roman" w:eastAsia="UD Digi Kyokasho N-R" w:hAnsi="Times New Roman" w:cs="Times New Roman"/>
          <w:sz w:val="36"/>
          <w:szCs w:val="36"/>
          <w:lang w:val="es-MX"/>
        </w:rPr>
        <w:t>Giá</w:t>
      </w:r>
      <w:r>
        <w:rPr>
          <w:rFonts w:ascii="Times New Roman" w:eastAsia="UD Digi Kyokasho N-R" w:hAnsi="Times New Roman" w:cs="Times New Roman"/>
          <w:sz w:val="36"/>
          <w:szCs w:val="36"/>
          <w:lang w:val="vi-VN"/>
        </w:rPr>
        <w:t xml:space="preserve"> gạo ở Nhật cao</w:t>
      </w:r>
      <w:r w:rsidR="008B19BD" w:rsidRPr="00AC5C27">
        <w:rPr>
          <w:rFonts w:ascii="Times New Roman" w:eastAsia="UD Digi Kyokasho N-R" w:hAnsi="Times New Roman" w:cs="Times New Roman"/>
          <w:sz w:val="36"/>
          <w:szCs w:val="36"/>
          <w:lang w:val="es-MX"/>
        </w:rPr>
        <w:t>！！</w:t>
      </w:r>
      <w:r w:rsidR="008B19BD" w:rsidRPr="00AC5C27">
        <w:rPr>
          <w:rFonts w:ascii="Times New Roman" w:eastAsia="UD Digi Kyokasho N-R" w:hAnsi="Times New Roman" w:cs="Times New Roman"/>
          <w:sz w:val="36"/>
          <w:szCs w:val="36"/>
          <w:lang w:val="es-MX"/>
        </w:rPr>
        <w:t>”</w:t>
      </w:r>
    </w:p>
    <w:p w14:paraId="333FDF9A" w14:textId="1FD2C6EC" w:rsidR="008B19BD" w:rsidRPr="00AC5C27" w:rsidRDefault="00C12A4A" w:rsidP="008B19BD">
      <w:pPr>
        <w:spacing w:after="0" w:line="240" w:lineRule="auto"/>
        <w:ind w:firstLineChars="100" w:firstLine="360"/>
        <w:jc w:val="both"/>
        <w:rPr>
          <w:rFonts w:ascii="Times New Roman" w:eastAsia="UD Digi Kyokasho N-R" w:hAnsi="Times New Roman" w:cs="Times New Roman"/>
          <w:sz w:val="20"/>
          <w:szCs w:val="20"/>
          <w:lang w:val="es-MX"/>
        </w:rPr>
      </w:pPr>
      <w:r w:rsidRPr="00AC5C27">
        <w:rPr>
          <w:rFonts w:ascii="Times New Roman" w:hAnsi="Times New Roman" w:cs="Times New Roman"/>
          <w:b/>
          <w:bCs/>
          <w:noProof/>
          <w:color w:val="000099"/>
          <w:sz w:val="36"/>
          <w:szCs w:val="29"/>
        </w:rPr>
        <w:drawing>
          <wp:anchor distT="0" distB="0" distL="114300" distR="114300" simplePos="0" relativeHeight="251658260" behindDoc="0" locked="0" layoutInCell="1" allowOverlap="1" wp14:anchorId="6EFF0C16" wp14:editId="4F68004C">
            <wp:simplePos x="0" y="0"/>
            <wp:positionH relativeFrom="column">
              <wp:posOffset>2494280</wp:posOffset>
            </wp:positionH>
            <wp:positionV relativeFrom="paragraph">
              <wp:posOffset>8890</wp:posOffset>
            </wp:positionV>
            <wp:extent cx="958850" cy="670560"/>
            <wp:effectExtent l="0" t="0" r="0" b="0"/>
            <wp:wrapNone/>
            <wp:docPr id="1251947628"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b="37258"/>
                    <a:stretch/>
                  </pic:blipFill>
                  <pic:spPr bwMode="auto">
                    <a:xfrm>
                      <a:off x="0" y="0"/>
                      <a:ext cx="958850" cy="670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gramStart"/>
      <w:r>
        <w:rPr>
          <w:rFonts w:ascii="Times New Roman" w:eastAsia="UD Digi Kyokasho N-R" w:hAnsi="Times New Roman" w:cs="Times New Roman"/>
          <w:sz w:val="20"/>
          <w:szCs w:val="20"/>
          <w:lang w:val="es-MX"/>
        </w:rPr>
        <w:t>giá</w:t>
      </w:r>
      <w:proofErr w:type="gramEnd"/>
      <w:r>
        <w:rPr>
          <w:rFonts w:ascii="Times New Roman" w:eastAsia="UD Digi Kyokasho N-R" w:hAnsi="Times New Roman" w:cs="Times New Roman"/>
          <w:sz w:val="20"/>
          <w:szCs w:val="20"/>
          <w:lang w:val="vi-VN"/>
        </w:rPr>
        <w:t xml:space="preserve"> gạo hiện tại ở Nhật đã tăng nên rất rất cao</w:t>
      </w:r>
      <w:r w:rsidR="008B19BD" w:rsidRPr="00AC5C27">
        <w:rPr>
          <w:rFonts w:ascii="Times New Roman" w:eastAsia="UD Digi Kyokasho N-R" w:hAnsi="Times New Roman" w:cs="Times New Roman"/>
          <w:sz w:val="20"/>
          <w:szCs w:val="20"/>
          <w:lang w:val="es-MX"/>
        </w:rPr>
        <w:t>、</w:t>
      </w:r>
    </w:p>
    <w:p w14:paraId="3471EF5D" w14:textId="668E2B67" w:rsidR="008B19BD" w:rsidRPr="00AC5C27" w:rsidRDefault="008B19BD" w:rsidP="008B19BD">
      <w:pPr>
        <w:spacing w:after="0" w:line="240" w:lineRule="auto"/>
        <w:ind w:firstLineChars="100" w:firstLine="200"/>
        <w:jc w:val="both"/>
        <w:rPr>
          <w:rFonts w:ascii="Times New Roman" w:eastAsia="UD Digi Kyokasho N-R" w:hAnsi="Times New Roman" w:cs="Times New Roman"/>
          <w:sz w:val="36"/>
          <w:szCs w:val="36"/>
          <w:lang w:val="es-MX"/>
        </w:rPr>
      </w:pPr>
      <w:r w:rsidRPr="00AC5C27">
        <w:rPr>
          <w:rFonts w:ascii="Times New Roman" w:eastAsia="UD Digi Kyokasho N-R" w:hAnsi="Times New Roman" w:cs="Times New Roman"/>
          <w:noProof/>
          <w:sz w:val="20"/>
          <w:szCs w:val="20"/>
        </w:rPr>
        <w:drawing>
          <wp:anchor distT="0" distB="0" distL="114300" distR="114300" simplePos="0" relativeHeight="251658261" behindDoc="0" locked="0" layoutInCell="1" allowOverlap="1" wp14:anchorId="3FA3EC16" wp14:editId="173E55B3">
            <wp:simplePos x="0" y="0"/>
            <wp:positionH relativeFrom="column">
              <wp:align>right</wp:align>
            </wp:positionH>
            <wp:positionV relativeFrom="paragraph">
              <wp:posOffset>34318</wp:posOffset>
            </wp:positionV>
            <wp:extent cx="263771" cy="114300"/>
            <wp:effectExtent l="0" t="0" r="3175" b="0"/>
            <wp:wrapNone/>
            <wp:docPr id="1872715146"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3771" cy="114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5C27">
        <w:rPr>
          <w:rFonts w:ascii="Times New Roman" w:eastAsia="UD Digi Kyokasho N-R" w:hAnsi="Times New Roman" w:cs="Times New Roman"/>
          <w:sz w:val="36"/>
          <w:szCs w:val="36"/>
          <w:lang w:val="es-MX"/>
        </w:rPr>
        <w:t>“</w:t>
      </w:r>
      <w:r w:rsidR="00C12A4A">
        <w:rPr>
          <w:rFonts w:ascii="Times New Roman" w:eastAsia="UD Digi Kyokasho N-R" w:hAnsi="Times New Roman" w:cs="Times New Roman"/>
          <w:sz w:val="36"/>
          <w:szCs w:val="36"/>
          <w:lang w:val="es-MX"/>
        </w:rPr>
        <w:t>vậy</w:t>
      </w:r>
      <w:r w:rsidR="00C12A4A">
        <w:rPr>
          <w:rFonts w:ascii="Times New Roman" w:eastAsia="UD Digi Kyokasho N-R" w:hAnsi="Times New Roman" w:cs="Times New Roman"/>
          <w:sz w:val="36"/>
          <w:szCs w:val="36"/>
          <w:lang w:val="vi-VN"/>
        </w:rPr>
        <w:t xml:space="preserve"> thì, </w:t>
      </w:r>
      <w:r w:rsidR="00C12A4A" w:rsidRPr="00C12A4A">
        <w:rPr>
          <w:rFonts w:ascii="Times New Roman" w:eastAsia="UD Digi Kyokasho N-R" w:hAnsi="Times New Roman" w:cs="Times New Roman"/>
          <w:sz w:val="36"/>
          <w:szCs w:val="36"/>
          <w:lang w:val="vi-VN"/>
        </w:rPr>
        <w:t>Pasta</w:t>
      </w:r>
      <w:r w:rsidRPr="00AC5C27">
        <w:rPr>
          <w:rFonts w:ascii="Times New Roman" w:eastAsia="UD Digi Kyokasho N-R" w:hAnsi="Times New Roman" w:cs="Times New Roman"/>
          <w:sz w:val="36"/>
          <w:szCs w:val="36"/>
          <w:lang w:val="es-MX"/>
        </w:rPr>
        <w:t>！</w:t>
      </w:r>
      <w:r w:rsidRPr="00AC5C27">
        <w:rPr>
          <w:rFonts w:ascii="Times New Roman" w:eastAsia="UD Digi Kyokasho N-R" w:hAnsi="Times New Roman" w:cs="Times New Roman"/>
          <w:sz w:val="36"/>
          <w:szCs w:val="36"/>
          <w:lang w:val="es-MX"/>
        </w:rPr>
        <w:t>”</w:t>
      </w:r>
    </w:p>
    <w:p w14:paraId="11F88327" w14:textId="1B58601F" w:rsidR="008B19BD" w:rsidRPr="00AC5C27" w:rsidRDefault="00C12A4A" w:rsidP="008B19BD">
      <w:pPr>
        <w:spacing w:after="0" w:line="240" w:lineRule="auto"/>
        <w:ind w:firstLineChars="100" w:firstLine="200"/>
        <w:jc w:val="both"/>
        <w:rPr>
          <w:rFonts w:ascii="Times New Roman" w:eastAsia="UD Digi Kyokasho N-R" w:hAnsi="Times New Roman" w:cs="Times New Roman"/>
          <w:sz w:val="20"/>
          <w:szCs w:val="20"/>
          <w:lang w:val="es-MX"/>
        </w:rPr>
      </w:pPr>
      <w:r>
        <w:rPr>
          <w:rFonts w:ascii="Times New Roman" w:eastAsia="UD Digi Kyokasho N-R" w:hAnsi="Times New Roman" w:cs="Times New Roman"/>
          <w:sz w:val="20"/>
          <w:szCs w:val="20"/>
          <w:lang w:val="es-MX"/>
        </w:rPr>
        <w:t>Muốn</w:t>
      </w:r>
      <w:r>
        <w:rPr>
          <w:rFonts w:ascii="Times New Roman" w:eastAsia="UD Digi Kyokasho N-R" w:hAnsi="Times New Roman" w:cs="Times New Roman"/>
          <w:sz w:val="20"/>
          <w:szCs w:val="20"/>
          <w:lang w:val="vi-VN"/>
        </w:rPr>
        <w:t xml:space="preserve"> giới thiệu đến mọi người món pasta</w:t>
      </w:r>
      <w:r w:rsidR="008B19BD" w:rsidRPr="00AC5C27">
        <w:rPr>
          <w:rFonts w:ascii="Times New Roman" w:eastAsia="UD Digi Kyokasho N-R" w:hAnsi="Times New Roman" w:cs="Times New Roman"/>
          <w:sz w:val="20"/>
          <w:szCs w:val="20"/>
          <w:lang w:val="es-MX"/>
        </w:rPr>
        <w:t>。</w:t>
      </w:r>
    </w:p>
    <w:p w14:paraId="20EAC5C9" w14:textId="26D8B141" w:rsidR="008B19BD" w:rsidRPr="00AC5C27" w:rsidRDefault="00C12A4A" w:rsidP="00C12A4A">
      <w:pPr>
        <w:spacing w:after="0" w:line="240" w:lineRule="auto"/>
        <w:ind w:firstLineChars="100" w:firstLine="200"/>
        <w:jc w:val="both"/>
        <w:rPr>
          <w:rFonts w:ascii="Times New Roman" w:eastAsia="UD Digi Kyokasho N-R" w:hAnsi="Times New Roman" w:cs="Times New Roman"/>
          <w:sz w:val="20"/>
          <w:szCs w:val="20"/>
          <w:lang w:val="es-MX"/>
        </w:rPr>
      </w:pPr>
      <w:r>
        <w:rPr>
          <w:rFonts w:ascii="Times New Roman" w:eastAsia="UD Digi Kyokasho N-R" w:hAnsi="Times New Roman" w:cs="Times New Roman"/>
          <w:sz w:val="20"/>
          <w:szCs w:val="20"/>
          <w:lang w:val="es-MX"/>
        </w:rPr>
        <w:t>M</w:t>
      </w:r>
      <w:r w:rsidRPr="00C12A4A">
        <w:rPr>
          <w:rFonts w:ascii="Times New Roman" w:eastAsia="UD Digi Kyokasho N-R" w:hAnsi="Times New Roman" w:cs="Times New Roman"/>
          <w:sz w:val="20"/>
          <w:szCs w:val="20"/>
          <w:lang w:val="es-MX"/>
        </w:rPr>
        <w:t>ột món "Mì ống b</w:t>
      </w:r>
      <w:r w:rsidRPr="00C12A4A">
        <w:rPr>
          <w:rFonts w:ascii="Times New Roman" w:eastAsia="UD Digi Kyokasho N-R" w:hAnsi="Times New Roman" w:cs="Times New Roman" w:hint="cs"/>
          <w:sz w:val="20"/>
          <w:szCs w:val="20"/>
          <w:lang w:val="es-MX"/>
        </w:rPr>
        <w:t>ơ</w:t>
      </w:r>
      <w:r w:rsidRPr="00C12A4A">
        <w:rPr>
          <w:rFonts w:ascii="Times New Roman" w:eastAsia="UD Digi Kyokasho N-R" w:hAnsi="Times New Roman" w:cs="Times New Roman"/>
          <w:sz w:val="20"/>
          <w:szCs w:val="20"/>
          <w:lang w:val="es-MX"/>
        </w:rPr>
        <w:t xml:space="preserve"> n</w:t>
      </w:r>
      <w:r w:rsidRPr="00C12A4A">
        <w:rPr>
          <w:rFonts w:ascii="Times New Roman" w:eastAsia="UD Digi Kyokasho N-R" w:hAnsi="Times New Roman" w:cs="Times New Roman" w:hint="cs"/>
          <w:sz w:val="20"/>
          <w:szCs w:val="20"/>
          <w:lang w:val="es-MX"/>
        </w:rPr>
        <w:t>ư</w:t>
      </w:r>
      <w:r w:rsidRPr="00C12A4A">
        <w:rPr>
          <w:rFonts w:ascii="Times New Roman" w:eastAsia="UD Digi Kyokasho N-R" w:hAnsi="Times New Roman" w:cs="Times New Roman"/>
          <w:sz w:val="20"/>
          <w:szCs w:val="20"/>
          <w:lang w:val="es-MX"/>
        </w:rPr>
        <w:t>ớc t</w:t>
      </w:r>
      <w:r w:rsidRPr="00C12A4A">
        <w:rPr>
          <w:rFonts w:ascii="Times New Roman" w:eastAsia="UD Digi Kyokasho N-R" w:hAnsi="Times New Roman" w:cs="Times New Roman" w:hint="cs"/>
          <w:sz w:val="20"/>
          <w:szCs w:val="20"/>
          <w:lang w:val="es-MX"/>
        </w:rPr>
        <w:t>ươ</w:t>
      </w:r>
      <w:r w:rsidRPr="00C12A4A">
        <w:rPr>
          <w:rFonts w:ascii="Times New Roman" w:eastAsia="UD Digi Kyokasho N-R" w:hAnsi="Times New Roman" w:cs="Times New Roman"/>
          <w:sz w:val="20"/>
          <w:szCs w:val="20"/>
          <w:lang w:val="es-MX"/>
        </w:rPr>
        <w:t>ng gà và nấm" t</w:t>
      </w:r>
      <w:r w:rsidRPr="00C12A4A">
        <w:rPr>
          <w:rFonts w:ascii="Times New Roman" w:eastAsia="UD Digi Kyokasho N-R" w:hAnsi="Times New Roman" w:cs="Times New Roman" w:hint="cs"/>
          <w:sz w:val="20"/>
          <w:szCs w:val="20"/>
          <w:lang w:val="es-MX"/>
        </w:rPr>
        <w:t>ươ</w:t>
      </w:r>
      <w:r w:rsidRPr="00C12A4A">
        <w:rPr>
          <w:rFonts w:ascii="Times New Roman" w:eastAsia="UD Digi Kyokasho N-R" w:hAnsi="Times New Roman" w:cs="Times New Roman"/>
          <w:sz w:val="20"/>
          <w:szCs w:val="20"/>
          <w:lang w:val="es-MX"/>
        </w:rPr>
        <w:t>i mát với h</w:t>
      </w:r>
      <w:r w:rsidRPr="00C12A4A">
        <w:rPr>
          <w:rFonts w:ascii="Times New Roman" w:eastAsia="UD Digi Kyokasho N-R" w:hAnsi="Times New Roman" w:cs="Times New Roman" w:hint="cs"/>
          <w:sz w:val="20"/>
          <w:szCs w:val="20"/>
          <w:lang w:val="es-MX"/>
        </w:rPr>
        <w:t>ươ</w:t>
      </w:r>
      <w:r w:rsidRPr="00C12A4A">
        <w:rPr>
          <w:rFonts w:ascii="Times New Roman" w:eastAsia="UD Digi Kyokasho N-R" w:hAnsi="Times New Roman" w:cs="Times New Roman"/>
          <w:sz w:val="20"/>
          <w:szCs w:val="20"/>
          <w:lang w:val="es-MX"/>
        </w:rPr>
        <w:t>ng vị Nhật Bản. Gia đình tôi rất thích và có thể làm bằng những nguyên liệu t</w:t>
      </w:r>
      <w:r w:rsidRPr="00C12A4A">
        <w:rPr>
          <w:rFonts w:ascii="Times New Roman" w:eastAsia="UD Digi Kyokasho N-R" w:hAnsi="Times New Roman" w:cs="Times New Roman" w:hint="cs"/>
          <w:sz w:val="20"/>
          <w:szCs w:val="20"/>
          <w:lang w:val="es-MX"/>
        </w:rPr>
        <w:t>ươ</w:t>
      </w:r>
      <w:r w:rsidRPr="00C12A4A">
        <w:rPr>
          <w:rFonts w:ascii="Times New Roman" w:eastAsia="UD Digi Kyokasho N-R" w:hAnsi="Times New Roman" w:cs="Times New Roman"/>
          <w:sz w:val="20"/>
          <w:szCs w:val="20"/>
          <w:lang w:val="es-MX"/>
        </w:rPr>
        <w:t xml:space="preserve">ng đối rẻ, vì </w:t>
      </w:r>
      <w:r>
        <w:rPr>
          <w:rFonts w:ascii="Times New Roman" w:eastAsia="UD Digi Kyokasho N-R" w:hAnsi="Times New Roman" w:cs="Times New Roman"/>
          <w:sz w:val="20"/>
          <w:szCs w:val="20"/>
          <w:lang w:val="es-MX"/>
        </w:rPr>
        <w:t>vậy</w:t>
      </w:r>
      <w:r>
        <w:rPr>
          <w:rFonts w:ascii="Times New Roman" w:eastAsia="UD Digi Kyokasho N-R" w:hAnsi="Times New Roman" w:cs="Times New Roman"/>
          <w:sz w:val="20"/>
          <w:szCs w:val="20"/>
          <w:lang w:val="vi-VN"/>
        </w:rPr>
        <w:t xml:space="preserve"> mọi người</w:t>
      </w:r>
      <w:r w:rsidRPr="00C12A4A">
        <w:rPr>
          <w:rFonts w:ascii="Times New Roman" w:eastAsia="UD Digi Kyokasho N-R" w:hAnsi="Times New Roman" w:cs="Times New Roman"/>
          <w:sz w:val="20"/>
          <w:szCs w:val="20"/>
          <w:lang w:val="es-MX"/>
        </w:rPr>
        <w:t xml:space="preserve"> hãy thử nhé.</w:t>
      </w:r>
      <w:r w:rsidR="008B19BD" w:rsidRPr="00AC5C27">
        <w:rPr>
          <w:rFonts w:ascii="Times New Roman" w:eastAsia="UD Digi Kyokasho N-R" w:hAnsi="Times New Roman" w:cs="Times New Roman"/>
          <w:sz w:val="20"/>
          <w:szCs w:val="20"/>
          <w:lang w:val="es-MX"/>
        </w:rPr>
        <w:t>。</w:t>
      </w:r>
    </w:p>
    <w:p w14:paraId="44C87A5B" w14:textId="77777777" w:rsidR="00A709E8" w:rsidRPr="00C12A4A" w:rsidRDefault="00A709E8" w:rsidP="008B19BD">
      <w:pPr>
        <w:spacing w:beforeLines="50" w:before="120" w:after="0" w:line="240" w:lineRule="auto"/>
        <w:jc w:val="both"/>
        <w:rPr>
          <w:rFonts w:ascii="Times New Roman" w:hAnsi="Times New Roman" w:cs="Times New Roman"/>
          <w:b/>
          <w:color w:val="3333FF"/>
          <w:sz w:val="21"/>
          <w:szCs w:val="21"/>
          <w:u w:val="single"/>
          <w:lang w:val="es-MX"/>
        </w:rPr>
      </w:pPr>
    </w:p>
    <w:p w14:paraId="69B283DD" w14:textId="55751F9E" w:rsidR="008B19BD" w:rsidRPr="00736CEB" w:rsidRDefault="008B19BD" w:rsidP="008B19BD">
      <w:pPr>
        <w:spacing w:beforeLines="50" w:before="120" w:after="0" w:line="240" w:lineRule="auto"/>
        <w:jc w:val="both"/>
        <w:rPr>
          <w:rFonts w:ascii="Times New Roman" w:hAnsi="Times New Roman" w:cs="Times New Roman"/>
          <w:b/>
          <w:color w:val="3333FF"/>
          <w:sz w:val="21"/>
          <w:szCs w:val="21"/>
          <w:u w:val="single"/>
          <w:lang w:val="es-MX"/>
        </w:rPr>
      </w:pPr>
      <w:r w:rsidRPr="00C12A4A">
        <w:rPr>
          <w:rFonts w:ascii="Cambria Math" w:hAnsi="Cambria Math" w:cs="Cambria Math"/>
          <w:b/>
          <w:color w:val="3333FF"/>
          <w:sz w:val="21"/>
          <w:szCs w:val="21"/>
          <w:u w:val="single"/>
          <w:lang w:val="es-MX"/>
        </w:rPr>
        <w:t>▶</w:t>
      </w:r>
      <w:r w:rsidR="00C12A4A" w:rsidRPr="00736CEB">
        <w:rPr>
          <w:rFonts w:ascii="Times New Roman" w:hAnsi="Times New Roman" w:cs="Times New Roman"/>
          <w:b/>
          <w:color w:val="3333FF"/>
          <w:sz w:val="21"/>
          <w:szCs w:val="21"/>
          <w:u w:val="single"/>
          <w:lang w:val="es-MX"/>
        </w:rPr>
        <w:t>nguyên</w:t>
      </w:r>
      <w:r w:rsidR="00C12A4A" w:rsidRPr="00736CEB">
        <w:rPr>
          <w:rFonts w:ascii="Times New Roman" w:hAnsi="Times New Roman" w:cs="Times New Roman"/>
          <w:b/>
          <w:color w:val="3333FF"/>
          <w:sz w:val="21"/>
          <w:szCs w:val="21"/>
          <w:u w:val="single"/>
          <w:lang w:val="vi-VN"/>
        </w:rPr>
        <w:t xml:space="preserve"> liệu</w:t>
      </w:r>
      <w:r w:rsidRPr="00736CEB">
        <w:rPr>
          <w:rFonts w:ascii="Times New Roman" w:hAnsi="Times New Roman" w:cs="Times New Roman"/>
          <w:b/>
          <w:color w:val="3333FF"/>
          <w:sz w:val="21"/>
          <w:szCs w:val="21"/>
          <w:u w:val="single"/>
          <w:lang w:val="es-MX"/>
        </w:rPr>
        <w:t>（</w:t>
      </w:r>
      <w:r w:rsidR="00C12A4A" w:rsidRPr="00736CEB">
        <w:rPr>
          <w:rFonts w:ascii="Times New Roman" w:hAnsi="Times New Roman" w:cs="Times New Roman"/>
          <w:b/>
          <w:color w:val="3333FF"/>
          <w:sz w:val="21"/>
          <w:szCs w:val="21"/>
          <w:u w:val="single"/>
          <w:lang w:val="es-MX"/>
        </w:rPr>
        <w:t>khẩu</w:t>
      </w:r>
      <w:r w:rsidR="00C12A4A" w:rsidRPr="00736CEB">
        <w:rPr>
          <w:rFonts w:ascii="Times New Roman" w:hAnsi="Times New Roman" w:cs="Times New Roman"/>
          <w:b/>
          <w:color w:val="3333FF"/>
          <w:sz w:val="21"/>
          <w:szCs w:val="21"/>
          <w:u w:val="single"/>
          <w:lang w:val="vi-VN"/>
        </w:rPr>
        <w:t xml:space="preserve"> phần </w:t>
      </w:r>
      <w:r w:rsidRPr="00736CEB">
        <w:rPr>
          <w:rFonts w:ascii="Times New Roman" w:hAnsi="Times New Roman" w:cs="Times New Roman"/>
          <w:b/>
          <w:color w:val="3333FF"/>
          <w:sz w:val="21"/>
          <w:szCs w:val="21"/>
          <w:u w:val="single"/>
          <w:lang w:val="es-MX"/>
        </w:rPr>
        <w:t>３</w:t>
      </w:r>
      <w:r w:rsidRPr="00736CEB">
        <w:rPr>
          <w:rFonts w:ascii="Times New Roman" w:hAnsi="Times New Roman" w:cs="Times New Roman"/>
          <w:b/>
          <w:color w:val="3333FF"/>
          <w:sz w:val="21"/>
          <w:szCs w:val="21"/>
          <w:u w:val="single"/>
        </w:rPr>
        <w:t>～</w:t>
      </w:r>
      <w:r w:rsidRPr="00736CEB">
        <w:rPr>
          <w:rFonts w:ascii="Times New Roman" w:hAnsi="Times New Roman" w:cs="Times New Roman"/>
          <w:b/>
          <w:color w:val="3333FF"/>
          <w:sz w:val="21"/>
          <w:szCs w:val="21"/>
          <w:u w:val="single"/>
          <w:lang w:val="es-MX"/>
        </w:rPr>
        <w:t>４</w:t>
      </w:r>
      <w:r w:rsidR="00C12A4A" w:rsidRPr="00736CEB">
        <w:rPr>
          <w:rFonts w:ascii="Times New Roman" w:hAnsi="Times New Roman" w:cs="Times New Roman"/>
          <w:b/>
          <w:color w:val="3333FF"/>
          <w:sz w:val="21"/>
          <w:szCs w:val="21"/>
          <w:u w:val="single"/>
          <w:lang w:val="es-MX"/>
        </w:rPr>
        <w:t>người</w:t>
      </w:r>
      <w:r w:rsidRPr="00736CEB">
        <w:rPr>
          <w:rFonts w:ascii="Times New Roman" w:hAnsi="Times New Roman" w:cs="Times New Roman"/>
          <w:b/>
          <w:color w:val="3333FF"/>
          <w:sz w:val="21"/>
          <w:szCs w:val="21"/>
          <w:u w:val="single"/>
          <w:lang w:val="es-MX"/>
        </w:rPr>
        <w:t>）</w:t>
      </w:r>
      <w:r w:rsidRPr="00736CEB">
        <w:rPr>
          <w:rFonts w:ascii="Cambria Math" w:hAnsi="Cambria Math" w:cs="Cambria Math"/>
          <w:b/>
          <w:color w:val="3333FF"/>
          <w:sz w:val="21"/>
          <w:szCs w:val="21"/>
          <w:u w:val="single"/>
          <w:lang w:val="es-MX"/>
        </w:rPr>
        <w:t>◀</w:t>
      </w:r>
    </w:p>
    <w:p w14:paraId="6DF1C8CC" w14:textId="38072453" w:rsidR="005B3961" w:rsidRPr="00736CEB" w:rsidRDefault="001737C4" w:rsidP="005B3961">
      <w:pPr>
        <w:spacing w:after="0" w:line="240" w:lineRule="auto"/>
        <w:ind w:firstLine="195"/>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lang w:val="es-MX"/>
        </w:rPr>
        <w:t>※</w:t>
      </w:r>
      <w:r w:rsidR="005B3961" w:rsidRPr="00736CEB">
        <w:rPr>
          <w:rFonts w:ascii="Times New Roman" w:eastAsia="UD Digi Kyokasho N-R" w:hAnsi="Times New Roman" w:cs="Times New Roman"/>
          <w:sz w:val="20"/>
          <w:szCs w:val="20"/>
          <w:lang w:val="es-MX"/>
        </w:rPr>
        <w:t>Xin lỗi... Hãy coi đây là ước</w:t>
      </w:r>
      <w:r w:rsidR="005B3961" w:rsidRPr="00736CEB">
        <w:rPr>
          <w:rFonts w:ascii="Times New Roman" w:eastAsia="UD Digi Kyokasho N-R" w:hAnsi="Times New Roman" w:cs="Times New Roman"/>
          <w:sz w:val="20"/>
          <w:szCs w:val="20"/>
          <w:lang w:val="vi-VN"/>
        </w:rPr>
        <w:t xml:space="preserve"> chừng</w:t>
      </w:r>
    </w:p>
    <w:p w14:paraId="007998F2" w14:textId="306021BB" w:rsidR="008B19BD" w:rsidRPr="00736CEB" w:rsidRDefault="005B3961" w:rsidP="008B19BD">
      <w:pPr>
        <w:spacing w:after="0" w:line="240" w:lineRule="auto"/>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lang w:val="vi-VN"/>
        </w:rPr>
        <w:t>thịt đùi gà</w:t>
      </w:r>
      <w:r w:rsidR="008B19BD" w:rsidRPr="00736CEB">
        <w:rPr>
          <w:rFonts w:ascii="Times New Roman" w:eastAsia="UD Digi Kyokasho N-R" w:hAnsi="Times New Roman" w:cs="Times New Roman"/>
          <w:sz w:val="20"/>
          <w:szCs w:val="20"/>
          <w:lang w:val="vi-VN"/>
        </w:rPr>
        <w:t xml:space="preserve">　　　　　　</w:t>
      </w:r>
      <w:r w:rsidR="008B19BD" w:rsidRPr="00736CEB">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vi-VN"/>
        </w:rPr>
        <w:t xml:space="preserve">　２</w:t>
      </w:r>
      <w:r w:rsidRPr="00736CEB">
        <w:rPr>
          <w:rFonts w:ascii="Times New Roman" w:eastAsia="UD Digi Kyokasho N-R" w:hAnsi="Times New Roman" w:cs="Times New Roman"/>
          <w:sz w:val="20"/>
          <w:szCs w:val="20"/>
          <w:lang w:val="vi-VN"/>
        </w:rPr>
        <w:t>miếng</w:t>
      </w:r>
      <w:r w:rsidRPr="00736CEB">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vi-VN"/>
        </w:rPr>
        <w:t>khoảng</w:t>
      </w:r>
      <w:r w:rsidRPr="00736CEB">
        <w:rPr>
          <w:rFonts w:ascii="Times New Roman" w:eastAsia="UD Digi Kyokasho N-R" w:hAnsi="Times New Roman" w:cs="Times New Roman"/>
          <w:sz w:val="20"/>
          <w:szCs w:val="20"/>
          <w:lang w:val="vi-VN"/>
        </w:rPr>
        <w:t>５００</w:t>
      </w:r>
      <w:r w:rsidRPr="00736CEB">
        <w:rPr>
          <w:rFonts w:ascii="Times New Roman" w:eastAsia="UD Digi Kyokasho N-R" w:hAnsi="Times New Roman" w:cs="Times New Roman"/>
          <w:sz w:val="20"/>
          <w:szCs w:val="20"/>
          <w:lang w:val="vi-VN"/>
        </w:rPr>
        <w:t>g</w:t>
      </w:r>
      <w:r w:rsidR="008B19BD" w:rsidRPr="00736CEB">
        <w:rPr>
          <w:rFonts w:ascii="Times New Roman" w:eastAsia="UD Digi Kyokasho N-R" w:hAnsi="Times New Roman" w:cs="Times New Roman"/>
          <w:sz w:val="20"/>
          <w:szCs w:val="20"/>
          <w:lang w:val="vi-VN"/>
        </w:rPr>
        <w:t>）</w:t>
      </w:r>
    </w:p>
    <w:p w14:paraId="53ED1F5B" w14:textId="5EB6AF10" w:rsidR="008B19BD" w:rsidRPr="00736CEB" w:rsidRDefault="008B19BD" w:rsidP="008B19BD">
      <w:pPr>
        <w:spacing w:after="0" w:line="240" w:lineRule="auto"/>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rPr>
        <w:t>・</w:t>
      </w:r>
      <w:r w:rsidR="005B3961" w:rsidRPr="00736CEB">
        <w:rPr>
          <w:rFonts w:ascii="Times New Roman" w:eastAsia="UD Digi Kyokasho N-R" w:hAnsi="Times New Roman" w:cs="Times New Roman"/>
          <w:sz w:val="20"/>
          <w:szCs w:val="20"/>
          <w:lang w:val="vi-VN"/>
        </w:rPr>
        <w:t>Nấm sồi nâu</w:t>
      </w:r>
      <w:r w:rsidRPr="00736CEB">
        <w:rPr>
          <w:rFonts w:ascii="Times New Roman" w:eastAsia="UD Digi Kyokasho N-R" w:hAnsi="Times New Roman" w:cs="Times New Roman"/>
          <w:sz w:val="20"/>
          <w:szCs w:val="20"/>
          <w:lang w:val="vi-VN"/>
        </w:rPr>
        <w:t xml:space="preserve">　　　　　</w:t>
      </w:r>
      <w:r w:rsidRPr="00736CEB">
        <w:rPr>
          <w:rFonts w:ascii="Times New Roman" w:eastAsia="UD Digi Kyokasho N-R" w:hAnsi="Times New Roman" w:cs="Times New Roman"/>
          <w:sz w:val="20"/>
          <w:szCs w:val="20"/>
          <w:lang w:val="vi-VN"/>
        </w:rPr>
        <w:t>…</w:t>
      </w:r>
      <w:r w:rsidRPr="00736CEB">
        <w:rPr>
          <w:rFonts w:ascii="Times New Roman" w:eastAsia="UD Digi Kyokasho N-R" w:hAnsi="Times New Roman" w:cs="Times New Roman"/>
          <w:sz w:val="20"/>
          <w:szCs w:val="20"/>
          <w:lang w:val="vi-VN"/>
        </w:rPr>
        <w:t xml:space="preserve">　１～２</w:t>
      </w:r>
      <w:r w:rsidR="005B3961" w:rsidRPr="00736CEB">
        <w:rPr>
          <w:rFonts w:ascii="Times New Roman" w:eastAsia="UD Digi Kyokasho N-R" w:hAnsi="Times New Roman" w:cs="Times New Roman"/>
          <w:sz w:val="20"/>
          <w:szCs w:val="20"/>
          <w:lang w:val="vi-VN"/>
        </w:rPr>
        <w:t>gói</w:t>
      </w:r>
    </w:p>
    <w:p w14:paraId="4AD8BCAD" w14:textId="101F33F6" w:rsidR="008B19BD" w:rsidRPr="00736CEB" w:rsidRDefault="008B19BD"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005B3961" w:rsidRPr="00736CEB">
        <w:rPr>
          <w:rFonts w:ascii="Times New Roman" w:eastAsia="UD Digi Kyokasho N-R" w:hAnsi="Times New Roman" w:cs="Times New Roman"/>
          <w:sz w:val="20"/>
          <w:szCs w:val="20"/>
          <w:lang w:val="vi-VN"/>
        </w:rPr>
        <w:t>Nấm xẻ quạt</w:t>
      </w:r>
      <w:r w:rsidRPr="00736CEB">
        <w:rPr>
          <w:rFonts w:ascii="Times New Roman" w:eastAsia="UD Digi Kyokasho N-R" w:hAnsi="Times New Roman" w:cs="Times New Roman"/>
          <w:sz w:val="20"/>
          <w:szCs w:val="20"/>
          <w:lang w:val="vi-VN"/>
        </w:rPr>
        <w:t xml:space="preserve">　　　　　　</w:t>
      </w:r>
      <w:r w:rsidRPr="00736CEB">
        <w:rPr>
          <w:rFonts w:ascii="Times New Roman" w:eastAsia="UD Digi Kyokasho N-R" w:hAnsi="Times New Roman" w:cs="Times New Roman"/>
          <w:sz w:val="20"/>
          <w:szCs w:val="20"/>
          <w:lang w:val="vi-VN"/>
        </w:rPr>
        <w:t>…</w:t>
      </w:r>
      <w:r w:rsidR="005B3961" w:rsidRPr="00736CEB">
        <w:rPr>
          <w:rFonts w:ascii="Times New Roman" w:eastAsia="UD Digi Kyokasho N-R" w:hAnsi="Times New Roman" w:cs="Times New Roman"/>
          <w:sz w:val="20"/>
          <w:szCs w:val="20"/>
          <w:lang w:val="vi-VN"/>
        </w:rPr>
        <w:t xml:space="preserve">　</w:t>
      </w:r>
      <w:r w:rsidR="005B3961" w:rsidRPr="00736CEB">
        <w:rPr>
          <w:rFonts w:ascii="Times New Roman" w:eastAsia="UD Digi Kyokasho N-R" w:hAnsi="Times New Roman" w:cs="Times New Roman"/>
          <w:sz w:val="20"/>
          <w:szCs w:val="20"/>
        </w:rPr>
        <w:t>１</w:t>
      </w:r>
      <w:r w:rsidR="005B3961" w:rsidRPr="00736CEB">
        <w:rPr>
          <w:rFonts w:ascii="Times New Roman" w:eastAsia="UD Digi Kyokasho N-R" w:hAnsi="Times New Roman" w:cs="Times New Roman"/>
          <w:sz w:val="20"/>
          <w:szCs w:val="20"/>
        </w:rPr>
        <w:t>gói</w:t>
      </w:r>
    </w:p>
    <w:p w14:paraId="77CB1D40" w14:textId="418C6300" w:rsidR="008B19BD" w:rsidRPr="00736CEB" w:rsidRDefault="008B19BD" w:rsidP="008B19BD">
      <w:pPr>
        <w:spacing w:after="0" w:line="240" w:lineRule="auto"/>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rPr>
        <w:t>・</w:t>
      </w:r>
      <w:r w:rsidR="005B3961" w:rsidRPr="00736CEB">
        <w:rPr>
          <w:rFonts w:ascii="Times New Roman" w:eastAsia="UD Digi Kyokasho N-R" w:hAnsi="Times New Roman" w:cs="Times New Roman"/>
          <w:sz w:val="20"/>
          <w:szCs w:val="20"/>
        </w:rPr>
        <w:t>tỏi</w:t>
      </w:r>
      <w:r w:rsidR="005B3961" w:rsidRPr="00736CEB">
        <w:rPr>
          <w:rFonts w:ascii="Times New Roman" w:eastAsia="UD Digi Kyokasho N-R" w:hAnsi="Times New Roman" w:cs="Times New Roman"/>
          <w:sz w:val="20"/>
          <w:szCs w:val="20"/>
          <w:lang w:val="vi-VN"/>
        </w:rPr>
        <w:t xml:space="preserve">   </w:t>
      </w:r>
      <w:r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w:t>
      </w:r>
      <w:r w:rsidR="005B3961" w:rsidRPr="00736CEB">
        <w:rPr>
          <w:rFonts w:ascii="Times New Roman" w:eastAsia="UD Digi Kyokasho N-R" w:hAnsi="Times New Roman" w:cs="Times New Roman"/>
          <w:sz w:val="20"/>
          <w:szCs w:val="20"/>
        </w:rPr>
        <w:t xml:space="preserve"> 2</w:t>
      </w:r>
      <w:r w:rsidR="005B3961" w:rsidRPr="00736CEB">
        <w:rPr>
          <w:rFonts w:ascii="Times New Roman" w:eastAsia="UD Digi Kyokasho N-R" w:hAnsi="Times New Roman" w:cs="Times New Roman"/>
          <w:sz w:val="20"/>
          <w:szCs w:val="20"/>
          <w:lang w:val="vi-VN"/>
        </w:rPr>
        <w:t xml:space="preserve"> tép</w:t>
      </w:r>
    </w:p>
    <w:p w14:paraId="462E0960" w14:textId="6618A697" w:rsidR="008B19BD" w:rsidRPr="00736CEB" w:rsidRDefault="005B3961"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mỳ</w:t>
      </w:r>
      <w:r w:rsidRPr="00736CEB">
        <w:rPr>
          <w:rFonts w:ascii="Times New Roman" w:eastAsia="UD Digi Kyokasho N-R" w:hAnsi="Times New Roman" w:cs="Times New Roman"/>
          <w:sz w:val="20"/>
          <w:szCs w:val="20"/>
          <w:lang w:val="vi-VN"/>
        </w:rPr>
        <w:t xml:space="preserve"> ý </w:t>
      </w:r>
      <w:r w:rsidR="008B19BD" w:rsidRPr="00736CEB">
        <w:rPr>
          <w:rFonts w:ascii="Times New Roman" w:eastAsia="UD Digi Kyokasho N-R" w:hAnsi="Times New Roman" w:cs="Times New Roman"/>
          <w:sz w:val="20"/>
          <w:szCs w:val="20"/>
        </w:rPr>
        <w:t>（</w:t>
      </w:r>
      <w:r w:rsidR="008B19BD" w:rsidRPr="00736CEB">
        <w:rPr>
          <w:rFonts w:ascii="Times New Roman" w:eastAsia="UD Digi Kyokasho N-R" w:hAnsi="Times New Roman" w:cs="Times New Roman"/>
          <w:sz w:val="20"/>
          <w:szCs w:val="20"/>
        </w:rPr>
        <w:t>1.6mm</w:t>
      </w:r>
      <w:r w:rsidR="008B19BD" w:rsidRPr="00736CEB">
        <w:rPr>
          <w:rFonts w:ascii="Times New Roman" w:eastAsia="UD Digi Kyokasho N-R" w:hAnsi="Times New Roman" w:cs="Times New Roman"/>
          <w:sz w:val="20"/>
          <w:szCs w:val="20"/>
        </w:rPr>
        <w:t xml:space="preserve">）　　</w:t>
      </w:r>
      <w:r w:rsidR="008B19BD" w:rsidRPr="00736CEB">
        <w:rPr>
          <w:rFonts w:ascii="Times New Roman" w:eastAsia="UD Digi Kyokasho N-R" w:hAnsi="Times New Roman" w:cs="Times New Roman"/>
          <w:sz w:val="20"/>
          <w:szCs w:val="20"/>
        </w:rPr>
        <w:t>…</w:t>
      </w:r>
      <w:r w:rsidR="008B19BD" w:rsidRPr="00736CEB">
        <w:rPr>
          <w:rFonts w:ascii="Times New Roman" w:eastAsia="UD Digi Kyokasho N-R" w:hAnsi="Times New Roman" w:cs="Times New Roman"/>
          <w:sz w:val="20"/>
          <w:szCs w:val="20"/>
        </w:rPr>
        <w:t xml:space="preserve">　４００ｇ</w:t>
      </w:r>
    </w:p>
    <w:p w14:paraId="6F2A7BB8" w14:textId="7548B2BF" w:rsidR="008B19BD" w:rsidRPr="00736CEB" w:rsidRDefault="005B3961" w:rsidP="008B19BD">
      <w:pPr>
        <w:spacing w:after="0" w:line="240" w:lineRule="auto"/>
        <w:rPr>
          <w:rFonts w:ascii="Times New Roman" w:eastAsia="UD Digi Kyokasho N-R" w:hAnsi="Times New Roman" w:cs="Times New Roman"/>
          <w:sz w:val="20"/>
          <w:szCs w:val="20"/>
          <w:lang w:val="vi-VN"/>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dầu</w:t>
      </w:r>
      <w:r w:rsidRPr="00736CEB">
        <w:rPr>
          <w:rFonts w:ascii="Times New Roman" w:eastAsia="UD Digi Kyokasho N-R" w:hAnsi="Times New Roman" w:cs="Times New Roman"/>
          <w:sz w:val="20"/>
          <w:szCs w:val="20"/>
          <w:lang w:val="vi-VN"/>
        </w:rPr>
        <w:t xml:space="preserve"> oliu</w:t>
      </w:r>
      <w:r w:rsidR="008B19BD" w:rsidRPr="00736CEB">
        <w:rPr>
          <w:rFonts w:ascii="Times New Roman" w:eastAsia="UD Digi Kyokasho N-R" w:hAnsi="Times New Roman" w:cs="Times New Roman"/>
          <w:sz w:val="20"/>
          <w:szCs w:val="20"/>
        </w:rPr>
        <w:t xml:space="preserve">　　　</w:t>
      </w:r>
      <w:r w:rsidR="008B19BD"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 xml:space="preserve">　</w:t>
      </w:r>
      <w:r w:rsidR="008B19BD" w:rsidRPr="00736CEB">
        <w:rPr>
          <w:rFonts w:ascii="Times New Roman" w:eastAsia="UD Digi Kyokasho N-R" w:hAnsi="Times New Roman" w:cs="Times New Roman"/>
          <w:sz w:val="20"/>
          <w:szCs w:val="20"/>
        </w:rPr>
        <w:t>２</w:t>
      </w:r>
      <w:r w:rsidRPr="00736CEB">
        <w:rPr>
          <w:rFonts w:ascii="Times New Roman" w:eastAsia="UD Digi Kyokasho N-R" w:hAnsi="Times New Roman" w:cs="Times New Roman"/>
          <w:sz w:val="20"/>
          <w:szCs w:val="20"/>
        </w:rPr>
        <w:t>muôi</w:t>
      </w:r>
      <w:r w:rsidRPr="00736CEB">
        <w:rPr>
          <w:rFonts w:ascii="Times New Roman" w:eastAsia="UD Digi Kyokasho N-R" w:hAnsi="Times New Roman" w:cs="Times New Roman"/>
          <w:sz w:val="20"/>
          <w:szCs w:val="20"/>
          <w:lang w:val="vi-VN"/>
        </w:rPr>
        <w:t xml:space="preserve"> </w:t>
      </w:r>
    </w:p>
    <w:p w14:paraId="4BD9257F" w14:textId="5A047FAC" w:rsidR="008B19BD" w:rsidRPr="00736CEB" w:rsidRDefault="005B3961"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bơ</w:t>
      </w:r>
      <w:r w:rsidR="008B19BD" w:rsidRPr="00736CEB">
        <w:rPr>
          <w:rFonts w:ascii="Times New Roman" w:eastAsia="UD Digi Kyokasho N-R" w:hAnsi="Times New Roman" w:cs="Times New Roman"/>
          <w:sz w:val="20"/>
          <w:szCs w:val="20"/>
        </w:rPr>
        <w:t xml:space="preserve">　　　　　　　</w:t>
      </w:r>
      <w:r w:rsidR="008B19BD" w:rsidRPr="00736CEB">
        <w:rPr>
          <w:rFonts w:ascii="Times New Roman" w:eastAsia="UD Digi Kyokasho N-R" w:hAnsi="Times New Roman" w:cs="Times New Roman"/>
          <w:sz w:val="20"/>
          <w:szCs w:val="20"/>
        </w:rPr>
        <w:t>…</w:t>
      </w:r>
      <w:r w:rsidR="008B19BD" w:rsidRPr="00736CEB">
        <w:rPr>
          <w:rFonts w:ascii="Times New Roman" w:eastAsia="UD Digi Kyokasho N-R" w:hAnsi="Times New Roman" w:cs="Times New Roman"/>
          <w:sz w:val="20"/>
          <w:szCs w:val="20"/>
        </w:rPr>
        <w:t xml:space="preserve">　１０</w:t>
      </w:r>
      <w:r w:rsidR="008B19BD" w:rsidRPr="00736CEB">
        <w:rPr>
          <w:rFonts w:ascii="Times New Roman" w:eastAsia="UD Digi Kyokasho N-R" w:hAnsi="Times New Roman" w:cs="Times New Roman"/>
          <w:sz w:val="20"/>
          <w:szCs w:val="20"/>
        </w:rPr>
        <w:t>~</w:t>
      </w:r>
      <w:r w:rsidR="008B19BD" w:rsidRPr="00736CEB">
        <w:rPr>
          <w:rFonts w:ascii="Times New Roman" w:eastAsia="UD Digi Kyokasho N-R" w:hAnsi="Times New Roman" w:cs="Times New Roman"/>
          <w:sz w:val="20"/>
          <w:szCs w:val="20"/>
        </w:rPr>
        <w:t>１５ｇ</w:t>
      </w:r>
    </w:p>
    <w:p w14:paraId="64806974" w14:textId="740CD67D" w:rsidR="008B19BD" w:rsidRPr="00736CEB" w:rsidRDefault="008B19BD"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(A)</w:t>
      </w:r>
      <w:r w:rsidR="005B3961"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nước</w:t>
      </w:r>
      <w:r w:rsidR="005B3961" w:rsidRPr="00736CEB">
        <w:rPr>
          <w:rFonts w:ascii="Times New Roman" w:eastAsia="UD Digi Kyokasho N-R" w:hAnsi="Times New Roman" w:cs="Times New Roman"/>
          <w:sz w:val="20"/>
          <w:szCs w:val="20"/>
          <w:lang w:val="vi-VN"/>
        </w:rPr>
        <w:t xml:space="preserve"> tương</w:t>
      </w:r>
      <w:r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２</w:t>
      </w:r>
      <w:r w:rsidR="005B3961" w:rsidRPr="00736CEB">
        <w:rPr>
          <w:rFonts w:ascii="Times New Roman" w:eastAsia="UD Digi Kyokasho N-R" w:hAnsi="Times New Roman" w:cs="Times New Roman"/>
          <w:sz w:val="20"/>
          <w:szCs w:val="20"/>
        </w:rPr>
        <w:t>muôi</w:t>
      </w:r>
    </w:p>
    <w:p w14:paraId="2D5A6BB2" w14:textId="5EFFECB4" w:rsidR="008B19BD" w:rsidRPr="00736CEB" w:rsidRDefault="008B19BD"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(A)</w:t>
      </w:r>
      <w:r w:rsidR="005B3961"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rượu</w:t>
      </w:r>
      <w:r w:rsidR="005B3961" w:rsidRPr="00736CEB">
        <w:rPr>
          <w:rFonts w:ascii="Times New Roman" w:eastAsia="UD Digi Kyokasho N-R" w:hAnsi="Times New Roman" w:cs="Times New Roman"/>
          <w:sz w:val="20"/>
          <w:szCs w:val="20"/>
          <w:lang w:val="vi-VN"/>
        </w:rPr>
        <w:t xml:space="preserve"> vang trắng</w:t>
      </w:r>
      <w:r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３</w:t>
      </w:r>
      <w:r w:rsidR="005B3961" w:rsidRPr="00736CEB">
        <w:rPr>
          <w:rFonts w:ascii="Times New Roman" w:eastAsia="UD Digi Kyokasho N-R" w:hAnsi="Times New Roman" w:cs="Times New Roman"/>
          <w:sz w:val="20"/>
          <w:szCs w:val="20"/>
        </w:rPr>
        <w:t>muôi</w:t>
      </w:r>
      <w:r w:rsidR="005B3961" w:rsidRPr="00736CEB">
        <w:rPr>
          <w:rFonts w:ascii="Times New Roman" w:eastAsia="UD Digi Kyokasho N-R" w:hAnsi="Times New Roman" w:cs="Times New Roman"/>
          <w:sz w:val="20"/>
          <w:szCs w:val="20"/>
        </w:rPr>
        <w:t>（</w:t>
      </w:r>
      <w:r w:rsidR="005B3961" w:rsidRPr="00736CEB">
        <w:rPr>
          <w:rFonts w:ascii="Times New Roman" w:eastAsia="UD Digi Kyokasho N-R" w:hAnsi="Times New Roman" w:cs="Times New Roman"/>
          <w:sz w:val="20"/>
          <w:szCs w:val="20"/>
        </w:rPr>
        <w:t>ngọt</w:t>
      </w:r>
      <w:r w:rsidR="005B3961" w:rsidRPr="00736CEB">
        <w:rPr>
          <w:rFonts w:ascii="Times New Roman" w:eastAsia="UD Digi Kyokasho N-R" w:hAnsi="Times New Roman" w:cs="Times New Roman"/>
          <w:sz w:val="20"/>
          <w:szCs w:val="20"/>
          <w:lang w:val="vi-VN"/>
        </w:rPr>
        <w:t xml:space="preserve"> thì tốt</w:t>
      </w:r>
      <w:r w:rsidRPr="00736CEB">
        <w:rPr>
          <w:rFonts w:ascii="Times New Roman" w:eastAsia="UD Digi Kyokasho N-R" w:hAnsi="Times New Roman" w:cs="Times New Roman"/>
          <w:sz w:val="20"/>
          <w:szCs w:val="20"/>
        </w:rPr>
        <w:t>）</w:t>
      </w:r>
    </w:p>
    <w:p w14:paraId="00E25C5E" w14:textId="4511C934" w:rsidR="008B19BD" w:rsidRPr="00736CEB" w:rsidRDefault="008B19BD"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(A)</w:t>
      </w:r>
      <w:r w:rsidR="005B3961"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dashi</w:t>
      </w:r>
      <w:r w:rsidR="005B3961" w:rsidRPr="00736CEB">
        <w:rPr>
          <w:rFonts w:ascii="Times New Roman" w:eastAsia="UD Digi Kyokasho N-R" w:hAnsi="Times New Roman" w:cs="Times New Roman"/>
          <w:sz w:val="20"/>
          <w:szCs w:val="20"/>
          <w:lang w:val="vi-VN"/>
        </w:rPr>
        <w:t xml:space="preserve"> trắng </w:t>
      </w:r>
      <w:r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 xml:space="preserve">   …</w:t>
      </w:r>
      <w:r w:rsidR="005B3961"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１</w:t>
      </w:r>
      <w:r w:rsidR="005B3961" w:rsidRPr="00736CEB">
        <w:rPr>
          <w:rFonts w:ascii="Times New Roman" w:eastAsia="UD Digi Kyokasho N-R" w:hAnsi="Times New Roman" w:cs="Times New Roman"/>
          <w:sz w:val="20"/>
          <w:szCs w:val="20"/>
        </w:rPr>
        <w:t>muôi</w:t>
      </w:r>
    </w:p>
    <w:p w14:paraId="06FE2751" w14:textId="71A11482" w:rsidR="008B19BD" w:rsidRPr="00736CEB" w:rsidRDefault="005B3961" w:rsidP="008B19BD">
      <w:pPr>
        <w:spacing w:after="0" w:line="240" w:lineRule="auto"/>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lá</w:t>
      </w:r>
      <w:r w:rsidRPr="00736CEB">
        <w:rPr>
          <w:rFonts w:ascii="Times New Roman" w:eastAsia="UD Digi Kyokasho N-R" w:hAnsi="Times New Roman" w:cs="Times New Roman"/>
          <w:sz w:val="20"/>
          <w:szCs w:val="20"/>
          <w:lang w:val="vi-VN"/>
        </w:rPr>
        <w:t xml:space="preserve"> oba</w:t>
      </w:r>
      <w:r w:rsidRPr="00736CEB">
        <w:rPr>
          <w:rFonts w:ascii="Times New Roman" w:eastAsia="UD Digi Kyokasho N-R" w:hAnsi="Times New Roman" w:cs="Times New Roman"/>
          <w:sz w:val="20"/>
          <w:szCs w:val="20"/>
        </w:rPr>
        <w:t>（</w:t>
      </w:r>
      <w:r w:rsidRPr="00736CEB">
        <w:rPr>
          <w:rFonts w:ascii="Times New Roman" w:eastAsia="UD Digi Kyokasho N-R" w:hAnsi="Times New Roman" w:cs="Times New Roman"/>
          <w:sz w:val="20"/>
          <w:szCs w:val="20"/>
        </w:rPr>
        <w:t>trang</w:t>
      </w:r>
      <w:r w:rsidRPr="00736CEB">
        <w:rPr>
          <w:rFonts w:ascii="Times New Roman" w:eastAsia="UD Digi Kyokasho N-R" w:hAnsi="Times New Roman" w:cs="Times New Roman"/>
          <w:sz w:val="20"/>
          <w:szCs w:val="20"/>
          <w:lang w:val="vi-VN"/>
        </w:rPr>
        <w:t xml:space="preserve"> trí </w:t>
      </w:r>
      <w:r w:rsidR="008B19BD" w:rsidRPr="00736CEB">
        <w:rPr>
          <w:rFonts w:ascii="Times New Roman" w:eastAsia="UD Digi Kyokasho N-R" w:hAnsi="Times New Roman" w:cs="Times New Roman"/>
          <w:sz w:val="20"/>
          <w:szCs w:val="20"/>
        </w:rPr>
        <w:t xml:space="preserve">）　　　</w:t>
      </w:r>
      <w:r w:rsidR="008B19BD"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sz w:val="20"/>
          <w:szCs w:val="20"/>
        </w:rPr>
        <w:t xml:space="preserve">　４～５</w:t>
      </w:r>
      <w:r w:rsidRPr="00736CEB">
        <w:rPr>
          <w:rFonts w:ascii="Times New Roman" w:eastAsia="UD Digi Kyokasho N-R" w:hAnsi="Times New Roman" w:cs="Times New Roman"/>
          <w:sz w:val="20"/>
          <w:szCs w:val="20"/>
        </w:rPr>
        <w:t>lá</w:t>
      </w:r>
    </w:p>
    <w:p w14:paraId="5F37057F" w14:textId="77777777" w:rsidR="008B19BD" w:rsidRPr="00736CEB" w:rsidRDefault="008B19BD" w:rsidP="008B19BD">
      <w:pPr>
        <w:spacing w:after="0" w:line="240" w:lineRule="auto"/>
        <w:rPr>
          <w:rFonts w:ascii="Times New Roman" w:eastAsia="UD Digi Kyokasho N-R" w:hAnsi="Times New Roman" w:cs="Times New Roman"/>
          <w:sz w:val="20"/>
          <w:szCs w:val="20"/>
        </w:rPr>
      </w:pPr>
    </w:p>
    <w:p w14:paraId="5CDAD1E2" w14:textId="24514238" w:rsidR="008B19BD" w:rsidRPr="00736CEB" w:rsidRDefault="008B19BD" w:rsidP="008B19BD">
      <w:pPr>
        <w:spacing w:after="0" w:line="240" w:lineRule="auto"/>
        <w:ind w:firstLineChars="200" w:firstLine="400"/>
        <w:rPr>
          <w:rFonts w:ascii="Times New Roman" w:eastAsia="UD Digi Kyokasho N-R" w:hAnsi="Times New Roman" w:cs="Times New Roman"/>
          <w:sz w:val="20"/>
          <w:szCs w:val="20"/>
        </w:rPr>
      </w:pPr>
      <w:r w:rsidRPr="00736CEB">
        <w:rPr>
          <w:rFonts w:ascii="Times New Roman" w:eastAsia="UD Digi Kyokasho N-R" w:hAnsi="Times New Roman" w:cs="Times New Roman"/>
          <w:sz w:val="20"/>
          <w:szCs w:val="20"/>
        </w:rPr>
        <w:t xml:space="preserve">　</w:t>
      </w:r>
      <w:r w:rsidRPr="00736CEB">
        <w:rPr>
          <w:rFonts w:ascii="Times New Roman" w:eastAsia="UD Digi Kyokasho N-R" w:hAnsi="Times New Roman" w:cs="Times New Roman"/>
          <w:noProof/>
          <w:sz w:val="20"/>
          <w:szCs w:val="20"/>
        </w:rPr>
        <w:drawing>
          <wp:inline distT="0" distB="0" distL="0" distR="0" wp14:anchorId="660E1ED5" wp14:editId="6B5204D9">
            <wp:extent cx="2090057" cy="1029897"/>
            <wp:effectExtent l="0" t="0" r="5715" b="0"/>
            <wp:docPr id="88146857" name="図 79" descr="フルーツ, 食品, テーブル, 座る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46857" name="図 79" descr="フルーツ, 食品, テーブル, 座る が含まれている画像&#10;&#10;AI によって生成されたコンテンツは間違っている可能性があります。"/>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21694" cy="1045487"/>
                    </a:xfrm>
                    <a:prstGeom prst="rect">
                      <a:avLst/>
                    </a:prstGeom>
                    <a:noFill/>
                    <a:ln>
                      <a:noFill/>
                    </a:ln>
                  </pic:spPr>
                </pic:pic>
              </a:graphicData>
            </a:graphic>
          </wp:inline>
        </w:drawing>
      </w:r>
    </w:p>
    <w:p w14:paraId="34670D3D" w14:textId="77777777" w:rsidR="00931D68" w:rsidRPr="00736CEB" w:rsidRDefault="00931D68" w:rsidP="009B6183">
      <w:pPr>
        <w:spacing w:after="0" w:line="240" w:lineRule="auto"/>
        <w:rPr>
          <w:rFonts w:ascii="Times New Roman" w:eastAsia="UD Digi Kyokasho N-R" w:hAnsi="Times New Roman" w:cs="Times New Roman"/>
          <w:sz w:val="20"/>
          <w:szCs w:val="20"/>
        </w:rPr>
      </w:pPr>
    </w:p>
    <w:p w14:paraId="51B2AD1B" w14:textId="226306AF" w:rsidR="008B19BD" w:rsidRPr="00736CEB" w:rsidRDefault="008B19BD" w:rsidP="008B19BD">
      <w:pPr>
        <w:spacing w:after="0" w:line="240" w:lineRule="auto"/>
        <w:jc w:val="both"/>
        <w:rPr>
          <w:rFonts w:ascii="Times New Roman" w:hAnsi="Times New Roman" w:cs="Times New Roman"/>
          <w:b/>
          <w:color w:val="3333FF"/>
          <w:kern w:val="24"/>
          <w:sz w:val="21"/>
          <w:szCs w:val="21"/>
          <w:u w:val="single"/>
        </w:rPr>
      </w:pPr>
      <w:r w:rsidRPr="00736CEB">
        <w:rPr>
          <w:rFonts w:ascii="Cambria Math" w:eastAsia="MS Mincho" w:hAnsi="Cambria Math" w:cs="Cambria Math"/>
          <w:b/>
          <w:color w:val="3333FF"/>
          <w:kern w:val="24"/>
          <w:sz w:val="21"/>
          <w:szCs w:val="21"/>
          <w:u w:val="single"/>
        </w:rPr>
        <w:t>▶</w:t>
      </w:r>
      <w:r w:rsidR="005B3961" w:rsidRPr="00736CEB">
        <w:rPr>
          <w:rFonts w:ascii="Times New Roman" w:eastAsia="MS Mincho" w:hAnsi="Times New Roman" w:cs="Times New Roman"/>
          <w:b/>
          <w:color w:val="3333FF"/>
          <w:kern w:val="24"/>
          <w:sz w:val="21"/>
          <w:szCs w:val="21"/>
          <w:u w:val="single"/>
        </w:rPr>
        <w:t>cách</w:t>
      </w:r>
      <w:r w:rsidR="005B3961" w:rsidRPr="00736CEB">
        <w:rPr>
          <w:rFonts w:ascii="Times New Roman" w:eastAsia="MS Mincho" w:hAnsi="Times New Roman" w:cs="Times New Roman"/>
          <w:b/>
          <w:color w:val="3333FF"/>
          <w:kern w:val="24"/>
          <w:sz w:val="21"/>
          <w:szCs w:val="21"/>
          <w:u w:val="single"/>
          <w:lang w:val="vi-VN"/>
        </w:rPr>
        <w:t xml:space="preserve"> làm</w:t>
      </w:r>
      <w:r w:rsidRPr="00736CEB">
        <w:rPr>
          <w:rFonts w:ascii="Cambria Math" w:hAnsi="Cambria Math" w:cs="Cambria Math"/>
          <w:b/>
          <w:color w:val="3333FF"/>
          <w:kern w:val="24"/>
          <w:sz w:val="21"/>
          <w:szCs w:val="21"/>
          <w:u w:val="single"/>
        </w:rPr>
        <w:t>◀</w:t>
      </w:r>
    </w:p>
    <w:p w14:paraId="4EA7D520" w14:textId="50081776" w:rsidR="008B19BD" w:rsidRPr="00736CEB" w:rsidRDefault="008B19BD" w:rsidP="008B19BD">
      <w:pPr>
        <w:spacing w:after="0" w:line="240" w:lineRule="auto"/>
        <w:jc w:val="both"/>
        <w:rPr>
          <w:rFonts w:ascii="Times New Roman" w:eastAsia="UD Digi Kyokasho N-R" w:hAnsi="Times New Roman" w:cs="Times New Roman"/>
          <w:b/>
          <w:bCs/>
          <w:sz w:val="20"/>
          <w:szCs w:val="20"/>
          <w:u w:val="single"/>
          <w:lang w:val="vi-VN"/>
        </w:rPr>
      </w:pPr>
      <w:r w:rsidRPr="00736CEB">
        <w:rPr>
          <w:rFonts w:ascii="Times New Roman" w:eastAsia="UD Digi Kyokasho N-R" w:hAnsi="Times New Roman" w:cs="Times New Roman"/>
          <w:b/>
          <w:bCs/>
          <w:sz w:val="20"/>
          <w:szCs w:val="20"/>
          <w:u w:val="single"/>
          <w:lang w:val="es-MX"/>
        </w:rPr>
        <w:t>１．</w:t>
      </w:r>
      <w:r w:rsidR="005B3961" w:rsidRPr="00736CEB">
        <w:rPr>
          <w:rFonts w:ascii="Times New Roman" w:eastAsia="UD Digi Kyokasho N-R" w:hAnsi="Times New Roman" w:cs="Times New Roman"/>
          <w:b/>
          <w:bCs/>
          <w:sz w:val="20"/>
          <w:szCs w:val="20"/>
          <w:u w:val="single"/>
          <w:lang w:val="es-MX"/>
        </w:rPr>
        <w:t>Chuẩn</w:t>
      </w:r>
      <w:r w:rsidR="005B3961" w:rsidRPr="00736CEB">
        <w:rPr>
          <w:rFonts w:ascii="Times New Roman" w:eastAsia="UD Digi Kyokasho N-R" w:hAnsi="Times New Roman" w:cs="Times New Roman"/>
          <w:b/>
          <w:bCs/>
          <w:sz w:val="20"/>
          <w:szCs w:val="20"/>
          <w:u w:val="single"/>
          <w:lang w:val="vi-VN"/>
        </w:rPr>
        <w:t xml:space="preserve"> bị</w:t>
      </w:r>
    </w:p>
    <w:p w14:paraId="1DE72910" w14:textId="77777777" w:rsidR="005B3961" w:rsidRPr="00736CEB" w:rsidRDefault="005B3961" w:rsidP="005B3961">
      <w:pPr>
        <w:spacing w:after="0" w:line="240" w:lineRule="auto"/>
        <w:ind w:firstLineChars="71" w:firstLine="142"/>
        <w:jc w:val="both"/>
        <w:rPr>
          <w:rFonts w:ascii="Times New Roman" w:eastAsia="UD Digi Kyokasho N-R" w:hAnsi="Times New Roman" w:cs="Times New Roman"/>
          <w:sz w:val="20"/>
          <w:szCs w:val="20"/>
          <w:lang w:val="es-MX"/>
        </w:rPr>
      </w:pPr>
      <w:r w:rsidRPr="00736CEB">
        <w:rPr>
          <w:rFonts w:ascii="Times New Roman" w:eastAsia="UD Digi Kyokasho N-R" w:hAnsi="Times New Roman" w:cs="Times New Roman"/>
          <w:sz w:val="20"/>
          <w:szCs w:val="20"/>
          <w:lang w:val="es-MX"/>
        </w:rPr>
        <w:t>Cắt nấm thành từng miếng vừa ăn.</w:t>
      </w:r>
    </w:p>
    <w:p w14:paraId="481F1F7B" w14:textId="77777777" w:rsidR="005B3961" w:rsidRPr="00736CEB" w:rsidRDefault="005B3961" w:rsidP="005B3961">
      <w:pPr>
        <w:spacing w:after="0" w:line="240" w:lineRule="auto"/>
        <w:ind w:firstLineChars="71" w:firstLine="142"/>
        <w:jc w:val="both"/>
        <w:rPr>
          <w:rFonts w:ascii="Times New Roman" w:eastAsia="UD Digi Kyokasho N-R" w:hAnsi="Times New Roman" w:cs="Times New Roman"/>
          <w:sz w:val="20"/>
          <w:szCs w:val="20"/>
          <w:lang w:val="es-MX"/>
        </w:rPr>
      </w:pPr>
      <w:r w:rsidRPr="00736CEB">
        <w:rPr>
          <w:rFonts w:ascii="Times New Roman" w:eastAsia="UD Digi Kyokasho N-R" w:hAnsi="Times New Roman" w:cs="Times New Roman"/>
          <w:sz w:val="20"/>
          <w:szCs w:val="20"/>
          <w:lang w:val="es-MX"/>
        </w:rPr>
        <w:t>Cắt đùi gà thành từng miếng vừa ăn.</w:t>
      </w:r>
    </w:p>
    <w:p w14:paraId="6D079543" w14:textId="77777777" w:rsidR="005B3961" w:rsidRPr="00736CEB" w:rsidRDefault="005B3961" w:rsidP="005B3961">
      <w:pPr>
        <w:spacing w:after="0" w:line="240" w:lineRule="auto"/>
        <w:ind w:firstLineChars="71" w:firstLine="142"/>
        <w:jc w:val="both"/>
        <w:rPr>
          <w:rFonts w:ascii="Times New Roman" w:eastAsia="UD Digi Kyokasho N-R" w:hAnsi="Times New Roman" w:cs="Times New Roman"/>
          <w:sz w:val="20"/>
          <w:szCs w:val="20"/>
          <w:lang w:val="es-MX"/>
        </w:rPr>
      </w:pPr>
      <w:r w:rsidRPr="00736CEB">
        <w:rPr>
          <w:rFonts w:ascii="Times New Roman" w:eastAsia="UD Digi Kyokasho N-R" w:hAnsi="Times New Roman" w:cs="Times New Roman"/>
          <w:sz w:val="20"/>
          <w:szCs w:val="20"/>
          <w:lang w:val="es-MX"/>
        </w:rPr>
        <w:t>Băm nhỏ tỏi và trộn đều các nguyên liệu làm gia vị (A) trong cốc đong.</w:t>
      </w:r>
    </w:p>
    <w:p w14:paraId="7153C49D" w14:textId="56F6148A" w:rsidR="008B19BD" w:rsidRPr="00736CEB" w:rsidRDefault="005B3961" w:rsidP="005B3961">
      <w:pPr>
        <w:spacing w:after="0" w:line="240" w:lineRule="auto"/>
        <w:ind w:firstLineChars="71" w:firstLine="142"/>
        <w:jc w:val="both"/>
        <w:rPr>
          <w:rFonts w:ascii="Times New Roman" w:eastAsia="UD Digi Kyokasho N-R" w:hAnsi="Times New Roman" w:cs="Times New Roman"/>
          <w:sz w:val="8"/>
          <w:szCs w:val="8"/>
          <w:lang w:val="es-MX"/>
        </w:rPr>
      </w:pPr>
      <w:r w:rsidRPr="00736CEB">
        <w:rPr>
          <w:rFonts w:ascii="Times New Roman" w:eastAsia="UD Digi Kyokasho N-R" w:hAnsi="Times New Roman" w:cs="Times New Roman"/>
          <w:sz w:val="20"/>
          <w:szCs w:val="20"/>
          <w:lang w:val="es-MX"/>
        </w:rPr>
        <w:t>Xé lá tía tô để trang trí thành từng miếng nhỏ.</w:t>
      </w:r>
    </w:p>
    <w:p w14:paraId="35AAB4CB" w14:textId="6B2DFE02" w:rsidR="008B19BD" w:rsidRPr="00736CEB" w:rsidRDefault="008B19BD" w:rsidP="008B19BD">
      <w:pPr>
        <w:spacing w:after="0" w:line="240" w:lineRule="auto"/>
        <w:ind w:left="201" w:hangingChars="100" w:hanging="201"/>
        <w:jc w:val="both"/>
        <w:rPr>
          <w:rFonts w:ascii="Times New Roman" w:eastAsia="UD Digi Kyokasho N-R" w:hAnsi="Times New Roman" w:cs="Times New Roman"/>
          <w:b/>
          <w:bCs/>
          <w:kern w:val="24"/>
          <w:sz w:val="20"/>
          <w:szCs w:val="20"/>
          <w:u w:val="single"/>
          <w:lang w:val="es-MX"/>
        </w:rPr>
      </w:pPr>
      <w:r w:rsidRPr="00736CEB">
        <w:rPr>
          <w:rFonts w:ascii="Times New Roman" w:eastAsia="UD Digi Kyokasho N-R" w:hAnsi="Times New Roman" w:cs="Times New Roman"/>
          <w:b/>
          <w:bCs/>
          <w:kern w:val="24"/>
          <w:sz w:val="20"/>
          <w:szCs w:val="20"/>
          <w:u w:val="single"/>
          <w:lang w:val="es-MX"/>
        </w:rPr>
        <w:t>２．</w:t>
      </w:r>
      <w:r w:rsidR="005B3961" w:rsidRPr="00736CEB">
        <w:rPr>
          <w:rFonts w:ascii="Times New Roman" w:eastAsia="UD Digi Kyokasho N-R" w:hAnsi="Times New Roman" w:cs="Times New Roman"/>
          <w:b/>
          <w:bCs/>
          <w:kern w:val="24"/>
          <w:sz w:val="20"/>
          <w:szCs w:val="20"/>
          <w:u w:val="single"/>
          <w:lang w:val="es-MX"/>
        </w:rPr>
        <w:t xml:space="preserve">Luộc mì </w:t>
      </w:r>
    </w:p>
    <w:p w14:paraId="5CFBE60A" w14:textId="154B4E05" w:rsidR="008B19BD" w:rsidRPr="00736CEB" w:rsidRDefault="005B3961" w:rsidP="008B19BD">
      <w:pPr>
        <w:spacing w:after="0" w:line="240" w:lineRule="auto"/>
        <w:ind w:firstLineChars="80" w:firstLine="160"/>
        <w:jc w:val="both"/>
        <w:rPr>
          <w:rFonts w:ascii="Times New Roman" w:eastAsia="UD Digi Kyokasho N-R" w:hAnsi="Times New Roman" w:cs="Times New Roman"/>
          <w:kern w:val="24"/>
          <w:sz w:val="8"/>
          <w:szCs w:val="8"/>
          <w:lang w:val="es-MX"/>
        </w:rPr>
      </w:pPr>
      <w:r w:rsidRPr="00736CEB">
        <w:rPr>
          <w:rFonts w:ascii="Times New Roman" w:eastAsia="UD Digi Kyokasho N-R" w:hAnsi="Times New Roman" w:cs="Times New Roman"/>
          <w:kern w:val="24"/>
          <w:sz w:val="20"/>
          <w:szCs w:val="20"/>
          <w:lang w:val="es-MX"/>
        </w:rPr>
        <w:t>Tôi dùng loại mì ống luộc 3 phút 1,6mm mà tôi tìm thấy được bán ở siêu thị. Đảm bảo luộc trong nhiều nước.</w:t>
      </w:r>
    </w:p>
    <w:p w14:paraId="4B24FC04" w14:textId="64E5122C" w:rsidR="005B3961" w:rsidRPr="00736CEB" w:rsidRDefault="008B19BD" w:rsidP="005B3961">
      <w:pPr>
        <w:spacing w:after="0" w:line="240" w:lineRule="auto"/>
        <w:ind w:left="201" w:hangingChars="100" w:hanging="201"/>
        <w:jc w:val="both"/>
        <w:rPr>
          <w:rFonts w:ascii="Times New Roman" w:eastAsia="UD Digi Kyokasho N-R" w:hAnsi="Times New Roman" w:cs="Times New Roman"/>
          <w:b/>
          <w:bCs/>
          <w:kern w:val="24"/>
          <w:sz w:val="20"/>
          <w:szCs w:val="20"/>
          <w:u w:val="single"/>
          <w:lang w:val="es-MX"/>
        </w:rPr>
      </w:pPr>
      <w:r w:rsidRPr="00736CEB">
        <w:rPr>
          <w:rFonts w:ascii="Times New Roman" w:eastAsia="UD Digi Kyokasho N-R" w:hAnsi="Times New Roman" w:cs="Times New Roman"/>
          <w:b/>
          <w:bCs/>
          <w:kern w:val="24"/>
          <w:sz w:val="20"/>
          <w:szCs w:val="20"/>
          <w:u w:val="single"/>
          <w:lang w:val="es-MX"/>
        </w:rPr>
        <w:t>３．</w:t>
      </w:r>
      <w:r w:rsidR="005B3961" w:rsidRPr="00736CEB">
        <w:rPr>
          <w:rFonts w:ascii="Times New Roman" w:eastAsia="UD Digi Kyokasho N-R" w:hAnsi="Times New Roman" w:cs="Times New Roman"/>
          <w:b/>
          <w:bCs/>
          <w:kern w:val="24"/>
          <w:sz w:val="20"/>
          <w:szCs w:val="20"/>
          <w:u w:val="single"/>
          <w:lang w:val="es-MX"/>
        </w:rPr>
        <w:t>Nấu</w:t>
      </w:r>
    </w:p>
    <w:p w14:paraId="4EF369F5" w14:textId="77777777" w:rsidR="005B3961" w:rsidRPr="00736CEB" w:rsidRDefault="005B3961" w:rsidP="005B3961">
      <w:pPr>
        <w:spacing w:after="0" w:line="240" w:lineRule="auto"/>
        <w:ind w:leftChars="100" w:left="160"/>
        <w:jc w:val="both"/>
        <w:rPr>
          <w:rFonts w:ascii="Times New Roman" w:eastAsia="UD Digi Kyokasho N-R" w:hAnsi="Times New Roman" w:cs="Times New Roman"/>
          <w:kern w:val="24"/>
          <w:sz w:val="20"/>
          <w:szCs w:val="20"/>
          <w:lang w:val="es-MX"/>
        </w:rPr>
      </w:pPr>
      <w:r w:rsidRPr="00736CEB">
        <w:rPr>
          <w:rFonts w:ascii="Times New Roman" w:eastAsia="UD Digi Kyokasho N-R" w:hAnsi="Times New Roman" w:cs="Times New Roman"/>
          <w:kern w:val="24"/>
          <w:sz w:val="20"/>
          <w:szCs w:val="20"/>
          <w:lang w:val="es-MX"/>
        </w:rPr>
        <w:t>Cho dầu ô liu vào chảo rán trên lửa nhỏ và cho tỏi vào.</w:t>
      </w:r>
    </w:p>
    <w:p w14:paraId="6B34B458" w14:textId="77777777" w:rsidR="005B3961" w:rsidRPr="00736CEB" w:rsidRDefault="005B3961" w:rsidP="005B3961">
      <w:pPr>
        <w:spacing w:after="0" w:line="240" w:lineRule="auto"/>
        <w:ind w:leftChars="100" w:left="160"/>
        <w:jc w:val="both"/>
        <w:rPr>
          <w:rFonts w:ascii="Times New Roman" w:eastAsia="UD Digi Kyokasho N-R" w:hAnsi="Times New Roman" w:cs="Times New Roman"/>
          <w:kern w:val="24"/>
          <w:sz w:val="20"/>
          <w:szCs w:val="20"/>
          <w:lang w:val="es-MX"/>
        </w:rPr>
      </w:pPr>
      <w:r w:rsidRPr="00736CEB">
        <w:rPr>
          <w:rFonts w:ascii="Times New Roman" w:eastAsia="UD Digi Kyokasho N-R" w:hAnsi="Times New Roman" w:cs="Times New Roman"/>
          <w:kern w:val="24"/>
          <w:sz w:val="20"/>
          <w:szCs w:val="20"/>
          <w:lang w:val="es-MX"/>
        </w:rPr>
        <w:t>Khi mùi thơm bốc lên, cho đùi gà vào và vặn lửa vừa.</w:t>
      </w:r>
    </w:p>
    <w:p w14:paraId="73BF96D3" w14:textId="331F85CE" w:rsidR="008B19BD" w:rsidRPr="00736CEB" w:rsidRDefault="005B3961" w:rsidP="005B3961">
      <w:pPr>
        <w:spacing w:after="0" w:line="240" w:lineRule="auto"/>
        <w:ind w:leftChars="100" w:left="160"/>
        <w:jc w:val="both"/>
        <w:rPr>
          <w:rFonts w:ascii="Times New Roman" w:eastAsia="UD Digi Kyokasho N-R" w:hAnsi="Times New Roman" w:cs="Times New Roman"/>
          <w:kern w:val="24"/>
          <w:sz w:val="20"/>
          <w:szCs w:val="20"/>
          <w:lang w:val="es-MX"/>
        </w:rPr>
      </w:pPr>
      <w:r w:rsidRPr="00736CEB">
        <w:rPr>
          <w:rFonts w:ascii="Times New Roman" w:eastAsia="UD Digi Kyokasho N-R" w:hAnsi="Times New Roman" w:cs="Times New Roman"/>
          <w:kern w:val="24"/>
          <w:sz w:val="20"/>
          <w:szCs w:val="20"/>
          <w:lang w:val="es-MX"/>
        </w:rPr>
        <w:t>Khi các cạnh của thịt đã chuyển sang màu nâu, lật lại và nấu chín, sau đó cho nấm vào.</w:t>
      </w:r>
    </w:p>
    <w:p w14:paraId="180A052E" w14:textId="386676DC" w:rsidR="008B19BD" w:rsidRPr="00736CEB" w:rsidRDefault="008B19BD" w:rsidP="008B19BD">
      <w:pPr>
        <w:spacing w:after="0" w:line="240" w:lineRule="auto"/>
        <w:ind w:leftChars="100" w:left="160"/>
        <w:jc w:val="both"/>
        <w:rPr>
          <w:rFonts w:ascii="Times New Roman" w:eastAsia="UD Digi Kyokasho N-R" w:hAnsi="Times New Roman" w:cs="Times New Roman"/>
          <w:kern w:val="24"/>
          <w:sz w:val="20"/>
          <w:szCs w:val="20"/>
          <w:lang w:val="es-MX"/>
        </w:rPr>
      </w:pPr>
      <w:r w:rsidRPr="00736CEB">
        <w:rPr>
          <w:rFonts w:ascii="Times New Roman" w:eastAsia="UD Digi Kyokasho N-R" w:hAnsi="Times New Roman" w:cs="Times New Roman"/>
          <w:noProof/>
          <w:kern w:val="24"/>
          <w:sz w:val="20"/>
          <w:szCs w:val="20"/>
        </w:rPr>
        <w:drawing>
          <wp:inline distT="0" distB="0" distL="0" distR="0" wp14:anchorId="145B7543" wp14:editId="3E012D8C">
            <wp:extent cx="668739" cy="606425"/>
            <wp:effectExtent l="0" t="0" r="0" b="3175"/>
            <wp:docPr id="735396634" name="図 2" descr="屋内, 台所用品, 座る, テーブル が含まれている画像&#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1CD83EF-57B5-AE77-3CAA-CFC5CA4829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屋内, 台所用品, 座る, テーブル が含まれている画像&#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1CD83EF-57B5-AE77-3CAA-CFC5CA4829EF}"/>
                        </a:ext>
                      </a:extLst>
                    </pic:cNvPr>
                    <pic:cNvPicPr>
                      <a:picLocks noChangeAspect="1"/>
                    </pic:cNvPicPr>
                  </pic:nvPicPr>
                  <pic:blipFill>
                    <a:blip r:embed="rId49" cstate="print">
                      <a:extLst>
                        <a:ext uri="{28A0092B-C50C-407E-A947-70E740481C1C}">
                          <a14:useLocalDpi xmlns:a14="http://schemas.microsoft.com/office/drawing/2010/main" val="0"/>
                        </a:ext>
                      </a:extLst>
                    </a:blip>
                    <a:srcRect l="4209" t="14243" r="6902" b="25303"/>
                    <a:stretch/>
                  </pic:blipFill>
                  <pic:spPr>
                    <a:xfrm>
                      <a:off x="0" y="0"/>
                      <a:ext cx="680475" cy="617068"/>
                    </a:xfrm>
                    <a:prstGeom prst="rect">
                      <a:avLst/>
                    </a:prstGeom>
                  </pic:spPr>
                </pic:pic>
              </a:graphicData>
            </a:graphic>
          </wp:inline>
        </w:drawing>
      </w:r>
      <w:r w:rsidRPr="00736CEB">
        <w:rPr>
          <w:rFonts w:ascii="Times New Roman" w:eastAsia="UD Digi Kyokasho N-R" w:hAnsi="Times New Roman" w:cs="Times New Roman"/>
          <w:kern w:val="24"/>
          <w:sz w:val="20"/>
          <w:szCs w:val="20"/>
          <w:lang w:val="es-MX"/>
        </w:rPr>
        <w:t xml:space="preserve">　</w:t>
      </w:r>
      <w:r w:rsidRPr="00736CEB">
        <w:rPr>
          <w:rFonts w:ascii="Times New Roman" w:eastAsia="UD Digi Kyokasho N-R" w:hAnsi="Times New Roman" w:cs="Times New Roman"/>
          <w:noProof/>
          <w:kern w:val="24"/>
          <w:sz w:val="20"/>
          <w:szCs w:val="20"/>
        </w:rPr>
        <w:drawing>
          <wp:inline distT="0" distB="0" distL="0" distR="0" wp14:anchorId="1ED7C7A9" wp14:editId="57136055">
            <wp:extent cx="593688" cy="608965"/>
            <wp:effectExtent l="0" t="0" r="0" b="635"/>
            <wp:docPr id="802494546" name="図 13" descr="屋内, テーブル, 座る, 電話 が含まれている画像&#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1FD23E6-32FA-C79D-01D4-605E15B415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3" descr="屋内, テーブル, 座る, 電話 が含まれている画像&#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1FD23E6-32FA-C79D-01D4-605E15B41539}"/>
                        </a:ext>
                      </a:extLst>
                    </pic:cNvPr>
                    <pic:cNvPicPr>
                      <a:picLocks noChangeAspect="1"/>
                    </pic:cNvPicPr>
                  </pic:nvPicPr>
                  <pic:blipFill>
                    <a:blip r:embed="rId50" cstate="print">
                      <a:extLst>
                        <a:ext uri="{28A0092B-C50C-407E-A947-70E740481C1C}">
                          <a14:useLocalDpi xmlns:a14="http://schemas.microsoft.com/office/drawing/2010/main" val="0"/>
                        </a:ext>
                      </a:extLst>
                    </a:blip>
                    <a:srcRect l="13906" t="7555" b="26212"/>
                    <a:stretch/>
                  </pic:blipFill>
                  <pic:spPr>
                    <a:xfrm>
                      <a:off x="0" y="0"/>
                      <a:ext cx="600208" cy="615652"/>
                    </a:xfrm>
                    <a:prstGeom prst="rect">
                      <a:avLst/>
                    </a:prstGeom>
                  </pic:spPr>
                </pic:pic>
              </a:graphicData>
            </a:graphic>
          </wp:inline>
        </w:drawing>
      </w:r>
      <w:r w:rsidRPr="00736CEB">
        <w:rPr>
          <w:rFonts w:ascii="Times New Roman" w:eastAsia="UD Digi Kyokasho N-R" w:hAnsi="Times New Roman" w:cs="Times New Roman"/>
          <w:kern w:val="24"/>
          <w:sz w:val="20"/>
          <w:szCs w:val="20"/>
          <w:lang w:val="es-MX"/>
        </w:rPr>
        <w:t xml:space="preserve">　</w:t>
      </w:r>
      <w:r w:rsidRPr="00736CEB">
        <w:rPr>
          <w:rFonts w:ascii="Times New Roman" w:eastAsia="UD Digi Kyokasho N-R" w:hAnsi="Times New Roman" w:cs="Times New Roman"/>
          <w:noProof/>
          <w:kern w:val="24"/>
          <w:sz w:val="20"/>
          <w:szCs w:val="20"/>
        </w:rPr>
        <w:drawing>
          <wp:inline distT="0" distB="0" distL="0" distR="0" wp14:anchorId="1D6370BA" wp14:editId="0AE84CDD">
            <wp:extent cx="617931" cy="580481"/>
            <wp:effectExtent l="0" t="0" r="0" b="0"/>
            <wp:docPr id="6" name="図 5" descr="屋内, テーブル, 座る, フライパン が含まれている画像&#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1267304-DDCE-08AC-BD28-CEDB2AC501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屋内, テーブル, 座る, フライパン が含まれている画像&#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1267304-DDCE-08AC-BD28-CEDB2AC5018B}"/>
                        </a:ext>
                      </a:extLst>
                    </pic:cNvPr>
                    <pic:cNvPicPr>
                      <a:picLocks noChangeAspect="1"/>
                    </pic:cNvPicPr>
                  </pic:nvPicPr>
                  <pic:blipFill>
                    <a:blip r:embed="rId51" cstate="print">
                      <a:extLst>
                        <a:ext uri="{28A0092B-C50C-407E-A947-70E740481C1C}">
                          <a14:useLocalDpi xmlns:a14="http://schemas.microsoft.com/office/drawing/2010/main" val="0"/>
                        </a:ext>
                      </a:extLst>
                    </a:blip>
                    <a:srcRect t="17424" b="12122"/>
                    <a:stretch/>
                  </pic:blipFill>
                  <pic:spPr>
                    <a:xfrm>
                      <a:off x="0" y="0"/>
                      <a:ext cx="628367" cy="590285"/>
                    </a:xfrm>
                    <a:prstGeom prst="rect">
                      <a:avLst/>
                    </a:prstGeom>
                  </pic:spPr>
                </pic:pic>
              </a:graphicData>
            </a:graphic>
          </wp:inline>
        </w:drawing>
      </w:r>
      <w:r w:rsidRPr="00736CEB">
        <w:rPr>
          <w:rFonts w:ascii="Times New Roman" w:eastAsia="UD Digi Kyokasho N-R" w:hAnsi="Times New Roman" w:cs="Times New Roman"/>
          <w:kern w:val="24"/>
          <w:sz w:val="20"/>
          <w:szCs w:val="20"/>
          <w:lang w:val="es-MX"/>
        </w:rPr>
        <w:t xml:space="preserve">　</w:t>
      </w:r>
      <w:r w:rsidRPr="00736CEB">
        <w:rPr>
          <w:rFonts w:ascii="Times New Roman" w:eastAsia="UD Digi Kyokasho N-R" w:hAnsi="Times New Roman" w:cs="Times New Roman"/>
          <w:noProof/>
          <w:kern w:val="24"/>
          <w:sz w:val="20"/>
          <w:szCs w:val="20"/>
        </w:rPr>
        <w:drawing>
          <wp:inline distT="0" distB="0" distL="0" distR="0" wp14:anchorId="0CD98418" wp14:editId="0FAD3CFA">
            <wp:extent cx="598715" cy="583689"/>
            <wp:effectExtent l="0" t="0" r="0" b="6985"/>
            <wp:docPr id="8" name="図 7" descr="フライパンの中の料理&#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1251F9E-AE29-B116-832D-7890B1B57D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7" descr="フライパンの中の料理&#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1251F9E-AE29-B116-832D-7890B1B57DBB}"/>
                        </a:ext>
                      </a:extLst>
                    </pic:cNvPr>
                    <pic:cNvPicPr>
                      <a:picLocks noChangeAspect="1"/>
                    </pic:cNvPicPr>
                  </pic:nvPicPr>
                  <pic:blipFill>
                    <a:blip r:embed="rId52" cstate="print">
                      <a:extLst>
                        <a:ext uri="{28A0092B-C50C-407E-A947-70E740481C1C}">
                          <a14:useLocalDpi xmlns:a14="http://schemas.microsoft.com/office/drawing/2010/main" val="0"/>
                        </a:ext>
                      </a:extLst>
                    </a:blip>
                    <a:srcRect l="6543" t="17424" b="14243"/>
                    <a:stretch/>
                  </pic:blipFill>
                  <pic:spPr>
                    <a:xfrm>
                      <a:off x="0" y="0"/>
                      <a:ext cx="610456" cy="595135"/>
                    </a:xfrm>
                    <a:prstGeom prst="rect">
                      <a:avLst/>
                    </a:prstGeom>
                  </pic:spPr>
                </pic:pic>
              </a:graphicData>
            </a:graphic>
          </wp:inline>
        </w:drawing>
      </w:r>
      <w:r w:rsidRPr="00736CEB">
        <w:rPr>
          <w:rFonts w:ascii="Times New Roman" w:eastAsia="UD Digi Kyokasho N-R" w:hAnsi="Times New Roman" w:cs="Times New Roman"/>
          <w:kern w:val="24"/>
          <w:sz w:val="20"/>
          <w:szCs w:val="20"/>
          <w:lang w:val="es-MX"/>
        </w:rPr>
        <w:t xml:space="preserve">　</w:t>
      </w:r>
    </w:p>
    <w:p w14:paraId="46057418" w14:textId="77777777" w:rsidR="004179F1" w:rsidRPr="00736CEB" w:rsidRDefault="004179F1" w:rsidP="008B19BD">
      <w:pPr>
        <w:spacing w:after="0" w:line="240" w:lineRule="auto"/>
        <w:ind w:left="201" w:hangingChars="100" w:hanging="201"/>
        <w:jc w:val="both"/>
        <w:rPr>
          <w:rFonts w:ascii="Times New Roman" w:eastAsia="UD Digi Kyokasho N-R" w:hAnsi="Times New Roman" w:cs="Times New Roman"/>
          <w:b/>
          <w:bCs/>
          <w:kern w:val="24"/>
          <w:sz w:val="20"/>
          <w:szCs w:val="20"/>
          <w:u w:val="single"/>
          <w:lang w:val="es-MX"/>
        </w:rPr>
      </w:pPr>
    </w:p>
    <w:p w14:paraId="5375782C" w14:textId="3B470CDA" w:rsidR="008B19BD" w:rsidRPr="00736CEB" w:rsidRDefault="008B19BD" w:rsidP="008B19BD">
      <w:pPr>
        <w:spacing w:after="0" w:line="240" w:lineRule="auto"/>
        <w:ind w:left="201" w:hangingChars="100" w:hanging="201"/>
        <w:jc w:val="both"/>
        <w:rPr>
          <w:rFonts w:ascii="Times New Roman" w:eastAsia="UD Digi Kyokasho N-R" w:hAnsi="Times New Roman" w:cs="Times New Roman"/>
          <w:b/>
          <w:bCs/>
          <w:kern w:val="24"/>
          <w:sz w:val="20"/>
          <w:szCs w:val="20"/>
          <w:u w:val="single"/>
          <w:lang w:val="vi-VN"/>
        </w:rPr>
      </w:pPr>
      <w:r w:rsidRPr="00736CEB">
        <w:rPr>
          <w:rFonts w:ascii="Times New Roman" w:eastAsia="UD Digi Kyokasho N-R" w:hAnsi="Times New Roman" w:cs="Times New Roman"/>
          <w:b/>
          <w:bCs/>
          <w:kern w:val="24"/>
          <w:sz w:val="20"/>
          <w:szCs w:val="20"/>
          <w:u w:val="single"/>
          <w:lang w:val="es-MX"/>
        </w:rPr>
        <w:t>３．</w:t>
      </w:r>
      <w:r w:rsidR="005B3961" w:rsidRPr="00736CEB">
        <w:rPr>
          <w:rFonts w:ascii="Times New Roman" w:eastAsia="UD Digi Kyokasho N-R" w:hAnsi="Times New Roman" w:cs="Times New Roman"/>
          <w:b/>
          <w:bCs/>
          <w:kern w:val="24"/>
          <w:sz w:val="20"/>
          <w:szCs w:val="20"/>
          <w:u w:val="single"/>
          <w:lang w:val="es-MX"/>
        </w:rPr>
        <w:t>Nêm</w:t>
      </w:r>
      <w:r w:rsidR="005B3961" w:rsidRPr="00736CEB">
        <w:rPr>
          <w:rFonts w:ascii="Times New Roman" w:eastAsia="UD Digi Kyokasho N-R" w:hAnsi="Times New Roman" w:cs="Times New Roman"/>
          <w:b/>
          <w:bCs/>
          <w:kern w:val="24"/>
          <w:sz w:val="20"/>
          <w:szCs w:val="20"/>
          <w:u w:val="single"/>
          <w:lang w:val="vi-VN"/>
        </w:rPr>
        <w:t xml:space="preserve"> gia </w:t>
      </w:r>
      <w:r w:rsidR="00224CDE" w:rsidRPr="00736CEB">
        <w:rPr>
          <w:rFonts w:ascii="Times New Roman" w:eastAsia="UD Digi Kyokasho N-R" w:hAnsi="Times New Roman" w:cs="Times New Roman"/>
          <w:b/>
          <w:bCs/>
          <w:kern w:val="24"/>
          <w:sz w:val="20"/>
          <w:szCs w:val="20"/>
          <w:u w:val="single"/>
          <w:lang w:val="vi-VN"/>
        </w:rPr>
        <w:t>vị</w:t>
      </w:r>
    </w:p>
    <w:p w14:paraId="5C900E3E" w14:textId="4F470FE6" w:rsidR="008B19BD" w:rsidRPr="00736CEB" w:rsidRDefault="00224CDE" w:rsidP="008B19BD">
      <w:pPr>
        <w:spacing w:after="0" w:line="240" w:lineRule="auto"/>
        <w:ind w:leftChars="100" w:left="160" w:firstLineChars="100" w:firstLine="200"/>
        <w:jc w:val="both"/>
        <w:rPr>
          <w:rFonts w:ascii="Times New Roman" w:eastAsia="UD Digi Kyokasho N-R" w:hAnsi="Times New Roman" w:cs="Times New Roman"/>
          <w:kern w:val="24"/>
          <w:sz w:val="20"/>
          <w:szCs w:val="20"/>
          <w:lang w:val="es-MX"/>
        </w:rPr>
      </w:pPr>
      <w:r w:rsidRPr="00736CEB">
        <w:rPr>
          <w:rFonts w:ascii="Times New Roman" w:eastAsia="UD Digi Kyokasho N-R" w:hAnsi="Times New Roman" w:cs="Times New Roman"/>
          <w:kern w:val="24"/>
          <w:sz w:val="20"/>
          <w:szCs w:val="20"/>
          <w:lang w:val="es-MX"/>
        </w:rPr>
        <w:t>Sau khi mì chín, rưới nước sốt (A) lên, cho mì đã luộc vào và khuấy đều. Tiếp theo, cho bơ vào. Khuấy trong khoảng 2 phút cho đến khi các hương vị hòa quyện và hoàn thành.</w:t>
      </w:r>
      <w:r w:rsidR="008B19BD" w:rsidRPr="00736CEB">
        <w:rPr>
          <w:rFonts w:ascii="Times New Roman" w:eastAsia="UD Digi Kyokasho N-R" w:hAnsi="Times New Roman" w:cs="Times New Roman"/>
          <w:kern w:val="24"/>
          <w:sz w:val="20"/>
          <w:szCs w:val="20"/>
          <w:lang w:val="es-MX"/>
        </w:rPr>
        <w:t>！</w:t>
      </w:r>
    </w:p>
    <w:p w14:paraId="1D7F4DB2" w14:textId="1C0E4F12" w:rsidR="008B19BD" w:rsidRPr="00736CEB" w:rsidRDefault="008B19BD" w:rsidP="008B19BD">
      <w:pPr>
        <w:spacing w:after="0" w:line="240" w:lineRule="auto"/>
        <w:ind w:leftChars="100" w:left="160"/>
        <w:jc w:val="both"/>
        <w:rPr>
          <w:rFonts w:ascii="Times New Roman" w:eastAsia="UD Digi Kyokasho N-R" w:hAnsi="Times New Roman" w:cs="Times New Roman"/>
          <w:kern w:val="24"/>
          <w:sz w:val="20"/>
          <w:szCs w:val="20"/>
          <w:lang w:val="es-MX"/>
        </w:rPr>
      </w:pPr>
      <w:bookmarkStart w:id="0" w:name="_GoBack"/>
      <w:r w:rsidRPr="00736CEB">
        <w:rPr>
          <w:rFonts w:ascii="Times New Roman" w:eastAsia="UD Digi Kyokasho N-R" w:hAnsi="Times New Roman" w:cs="Times New Roman"/>
          <w:noProof/>
          <w:kern w:val="24"/>
          <w:sz w:val="20"/>
          <w:szCs w:val="20"/>
        </w:rPr>
        <w:drawing>
          <wp:inline distT="0" distB="0" distL="0" distR="0" wp14:anchorId="0408F567" wp14:editId="519B3709">
            <wp:extent cx="623108" cy="576489"/>
            <wp:effectExtent l="0" t="0" r="5715" b="0"/>
            <wp:docPr id="10" name="図 9" descr="フライパンの中の料理&#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9329FCA-78F1-A200-9A5F-5F58807D0F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descr="フライパンの中の料理&#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9329FCA-78F1-A200-9A5F-5F58807D0FC8}"/>
                        </a:ext>
                      </a:extLst>
                    </pic:cNvPr>
                    <pic:cNvPicPr>
                      <a:picLocks noChangeAspect="1"/>
                    </pic:cNvPicPr>
                  </pic:nvPicPr>
                  <pic:blipFill>
                    <a:blip r:embed="rId53" cstate="print">
                      <a:extLst>
                        <a:ext uri="{28A0092B-C50C-407E-A947-70E740481C1C}">
                          <a14:useLocalDpi xmlns:a14="http://schemas.microsoft.com/office/drawing/2010/main" val="0"/>
                        </a:ext>
                      </a:extLst>
                    </a:blip>
                    <a:srcRect t="14243" r="6543" b="20909"/>
                    <a:stretch/>
                  </pic:blipFill>
                  <pic:spPr>
                    <a:xfrm>
                      <a:off x="0" y="0"/>
                      <a:ext cx="632494" cy="585173"/>
                    </a:xfrm>
                    <a:prstGeom prst="rect">
                      <a:avLst/>
                    </a:prstGeom>
                  </pic:spPr>
                </pic:pic>
              </a:graphicData>
            </a:graphic>
          </wp:inline>
        </w:drawing>
      </w:r>
      <w:bookmarkEnd w:id="0"/>
      <w:r w:rsidRPr="00736CEB">
        <w:rPr>
          <w:rFonts w:ascii="Times New Roman" w:eastAsia="UD Digi Kyokasho N-R" w:hAnsi="Times New Roman" w:cs="Times New Roman"/>
          <w:kern w:val="24"/>
          <w:sz w:val="20"/>
          <w:szCs w:val="20"/>
          <w:lang w:val="es-MX"/>
        </w:rPr>
        <w:t xml:space="preserve">　</w:t>
      </w:r>
      <w:r w:rsidRPr="00736CEB">
        <w:rPr>
          <w:rFonts w:ascii="Times New Roman" w:eastAsia="UD Digi Kyokasho N-R" w:hAnsi="Times New Roman" w:cs="Times New Roman"/>
          <w:noProof/>
          <w:kern w:val="24"/>
          <w:sz w:val="20"/>
          <w:szCs w:val="20"/>
        </w:rPr>
        <w:drawing>
          <wp:inline distT="0" distB="0" distL="0" distR="0" wp14:anchorId="321B13DC" wp14:editId="53D5A8A7">
            <wp:extent cx="636633" cy="553893"/>
            <wp:effectExtent l="0" t="0" r="0" b="0"/>
            <wp:docPr id="16" name="図 15" descr="フライパンの中の料理&#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D4303AF-945F-C429-0BB7-32DD3BA99D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5" descr="フライパンの中の料理&#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D4303AF-945F-C429-0BB7-32DD3BA99D42}"/>
                        </a:ext>
                      </a:extLst>
                    </pic:cNvPr>
                    <pic:cNvPicPr>
                      <a:picLocks noChangeAspect="1"/>
                    </pic:cNvPicPr>
                  </pic:nvPicPr>
                  <pic:blipFill>
                    <a:blip r:embed="rId54" cstate="print">
                      <a:extLst>
                        <a:ext uri="{28A0092B-C50C-407E-A947-70E740481C1C}">
                          <a14:useLocalDpi xmlns:a14="http://schemas.microsoft.com/office/drawing/2010/main" val="0"/>
                        </a:ext>
                      </a:extLst>
                    </a:blip>
                    <a:srcRect l="12694" t="17576" b="25455"/>
                    <a:stretch/>
                  </pic:blipFill>
                  <pic:spPr>
                    <a:xfrm>
                      <a:off x="0" y="0"/>
                      <a:ext cx="651370" cy="566715"/>
                    </a:xfrm>
                    <a:prstGeom prst="rect">
                      <a:avLst/>
                    </a:prstGeom>
                  </pic:spPr>
                </pic:pic>
              </a:graphicData>
            </a:graphic>
          </wp:inline>
        </w:drawing>
      </w:r>
      <w:r w:rsidRPr="00736CEB">
        <w:rPr>
          <w:rFonts w:ascii="Times New Roman" w:eastAsia="UD Digi Kyokasho N-R" w:hAnsi="Times New Roman" w:cs="Times New Roman"/>
          <w:kern w:val="24"/>
          <w:sz w:val="20"/>
          <w:szCs w:val="20"/>
          <w:lang w:val="es-MX"/>
        </w:rPr>
        <w:t xml:space="preserve">　</w:t>
      </w:r>
      <w:r w:rsidRPr="00736CEB">
        <w:rPr>
          <w:rFonts w:ascii="Times New Roman" w:eastAsia="UD Digi Kyokasho N-R" w:hAnsi="Times New Roman" w:cs="Times New Roman"/>
          <w:noProof/>
          <w:kern w:val="24"/>
          <w:sz w:val="20"/>
          <w:szCs w:val="20"/>
        </w:rPr>
        <w:drawing>
          <wp:inline distT="0" distB="0" distL="0" distR="0" wp14:anchorId="46B3DE51" wp14:editId="7D64A67C">
            <wp:extent cx="589064" cy="531223"/>
            <wp:effectExtent l="0" t="0" r="1905" b="2540"/>
            <wp:docPr id="12" name="図 11" descr="フライパンの中の料理&#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941C234-483E-C16D-4347-9384BAF06E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1" descr="フライパンの中の料理&#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941C234-483E-C16D-4347-9384BAF06EE8}"/>
                        </a:ext>
                      </a:extLst>
                    </pic:cNvPr>
                    <pic:cNvPicPr>
                      <a:picLocks noChangeAspect="1"/>
                    </pic:cNvPicPr>
                  </pic:nvPicPr>
                  <pic:blipFill>
                    <a:blip r:embed="rId55" cstate="print">
                      <a:extLst>
                        <a:ext uri="{28A0092B-C50C-407E-A947-70E740481C1C}">
                          <a14:useLocalDpi xmlns:a14="http://schemas.microsoft.com/office/drawing/2010/main" val="0"/>
                        </a:ext>
                      </a:extLst>
                    </a:blip>
                    <a:srcRect l="5017" t="19546" b="16212"/>
                    <a:stretch/>
                  </pic:blipFill>
                  <pic:spPr>
                    <a:xfrm>
                      <a:off x="0" y="0"/>
                      <a:ext cx="602036" cy="542921"/>
                    </a:xfrm>
                    <a:prstGeom prst="rect">
                      <a:avLst/>
                    </a:prstGeom>
                  </pic:spPr>
                </pic:pic>
              </a:graphicData>
            </a:graphic>
          </wp:inline>
        </w:drawing>
      </w:r>
    </w:p>
    <w:p w14:paraId="37D47217" w14:textId="1AB07E41" w:rsidR="008B19BD" w:rsidRPr="00736CEB" w:rsidRDefault="008B19BD" w:rsidP="008B19BD">
      <w:pPr>
        <w:spacing w:after="0" w:line="240" w:lineRule="auto"/>
        <w:jc w:val="both"/>
        <w:rPr>
          <w:rFonts w:ascii="Times New Roman" w:eastAsia="UD Digi Kyokasho N-R" w:hAnsi="Times New Roman" w:cs="Times New Roman"/>
          <w:kern w:val="24"/>
          <w:sz w:val="8"/>
          <w:szCs w:val="8"/>
          <w:lang w:val="es-MX"/>
        </w:rPr>
      </w:pPr>
    </w:p>
    <w:p w14:paraId="6F12D251" w14:textId="6A00CC9E" w:rsidR="004179F1" w:rsidRPr="00736CEB" w:rsidRDefault="004179F1" w:rsidP="008B19BD">
      <w:pPr>
        <w:spacing w:after="0" w:line="240" w:lineRule="auto"/>
        <w:jc w:val="both"/>
        <w:rPr>
          <w:rFonts w:ascii="Times New Roman" w:eastAsia="UD Digi Kyokasho N-R" w:hAnsi="Times New Roman" w:cs="Times New Roman"/>
          <w:b/>
          <w:bCs/>
          <w:kern w:val="24"/>
          <w:sz w:val="20"/>
          <w:szCs w:val="20"/>
          <w:u w:val="single"/>
          <w:lang w:val="es-MX"/>
        </w:rPr>
      </w:pPr>
    </w:p>
    <w:p w14:paraId="6C29C0AF" w14:textId="22A9F285" w:rsidR="008B19BD" w:rsidRPr="00224CDE" w:rsidRDefault="008B19BD" w:rsidP="008B19BD">
      <w:pPr>
        <w:spacing w:after="0" w:line="240" w:lineRule="auto"/>
        <w:jc w:val="both"/>
        <w:rPr>
          <w:rFonts w:ascii="Times New Roman" w:eastAsia="UD Digi Kyokasho N-R" w:hAnsi="Times New Roman" w:cs="Times New Roman"/>
          <w:b/>
          <w:bCs/>
          <w:kern w:val="24"/>
          <w:sz w:val="20"/>
          <w:szCs w:val="20"/>
          <w:u w:val="single"/>
          <w:lang w:val="vi-VN"/>
        </w:rPr>
      </w:pPr>
      <w:r w:rsidRPr="00AC5C27">
        <w:rPr>
          <w:rFonts w:ascii="Times New Roman" w:eastAsia="UD Digi Kyokasho N-R" w:hAnsi="Times New Roman" w:cs="Times New Roman"/>
          <w:b/>
          <w:bCs/>
          <w:kern w:val="24"/>
          <w:sz w:val="20"/>
          <w:szCs w:val="20"/>
          <w:u w:val="single"/>
          <w:lang w:val="es-MX"/>
        </w:rPr>
        <w:t>４．</w:t>
      </w:r>
      <w:r w:rsidR="00224CDE">
        <w:rPr>
          <w:rFonts w:ascii="Times New Roman" w:eastAsia="UD Digi Kyokasho N-R" w:hAnsi="Times New Roman" w:cs="Times New Roman"/>
          <w:b/>
          <w:bCs/>
          <w:kern w:val="24"/>
          <w:sz w:val="20"/>
          <w:szCs w:val="20"/>
          <w:u w:val="single"/>
          <w:lang w:val="es-MX"/>
        </w:rPr>
        <w:t>Hoàn</w:t>
      </w:r>
      <w:r w:rsidR="00224CDE">
        <w:rPr>
          <w:rFonts w:ascii="Times New Roman" w:eastAsia="UD Digi Kyokasho N-R" w:hAnsi="Times New Roman" w:cs="Times New Roman"/>
          <w:b/>
          <w:bCs/>
          <w:kern w:val="24"/>
          <w:sz w:val="20"/>
          <w:szCs w:val="20"/>
          <w:u w:val="single"/>
          <w:lang w:val="vi-VN"/>
        </w:rPr>
        <w:t xml:space="preserve"> thành</w:t>
      </w:r>
    </w:p>
    <w:p w14:paraId="4272C6F6" w14:textId="663DBC77" w:rsidR="008B19BD" w:rsidRPr="00224CDE" w:rsidRDefault="004179F1" w:rsidP="00224CDE">
      <w:pPr>
        <w:spacing w:after="0" w:line="240" w:lineRule="auto"/>
        <w:ind w:left="200" w:hangingChars="100" w:hanging="200"/>
        <w:jc w:val="both"/>
        <w:rPr>
          <w:rFonts w:ascii="Times New Roman" w:eastAsia="UD Digi Kyokasho NK-R" w:hAnsi="Times New Roman" w:cs="Times New Roman"/>
          <w:kern w:val="24"/>
          <w:sz w:val="20"/>
          <w:lang w:val="es-MX"/>
        </w:rPr>
        <w:sectPr w:rsidR="008B19BD" w:rsidRPr="00224CDE" w:rsidSect="008B19BD">
          <w:type w:val="continuous"/>
          <w:pgSz w:w="11906" w:h="16838" w:code="9"/>
          <w:pgMar w:top="720" w:right="720" w:bottom="720" w:left="720" w:header="709" w:footer="709" w:gutter="0"/>
          <w:cols w:num="2" w:space="425"/>
          <w:titlePg/>
          <w:docGrid w:linePitch="360"/>
        </w:sectPr>
      </w:pPr>
      <w:r w:rsidRPr="00AC5C27">
        <w:rPr>
          <w:rFonts w:ascii="Times New Roman" w:eastAsia="UD Digi Kyokasho N-R" w:hAnsi="Times New Roman" w:cs="Times New Roman"/>
          <w:noProof/>
          <w:sz w:val="20"/>
          <w:szCs w:val="20"/>
        </w:rPr>
        <mc:AlternateContent>
          <mc:Choice Requires="wpg">
            <w:drawing>
              <wp:anchor distT="0" distB="0" distL="114300" distR="114300" simplePos="0" relativeHeight="251658263" behindDoc="0" locked="0" layoutInCell="1" allowOverlap="1" wp14:anchorId="058EEDA0" wp14:editId="449D8F42">
                <wp:simplePos x="0" y="0"/>
                <wp:positionH relativeFrom="column">
                  <wp:posOffset>267566</wp:posOffset>
                </wp:positionH>
                <wp:positionV relativeFrom="paragraph">
                  <wp:posOffset>456103</wp:posOffset>
                </wp:positionV>
                <wp:extent cx="2741295" cy="2020282"/>
                <wp:effectExtent l="19050" t="57150" r="0" b="0"/>
                <wp:wrapNone/>
                <wp:docPr id="713679000" name="グループ化 31"/>
                <wp:cNvGraphicFramePr/>
                <a:graphic xmlns:a="http://schemas.openxmlformats.org/drawingml/2006/main">
                  <a:graphicData uri="http://schemas.microsoft.com/office/word/2010/wordprocessingGroup">
                    <wpg:wgp>
                      <wpg:cNvGrpSpPr/>
                      <wpg:grpSpPr>
                        <a:xfrm>
                          <a:off x="0" y="0"/>
                          <a:ext cx="2741295" cy="2020282"/>
                          <a:chOff x="449767" y="-550117"/>
                          <a:chExt cx="2682052" cy="1960452"/>
                        </a:xfrm>
                      </wpg:grpSpPr>
                      <wpg:grpSp>
                        <wpg:cNvPr id="1730565989" name="グループ化 30"/>
                        <wpg:cNvGrpSpPr/>
                        <wpg:grpSpPr>
                          <a:xfrm>
                            <a:off x="449767" y="-550117"/>
                            <a:ext cx="2682052" cy="1960452"/>
                            <a:chOff x="449767" y="-550117"/>
                            <a:chExt cx="2682052" cy="1960452"/>
                          </a:xfrm>
                        </wpg:grpSpPr>
                        <pic:pic xmlns:pic="http://schemas.openxmlformats.org/drawingml/2006/picture">
                          <pic:nvPicPr>
                            <pic:cNvPr id="1219694270" name="図 14" descr="黒い背景と白い文字の絵&#10;&#10;AI によって生成されたコンテンツは間違っている可能性があります。"/>
                            <pic:cNvPicPr>
                              <a:picLocks noChangeAspect="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640887">
                              <a:off x="1865975" y="-550117"/>
                              <a:ext cx="761838" cy="700640"/>
                            </a:xfrm>
                            <a:prstGeom prst="rect">
                              <a:avLst/>
                            </a:prstGeom>
                            <a:noFill/>
                            <a:ln>
                              <a:noFill/>
                            </a:ln>
                          </pic:spPr>
                        </pic:pic>
                        <pic:pic xmlns:pic="http://schemas.openxmlformats.org/drawingml/2006/picture">
                          <pic:nvPicPr>
                            <pic:cNvPr id="901434717" name="図 14" descr="黒い背景と白い文字の絵&#10;&#10;AI によって生成されたコンテンツは間違っている可能性があります。"/>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rot="20148453" flipH="1">
                              <a:off x="449767" y="475507"/>
                              <a:ext cx="629353" cy="576908"/>
                            </a:xfrm>
                            <a:prstGeom prst="rect">
                              <a:avLst/>
                            </a:prstGeom>
                            <a:noFill/>
                            <a:ln>
                              <a:noFill/>
                            </a:ln>
                          </pic:spPr>
                        </pic:pic>
                        <pic:pic xmlns:pic="http://schemas.openxmlformats.org/drawingml/2006/picture">
                          <pic:nvPicPr>
                            <pic:cNvPr id="1725739943" name="図 16"/>
                            <pic:cNvPicPr>
                              <a:picLocks noChangeAspect="1"/>
                            </pic:cNvPicPr>
                          </pic:nvPicPr>
                          <pic:blipFill rotWithShape="1">
                            <a:blip r:embed="rId58" cstate="print">
                              <a:extLst>
                                <a:ext uri="{28A0092B-C50C-407E-A947-70E740481C1C}">
                                  <a14:useLocalDpi xmlns:a14="http://schemas.microsoft.com/office/drawing/2010/main" val="0"/>
                                </a:ext>
                              </a:extLst>
                            </a:blip>
                            <a:srcRect b="8800"/>
                            <a:stretch/>
                          </pic:blipFill>
                          <pic:spPr bwMode="auto">
                            <a:xfrm>
                              <a:off x="1943098" y="312420"/>
                              <a:ext cx="1188721" cy="1097915"/>
                            </a:xfrm>
                            <a:prstGeom prst="rect">
                              <a:avLst/>
                            </a:prstGeom>
                            <a:noFill/>
                            <a:ln>
                              <a:noFill/>
                            </a:ln>
                            <a:extLst>
                              <a:ext uri="{53640926-AAD7-44D8-BBD7-CCE9431645EC}">
                                <a14:shadowObscured xmlns:a14="http://schemas.microsoft.com/office/drawing/2010/main"/>
                              </a:ext>
                            </a:extLst>
                          </pic:spPr>
                        </pic:pic>
                      </wpg:grpSp>
                      <pic:pic xmlns:pic="http://schemas.openxmlformats.org/drawingml/2006/picture">
                        <pic:nvPicPr>
                          <pic:cNvPr id="1250427732" name="図 1"/>
                          <pic:cNvPicPr>
                            <a:picLocks noChangeAspect="1"/>
                          </pic:cNvPicPr>
                        </pic:nvPicPr>
                        <pic:blipFill>
                          <a:blip r:embed="rId45"/>
                          <a:stretch>
                            <a:fillRect/>
                          </a:stretch>
                        </pic:blipFill>
                        <pic:spPr>
                          <a:xfrm rot="775161">
                            <a:off x="2396490" y="49530"/>
                            <a:ext cx="459740" cy="470535"/>
                          </a:xfrm>
                          <a:prstGeom prst="rect">
                            <a:avLst/>
                          </a:prstGeom>
                        </pic:spPr>
                      </pic:pic>
                      <pic:pic xmlns:pic="http://schemas.openxmlformats.org/drawingml/2006/picture">
                        <pic:nvPicPr>
                          <pic:cNvPr id="230085043" name="図 12"/>
                          <pic:cNvPicPr>
                            <a:picLocks noChangeAspect="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805266">
                            <a:off x="2381250" y="617220"/>
                            <a:ext cx="332105" cy="1435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arto="http://schemas.microsoft.com/office/word/2006/arto"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8D59603" id="グループ化 31" o:spid="_x0000_s1026" style="position:absolute;margin-left:21.05pt;margin-top:35.9pt;width:215.85pt;height:159.1pt;z-index:251658274;mso-width-relative:margin;mso-height-relative:margin" coordorigin="4497,-5501" coordsize="26820,196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">
                <v:group id="グループ化 30" o:spid="_x0000_s1027" style="position:absolute;left:4497;top:-5501;width:26821;height:19604" coordorigin="4497,-5501" coordsize="26820,19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">
                  <v:shape id="図 14" o:spid="_x0000_s1028" type="#_x0000_t75" alt="黒い背景と白い文字の絵&#10;&#10;AI によって生成されたコンテンツは間違っている可能性があります。" style="position:absolute;left:18659;top:-5501;width:7619;height:7006;rotation:700020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">
                    <v:imagedata r:id="rId73" o:title="黒い背景と白い文字の絵&#10;&#10;AI によって生成されたコンテンツは間違っている可能性があります。"/>
                  </v:shape>
                  <v:shape id="図 14" o:spid="_x0000_s1029" type="#_x0000_t75" alt="黒い背景と白い文字の絵&#10;&#10;AI によって生成されたコンテンツは間違っている可能性があります。" style="position:absolute;left:4497;top:4755;width:6294;height:5769;rotation:1585476fd;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">
                    <v:imagedata r:id="rId74" o:title="黒い背景と白い文字の絵&#10;&#10;AI によって生成されたコンテンツは間違っている可能性があります。"/>
                  </v:shape>
                  <v:shape id="図 16" o:spid="_x0000_s1030" type="#_x0000_t75" style="position:absolute;left:19430;top:3124;width:11888;height:10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">
                    <v:imagedata r:id="rId75" o:title="" cropbottom="5767f"/>
                  </v:shape>
                </v:group>
                <v:shape id="図 1" o:spid="_x0000_s1031" type="#_x0000_t75" style="position:absolute;left:23964;top:495;width:4598;height:4705;rotation:846683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">
                  <v:imagedata r:id="rId76" o:title=""/>
                </v:shape>
                <v:shape id="図 12" o:spid="_x0000_s1032" type="#_x0000_t75" style="position:absolute;left:23812;top:6172;width:3321;height:1435;rotation:879565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">
                  <v:imagedata r:id="rId77" o:title=""/>
                </v:shape>
              </v:group>
            </w:pict>
          </mc:Fallback>
        </mc:AlternateContent>
      </w:r>
      <w:r w:rsidRPr="00AC5C27">
        <w:rPr>
          <w:rFonts w:ascii="Times New Roman" w:eastAsia="UD Digi Kyokasho NK-R" w:hAnsi="Times New Roman" w:cs="Times New Roman"/>
          <w:noProof/>
          <w:kern w:val="24"/>
          <w:sz w:val="20"/>
        </w:rPr>
        <w:drawing>
          <wp:anchor distT="0" distB="0" distL="114300" distR="114300" simplePos="0" relativeHeight="251658241" behindDoc="0" locked="0" layoutInCell="1" allowOverlap="1" wp14:anchorId="7E9D275C" wp14:editId="665D668E">
            <wp:simplePos x="0" y="0"/>
            <wp:positionH relativeFrom="column">
              <wp:posOffset>650009</wp:posOffset>
            </wp:positionH>
            <wp:positionV relativeFrom="paragraph">
              <wp:posOffset>762119</wp:posOffset>
            </wp:positionV>
            <wp:extent cx="1388110" cy="1079500"/>
            <wp:effectExtent l="304800" t="285750" r="307340" b="311150"/>
            <wp:wrapNone/>
            <wp:docPr id="4" name="図 3" descr="テーブルの上にあるパスタ&#10;&#10;AI によって生成されたコンテンツは間違っている可能性があります。">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E7BA5C4-8312-9C01-337E-BCEECC2E00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descr="テーブルの上にあるパスタ&#10;&#10;AI によって生成されたコンテンツは間違っている可能性があります。">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E7BA5C4-8312-9C01-337E-BCEECC2E0022}"/>
                        </a:ext>
                      </a:extLst>
                    </pic:cNvPr>
                    <pic:cNvPicPr>
                      <a:picLocks noChangeAspect="1"/>
                    </pic:cNvPicPr>
                  </pic:nvPicPr>
                  <pic:blipFill>
                    <a:blip r:embed="rId78" cstate="print">
                      <a:extLst>
                        <a:ext uri="{BEBA8EAE-BF5A-486C-A8C5-ECC9F3942E4B}">
                          <a14:imgProps xmlns:a14="http://schemas.microsoft.com/office/drawing/2010/main">
                            <a14:imgLayer r:embed="rId79">
                              <a14:imgEffect>
                                <a14:colorTemperature colorTemp="11200"/>
                              </a14:imgEffect>
                              <a14:imgEffect>
                                <a14:brightnessContrast bright="10000"/>
                              </a14:imgEffect>
                            </a14:imgLayer>
                          </a14:imgProps>
                        </a:ext>
                        <a:ext uri="{28A0092B-C50C-407E-A947-70E740481C1C}">
                          <a14:useLocalDpi xmlns:a14="http://schemas.microsoft.com/office/drawing/2010/main" val="0"/>
                        </a:ext>
                      </a:extLst>
                    </a:blip>
                    <a:srcRect l="10471" t="10455" r="8529" b="42272"/>
                    <a:stretch/>
                  </pic:blipFill>
                  <pic:spPr>
                    <a:xfrm>
                      <a:off x="0" y="0"/>
                      <a:ext cx="1388110" cy="107950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008B19BD" w:rsidRPr="00AC5C27">
        <w:rPr>
          <w:rFonts w:ascii="Times New Roman" w:eastAsia="UD Digi Kyokasho N-R" w:hAnsi="Times New Roman" w:cs="Times New Roman"/>
          <w:sz w:val="20"/>
          <w:szCs w:val="20"/>
          <w:lang w:val="es-MX"/>
        </w:rPr>
        <w:t xml:space="preserve">　　</w:t>
      </w:r>
      <w:r w:rsidR="00224CDE" w:rsidRPr="00224CDE">
        <w:rPr>
          <w:rFonts w:ascii="Times New Roman" w:eastAsia="UD Digi Kyokasho N-R" w:hAnsi="Times New Roman" w:cs="Times New Roman"/>
          <w:sz w:val="20"/>
          <w:szCs w:val="20"/>
          <w:lang w:val="es-MX"/>
        </w:rPr>
        <w:t>Dọn ra đĩa. Trang trí với lá tía tô cắt nhỏ là xong. Món ăn có h</w:t>
      </w:r>
      <w:r w:rsidR="00224CDE" w:rsidRPr="00224CDE">
        <w:rPr>
          <w:rFonts w:ascii="Times New Roman" w:eastAsia="UD Digi Kyokasho N-R" w:hAnsi="Times New Roman" w:cs="Times New Roman" w:hint="cs"/>
          <w:sz w:val="20"/>
          <w:szCs w:val="20"/>
          <w:lang w:val="es-MX"/>
        </w:rPr>
        <w:t>ươ</w:t>
      </w:r>
      <w:r w:rsidR="00224CDE" w:rsidRPr="00224CDE">
        <w:rPr>
          <w:rFonts w:ascii="Times New Roman" w:eastAsia="UD Digi Kyokasho N-R" w:hAnsi="Times New Roman" w:cs="Times New Roman"/>
          <w:sz w:val="20"/>
          <w:szCs w:val="20"/>
          <w:lang w:val="es-MX"/>
        </w:rPr>
        <w:t>ng vị Nhật Bản, nh</w:t>
      </w:r>
      <w:r w:rsidR="00224CDE" w:rsidRPr="00224CDE">
        <w:rPr>
          <w:rFonts w:ascii="Times New Roman" w:eastAsia="UD Digi Kyokasho N-R" w:hAnsi="Times New Roman" w:cs="Times New Roman" w:hint="cs"/>
          <w:sz w:val="20"/>
          <w:szCs w:val="20"/>
          <w:lang w:val="es-MX"/>
        </w:rPr>
        <w:t>ư</w:t>
      </w:r>
      <w:r w:rsidR="00224CDE" w:rsidRPr="00224CDE">
        <w:rPr>
          <w:rFonts w:ascii="Times New Roman" w:eastAsia="UD Digi Kyokasho N-R" w:hAnsi="Times New Roman" w:cs="Times New Roman"/>
          <w:sz w:val="20"/>
          <w:szCs w:val="20"/>
          <w:lang w:val="es-MX"/>
        </w:rPr>
        <w:t>ng mùi th</w:t>
      </w:r>
      <w:r w:rsidR="00224CDE" w:rsidRPr="00224CDE">
        <w:rPr>
          <w:rFonts w:ascii="Times New Roman" w:eastAsia="UD Digi Kyokasho N-R" w:hAnsi="Times New Roman" w:cs="Times New Roman" w:hint="cs"/>
          <w:sz w:val="20"/>
          <w:szCs w:val="20"/>
          <w:lang w:val="es-MX"/>
        </w:rPr>
        <w:t>ơ</w:t>
      </w:r>
      <w:r w:rsidR="00224CDE" w:rsidRPr="00224CDE">
        <w:rPr>
          <w:rFonts w:ascii="Times New Roman" w:eastAsia="UD Digi Kyokasho N-R" w:hAnsi="Times New Roman" w:cs="Times New Roman"/>
          <w:sz w:val="20"/>
          <w:szCs w:val="20"/>
          <w:lang w:val="es-MX"/>
        </w:rPr>
        <w:t>m của n</w:t>
      </w:r>
      <w:r w:rsidR="00224CDE" w:rsidRPr="00224CDE">
        <w:rPr>
          <w:rFonts w:ascii="Times New Roman" w:eastAsia="UD Digi Kyokasho N-R" w:hAnsi="Times New Roman" w:cs="Times New Roman" w:hint="cs"/>
          <w:sz w:val="20"/>
          <w:szCs w:val="20"/>
          <w:lang w:val="es-MX"/>
        </w:rPr>
        <w:t>ư</w:t>
      </w:r>
      <w:r w:rsidR="00224CDE" w:rsidRPr="00224CDE">
        <w:rPr>
          <w:rFonts w:ascii="Times New Roman" w:eastAsia="UD Digi Kyokasho N-R" w:hAnsi="Times New Roman" w:cs="Times New Roman"/>
          <w:sz w:val="20"/>
          <w:szCs w:val="20"/>
          <w:lang w:val="es-MX"/>
        </w:rPr>
        <w:t>ớc t</w:t>
      </w:r>
      <w:r w:rsidR="00224CDE" w:rsidRPr="00224CDE">
        <w:rPr>
          <w:rFonts w:ascii="Times New Roman" w:eastAsia="UD Digi Kyokasho N-R" w:hAnsi="Times New Roman" w:cs="Times New Roman" w:hint="cs"/>
          <w:sz w:val="20"/>
          <w:szCs w:val="20"/>
          <w:lang w:val="es-MX"/>
        </w:rPr>
        <w:t>ươ</w:t>
      </w:r>
      <w:r w:rsidR="00224CDE" w:rsidRPr="00224CDE">
        <w:rPr>
          <w:rFonts w:ascii="Times New Roman" w:eastAsia="UD Digi Kyokasho N-R" w:hAnsi="Times New Roman" w:cs="Times New Roman"/>
          <w:sz w:val="20"/>
          <w:szCs w:val="20"/>
          <w:lang w:val="es-MX"/>
        </w:rPr>
        <w:t>ng và b</w:t>
      </w:r>
      <w:r w:rsidR="00224CDE" w:rsidRPr="00224CDE">
        <w:rPr>
          <w:rFonts w:ascii="Times New Roman" w:eastAsia="UD Digi Kyokasho N-R" w:hAnsi="Times New Roman" w:cs="Times New Roman" w:hint="cs"/>
          <w:sz w:val="20"/>
          <w:szCs w:val="20"/>
          <w:lang w:val="es-MX"/>
        </w:rPr>
        <w:t>ơ</w:t>
      </w:r>
      <w:r w:rsidR="00224CDE" w:rsidRPr="00224CDE">
        <w:rPr>
          <w:rFonts w:ascii="Times New Roman" w:eastAsia="UD Digi Kyokasho N-R" w:hAnsi="Times New Roman" w:cs="Times New Roman"/>
          <w:sz w:val="20"/>
          <w:szCs w:val="20"/>
          <w:lang w:val="es-MX"/>
        </w:rPr>
        <w:t xml:space="preserve"> khá ngon.</w:t>
      </w:r>
    </w:p>
    <w:p w14:paraId="5CC9AFD7" w14:textId="0F387BE2" w:rsidR="00167286" w:rsidRPr="00AC5C27" w:rsidRDefault="00167286" w:rsidP="001D6895">
      <w:pPr>
        <w:spacing w:after="0" w:line="240" w:lineRule="auto"/>
        <w:jc w:val="both"/>
        <w:rPr>
          <w:rFonts w:ascii="Times New Roman" w:eastAsia="UD Digi Kyokasho N-R" w:hAnsi="Times New Roman" w:cs="Times New Roman"/>
          <w:noProof/>
          <w:sz w:val="20"/>
          <w:szCs w:val="20"/>
          <w:lang w:val="es-MX"/>
        </w:rPr>
      </w:pPr>
    </w:p>
    <w:sectPr w:rsidR="00167286" w:rsidRPr="00AC5C27" w:rsidSect="001D6895">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56A223" w14:textId="77777777" w:rsidR="00810830" w:rsidRDefault="00810830" w:rsidP="009F7A27">
      <w:r>
        <w:separator/>
      </w:r>
    </w:p>
  </w:endnote>
  <w:endnote w:type="continuationSeparator" w:id="0">
    <w:p w14:paraId="2EEB4A98" w14:textId="77777777" w:rsidR="00810830" w:rsidRDefault="00810830" w:rsidP="009F7A27">
      <w:r>
        <w:continuationSeparator/>
      </w:r>
    </w:p>
  </w:endnote>
  <w:endnote w:type="continuationNotice" w:id="1">
    <w:p w14:paraId="7EA1C595" w14:textId="77777777" w:rsidR="00810830" w:rsidRDefault="008108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Yu Gothic"/>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MS Mincho"/>
    <w:panose1 w:val="02020400000000000000"/>
    <w:charset w:val="80"/>
    <w:family w:val="roman"/>
    <w:pitch w:val="variable"/>
    <w:sig w:usb0="00000000" w:usb1="2AC7ECFA" w:usb2="00000010" w:usb3="00000000" w:csb0="00020000" w:csb1="00000000"/>
  </w:font>
  <w:font w:name="SimHei">
    <w:altName w:val="黑体"/>
    <w:panose1 w:val="0201060906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UD Digi Kyokasho NP-R">
    <w:altName w:val="MS Mincho"/>
    <w:panose1 w:val="02020400000000000000"/>
    <w:charset w:val="80"/>
    <w:family w:val="roman"/>
    <w:pitch w:val="variable"/>
    <w:sig w:usb0="00000000" w:usb1="2AC7ECFA" w:usb2="00000010" w:usb3="00000000" w:csb0="00020000" w:csb1="00000000"/>
  </w:font>
  <w:font w:name="UD Digi Kyokasho N-R">
    <w:altName w:val="MS Mincho"/>
    <w:panose1 w:val="02020400000000000000"/>
    <w:charset w:val="80"/>
    <w:family w:val="roman"/>
    <w:pitch w:val="fixed"/>
    <w:sig w:usb0="00000000"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HGMaruGothicMPRO">
    <w:altName w:val="Yu Gothic"/>
    <w:charset w:val="80"/>
    <w:family w:val="modern"/>
    <w:pitch w:val="variable"/>
    <w:sig w:usb0="E00002FF"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algun Gothic Semilight"/>
    <w:charset w:val="80"/>
    <w:family w:val="modern"/>
    <w:pitch w:val="variable"/>
    <w:sig w:usb0="00000000" w:usb1="2AC7EDF8" w:usb2="00000012"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14:paraId="4084482E" w14:textId="77777777" w:rsidTr="007508DB">
      <w:tc>
        <w:tcPr>
          <w:tcW w:w="5000" w:type="pct"/>
          <w:vAlign w:val="center"/>
        </w:tcPr>
        <w:p w14:paraId="7BF9FDA3" w14:textId="4151CA09" w:rsidR="00517477" w:rsidRDefault="00517477"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736CEB">
            <w:rPr>
              <w:noProof/>
              <w:lang w:val="ja-JP" w:bidi="ja-JP"/>
            </w:rPr>
            <w:t>4</w:t>
          </w:r>
          <w:r w:rsidRPr="009C6C0C">
            <w:rPr>
              <w:lang w:val="ja-JP" w:bidi="ja-JP"/>
            </w:rPr>
            <w:fldChar w:fldCharType="end"/>
          </w:r>
        </w:p>
      </w:tc>
    </w:tr>
  </w:tbl>
  <w:p w14:paraId="2DD1F131" w14:textId="77777777" w:rsidR="00517477" w:rsidRDefault="00517477"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rsidRPr="000D1ED8" w14:paraId="2DF06126" w14:textId="77777777" w:rsidTr="005140DB">
      <w:tc>
        <w:tcPr>
          <w:tcW w:w="5000" w:type="pct"/>
          <w:vAlign w:val="center"/>
        </w:tcPr>
        <w:p w14:paraId="361A670E" w14:textId="5FBF4AF2" w:rsidR="00517477" w:rsidRPr="000D1ED8" w:rsidRDefault="00517477"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736CEB">
            <w:rPr>
              <w:noProof/>
              <w:lang w:val="ja-JP" w:bidi="ja-JP"/>
            </w:rPr>
            <w:t>5</w:t>
          </w:r>
          <w:r w:rsidRPr="000D1ED8">
            <w:rPr>
              <w:lang w:val="ja-JP" w:bidi="ja-JP"/>
            </w:rPr>
            <w:fldChar w:fldCharType="end"/>
          </w:r>
        </w:p>
      </w:tc>
    </w:tr>
  </w:tbl>
  <w:p w14:paraId="79CBB935" w14:textId="77777777" w:rsidR="00517477" w:rsidRPr="000D1ED8" w:rsidRDefault="00517477"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rsidRPr="006C5465" w14:paraId="607F850D" w14:textId="77777777" w:rsidTr="005140DB">
      <w:tc>
        <w:tcPr>
          <w:tcW w:w="5000" w:type="pct"/>
          <w:vAlign w:val="center"/>
        </w:tcPr>
        <w:p w14:paraId="1968B1F3" w14:textId="4F6A36CF" w:rsidR="00517477" w:rsidRPr="006C5465" w:rsidRDefault="00517477"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Pr>
              <w:noProof/>
              <w:lang w:val="ja-JP" w:bidi="ja-JP"/>
            </w:rPr>
            <w:t>1</w:t>
          </w:r>
          <w:r w:rsidRPr="006C5465">
            <w:rPr>
              <w:lang w:val="ja-JP" w:bidi="ja-JP"/>
            </w:rPr>
            <w:fldChar w:fldCharType="end"/>
          </w:r>
        </w:p>
      </w:tc>
    </w:tr>
  </w:tbl>
  <w:p w14:paraId="17203265" w14:textId="77777777" w:rsidR="00517477" w:rsidRPr="006C5465" w:rsidRDefault="00517477" w:rsidP="006C546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14:paraId="0C161110" w14:textId="77777777" w:rsidTr="007508DB">
      <w:tc>
        <w:tcPr>
          <w:tcW w:w="5000" w:type="pct"/>
          <w:vAlign w:val="center"/>
        </w:tcPr>
        <w:p w14:paraId="0AA8E2EB" w14:textId="77777777" w:rsidR="00517477" w:rsidRDefault="00517477"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736CEB">
            <w:rPr>
              <w:noProof/>
              <w:lang w:val="ja-JP" w:bidi="ja-JP"/>
            </w:rPr>
            <w:t>6</w:t>
          </w:r>
          <w:r w:rsidRPr="009C6C0C">
            <w:rPr>
              <w:lang w:val="ja-JP" w:bidi="ja-JP"/>
            </w:rPr>
            <w:fldChar w:fldCharType="end"/>
          </w:r>
        </w:p>
      </w:tc>
    </w:tr>
  </w:tbl>
  <w:p w14:paraId="4599556C" w14:textId="77777777" w:rsidR="00517477" w:rsidRDefault="0051747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rsidRPr="000D1ED8" w14:paraId="724AB400" w14:textId="77777777" w:rsidTr="005140DB">
      <w:tc>
        <w:tcPr>
          <w:tcW w:w="5000" w:type="pct"/>
          <w:vAlign w:val="center"/>
        </w:tcPr>
        <w:p w14:paraId="0AD6ECE5" w14:textId="77777777" w:rsidR="00517477" w:rsidRPr="000D1ED8" w:rsidRDefault="00517477"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Pr>
              <w:noProof/>
              <w:lang w:val="ja-JP" w:bidi="ja-JP"/>
            </w:rPr>
            <w:t>7</w:t>
          </w:r>
          <w:r w:rsidRPr="000D1ED8">
            <w:rPr>
              <w:lang w:val="ja-JP" w:bidi="ja-JP"/>
            </w:rPr>
            <w:fldChar w:fldCharType="end"/>
          </w:r>
        </w:p>
      </w:tc>
    </w:tr>
  </w:tbl>
  <w:p w14:paraId="36E867A6" w14:textId="77777777" w:rsidR="00517477" w:rsidRDefault="0051747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17477" w:rsidRPr="006C5465" w14:paraId="03D8A3D6" w14:textId="77777777" w:rsidTr="005140DB">
      <w:tc>
        <w:tcPr>
          <w:tcW w:w="5000" w:type="pct"/>
          <w:vAlign w:val="center"/>
        </w:tcPr>
        <w:p w14:paraId="1BBB848C" w14:textId="77777777" w:rsidR="00517477" w:rsidRPr="006C5465" w:rsidRDefault="00517477"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Pr>
              <w:noProof/>
              <w:lang w:val="ja-JP" w:bidi="ja-JP"/>
            </w:rPr>
            <w:t>6</w:t>
          </w:r>
          <w:r w:rsidRPr="006C5465">
            <w:rPr>
              <w:lang w:val="ja-JP" w:bidi="ja-JP"/>
            </w:rPr>
            <w:fldChar w:fldCharType="end"/>
          </w:r>
        </w:p>
      </w:tc>
    </w:tr>
  </w:tbl>
  <w:p w14:paraId="29120C54" w14:textId="77777777" w:rsidR="00517477" w:rsidRDefault="005174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A95E3A" w14:textId="77777777" w:rsidR="00810830" w:rsidRDefault="00810830" w:rsidP="009F7A27">
      <w:r>
        <w:separator/>
      </w:r>
    </w:p>
  </w:footnote>
  <w:footnote w:type="continuationSeparator" w:id="0">
    <w:p w14:paraId="4AF16E12" w14:textId="77777777" w:rsidR="00810830" w:rsidRDefault="00810830" w:rsidP="009F7A27">
      <w:r>
        <w:continuationSeparator/>
      </w:r>
    </w:p>
  </w:footnote>
  <w:footnote w:type="continuationNotice" w:id="1">
    <w:p w14:paraId="6673F33A" w14:textId="77777777" w:rsidR="00810830" w:rsidRDefault="0081083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19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55"/>
      <w:gridCol w:w="6794"/>
      <w:gridCol w:w="6794"/>
    </w:tblGrid>
    <w:tr w:rsidR="004C3ACD" w14:paraId="31DD1851" w14:textId="77777777" w:rsidTr="00F05CD5">
      <w:tc>
        <w:tcPr>
          <w:tcW w:w="3555" w:type="dxa"/>
          <w:shd w:val="clear" w:color="auto" w:fill="F2F2F2" w:themeFill="background1" w:themeFillShade="F2"/>
          <w:vAlign w:val="center"/>
        </w:tcPr>
        <w:p w14:paraId="541E9588" w14:textId="7E7566DC" w:rsidR="004C3ACD" w:rsidRPr="006C5465" w:rsidRDefault="00810830" w:rsidP="004C3ACD">
          <w:pPr>
            <w:pStyle w:val="a1"/>
            <w:jc w:val="right"/>
          </w:pPr>
          <w:sdt>
            <w:sdtPr>
              <w:rPr>
                <w:sz w:val="24"/>
                <w:szCs w:val="24"/>
              </w:rPr>
              <w:alias w:val="タイトル​​"/>
              <w:tag w:val=""/>
              <w:id w:val="-1874068858"/>
              <w:placeholder>
                <w:docPart w:val="006515EB79F4405790535E2E1CA1CE43"/>
              </w:placeholder>
              <w:dataBinding w:prefixMappings="xmlns:ns0='http://schemas.microsoft.com/office/2006/coverPageProps' " w:xpath="/ns0:CoverPageProperties[1]/ns0:Abstract[1]" w:storeItemID="{55AF091B-3C7A-41E3-B477-F2FDAA23CFDA}"/>
              <w15:appearance w15:val="hidden"/>
              <w:text/>
            </w:sdtPr>
            <w:sdtEndPr/>
            <w:sdtContent>
              <w:r w:rsidR="004C3ACD">
                <w:rPr>
                  <w:rFonts w:ascii="Times New Roman" w:hAnsi="Times New Roman"/>
                  <w:sz w:val="24"/>
                  <w:szCs w:val="24"/>
                  <w:lang w:val="vi-VN"/>
                </w:rPr>
                <w:t xml:space="preserve">                                                                         </w:t>
              </w:r>
              <w:r w:rsidR="004C3ACD" w:rsidRPr="00C860D0">
                <w:rPr>
                  <w:rFonts w:ascii="Times New Roman" w:hAnsi="Times New Roman"/>
                  <w:sz w:val="24"/>
                  <w:szCs w:val="24"/>
                  <w:lang w:val="vi-VN"/>
                </w:rPr>
                <w:t xml:space="preserve"> </w:t>
              </w:r>
              <w:r w:rsidR="004C3ACD">
                <w:rPr>
                  <w:rFonts w:ascii="Times New Roman" w:hAnsi="Times New Roman"/>
                  <w:sz w:val="24"/>
                  <w:szCs w:val="24"/>
                  <w:lang w:val="vi-VN"/>
                </w:rPr>
                <w:t xml:space="preserve">                               </w:t>
              </w:r>
              <w:r w:rsidR="004C3ACD" w:rsidRPr="00C860D0">
                <w:rPr>
                  <w:rFonts w:ascii="Times New Roman" w:hAnsi="Times New Roman"/>
                  <w:sz w:val="24"/>
                  <w:szCs w:val="24"/>
                  <w:lang w:val="vi-VN"/>
                </w:rPr>
                <w:t xml:space="preserve">bản TIN TUÂN  THỦ </w:t>
              </w:r>
            </w:sdtContent>
          </w:sdt>
        </w:p>
      </w:tc>
      <w:tc>
        <w:tcPr>
          <w:tcW w:w="6794" w:type="dxa"/>
          <w:shd w:val="clear" w:color="auto" w:fill="F2F2F2" w:themeFill="background1" w:themeFillShade="F2"/>
          <w:vAlign w:val="center"/>
        </w:tcPr>
        <w:p w14:paraId="5E513740" w14:textId="3D72BAEE" w:rsidR="004C3ACD" w:rsidRDefault="00810830" w:rsidP="004C3ACD">
          <w:pPr>
            <w:pStyle w:val="Header"/>
            <w:jc w:val="right"/>
          </w:pPr>
          <w:sdt>
            <w:sdtPr>
              <w:rPr>
                <w:rFonts w:hint="eastAsia"/>
              </w:rPr>
              <w:alias w:val="発行日と日付"/>
              <w:tag w:val=""/>
              <w:id w:val="1363862604"/>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4C3ACD">
                <w:rPr>
                  <w:rFonts w:ascii="Times New Roman" w:hAnsi="Times New Roman"/>
                  <w:lang w:val="vi-VN"/>
                </w:rPr>
                <w:t>CP25-034   phát hành 02/06/2025</w:t>
              </w:r>
            </w:sdtContent>
          </w:sdt>
        </w:p>
      </w:tc>
      <w:tc>
        <w:tcPr>
          <w:tcW w:w="6794" w:type="dxa"/>
          <w:shd w:val="clear" w:color="auto" w:fill="F2F2F2" w:themeFill="background1" w:themeFillShade="F2"/>
          <w:vAlign w:val="center"/>
        </w:tcPr>
        <w:p w14:paraId="345B6922" w14:textId="62D69CFB" w:rsidR="004C3ACD" w:rsidRDefault="004C3ACD" w:rsidP="004C3ACD">
          <w:pPr>
            <w:pStyle w:val="Header"/>
            <w:jc w:val="right"/>
          </w:pPr>
        </w:p>
      </w:tc>
    </w:tr>
  </w:tbl>
  <w:p w14:paraId="09FAA289" w14:textId="4E601BF9" w:rsidR="00517477" w:rsidRDefault="00517477"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26"/>
      <w:gridCol w:w="3580"/>
      <w:gridCol w:w="3560"/>
    </w:tblGrid>
    <w:tr w:rsidR="00517477" w:rsidRPr="000D1ED8" w14:paraId="6A34C83C" w14:textId="77777777" w:rsidTr="00C860D0">
      <w:trPr>
        <w:trHeight w:val="1092"/>
      </w:trPr>
      <w:tc>
        <w:tcPr>
          <w:tcW w:w="4801" w:type="dxa"/>
          <w:shd w:val="clear" w:color="auto" w:fill="F2F2F2" w:themeFill="background1" w:themeFillShade="F2"/>
          <w:vAlign w:val="center"/>
        </w:tcPr>
        <w:p w14:paraId="2478AA9A" w14:textId="77777777" w:rsidR="00517477" w:rsidRPr="000D1ED8" w:rsidRDefault="00517477" w:rsidP="00DD1D2A">
          <w:pPr>
            <w:pStyle w:val="Header"/>
          </w:pPr>
        </w:p>
      </w:tc>
      <w:tc>
        <w:tcPr>
          <w:tcW w:w="4800" w:type="dxa"/>
          <w:shd w:val="clear" w:color="auto" w:fill="F2F2F2" w:themeFill="background1" w:themeFillShade="F2"/>
          <w:vAlign w:val="center"/>
        </w:tcPr>
        <w:p w14:paraId="44359350" w14:textId="5B9C8A61" w:rsidR="00517477" w:rsidRPr="000D1ED8" w:rsidRDefault="00810830" w:rsidP="00C860D0">
          <w:pPr>
            <w:pStyle w:val="a1"/>
            <w:jc w:val="left"/>
          </w:pPr>
          <w:sdt>
            <w:sdtPr>
              <w:rPr>
                <w:sz w:val="28"/>
                <w:szCs w:val="28"/>
              </w:rPr>
              <w:alias w:val="タイトル​​"/>
              <w:tag w:val=""/>
              <w:id w:val="1452901827"/>
              <w:dataBinding w:prefixMappings="xmlns:ns0='http://schemas.microsoft.com/office/2006/coverPageProps' " w:xpath="/ns0:CoverPageProperties[1]/ns0:Abstract[1]" w:storeItemID="{55AF091B-3C7A-41E3-B477-F2FDAA23CFDA}"/>
              <w15:appearance w15:val="hidden"/>
              <w:text/>
            </w:sdtPr>
            <w:sdtEndPr/>
            <w:sdtContent>
              <w:r w:rsidR="004C3ACD">
                <w:rPr>
                  <w:rFonts w:ascii="Times New Roman" w:hAnsi="Times New Roman"/>
                  <w:sz w:val="28"/>
                  <w:szCs w:val="28"/>
                  <w:lang w:val="vi-VN"/>
                </w:rPr>
                <w:t xml:space="preserve">                                                                                                         bản TIN TUÂN  THỦ </w:t>
              </w:r>
            </w:sdtContent>
          </w:sdt>
        </w:p>
      </w:tc>
      <w:tc>
        <w:tcPr>
          <w:tcW w:w="4801" w:type="dxa"/>
          <w:shd w:val="clear" w:color="auto" w:fill="F2F2F2" w:themeFill="background1" w:themeFillShade="F2"/>
          <w:vAlign w:val="center"/>
        </w:tcPr>
        <w:p w14:paraId="566134D6" w14:textId="3AA27CB1" w:rsidR="00517477" w:rsidRPr="000D1ED8" w:rsidRDefault="00810830" w:rsidP="007508DB">
          <w:pPr>
            <w:pStyle w:val="Header"/>
            <w:jc w:val="right"/>
            <w:rPr>
              <w:i/>
              <w:iCs w:val="0"/>
              <w:color w:val="auto"/>
            </w:rPr>
          </w:pPr>
          <w:sdt>
            <w:sdtPr>
              <w:alias w:val="発行日と日付"/>
              <w:tag w:val=""/>
              <w:id w:val="-175733205"/>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17477">
                <w:rPr>
                  <w:rFonts w:ascii="Times New Roman" w:hAnsi="Times New Roman"/>
                  <w:lang w:val="vi-VN"/>
                </w:rPr>
                <w:t>CP25-034   phát hành 02/06/2025</w:t>
              </w:r>
            </w:sdtContent>
          </w:sdt>
        </w:p>
      </w:tc>
    </w:tr>
  </w:tbl>
  <w:p w14:paraId="05F2A57B" w14:textId="581E0F66" w:rsidR="00517477" w:rsidRPr="000D1ED8" w:rsidRDefault="00517477" w:rsidP="009C6C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481"/>
      <w:gridCol w:w="3503"/>
      <w:gridCol w:w="3482"/>
    </w:tblGrid>
    <w:tr w:rsidR="00517477" w14:paraId="486D5FFD" w14:textId="77777777" w:rsidTr="007508DB">
      <w:tc>
        <w:tcPr>
          <w:tcW w:w="4797" w:type="dxa"/>
          <w:shd w:val="clear" w:color="auto" w:fill="F2F2F2" w:themeFill="background1" w:themeFillShade="F2"/>
          <w:vAlign w:val="center"/>
        </w:tcPr>
        <w:p w14:paraId="435C6940" w14:textId="74643B7D" w:rsidR="00517477" w:rsidRPr="006C5465" w:rsidRDefault="00810830" w:rsidP="006C5465">
          <w:pPr>
            <w:pStyle w:val="Header"/>
          </w:pPr>
          <w:sdt>
            <w:sdtPr>
              <w:rPr>
                <w:rFonts w:hint="eastAsia"/>
              </w:rPr>
              <w:alias w:val="発行日と日付"/>
              <w:tag w:val=""/>
              <w:id w:val="929232574"/>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17477">
                <w:rPr>
                  <w:rFonts w:ascii="Times New Roman" w:hAnsi="Times New Roman"/>
                  <w:lang w:val="vi-VN"/>
                </w:rPr>
                <w:t>CP25-034   phát hành 02/06/2025</w:t>
              </w:r>
            </w:sdtContent>
          </w:sdt>
        </w:p>
      </w:tc>
      <w:tc>
        <w:tcPr>
          <w:tcW w:w="4797" w:type="dxa"/>
          <w:shd w:val="clear" w:color="auto" w:fill="F2F2F2" w:themeFill="background1" w:themeFillShade="F2"/>
          <w:vAlign w:val="center"/>
        </w:tcPr>
        <w:p w14:paraId="4B3E859B" w14:textId="2EC7A9A8" w:rsidR="00517477" w:rsidRPr="006C5465" w:rsidRDefault="00810830" w:rsidP="006C5465">
          <w:pPr>
            <w:pStyle w:val="a1"/>
          </w:pPr>
          <w:sdt>
            <w:sdtPr>
              <w:rPr>
                <w:sz w:val="28"/>
                <w:szCs w:val="28"/>
              </w:rPr>
              <w:alias w:val="タイトル​​"/>
              <w:tag w:val=""/>
              <w:id w:val="1166667859"/>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4C3ACD">
                <w:rPr>
                  <w:rFonts w:ascii="Times New Roman" w:hAnsi="Times New Roman"/>
                  <w:sz w:val="28"/>
                  <w:szCs w:val="28"/>
                  <w:lang w:val="vi-VN"/>
                </w:rPr>
                <w:t xml:space="preserve">                                                                                                         bản TIN TUÂN  THỦ </w:t>
              </w:r>
            </w:sdtContent>
          </w:sdt>
        </w:p>
      </w:tc>
      <w:tc>
        <w:tcPr>
          <w:tcW w:w="4798" w:type="dxa"/>
          <w:shd w:val="clear" w:color="auto" w:fill="F2F2F2" w:themeFill="background1" w:themeFillShade="F2"/>
          <w:vAlign w:val="center"/>
        </w:tcPr>
        <w:p w14:paraId="38985E7B" w14:textId="265281F4" w:rsidR="00517477" w:rsidRDefault="00810830" w:rsidP="009C6C0C">
          <w:pPr>
            <w:pStyle w:val="Header"/>
            <w:jc w:val="right"/>
          </w:pPr>
          <w:sdt>
            <w:sdtPr>
              <w:alias w:val="発行日と日付"/>
              <w:tag w:val=""/>
              <w:id w:val="-1735933486"/>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17477">
                <w:rPr>
                  <w:rFonts w:ascii="Times New Roman" w:hAnsi="Times New Roman"/>
                  <w:lang w:val="vi-VN"/>
                </w:rPr>
                <w:t>CP25-034   phát hành 02/06/2025</w:t>
              </w:r>
            </w:sdtContent>
          </w:sdt>
        </w:p>
      </w:tc>
    </w:tr>
  </w:tbl>
  <w:p w14:paraId="27083571" w14:textId="77777777" w:rsidR="00517477" w:rsidRDefault="005174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298"/>
      <w:gridCol w:w="3632"/>
      <w:gridCol w:w="3536"/>
    </w:tblGrid>
    <w:tr w:rsidR="00517477" w:rsidRPr="000D1ED8" w14:paraId="17ED517B" w14:textId="77777777" w:rsidTr="007508DB">
      <w:tc>
        <w:tcPr>
          <w:tcW w:w="4801" w:type="dxa"/>
          <w:shd w:val="clear" w:color="auto" w:fill="F2F2F2" w:themeFill="background1" w:themeFillShade="F2"/>
          <w:vAlign w:val="center"/>
        </w:tcPr>
        <w:p w14:paraId="1F464CE2" w14:textId="77777777" w:rsidR="00517477" w:rsidRPr="000D1ED8" w:rsidRDefault="00517477" w:rsidP="00DD1D2A">
          <w:pPr>
            <w:pStyle w:val="Header"/>
          </w:pPr>
        </w:p>
      </w:tc>
      <w:tc>
        <w:tcPr>
          <w:tcW w:w="4800" w:type="dxa"/>
          <w:shd w:val="clear" w:color="auto" w:fill="F2F2F2" w:themeFill="background1" w:themeFillShade="F2"/>
          <w:vAlign w:val="center"/>
        </w:tcPr>
        <w:p w14:paraId="67003E83" w14:textId="2F0DCD47" w:rsidR="00517477" w:rsidRPr="000D1ED8" w:rsidRDefault="00810830" w:rsidP="00DD1D2A">
          <w:pPr>
            <w:pStyle w:val="a1"/>
          </w:pPr>
          <w:sdt>
            <w:sdtPr>
              <w:alias w:val="タイトル​​"/>
              <w:tag w:val=""/>
              <w:id w:val="22221112"/>
              <w:dataBinding w:prefixMappings="xmlns:ns0='http://schemas.microsoft.com/office/2006/coverPageProps' " w:xpath="/ns0:CoverPageProperties[1]/ns0:Abstract[1]" w:storeItemID="{55AF091B-3C7A-41E3-B477-F2FDAA23CFDA}"/>
              <w15:appearance w15:val="hidden"/>
              <w:text/>
            </w:sdtPr>
            <w:sdtEndPr/>
            <w:sdtContent>
              <w:r w:rsidR="004C3ACD">
                <w:rPr>
                  <w:rFonts w:ascii="Times New Roman" w:hAnsi="Times New Roman"/>
                  <w:lang w:val="vi-VN"/>
                </w:rPr>
                <w:t xml:space="preserve">                                                                                                         bản TIN TUÂN  THỦ </w:t>
              </w:r>
            </w:sdtContent>
          </w:sdt>
        </w:p>
      </w:tc>
      <w:tc>
        <w:tcPr>
          <w:tcW w:w="4801" w:type="dxa"/>
          <w:shd w:val="clear" w:color="auto" w:fill="F2F2F2" w:themeFill="background1" w:themeFillShade="F2"/>
          <w:vAlign w:val="center"/>
        </w:tcPr>
        <w:p w14:paraId="0F6B06B7" w14:textId="1172907D" w:rsidR="00517477" w:rsidRPr="000D1ED8" w:rsidRDefault="00810830" w:rsidP="007508DB">
          <w:pPr>
            <w:pStyle w:val="Header"/>
            <w:jc w:val="right"/>
            <w:rPr>
              <w:i/>
              <w:iCs w:val="0"/>
              <w:color w:val="auto"/>
            </w:rPr>
          </w:pPr>
          <w:sdt>
            <w:sdtPr>
              <w:alias w:val="発行日と日付"/>
              <w:tag w:val=""/>
              <w:id w:val="-612212107"/>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517477">
                <w:rPr>
                  <w:rFonts w:ascii="Times New Roman" w:hAnsi="Times New Roman"/>
                  <w:lang w:val="vi-VN"/>
                </w:rPr>
                <w:t>CP25-034   phát hành 02/06/2025</w:t>
              </w:r>
            </w:sdtContent>
          </w:sdt>
        </w:p>
      </w:tc>
    </w:tr>
  </w:tbl>
  <w:p w14:paraId="065B9B9A" w14:textId="77777777" w:rsidR="00517477" w:rsidRDefault="005174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9C728DB"/>
    <w:multiLevelType w:val="hybridMultilevel"/>
    <w:tmpl w:val="3026A8CA"/>
    <w:lvl w:ilvl="0" w:tplc="E1FAE72A">
      <w:start w:val="1"/>
      <w:numFmt w:val="bullet"/>
      <w:lvlText w:val="•"/>
      <w:lvlJc w:val="left"/>
      <w:pPr>
        <w:tabs>
          <w:tab w:val="num" w:pos="720"/>
        </w:tabs>
        <w:ind w:left="720" w:hanging="360"/>
      </w:pPr>
      <w:rPr>
        <w:rFonts w:ascii="Meiryo UI" w:hAnsi="Meiryo UI" w:hint="default"/>
      </w:rPr>
    </w:lvl>
    <w:lvl w:ilvl="1" w:tplc="D662EA76" w:tentative="1">
      <w:start w:val="1"/>
      <w:numFmt w:val="bullet"/>
      <w:lvlText w:val="•"/>
      <w:lvlJc w:val="left"/>
      <w:pPr>
        <w:tabs>
          <w:tab w:val="num" w:pos="1440"/>
        </w:tabs>
        <w:ind w:left="1440" w:hanging="360"/>
      </w:pPr>
      <w:rPr>
        <w:rFonts w:ascii="Meiryo UI" w:hAnsi="Meiryo UI" w:hint="default"/>
      </w:rPr>
    </w:lvl>
    <w:lvl w:ilvl="2" w:tplc="5D063B08" w:tentative="1">
      <w:start w:val="1"/>
      <w:numFmt w:val="bullet"/>
      <w:lvlText w:val="•"/>
      <w:lvlJc w:val="left"/>
      <w:pPr>
        <w:tabs>
          <w:tab w:val="num" w:pos="2160"/>
        </w:tabs>
        <w:ind w:left="2160" w:hanging="360"/>
      </w:pPr>
      <w:rPr>
        <w:rFonts w:ascii="Meiryo UI" w:hAnsi="Meiryo UI" w:hint="default"/>
      </w:rPr>
    </w:lvl>
    <w:lvl w:ilvl="3" w:tplc="31AE421E" w:tentative="1">
      <w:start w:val="1"/>
      <w:numFmt w:val="bullet"/>
      <w:lvlText w:val="•"/>
      <w:lvlJc w:val="left"/>
      <w:pPr>
        <w:tabs>
          <w:tab w:val="num" w:pos="2880"/>
        </w:tabs>
        <w:ind w:left="2880" w:hanging="360"/>
      </w:pPr>
      <w:rPr>
        <w:rFonts w:ascii="Meiryo UI" w:hAnsi="Meiryo UI" w:hint="default"/>
      </w:rPr>
    </w:lvl>
    <w:lvl w:ilvl="4" w:tplc="EAB02710" w:tentative="1">
      <w:start w:val="1"/>
      <w:numFmt w:val="bullet"/>
      <w:lvlText w:val="•"/>
      <w:lvlJc w:val="left"/>
      <w:pPr>
        <w:tabs>
          <w:tab w:val="num" w:pos="3600"/>
        </w:tabs>
        <w:ind w:left="3600" w:hanging="360"/>
      </w:pPr>
      <w:rPr>
        <w:rFonts w:ascii="Meiryo UI" w:hAnsi="Meiryo UI" w:hint="default"/>
      </w:rPr>
    </w:lvl>
    <w:lvl w:ilvl="5" w:tplc="FA042176" w:tentative="1">
      <w:start w:val="1"/>
      <w:numFmt w:val="bullet"/>
      <w:lvlText w:val="•"/>
      <w:lvlJc w:val="left"/>
      <w:pPr>
        <w:tabs>
          <w:tab w:val="num" w:pos="4320"/>
        </w:tabs>
        <w:ind w:left="4320" w:hanging="360"/>
      </w:pPr>
      <w:rPr>
        <w:rFonts w:ascii="Meiryo UI" w:hAnsi="Meiryo UI" w:hint="default"/>
      </w:rPr>
    </w:lvl>
    <w:lvl w:ilvl="6" w:tplc="085644DA" w:tentative="1">
      <w:start w:val="1"/>
      <w:numFmt w:val="bullet"/>
      <w:lvlText w:val="•"/>
      <w:lvlJc w:val="left"/>
      <w:pPr>
        <w:tabs>
          <w:tab w:val="num" w:pos="5040"/>
        </w:tabs>
        <w:ind w:left="5040" w:hanging="360"/>
      </w:pPr>
      <w:rPr>
        <w:rFonts w:ascii="Meiryo UI" w:hAnsi="Meiryo UI" w:hint="default"/>
      </w:rPr>
    </w:lvl>
    <w:lvl w:ilvl="7" w:tplc="CD62DD52" w:tentative="1">
      <w:start w:val="1"/>
      <w:numFmt w:val="bullet"/>
      <w:lvlText w:val="•"/>
      <w:lvlJc w:val="left"/>
      <w:pPr>
        <w:tabs>
          <w:tab w:val="num" w:pos="5760"/>
        </w:tabs>
        <w:ind w:left="5760" w:hanging="360"/>
      </w:pPr>
      <w:rPr>
        <w:rFonts w:ascii="Meiryo UI" w:hAnsi="Meiryo UI" w:hint="default"/>
      </w:rPr>
    </w:lvl>
    <w:lvl w:ilvl="8" w:tplc="432EC0E2" w:tentative="1">
      <w:start w:val="1"/>
      <w:numFmt w:val="bullet"/>
      <w:lvlText w:val="•"/>
      <w:lvlJc w:val="left"/>
      <w:pPr>
        <w:tabs>
          <w:tab w:val="num" w:pos="6480"/>
        </w:tabs>
        <w:ind w:left="6480" w:hanging="360"/>
      </w:pPr>
      <w:rPr>
        <w:rFonts w:ascii="Meiryo UI" w:hAnsi="Meiryo UI" w:hint="default"/>
      </w:rPr>
    </w:lvl>
  </w:abstractNum>
  <w:abstractNum w:abstractNumId="11">
    <w:nsid w:val="3AF33B6C"/>
    <w:multiLevelType w:val="hybridMultilevel"/>
    <w:tmpl w:val="259C53BA"/>
    <w:lvl w:ilvl="0" w:tplc="0409000F">
      <w:start w:val="1"/>
      <w:numFmt w:val="decimal"/>
      <w:lvlText w:val="%1."/>
      <w:lvlJc w:val="left"/>
      <w:pPr>
        <w:ind w:left="640" w:hanging="440"/>
      </w:pPr>
    </w:lvl>
    <w:lvl w:ilvl="1" w:tplc="04090017" w:tentative="1">
      <w:start w:val="1"/>
      <w:numFmt w:val="aiueoFullWidth"/>
      <w:lvlText w:val="(%2)"/>
      <w:lvlJc w:val="left"/>
      <w:pPr>
        <w:ind w:left="1080" w:hanging="440"/>
      </w:pPr>
    </w:lvl>
    <w:lvl w:ilvl="2" w:tplc="04090011" w:tentative="1">
      <w:start w:val="1"/>
      <w:numFmt w:val="decimalEnclosedCircle"/>
      <w:lvlText w:val="%3"/>
      <w:lvlJc w:val="left"/>
      <w:pPr>
        <w:ind w:left="1520" w:hanging="440"/>
      </w:pPr>
    </w:lvl>
    <w:lvl w:ilvl="3" w:tplc="0409000F" w:tentative="1">
      <w:start w:val="1"/>
      <w:numFmt w:val="decimal"/>
      <w:lvlText w:val="%4."/>
      <w:lvlJc w:val="left"/>
      <w:pPr>
        <w:ind w:left="1960" w:hanging="440"/>
      </w:pPr>
    </w:lvl>
    <w:lvl w:ilvl="4" w:tplc="04090017" w:tentative="1">
      <w:start w:val="1"/>
      <w:numFmt w:val="aiueoFullWidth"/>
      <w:lvlText w:val="(%5)"/>
      <w:lvlJc w:val="left"/>
      <w:pPr>
        <w:ind w:left="2400" w:hanging="440"/>
      </w:pPr>
    </w:lvl>
    <w:lvl w:ilvl="5" w:tplc="04090011" w:tentative="1">
      <w:start w:val="1"/>
      <w:numFmt w:val="decimalEnclosedCircle"/>
      <w:lvlText w:val="%6"/>
      <w:lvlJc w:val="left"/>
      <w:pPr>
        <w:ind w:left="2840" w:hanging="440"/>
      </w:pPr>
    </w:lvl>
    <w:lvl w:ilvl="6" w:tplc="0409000F" w:tentative="1">
      <w:start w:val="1"/>
      <w:numFmt w:val="decimal"/>
      <w:lvlText w:val="%7."/>
      <w:lvlJc w:val="left"/>
      <w:pPr>
        <w:ind w:left="3280" w:hanging="440"/>
      </w:pPr>
    </w:lvl>
    <w:lvl w:ilvl="7" w:tplc="04090017" w:tentative="1">
      <w:start w:val="1"/>
      <w:numFmt w:val="aiueoFullWidth"/>
      <w:lvlText w:val="(%8)"/>
      <w:lvlJc w:val="left"/>
      <w:pPr>
        <w:ind w:left="3720" w:hanging="440"/>
      </w:pPr>
    </w:lvl>
    <w:lvl w:ilvl="8" w:tplc="04090011" w:tentative="1">
      <w:start w:val="1"/>
      <w:numFmt w:val="decimalEnclosedCircle"/>
      <w:lvlText w:val="%9"/>
      <w:lvlJc w:val="left"/>
      <w:pPr>
        <w:ind w:left="4160" w:hanging="440"/>
      </w:pPr>
    </w:lvl>
  </w:abstractNum>
  <w:abstractNum w:abstractNumId="12">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5">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7">
    <w:nsid w:val="76DF1724"/>
    <w:multiLevelType w:val="hybridMultilevel"/>
    <w:tmpl w:val="17801164"/>
    <w:lvl w:ilvl="0" w:tplc="C6F2D8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13"/>
  </w:num>
  <w:num w:numId="2">
    <w:abstractNumId w:val="12"/>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5"/>
  </w:num>
  <w:num w:numId="14">
    <w:abstractNumId w:val="16"/>
  </w:num>
  <w:num w:numId="15">
    <w:abstractNumId w:val="14"/>
  </w:num>
  <w:num w:numId="16">
    <w:abstractNumId w:val="11"/>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DateAndTime/>
  <w:bordersDoNotSurroundHeader/>
  <w:bordersDoNotSurroundFooter/>
  <w:hideSpellingErrors/>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ACE"/>
    <w:rsid w:val="00000C95"/>
    <w:rsid w:val="00000D70"/>
    <w:rsid w:val="000016B3"/>
    <w:rsid w:val="0000187E"/>
    <w:rsid w:val="00002554"/>
    <w:rsid w:val="00002886"/>
    <w:rsid w:val="00002B65"/>
    <w:rsid w:val="00002D8A"/>
    <w:rsid w:val="00003113"/>
    <w:rsid w:val="000031AC"/>
    <w:rsid w:val="00003259"/>
    <w:rsid w:val="00003284"/>
    <w:rsid w:val="00003326"/>
    <w:rsid w:val="00003699"/>
    <w:rsid w:val="000039ED"/>
    <w:rsid w:val="00003B9B"/>
    <w:rsid w:val="000048E3"/>
    <w:rsid w:val="00004DB8"/>
    <w:rsid w:val="0000512B"/>
    <w:rsid w:val="0000518B"/>
    <w:rsid w:val="000051AA"/>
    <w:rsid w:val="00005BC1"/>
    <w:rsid w:val="00005E28"/>
    <w:rsid w:val="00006324"/>
    <w:rsid w:val="00006BB7"/>
    <w:rsid w:val="0000747B"/>
    <w:rsid w:val="00007666"/>
    <w:rsid w:val="000076B6"/>
    <w:rsid w:val="00007CB8"/>
    <w:rsid w:val="00010EAC"/>
    <w:rsid w:val="000113B0"/>
    <w:rsid w:val="000117EA"/>
    <w:rsid w:val="0001186C"/>
    <w:rsid w:val="00011D92"/>
    <w:rsid w:val="00012375"/>
    <w:rsid w:val="00012737"/>
    <w:rsid w:val="00012AD7"/>
    <w:rsid w:val="0001346C"/>
    <w:rsid w:val="00013507"/>
    <w:rsid w:val="00013665"/>
    <w:rsid w:val="0001382E"/>
    <w:rsid w:val="000138BB"/>
    <w:rsid w:val="00013F0C"/>
    <w:rsid w:val="00013F2A"/>
    <w:rsid w:val="000147F4"/>
    <w:rsid w:val="00014889"/>
    <w:rsid w:val="00014C03"/>
    <w:rsid w:val="00015147"/>
    <w:rsid w:val="00015199"/>
    <w:rsid w:val="0001550C"/>
    <w:rsid w:val="0001567C"/>
    <w:rsid w:val="00015A4D"/>
    <w:rsid w:val="00015C68"/>
    <w:rsid w:val="0001620E"/>
    <w:rsid w:val="000163CC"/>
    <w:rsid w:val="000164B7"/>
    <w:rsid w:val="00016509"/>
    <w:rsid w:val="00016A80"/>
    <w:rsid w:val="00016F9F"/>
    <w:rsid w:val="00017130"/>
    <w:rsid w:val="000176CC"/>
    <w:rsid w:val="000179D1"/>
    <w:rsid w:val="00017D82"/>
    <w:rsid w:val="00017F32"/>
    <w:rsid w:val="0002093C"/>
    <w:rsid w:val="00020A3F"/>
    <w:rsid w:val="00020B3B"/>
    <w:rsid w:val="00020BED"/>
    <w:rsid w:val="00020CEA"/>
    <w:rsid w:val="00020F22"/>
    <w:rsid w:val="000212B9"/>
    <w:rsid w:val="000212E2"/>
    <w:rsid w:val="000216B7"/>
    <w:rsid w:val="000222A3"/>
    <w:rsid w:val="0002238A"/>
    <w:rsid w:val="00022629"/>
    <w:rsid w:val="00022789"/>
    <w:rsid w:val="00022807"/>
    <w:rsid w:val="00022994"/>
    <w:rsid w:val="0002313B"/>
    <w:rsid w:val="00023592"/>
    <w:rsid w:val="0002411E"/>
    <w:rsid w:val="0002412A"/>
    <w:rsid w:val="00024219"/>
    <w:rsid w:val="00024451"/>
    <w:rsid w:val="000244A2"/>
    <w:rsid w:val="000244A9"/>
    <w:rsid w:val="0002467A"/>
    <w:rsid w:val="00024C1E"/>
    <w:rsid w:val="0002525F"/>
    <w:rsid w:val="000252D7"/>
    <w:rsid w:val="00025445"/>
    <w:rsid w:val="0002562A"/>
    <w:rsid w:val="00025A1C"/>
    <w:rsid w:val="000260E1"/>
    <w:rsid w:val="00026730"/>
    <w:rsid w:val="00027447"/>
    <w:rsid w:val="0002762C"/>
    <w:rsid w:val="00030BB7"/>
    <w:rsid w:val="00030E1C"/>
    <w:rsid w:val="00031002"/>
    <w:rsid w:val="0003146A"/>
    <w:rsid w:val="00031700"/>
    <w:rsid w:val="00031804"/>
    <w:rsid w:val="0003188D"/>
    <w:rsid w:val="00031BD5"/>
    <w:rsid w:val="00032116"/>
    <w:rsid w:val="00032175"/>
    <w:rsid w:val="000321D8"/>
    <w:rsid w:val="000322A3"/>
    <w:rsid w:val="000325AD"/>
    <w:rsid w:val="00032959"/>
    <w:rsid w:val="00032B1E"/>
    <w:rsid w:val="00033331"/>
    <w:rsid w:val="000333AF"/>
    <w:rsid w:val="00033446"/>
    <w:rsid w:val="00033998"/>
    <w:rsid w:val="00033FF9"/>
    <w:rsid w:val="0003411A"/>
    <w:rsid w:val="0003454E"/>
    <w:rsid w:val="00034591"/>
    <w:rsid w:val="0003459D"/>
    <w:rsid w:val="00034772"/>
    <w:rsid w:val="00034987"/>
    <w:rsid w:val="00034A5E"/>
    <w:rsid w:val="00034F9C"/>
    <w:rsid w:val="00035359"/>
    <w:rsid w:val="000357DB"/>
    <w:rsid w:val="0003580F"/>
    <w:rsid w:val="00035929"/>
    <w:rsid w:val="00035D66"/>
    <w:rsid w:val="00035E1C"/>
    <w:rsid w:val="00035FDB"/>
    <w:rsid w:val="00036233"/>
    <w:rsid w:val="00036310"/>
    <w:rsid w:val="00036543"/>
    <w:rsid w:val="00036EA2"/>
    <w:rsid w:val="00037023"/>
    <w:rsid w:val="000371F8"/>
    <w:rsid w:val="00037235"/>
    <w:rsid w:val="000372F5"/>
    <w:rsid w:val="00037825"/>
    <w:rsid w:val="000379AA"/>
    <w:rsid w:val="00037AD4"/>
    <w:rsid w:val="00037B4E"/>
    <w:rsid w:val="00037D41"/>
    <w:rsid w:val="00037E39"/>
    <w:rsid w:val="00037FE0"/>
    <w:rsid w:val="000406FA"/>
    <w:rsid w:val="00040746"/>
    <w:rsid w:val="0004080A"/>
    <w:rsid w:val="00040AA4"/>
    <w:rsid w:val="00040E68"/>
    <w:rsid w:val="000410ED"/>
    <w:rsid w:val="00041194"/>
    <w:rsid w:val="000415F8"/>
    <w:rsid w:val="00041C22"/>
    <w:rsid w:val="00042041"/>
    <w:rsid w:val="000420F2"/>
    <w:rsid w:val="00042861"/>
    <w:rsid w:val="0004325B"/>
    <w:rsid w:val="0004331C"/>
    <w:rsid w:val="0004357C"/>
    <w:rsid w:val="0004362F"/>
    <w:rsid w:val="00043771"/>
    <w:rsid w:val="000439BF"/>
    <w:rsid w:val="00043A34"/>
    <w:rsid w:val="00043AD5"/>
    <w:rsid w:val="00043AFE"/>
    <w:rsid w:val="00043B3E"/>
    <w:rsid w:val="000443D3"/>
    <w:rsid w:val="000443F5"/>
    <w:rsid w:val="00044509"/>
    <w:rsid w:val="00044854"/>
    <w:rsid w:val="0004485E"/>
    <w:rsid w:val="00044923"/>
    <w:rsid w:val="00044DC3"/>
    <w:rsid w:val="00044F1A"/>
    <w:rsid w:val="00045313"/>
    <w:rsid w:val="00045510"/>
    <w:rsid w:val="0004554A"/>
    <w:rsid w:val="00045858"/>
    <w:rsid w:val="00045C2B"/>
    <w:rsid w:val="00045E2E"/>
    <w:rsid w:val="000464B6"/>
    <w:rsid w:val="00046CCC"/>
    <w:rsid w:val="000473F0"/>
    <w:rsid w:val="00047470"/>
    <w:rsid w:val="00047472"/>
    <w:rsid w:val="000474F2"/>
    <w:rsid w:val="00047BA1"/>
    <w:rsid w:val="00047CE5"/>
    <w:rsid w:val="00047E49"/>
    <w:rsid w:val="00050209"/>
    <w:rsid w:val="00050ECF"/>
    <w:rsid w:val="00051CC0"/>
    <w:rsid w:val="00051FC9"/>
    <w:rsid w:val="0005224A"/>
    <w:rsid w:val="000524C5"/>
    <w:rsid w:val="00052555"/>
    <w:rsid w:val="000526CF"/>
    <w:rsid w:val="000528D3"/>
    <w:rsid w:val="000537AC"/>
    <w:rsid w:val="000537B5"/>
    <w:rsid w:val="0005391F"/>
    <w:rsid w:val="00053C80"/>
    <w:rsid w:val="00053E54"/>
    <w:rsid w:val="00053F69"/>
    <w:rsid w:val="000541DC"/>
    <w:rsid w:val="00054294"/>
    <w:rsid w:val="0005447A"/>
    <w:rsid w:val="000548FF"/>
    <w:rsid w:val="0005575F"/>
    <w:rsid w:val="00055B42"/>
    <w:rsid w:val="00055B6E"/>
    <w:rsid w:val="00055C6F"/>
    <w:rsid w:val="00055ECF"/>
    <w:rsid w:val="00055F78"/>
    <w:rsid w:val="00055FC4"/>
    <w:rsid w:val="0005612E"/>
    <w:rsid w:val="000566DD"/>
    <w:rsid w:val="00056902"/>
    <w:rsid w:val="00056945"/>
    <w:rsid w:val="00056D4A"/>
    <w:rsid w:val="00057343"/>
    <w:rsid w:val="000576EA"/>
    <w:rsid w:val="00060097"/>
    <w:rsid w:val="00060CF9"/>
    <w:rsid w:val="00060D84"/>
    <w:rsid w:val="00060EC1"/>
    <w:rsid w:val="000612F8"/>
    <w:rsid w:val="00061530"/>
    <w:rsid w:val="000616CC"/>
    <w:rsid w:val="00061D20"/>
    <w:rsid w:val="00061D35"/>
    <w:rsid w:val="00062302"/>
    <w:rsid w:val="000628AC"/>
    <w:rsid w:val="00062AED"/>
    <w:rsid w:val="00062B88"/>
    <w:rsid w:val="00062FC5"/>
    <w:rsid w:val="00063155"/>
    <w:rsid w:val="00063569"/>
    <w:rsid w:val="00063762"/>
    <w:rsid w:val="00063878"/>
    <w:rsid w:val="00063AE2"/>
    <w:rsid w:val="00063BE3"/>
    <w:rsid w:val="00063DD4"/>
    <w:rsid w:val="0006471B"/>
    <w:rsid w:val="00064C74"/>
    <w:rsid w:val="00064DB7"/>
    <w:rsid w:val="000654A9"/>
    <w:rsid w:val="00065839"/>
    <w:rsid w:val="000658AF"/>
    <w:rsid w:val="00065D70"/>
    <w:rsid w:val="00065DEC"/>
    <w:rsid w:val="000661C7"/>
    <w:rsid w:val="000661D0"/>
    <w:rsid w:val="00066338"/>
    <w:rsid w:val="000665D3"/>
    <w:rsid w:val="000666FD"/>
    <w:rsid w:val="00066A29"/>
    <w:rsid w:val="00066CDE"/>
    <w:rsid w:val="00066E22"/>
    <w:rsid w:val="00067716"/>
    <w:rsid w:val="0006795C"/>
    <w:rsid w:val="00067CAE"/>
    <w:rsid w:val="00070108"/>
    <w:rsid w:val="000701EB"/>
    <w:rsid w:val="000707DD"/>
    <w:rsid w:val="00070BFE"/>
    <w:rsid w:val="00070F2C"/>
    <w:rsid w:val="00071186"/>
    <w:rsid w:val="000712CB"/>
    <w:rsid w:val="0007134B"/>
    <w:rsid w:val="00071492"/>
    <w:rsid w:val="0007164A"/>
    <w:rsid w:val="000717EE"/>
    <w:rsid w:val="0007191E"/>
    <w:rsid w:val="00071B24"/>
    <w:rsid w:val="00071F36"/>
    <w:rsid w:val="0007221F"/>
    <w:rsid w:val="000728EC"/>
    <w:rsid w:val="00072D23"/>
    <w:rsid w:val="00072E5B"/>
    <w:rsid w:val="00072EEB"/>
    <w:rsid w:val="00072F84"/>
    <w:rsid w:val="00073029"/>
    <w:rsid w:val="0007304D"/>
    <w:rsid w:val="00073125"/>
    <w:rsid w:val="000732A4"/>
    <w:rsid w:val="00073561"/>
    <w:rsid w:val="0007373F"/>
    <w:rsid w:val="00073896"/>
    <w:rsid w:val="000738FD"/>
    <w:rsid w:val="000739CA"/>
    <w:rsid w:val="00073A78"/>
    <w:rsid w:val="00073A7D"/>
    <w:rsid w:val="000740C2"/>
    <w:rsid w:val="000741B5"/>
    <w:rsid w:val="00074666"/>
    <w:rsid w:val="000749AB"/>
    <w:rsid w:val="00074BC7"/>
    <w:rsid w:val="00074DC4"/>
    <w:rsid w:val="00075196"/>
    <w:rsid w:val="000758B1"/>
    <w:rsid w:val="000758BA"/>
    <w:rsid w:val="00075BD0"/>
    <w:rsid w:val="00075E5D"/>
    <w:rsid w:val="00075FB1"/>
    <w:rsid w:val="0007636A"/>
    <w:rsid w:val="0007698A"/>
    <w:rsid w:val="00076BFC"/>
    <w:rsid w:val="00076E21"/>
    <w:rsid w:val="00077198"/>
    <w:rsid w:val="000774C4"/>
    <w:rsid w:val="000774F4"/>
    <w:rsid w:val="0007789C"/>
    <w:rsid w:val="000779C0"/>
    <w:rsid w:val="00077A13"/>
    <w:rsid w:val="00077B13"/>
    <w:rsid w:val="00077B75"/>
    <w:rsid w:val="00080AA2"/>
    <w:rsid w:val="00080CE9"/>
    <w:rsid w:val="00080E60"/>
    <w:rsid w:val="0008118F"/>
    <w:rsid w:val="0008130B"/>
    <w:rsid w:val="00081431"/>
    <w:rsid w:val="0008198A"/>
    <w:rsid w:val="000819D5"/>
    <w:rsid w:val="00081A98"/>
    <w:rsid w:val="00081DA3"/>
    <w:rsid w:val="0008210B"/>
    <w:rsid w:val="000824B2"/>
    <w:rsid w:val="00082591"/>
    <w:rsid w:val="000827B3"/>
    <w:rsid w:val="000829A4"/>
    <w:rsid w:val="00082C0B"/>
    <w:rsid w:val="00082CC1"/>
    <w:rsid w:val="0008378C"/>
    <w:rsid w:val="000839E5"/>
    <w:rsid w:val="00083A2E"/>
    <w:rsid w:val="00083B32"/>
    <w:rsid w:val="0008435C"/>
    <w:rsid w:val="00084516"/>
    <w:rsid w:val="0008463A"/>
    <w:rsid w:val="00084CCA"/>
    <w:rsid w:val="00085143"/>
    <w:rsid w:val="00085A59"/>
    <w:rsid w:val="00085B22"/>
    <w:rsid w:val="00085E98"/>
    <w:rsid w:val="00085F5D"/>
    <w:rsid w:val="0008603B"/>
    <w:rsid w:val="000860FE"/>
    <w:rsid w:val="00086C5F"/>
    <w:rsid w:val="00086E86"/>
    <w:rsid w:val="000871E0"/>
    <w:rsid w:val="00087314"/>
    <w:rsid w:val="00087641"/>
    <w:rsid w:val="0009014E"/>
    <w:rsid w:val="000901C3"/>
    <w:rsid w:val="00090B96"/>
    <w:rsid w:val="00091138"/>
    <w:rsid w:val="00091315"/>
    <w:rsid w:val="000915BC"/>
    <w:rsid w:val="00091B4C"/>
    <w:rsid w:val="00091C63"/>
    <w:rsid w:val="000926D2"/>
    <w:rsid w:val="00092723"/>
    <w:rsid w:val="000927F0"/>
    <w:rsid w:val="00092B5A"/>
    <w:rsid w:val="00092BBC"/>
    <w:rsid w:val="00092CF5"/>
    <w:rsid w:val="00092D67"/>
    <w:rsid w:val="00092F26"/>
    <w:rsid w:val="00093D72"/>
    <w:rsid w:val="000942B8"/>
    <w:rsid w:val="000944CF"/>
    <w:rsid w:val="0009507E"/>
    <w:rsid w:val="000952B0"/>
    <w:rsid w:val="000956B0"/>
    <w:rsid w:val="0009613A"/>
    <w:rsid w:val="0009679D"/>
    <w:rsid w:val="00096A79"/>
    <w:rsid w:val="00096A8F"/>
    <w:rsid w:val="00096B3E"/>
    <w:rsid w:val="000977B2"/>
    <w:rsid w:val="000978D9"/>
    <w:rsid w:val="00097ECA"/>
    <w:rsid w:val="00097F97"/>
    <w:rsid w:val="000A035F"/>
    <w:rsid w:val="000A0631"/>
    <w:rsid w:val="000A0947"/>
    <w:rsid w:val="000A0C4F"/>
    <w:rsid w:val="000A12DB"/>
    <w:rsid w:val="000A1310"/>
    <w:rsid w:val="000A1BE7"/>
    <w:rsid w:val="000A1D51"/>
    <w:rsid w:val="000A20F0"/>
    <w:rsid w:val="000A20FA"/>
    <w:rsid w:val="000A21FC"/>
    <w:rsid w:val="000A23CA"/>
    <w:rsid w:val="000A266F"/>
    <w:rsid w:val="000A2A79"/>
    <w:rsid w:val="000A2AD9"/>
    <w:rsid w:val="000A3503"/>
    <w:rsid w:val="000A367E"/>
    <w:rsid w:val="000A3C00"/>
    <w:rsid w:val="000A3E86"/>
    <w:rsid w:val="000A4302"/>
    <w:rsid w:val="000A47CD"/>
    <w:rsid w:val="000A4A5A"/>
    <w:rsid w:val="000A4B6D"/>
    <w:rsid w:val="000A4DED"/>
    <w:rsid w:val="000A56B8"/>
    <w:rsid w:val="000A58DD"/>
    <w:rsid w:val="000A605E"/>
    <w:rsid w:val="000A6338"/>
    <w:rsid w:val="000A670A"/>
    <w:rsid w:val="000A6C30"/>
    <w:rsid w:val="000A7304"/>
    <w:rsid w:val="000A751A"/>
    <w:rsid w:val="000A7F25"/>
    <w:rsid w:val="000B0075"/>
    <w:rsid w:val="000B012A"/>
    <w:rsid w:val="000B01C6"/>
    <w:rsid w:val="000B0873"/>
    <w:rsid w:val="000B0DB4"/>
    <w:rsid w:val="000B0FB0"/>
    <w:rsid w:val="000B1075"/>
    <w:rsid w:val="000B11DF"/>
    <w:rsid w:val="000B14AF"/>
    <w:rsid w:val="000B15EB"/>
    <w:rsid w:val="000B1D78"/>
    <w:rsid w:val="000B1EC0"/>
    <w:rsid w:val="000B2002"/>
    <w:rsid w:val="000B2034"/>
    <w:rsid w:val="000B211F"/>
    <w:rsid w:val="000B23E1"/>
    <w:rsid w:val="000B2865"/>
    <w:rsid w:val="000B2D68"/>
    <w:rsid w:val="000B347F"/>
    <w:rsid w:val="000B3E21"/>
    <w:rsid w:val="000B40A7"/>
    <w:rsid w:val="000B4555"/>
    <w:rsid w:val="000B4660"/>
    <w:rsid w:val="000B468B"/>
    <w:rsid w:val="000B47DE"/>
    <w:rsid w:val="000B4C4D"/>
    <w:rsid w:val="000B5191"/>
    <w:rsid w:val="000B57FE"/>
    <w:rsid w:val="000B59D4"/>
    <w:rsid w:val="000B5A97"/>
    <w:rsid w:val="000B5B52"/>
    <w:rsid w:val="000B5CC3"/>
    <w:rsid w:val="000B5EF6"/>
    <w:rsid w:val="000B62A0"/>
    <w:rsid w:val="000B66AD"/>
    <w:rsid w:val="000B671E"/>
    <w:rsid w:val="000B6771"/>
    <w:rsid w:val="000B6827"/>
    <w:rsid w:val="000B6867"/>
    <w:rsid w:val="000B6C4F"/>
    <w:rsid w:val="000B7333"/>
    <w:rsid w:val="000B7852"/>
    <w:rsid w:val="000B7A44"/>
    <w:rsid w:val="000B7B32"/>
    <w:rsid w:val="000B7B60"/>
    <w:rsid w:val="000C016A"/>
    <w:rsid w:val="000C02BD"/>
    <w:rsid w:val="000C03AE"/>
    <w:rsid w:val="000C0E97"/>
    <w:rsid w:val="000C0F7A"/>
    <w:rsid w:val="000C0FAE"/>
    <w:rsid w:val="000C0FBB"/>
    <w:rsid w:val="000C1115"/>
    <w:rsid w:val="000C130B"/>
    <w:rsid w:val="000C1706"/>
    <w:rsid w:val="000C18E8"/>
    <w:rsid w:val="000C1A17"/>
    <w:rsid w:val="000C21BB"/>
    <w:rsid w:val="000C249E"/>
    <w:rsid w:val="000C2679"/>
    <w:rsid w:val="000C27BF"/>
    <w:rsid w:val="000C2859"/>
    <w:rsid w:val="000C28AD"/>
    <w:rsid w:val="000C2A08"/>
    <w:rsid w:val="000C3845"/>
    <w:rsid w:val="000C3BAA"/>
    <w:rsid w:val="000C3BB5"/>
    <w:rsid w:val="000C3F6D"/>
    <w:rsid w:val="000C4A41"/>
    <w:rsid w:val="000C4BD5"/>
    <w:rsid w:val="000C5213"/>
    <w:rsid w:val="000C589E"/>
    <w:rsid w:val="000C59E1"/>
    <w:rsid w:val="000C60E1"/>
    <w:rsid w:val="000C6495"/>
    <w:rsid w:val="000C666D"/>
    <w:rsid w:val="000C66A7"/>
    <w:rsid w:val="000C69F9"/>
    <w:rsid w:val="000C6A82"/>
    <w:rsid w:val="000C786A"/>
    <w:rsid w:val="000C7A33"/>
    <w:rsid w:val="000C7B69"/>
    <w:rsid w:val="000C7C3A"/>
    <w:rsid w:val="000C7C86"/>
    <w:rsid w:val="000D004A"/>
    <w:rsid w:val="000D00A4"/>
    <w:rsid w:val="000D01E4"/>
    <w:rsid w:val="000D045D"/>
    <w:rsid w:val="000D0850"/>
    <w:rsid w:val="000D0924"/>
    <w:rsid w:val="000D0AD6"/>
    <w:rsid w:val="000D0B37"/>
    <w:rsid w:val="000D0DA2"/>
    <w:rsid w:val="000D0E65"/>
    <w:rsid w:val="000D1066"/>
    <w:rsid w:val="000D1127"/>
    <w:rsid w:val="000D13DE"/>
    <w:rsid w:val="000D15F5"/>
    <w:rsid w:val="000D1779"/>
    <w:rsid w:val="000D18F5"/>
    <w:rsid w:val="000D1B33"/>
    <w:rsid w:val="000D1ED8"/>
    <w:rsid w:val="000D268D"/>
    <w:rsid w:val="000D3018"/>
    <w:rsid w:val="000D3115"/>
    <w:rsid w:val="000D3522"/>
    <w:rsid w:val="000D36D7"/>
    <w:rsid w:val="000D39C5"/>
    <w:rsid w:val="000D3CFB"/>
    <w:rsid w:val="000D3E6C"/>
    <w:rsid w:val="000D3F17"/>
    <w:rsid w:val="000D441E"/>
    <w:rsid w:val="000D46C0"/>
    <w:rsid w:val="000D46C7"/>
    <w:rsid w:val="000D4C7C"/>
    <w:rsid w:val="000D54C5"/>
    <w:rsid w:val="000D555A"/>
    <w:rsid w:val="000D5864"/>
    <w:rsid w:val="000D5ADB"/>
    <w:rsid w:val="000D5B3D"/>
    <w:rsid w:val="000D6233"/>
    <w:rsid w:val="000D6336"/>
    <w:rsid w:val="000D6D3F"/>
    <w:rsid w:val="000D729E"/>
    <w:rsid w:val="000D7335"/>
    <w:rsid w:val="000D7584"/>
    <w:rsid w:val="000D75B7"/>
    <w:rsid w:val="000D75EF"/>
    <w:rsid w:val="000D76D6"/>
    <w:rsid w:val="000D7738"/>
    <w:rsid w:val="000D7ACC"/>
    <w:rsid w:val="000D7CF0"/>
    <w:rsid w:val="000E087D"/>
    <w:rsid w:val="000E0BAC"/>
    <w:rsid w:val="000E0EDE"/>
    <w:rsid w:val="000E12FF"/>
    <w:rsid w:val="000E13AF"/>
    <w:rsid w:val="000E1B7F"/>
    <w:rsid w:val="000E1DB8"/>
    <w:rsid w:val="000E1EBA"/>
    <w:rsid w:val="000E2633"/>
    <w:rsid w:val="000E29A8"/>
    <w:rsid w:val="000E2B1F"/>
    <w:rsid w:val="000E2BAE"/>
    <w:rsid w:val="000E2E26"/>
    <w:rsid w:val="000E2FAE"/>
    <w:rsid w:val="000E31D1"/>
    <w:rsid w:val="000E3339"/>
    <w:rsid w:val="000E3EC8"/>
    <w:rsid w:val="000E3F95"/>
    <w:rsid w:val="000E4034"/>
    <w:rsid w:val="000E40D2"/>
    <w:rsid w:val="000E40D8"/>
    <w:rsid w:val="000E4243"/>
    <w:rsid w:val="000E42B0"/>
    <w:rsid w:val="000E4308"/>
    <w:rsid w:val="000E4322"/>
    <w:rsid w:val="000E4525"/>
    <w:rsid w:val="000E4CD7"/>
    <w:rsid w:val="000E4DD6"/>
    <w:rsid w:val="000E4E25"/>
    <w:rsid w:val="000E51FB"/>
    <w:rsid w:val="000E521E"/>
    <w:rsid w:val="000E53B5"/>
    <w:rsid w:val="000E57E5"/>
    <w:rsid w:val="000E5C49"/>
    <w:rsid w:val="000E5D22"/>
    <w:rsid w:val="000E5ED0"/>
    <w:rsid w:val="000E6142"/>
    <w:rsid w:val="000E65D4"/>
    <w:rsid w:val="000E6B22"/>
    <w:rsid w:val="000E6CDC"/>
    <w:rsid w:val="000E6ECB"/>
    <w:rsid w:val="000E6F6E"/>
    <w:rsid w:val="000E6F88"/>
    <w:rsid w:val="000E716C"/>
    <w:rsid w:val="000E72CF"/>
    <w:rsid w:val="000E79FC"/>
    <w:rsid w:val="000E7BAE"/>
    <w:rsid w:val="000F006A"/>
    <w:rsid w:val="000F041A"/>
    <w:rsid w:val="000F0520"/>
    <w:rsid w:val="000F0A26"/>
    <w:rsid w:val="000F0F34"/>
    <w:rsid w:val="000F1584"/>
    <w:rsid w:val="000F1D36"/>
    <w:rsid w:val="000F1D72"/>
    <w:rsid w:val="000F1D8F"/>
    <w:rsid w:val="000F20E9"/>
    <w:rsid w:val="000F2184"/>
    <w:rsid w:val="000F232A"/>
    <w:rsid w:val="000F2D8C"/>
    <w:rsid w:val="000F2DA4"/>
    <w:rsid w:val="000F35B6"/>
    <w:rsid w:val="000F392D"/>
    <w:rsid w:val="000F3D14"/>
    <w:rsid w:val="000F41E6"/>
    <w:rsid w:val="000F4480"/>
    <w:rsid w:val="000F451B"/>
    <w:rsid w:val="000F4755"/>
    <w:rsid w:val="000F4B84"/>
    <w:rsid w:val="000F5C0C"/>
    <w:rsid w:val="000F5D34"/>
    <w:rsid w:val="000F5ED0"/>
    <w:rsid w:val="000F5F88"/>
    <w:rsid w:val="000F60C3"/>
    <w:rsid w:val="000F6825"/>
    <w:rsid w:val="000F6996"/>
    <w:rsid w:val="000F6B64"/>
    <w:rsid w:val="000F741D"/>
    <w:rsid w:val="000F7493"/>
    <w:rsid w:val="000F7CC7"/>
    <w:rsid w:val="0010040D"/>
    <w:rsid w:val="001004C5"/>
    <w:rsid w:val="001006A8"/>
    <w:rsid w:val="0010107F"/>
    <w:rsid w:val="0010133D"/>
    <w:rsid w:val="00101505"/>
    <w:rsid w:val="001016C3"/>
    <w:rsid w:val="001016CB"/>
    <w:rsid w:val="001017BA"/>
    <w:rsid w:val="00101857"/>
    <w:rsid w:val="001018DA"/>
    <w:rsid w:val="001019E1"/>
    <w:rsid w:val="00101E90"/>
    <w:rsid w:val="0010224E"/>
    <w:rsid w:val="00102714"/>
    <w:rsid w:val="00102CAC"/>
    <w:rsid w:val="00103A07"/>
    <w:rsid w:val="00103BE4"/>
    <w:rsid w:val="00104985"/>
    <w:rsid w:val="00104C89"/>
    <w:rsid w:val="00104D14"/>
    <w:rsid w:val="00104EAA"/>
    <w:rsid w:val="00104FCB"/>
    <w:rsid w:val="00105008"/>
    <w:rsid w:val="001056B9"/>
    <w:rsid w:val="00105BF0"/>
    <w:rsid w:val="00105D26"/>
    <w:rsid w:val="00105D7B"/>
    <w:rsid w:val="00105E2A"/>
    <w:rsid w:val="001061B3"/>
    <w:rsid w:val="001061C0"/>
    <w:rsid w:val="00106519"/>
    <w:rsid w:val="00106838"/>
    <w:rsid w:val="001068E6"/>
    <w:rsid w:val="00106A90"/>
    <w:rsid w:val="00106C31"/>
    <w:rsid w:val="00106CC1"/>
    <w:rsid w:val="00106D29"/>
    <w:rsid w:val="00106F62"/>
    <w:rsid w:val="001071E9"/>
    <w:rsid w:val="0010786D"/>
    <w:rsid w:val="00107CC6"/>
    <w:rsid w:val="00107DE3"/>
    <w:rsid w:val="0011037D"/>
    <w:rsid w:val="001104C2"/>
    <w:rsid w:val="00111014"/>
    <w:rsid w:val="0011108B"/>
    <w:rsid w:val="0011135F"/>
    <w:rsid w:val="00111441"/>
    <w:rsid w:val="00111678"/>
    <w:rsid w:val="00111E8B"/>
    <w:rsid w:val="00112861"/>
    <w:rsid w:val="00112EE3"/>
    <w:rsid w:val="0011329E"/>
    <w:rsid w:val="00113469"/>
    <w:rsid w:val="00113A03"/>
    <w:rsid w:val="00113B43"/>
    <w:rsid w:val="001143BA"/>
    <w:rsid w:val="00114432"/>
    <w:rsid w:val="00114547"/>
    <w:rsid w:val="00114786"/>
    <w:rsid w:val="00114A6C"/>
    <w:rsid w:val="00114B9C"/>
    <w:rsid w:val="0011549C"/>
    <w:rsid w:val="001154E0"/>
    <w:rsid w:val="0011590E"/>
    <w:rsid w:val="001159E3"/>
    <w:rsid w:val="00115BE9"/>
    <w:rsid w:val="00115CEF"/>
    <w:rsid w:val="00116FCE"/>
    <w:rsid w:val="00117204"/>
    <w:rsid w:val="0011741D"/>
    <w:rsid w:val="00117565"/>
    <w:rsid w:val="001175A3"/>
    <w:rsid w:val="00117CB4"/>
    <w:rsid w:val="00117D8D"/>
    <w:rsid w:val="00117DAC"/>
    <w:rsid w:val="00120266"/>
    <w:rsid w:val="001203D9"/>
    <w:rsid w:val="001204E7"/>
    <w:rsid w:val="001206B7"/>
    <w:rsid w:val="0012082E"/>
    <w:rsid w:val="00120FAD"/>
    <w:rsid w:val="0012112F"/>
    <w:rsid w:val="0012130E"/>
    <w:rsid w:val="001214B2"/>
    <w:rsid w:val="00121543"/>
    <w:rsid w:val="00121AAB"/>
    <w:rsid w:val="001221A6"/>
    <w:rsid w:val="00122286"/>
    <w:rsid w:val="0012248C"/>
    <w:rsid w:val="0012268B"/>
    <w:rsid w:val="00122DA6"/>
    <w:rsid w:val="001231A5"/>
    <w:rsid w:val="00123477"/>
    <w:rsid w:val="001238D8"/>
    <w:rsid w:val="00123981"/>
    <w:rsid w:val="00123C8C"/>
    <w:rsid w:val="00123E6E"/>
    <w:rsid w:val="00123E84"/>
    <w:rsid w:val="001246DE"/>
    <w:rsid w:val="00125990"/>
    <w:rsid w:val="00125B38"/>
    <w:rsid w:val="00125C9B"/>
    <w:rsid w:val="00125CB2"/>
    <w:rsid w:val="00126004"/>
    <w:rsid w:val="001261EA"/>
    <w:rsid w:val="00126258"/>
    <w:rsid w:val="0012629C"/>
    <w:rsid w:val="00126548"/>
    <w:rsid w:val="00126AE1"/>
    <w:rsid w:val="00126DF5"/>
    <w:rsid w:val="001270D7"/>
    <w:rsid w:val="0012727B"/>
    <w:rsid w:val="00127295"/>
    <w:rsid w:val="001272A1"/>
    <w:rsid w:val="00127569"/>
    <w:rsid w:val="00127836"/>
    <w:rsid w:val="00127CBA"/>
    <w:rsid w:val="00130282"/>
    <w:rsid w:val="00130676"/>
    <w:rsid w:val="001306D7"/>
    <w:rsid w:val="001307AD"/>
    <w:rsid w:val="00130DCC"/>
    <w:rsid w:val="00130F94"/>
    <w:rsid w:val="0013110C"/>
    <w:rsid w:val="00131236"/>
    <w:rsid w:val="001313EE"/>
    <w:rsid w:val="001314CF"/>
    <w:rsid w:val="00131678"/>
    <w:rsid w:val="001316D0"/>
    <w:rsid w:val="00131A49"/>
    <w:rsid w:val="00131F0F"/>
    <w:rsid w:val="00132006"/>
    <w:rsid w:val="001323C0"/>
    <w:rsid w:val="001327DC"/>
    <w:rsid w:val="00132B77"/>
    <w:rsid w:val="00132C49"/>
    <w:rsid w:val="00132FF5"/>
    <w:rsid w:val="00133167"/>
    <w:rsid w:val="0013351E"/>
    <w:rsid w:val="001338AA"/>
    <w:rsid w:val="00134224"/>
    <w:rsid w:val="001343CB"/>
    <w:rsid w:val="0013480C"/>
    <w:rsid w:val="00134A93"/>
    <w:rsid w:val="00134B5D"/>
    <w:rsid w:val="00134E8B"/>
    <w:rsid w:val="00135296"/>
    <w:rsid w:val="001352ED"/>
    <w:rsid w:val="001356D8"/>
    <w:rsid w:val="0013580B"/>
    <w:rsid w:val="00135821"/>
    <w:rsid w:val="00135B3A"/>
    <w:rsid w:val="00135CB1"/>
    <w:rsid w:val="00135CE1"/>
    <w:rsid w:val="001363EC"/>
    <w:rsid w:val="00136676"/>
    <w:rsid w:val="001366B0"/>
    <w:rsid w:val="001366B1"/>
    <w:rsid w:val="00136AF7"/>
    <w:rsid w:val="0013705C"/>
    <w:rsid w:val="00137142"/>
    <w:rsid w:val="00137311"/>
    <w:rsid w:val="0013765F"/>
    <w:rsid w:val="00137688"/>
    <w:rsid w:val="0014037F"/>
    <w:rsid w:val="001404CD"/>
    <w:rsid w:val="00140619"/>
    <w:rsid w:val="00140AE6"/>
    <w:rsid w:val="0014109F"/>
    <w:rsid w:val="00141442"/>
    <w:rsid w:val="00141521"/>
    <w:rsid w:val="001415D7"/>
    <w:rsid w:val="0014179F"/>
    <w:rsid w:val="001417AF"/>
    <w:rsid w:val="001418A4"/>
    <w:rsid w:val="00141A5B"/>
    <w:rsid w:val="00141D60"/>
    <w:rsid w:val="0014201D"/>
    <w:rsid w:val="00142096"/>
    <w:rsid w:val="00142294"/>
    <w:rsid w:val="0014244B"/>
    <w:rsid w:val="00142876"/>
    <w:rsid w:val="0014288F"/>
    <w:rsid w:val="001428A0"/>
    <w:rsid w:val="001429E9"/>
    <w:rsid w:val="00142EB4"/>
    <w:rsid w:val="00142F23"/>
    <w:rsid w:val="0014368D"/>
    <w:rsid w:val="001436FA"/>
    <w:rsid w:val="00143AC9"/>
    <w:rsid w:val="00143FD5"/>
    <w:rsid w:val="0014416D"/>
    <w:rsid w:val="001444A4"/>
    <w:rsid w:val="001451C2"/>
    <w:rsid w:val="00145425"/>
    <w:rsid w:val="001458B2"/>
    <w:rsid w:val="00145F34"/>
    <w:rsid w:val="00145F81"/>
    <w:rsid w:val="00146025"/>
    <w:rsid w:val="00146475"/>
    <w:rsid w:val="001465D7"/>
    <w:rsid w:val="001467AD"/>
    <w:rsid w:val="00146B94"/>
    <w:rsid w:val="00146C74"/>
    <w:rsid w:val="00146E0A"/>
    <w:rsid w:val="0014717E"/>
    <w:rsid w:val="00147730"/>
    <w:rsid w:val="00147C5B"/>
    <w:rsid w:val="00147D9B"/>
    <w:rsid w:val="00147DBA"/>
    <w:rsid w:val="001500E4"/>
    <w:rsid w:val="00150498"/>
    <w:rsid w:val="00150576"/>
    <w:rsid w:val="00150DE2"/>
    <w:rsid w:val="00150F5D"/>
    <w:rsid w:val="00151257"/>
    <w:rsid w:val="001513DC"/>
    <w:rsid w:val="00151478"/>
    <w:rsid w:val="001515A1"/>
    <w:rsid w:val="0015233B"/>
    <w:rsid w:val="001524EC"/>
    <w:rsid w:val="00152DED"/>
    <w:rsid w:val="0015305D"/>
    <w:rsid w:val="00153172"/>
    <w:rsid w:val="001537ED"/>
    <w:rsid w:val="00153CF4"/>
    <w:rsid w:val="00154347"/>
    <w:rsid w:val="001543F3"/>
    <w:rsid w:val="00154485"/>
    <w:rsid w:val="00154A0E"/>
    <w:rsid w:val="00154AC7"/>
    <w:rsid w:val="00154DAC"/>
    <w:rsid w:val="00155288"/>
    <w:rsid w:val="00155C19"/>
    <w:rsid w:val="00155DF5"/>
    <w:rsid w:val="00156320"/>
    <w:rsid w:val="0015662F"/>
    <w:rsid w:val="0015668E"/>
    <w:rsid w:val="00156BCB"/>
    <w:rsid w:val="00156E03"/>
    <w:rsid w:val="00156E83"/>
    <w:rsid w:val="00157212"/>
    <w:rsid w:val="0015745D"/>
    <w:rsid w:val="0015758E"/>
    <w:rsid w:val="00160B62"/>
    <w:rsid w:val="00160E03"/>
    <w:rsid w:val="001616E9"/>
    <w:rsid w:val="00161822"/>
    <w:rsid w:val="001618C3"/>
    <w:rsid w:val="0016196A"/>
    <w:rsid w:val="001622E8"/>
    <w:rsid w:val="001624BD"/>
    <w:rsid w:val="00162D56"/>
    <w:rsid w:val="00162E69"/>
    <w:rsid w:val="00162E9B"/>
    <w:rsid w:val="00162F8A"/>
    <w:rsid w:val="0016345D"/>
    <w:rsid w:val="00163848"/>
    <w:rsid w:val="00163889"/>
    <w:rsid w:val="00163B5C"/>
    <w:rsid w:val="0016401D"/>
    <w:rsid w:val="001644B3"/>
    <w:rsid w:val="00164C91"/>
    <w:rsid w:val="00164CFD"/>
    <w:rsid w:val="00164DD3"/>
    <w:rsid w:val="00164E46"/>
    <w:rsid w:val="00165110"/>
    <w:rsid w:val="00165114"/>
    <w:rsid w:val="0016585D"/>
    <w:rsid w:val="00165959"/>
    <w:rsid w:val="00165D5E"/>
    <w:rsid w:val="00165FDE"/>
    <w:rsid w:val="001664A7"/>
    <w:rsid w:val="00166516"/>
    <w:rsid w:val="00166763"/>
    <w:rsid w:val="0016679E"/>
    <w:rsid w:val="001669B0"/>
    <w:rsid w:val="00166BAE"/>
    <w:rsid w:val="00166BF6"/>
    <w:rsid w:val="00166D30"/>
    <w:rsid w:val="00166DB6"/>
    <w:rsid w:val="00167181"/>
    <w:rsid w:val="00167286"/>
    <w:rsid w:val="001672A9"/>
    <w:rsid w:val="00167348"/>
    <w:rsid w:val="00167501"/>
    <w:rsid w:val="00167515"/>
    <w:rsid w:val="00167A9E"/>
    <w:rsid w:val="00167BB3"/>
    <w:rsid w:val="00167E8B"/>
    <w:rsid w:val="00167F04"/>
    <w:rsid w:val="001703BE"/>
    <w:rsid w:val="001703DA"/>
    <w:rsid w:val="00170C0F"/>
    <w:rsid w:val="00170CE6"/>
    <w:rsid w:val="00170D22"/>
    <w:rsid w:val="00171274"/>
    <w:rsid w:val="001715A6"/>
    <w:rsid w:val="00171716"/>
    <w:rsid w:val="00171CCB"/>
    <w:rsid w:val="00172793"/>
    <w:rsid w:val="00172BF3"/>
    <w:rsid w:val="001737C4"/>
    <w:rsid w:val="00174294"/>
    <w:rsid w:val="00174B8C"/>
    <w:rsid w:val="00174C6F"/>
    <w:rsid w:val="001769E3"/>
    <w:rsid w:val="00176B96"/>
    <w:rsid w:val="00176C5D"/>
    <w:rsid w:val="0017751D"/>
    <w:rsid w:val="00177A23"/>
    <w:rsid w:val="00177A9D"/>
    <w:rsid w:val="001800E5"/>
    <w:rsid w:val="0018012D"/>
    <w:rsid w:val="00180413"/>
    <w:rsid w:val="00180C3D"/>
    <w:rsid w:val="00181086"/>
    <w:rsid w:val="001811BC"/>
    <w:rsid w:val="00181FC8"/>
    <w:rsid w:val="00182A54"/>
    <w:rsid w:val="00182C26"/>
    <w:rsid w:val="00183335"/>
    <w:rsid w:val="0018363A"/>
    <w:rsid w:val="00183B68"/>
    <w:rsid w:val="00183C18"/>
    <w:rsid w:val="00183D82"/>
    <w:rsid w:val="00183E59"/>
    <w:rsid w:val="00183E60"/>
    <w:rsid w:val="00183EE6"/>
    <w:rsid w:val="00184036"/>
    <w:rsid w:val="001841CC"/>
    <w:rsid w:val="00184B02"/>
    <w:rsid w:val="00184FCC"/>
    <w:rsid w:val="001858AB"/>
    <w:rsid w:val="00185A6E"/>
    <w:rsid w:val="00185F3B"/>
    <w:rsid w:val="00186345"/>
    <w:rsid w:val="001867EC"/>
    <w:rsid w:val="00187204"/>
    <w:rsid w:val="00187937"/>
    <w:rsid w:val="00187ABF"/>
    <w:rsid w:val="00187DC6"/>
    <w:rsid w:val="00190049"/>
    <w:rsid w:val="001901B4"/>
    <w:rsid w:val="001906FA"/>
    <w:rsid w:val="00190AB5"/>
    <w:rsid w:val="00190D44"/>
    <w:rsid w:val="00190E67"/>
    <w:rsid w:val="00190EB7"/>
    <w:rsid w:val="00191865"/>
    <w:rsid w:val="00191889"/>
    <w:rsid w:val="00191D12"/>
    <w:rsid w:val="00191F3A"/>
    <w:rsid w:val="00191F3C"/>
    <w:rsid w:val="001922D3"/>
    <w:rsid w:val="00192724"/>
    <w:rsid w:val="00192828"/>
    <w:rsid w:val="00192985"/>
    <w:rsid w:val="00192CC1"/>
    <w:rsid w:val="00192E84"/>
    <w:rsid w:val="00192FD6"/>
    <w:rsid w:val="001930BD"/>
    <w:rsid w:val="001933F4"/>
    <w:rsid w:val="0019354E"/>
    <w:rsid w:val="00193734"/>
    <w:rsid w:val="00193E14"/>
    <w:rsid w:val="00193E87"/>
    <w:rsid w:val="00194126"/>
    <w:rsid w:val="00194885"/>
    <w:rsid w:val="001949C9"/>
    <w:rsid w:val="00194DD6"/>
    <w:rsid w:val="00194ECE"/>
    <w:rsid w:val="001951F5"/>
    <w:rsid w:val="001952F5"/>
    <w:rsid w:val="00195403"/>
    <w:rsid w:val="00195A76"/>
    <w:rsid w:val="00195ACC"/>
    <w:rsid w:val="001967D4"/>
    <w:rsid w:val="001968DA"/>
    <w:rsid w:val="001970F3"/>
    <w:rsid w:val="0019725B"/>
    <w:rsid w:val="001972F3"/>
    <w:rsid w:val="00197422"/>
    <w:rsid w:val="001975DD"/>
    <w:rsid w:val="001977F6"/>
    <w:rsid w:val="00197B9A"/>
    <w:rsid w:val="001A0D31"/>
    <w:rsid w:val="001A0DDF"/>
    <w:rsid w:val="001A0E21"/>
    <w:rsid w:val="001A0E97"/>
    <w:rsid w:val="001A0FD3"/>
    <w:rsid w:val="001A105C"/>
    <w:rsid w:val="001A12BC"/>
    <w:rsid w:val="001A1744"/>
    <w:rsid w:val="001A1931"/>
    <w:rsid w:val="001A198C"/>
    <w:rsid w:val="001A1F88"/>
    <w:rsid w:val="001A210B"/>
    <w:rsid w:val="001A21AF"/>
    <w:rsid w:val="001A2528"/>
    <w:rsid w:val="001A2956"/>
    <w:rsid w:val="001A29AF"/>
    <w:rsid w:val="001A29B9"/>
    <w:rsid w:val="001A2B17"/>
    <w:rsid w:val="001A3052"/>
    <w:rsid w:val="001A35FD"/>
    <w:rsid w:val="001A36AA"/>
    <w:rsid w:val="001A3A90"/>
    <w:rsid w:val="001A3C90"/>
    <w:rsid w:val="001A4016"/>
    <w:rsid w:val="001A4550"/>
    <w:rsid w:val="001A4754"/>
    <w:rsid w:val="001A4977"/>
    <w:rsid w:val="001A5580"/>
    <w:rsid w:val="001A5F99"/>
    <w:rsid w:val="001A612B"/>
    <w:rsid w:val="001A6441"/>
    <w:rsid w:val="001A6795"/>
    <w:rsid w:val="001A69FB"/>
    <w:rsid w:val="001A71A2"/>
    <w:rsid w:val="001A7E29"/>
    <w:rsid w:val="001B01BE"/>
    <w:rsid w:val="001B0642"/>
    <w:rsid w:val="001B07A5"/>
    <w:rsid w:val="001B09CF"/>
    <w:rsid w:val="001B0D8F"/>
    <w:rsid w:val="001B10B6"/>
    <w:rsid w:val="001B1598"/>
    <w:rsid w:val="001B216F"/>
    <w:rsid w:val="001B2241"/>
    <w:rsid w:val="001B23EC"/>
    <w:rsid w:val="001B25EB"/>
    <w:rsid w:val="001B2718"/>
    <w:rsid w:val="001B2A54"/>
    <w:rsid w:val="001B2AB5"/>
    <w:rsid w:val="001B2E22"/>
    <w:rsid w:val="001B2FE3"/>
    <w:rsid w:val="001B34A6"/>
    <w:rsid w:val="001B39CF"/>
    <w:rsid w:val="001B4163"/>
    <w:rsid w:val="001B419E"/>
    <w:rsid w:val="001B4C20"/>
    <w:rsid w:val="001B4DB9"/>
    <w:rsid w:val="001B5BFC"/>
    <w:rsid w:val="001B67F6"/>
    <w:rsid w:val="001B6C70"/>
    <w:rsid w:val="001B6D66"/>
    <w:rsid w:val="001B6E38"/>
    <w:rsid w:val="001B700C"/>
    <w:rsid w:val="001B759A"/>
    <w:rsid w:val="001B7735"/>
    <w:rsid w:val="001C03BE"/>
    <w:rsid w:val="001C0B55"/>
    <w:rsid w:val="001C0D74"/>
    <w:rsid w:val="001C0ECD"/>
    <w:rsid w:val="001C1311"/>
    <w:rsid w:val="001C1349"/>
    <w:rsid w:val="001C134A"/>
    <w:rsid w:val="001C14F3"/>
    <w:rsid w:val="001C173C"/>
    <w:rsid w:val="001C1828"/>
    <w:rsid w:val="001C183A"/>
    <w:rsid w:val="001C1ED5"/>
    <w:rsid w:val="001C23C0"/>
    <w:rsid w:val="001C2863"/>
    <w:rsid w:val="001C2BD3"/>
    <w:rsid w:val="001C2BD5"/>
    <w:rsid w:val="001C3A3A"/>
    <w:rsid w:val="001C3ABB"/>
    <w:rsid w:val="001C42E7"/>
    <w:rsid w:val="001C4492"/>
    <w:rsid w:val="001C4711"/>
    <w:rsid w:val="001C4991"/>
    <w:rsid w:val="001C4BCE"/>
    <w:rsid w:val="001C4E1E"/>
    <w:rsid w:val="001C4E36"/>
    <w:rsid w:val="001C4EBC"/>
    <w:rsid w:val="001C5057"/>
    <w:rsid w:val="001C51A4"/>
    <w:rsid w:val="001C522B"/>
    <w:rsid w:val="001C52E1"/>
    <w:rsid w:val="001C5369"/>
    <w:rsid w:val="001C5563"/>
    <w:rsid w:val="001C5AC4"/>
    <w:rsid w:val="001C5CC3"/>
    <w:rsid w:val="001C6208"/>
    <w:rsid w:val="001C6ABA"/>
    <w:rsid w:val="001C6C63"/>
    <w:rsid w:val="001C7322"/>
    <w:rsid w:val="001C7393"/>
    <w:rsid w:val="001C7781"/>
    <w:rsid w:val="001D0038"/>
    <w:rsid w:val="001D011A"/>
    <w:rsid w:val="001D01EC"/>
    <w:rsid w:val="001D02B9"/>
    <w:rsid w:val="001D02DE"/>
    <w:rsid w:val="001D0604"/>
    <w:rsid w:val="001D0FF8"/>
    <w:rsid w:val="001D1286"/>
    <w:rsid w:val="001D13A5"/>
    <w:rsid w:val="001D14D0"/>
    <w:rsid w:val="001D16AB"/>
    <w:rsid w:val="001D189E"/>
    <w:rsid w:val="001D197B"/>
    <w:rsid w:val="001D1BE8"/>
    <w:rsid w:val="001D1DDE"/>
    <w:rsid w:val="001D21A9"/>
    <w:rsid w:val="001D2905"/>
    <w:rsid w:val="001D2AA2"/>
    <w:rsid w:val="001D2B0F"/>
    <w:rsid w:val="001D307B"/>
    <w:rsid w:val="001D34BC"/>
    <w:rsid w:val="001D3559"/>
    <w:rsid w:val="001D3740"/>
    <w:rsid w:val="001D38CB"/>
    <w:rsid w:val="001D45C5"/>
    <w:rsid w:val="001D4B3F"/>
    <w:rsid w:val="001D4D02"/>
    <w:rsid w:val="001D4F99"/>
    <w:rsid w:val="001D51A1"/>
    <w:rsid w:val="001D51FD"/>
    <w:rsid w:val="001D54A2"/>
    <w:rsid w:val="001D56E9"/>
    <w:rsid w:val="001D570E"/>
    <w:rsid w:val="001D5823"/>
    <w:rsid w:val="001D5E99"/>
    <w:rsid w:val="001D6895"/>
    <w:rsid w:val="001D689A"/>
    <w:rsid w:val="001D68DF"/>
    <w:rsid w:val="001D68F7"/>
    <w:rsid w:val="001D6C07"/>
    <w:rsid w:val="001D6CD6"/>
    <w:rsid w:val="001D74A7"/>
    <w:rsid w:val="001D74AC"/>
    <w:rsid w:val="001D7EF2"/>
    <w:rsid w:val="001E04D5"/>
    <w:rsid w:val="001E0640"/>
    <w:rsid w:val="001E07B8"/>
    <w:rsid w:val="001E1476"/>
    <w:rsid w:val="001E1898"/>
    <w:rsid w:val="001E1CB4"/>
    <w:rsid w:val="001E2136"/>
    <w:rsid w:val="001E2218"/>
    <w:rsid w:val="001E2413"/>
    <w:rsid w:val="001E2688"/>
    <w:rsid w:val="001E27AB"/>
    <w:rsid w:val="001E306B"/>
    <w:rsid w:val="001E3427"/>
    <w:rsid w:val="001E3479"/>
    <w:rsid w:val="001E357B"/>
    <w:rsid w:val="001E3707"/>
    <w:rsid w:val="001E3711"/>
    <w:rsid w:val="001E3D91"/>
    <w:rsid w:val="001E3FD9"/>
    <w:rsid w:val="001E42C7"/>
    <w:rsid w:val="001E4396"/>
    <w:rsid w:val="001E4948"/>
    <w:rsid w:val="001E508E"/>
    <w:rsid w:val="001E584D"/>
    <w:rsid w:val="001E5992"/>
    <w:rsid w:val="001E5A77"/>
    <w:rsid w:val="001E5C2A"/>
    <w:rsid w:val="001E5F7D"/>
    <w:rsid w:val="001E63C7"/>
    <w:rsid w:val="001E681A"/>
    <w:rsid w:val="001E6AAE"/>
    <w:rsid w:val="001E725E"/>
    <w:rsid w:val="001E748A"/>
    <w:rsid w:val="001E7674"/>
    <w:rsid w:val="001E7A20"/>
    <w:rsid w:val="001E7C6F"/>
    <w:rsid w:val="001E7F06"/>
    <w:rsid w:val="001F030F"/>
    <w:rsid w:val="001F06B6"/>
    <w:rsid w:val="001F070B"/>
    <w:rsid w:val="001F0E29"/>
    <w:rsid w:val="001F1BA3"/>
    <w:rsid w:val="001F1F72"/>
    <w:rsid w:val="001F227E"/>
    <w:rsid w:val="001F2497"/>
    <w:rsid w:val="001F24A9"/>
    <w:rsid w:val="001F24AE"/>
    <w:rsid w:val="001F24E6"/>
    <w:rsid w:val="001F2C80"/>
    <w:rsid w:val="001F2D06"/>
    <w:rsid w:val="001F2E9C"/>
    <w:rsid w:val="001F2F45"/>
    <w:rsid w:val="001F312E"/>
    <w:rsid w:val="001F3178"/>
    <w:rsid w:val="001F385D"/>
    <w:rsid w:val="001F39C8"/>
    <w:rsid w:val="001F3EF2"/>
    <w:rsid w:val="001F3F8D"/>
    <w:rsid w:val="001F4BD5"/>
    <w:rsid w:val="001F4DCC"/>
    <w:rsid w:val="001F4EA8"/>
    <w:rsid w:val="001F530A"/>
    <w:rsid w:val="001F55CF"/>
    <w:rsid w:val="001F61F2"/>
    <w:rsid w:val="001F6324"/>
    <w:rsid w:val="001F6668"/>
    <w:rsid w:val="001F6B0D"/>
    <w:rsid w:val="001F6D88"/>
    <w:rsid w:val="001F6F53"/>
    <w:rsid w:val="001F706E"/>
    <w:rsid w:val="001F70D6"/>
    <w:rsid w:val="001F73D5"/>
    <w:rsid w:val="001F7772"/>
    <w:rsid w:val="001F7C32"/>
    <w:rsid w:val="002006B6"/>
    <w:rsid w:val="00200864"/>
    <w:rsid w:val="00200CC2"/>
    <w:rsid w:val="00200D89"/>
    <w:rsid w:val="0020120E"/>
    <w:rsid w:val="0020162C"/>
    <w:rsid w:val="0020170C"/>
    <w:rsid w:val="00201B66"/>
    <w:rsid w:val="00202045"/>
    <w:rsid w:val="00202283"/>
    <w:rsid w:val="0020260C"/>
    <w:rsid w:val="00202D04"/>
    <w:rsid w:val="00204105"/>
    <w:rsid w:val="0020436E"/>
    <w:rsid w:val="0020466D"/>
    <w:rsid w:val="00204CD6"/>
    <w:rsid w:val="00204E65"/>
    <w:rsid w:val="002052D5"/>
    <w:rsid w:val="002055FE"/>
    <w:rsid w:val="00205713"/>
    <w:rsid w:val="0020608B"/>
    <w:rsid w:val="00206627"/>
    <w:rsid w:val="002067A1"/>
    <w:rsid w:val="002069FB"/>
    <w:rsid w:val="00206EB7"/>
    <w:rsid w:val="00207C69"/>
    <w:rsid w:val="00207F98"/>
    <w:rsid w:val="00210D2C"/>
    <w:rsid w:val="00210FEA"/>
    <w:rsid w:val="0021100F"/>
    <w:rsid w:val="00211B53"/>
    <w:rsid w:val="00211BA7"/>
    <w:rsid w:val="00211BE4"/>
    <w:rsid w:val="002120F2"/>
    <w:rsid w:val="00212B94"/>
    <w:rsid w:val="002132BC"/>
    <w:rsid w:val="002134D6"/>
    <w:rsid w:val="0021391F"/>
    <w:rsid w:val="00213ACA"/>
    <w:rsid w:val="00213E41"/>
    <w:rsid w:val="00213F6B"/>
    <w:rsid w:val="0021431F"/>
    <w:rsid w:val="002145AE"/>
    <w:rsid w:val="00214A26"/>
    <w:rsid w:val="00214CAF"/>
    <w:rsid w:val="0021532F"/>
    <w:rsid w:val="00215661"/>
    <w:rsid w:val="0021578E"/>
    <w:rsid w:val="002157A7"/>
    <w:rsid w:val="002158BD"/>
    <w:rsid w:val="00215902"/>
    <w:rsid w:val="00215A4D"/>
    <w:rsid w:val="00215AA8"/>
    <w:rsid w:val="00215B45"/>
    <w:rsid w:val="00215BCF"/>
    <w:rsid w:val="002163B7"/>
    <w:rsid w:val="002165B3"/>
    <w:rsid w:val="002166E1"/>
    <w:rsid w:val="00216A2F"/>
    <w:rsid w:val="00216B44"/>
    <w:rsid w:val="00216D17"/>
    <w:rsid w:val="00216D1B"/>
    <w:rsid w:val="00216DC8"/>
    <w:rsid w:val="00217093"/>
    <w:rsid w:val="002177D1"/>
    <w:rsid w:val="00217B51"/>
    <w:rsid w:val="0022004D"/>
    <w:rsid w:val="0022081F"/>
    <w:rsid w:val="002208CD"/>
    <w:rsid w:val="00220A0A"/>
    <w:rsid w:val="0022110D"/>
    <w:rsid w:val="00221191"/>
    <w:rsid w:val="00221246"/>
    <w:rsid w:val="002212E6"/>
    <w:rsid w:val="002214E2"/>
    <w:rsid w:val="0022199E"/>
    <w:rsid w:val="00221B74"/>
    <w:rsid w:val="00221BC3"/>
    <w:rsid w:val="00221D47"/>
    <w:rsid w:val="00222103"/>
    <w:rsid w:val="0022263C"/>
    <w:rsid w:val="002228DB"/>
    <w:rsid w:val="00222AA1"/>
    <w:rsid w:val="00222E31"/>
    <w:rsid w:val="00222F38"/>
    <w:rsid w:val="00222F58"/>
    <w:rsid w:val="00223898"/>
    <w:rsid w:val="00223937"/>
    <w:rsid w:val="0022393F"/>
    <w:rsid w:val="00223ADD"/>
    <w:rsid w:val="00223B1F"/>
    <w:rsid w:val="00223B6B"/>
    <w:rsid w:val="00223C8A"/>
    <w:rsid w:val="00224004"/>
    <w:rsid w:val="00224093"/>
    <w:rsid w:val="002240F3"/>
    <w:rsid w:val="00224230"/>
    <w:rsid w:val="00224792"/>
    <w:rsid w:val="00224AFD"/>
    <w:rsid w:val="00224CDE"/>
    <w:rsid w:val="00224ED8"/>
    <w:rsid w:val="00225D18"/>
    <w:rsid w:val="00225D42"/>
    <w:rsid w:val="00225E82"/>
    <w:rsid w:val="00226B00"/>
    <w:rsid w:val="00226F32"/>
    <w:rsid w:val="00227133"/>
    <w:rsid w:val="0022757C"/>
    <w:rsid w:val="0022789E"/>
    <w:rsid w:val="002278A1"/>
    <w:rsid w:val="00227BDC"/>
    <w:rsid w:val="002300B0"/>
    <w:rsid w:val="002301F5"/>
    <w:rsid w:val="00230BA5"/>
    <w:rsid w:val="00230CD0"/>
    <w:rsid w:val="00230DF2"/>
    <w:rsid w:val="002317D9"/>
    <w:rsid w:val="002318DD"/>
    <w:rsid w:val="002324EA"/>
    <w:rsid w:val="002324EF"/>
    <w:rsid w:val="0023288F"/>
    <w:rsid w:val="00232BCA"/>
    <w:rsid w:val="00232C28"/>
    <w:rsid w:val="0023391A"/>
    <w:rsid w:val="00233DDC"/>
    <w:rsid w:val="002340A0"/>
    <w:rsid w:val="0023461A"/>
    <w:rsid w:val="002348D6"/>
    <w:rsid w:val="0023493F"/>
    <w:rsid w:val="0023509F"/>
    <w:rsid w:val="00235101"/>
    <w:rsid w:val="00235292"/>
    <w:rsid w:val="0023555B"/>
    <w:rsid w:val="00235A9B"/>
    <w:rsid w:val="00236598"/>
    <w:rsid w:val="0023695E"/>
    <w:rsid w:val="00236B24"/>
    <w:rsid w:val="00236E3D"/>
    <w:rsid w:val="00236F88"/>
    <w:rsid w:val="00237098"/>
    <w:rsid w:val="00237099"/>
    <w:rsid w:val="002370D1"/>
    <w:rsid w:val="002370FA"/>
    <w:rsid w:val="002372F4"/>
    <w:rsid w:val="00237813"/>
    <w:rsid w:val="00237B45"/>
    <w:rsid w:val="00237B84"/>
    <w:rsid w:val="00237FDE"/>
    <w:rsid w:val="002401F9"/>
    <w:rsid w:val="00240282"/>
    <w:rsid w:val="0024037F"/>
    <w:rsid w:val="0024076B"/>
    <w:rsid w:val="00240E21"/>
    <w:rsid w:val="00240E42"/>
    <w:rsid w:val="002413A5"/>
    <w:rsid w:val="00241486"/>
    <w:rsid w:val="00241954"/>
    <w:rsid w:val="00241AA7"/>
    <w:rsid w:val="00241BC4"/>
    <w:rsid w:val="00241DB8"/>
    <w:rsid w:val="00241E07"/>
    <w:rsid w:val="00242E16"/>
    <w:rsid w:val="00242E6C"/>
    <w:rsid w:val="00242F10"/>
    <w:rsid w:val="00243106"/>
    <w:rsid w:val="002434C5"/>
    <w:rsid w:val="00244284"/>
    <w:rsid w:val="002448A6"/>
    <w:rsid w:val="002448AC"/>
    <w:rsid w:val="002448AF"/>
    <w:rsid w:val="00244CCF"/>
    <w:rsid w:val="00244F80"/>
    <w:rsid w:val="0024551D"/>
    <w:rsid w:val="0024582E"/>
    <w:rsid w:val="00245AC0"/>
    <w:rsid w:val="00245BBA"/>
    <w:rsid w:val="00245CAE"/>
    <w:rsid w:val="00245EBC"/>
    <w:rsid w:val="00246209"/>
    <w:rsid w:val="00246230"/>
    <w:rsid w:val="002464DC"/>
    <w:rsid w:val="002465BC"/>
    <w:rsid w:val="00246817"/>
    <w:rsid w:val="002468B3"/>
    <w:rsid w:val="002469BC"/>
    <w:rsid w:val="00246A15"/>
    <w:rsid w:val="00246A6A"/>
    <w:rsid w:val="00246ACB"/>
    <w:rsid w:val="00246B48"/>
    <w:rsid w:val="00246CA2"/>
    <w:rsid w:val="002478C5"/>
    <w:rsid w:val="002479B4"/>
    <w:rsid w:val="00247E26"/>
    <w:rsid w:val="002501F8"/>
    <w:rsid w:val="0025034E"/>
    <w:rsid w:val="002509BA"/>
    <w:rsid w:val="00250A98"/>
    <w:rsid w:val="00250AC1"/>
    <w:rsid w:val="002515DD"/>
    <w:rsid w:val="0025164B"/>
    <w:rsid w:val="002518D6"/>
    <w:rsid w:val="00251934"/>
    <w:rsid w:val="00251CE1"/>
    <w:rsid w:val="0025259E"/>
    <w:rsid w:val="00252779"/>
    <w:rsid w:val="002528DC"/>
    <w:rsid w:val="00252DCE"/>
    <w:rsid w:val="00252FA6"/>
    <w:rsid w:val="002530DB"/>
    <w:rsid w:val="00253AC7"/>
    <w:rsid w:val="00253BDE"/>
    <w:rsid w:val="00253EA5"/>
    <w:rsid w:val="00253ECA"/>
    <w:rsid w:val="00253FBF"/>
    <w:rsid w:val="002542A2"/>
    <w:rsid w:val="002543FF"/>
    <w:rsid w:val="002546AD"/>
    <w:rsid w:val="002546F6"/>
    <w:rsid w:val="00254CCC"/>
    <w:rsid w:val="00255306"/>
    <w:rsid w:val="00255421"/>
    <w:rsid w:val="00255B0F"/>
    <w:rsid w:val="00255C11"/>
    <w:rsid w:val="00255F46"/>
    <w:rsid w:val="002560A1"/>
    <w:rsid w:val="002564D1"/>
    <w:rsid w:val="00256723"/>
    <w:rsid w:val="00256C5E"/>
    <w:rsid w:val="00256EC8"/>
    <w:rsid w:val="0025709D"/>
    <w:rsid w:val="002572DC"/>
    <w:rsid w:val="002573EF"/>
    <w:rsid w:val="00257606"/>
    <w:rsid w:val="00257C4C"/>
    <w:rsid w:val="00257EA7"/>
    <w:rsid w:val="00257EDD"/>
    <w:rsid w:val="002603C2"/>
    <w:rsid w:val="002605E8"/>
    <w:rsid w:val="002616BB"/>
    <w:rsid w:val="002619F9"/>
    <w:rsid w:val="00261B66"/>
    <w:rsid w:val="0026291E"/>
    <w:rsid w:val="00262B9D"/>
    <w:rsid w:val="0026305C"/>
    <w:rsid w:val="002635F1"/>
    <w:rsid w:val="0026367E"/>
    <w:rsid w:val="00264322"/>
    <w:rsid w:val="00264860"/>
    <w:rsid w:val="002651A0"/>
    <w:rsid w:val="00266120"/>
    <w:rsid w:val="00266995"/>
    <w:rsid w:val="00266BCA"/>
    <w:rsid w:val="002674A5"/>
    <w:rsid w:val="002674C6"/>
    <w:rsid w:val="00267646"/>
    <w:rsid w:val="0026767C"/>
    <w:rsid w:val="00267CD1"/>
    <w:rsid w:val="00267E83"/>
    <w:rsid w:val="00267F9B"/>
    <w:rsid w:val="002701DA"/>
    <w:rsid w:val="0027027C"/>
    <w:rsid w:val="00270335"/>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22CD"/>
    <w:rsid w:val="002728F8"/>
    <w:rsid w:val="00272B65"/>
    <w:rsid w:val="00272C4A"/>
    <w:rsid w:val="00272C96"/>
    <w:rsid w:val="00273094"/>
    <w:rsid w:val="0027311F"/>
    <w:rsid w:val="002738D3"/>
    <w:rsid w:val="00273A60"/>
    <w:rsid w:val="00274353"/>
    <w:rsid w:val="0027479F"/>
    <w:rsid w:val="0027483D"/>
    <w:rsid w:val="002748A3"/>
    <w:rsid w:val="00274C7F"/>
    <w:rsid w:val="00274DC2"/>
    <w:rsid w:val="00274F47"/>
    <w:rsid w:val="002753D7"/>
    <w:rsid w:val="0027589B"/>
    <w:rsid w:val="0027593D"/>
    <w:rsid w:val="00275A41"/>
    <w:rsid w:val="00275C95"/>
    <w:rsid w:val="00275D21"/>
    <w:rsid w:val="00276272"/>
    <w:rsid w:val="00276500"/>
    <w:rsid w:val="0027659B"/>
    <w:rsid w:val="00276980"/>
    <w:rsid w:val="002769C9"/>
    <w:rsid w:val="002769F7"/>
    <w:rsid w:val="00276CB2"/>
    <w:rsid w:val="00276DE4"/>
    <w:rsid w:val="00276FCF"/>
    <w:rsid w:val="00277052"/>
    <w:rsid w:val="00277A12"/>
    <w:rsid w:val="00277AC4"/>
    <w:rsid w:val="00277BE7"/>
    <w:rsid w:val="00277CE4"/>
    <w:rsid w:val="0028023D"/>
    <w:rsid w:val="0028128D"/>
    <w:rsid w:val="00281B5F"/>
    <w:rsid w:val="002826B7"/>
    <w:rsid w:val="002826E4"/>
    <w:rsid w:val="00282AE5"/>
    <w:rsid w:val="0028302E"/>
    <w:rsid w:val="00283109"/>
    <w:rsid w:val="0028384D"/>
    <w:rsid w:val="00283AE6"/>
    <w:rsid w:val="00283C70"/>
    <w:rsid w:val="00283CC0"/>
    <w:rsid w:val="00283FBE"/>
    <w:rsid w:val="00284335"/>
    <w:rsid w:val="002848AB"/>
    <w:rsid w:val="00284A63"/>
    <w:rsid w:val="00284DB6"/>
    <w:rsid w:val="00284E96"/>
    <w:rsid w:val="002851B9"/>
    <w:rsid w:val="00285594"/>
    <w:rsid w:val="00285962"/>
    <w:rsid w:val="00285B54"/>
    <w:rsid w:val="00285E8E"/>
    <w:rsid w:val="002867D5"/>
    <w:rsid w:val="00286D2A"/>
    <w:rsid w:val="00286D82"/>
    <w:rsid w:val="0028725A"/>
    <w:rsid w:val="00287294"/>
    <w:rsid w:val="00287517"/>
    <w:rsid w:val="0028751A"/>
    <w:rsid w:val="002876B6"/>
    <w:rsid w:val="00287830"/>
    <w:rsid w:val="00287DEE"/>
    <w:rsid w:val="00287E91"/>
    <w:rsid w:val="00287EB9"/>
    <w:rsid w:val="0029083D"/>
    <w:rsid w:val="0029098C"/>
    <w:rsid w:val="002909BA"/>
    <w:rsid w:val="00290BEC"/>
    <w:rsid w:val="00290CD2"/>
    <w:rsid w:val="00290D12"/>
    <w:rsid w:val="00291336"/>
    <w:rsid w:val="0029141E"/>
    <w:rsid w:val="00291588"/>
    <w:rsid w:val="0029195D"/>
    <w:rsid w:val="002919A0"/>
    <w:rsid w:val="00291CDD"/>
    <w:rsid w:val="00291DA0"/>
    <w:rsid w:val="00292018"/>
    <w:rsid w:val="0029208B"/>
    <w:rsid w:val="00292B19"/>
    <w:rsid w:val="00292E6D"/>
    <w:rsid w:val="00293294"/>
    <w:rsid w:val="0029333B"/>
    <w:rsid w:val="002933D0"/>
    <w:rsid w:val="0029342A"/>
    <w:rsid w:val="00293489"/>
    <w:rsid w:val="00293540"/>
    <w:rsid w:val="0029393D"/>
    <w:rsid w:val="00293DC6"/>
    <w:rsid w:val="00294199"/>
    <w:rsid w:val="002941C7"/>
    <w:rsid w:val="00294294"/>
    <w:rsid w:val="0029435D"/>
    <w:rsid w:val="00294422"/>
    <w:rsid w:val="002946BC"/>
    <w:rsid w:val="0029487F"/>
    <w:rsid w:val="002949BD"/>
    <w:rsid w:val="00294D4A"/>
    <w:rsid w:val="00294E7B"/>
    <w:rsid w:val="00295093"/>
    <w:rsid w:val="002953AD"/>
    <w:rsid w:val="00295572"/>
    <w:rsid w:val="002956F6"/>
    <w:rsid w:val="0029574B"/>
    <w:rsid w:val="0029579C"/>
    <w:rsid w:val="00295A9C"/>
    <w:rsid w:val="00295B13"/>
    <w:rsid w:val="00295E6C"/>
    <w:rsid w:val="00295F7E"/>
    <w:rsid w:val="002960FC"/>
    <w:rsid w:val="002967D0"/>
    <w:rsid w:val="00296896"/>
    <w:rsid w:val="0029738A"/>
    <w:rsid w:val="002A00A2"/>
    <w:rsid w:val="002A0383"/>
    <w:rsid w:val="002A0837"/>
    <w:rsid w:val="002A0D05"/>
    <w:rsid w:val="002A11BF"/>
    <w:rsid w:val="002A1BEC"/>
    <w:rsid w:val="002A1C89"/>
    <w:rsid w:val="002A1EBA"/>
    <w:rsid w:val="002A2018"/>
    <w:rsid w:val="002A2231"/>
    <w:rsid w:val="002A2800"/>
    <w:rsid w:val="002A28F8"/>
    <w:rsid w:val="002A2B0B"/>
    <w:rsid w:val="002A3024"/>
    <w:rsid w:val="002A3506"/>
    <w:rsid w:val="002A352D"/>
    <w:rsid w:val="002A38F0"/>
    <w:rsid w:val="002A39D1"/>
    <w:rsid w:val="002A3A76"/>
    <w:rsid w:val="002A3B1D"/>
    <w:rsid w:val="002A3B49"/>
    <w:rsid w:val="002A3E3A"/>
    <w:rsid w:val="002A3E4E"/>
    <w:rsid w:val="002A40B3"/>
    <w:rsid w:val="002A429A"/>
    <w:rsid w:val="002A4548"/>
    <w:rsid w:val="002A490A"/>
    <w:rsid w:val="002A4928"/>
    <w:rsid w:val="002A4A1A"/>
    <w:rsid w:val="002A4BDD"/>
    <w:rsid w:val="002A4CFF"/>
    <w:rsid w:val="002A4D63"/>
    <w:rsid w:val="002A54C7"/>
    <w:rsid w:val="002A5522"/>
    <w:rsid w:val="002A5731"/>
    <w:rsid w:val="002A5F7E"/>
    <w:rsid w:val="002A5FC7"/>
    <w:rsid w:val="002A60A2"/>
    <w:rsid w:val="002A61CA"/>
    <w:rsid w:val="002A64BC"/>
    <w:rsid w:val="002A6F91"/>
    <w:rsid w:val="002A764D"/>
    <w:rsid w:val="002A76EB"/>
    <w:rsid w:val="002A7CCF"/>
    <w:rsid w:val="002B04C8"/>
    <w:rsid w:val="002B0667"/>
    <w:rsid w:val="002B069D"/>
    <w:rsid w:val="002B0A1C"/>
    <w:rsid w:val="002B0A55"/>
    <w:rsid w:val="002B17D7"/>
    <w:rsid w:val="002B19A0"/>
    <w:rsid w:val="002B1B52"/>
    <w:rsid w:val="002B1B95"/>
    <w:rsid w:val="002B238E"/>
    <w:rsid w:val="002B23D6"/>
    <w:rsid w:val="002B2488"/>
    <w:rsid w:val="002B24CF"/>
    <w:rsid w:val="002B2CBD"/>
    <w:rsid w:val="002B2FC5"/>
    <w:rsid w:val="002B302C"/>
    <w:rsid w:val="002B3162"/>
    <w:rsid w:val="002B3AE5"/>
    <w:rsid w:val="002B3C35"/>
    <w:rsid w:val="002B413D"/>
    <w:rsid w:val="002B4780"/>
    <w:rsid w:val="002B4930"/>
    <w:rsid w:val="002B4FD7"/>
    <w:rsid w:val="002B5C04"/>
    <w:rsid w:val="002B5CB3"/>
    <w:rsid w:val="002B600D"/>
    <w:rsid w:val="002B66BA"/>
    <w:rsid w:val="002B66E5"/>
    <w:rsid w:val="002B6768"/>
    <w:rsid w:val="002B6A1B"/>
    <w:rsid w:val="002B6BA0"/>
    <w:rsid w:val="002B6C55"/>
    <w:rsid w:val="002B726B"/>
    <w:rsid w:val="002B7F68"/>
    <w:rsid w:val="002C0151"/>
    <w:rsid w:val="002C020C"/>
    <w:rsid w:val="002C050F"/>
    <w:rsid w:val="002C08C7"/>
    <w:rsid w:val="002C092A"/>
    <w:rsid w:val="002C0C02"/>
    <w:rsid w:val="002C0DB1"/>
    <w:rsid w:val="002C0DC2"/>
    <w:rsid w:val="002C166A"/>
    <w:rsid w:val="002C218E"/>
    <w:rsid w:val="002C234F"/>
    <w:rsid w:val="002C2488"/>
    <w:rsid w:val="002C273C"/>
    <w:rsid w:val="002C286B"/>
    <w:rsid w:val="002C2A87"/>
    <w:rsid w:val="002C2D4E"/>
    <w:rsid w:val="002C2DC3"/>
    <w:rsid w:val="002C2E48"/>
    <w:rsid w:val="002C35BF"/>
    <w:rsid w:val="002C382F"/>
    <w:rsid w:val="002C3984"/>
    <w:rsid w:val="002C3EEE"/>
    <w:rsid w:val="002C41B9"/>
    <w:rsid w:val="002C4688"/>
    <w:rsid w:val="002C4B50"/>
    <w:rsid w:val="002C5016"/>
    <w:rsid w:val="002C5212"/>
    <w:rsid w:val="002C5338"/>
    <w:rsid w:val="002C5F3E"/>
    <w:rsid w:val="002C63AC"/>
    <w:rsid w:val="002C66C5"/>
    <w:rsid w:val="002C6762"/>
    <w:rsid w:val="002C6952"/>
    <w:rsid w:val="002C6ACF"/>
    <w:rsid w:val="002C6FDA"/>
    <w:rsid w:val="002C7591"/>
    <w:rsid w:val="002C76A1"/>
    <w:rsid w:val="002C7B53"/>
    <w:rsid w:val="002C7B8E"/>
    <w:rsid w:val="002C7C7C"/>
    <w:rsid w:val="002C7E64"/>
    <w:rsid w:val="002C7EE8"/>
    <w:rsid w:val="002D0365"/>
    <w:rsid w:val="002D05DB"/>
    <w:rsid w:val="002D0659"/>
    <w:rsid w:val="002D09C1"/>
    <w:rsid w:val="002D0B6C"/>
    <w:rsid w:val="002D0E3C"/>
    <w:rsid w:val="002D1136"/>
    <w:rsid w:val="002D137B"/>
    <w:rsid w:val="002D16B9"/>
    <w:rsid w:val="002D16DB"/>
    <w:rsid w:val="002D1C23"/>
    <w:rsid w:val="002D1E83"/>
    <w:rsid w:val="002D2197"/>
    <w:rsid w:val="002D2225"/>
    <w:rsid w:val="002D2520"/>
    <w:rsid w:val="002D28CB"/>
    <w:rsid w:val="002D2C41"/>
    <w:rsid w:val="002D2F29"/>
    <w:rsid w:val="002D30A4"/>
    <w:rsid w:val="002D3369"/>
    <w:rsid w:val="002D34CF"/>
    <w:rsid w:val="002D3D8F"/>
    <w:rsid w:val="002D3DA1"/>
    <w:rsid w:val="002D4104"/>
    <w:rsid w:val="002D42F8"/>
    <w:rsid w:val="002D5077"/>
    <w:rsid w:val="002D532B"/>
    <w:rsid w:val="002D5591"/>
    <w:rsid w:val="002D5942"/>
    <w:rsid w:val="002D5A39"/>
    <w:rsid w:val="002D5E8C"/>
    <w:rsid w:val="002D5EEB"/>
    <w:rsid w:val="002D6266"/>
    <w:rsid w:val="002D62DE"/>
    <w:rsid w:val="002D6874"/>
    <w:rsid w:val="002D6FDB"/>
    <w:rsid w:val="002D79AE"/>
    <w:rsid w:val="002D79C3"/>
    <w:rsid w:val="002D7AC5"/>
    <w:rsid w:val="002D7B2F"/>
    <w:rsid w:val="002D7CF3"/>
    <w:rsid w:val="002D7FB5"/>
    <w:rsid w:val="002E008A"/>
    <w:rsid w:val="002E0415"/>
    <w:rsid w:val="002E04BA"/>
    <w:rsid w:val="002E08E8"/>
    <w:rsid w:val="002E09B7"/>
    <w:rsid w:val="002E0A08"/>
    <w:rsid w:val="002E0B87"/>
    <w:rsid w:val="002E0CBA"/>
    <w:rsid w:val="002E0E98"/>
    <w:rsid w:val="002E11EB"/>
    <w:rsid w:val="002E147D"/>
    <w:rsid w:val="002E166A"/>
    <w:rsid w:val="002E180A"/>
    <w:rsid w:val="002E1E14"/>
    <w:rsid w:val="002E2484"/>
    <w:rsid w:val="002E24FC"/>
    <w:rsid w:val="002E2581"/>
    <w:rsid w:val="002E2593"/>
    <w:rsid w:val="002E2757"/>
    <w:rsid w:val="002E295D"/>
    <w:rsid w:val="002E3070"/>
    <w:rsid w:val="002E3517"/>
    <w:rsid w:val="002E3844"/>
    <w:rsid w:val="002E39E6"/>
    <w:rsid w:val="002E3D07"/>
    <w:rsid w:val="002E41D7"/>
    <w:rsid w:val="002E4B3E"/>
    <w:rsid w:val="002E594A"/>
    <w:rsid w:val="002E613C"/>
    <w:rsid w:val="002E62D0"/>
    <w:rsid w:val="002E6A4B"/>
    <w:rsid w:val="002E6D52"/>
    <w:rsid w:val="002E6EB4"/>
    <w:rsid w:val="002E6F9E"/>
    <w:rsid w:val="002E73D8"/>
    <w:rsid w:val="002E7478"/>
    <w:rsid w:val="002E7920"/>
    <w:rsid w:val="002E7996"/>
    <w:rsid w:val="002F0110"/>
    <w:rsid w:val="002F0A29"/>
    <w:rsid w:val="002F0C86"/>
    <w:rsid w:val="002F118E"/>
    <w:rsid w:val="002F12ED"/>
    <w:rsid w:val="002F1824"/>
    <w:rsid w:val="002F1B06"/>
    <w:rsid w:val="002F1B07"/>
    <w:rsid w:val="002F1C03"/>
    <w:rsid w:val="002F2353"/>
    <w:rsid w:val="002F23DA"/>
    <w:rsid w:val="002F25F9"/>
    <w:rsid w:val="002F2D57"/>
    <w:rsid w:val="002F321C"/>
    <w:rsid w:val="002F3511"/>
    <w:rsid w:val="002F3786"/>
    <w:rsid w:val="002F3AFD"/>
    <w:rsid w:val="002F3B93"/>
    <w:rsid w:val="002F3D5C"/>
    <w:rsid w:val="002F3E7E"/>
    <w:rsid w:val="002F3F80"/>
    <w:rsid w:val="002F409F"/>
    <w:rsid w:val="002F42E4"/>
    <w:rsid w:val="002F4ACF"/>
    <w:rsid w:val="002F4CB4"/>
    <w:rsid w:val="002F4CF1"/>
    <w:rsid w:val="002F4D38"/>
    <w:rsid w:val="002F5127"/>
    <w:rsid w:val="002F51BA"/>
    <w:rsid w:val="002F57E0"/>
    <w:rsid w:val="002F5891"/>
    <w:rsid w:val="002F5DF7"/>
    <w:rsid w:val="002F6372"/>
    <w:rsid w:val="002F6C4C"/>
    <w:rsid w:val="002F6C9C"/>
    <w:rsid w:val="002F71C8"/>
    <w:rsid w:val="002F753F"/>
    <w:rsid w:val="002F78C2"/>
    <w:rsid w:val="002F79E4"/>
    <w:rsid w:val="002F7C75"/>
    <w:rsid w:val="002F7E28"/>
    <w:rsid w:val="002F7F41"/>
    <w:rsid w:val="00300029"/>
    <w:rsid w:val="00300084"/>
    <w:rsid w:val="00300423"/>
    <w:rsid w:val="00300A17"/>
    <w:rsid w:val="00300D7F"/>
    <w:rsid w:val="00301429"/>
    <w:rsid w:val="00301619"/>
    <w:rsid w:val="00301D2E"/>
    <w:rsid w:val="00301DC7"/>
    <w:rsid w:val="0030250B"/>
    <w:rsid w:val="00302822"/>
    <w:rsid w:val="00302C10"/>
    <w:rsid w:val="00302CB8"/>
    <w:rsid w:val="00302E14"/>
    <w:rsid w:val="003030F8"/>
    <w:rsid w:val="00303903"/>
    <w:rsid w:val="00303D38"/>
    <w:rsid w:val="0030425E"/>
    <w:rsid w:val="003042D7"/>
    <w:rsid w:val="00304532"/>
    <w:rsid w:val="00304712"/>
    <w:rsid w:val="00304FD6"/>
    <w:rsid w:val="00305049"/>
    <w:rsid w:val="003055D5"/>
    <w:rsid w:val="00305834"/>
    <w:rsid w:val="00305899"/>
    <w:rsid w:val="00305BDE"/>
    <w:rsid w:val="00305C91"/>
    <w:rsid w:val="00306144"/>
    <w:rsid w:val="003061E8"/>
    <w:rsid w:val="003065C1"/>
    <w:rsid w:val="0030660A"/>
    <w:rsid w:val="003066DB"/>
    <w:rsid w:val="00307125"/>
    <w:rsid w:val="003077DB"/>
    <w:rsid w:val="00307C5E"/>
    <w:rsid w:val="0031076F"/>
    <w:rsid w:val="00310BAC"/>
    <w:rsid w:val="00310C09"/>
    <w:rsid w:val="00310C59"/>
    <w:rsid w:val="0031149A"/>
    <w:rsid w:val="003117EF"/>
    <w:rsid w:val="0031266C"/>
    <w:rsid w:val="00312CCD"/>
    <w:rsid w:val="00312DA6"/>
    <w:rsid w:val="0031327B"/>
    <w:rsid w:val="00313429"/>
    <w:rsid w:val="00313785"/>
    <w:rsid w:val="00313A27"/>
    <w:rsid w:val="00313A48"/>
    <w:rsid w:val="00313A52"/>
    <w:rsid w:val="00313CAF"/>
    <w:rsid w:val="003142C8"/>
    <w:rsid w:val="00314A85"/>
    <w:rsid w:val="00314BD2"/>
    <w:rsid w:val="00314FCF"/>
    <w:rsid w:val="00314FF3"/>
    <w:rsid w:val="00315158"/>
    <w:rsid w:val="003153BF"/>
    <w:rsid w:val="00315B71"/>
    <w:rsid w:val="00315B86"/>
    <w:rsid w:val="00315DDA"/>
    <w:rsid w:val="00315EA0"/>
    <w:rsid w:val="00315FC8"/>
    <w:rsid w:val="003163DE"/>
    <w:rsid w:val="0031643D"/>
    <w:rsid w:val="00316456"/>
    <w:rsid w:val="003164D3"/>
    <w:rsid w:val="003166EE"/>
    <w:rsid w:val="00316728"/>
    <w:rsid w:val="00316980"/>
    <w:rsid w:val="00316BE1"/>
    <w:rsid w:val="00316D29"/>
    <w:rsid w:val="00316D39"/>
    <w:rsid w:val="00316E31"/>
    <w:rsid w:val="00316F15"/>
    <w:rsid w:val="003173C0"/>
    <w:rsid w:val="00317482"/>
    <w:rsid w:val="0031797B"/>
    <w:rsid w:val="00317A50"/>
    <w:rsid w:val="00317EB7"/>
    <w:rsid w:val="003202B4"/>
    <w:rsid w:val="0032034C"/>
    <w:rsid w:val="003203A4"/>
    <w:rsid w:val="003205E7"/>
    <w:rsid w:val="00320C5F"/>
    <w:rsid w:val="00321026"/>
    <w:rsid w:val="0032169E"/>
    <w:rsid w:val="00321843"/>
    <w:rsid w:val="00321A95"/>
    <w:rsid w:val="00321B1D"/>
    <w:rsid w:val="00321C30"/>
    <w:rsid w:val="00322485"/>
    <w:rsid w:val="00322603"/>
    <w:rsid w:val="003229D6"/>
    <w:rsid w:val="0032320A"/>
    <w:rsid w:val="003235A2"/>
    <w:rsid w:val="0032363D"/>
    <w:rsid w:val="0032377E"/>
    <w:rsid w:val="00323C18"/>
    <w:rsid w:val="00323C58"/>
    <w:rsid w:val="0032429D"/>
    <w:rsid w:val="0032453D"/>
    <w:rsid w:val="00324689"/>
    <w:rsid w:val="00324F18"/>
    <w:rsid w:val="00324F1C"/>
    <w:rsid w:val="003250B5"/>
    <w:rsid w:val="003253FD"/>
    <w:rsid w:val="00325594"/>
    <w:rsid w:val="00325867"/>
    <w:rsid w:val="00325B67"/>
    <w:rsid w:val="00326487"/>
    <w:rsid w:val="003265B4"/>
    <w:rsid w:val="00326821"/>
    <w:rsid w:val="00326AFC"/>
    <w:rsid w:val="00326C08"/>
    <w:rsid w:val="003270AF"/>
    <w:rsid w:val="003273DA"/>
    <w:rsid w:val="0033074E"/>
    <w:rsid w:val="0033091F"/>
    <w:rsid w:val="003314EA"/>
    <w:rsid w:val="003315BC"/>
    <w:rsid w:val="003316F6"/>
    <w:rsid w:val="00331A7B"/>
    <w:rsid w:val="00332674"/>
    <w:rsid w:val="003326DC"/>
    <w:rsid w:val="00332C87"/>
    <w:rsid w:val="00332FB8"/>
    <w:rsid w:val="00333372"/>
    <w:rsid w:val="003335F4"/>
    <w:rsid w:val="00333743"/>
    <w:rsid w:val="00333748"/>
    <w:rsid w:val="00333787"/>
    <w:rsid w:val="0033393F"/>
    <w:rsid w:val="00333C46"/>
    <w:rsid w:val="003341F2"/>
    <w:rsid w:val="0033443C"/>
    <w:rsid w:val="00334C89"/>
    <w:rsid w:val="003354CC"/>
    <w:rsid w:val="00335DE8"/>
    <w:rsid w:val="00335F75"/>
    <w:rsid w:val="003363E3"/>
    <w:rsid w:val="0033646D"/>
    <w:rsid w:val="00336601"/>
    <w:rsid w:val="003366BB"/>
    <w:rsid w:val="00336BBB"/>
    <w:rsid w:val="00336D74"/>
    <w:rsid w:val="003372B6"/>
    <w:rsid w:val="003374E9"/>
    <w:rsid w:val="0034016C"/>
    <w:rsid w:val="0034042A"/>
    <w:rsid w:val="00340496"/>
    <w:rsid w:val="0034067A"/>
    <w:rsid w:val="0034092B"/>
    <w:rsid w:val="00340BC0"/>
    <w:rsid w:val="00340DA3"/>
    <w:rsid w:val="0034101A"/>
    <w:rsid w:val="00341234"/>
    <w:rsid w:val="003417D6"/>
    <w:rsid w:val="00342442"/>
    <w:rsid w:val="003426B0"/>
    <w:rsid w:val="003428D5"/>
    <w:rsid w:val="0034298D"/>
    <w:rsid w:val="00342ADA"/>
    <w:rsid w:val="00342DF8"/>
    <w:rsid w:val="00342F00"/>
    <w:rsid w:val="00343735"/>
    <w:rsid w:val="003439E9"/>
    <w:rsid w:val="003448A5"/>
    <w:rsid w:val="003450EB"/>
    <w:rsid w:val="00345268"/>
    <w:rsid w:val="00345668"/>
    <w:rsid w:val="0034587F"/>
    <w:rsid w:val="0034596C"/>
    <w:rsid w:val="00345A29"/>
    <w:rsid w:val="00345CA4"/>
    <w:rsid w:val="00346051"/>
    <w:rsid w:val="0034607E"/>
    <w:rsid w:val="003461DA"/>
    <w:rsid w:val="00346724"/>
    <w:rsid w:val="00346732"/>
    <w:rsid w:val="003469DA"/>
    <w:rsid w:val="00346D19"/>
    <w:rsid w:val="00346D34"/>
    <w:rsid w:val="00346F95"/>
    <w:rsid w:val="003472DA"/>
    <w:rsid w:val="0034732C"/>
    <w:rsid w:val="0034736E"/>
    <w:rsid w:val="00347592"/>
    <w:rsid w:val="003500D5"/>
    <w:rsid w:val="00350641"/>
    <w:rsid w:val="003508D8"/>
    <w:rsid w:val="0035091D"/>
    <w:rsid w:val="00350ADC"/>
    <w:rsid w:val="00350AFE"/>
    <w:rsid w:val="003510F3"/>
    <w:rsid w:val="0035127C"/>
    <w:rsid w:val="003512CE"/>
    <w:rsid w:val="003519BD"/>
    <w:rsid w:val="00351CB7"/>
    <w:rsid w:val="00351F26"/>
    <w:rsid w:val="00352CED"/>
    <w:rsid w:val="00352D97"/>
    <w:rsid w:val="00352DFC"/>
    <w:rsid w:val="003533A7"/>
    <w:rsid w:val="00353609"/>
    <w:rsid w:val="003539DC"/>
    <w:rsid w:val="00353FA7"/>
    <w:rsid w:val="003541D4"/>
    <w:rsid w:val="00354209"/>
    <w:rsid w:val="00354877"/>
    <w:rsid w:val="003549F7"/>
    <w:rsid w:val="003556CA"/>
    <w:rsid w:val="0035589A"/>
    <w:rsid w:val="003558D7"/>
    <w:rsid w:val="00355A93"/>
    <w:rsid w:val="00355E54"/>
    <w:rsid w:val="00355F68"/>
    <w:rsid w:val="00355FCE"/>
    <w:rsid w:val="003560BE"/>
    <w:rsid w:val="003560D4"/>
    <w:rsid w:val="00356152"/>
    <w:rsid w:val="00356301"/>
    <w:rsid w:val="00356745"/>
    <w:rsid w:val="00356C30"/>
    <w:rsid w:val="003570E3"/>
    <w:rsid w:val="0035761D"/>
    <w:rsid w:val="00357637"/>
    <w:rsid w:val="003578FA"/>
    <w:rsid w:val="00357914"/>
    <w:rsid w:val="00357CCB"/>
    <w:rsid w:val="00357D00"/>
    <w:rsid w:val="00357FA3"/>
    <w:rsid w:val="003602CC"/>
    <w:rsid w:val="003607BD"/>
    <w:rsid w:val="00360827"/>
    <w:rsid w:val="003608BA"/>
    <w:rsid w:val="00360D2A"/>
    <w:rsid w:val="00361066"/>
    <w:rsid w:val="0036149F"/>
    <w:rsid w:val="0036195C"/>
    <w:rsid w:val="0036198F"/>
    <w:rsid w:val="00361E81"/>
    <w:rsid w:val="00362243"/>
    <w:rsid w:val="003623AC"/>
    <w:rsid w:val="00362492"/>
    <w:rsid w:val="00362CF3"/>
    <w:rsid w:val="00362DCA"/>
    <w:rsid w:val="00363508"/>
    <w:rsid w:val="00363569"/>
    <w:rsid w:val="00363673"/>
    <w:rsid w:val="00363946"/>
    <w:rsid w:val="003639B6"/>
    <w:rsid w:val="00363ACB"/>
    <w:rsid w:val="00363DDA"/>
    <w:rsid w:val="00363E1B"/>
    <w:rsid w:val="00363E6B"/>
    <w:rsid w:val="003659E0"/>
    <w:rsid w:val="003669AD"/>
    <w:rsid w:val="00366C43"/>
    <w:rsid w:val="00366EA9"/>
    <w:rsid w:val="00367611"/>
    <w:rsid w:val="00367642"/>
    <w:rsid w:val="00367C7C"/>
    <w:rsid w:val="00367D15"/>
    <w:rsid w:val="00367EB2"/>
    <w:rsid w:val="003701CC"/>
    <w:rsid w:val="00370608"/>
    <w:rsid w:val="00370E6C"/>
    <w:rsid w:val="00370FFB"/>
    <w:rsid w:val="00371326"/>
    <w:rsid w:val="003713C4"/>
    <w:rsid w:val="0037154F"/>
    <w:rsid w:val="0037161F"/>
    <w:rsid w:val="00371BF5"/>
    <w:rsid w:val="003721B8"/>
    <w:rsid w:val="003722A4"/>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ACE"/>
    <w:rsid w:val="00374B28"/>
    <w:rsid w:val="003752C7"/>
    <w:rsid w:val="003754C5"/>
    <w:rsid w:val="0037565E"/>
    <w:rsid w:val="0037589C"/>
    <w:rsid w:val="0037594B"/>
    <w:rsid w:val="00375D77"/>
    <w:rsid w:val="00376C72"/>
    <w:rsid w:val="00376DEE"/>
    <w:rsid w:val="003773E6"/>
    <w:rsid w:val="00377891"/>
    <w:rsid w:val="00377899"/>
    <w:rsid w:val="00377A57"/>
    <w:rsid w:val="00380948"/>
    <w:rsid w:val="00380A5E"/>
    <w:rsid w:val="00380E3C"/>
    <w:rsid w:val="00380FFF"/>
    <w:rsid w:val="00381318"/>
    <w:rsid w:val="003815A9"/>
    <w:rsid w:val="00381FC6"/>
    <w:rsid w:val="003820E8"/>
    <w:rsid w:val="003828E0"/>
    <w:rsid w:val="003829DD"/>
    <w:rsid w:val="00382C8A"/>
    <w:rsid w:val="00382E27"/>
    <w:rsid w:val="00383149"/>
    <w:rsid w:val="0038338C"/>
    <w:rsid w:val="0038384D"/>
    <w:rsid w:val="003838B1"/>
    <w:rsid w:val="00383E12"/>
    <w:rsid w:val="00384260"/>
    <w:rsid w:val="003844CF"/>
    <w:rsid w:val="00384924"/>
    <w:rsid w:val="003852AD"/>
    <w:rsid w:val="003856C6"/>
    <w:rsid w:val="00385940"/>
    <w:rsid w:val="00385F85"/>
    <w:rsid w:val="0038609B"/>
    <w:rsid w:val="003861DC"/>
    <w:rsid w:val="0038627B"/>
    <w:rsid w:val="003863DD"/>
    <w:rsid w:val="00386996"/>
    <w:rsid w:val="00386C83"/>
    <w:rsid w:val="00386DDD"/>
    <w:rsid w:val="00386FD2"/>
    <w:rsid w:val="0038702A"/>
    <w:rsid w:val="0038703B"/>
    <w:rsid w:val="003874A8"/>
    <w:rsid w:val="003876C9"/>
    <w:rsid w:val="0038791D"/>
    <w:rsid w:val="00387CE2"/>
    <w:rsid w:val="00387DB4"/>
    <w:rsid w:val="00387DEE"/>
    <w:rsid w:val="00387F88"/>
    <w:rsid w:val="0039036C"/>
    <w:rsid w:val="00391E16"/>
    <w:rsid w:val="00392134"/>
    <w:rsid w:val="0039219A"/>
    <w:rsid w:val="00392228"/>
    <w:rsid w:val="003922D3"/>
    <w:rsid w:val="003924E9"/>
    <w:rsid w:val="00392572"/>
    <w:rsid w:val="00392C66"/>
    <w:rsid w:val="00392F18"/>
    <w:rsid w:val="0039324D"/>
    <w:rsid w:val="003936BC"/>
    <w:rsid w:val="00393737"/>
    <w:rsid w:val="00393985"/>
    <w:rsid w:val="00393ED4"/>
    <w:rsid w:val="00393EF7"/>
    <w:rsid w:val="003941A1"/>
    <w:rsid w:val="0039473B"/>
    <w:rsid w:val="00394745"/>
    <w:rsid w:val="00394A56"/>
    <w:rsid w:val="003951B7"/>
    <w:rsid w:val="00395536"/>
    <w:rsid w:val="0039590F"/>
    <w:rsid w:val="00395A2E"/>
    <w:rsid w:val="0039660C"/>
    <w:rsid w:val="0039661F"/>
    <w:rsid w:val="00396789"/>
    <w:rsid w:val="00396A89"/>
    <w:rsid w:val="00396BE1"/>
    <w:rsid w:val="00396BF1"/>
    <w:rsid w:val="003976E3"/>
    <w:rsid w:val="003976E4"/>
    <w:rsid w:val="00397888"/>
    <w:rsid w:val="00397D34"/>
    <w:rsid w:val="00397E80"/>
    <w:rsid w:val="003A009A"/>
    <w:rsid w:val="003A02D3"/>
    <w:rsid w:val="003A0BF5"/>
    <w:rsid w:val="003A0CF6"/>
    <w:rsid w:val="003A11B6"/>
    <w:rsid w:val="003A12FB"/>
    <w:rsid w:val="003A16FF"/>
    <w:rsid w:val="003A2000"/>
    <w:rsid w:val="003A2016"/>
    <w:rsid w:val="003A2018"/>
    <w:rsid w:val="003A222A"/>
    <w:rsid w:val="003A2377"/>
    <w:rsid w:val="003A258A"/>
    <w:rsid w:val="003A2B3E"/>
    <w:rsid w:val="003A3790"/>
    <w:rsid w:val="003A37F9"/>
    <w:rsid w:val="003A3FCE"/>
    <w:rsid w:val="003A450E"/>
    <w:rsid w:val="003A4852"/>
    <w:rsid w:val="003A4AA8"/>
    <w:rsid w:val="003A4C8D"/>
    <w:rsid w:val="003A4E26"/>
    <w:rsid w:val="003A5021"/>
    <w:rsid w:val="003A5456"/>
    <w:rsid w:val="003A54DF"/>
    <w:rsid w:val="003A564E"/>
    <w:rsid w:val="003A56FE"/>
    <w:rsid w:val="003A5776"/>
    <w:rsid w:val="003A59AB"/>
    <w:rsid w:val="003A5B00"/>
    <w:rsid w:val="003A5BD0"/>
    <w:rsid w:val="003A5D0D"/>
    <w:rsid w:val="003A5D6E"/>
    <w:rsid w:val="003A60AC"/>
    <w:rsid w:val="003A6272"/>
    <w:rsid w:val="003A62BA"/>
    <w:rsid w:val="003A675B"/>
    <w:rsid w:val="003A6B02"/>
    <w:rsid w:val="003A6B04"/>
    <w:rsid w:val="003A6C98"/>
    <w:rsid w:val="003A6CD8"/>
    <w:rsid w:val="003A6E6D"/>
    <w:rsid w:val="003A7018"/>
    <w:rsid w:val="003A72C9"/>
    <w:rsid w:val="003A764A"/>
    <w:rsid w:val="003A7763"/>
    <w:rsid w:val="003A7B9B"/>
    <w:rsid w:val="003B05C9"/>
    <w:rsid w:val="003B0689"/>
    <w:rsid w:val="003B0912"/>
    <w:rsid w:val="003B0D09"/>
    <w:rsid w:val="003B1303"/>
    <w:rsid w:val="003B19EC"/>
    <w:rsid w:val="003B1A80"/>
    <w:rsid w:val="003B1C83"/>
    <w:rsid w:val="003B21A1"/>
    <w:rsid w:val="003B2548"/>
    <w:rsid w:val="003B265D"/>
    <w:rsid w:val="003B2696"/>
    <w:rsid w:val="003B2973"/>
    <w:rsid w:val="003B2D82"/>
    <w:rsid w:val="003B302F"/>
    <w:rsid w:val="003B3123"/>
    <w:rsid w:val="003B31DB"/>
    <w:rsid w:val="003B3499"/>
    <w:rsid w:val="003B3592"/>
    <w:rsid w:val="003B37AB"/>
    <w:rsid w:val="003B3CB1"/>
    <w:rsid w:val="003B42B6"/>
    <w:rsid w:val="003B436F"/>
    <w:rsid w:val="003B4A33"/>
    <w:rsid w:val="003B4BB8"/>
    <w:rsid w:val="003B5362"/>
    <w:rsid w:val="003B5723"/>
    <w:rsid w:val="003B5803"/>
    <w:rsid w:val="003B580B"/>
    <w:rsid w:val="003B5A53"/>
    <w:rsid w:val="003B5C4A"/>
    <w:rsid w:val="003B5F3F"/>
    <w:rsid w:val="003B600E"/>
    <w:rsid w:val="003B60E4"/>
    <w:rsid w:val="003B6116"/>
    <w:rsid w:val="003B6290"/>
    <w:rsid w:val="003B6383"/>
    <w:rsid w:val="003B6EBD"/>
    <w:rsid w:val="003B75EE"/>
    <w:rsid w:val="003B7C86"/>
    <w:rsid w:val="003C00D4"/>
    <w:rsid w:val="003C0243"/>
    <w:rsid w:val="003C063D"/>
    <w:rsid w:val="003C0687"/>
    <w:rsid w:val="003C089B"/>
    <w:rsid w:val="003C0939"/>
    <w:rsid w:val="003C0C14"/>
    <w:rsid w:val="003C0D8E"/>
    <w:rsid w:val="003C0E10"/>
    <w:rsid w:val="003C13FB"/>
    <w:rsid w:val="003C180F"/>
    <w:rsid w:val="003C192A"/>
    <w:rsid w:val="003C1A9B"/>
    <w:rsid w:val="003C1ABD"/>
    <w:rsid w:val="003C1F9D"/>
    <w:rsid w:val="003C1FD3"/>
    <w:rsid w:val="003C2466"/>
    <w:rsid w:val="003C2486"/>
    <w:rsid w:val="003C253A"/>
    <w:rsid w:val="003C26D4"/>
    <w:rsid w:val="003C2DFA"/>
    <w:rsid w:val="003C313A"/>
    <w:rsid w:val="003C31C3"/>
    <w:rsid w:val="003C3628"/>
    <w:rsid w:val="003C3C69"/>
    <w:rsid w:val="003C40ED"/>
    <w:rsid w:val="003C4405"/>
    <w:rsid w:val="003C46CA"/>
    <w:rsid w:val="003C4919"/>
    <w:rsid w:val="003C4A1F"/>
    <w:rsid w:val="003C4E76"/>
    <w:rsid w:val="003C4F74"/>
    <w:rsid w:val="003C4FAD"/>
    <w:rsid w:val="003C571F"/>
    <w:rsid w:val="003C5725"/>
    <w:rsid w:val="003C5808"/>
    <w:rsid w:val="003C5921"/>
    <w:rsid w:val="003C5B20"/>
    <w:rsid w:val="003C5BB3"/>
    <w:rsid w:val="003C5E84"/>
    <w:rsid w:val="003C6117"/>
    <w:rsid w:val="003C6355"/>
    <w:rsid w:val="003C69D2"/>
    <w:rsid w:val="003C6C14"/>
    <w:rsid w:val="003C7389"/>
    <w:rsid w:val="003C751A"/>
    <w:rsid w:val="003C753B"/>
    <w:rsid w:val="003C7805"/>
    <w:rsid w:val="003C7CF4"/>
    <w:rsid w:val="003C7E1B"/>
    <w:rsid w:val="003C7EC8"/>
    <w:rsid w:val="003C7EE4"/>
    <w:rsid w:val="003C7FA2"/>
    <w:rsid w:val="003C7FEB"/>
    <w:rsid w:val="003D01AB"/>
    <w:rsid w:val="003D05B5"/>
    <w:rsid w:val="003D08EB"/>
    <w:rsid w:val="003D0A8E"/>
    <w:rsid w:val="003D0D33"/>
    <w:rsid w:val="003D17BE"/>
    <w:rsid w:val="003D1A62"/>
    <w:rsid w:val="003D21E3"/>
    <w:rsid w:val="003D2557"/>
    <w:rsid w:val="003D32B3"/>
    <w:rsid w:val="003D3420"/>
    <w:rsid w:val="003D37D7"/>
    <w:rsid w:val="003D3D60"/>
    <w:rsid w:val="003D3ED3"/>
    <w:rsid w:val="003D4448"/>
    <w:rsid w:val="003D4555"/>
    <w:rsid w:val="003D4964"/>
    <w:rsid w:val="003D50CD"/>
    <w:rsid w:val="003D50E9"/>
    <w:rsid w:val="003D66A2"/>
    <w:rsid w:val="003D67A6"/>
    <w:rsid w:val="003D686F"/>
    <w:rsid w:val="003D7191"/>
    <w:rsid w:val="003D7253"/>
    <w:rsid w:val="003D72CA"/>
    <w:rsid w:val="003D7908"/>
    <w:rsid w:val="003D7A3B"/>
    <w:rsid w:val="003D7F4F"/>
    <w:rsid w:val="003D7F83"/>
    <w:rsid w:val="003D7FD9"/>
    <w:rsid w:val="003E05A4"/>
    <w:rsid w:val="003E066E"/>
    <w:rsid w:val="003E0AC5"/>
    <w:rsid w:val="003E0B0F"/>
    <w:rsid w:val="003E1014"/>
    <w:rsid w:val="003E154C"/>
    <w:rsid w:val="003E177F"/>
    <w:rsid w:val="003E1E9E"/>
    <w:rsid w:val="003E20CB"/>
    <w:rsid w:val="003E2188"/>
    <w:rsid w:val="003E22A4"/>
    <w:rsid w:val="003E26A0"/>
    <w:rsid w:val="003E2720"/>
    <w:rsid w:val="003E2844"/>
    <w:rsid w:val="003E28A1"/>
    <w:rsid w:val="003E3424"/>
    <w:rsid w:val="003E3561"/>
    <w:rsid w:val="003E39FB"/>
    <w:rsid w:val="003E3D29"/>
    <w:rsid w:val="003E3E34"/>
    <w:rsid w:val="003E3F44"/>
    <w:rsid w:val="003E3FC0"/>
    <w:rsid w:val="003E4785"/>
    <w:rsid w:val="003E4790"/>
    <w:rsid w:val="003E497E"/>
    <w:rsid w:val="003E4D4C"/>
    <w:rsid w:val="003E4EE5"/>
    <w:rsid w:val="003E4F32"/>
    <w:rsid w:val="003E50F3"/>
    <w:rsid w:val="003E515B"/>
    <w:rsid w:val="003E5311"/>
    <w:rsid w:val="003E562B"/>
    <w:rsid w:val="003E563E"/>
    <w:rsid w:val="003E56F8"/>
    <w:rsid w:val="003E5DB5"/>
    <w:rsid w:val="003E62D1"/>
    <w:rsid w:val="003E637A"/>
    <w:rsid w:val="003E63EB"/>
    <w:rsid w:val="003E64FE"/>
    <w:rsid w:val="003E650D"/>
    <w:rsid w:val="003E6855"/>
    <w:rsid w:val="003E6881"/>
    <w:rsid w:val="003E6BFA"/>
    <w:rsid w:val="003E6F55"/>
    <w:rsid w:val="003E723D"/>
    <w:rsid w:val="003E72EA"/>
    <w:rsid w:val="003E79EE"/>
    <w:rsid w:val="003E7A85"/>
    <w:rsid w:val="003E7F4A"/>
    <w:rsid w:val="003F01F5"/>
    <w:rsid w:val="003F0AB8"/>
    <w:rsid w:val="003F0CB1"/>
    <w:rsid w:val="003F0D99"/>
    <w:rsid w:val="003F109C"/>
    <w:rsid w:val="003F130C"/>
    <w:rsid w:val="003F1D05"/>
    <w:rsid w:val="003F1D21"/>
    <w:rsid w:val="003F1DA6"/>
    <w:rsid w:val="003F25E2"/>
    <w:rsid w:val="003F263B"/>
    <w:rsid w:val="003F2754"/>
    <w:rsid w:val="003F2A7E"/>
    <w:rsid w:val="003F2AAB"/>
    <w:rsid w:val="003F2BB7"/>
    <w:rsid w:val="003F2D5E"/>
    <w:rsid w:val="003F2E61"/>
    <w:rsid w:val="003F3528"/>
    <w:rsid w:val="003F3906"/>
    <w:rsid w:val="003F3AFA"/>
    <w:rsid w:val="003F3E35"/>
    <w:rsid w:val="003F41D1"/>
    <w:rsid w:val="003F44CB"/>
    <w:rsid w:val="003F44F2"/>
    <w:rsid w:val="003F4F65"/>
    <w:rsid w:val="003F511F"/>
    <w:rsid w:val="003F526B"/>
    <w:rsid w:val="003F52AA"/>
    <w:rsid w:val="003F56F6"/>
    <w:rsid w:val="003F5DB5"/>
    <w:rsid w:val="003F5E4F"/>
    <w:rsid w:val="003F5FEF"/>
    <w:rsid w:val="003F605A"/>
    <w:rsid w:val="003F609F"/>
    <w:rsid w:val="003F6100"/>
    <w:rsid w:val="003F675C"/>
    <w:rsid w:val="003F67CD"/>
    <w:rsid w:val="003F7293"/>
    <w:rsid w:val="003F752D"/>
    <w:rsid w:val="003F758A"/>
    <w:rsid w:val="003F7B0B"/>
    <w:rsid w:val="003F7B25"/>
    <w:rsid w:val="003F7FE4"/>
    <w:rsid w:val="00400016"/>
    <w:rsid w:val="00400132"/>
    <w:rsid w:val="00400220"/>
    <w:rsid w:val="004003A2"/>
    <w:rsid w:val="004004C8"/>
    <w:rsid w:val="0040088D"/>
    <w:rsid w:val="00400BC7"/>
    <w:rsid w:val="00400C1C"/>
    <w:rsid w:val="00400C49"/>
    <w:rsid w:val="00400C97"/>
    <w:rsid w:val="00400E13"/>
    <w:rsid w:val="00401087"/>
    <w:rsid w:val="00401183"/>
    <w:rsid w:val="004011FA"/>
    <w:rsid w:val="00401288"/>
    <w:rsid w:val="004013C1"/>
    <w:rsid w:val="004015D2"/>
    <w:rsid w:val="0040208C"/>
    <w:rsid w:val="00402301"/>
    <w:rsid w:val="0040248D"/>
    <w:rsid w:val="00402709"/>
    <w:rsid w:val="0040287D"/>
    <w:rsid w:val="004034C7"/>
    <w:rsid w:val="00403949"/>
    <w:rsid w:val="004039FE"/>
    <w:rsid w:val="00404321"/>
    <w:rsid w:val="0040444B"/>
    <w:rsid w:val="004049C7"/>
    <w:rsid w:val="00404A31"/>
    <w:rsid w:val="00404A3E"/>
    <w:rsid w:val="00404AFC"/>
    <w:rsid w:val="00404B8F"/>
    <w:rsid w:val="00404BD9"/>
    <w:rsid w:val="00404D21"/>
    <w:rsid w:val="00404E55"/>
    <w:rsid w:val="00404F1F"/>
    <w:rsid w:val="0040504C"/>
    <w:rsid w:val="004051EF"/>
    <w:rsid w:val="0040561D"/>
    <w:rsid w:val="00405F78"/>
    <w:rsid w:val="004060B3"/>
    <w:rsid w:val="004063E0"/>
    <w:rsid w:val="0040649F"/>
    <w:rsid w:val="004064F8"/>
    <w:rsid w:val="00406806"/>
    <w:rsid w:val="00406954"/>
    <w:rsid w:val="00406F54"/>
    <w:rsid w:val="00406FC6"/>
    <w:rsid w:val="004071F5"/>
    <w:rsid w:val="00407298"/>
    <w:rsid w:val="0040740E"/>
    <w:rsid w:val="004078F9"/>
    <w:rsid w:val="00407A27"/>
    <w:rsid w:val="00407D0F"/>
    <w:rsid w:val="00407EB5"/>
    <w:rsid w:val="004101FE"/>
    <w:rsid w:val="00410753"/>
    <w:rsid w:val="00410C23"/>
    <w:rsid w:val="004110BE"/>
    <w:rsid w:val="00411794"/>
    <w:rsid w:val="0041273D"/>
    <w:rsid w:val="004127CF"/>
    <w:rsid w:val="0041282E"/>
    <w:rsid w:val="00412B9C"/>
    <w:rsid w:val="00412E23"/>
    <w:rsid w:val="00412E8A"/>
    <w:rsid w:val="004133D4"/>
    <w:rsid w:val="0041348A"/>
    <w:rsid w:val="00413AC8"/>
    <w:rsid w:val="00413B02"/>
    <w:rsid w:val="00413E9A"/>
    <w:rsid w:val="004141D5"/>
    <w:rsid w:val="00414356"/>
    <w:rsid w:val="0041532F"/>
    <w:rsid w:val="00415418"/>
    <w:rsid w:val="00415531"/>
    <w:rsid w:val="004157BF"/>
    <w:rsid w:val="0041618B"/>
    <w:rsid w:val="004162F1"/>
    <w:rsid w:val="00416767"/>
    <w:rsid w:val="00416AB8"/>
    <w:rsid w:val="00416BEC"/>
    <w:rsid w:val="00416DCA"/>
    <w:rsid w:val="00416FB7"/>
    <w:rsid w:val="004174F3"/>
    <w:rsid w:val="004176B4"/>
    <w:rsid w:val="0041774F"/>
    <w:rsid w:val="004178AD"/>
    <w:rsid w:val="004179F1"/>
    <w:rsid w:val="00417CC9"/>
    <w:rsid w:val="00420043"/>
    <w:rsid w:val="004201AA"/>
    <w:rsid w:val="0042031A"/>
    <w:rsid w:val="00420509"/>
    <w:rsid w:val="00420675"/>
    <w:rsid w:val="0042074D"/>
    <w:rsid w:val="0042078C"/>
    <w:rsid w:val="00420C88"/>
    <w:rsid w:val="00420E35"/>
    <w:rsid w:val="00421040"/>
    <w:rsid w:val="00421074"/>
    <w:rsid w:val="0042114C"/>
    <w:rsid w:val="004211EB"/>
    <w:rsid w:val="00421813"/>
    <w:rsid w:val="00421880"/>
    <w:rsid w:val="004219F5"/>
    <w:rsid w:val="0042225E"/>
    <w:rsid w:val="004222CD"/>
    <w:rsid w:val="00422965"/>
    <w:rsid w:val="00423002"/>
    <w:rsid w:val="00423094"/>
    <w:rsid w:val="0042367C"/>
    <w:rsid w:val="00423830"/>
    <w:rsid w:val="00423B79"/>
    <w:rsid w:val="00423E56"/>
    <w:rsid w:val="00423E9D"/>
    <w:rsid w:val="00423F5B"/>
    <w:rsid w:val="00424424"/>
    <w:rsid w:val="004246DC"/>
    <w:rsid w:val="00424A08"/>
    <w:rsid w:val="0042530A"/>
    <w:rsid w:val="004253AD"/>
    <w:rsid w:val="00425575"/>
    <w:rsid w:val="0042577A"/>
    <w:rsid w:val="00425DC7"/>
    <w:rsid w:val="004261F5"/>
    <w:rsid w:val="00426368"/>
    <w:rsid w:val="0042686E"/>
    <w:rsid w:val="00426CC1"/>
    <w:rsid w:val="00426DC2"/>
    <w:rsid w:val="0042714C"/>
    <w:rsid w:val="00427176"/>
    <w:rsid w:val="004275EF"/>
    <w:rsid w:val="00427626"/>
    <w:rsid w:val="00427C0D"/>
    <w:rsid w:val="00427DD1"/>
    <w:rsid w:val="00430451"/>
    <w:rsid w:val="0043054B"/>
    <w:rsid w:val="0043064D"/>
    <w:rsid w:val="00430D14"/>
    <w:rsid w:val="00430FD8"/>
    <w:rsid w:val="0043127B"/>
    <w:rsid w:val="004317B7"/>
    <w:rsid w:val="00431AE3"/>
    <w:rsid w:val="00432003"/>
    <w:rsid w:val="0043264E"/>
    <w:rsid w:val="00432B33"/>
    <w:rsid w:val="00432D42"/>
    <w:rsid w:val="004331B3"/>
    <w:rsid w:val="00433598"/>
    <w:rsid w:val="00433D32"/>
    <w:rsid w:val="00433E9D"/>
    <w:rsid w:val="00433EC9"/>
    <w:rsid w:val="004348A9"/>
    <w:rsid w:val="004349C8"/>
    <w:rsid w:val="00434A72"/>
    <w:rsid w:val="00434A83"/>
    <w:rsid w:val="0043518F"/>
    <w:rsid w:val="004352D3"/>
    <w:rsid w:val="00435317"/>
    <w:rsid w:val="00435452"/>
    <w:rsid w:val="004355FF"/>
    <w:rsid w:val="00435A0A"/>
    <w:rsid w:val="00435CB8"/>
    <w:rsid w:val="00435F94"/>
    <w:rsid w:val="004364C7"/>
    <w:rsid w:val="00436514"/>
    <w:rsid w:val="00436594"/>
    <w:rsid w:val="004369F0"/>
    <w:rsid w:val="004379FB"/>
    <w:rsid w:val="00437A20"/>
    <w:rsid w:val="00437FFE"/>
    <w:rsid w:val="00440260"/>
    <w:rsid w:val="00440418"/>
    <w:rsid w:val="00440424"/>
    <w:rsid w:val="004408D3"/>
    <w:rsid w:val="00440B2E"/>
    <w:rsid w:val="00441125"/>
    <w:rsid w:val="00441218"/>
    <w:rsid w:val="004413CC"/>
    <w:rsid w:val="00441CE6"/>
    <w:rsid w:val="00441E97"/>
    <w:rsid w:val="0044217A"/>
    <w:rsid w:val="00442268"/>
    <w:rsid w:val="004424ED"/>
    <w:rsid w:val="00442E68"/>
    <w:rsid w:val="004432D7"/>
    <w:rsid w:val="0044352D"/>
    <w:rsid w:val="004436A2"/>
    <w:rsid w:val="004436AF"/>
    <w:rsid w:val="004439E8"/>
    <w:rsid w:val="00443E4F"/>
    <w:rsid w:val="00444141"/>
    <w:rsid w:val="00444738"/>
    <w:rsid w:val="0044481C"/>
    <w:rsid w:val="00444C05"/>
    <w:rsid w:val="00444C0E"/>
    <w:rsid w:val="00444E13"/>
    <w:rsid w:val="00444FAB"/>
    <w:rsid w:val="0044509C"/>
    <w:rsid w:val="00445131"/>
    <w:rsid w:val="00445283"/>
    <w:rsid w:val="00445487"/>
    <w:rsid w:val="004454CF"/>
    <w:rsid w:val="004455F6"/>
    <w:rsid w:val="00445705"/>
    <w:rsid w:val="004459BD"/>
    <w:rsid w:val="00445BC8"/>
    <w:rsid w:val="00445F2B"/>
    <w:rsid w:val="004460FE"/>
    <w:rsid w:val="004465FC"/>
    <w:rsid w:val="00446716"/>
    <w:rsid w:val="00446D4D"/>
    <w:rsid w:val="0044783B"/>
    <w:rsid w:val="00447B36"/>
    <w:rsid w:val="00447C35"/>
    <w:rsid w:val="004503CD"/>
    <w:rsid w:val="00450480"/>
    <w:rsid w:val="004508EC"/>
    <w:rsid w:val="00450A05"/>
    <w:rsid w:val="00450BE6"/>
    <w:rsid w:val="00451750"/>
    <w:rsid w:val="00451A2F"/>
    <w:rsid w:val="00451AB6"/>
    <w:rsid w:val="00451FE0"/>
    <w:rsid w:val="0045204C"/>
    <w:rsid w:val="00452231"/>
    <w:rsid w:val="00452B76"/>
    <w:rsid w:val="00452CF7"/>
    <w:rsid w:val="00452D43"/>
    <w:rsid w:val="0045350F"/>
    <w:rsid w:val="0045389D"/>
    <w:rsid w:val="00453959"/>
    <w:rsid w:val="00453DAA"/>
    <w:rsid w:val="00453F81"/>
    <w:rsid w:val="004540DB"/>
    <w:rsid w:val="004541B4"/>
    <w:rsid w:val="00454713"/>
    <w:rsid w:val="00454BB2"/>
    <w:rsid w:val="00454DD7"/>
    <w:rsid w:val="00455016"/>
    <w:rsid w:val="00455755"/>
    <w:rsid w:val="0045593D"/>
    <w:rsid w:val="00455FFA"/>
    <w:rsid w:val="004561EC"/>
    <w:rsid w:val="00456886"/>
    <w:rsid w:val="00456A45"/>
    <w:rsid w:val="00456BA4"/>
    <w:rsid w:val="00456D8A"/>
    <w:rsid w:val="0045706E"/>
    <w:rsid w:val="00457A9E"/>
    <w:rsid w:val="00457DFC"/>
    <w:rsid w:val="00457E69"/>
    <w:rsid w:val="004600DC"/>
    <w:rsid w:val="00460172"/>
    <w:rsid w:val="0046030C"/>
    <w:rsid w:val="0046078B"/>
    <w:rsid w:val="00460FE5"/>
    <w:rsid w:val="00461233"/>
    <w:rsid w:val="004612EB"/>
    <w:rsid w:val="004618D3"/>
    <w:rsid w:val="00461B8D"/>
    <w:rsid w:val="004620F2"/>
    <w:rsid w:val="004622B8"/>
    <w:rsid w:val="004623D4"/>
    <w:rsid w:val="004625E4"/>
    <w:rsid w:val="00462A9A"/>
    <w:rsid w:val="00463198"/>
    <w:rsid w:val="00463586"/>
    <w:rsid w:val="00463AA5"/>
    <w:rsid w:val="00463C26"/>
    <w:rsid w:val="00463C97"/>
    <w:rsid w:val="0046489F"/>
    <w:rsid w:val="00464BE8"/>
    <w:rsid w:val="00464C93"/>
    <w:rsid w:val="00464E84"/>
    <w:rsid w:val="004652F2"/>
    <w:rsid w:val="00465393"/>
    <w:rsid w:val="004656DB"/>
    <w:rsid w:val="004659F0"/>
    <w:rsid w:val="00465C6D"/>
    <w:rsid w:val="0046612E"/>
    <w:rsid w:val="00466246"/>
    <w:rsid w:val="00466514"/>
    <w:rsid w:val="0046668A"/>
    <w:rsid w:val="00466783"/>
    <w:rsid w:val="004668DC"/>
    <w:rsid w:val="00466D97"/>
    <w:rsid w:val="00466E0B"/>
    <w:rsid w:val="00466F59"/>
    <w:rsid w:val="004670FC"/>
    <w:rsid w:val="00467EF4"/>
    <w:rsid w:val="00470787"/>
    <w:rsid w:val="0047104B"/>
    <w:rsid w:val="0047173C"/>
    <w:rsid w:val="004718FB"/>
    <w:rsid w:val="00471ED8"/>
    <w:rsid w:val="00472003"/>
    <w:rsid w:val="00472238"/>
    <w:rsid w:val="00472577"/>
    <w:rsid w:val="004726A4"/>
    <w:rsid w:val="0047285D"/>
    <w:rsid w:val="0047291B"/>
    <w:rsid w:val="00472C49"/>
    <w:rsid w:val="00473384"/>
    <w:rsid w:val="0047375E"/>
    <w:rsid w:val="00473DA6"/>
    <w:rsid w:val="00473F42"/>
    <w:rsid w:val="00473F8D"/>
    <w:rsid w:val="0047435B"/>
    <w:rsid w:val="0047467E"/>
    <w:rsid w:val="00474780"/>
    <w:rsid w:val="004748B8"/>
    <w:rsid w:val="004749C8"/>
    <w:rsid w:val="00474B15"/>
    <w:rsid w:val="00474D8F"/>
    <w:rsid w:val="00475157"/>
    <w:rsid w:val="0047557E"/>
    <w:rsid w:val="004755C0"/>
    <w:rsid w:val="004757EA"/>
    <w:rsid w:val="004758B9"/>
    <w:rsid w:val="004759C6"/>
    <w:rsid w:val="004759C8"/>
    <w:rsid w:val="00476447"/>
    <w:rsid w:val="004767C1"/>
    <w:rsid w:val="00476D42"/>
    <w:rsid w:val="004775DA"/>
    <w:rsid w:val="00480391"/>
    <w:rsid w:val="0048060E"/>
    <w:rsid w:val="00481209"/>
    <w:rsid w:val="004812CD"/>
    <w:rsid w:val="00481546"/>
    <w:rsid w:val="00481C39"/>
    <w:rsid w:val="00481E90"/>
    <w:rsid w:val="004820ED"/>
    <w:rsid w:val="0048230A"/>
    <w:rsid w:val="0048247B"/>
    <w:rsid w:val="00482CC2"/>
    <w:rsid w:val="00482CE1"/>
    <w:rsid w:val="0048326C"/>
    <w:rsid w:val="00483443"/>
    <w:rsid w:val="004834E2"/>
    <w:rsid w:val="0048385A"/>
    <w:rsid w:val="004842FB"/>
    <w:rsid w:val="0048475A"/>
    <w:rsid w:val="00485A0D"/>
    <w:rsid w:val="00485EB2"/>
    <w:rsid w:val="004861B6"/>
    <w:rsid w:val="004861E0"/>
    <w:rsid w:val="00486BF8"/>
    <w:rsid w:val="00486DE7"/>
    <w:rsid w:val="00487259"/>
    <w:rsid w:val="00487A1E"/>
    <w:rsid w:val="00487A2B"/>
    <w:rsid w:val="00487C38"/>
    <w:rsid w:val="00487EB1"/>
    <w:rsid w:val="00490246"/>
    <w:rsid w:val="0049065A"/>
    <w:rsid w:val="00490777"/>
    <w:rsid w:val="00490A0C"/>
    <w:rsid w:val="00490F2B"/>
    <w:rsid w:val="004913CD"/>
    <w:rsid w:val="004916A7"/>
    <w:rsid w:val="00491D75"/>
    <w:rsid w:val="00492277"/>
    <w:rsid w:val="00492673"/>
    <w:rsid w:val="004929E3"/>
    <w:rsid w:val="00492FBA"/>
    <w:rsid w:val="004933B4"/>
    <w:rsid w:val="0049386F"/>
    <w:rsid w:val="00493A4D"/>
    <w:rsid w:val="00493DE6"/>
    <w:rsid w:val="00493E01"/>
    <w:rsid w:val="00494184"/>
    <w:rsid w:val="004941E0"/>
    <w:rsid w:val="00494C2B"/>
    <w:rsid w:val="00494DA0"/>
    <w:rsid w:val="00494F86"/>
    <w:rsid w:val="0049546C"/>
    <w:rsid w:val="00495579"/>
    <w:rsid w:val="00495A7B"/>
    <w:rsid w:val="00495AD0"/>
    <w:rsid w:val="00496189"/>
    <w:rsid w:val="004962DC"/>
    <w:rsid w:val="00496737"/>
    <w:rsid w:val="00496790"/>
    <w:rsid w:val="0049725E"/>
    <w:rsid w:val="0049743A"/>
    <w:rsid w:val="0049761D"/>
    <w:rsid w:val="00497754"/>
    <w:rsid w:val="004A009C"/>
    <w:rsid w:val="004A0592"/>
    <w:rsid w:val="004A073C"/>
    <w:rsid w:val="004A0FDE"/>
    <w:rsid w:val="004A115B"/>
    <w:rsid w:val="004A1281"/>
    <w:rsid w:val="004A13B9"/>
    <w:rsid w:val="004A14BB"/>
    <w:rsid w:val="004A186B"/>
    <w:rsid w:val="004A1D28"/>
    <w:rsid w:val="004A1E6A"/>
    <w:rsid w:val="004A1F19"/>
    <w:rsid w:val="004A27B1"/>
    <w:rsid w:val="004A2A13"/>
    <w:rsid w:val="004A2C48"/>
    <w:rsid w:val="004A2EB4"/>
    <w:rsid w:val="004A2F48"/>
    <w:rsid w:val="004A32CE"/>
    <w:rsid w:val="004A32E8"/>
    <w:rsid w:val="004A34E1"/>
    <w:rsid w:val="004A3B93"/>
    <w:rsid w:val="004A3EAB"/>
    <w:rsid w:val="004A4103"/>
    <w:rsid w:val="004A4405"/>
    <w:rsid w:val="004A481C"/>
    <w:rsid w:val="004A4C47"/>
    <w:rsid w:val="004A50D3"/>
    <w:rsid w:val="004A51B7"/>
    <w:rsid w:val="004A579B"/>
    <w:rsid w:val="004A57AF"/>
    <w:rsid w:val="004A5B15"/>
    <w:rsid w:val="004A6009"/>
    <w:rsid w:val="004A6A53"/>
    <w:rsid w:val="004A6BC6"/>
    <w:rsid w:val="004A6F12"/>
    <w:rsid w:val="004A7139"/>
    <w:rsid w:val="004A7269"/>
    <w:rsid w:val="004A75F4"/>
    <w:rsid w:val="004A7920"/>
    <w:rsid w:val="004A7E87"/>
    <w:rsid w:val="004B0397"/>
    <w:rsid w:val="004B03B0"/>
    <w:rsid w:val="004B0447"/>
    <w:rsid w:val="004B0847"/>
    <w:rsid w:val="004B11D4"/>
    <w:rsid w:val="004B198A"/>
    <w:rsid w:val="004B1B89"/>
    <w:rsid w:val="004B1D36"/>
    <w:rsid w:val="004B219F"/>
    <w:rsid w:val="004B26FA"/>
    <w:rsid w:val="004B2C75"/>
    <w:rsid w:val="004B2E3A"/>
    <w:rsid w:val="004B2FE0"/>
    <w:rsid w:val="004B327F"/>
    <w:rsid w:val="004B389E"/>
    <w:rsid w:val="004B3F1F"/>
    <w:rsid w:val="004B4048"/>
    <w:rsid w:val="004B4333"/>
    <w:rsid w:val="004B4B15"/>
    <w:rsid w:val="004B4D97"/>
    <w:rsid w:val="004B517C"/>
    <w:rsid w:val="004B522E"/>
    <w:rsid w:val="004B53EA"/>
    <w:rsid w:val="004B551E"/>
    <w:rsid w:val="004B55D8"/>
    <w:rsid w:val="004B55DF"/>
    <w:rsid w:val="004B57DB"/>
    <w:rsid w:val="004B5934"/>
    <w:rsid w:val="004B5BA2"/>
    <w:rsid w:val="004B61C4"/>
    <w:rsid w:val="004B62B3"/>
    <w:rsid w:val="004B633D"/>
    <w:rsid w:val="004B65B4"/>
    <w:rsid w:val="004B6A45"/>
    <w:rsid w:val="004B6D37"/>
    <w:rsid w:val="004B6D68"/>
    <w:rsid w:val="004B6ECD"/>
    <w:rsid w:val="004B724A"/>
    <w:rsid w:val="004B743E"/>
    <w:rsid w:val="004B7991"/>
    <w:rsid w:val="004B7C57"/>
    <w:rsid w:val="004C02A6"/>
    <w:rsid w:val="004C050D"/>
    <w:rsid w:val="004C054B"/>
    <w:rsid w:val="004C08C1"/>
    <w:rsid w:val="004C0A44"/>
    <w:rsid w:val="004C0DFF"/>
    <w:rsid w:val="004C1A62"/>
    <w:rsid w:val="004C1BDB"/>
    <w:rsid w:val="004C1BF7"/>
    <w:rsid w:val="004C21F9"/>
    <w:rsid w:val="004C2277"/>
    <w:rsid w:val="004C27FA"/>
    <w:rsid w:val="004C28E5"/>
    <w:rsid w:val="004C2AD9"/>
    <w:rsid w:val="004C2DB4"/>
    <w:rsid w:val="004C2F0E"/>
    <w:rsid w:val="004C3125"/>
    <w:rsid w:val="004C33CB"/>
    <w:rsid w:val="004C3588"/>
    <w:rsid w:val="004C3656"/>
    <w:rsid w:val="004C3ACD"/>
    <w:rsid w:val="004C3D1A"/>
    <w:rsid w:val="004C3D70"/>
    <w:rsid w:val="004C43A6"/>
    <w:rsid w:val="004C4457"/>
    <w:rsid w:val="004C4934"/>
    <w:rsid w:val="004C510F"/>
    <w:rsid w:val="004C5442"/>
    <w:rsid w:val="004C557A"/>
    <w:rsid w:val="004C5A11"/>
    <w:rsid w:val="004C5DA9"/>
    <w:rsid w:val="004C5FFA"/>
    <w:rsid w:val="004C6108"/>
    <w:rsid w:val="004C6492"/>
    <w:rsid w:val="004C742E"/>
    <w:rsid w:val="004C7591"/>
    <w:rsid w:val="004C75E3"/>
    <w:rsid w:val="004C7D2B"/>
    <w:rsid w:val="004C7EC7"/>
    <w:rsid w:val="004D003F"/>
    <w:rsid w:val="004D03CD"/>
    <w:rsid w:val="004D0708"/>
    <w:rsid w:val="004D0882"/>
    <w:rsid w:val="004D0D46"/>
    <w:rsid w:val="004D0D67"/>
    <w:rsid w:val="004D1632"/>
    <w:rsid w:val="004D1BC6"/>
    <w:rsid w:val="004D1DA0"/>
    <w:rsid w:val="004D1FB9"/>
    <w:rsid w:val="004D2044"/>
    <w:rsid w:val="004D2387"/>
    <w:rsid w:val="004D25B4"/>
    <w:rsid w:val="004D27E7"/>
    <w:rsid w:val="004D2938"/>
    <w:rsid w:val="004D2C13"/>
    <w:rsid w:val="004D2F0D"/>
    <w:rsid w:val="004D30E9"/>
    <w:rsid w:val="004D3131"/>
    <w:rsid w:val="004D3624"/>
    <w:rsid w:val="004D392D"/>
    <w:rsid w:val="004D3A0A"/>
    <w:rsid w:val="004D3C32"/>
    <w:rsid w:val="004D3D3C"/>
    <w:rsid w:val="004D4272"/>
    <w:rsid w:val="004D4282"/>
    <w:rsid w:val="004D4702"/>
    <w:rsid w:val="004D4E60"/>
    <w:rsid w:val="004D508E"/>
    <w:rsid w:val="004D50D0"/>
    <w:rsid w:val="004D54CF"/>
    <w:rsid w:val="004D56CE"/>
    <w:rsid w:val="004D61E0"/>
    <w:rsid w:val="004D6281"/>
    <w:rsid w:val="004D66D1"/>
    <w:rsid w:val="004D6AB1"/>
    <w:rsid w:val="004D6AEC"/>
    <w:rsid w:val="004D6AFE"/>
    <w:rsid w:val="004D6B0B"/>
    <w:rsid w:val="004D71E3"/>
    <w:rsid w:val="004D732F"/>
    <w:rsid w:val="004D73A5"/>
    <w:rsid w:val="004D7765"/>
    <w:rsid w:val="004E0119"/>
    <w:rsid w:val="004E059D"/>
    <w:rsid w:val="004E0B47"/>
    <w:rsid w:val="004E0BA7"/>
    <w:rsid w:val="004E0EC7"/>
    <w:rsid w:val="004E1199"/>
    <w:rsid w:val="004E1B38"/>
    <w:rsid w:val="004E1FEB"/>
    <w:rsid w:val="004E23CE"/>
    <w:rsid w:val="004E23E9"/>
    <w:rsid w:val="004E26D8"/>
    <w:rsid w:val="004E28A6"/>
    <w:rsid w:val="004E28ED"/>
    <w:rsid w:val="004E3107"/>
    <w:rsid w:val="004E325E"/>
    <w:rsid w:val="004E33B3"/>
    <w:rsid w:val="004E37A3"/>
    <w:rsid w:val="004E3E06"/>
    <w:rsid w:val="004E3FA6"/>
    <w:rsid w:val="004E4314"/>
    <w:rsid w:val="004E4527"/>
    <w:rsid w:val="004E49E4"/>
    <w:rsid w:val="004E4B6D"/>
    <w:rsid w:val="004E50CA"/>
    <w:rsid w:val="004E50F7"/>
    <w:rsid w:val="004E51AA"/>
    <w:rsid w:val="004E5CB0"/>
    <w:rsid w:val="004E5DFF"/>
    <w:rsid w:val="004E683C"/>
    <w:rsid w:val="004E69E9"/>
    <w:rsid w:val="004E6B0A"/>
    <w:rsid w:val="004E6B78"/>
    <w:rsid w:val="004E6ECA"/>
    <w:rsid w:val="004E74E9"/>
    <w:rsid w:val="004E7537"/>
    <w:rsid w:val="004F00F9"/>
    <w:rsid w:val="004F02BF"/>
    <w:rsid w:val="004F0357"/>
    <w:rsid w:val="004F047E"/>
    <w:rsid w:val="004F04B5"/>
    <w:rsid w:val="004F0889"/>
    <w:rsid w:val="004F0C56"/>
    <w:rsid w:val="004F0C97"/>
    <w:rsid w:val="004F0EE7"/>
    <w:rsid w:val="004F1606"/>
    <w:rsid w:val="004F1D07"/>
    <w:rsid w:val="004F2323"/>
    <w:rsid w:val="004F25DE"/>
    <w:rsid w:val="004F2C5C"/>
    <w:rsid w:val="004F31B2"/>
    <w:rsid w:val="004F34BC"/>
    <w:rsid w:val="004F35B6"/>
    <w:rsid w:val="004F399B"/>
    <w:rsid w:val="004F3A85"/>
    <w:rsid w:val="004F3DBE"/>
    <w:rsid w:val="004F3FEE"/>
    <w:rsid w:val="004F4819"/>
    <w:rsid w:val="004F49F9"/>
    <w:rsid w:val="004F4C10"/>
    <w:rsid w:val="004F4E9D"/>
    <w:rsid w:val="004F52B7"/>
    <w:rsid w:val="004F52C3"/>
    <w:rsid w:val="004F53F8"/>
    <w:rsid w:val="004F5970"/>
    <w:rsid w:val="004F605C"/>
    <w:rsid w:val="004F62BF"/>
    <w:rsid w:val="004F6548"/>
    <w:rsid w:val="004F66B3"/>
    <w:rsid w:val="004F70E5"/>
    <w:rsid w:val="004F71EF"/>
    <w:rsid w:val="004F720C"/>
    <w:rsid w:val="004F745A"/>
    <w:rsid w:val="004F7596"/>
    <w:rsid w:val="004F76CF"/>
    <w:rsid w:val="004F7883"/>
    <w:rsid w:val="004F7F95"/>
    <w:rsid w:val="00500098"/>
    <w:rsid w:val="0050052D"/>
    <w:rsid w:val="00500967"/>
    <w:rsid w:val="005010A0"/>
    <w:rsid w:val="00501A07"/>
    <w:rsid w:val="00501C90"/>
    <w:rsid w:val="0050202C"/>
    <w:rsid w:val="0050222C"/>
    <w:rsid w:val="005023EB"/>
    <w:rsid w:val="005025E5"/>
    <w:rsid w:val="00502AC2"/>
    <w:rsid w:val="00502BE9"/>
    <w:rsid w:val="00502CE5"/>
    <w:rsid w:val="00502D26"/>
    <w:rsid w:val="00502E46"/>
    <w:rsid w:val="00502ED7"/>
    <w:rsid w:val="0050333B"/>
    <w:rsid w:val="00503DEE"/>
    <w:rsid w:val="00503EC5"/>
    <w:rsid w:val="005047F7"/>
    <w:rsid w:val="0050502D"/>
    <w:rsid w:val="005050E7"/>
    <w:rsid w:val="005050F9"/>
    <w:rsid w:val="0050565A"/>
    <w:rsid w:val="005056FE"/>
    <w:rsid w:val="00505ABC"/>
    <w:rsid w:val="00505BE6"/>
    <w:rsid w:val="00505D64"/>
    <w:rsid w:val="00505F3F"/>
    <w:rsid w:val="00505FA5"/>
    <w:rsid w:val="00505FC5"/>
    <w:rsid w:val="00506259"/>
    <w:rsid w:val="00506E70"/>
    <w:rsid w:val="0050710E"/>
    <w:rsid w:val="00507780"/>
    <w:rsid w:val="00507898"/>
    <w:rsid w:val="005100AD"/>
    <w:rsid w:val="00510400"/>
    <w:rsid w:val="00510778"/>
    <w:rsid w:val="00510B9F"/>
    <w:rsid w:val="00510C8B"/>
    <w:rsid w:val="00510FF6"/>
    <w:rsid w:val="00511189"/>
    <w:rsid w:val="00511190"/>
    <w:rsid w:val="00511201"/>
    <w:rsid w:val="005119DF"/>
    <w:rsid w:val="00511B85"/>
    <w:rsid w:val="005120B9"/>
    <w:rsid w:val="0051287D"/>
    <w:rsid w:val="00512D53"/>
    <w:rsid w:val="00512DBB"/>
    <w:rsid w:val="00513090"/>
    <w:rsid w:val="0051383C"/>
    <w:rsid w:val="005140DB"/>
    <w:rsid w:val="005143B6"/>
    <w:rsid w:val="005144E4"/>
    <w:rsid w:val="00514AEB"/>
    <w:rsid w:val="00514D89"/>
    <w:rsid w:val="0051547A"/>
    <w:rsid w:val="00515820"/>
    <w:rsid w:val="00515D57"/>
    <w:rsid w:val="00516328"/>
    <w:rsid w:val="0051651A"/>
    <w:rsid w:val="0051700E"/>
    <w:rsid w:val="0051734A"/>
    <w:rsid w:val="00517477"/>
    <w:rsid w:val="00517479"/>
    <w:rsid w:val="00517B52"/>
    <w:rsid w:val="00517D5C"/>
    <w:rsid w:val="00517D67"/>
    <w:rsid w:val="005200D1"/>
    <w:rsid w:val="00520960"/>
    <w:rsid w:val="00520C0B"/>
    <w:rsid w:val="00520DE4"/>
    <w:rsid w:val="005211E1"/>
    <w:rsid w:val="00521239"/>
    <w:rsid w:val="0052141E"/>
    <w:rsid w:val="005216E1"/>
    <w:rsid w:val="0052188D"/>
    <w:rsid w:val="00522061"/>
    <w:rsid w:val="005225BB"/>
    <w:rsid w:val="00522B8F"/>
    <w:rsid w:val="00522F01"/>
    <w:rsid w:val="005231CA"/>
    <w:rsid w:val="00523334"/>
    <w:rsid w:val="0052334D"/>
    <w:rsid w:val="00523873"/>
    <w:rsid w:val="00523E13"/>
    <w:rsid w:val="00523E8D"/>
    <w:rsid w:val="00524419"/>
    <w:rsid w:val="005244E6"/>
    <w:rsid w:val="00524B1E"/>
    <w:rsid w:val="00525251"/>
    <w:rsid w:val="005253C1"/>
    <w:rsid w:val="00525694"/>
    <w:rsid w:val="00525782"/>
    <w:rsid w:val="00525BA7"/>
    <w:rsid w:val="00526115"/>
    <w:rsid w:val="0052613C"/>
    <w:rsid w:val="0052752E"/>
    <w:rsid w:val="005275E3"/>
    <w:rsid w:val="005277CA"/>
    <w:rsid w:val="00527874"/>
    <w:rsid w:val="00527D63"/>
    <w:rsid w:val="00530026"/>
    <w:rsid w:val="00530179"/>
    <w:rsid w:val="0053095C"/>
    <w:rsid w:val="0053096F"/>
    <w:rsid w:val="00530C0F"/>
    <w:rsid w:val="00530C92"/>
    <w:rsid w:val="005312FC"/>
    <w:rsid w:val="005317B2"/>
    <w:rsid w:val="005322C8"/>
    <w:rsid w:val="005322CB"/>
    <w:rsid w:val="0053287F"/>
    <w:rsid w:val="005329DA"/>
    <w:rsid w:val="00532C7E"/>
    <w:rsid w:val="00532DC7"/>
    <w:rsid w:val="00532E66"/>
    <w:rsid w:val="005333A9"/>
    <w:rsid w:val="0053371E"/>
    <w:rsid w:val="00533890"/>
    <w:rsid w:val="00533B20"/>
    <w:rsid w:val="00533DD2"/>
    <w:rsid w:val="00534203"/>
    <w:rsid w:val="00534D70"/>
    <w:rsid w:val="00534F62"/>
    <w:rsid w:val="00535371"/>
    <w:rsid w:val="005355B2"/>
    <w:rsid w:val="0053584D"/>
    <w:rsid w:val="00535AAB"/>
    <w:rsid w:val="00535CA0"/>
    <w:rsid w:val="00536440"/>
    <w:rsid w:val="0053666F"/>
    <w:rsid w:val="005367F1"/>
    <w:rsid w:val="005370F7"/>
    <w:rsid w:val="00537399"/>
    <w:rsid w:val="00537463"/>
    <w:rsid w:val="0053780E"/>
    <w:rsid w:val="005378B6"/>
    <w:rsid w:val="00537B0C"/>
    <w:rsid w:val="00537B95"/>
    <w:rsid w:val="00537C22"/>
    <w:rsid w:val="00537D0B"/>
    <w:rsid w:val="00540028"/>
    <w:rsid w:val="00540312"/>
    <w:rsid w:val="005408C9"/>
    <w:rsid w:val="0054094F"/>
    <w:rsid w:val="005409EC"/>
    <w:rsid w:val="00540FD1"/>
    <w:rsid w:val="00541444"/>
    <w:rsid w:val="005418D7"/>
    <w:rsid w:val="00541DAA"/>
    <w:rsid w:val="005424AA"/>
    <w:rsid w:val="005428E6"/>
    <w:rsid w:val="0054315D"/>
    <w:rsid w:val="00543283"/>
    <w:rsid w:val="0054341A"/>
    <w:rsid w:val="005437AB"/>
    <w:rsid w:val="00543880"/>
    <w:rsid w:val="00543E62"/>
    <w:rsid w:val="005441B6"/>
    <w:rsid w:val="00544402"/>
    <w:rsid w:val="005446E9"/>
    <w:rsid w:val="00544967"/>
    <w:rsid w:val="00544A57"/>
    <w:rsid w:val="00544F9D"/>
    <w:rsid w:val="0054505C"/>
    <w:rsid w:val="005456F0"/>
    <w:rsid w:val="00545BF1"/>
    <w:rsid w:val="00545FD3"/>
    <w:rsid w:val="00546114"/>
    <w:rsid w:val="00546358"/>
    <w:rsid w:val="00546E1E"/>
    <w:rsid w:val="00546E20"/>
    <w:rsid w:val="00547947"/>
    <w:rsid w:val="005479B9"/>
    <w:rsid w:val="00547CBA"/>
    <w:rsid w:val="00550697"/>
    <w:rsid w:val="00550EAD"/>
    <w:rsid w:val="0055167C"/>
    <w:rsid w:val="005516F0"/>
    <w:rsid w:val="00551702"/>
    <w:rsid w:val="00551788"/>
    <w:rsid w:val="00551DCB"/>
    <w:rsid w:val="00552358"/>
    <w:rsid w:val="00552FC4"/>
    <w:rsid w:val="00553019"/>
    <w:rsid w:val="005531AF"/>
    <w:rsid w:val="005531F7"/>
    <w:rsid w:val="005536F6"/>
    <w:rsid w:val="00553B42"/>
    <w:rsid w:val="005541BE"/>
    <w:rsid w:val="005545E0"/>
    <w:rsid w:val="00554B09"/>
    <w:rsid w:val="005558FD"/>
    <w:rsid w:val="00555F95"/>
    <w:rsid w:val="00555FE0"/>
    <w:rsid w:val="00556186"/>
    <w:rsid w:val="005562B3"/>
    <w:rsid w:val="0055658C"/>
    <w:rsid w:val="0055677D"/>
    <w:rsid w:val="005568CD"/>
    <w:rsid w:val="00556B88"/>
    <w:rsid w:val="0055756E"/>
    <w:rsid w:val="005576A8"/>
    <w:rsid w:val="00557BE2"/>
    <w:rsid w:val="00557D3D"/>
    <w:rsid w:val="00557D96"/>
    <w:rsid w:val="00557E8A"/>
    <w:rsid w:val="00560517"/>
    <w:rsid w:val="00560AB7"/>
    <w:rsid w:val="00560C8C"/>
    <w:rsid w:val="00560E26"/>
    <w:rsid w:val="00561087"/>
    <w:rsid w:val="005610E9"/>
    <w:rsid w:val="0056110F"/>
    <w:rsid w:val="00561630"/>
    <w:rsid w:val="00561769"/>
    <w:rsid w:val="00561C07"/>
    <w:rsid w:val="005620BF"/>
    <w:rsid w:val="0056296E"/>
    <w:rsid w:val="0056333C"/>
    <w:rsid w:val="005633B0"/>
    <w:rsid w:val="00563595"/>
    <w:rsid w:val="005635E5"/>
    <w:rsid w:val="0056385B"/>
    <w:rsid w:val="0056390E"/>
    <w:rsid w:val="00563B76"/>
    <w:rsid w:val="005640D0"/>
    <w:rsid w:val="00564575"/>
    <w:rsid w:val="00564636"/>
    <w:rsid w:val="005649BD"/>
    <w:rsid w:val="00564D7E"/>
    <w:rsid w:val="00564FED"/>
    <w:rsid w:val="005657D7"/>
    <w:rsid w:val="00565880"/>
    <w:rsid w:val="0056594B"/>
    <w:rsid w:val="00565EAD"/>
    <w:rsid w:val="005662EF"/>
    <w:rsid w:val="0056659B"/>
    <w:rsid w:val="00566AB4"/>
    <w:rsid w:val="00567079"/>
    <w:rsid w:val="005671B2"/>
    <w:rsid w:val="0056732F"/>
    <w:rsid w:val="005675A5"/>
    <w:rsid w:val="00567D01"/>
    <w:rsid w:val="0057024B"/>
    <w:rsid w:val="00570314"/>
    <w:rsid w:val="005705B6"/>
    <w:rsid w:val="0057074D"/>
    <w:rsid w:val="00570807"/>
    <w:rsid w:val="00570C8D"/>
    <w:rsid w:val="00570D52"/>
    <w:rsid w:val="00571281"/>
    <w:rsid w:val="00571299"/>
    <w:rsid w:val="00571615"/>
    <w:rsid w:val="00571678"/>
    <w:rsid w:val="00571835"/>
    <w:rsid w:val="00572583"/>
    <w:rsid w:val="005727D9"/>
    <w:rsid w:val="005727EA"/>
    <w:rsid w:val="00572A9D"/>
    <w:rsid w:val="00572AD1"/>
    <w:rsid w:val="00572C0C"/>
    <w:rsid w:val="00573036"/>
    <w:rsid w:val="005736FF"/>
    <w:rsid w:val="00573B8A"/>
    <w:rsid w:val="0057483E"/>
    <w:rsid w:val="00575973"/>
    <w:rsid w:val="00576029"/>
    <w:rsid w:val="005762B3"/>
    <w:rsid w:val="00576CB8"/>
    <w:rsid w:val="00577017"/>
    <w:rsid w:val="00577437"/>
    <w:rsid w:val="005779F4"/>
    <w:rsid w:val="00577B1A"/>
    <w:rsid w:val="0058033C"/>
    <w:rsid w:val="0058050F"/>
    <w:rsid w:val="005809D9"/>
    <w:rsid w:val="00580A33"/>
    <w:rsid w:val="00581F87"/>
    <w:rsid w:val="00581FFC"/>
    <w:rsid w:val="0058221D"/>
    <w:rsid w:val="00582224"/>
    <w:rsid w:val="00582988"/>
    <w:rsid w:val="00582C24"/>
    <w:rsid w:val="00582D9C"/>
    <w:rsid w:val="0058332B"/>
    <w:rsid w:val="005833C5"/>
    <w:rsid w:val="00583639"/>
    <w:rsid w:val="00583728"/>
    <w:rsid w:val="00583EF4"/>
    <w:rsid w:val="00584C34"/>
    <w:rsid w:val="00584C80"/>
    <w:rsid w:val="00585093"/>
    <w:rsid w:val="005851DD"/>
    <w:rsid w:val="00585483"/>
    <w:rsid w:val="00585B10"/>
    <w:rsid w:val="0058664B"/>
    <w:rsid w:val="00586737"/>
    <w:rsid w:val="00586786"/>
    <w:rsid w:val="005869D3"/>
    <w:rsid w:val="00586E17"/>
    <w:rsid w:val="00587360"/>
    <w:rsid w:val="00587511"/>
    <w:rsid w:val="0058755D"/>
    <w:rsid w:val="00587584"/>
    <w:rsid w:val="00587860"/>
    <w:rsid w:val="00587984"/>
    <w:rsid w:val="005879F8"/>
    <w:rsid w:val="00587F8E"/>
    <w:rsid w:val="00590A29"/>
    <w:rsid w:val="00590B93"/>
    <w:rsid w:val="00591049"/>
    <w:rsid w:val="00591362"/>
    <w:rsid w:val="005919D4"/>
    <w:rsid w:val="00591B28"/>
    <w:rsid w:val="0059238D"/>
    <w:rsid w:val="00592C25"/>
    <w:rsid w:val="00592CE5"/>
    <w:rsid w:val="00593908"/>
    <w:rsid w:val="00593F36"/>
    <w:rsid w:val="00594275"/>
    <w:rsid w:val="005947A5"/>
    <w:rsid w:val="00594A9D"/>
    <w:rsid w:val="00594AB5"/>
    <w:rsid w:val="00594E25"/>
    <w:rsid w:val="0059584C"/>
    <w:rsid w:val="00595958"/>
    <w:rsid w:val="00595C9C"/>
    <w:rsid w:val="00595E69"/>
    <w:rsid w:val="00595FE6"/>
    <w:rsid w:val="005967A4"/>
    <w:rsid w:val="00596F76"/>
    <w:rsid w:val="0059702E"/>
    <w:rsid w:val="005971DE"/>
    <w:rsid w:val="0059729B"/>
    <w:rsid w:val="0059749F"/>
    <w:rsid w:val="005975A1"/>
    <w:rsid w:val="00597E5C"/>
    <w:rsid w:val="00597F64"/>
    <w:rsid w:val="005A01A8"/>
    <w:rsid w:val="005A0326"/>
    <w:rsid w:val="005A04EB"/>
    <w:rsid w:val="005A16E2"/>
    <w:rsid w:val="005A19CA"/>
    <w:rsid w:val="005A1E53"/>
    <w:rsid w:val="005A20A4"/>
    <w:rsid w:val="005A20B8"/>
    <w:rsid w:val="005A238F"/>
    <w:rsid w:val="005A25FF"/>
    <w:rsid w:val="005A26C6"/>
    <w:rsid w:val="005A2773"/>
    <w:rsid w:val="005A2A74"/>
    <w:rsid w:val="005A2C55"/>
    <w:rsid w:val="005A3024"/>
    <w:rsid w:val="005A39AF"/>
    <w:rsid w:val="005A3AAC"/>
    <w:rsid w:val="005A3BD3"/>
    <w:rsid w:val="005A3DFF"/>
    <w:rsid w:val="005A42FE"/>
    <w:rsid w:val="005A46EB"/>
    <w:rsid w:val="005A496E"/>
    <w:rsid w:val="005A4C7A"/>
    <w:rsid w:val="005A4D40"/>
    <w:rsid w:val="005A4DE5"/>
    <w:rsid w:val="005A5379"/>
    <w:rsid w:val="005A5BA8"/>
    <w:rsid w:val="005A5C40"/>
    <w:rsid w:val="005A6259"/>
    <w:rsid w:val="005A6413"/>
    <w:rsid w:val="005A699B"/>
    <w:rsid w:val="005A6A03"/>
    <w:rsid w:val="005A6B67"/>
    <w:rsid w:val="005A6BF2"/>
    <w:rsid w:val="005A739B"/>
    <w:rsid w:val="005A7A01"/>
    <w:rsid w:val="005A7C17"/>
    <w:rsid w:val="005A7E11"/>
    <w:rsid w:val="005B0298"/>
    <w:rsid w:val="005B029C"/>
    <w:rsid w:val="005B0F9A"/>
    <w:rsid w:val="005B106D"/>
    <w:rsid w:val="005B10F8"/>
    <w:rsid w:val="005B168B"/>
    <w:rsid w:val="005B19E9"/>
    <w:rsid w:val="005B19FD"/>
    <w:rsid w:val="005B1A32"/>
    <w:rsid w:val="005B1BAF"/>
    <w:rsid w:val="005B1C8B"/>
    <w:rsid w:val="005B25EF"/>
    <w:rsid w:val="005B290A"/>
    <w:rsid w:val="005B2B8F"/>
    <w:rsid w:val="005B2BE0"/>
    <w:rsid w:val="005B2E2F"/>
    <w:rsid w:val="005B3264"/>
    <w:rsid w:val="005B37EF"/>
    <w:rsid w:val="005B3961"/>
    <w:rsid w:val="005B3BFB"/>
    <w:rsid w:val="005B3E1E"/>
    <w:rsid w:val="005B3FE2"/>
    <w:rsid w:val="005B4003"/>
    <w:rsid w:val="005B43E7"/>
    <w:rsid w:val="005B4DD4"/>
    <w:rsid w:val="005B5124"/>
    <w:rsid w:val="005B5133"/>
    <w:rsid w:val="005B532A"/>
    <w:rsid w:val="005B5468"/>
    <w:rsid w:val="005B61E7"/>
    <w:rsid w:val="005B63B9"/>
    <w:rsid w:val="005B65C0"/>
    <w:rsid w:val="005B6AA2"/>
    <w:rsid w:val="005B76DF"/>
    <w:rsid w:val="005B7D3C"/>
    <w:rsid w:val="005C008C"/>
    <w:rsid w:val="005C022D"/>
    <w:rsid w:val="005C089C"/>
    <w:rsid w:val="005C0BAD"/>
    <w:rsid w:val="005C0BB1"/>
    <w:rsid w:val="005C106D"/>
    <w:rsid w:val="005C1195"/>
    <w:rsid w:val="005C15AD"/>
    <w:rsid w:val="005C17B7"/>
    <w:rsid w:val="005C1AA1"/>
    <w:rsid w:val="005C1C79"/>
    <w:rsid w:val="005C1F34"/>
    <w:rsid w:val="005C1F9F"/>
    <w:rsid w:val="005C21B7"/>
    <w:rsid w:val="005C270B"/>
    <w:rsid w:val="005C2CE0"/>
    <w:rsid w:val="005C2ED4"/>
    <w:rsid w:val="005C30AC"/>
    <w:rsid w:val="005C3344"/>
    <w:rsid w:val="005C3683"/>
    <w:rsid w:val="005C3CA4"/>
    <w:rsid w:val="005C3CC6"/>
    <w:rsid w:val="005C40C5"/>
    <w:rsid w:val="005C41E7"/>
    <w:rsid w:val="005C4581"/>
    <w:rsid w:val="005C4587"/>
    <w:rsid w:val="005C4759"/>
    <w:rsid w:val="005C482D"/>
    <w:rsid w:val="005C4B07"/>
    <w:rsid w:val="005C4C4A"/>
    <w:rsid w:val="005C57F3"/>
    <w:rsid w:val="005C58A0"/>
    <w:rsid w:val="005C5F09"/>
    <w:rsid w:val="005C61AA"/>
    <w:rsid w:val="005C657D"/>
    <w:rsid w:val="005C69AF"/>
    <w:rsid w:val="005C6DAD"/>
    <w:rsid w:val="005C74B6"/>
    <w:rsid w:val="005C7548"/>
    <w:rsid w:val="005C75C8"/>
    <w:rsid w:val="005C79C4"/>
    <w:rsid w:val="005C7E4F"/>
    <w:rsid w:val="005C7FB7"/>
    <w:rsid w:val="005D03E5"/>
    <w:rsid w:val="005D07C3"/>
    <w:rsid w:val="005D0C6B"/>
    <w:rsid w:val="005D1617"/>
    <w:rsid w:val="005D176B"/>
    <w:rsid w:val="005D17AD"/>
    <w:rsid w:val="005D2098"/>
    <w:rsid w:val="005D20DC"/>
    <w:rsid w:val="005D24B4"/>
    <w:rsid w:val="005D2816"/>
    <w:rsid w:val="005D289A"/>
    <w:rsid w:val="005D293C"/>
    <w:rsid w:val="005D29E3"/>
    <w:rsid w:val="005D2A7E"/>
    <w:rsid w:val="005D2A98"/>
    <w:rsid w:val="005D2C2B"/>
    <w:rsid w:val="005D2E0F"/>
    <w:rsid w:val="005D2FFD"/>
    <w:rsid w:val="005D31A1"/>
    <w:rsid w:val="005D365D"/>
    <w:rsid w:val="005D3876"/>
    <w:rsid w:val="005D3BB1"/>
    <w:rsid w:val="005D3D1E"/>
    <w:rsid w:val="005D3EA4"/>
    <w:rsid w:val="005D412E"/>
    <w:rsid w:val="005D41DF"/>
    <w:rsid w:val="005D4744"/>
    <w:rsid w:val="005D48A9"/>
    <w:rsid w:val="005D4F6B"/>
    <w:rsid w:val="005D4F86"/>
    <w:rsid w:val="005D5250"/>
    <w:rsid w:val="005D5258"/>
    <w:rsid w:val="005D5355"/>
    <w:rsid w:val="005D5598"/>
    <w:rsid w:val="005D573E"/>
    <w:rsid w:val="005D5984"/>
    <w:rsid w:val="005D5B8B"/>
    <w:rsid w:val="005D5C76"/>
    <w:rsid w:val="005D620A"/>
    <w:rsid w:val="005D6470"/>
    <w:rsid w:val="005D64BF"/>
    <w:rsid w:val="005D7105"/>
    <w:rsid w:val="005D76AF"/>
    <w:rsid w:val="005E0599"/>
    <w:rsid w:val="005E0867"/>
    <w:rsid w:val="005E14EF"/>
    <w:rsid w:val="005E1977"/>
    <w:rsid w:val="005E1A6B"/>
    <w:rsid w:val="005E2945"/>
    <w:rsid w:val="005E2952"/>
    <w:rsid w:val="005E2D29"/>
    <w:rsid w:val="005E2EA7"/>
    <w:rsid w:val="005E3031"/>
    <w:rsid w:val="005E3075"/>
    <w:rsid w:val="005E308C"/>
    <w:rsid w:val="005E3202"/>
    <w:rsid w:val="005E3739"/>
    <w:rsid w:val="005E374A"/>
    <w:rsid w:val="005E3B2D"/>
    <w:rsid w:val="005E3EE7"/>
    <w:rsid w:val="005E454F"/>
    <w:rsid w:val="005E458E"/>
    <w:rsid w:val="005E4741"/>
    <w:rsid w:val="005E49FF"/>
    <w:rsid w:val="005E4C00"/>
    <w:rsid w:val="005E4E6B"/>
    <w:rsid w:val="005E4F60"/>
    <w:rsid w:val="005E515E"/>
    <w:rsid w:val="005E5411"/>
    <w:rsid w:val="005E5A78"/>
    <w:rsid w:val="005E62AB"/>
    <w:rsid w:val="005E647F"/>
    <w:rsid w:val="005E6FDB"/>
    <w:rsid w:val="005E72AE"/>
    <w:rsid w:val="005E7E75"/>
    <w:rsid w:val="005F00C8"/>
    <w:rsid w:val="005F02D7"/>
    <w:rsid w:val="005F0661"/>
    <w:rsid w:val="005F06CA"/>
    <w:rsid w:val="005F0F39"/>
    <w:rsid w:val="005F115D"/>
    <w:rsid w:val="005F13F3"/>
    <w:rsid w:val="005F144F"/>
    <w:rsid w:val="005F1BAD"/>
    <w:rsid w:val="005F2058"/>
    <w:rsid w:val="005F22D1"/>
    <w:rsid w:val="005F26BC"/>
    <w:rsid w:val="005F2A67"/>
    <w:rsid w:val="005F2AD4"/>
    <w:rsid w:val="005F2EB1"/>
    <w:rsid w:val="005F325B"/>
    <w:rsid w:val="005F3775"/>
    <w:rsid w:val="005F3FF2"/>
    <w:rsid w:val="005F4426"/>
    <w:rsid w:val="005F44C2"/>
    <w:rsid w:val="005F486D"/>
    <w:rsid w:val="005F4C55"/>
    <w:rsid w:val="005F4FC3"/>
    <w:rsid w:val="005F5010"/>
    <w:rsid w:val="005F51D4"/>
    <w:rsid w:val="005F530B"/>
    <w:rsid w:val="005F573F"/>
    <w:rsid w:val="005F5C50"/>
    <w:rsid w:val="005F5D7E"/>
    <w:rsid w:val="005F5F6C"/>
    <w:rsid w:val="005F60FE"/>
    <w:rsid w:val="005F61C1"/>
    <w:rsid w:val="005F6471"/>
    <w:rsid w:val="005F6645"/>
    <w:rsid w:val="005F68ED"/>
    <w:rsid w:val="005F695C"/>
    <w:rsid w:val="005F6B3B"/>
    <w:rsid w:val="005F6BF2"/>
    <w:rsid w:val="005F6C75"/>
    <w:rsid w:val="005F6F69"/>
    <w:rsid w:val="005F6FC4"/>
    <w:rsid w:val="005F7297"/>
    <w:rsid w:val="005F7B1A"/>
    <w:rsid w:val="0060067C"/>
    <w:rsid w:val="006009F3"/>
    <w:rsid w:val="00600CC2"/>
    <w:rsid w:val="00600E70"/>
    <w:rsid w:val="0060141F"/>
    <w:rsid w:val="00601572"/>
    <w:rsid w:val="0060164E"/>
    <w:rsid w:val="00601894"/>
    <w:rsid w:val="0060215B"/>
    <w:rsid w:val="0060282E"/>
    <w:rsid w:val="00602BE2"/>
    <w:rsid w:val="0060308C"/>
    <w:rsid w:val="0060318D"/>
    <w:rsid w:val="00604048"/>
    <w:rsid w:val="00604254"/>
    <w:rsid w:val="0060441A"/>
    <w:rsid w:val="006046D8"/>
    <w:rsid w:val="00604D93"/>
    <w:rsid w:val="00604DF4"/>
    <w:rsid w:val="00605AAF"/>
    <w:rsid w:val="00605AE9"/>
    <w:rsid w:val="00605F4B"/>
    <w:rsid w:val="00606597"/>
    <w:rsid w:val="006067DB"/>
    <w:rsid w:val="00607410"/>
    <w:rsid w:val="006074C1"/>
    <w:rsid w:val="00607A83"/>
    <w:rsid w:val="00610047"/>
    <w:rsid w:val="00610411"/>
    <w:rsid w:val="006104FE"/>
    <w:rsid w:val="00610C95"/>
    <w:rsid w:val="00610F8B"/>
    <w:rsid w:val="0061137E"/>
    <w:rsid w:val="00611498"/>
    <w:rsid w:val="00611552"/>
    <w:rsid w:val="00611B1D"/>
    <w:rsid w:val="00611B97"/>
    <w:rsid w:val="00611CC1"/>
    <w:rsid w:val="00612525"/>
    <w:rsid w:val="0061275C"/>
    <w:rsid w:val="00612AD1"/>
    <w:rsid w:val="00612E77"/>
    <w:rsid w:val="006131FA"/>
    <w:rsid w:val="0061378D"/>
    <w:rsid w:val="00613793"/>
    <w:rsid w:val="00613DF3"/>
    <w:rsid w:val="00613F40"/>
    <w:rsid w:val="0061417E"/>
    <w:rsid w:val="0061492C"/>
    <w:rsid w:val="006149E2"/>
    <w:rsid w:val="006149FF"/>
    <w:rsid w:val="00614B3E"/>
    <w:rsid w:val="00615351"/>
    <w:rsid w:val="00615729"/>
    <w:rsid w:val="006159F9"/>
    <w:rsid w:val="00615A6B"/>
    <w:rsid w:val="00616220"/>
    <w:rsid w:val="00616CA9"/>
    <w:rsid w:val="00617375"/>
    <w:rsid w:val="00617706"/>
    <w:rsid w:val="00617FA6"/>
    <w:rsid w:val="00620197"/>
    <w:rsid w:val="00620263"/>
    <w:rsid w:val="0062043E"/>
    <w:rsid w:val="006205FB"/>
    <w:rsid w:val="006207CD"/>
    <w:rsid w:val="006207E0"/>
    <w:rsid w:val="00620A2D"/>
    <w:rsid w:val="00620B74"/>
    <w:rsid w:val="006211B4"/>
    <w:rsid w:val="00621251"/>
    <w:rsid w:val="0062162D"/>
    <w:rsid w:val="0062219E"/>
    <w:rsid w:val="006225AF"/>
    <w:rsid w:val="0062268C"/>
    <w:rsid w:val="00622AB7"/>
    <w:rsid w:val="00622EA0"/>
    <w:rsid w:val="006230A6"/>
    <w:rsid w:val="006235F4"/>
    <w:rsid w:val="0062366F"/>
    <w:rsid w:val="00623E36"/>
    <w:rsid w:val="00623F54"/>
    <w:rsid w:val="006240AC"/>
    <w:rsid w:val="006247E9"/>
    <w:rsid w:val="006248D3"/>
    <w:rsid w:val="00624C54"/>
    <w:rsid w:val="006254B3"/>
    <w:rsid w:val="0062575A"/>
    <w:rsid w:val="00625C45"/>
    <w:rsid w:val="006262AA"/>
    <w:rsid w:val="00626839"/>
    <w:rsid w:val="0062685D"/>
    <w:rsid w:val="00626AA5"/>
    <w:rsid w:val="00626B04"/>
    <w:rsid w:val="00627082"/>
    <w:rsid w:val="006276CC"/>
    <w:rsid w:val="00627BB4"/>
    <w:rsid w:val="0063064A"/>
    <w:rsid w:val="006308A4"/>
    <w:rsid w:val="00630A6F"/>
    <w:rsid w:val="00630C93"/>
    <w:rsid w:val="00631383"/>
    <w:rsid w:val="00631448"/>
    <w:rsid w:val="0063146A"/>
    <w:rsid w:val="006317F9"/>
    <w:rsid w:val="0063185A"/>
    <w:rsid w:val="006319A7"/>
    <w:rsid w:val="006325D2"/>
    <w:rsid w:val="00632CB1"/>
    <w:rsid w:val="0063333F"/>
    <w:rsid w:val="00633691"/>
    <w:rsid w:val="006337BE"/>
    <w:rsid w:val="006337D3"/>
    <w:rsid w:val="00633C6F"/>
    <w:rsid w:val="00633C74"/>
    <w:rsid w:val="00633CA3"/>
    <w:rsid w:val="00633F28"/>
    <w:rsid w:val="0063438E"/>
    <w:rsid w:val="00634483"/>
    <w:rsid w:val="00634617"/>
    <w:rsid w:val="006349C3"/>
    <w:rsid w:val="006349E8"/>
    <w:rsid w:val="00634D2C"/>
    <w:rsid w:val="00635193"/>
    <w:rsid w:val="00635330"/>
    <w:rsid w:val="00635469"/>
    <w:rsid w:val="006355B7"/>
    <w:rsid w:val="00635DBB"/>
    <w:rsid w:val="006365D1"/>
    <w:rsid w:val="0063679B"/>
    <w:rsid w:val="0063688A"/>
    <w:rsid w:val="00636FA9"/>
    <w:rsid w:val="00637071"/>
    <w:rsid w:val="00637670"/>
    <w:rsid w:val="00637764"/>
    <w:rsid w:val="006377FE"/>
    <w:rsid w:val="00637924"/>
    <w:rsid w:val="00637CD7"/>
    <w:rsid w:val="00637E48"/>
    <w:rsid w:val="00637FEC"/>
    <w:rsid w:val="00640828"/>
    <w:rsid w:val="00640AD7"/>
    <w:rsid w:val="00640AF6"/>
    <w:rsid w:val="006411EC"/>
    <w:rsid w:val="00641314"/>
    <w:rsid w:val="006418B4"/>
    <w:rsid w:val="00641D4B"/>
    <w:rsid w:val="006425CF"/>
    <w:rsid w:val="006426D0"/>
    <w:rsid w:val="00642B81"/>
    <w:rsid w:val="00642C67"/>
    <w:rsid w:val="00642FDE"/>
    <w:rsid w:val="006430EB"/>
    <w:rsid w:val="00643FDE"/>
    <w:rsid w:val="006444ED"/>
    <w:rsid w:val="006445F2"/>
    <w:rsid w:val="00644964"/>
    <w:rsid w:val="00644AEA"/>
    <w:rsid w:val="00644B8C"/>
    <w:rsid w:val="00644C43"/>
    <w:rsid w:val="00644EA2"/>
    <w:rsid w:val="006451C1"/>
    <w:rsid w:val="00645561"/>
    <w:rsid w:val="00645590"/>
    <w:rsid w:val="00645932"/>
    <w:rsid w:val="00645ABC"/>
    <w:rsid w:val="00646208"/>
    <w:rsid w:val="00646778"/>
    <w:rsid w:val="006467BA"/>
    <w:rsid w:val="00646A78"/>
    <w:rsid w:val="00646BC1"/>
    <w:rsid w:val="00646C89"/>
    <w:rsid w:val="00646E02"/>
    <w:rsid w:val="00646E7C"/>
    <w:rsid w:val="006476C1"/>
    <w:rsid w:val="006476E5"/>
    <w:rsid w:val="006478CC"/>
    <w:rsid w:val="006479E5"/>
    <w:rsid w:val="00647DE9"/>
    <w:rsid w:val="00647EEC"/>
    <w:rsid w:val="00650B41"/>
    <w:rsid w:val="00650C84"/>
    <w:rsid w:val="00650FD5"/>
    <w:rsid w:val="00651BD0"/>
    <w:rsid w:val="00651D07"/>
    <w:rsid w:val="00651D60"/>
    <w:rsid w:val="00652244"/>
    <w:rsid w:val="0065339F"/>
    <w:rsid w:val="006538FC"/>
    <w:rsid w:val="00654158"/>
    <w:rsid w:val="0065491B"/>
    <w:rsid w:val="00654987"/>
    <w:rsid w:val="006549B4"/>
    <w:rsid w:val="00654DB3"/>
    <w:rsid w:val="00654DDE"/>
    <w:rsid w:val="00654F87"/>
    <w:rsid w:val="006550C8"/>
    <w:rsid w:val="006551BB"/>
    <w:rsid w:val="0065555B"/>
    <w:rsid w:val="00655599"/>
    <w:rsid w:val="00655A0B"/>
    <w:rsid w:val="00655ABB"/>
    <w:rsid w:val="006564BA"/>
    <w:rsid w:val="006565A0"/>
    <w:rsid w:val="0065671E"/>
    <w:rsid w:val="00656949"/>
    <w:rsid w:val="00656C16"/>
    <w:rsid w:val="0065716D"/>
    <w:rsid w:val="0065736C"/>
    <w:rsid w:val="00657906"/>
    <w:rsid w:val="00657AFA"/>
    <w:rsid w:val="00657BD9"/>
    <w:rsid w:val="00657D9F"/>
    <w:rsid w:val="0066018A"/>
    <w:rsid w:val="00660573"/>
    <w:rsid w:val="00660576"/>
    <w:rsid w:val="006608D4"/>
    <w:rsid w:val="00660A11"/>
    <w:rsid w:val="00660B04"/>
    <w:rsid w:val="00660C3E"/>
    <w:rsid w:val="00660E6A"/>
    <w:rsid w:val="00660EB7"/>
    <w:rsid w:val="00660F38"/>
    <w:rsid w:val="006610BF"/>
    <w:rsid w:val="0066119C"/>
    <w:rsid w:val="00661AC3"/>
    <w:rsid w:val="00661C0D"/>
    <w:rsid w:val="00661D57"/>
    <w:rsid w:val="00661D93"/>
    <w:rsid w:val="006623A9"/>
    <w:rsid w:val="0066260C"/>
    <w:rsid w:val="00662A35"/>
    <w:rsid w:val="006630D6"/>
    <w:rsid w:val="006635CC"/>
    <w:rsid w:val="006638B4"/>
    <w:rsid w:val="00663A56"/>
    <w:rsid w:val="00663C46"/>
    <w:rsid w:val="00663C51"/>
    <w:rsid w:val="00663CB7"/>
    <w:rsid w:val="00664022"/>
    <w:rsid w:val="00664569"/>
    <w:rsid w:val="0066474F"/>
    <w:rsid w:val="00664776"/>
    <w:rsid w:val="0066494C"/>
    <w:rsid w:val="006649E7"/>
    <w:rsid w:val="0066506A"/>
    <w:rsid w:val="0066570E"/>
    <w:rsid w:val="0066596C"/>
    <w:rsid w:val="00665BC3"/>
    <w:rsid w:val="00665E47"/>
    <w:rsid w:val="00665E55"/>
    <w:rsid w:val="00665F95"/>
    <w:rsid w:val="00666899"/>
    <w:rsid w:val="00666AF6"/>
    <w:rsid w:val="00666C60"/>
    <w:rsid w:val="00666F8D"/>
    <w:rsid w:val="006671C2"/>
    <w:rsid w:val="006671FE"/>
    <w:rsid w:val="0066728F"/>
    <w:rsid w:val="0066738D"/>
    <w:rsid w:val="00667457"/>
    <w:rsid w:val="00667B44"/>
    <w:rsid w:val="00667E9F"/>
    <w:rsid w:val="006703AD"/>
    <w:rsid w:val="006709A4"/>
    <w:rsid w:val="00670CF7"/>
    <w:rsid w:val="00670CFD"/>
    <w:rsid w:val="00670E2E"/>
    <w:rsid w:val="006715E0"/>
    <w:rsid w:val="00672083"/>
    <w:rsid w:val="0067211D"/>
    <w:rsid w:val="006723BE"/>
    <w:rsid w:val="00673099"/>
    <w:rsid w:val="00674025"/>
    <w:rsid w:val="00674028"/>
    <w:rsid w:val="006740A1"/>
    <w:rsid w:val="006740B7"/>
    <w:rsid w:val="0067465A"/>
    <w:rsid w:val="006747C4"/>
    <w:rsid w:val="00674903"/>
    <w:rsid w:val="00674A1A"/>
    <w:rsid w:val="00674B49"/>
    <w:rsid w:val="00674E90"/>
    <w:rsid w:val="00674EFD"/>
    <w:rsid w:val="00675676"/>
    <w:rsid w:val="00675CA3"/>
    <w:rsid w:val="0067605A"/>
    <w:rsid w:val="006760CA"/>
    <w:rsid w:val="00676367"/>
    <w:rsid w:val="0067640C"/>
    <w:rsid w:val="00676484"/>
    <w:rsid w:val="006765E4"/>
    <w:rsid w:val="006766FB"/>
    <w:rsid w:val="006767AF"/>
    <w:rsid w:val="00676943"/>
    <w:rsid w:val="006770B4"/>
    <w:rsid w:val="006771C6"/>
    <w:rsid w:val="00677B91"/>
    <w:rsid w:val="006801FE"/>
    <w:rsid w:val="00680244"/>
    <w:rsid w:val="0068027A"/>
    <w:rsid w:val="0068066D"/>
    <w:rsid w:val="00680F9E"/>
    <w:rsid w:val="00681087"/>
    <w:rsid w:val="00681098"/>
    <w:rsid w:val="0068208B"/>
    <w:rsid w:val="00682314"/>
    <w:rsid w:val="006827D8"/>
    <w:rsid w:val="006836B2"/>
    <w:rsid w:val="00683822"/>
    <w:rsid w:val="0068383D"/>
    <w:rsid w:val="00683C88"/>
    <w:rsid w:val="00683CCA"/>
    <w:rsid w:val="00684019"/>
    <w:rsid w:val="0068434D"/>
    <w:rsid w:val="00684615"/>
    <w:rsid w:val="00684739"/>
    <w:rsid w:val="0068479D"/>
    <w:rsid w:val="006848A2"/>
    <w:rsid w:val="00684D28"/>
    <w:rsid w:val="00684FD0"/>
    <w:rsid w:val="00685359"/>
    <w:rsid w:val="006854F9"/>
    <w:rsid w:val="0068570C"/>
    <w:rsid w:val="00685CC3"/>
    <w:rsid w:val="00685E95"/>
    <w:rsid w:val="00685EBE"/>
    <w:rsid w:val="0068622A"/>
    <w:rsid w:val="00686788"/>
    <w:rsid w:val="00686828"/>
    <w:rsid w:val="00686E49"/>
    <w:rsid w:val="00686EDB"/>
    <w:rsid w:val="0068749B"/>
    <w:rsid w:val="0068759B"/>
    <w:rsid w:val="006875B5"/>
    <w:rsid w:val="006878FC"/>
    <w:rsid w:val="006879EF"/>
    <w:rsid w:val="00690146"/>
    <w:rsid w:val="00690A9C"/>
    <w:rsid w:val="00691928"/>
    <w:rsid w:val="00691B80"/>
    <w:rsid w:val="00691CE5"/>
    <w:rsid w:val="00692013"/>
    <w:rsid w:val="006922D1"/>
    <w:rsid w:val="00692306"/>
    <w:rsid w:val="006925FE"/>
    <w:rsid w:val="00692734"/>
    <w:rsid w:val="00692D8A"/>
    <w:rsid w:val="00692FF8"/>
    <w:rsid w:val="00693197"/>
    <w:rsid w:val="00693375"/>
    <w:rsid w:val="006935E3"/>
    <w:rsid w:val="006939BC"/>
    <w:rsid w:val="00693E41"/>
    <w:rsid w:val="0069457C"/>
    <w:rsid w:val="006949B2"/>
    <w:rsid w:val="006957BD"/>
    <w:rsid w:val="0069590B"/>
    <w:rsid w:val="00696535"/>
    <w:rsid w:val="00697633"/>
    <w:rsid w:val="006976C1"/>
    <w:rsid w:val="00697D44"/>
    <w:rsid w:val="006A002D"/>
    <w:rsid w:val="006A03ED"/>
    <w:rsid w:val="006A041F"/>
    <w:rsid w:val="006A0677"/>
    <w:rsid w:val="006A0A39"/>
    <w:rsid w:val="006A0B2B"/>
    <w:rsid w:val="006A1736"/>
    <w:rsid w:val="006A17D7"/>
    <w:rsid w:val="006A1D00"/>
    <w:rsid w:val="006A2226"/>
    <w:rsid w:val="006A2648"/>
    <w:rsid w:val="006A270F"/>
    <w:rsid w:val="006A290C"/>
    <w:rsid w:val="006A2B6D"/>
    <w:rsid w:val="006A2EB6"/>
    <w:rsid w:val="006A36CD"/>
    <w:rsid w:val="006A3853"/>
    <w:rsid w:val="006A3A1C"/>
    <w:rsid w:val="006A3F50"/>
    <w:rsid w:val="006A4141"/>
    <w:rsid w:val="006A42F8"/>
    <w:rsid w:val="006A468A"/>
    <w:rsid w:val="006A4794"/>
    <w:rsid w:val="006A486C"/>
    <w:rsid w:val="006A4A16"/>
    <w:rsid w:val="006A4F7D"/>
    <w:rsid w:val="006A4F8B"/>
    <w:rsid w:val="006A5052"/>
    <w:rsid w:val="006A5064"/>
    <w:rsid w:val="006A5133"/>
    <w:rsid w:val="006A57DD"/>
    <w:rsid w:val="006A5883"/>
    <w:rsid w:val="006A5B60"/>
    <w:rsid w:val="006A6149"/>
    <w:rsid w:val="006A62F3"/>
    <w:rsid w:val="006A6D91"/>
    <w:rsid w:val="006A71B8"/>
    <w:rsid w:val="006A74D0"/>
    <w:rsid w:val="006A7861"/>
    <w:rsid w:val="006A7D46"/>
    <w:rsid w:val="006A7E80"/>
    <w:rsid w:val="006B0047"/>
    <w:rsid w:val="006B0464"/>
    <w:rsid w:val="006B05C0"/>
    <w:rsid w:val="006B09EC"/>
    <w:rsid w:val="006B0DC4"/>
    <w:rsid w:val="006B0E62"/>
    <w:rsid w:val="006B0EFA"/>
    <w:rsid w:val="006B12FB"/>
    <w:rsid w:val="006B15C6"/>
    <w:rsid w:val="006B2108"/>
    <w:rsid w:val="006B214B"/>
    <w:rsid w:val="006B25F1"/>
    <w:rsid w:val="006B26E9"/>
    <w:rsid w:val="006B2709"/>
    <w:rsid w:val="006B289C"/>
    <w:rsid w:val="006B2B27"/>
    <w:rsid w:val="006B2B51"/>
    <w:rsid w:val="006B30B6"/>
    <w:rsid w:val="006B3330"/>
    <w:rsid w:val="006B34C7"/>
    <w:rsid w:val="006B364C"/>
    <w:rsid w:val="006B38FE"/>
    <w:rsid w:val="006B4200"/>
    <w:rsid w:val="006B4714"/>
    <w:rsid w:val="006B4C03"/>
    <w:rsid w:val="006B4DC9"/>
    <w:rsid w:val="006B579D"/>
    <w:rsid w:val="006B5A11"/>
    <w:rsid w:val="006B5CF7"/>
    <w:rsid w:val="006B5D23"/>
    <w:rsid w:val="006B64C1"/>
    <w:rsid w:val="006B6983"/>
    <w:rsid w:val="006B6C9A"/>
    <w:rsid w:val="006B6D37"/>
    <w:rsid w:val="006B746F"/>
    <w:rsid w:val="006B76AD"/>
    <w:rsid w:val="006B7B26"/>
    <w:rsid w:val="006B7C18"/>
    <w:rsid w:val="006B7C2D"/>
    <w:rsid w:val="006B7E33"/>
    <w:rsid w:val="006C064D"/>
    <w:rsid w:val="006C07AF"/>
    <w:rsid w:val="006C0ACB"/>
    <w:rsid w:val="006C0F78"/>
    <w:rsid w:val="006C131B"/>
    <w:rsid w:val="006C13D3"/>
    <w:rsid w:val="006C1530"/>
    <w:rsid w:val="006C1B82"/>
    <w:rsid w:val="006C1D67"/>
    <w:rsid w:val="006C2352"/>
    <w:rsid w:val="006C2523"/>
    <w:rsid w:val="006C2600"/>
    <w:rsid w:val="006C2684"/>
    <w:rsid w:val="006C29E4"/>
    <w:rsid w:val="006C2A87"/>
    <w:rsid w:val="006C2B3E"/>
    <w:rsid w:val="006C34F0"/>
    <w:rsid w:val="006C3BFF"/>
    <w:rsid w:val="006C3CA7"/>
    <w:rsid w:val="006C3F19"/>
    <w:rsid w:val="006C3FBB"/>
    <w:rsid w:val="006C44CE"/>
    <w:rsid w:val="006C457D"/>
    <w:rsid w:val="006C468E"/>
    <w:rsid w:val="006C48AB"/>
    <w:rsid w:val="006C4937"/>
    <w:rsid w:val="006C4B1A"/>
    <w:rsid w:val="006C4D0B"/>
    <w:rsid w:val="006C505A"/>
    <w:rsid w:val="006C50CB"/>
    <w:rsid w:val="006C5142"/>
    <w:rsid w:val="006C53E6"/>
    <w:rsid w:val="006C5465"/>
    <w:rsid w:val="006C54FA"/>
    <w:rsid w:val="006C5ACF"/>
    <w:rsid w:val="006C5B0C"/>
    <w:rsid w:val="006C5C6D"/>
    <w:rsid w:val="006C5D2E"/>
    <w:rsid w:val="006C5D54"/>
    <w:rsid w:val="006C6769"/>
    <w:rsid w:val="006C68E7"/>
    <w:rsid w:val="006C694F"/>
    <w:rsid w:val="006C6BA3"/>
    <w:rsid w:val="006C6F27"/>
    <w:rsid w:val="006C7560"/>
    <w:rsid w:val="006C7B35"/>
    <w:rsid w:val="006C7BB8"/>
    <w:rsid w:val="006C7EB0"/>
    <w:rsid w:val="006D0111"/>
    <w:rsid w:val="006D0220"/>
    <w:rsid w:val="006D1041"/>
    <w:rsid w:val="006D10B0"/>
    <w:rsid w:val="006D11EA"/>
    <w:rsid w:val="006D14B8"/>
    <w:rsid w:val="006D177E"/>
    <w:rsid w:val="006D1935"/>
    <w:rsid w:val="006D1D92"/>
    <w:rsid w:val="006D1E73"/>
    <w:rsid w:val="006D2718"/>
    <w:rsid w:val="006D2AB8"/>
    <w:rsid w:val="006D2BC8"/>
    <w:rsid w:val="006D2DA5"/>
    <w:rsid w:val="006D3289"/>
    <w:rsid w:val="006D3695"/>
    <w:rsid w:val="006D3F6C"/>
    <w:rsid w:val="006D4BFF"/>
    <w:rsid w:val="006D4C63"/>
    <w:rsid w:val="006D5F71"/>
    <w:rsid w:val="006D6316"/>
    <w:rsid w:val="006D68D6"/>
    <w:rsid w:val="006D6904"/>
    <w:rsid w:val="006D6A82"/>
    <w:rsid w:val="006D6C39"/>
    <w:rsid w:val="006D70EE"/>
    <w:rsid w:val="006D790E"/>
    <w:rsid w:val="006D794B"/>
    <w:rsid w:val="006D7A06"/>
    <w:rsid w:val="006D7F4D"/>
    <w:rsid w:val="006D7FE5"/>
    <w:rsid w:val="006E00D3"/>
    <w:rsid w:val="006E00F1"/>
    <w:rsid w:val="006E066B"/>
    <w:rsid w:val="006E070C"/>
    <w:rsid w:val="006E0961"/>
    <w:rsid w:val="006E0B76"/>
    <w:rsid w:val="006E0B9E"/>
    <w:rsid w:val="006E0BAE"/>
    <w:rsid w:val="006E0BDE"/>
    <w:rsid w:val="006E0D43"/>
    <w:rsid w:val="006E0F2A"/>
    <w:rsid w:val="006E1639"/>
    <w:rsid w:val="006E19E1"/>
    <w:rsid w:val="006E1AE0"/>
    <w:rsid w:val="006E1D77"/>
    <w:rsid w:val="006E1E43"/>
    <w:rsid w:val="006E1F00"/>
    <w:rsid w:val="006E1FF6"/>
    <w:rsid w:val="006E251A"/>
    <w:rsid w:val="006E2B37"/>
    <w:rsid w:val="006E2D5D"/>
    <w:rsid w:val="006E2E8B"/>
    <w:rsid w:val="006E327F"/>
    <w:rsid w:val="006E3456"/>
    <w:rsid w:val="006E34FE"/>
    <w:rsid w:val="006E3B2F"/>
    <w:rsid w:val="006E3B8E"/>
    <w:rsid w:val="006E3FA5"/>
    <w:rsid w:val="006E41B9"/>
    <w:rsid w:val="006E446D"/>
    <w:rsid w:val="006E475E"/>
    <w:rsid w:val="006E4B86"/>
    <w:rsid w:val="006E4D72"/>
    <w:rsid w:val="006E5756"/>
    <w:rsid w:val="006E599A"/>
    <w:rsid w:val="006E59ED"/>
    <w:rsid w:val="006E5BF0"/>
    <w:rsid w:val="006E60AC"/>
    <w:rsid w:val="006E64FF"/>
    <w:rsid w:val="006E650C"/>
    <w:rsid w:val="006E65BC"/>
    <w:rsid w:val="006E675B"/>
    <w:rsid w:val="006E6D4B"/>
    <w:rsid w:val="006E70B9"/>
    <w:rsid w:val="006E710B"/>
    <w:rsid w:val="006E7773"/>
    <w:rsid w:val="006E7C6F"/>
    <w:rsid w:val="006F0304"/>
    <w:rsid w:val="006F041B"/>
    <w:rsid w:val="006F0721"/>
    <w:rsid w:val="006F0859"/>
    <w:rsid w:val="006F0F3C"/>
    <w:rsid w:val="006F1BF0"/>
    <w:rsid w:val="006F1E20"/>
    <w:rsid w:val="006F1FFD"/>
    <w:rsid w:val="006F2030"/>
    <w:rsid w:val="006F23F0"/>
    <w:rsid w:val="006F23F6"/>
    <w:rsid w:val="006F2E93"/>
    <w:rsid w:val="006F3192"/>
    <w:rsid w:val="006F363C"/>
    <w:rsid w:val="006F36E3"/>
    <w:rsid w:val="006F3792"/>
    <w:rsid w:val="006F38F8"/>
    <w:rsid w:val="006F3A96"/>
    <w:rsid w:val="006F3D10"/>
    <w:rsid w:val="006F3EA0"/>
    <w:rsid w:val="006F4440"/>
    <w:rsid w:val="006F44C4"/>
    <w:rsid w:val="006F4A95"/>
    <w:rsid w:val="006F4C69"/>
    <w:rsid w:val="006F4C95"/>
    <w:rsid w:val="006F4F11"/>
    <w:rsid w:val="006F5471"/>
    <w:rsid w:val="006F54AD"/>
    <w:rsid w:val="006F5ECE"/>
    <w:rsid w:val="006F5F9C"/>
    <w:rsid w:val="006F68EC"/>
    <w:rsid w:val="006F6D67"/>
    <w:rsid w:val="006F7A16"/>
    <w:rsid w:val="006F7D86"/>
    <w:rsid w:val="00700009"/>
    <w:rsid w:val="0070012D"/>
    <w:rsid w:val="00700459"/>
    <w:rsid w:val="0070076D"/>
    <w:rsid w:val="0070078C"/>
    <w:rsid w:val="00700B26"/>
    <w:rsid w:val="00701144"/>
    <w:rsid w:val="007015AC"/>
    <w:rsid w:val="00701608"/>
    <w:rsid w:val="00701D96"/>
    <w:rsid w:val="00701F5D"/>
    <w:rsid w:val="007021DF"/>
    <w:rsid w:val="007023E5"/>
    <w:rsid w:val="0070252E"/>
    <w:rsid w:val="00702BDA"/>
    <w:rsid w:val="00702C1E"/>
    <w:rsid w:val="00702D65"/>
    <w:rsid w:val="007035B2"/>
    <w:rsid w:val="00703763"/>
    <w:rsid w:val="00703952"/>
    <w:rsid w:val="00703B45"/>
    <w:rsid w:val="00703FFD"/>
    <w:rsid w:val="00704326"/>
    <w:rsid w:val="00704508"/>
    <w:rsid w:val="00704A79"/>
    <w:rsid w:val="00705160"/>
    <w:rsid w:val="00705265"/>
    <w:rsid w:val="0070540A"/>
    <w:rsid w:val="007056BE"/>
    <w:rsid w:val="00705A79"/>
    <w:rsid w:val="00705CF7"/>
    <w:rsid w:val="00705D28"/>
    <w:rsid w:val="00705E53"/>
    <w:rsid w:val="00706137"/>
    <w:rsid w:val="007061C3"/>
    <w:rsid w:val="00706518"/>
    <w:rsid w:val="007066B3"/>
    <w:rsid w:val="0070708E"/>
    <w:rsid w:val="007071C0"/>
    <w:rsid w:val="007073DA"/>
    <w:rsid w:val="00707760"/>
    <w:rsid w:val="00707E4E"/>
    <w:rsid w:val="00710149"/>
    <w:rsid w:val="007108DB"/>
    <w:rsid w:val="00710A4C"/>
    <w:rsid w:val="00710ADF"/>
    <w:rsid w:val="00710D85"/>
    <w:rsid w:val="007110C5"/>
    <w:rsid w:val="007111DC"/>
    <w:rsid w:val="007114EA"/>
    <w:rsid w:val="00711EFC"/>
    <w:rsid w:val="00711F84"/>
    <w:rsid w:val="007125EA"/>
    <w:rsid w:val="007128CC"/>
    <w:rsid w:val="007129FE"/>
    <w:rsid w:val="0071345A"/>
    <w:rsid w:val="00713553"/>
    <w:rsid w:val="00713B79"/>
    <w:rsid w:val="00713E20"/>
    <w:rsid w:val="00713EE8"/>
    <w:rsid w:val="00714064"/>
    <w:rsid w:val="007140DA"/>
    <w:rsid w:val="0071459A"/>
    <w:rsid w:val="00714FA9"/>
    <w:rsid w:val="0071552D"/>
    <w:rsid w:val="00715557"/>
    <w:rsid w:val="00715E51"/>
    <w:rsid w:val="00715F4B"/>
    <w:rsid w:val="0071645E"/>
    <w:rsid w:val="007165FA"/>
    <w:rsid w:val="00716871"/>
    <w:rsid w:val="00716B08"/>
    <w:rsid w:val="00716BB0"/>
    <w:rsid w:val="0071705C"/>
    <w:rsid w:val="00717676"/>
    <w:rsid w:val="007179B5"/>
    <w:rsid w:val="00717B4A"/>
    <w:rsid w:val="00717DD9"/>
    <w:rsid w:val="00720398"/>
    <w:rsid w:val="007205E6"/>
    <w:rsid w:val="00720622"/>
    <w:rsid w:val="00720F1B"/>
    <w:rsid w:val="00720FF4"/>
    <w:rsid w:val="007213A2"/>
    <w:rsid w:val="00721632"/>
    <w:rsid w:val="00721738"/>
    <w:rsid w:val="00722193"/>
    <w:rsid w:val="007229A9"/>
    <w:rsid w:val="00722A60"/>
    <w:rsid w:val="00722E28"/>
    <w:rsid w:val="00722F6D"/>
    <w:rsid w:val="0072309F"/>
    <w:rsid w:val="007230E1"/>
    <w:rsid w:val="007230F4"/>
    <w:rsid w:val="0072333E"/>
    <w:rsid w:val="0072336E"/>
    <w:rsid w:val="007233CC"/>
    <w:rsid w:val="007235D0"/>
    <w:rsid w:val="00723675"/>
    <w:rsid w:val="0072390E"/>
    <w:rsid w:val="00723927"/>
    <w:rsid w:val="007239B5"/>
    <w:rsid w:val="00723A08"/>
    <w:rsid w:val="00723BD2"/>
    <w:rsid w:val="007244F3"/>
    <w:rsid w:val="00724C7A"/>
    <w:rsid w:val="00724E6A"/>
    <w:rsid w:val="007250B2"/>
    <w:rsid w:val="007257E9"/>
    <w:rsid w:val="00725AA3"/>
    <w:rsid w:val="00725B93"/>
    <w:rsid w:val="00725CE3"/>
    <w:rsid w:val="00725D9E"/>
    <w:rsid w:val="00726533"/>
    <w:rsid w:val="007269EB"/>
    <w:rsid w:val="00726BE7"/>
    <w:rsid w:val="00726EE2"/>
    <w:rsid w:val="00726FD4"/>
    <w:rsid w:val="00727A55"/>
    <w:rsid w:val="0073006E"/>
    <w:rsid w:val="00730225"/>
    <w:rsid w:val="007308CC"/>
    <w:rsid w:val="007309CC"/>
    <w:rsid w:val="00730BA5"/>
    <w:rsid w:val="00730F5C"/>
    <w:rsid w:val="0073127B"/>
    <w:rsid w:val="007316A2"/>
    <w:rsid w:val="00731772"/>
    <w:rsid w:val="007318DD"/>
    <w:rsid w:val="00731F6C"/>
    <w:rsid w:val="0073282F"/>
    <w:rsid w:val="00732980"/>
    <w:rsid w:val="00732C96"/>
    <w:rsid w:val="007331B3"/>
    <w:rsid w:val="00734027"/>
    <w:rsid w:val="0073412C"/>
    <w:rsid w:val="00734277"/>
    <w:rsid w:val="0073427F"/>
    <w:rsid w:val="00734302"/>
    <w:rsid w:val="007343FA"/>
    <w:rsid w:val="00734D1C"/>
    <w:rsid w:val="00734E4E"/>
    <w:rsid w:val="00735039"/>
    <w:rsid w:val="00735436"/>
    <w:rsid w:val="007354F8"/>
    <w:rsid w:val="00735722"/>
    <w:rsid w:val="00735A55"/>
    <w:rsid w:val="00736049"/>
    <w:rsid w:val="00736278"/>
    <w:rsid w:val="007365A7"/>
    <w:rsid w:val="00736618"/>
    <w:rsid w:val="00736996"/>
    <w:rsid w:val="00736CE5"/>
    <w:rsid w:val="00736CEB"/>
    <w:rsid w:val="00736F6A"/>
    <w:rsid w:val="0073720F"/>
    <w:rsid w:val="0073760F"/>
    <w:rsid w:val="00737A57"/>
    <w:rsid w:val="00737E90"/>
    <w:rsid w:val="00737F21"/>
    <w:rsid w:val="00740033"/>
    <w:rsid w:val="007402B6"/>
    <w:rsid w:val="007403F0"/>
    <w:rsid w:val="007406C2"/>
    <w:rsid w:val="00740799"/>
    <w:rsid w:val="00740BF6"/>
    <w:rsid w:val="00740C6F"/>
    <w:rsid w:val="00740D32"/>
    <w:rsid w:val="0074162C"/>
    <w:rsid w:val="00741706"/>
    <w:rsid w:val="00741727"/>
    <w:rsid w:val="00741DE8"/>
    <w:rsid w:val="00741DF2"/>
    <w:rsid w:val="0074203C"/>
    <w:rsid w:val="0074252B"/>
    <w:rsid w:val="00742664"/>
    <w:rsid w:val="00742B26"/>
    <w:rsid w:val="00742C12"/>
    <w:rsid w:val="00742C73"/>
    <w:rsid w:val="00742E95"/>
    <w:rsid w:val="007433EC"/>
    <w:rsid w:val="0074359A"/>
    <w:rsid w:val="0074362E"/>
    <w:rsid w:val="00743785"/>
    <w:rsid w:val="00743B6F"/>
    <w:rsid w:val="00743DD6"/>
    <w:rsid w:val="00743E80"/>
    <w:rsid w:val="00744F33"/>
    <w:rsid w:val="0074527E"/>
    <w:rsid w:val="007453D7"/>
    <w:rsid w:val="00745431"/>
    <w:rsid w:val="00745784"/>
    <w:rsid w:val="00745F93"/>
    <w:rsid w:val="00746863"/>
    <w:rsid w:val="00746A08"/>
    <w:rsid w:val="00746B4A"/>
    <w:rsid w:val="00746B59"/>
    <w:rsid w:val="00746C7F"/>
    <w:rsid w:val="00747588"/>
    <w:rsid w:val="007478AD"/>
    <w:rsid w:val="00747974"/>
    <w:rsid w:val="00747A53"/>
    <w:rsid w:val="00747B11"/>
    <w:rsid w:val="007500B3"/>
    <w:rsid w:val="007505AA"/>
    <w:rsid w:val="007506E5"/>
    <w:rsid w:val="00750774"/>
    <w:rsid w:val="0075086D"/>
    <w:rsid w:val="007508DB"/>
    <w:rsid w:val="00751D3D"/>
    <w:rsid w:val="00751EBA"/>
    <w:rsid w:val="00752077"/>
    <w:rsid w:val="00752186"/>
    <w:rsid w:val="0075224D"/>
    <w:rsid w:val="0075228B"/>
    <w:rsid w:val="00752594"/>
    <w:rsid w:val="0075289C"/>
    <w:rsid w:val="00752F1E"/>
    <w:rsid w:val="00752FE5"/>
    <w:rsid w:val="00753F23"/>
    <w:rsid w:val="007540FE"/>
    <w:rsid w:val="00754478"/>
    <w:rsid w:val="007545CC"/>
    <w:rsid w:val="007547F5"/>
    <w:rsid w:val="00754A07"/>
    <w:rsid w:val="00754BB8"/>
    <w:rsid w:val="0075545F"/>
    <w:rsid w:val="00755D54"/>
    <w:rsid w:val="00755F25"/>
    <w:rsid w:val="0075726E"/>
    <w:rsid w:val="00757996"/>
    <w:rsid w:val="007579FF"/>
    <w:rsid w:val="00757A33"/>
    <w:rsid w:val="00757BFC"/>
    <w:rsid w:val="00757EEB"/>
    <w:rsid w:val="00757FF3"/>
    <w:rsid w:val="007604BA"/>
    <w:rsid w:val="00761345"/>
    <w:rsid w:val="0076168F"/>
    <w:rsid w:val="00761763"/>
    <w:rsid w:val="00761B49"/>
    <w:rsid w:val="0076246B"/>
    <w:rsid w:val="007627FB"/>
    <w:rsid w:val="0076294B"/>
    <w:rsid w:val="00762963"/>
    <w:rsid w:val="007629C4"/>
    <w:rsid w:val="00762DCA"/>
    <w:rsid w:val="00762E34"/>
    <w:rsid w:val="00763474"/>
    <w:rsid w:val="00763DF8"/>
    <w:rsid w:val="00763E81"/>
    <w:rsid w:val="00763F9C"/>
    <w:rsid w:val="0076415C"/>
    <w:rsid w:val="007646F3"/>
    <w:rsid w:val="0076475F"/>
    <w:rsid w:val="0076480C"/>
    <w:rsid w:val="00764813"/>
    <w:rsid w:val="00765157"/>
    <w:rsid w:val="0076570C"/>
    <w:rsid w:val="00765855"/>
    <w:rsid w:val="0076587E"/>
    <w:rsid w:val="00765ADD"/>
    <w:rsid w:val="00765EA0"/>
    <w:rsid w:val="0076669A"/>
    <w:rsid w:val="00766A91"/>
    <w:rsid w:val="00766C98"/>
    <w:rsid w:val="00766FC5"/>
    <w:rsid w:val="00767E2B"/>
    <w:rsid w:val="007705CF"/>
    <w:rsid w:val="00770A03"/>
    <w:rsid w:val="00770C2B"/>
    <w:rsid w:val="00770CBC"/>
    <w:rsid w:val="00770D45"/>
    <w:rsid w:val="00770EEB"/>
    <w:rsid w:val="007710B6"/>
    <w:rsid w:val="00771409"/>
    <w:rsid w:val="00771598"/>
    <w:rsid w:val="00772150"/>
    <w:rsid w:val="007722DD"/>
    <w:rsid w:val="00772451"/>
    <w:rsid w:val="0077264A"/>
    <w:rsid w:val="00772B26"/>
    <w:rsid w:val="0077315B"/>
    <w:rsid w:val="0077354B"/>
    <w:rsid w:val="007739EF"/>
    <w:rsid w:val="00773CF4"/>
    <w:rsid w:val="00774B27"/>
    <w:rsid w:val="00775134"/>
    <w:rsid w:val="007754F1"/>
    <w:rsid w:val="007757F0"/>
    <w:rsid w:val="00775919"/>
    <w:rsid w:val="00775E1D"/>
    <w:rsid w:val="007762CB"/>
    <w:rsid w:val="0077638E"/>
    <w:rsid w:val="007765E6"/>
    <w:rsid w:val="00776802"/>
    <w:rsid w:val="00776EA1"/>
    <w:rsid w:val="00776EC5"/>
    <w:rsid w:val="00777328"/>
    <w:rsid w:val="007773B4"/>
    <w:rsid w:val="00777718"/>
    <w:rsid w:val="0078005A"/>
    <w:rsid w:val="0078043F"/>
    <w:rsid w:val="0078054E"/>
    <w:rsid w:val="00780954"/>
    <w:rsid w:val="00780AE1"/>
    <w:rsid w:val="00780E49"/>
    <w:rsid w:val="00780FA5"/>
    <w:rsid w:val="00781029"/>
    <w:rsid w:val="0078128B"/>
    <w:rsid w:val="00781336"/>
    <w:rsid w:val="007815BF"/>
    <w:rsid w:val="00781B25"/>
    <w:rsid w:val="00781EF9"/>
    <w:rsid w:val="0078245D"/>
    <w:rsid w:val="007824CF"/>
    <w:rsid w:val="007825F2"/>
    <w:rsid w:val="007826C3"/>
    <w:rsid w:val="007829C0"/>
    <w:rsid w:val="00782CED"/>
    <w:rsid w:val="00782D5D"/>
    <w:rsid w:val="00782E3D"/>
    <w:rsid w:val="00782E45"/>
    <w:rsid w:val="0078314D"/>
    <w:rsid w:val="00783887"/>
    <w:rsid w:val="00783928"/>
    <w:rsid w:val="00783A10"/>
    <w:rsid w:val="00783C5B"/>
    <w:rsid w:val="00784A00"/>
    <w:rsid w:val="00784B0B"/>
    <w:rsid w:val="00784B20"/>
    <w:rsid w:val="00784B46"/>
    <w:rsid w:val="00785164"/>
    <w:rsid w:val="00785195"/>
    <w:rsid w:val="007855F8"/>
    <w:rsid w:val="007857F2"/>
    <w:rsid w:val="00785B57"/>
    <w:rsid w:val="00785F5F"/>
    <w:rsid w:val="0078601F"/>
    <w:rsid w:val="007862F5"/>
    <w:rsid w:val="007864A6"/>
    <w:rsid w:val="00786F0C"/>
    <w:rsid w:val="007876D6"/>
    <w:rsid w:val="00787851"/>
    <w:rsid w:val="00787936"/>
    <w:rsid w:val="00787A42"/>
    <w:rsid w:val="00787DF2"/>
    <w:rsid w:val="00787E7F"/>
    <w:rsid w:val="0079000C"/>
    <w:rsid w:val="007904CE"/>
    <w:rsid w:val="00790C60"/>
    <w:rsid w:val="00791227"/>
    <w:rsid w:val="007915AF"/>
    <w:rsid w:val="007922A7"/>
    <w:rsid w:val="007924AE"/>
    <w:rsid w:val="0079267A"/>
    <w:rsid w:val="00792AE8"/>
    <w:rsid w:val="00792BB9"/>
    <w:rsid w:val="00792CF2"/>
    <w:rsid w:val="0079319E"/>
    <w:rsid w:val="00793496"/>
    <w:rsid w:val="007934C0"/>
    <w:rsid w:val="00793545"/>
    <w:rsid w:val="0079362A"/>
    <w:rsid w:val="00794389"/>
    <w:rsid w:val="00794553"/>
    <w:rsid w:val="00794666"/>
    <w:rsid w:val="00795370"/>
    <w:rsid w:val="00795423"/>
    <w:rsid w:val="007956C7"/>
    <w:rsid w:val="00795A3C"/>
    <w:rsid w:val="00796A45"/>
    <w:rsid w:val="00797239"/>
    <w:rsid w:val="007972EC"/>
    <w:rsid w:val="00797769"/>
    <w:rsid w:val="00797ADE"/>
    <w:rsid w:val="00797E2A"/>
    <w:rsid w:val="00797F04"/>
    <w:rsid w:val="007A048E"/>
    <w:rsid w:val="007A08FA"/>
    <w:rsid w:val="007A0D64"/>
    <w:rsid w:val="007A0FB1"/>
    <w:rsid w:val="007A1226"/>
    <w:rsid w:val="007A12AA"/>
    <w:rsid w:val="007A1607"/>
    <w:rsid w:val="007A177E"/>
    <w:rsid w:val="007A1A2E"/>
    <w:rsid w:val="007A1A87"/>
    <w:rsid w:val="007A1B03"/>
    <w:rsid w:val="007A1C7C"/>
    <w:rsid w:val="007A2255"/>
    <w:rsid w:val="007A283A"/>
    <w:rsid w:val="007A2A80"/>
    <w:rsid w:val="007A2EC3"/>
    <w:rsid w:val="007A2FAF"/>
    <w:rsid w:val="007A3278"/>
    <w:rsid w:val="007A3523"/>
    <w:rsid w:val="007A373C"/>
    <w:rsid w:val="007A394F"/>
    <w:rsid w:val="007A3EAE"/>
    <w:rsid w:val="007A41B8"/>
    <w:rsid w:val="007A41E4"/>
    <w:rsid w:val="007A437D"/>
    <w:rsid w:val="007A44D9"/>
    <w:rsid w:val="007A454E"/>
    <w:rsid w:val="007A47F2"/>
    <w:rsid w:val="007A52AA"/>
    <w:rsid w:val="007A53AE"/>
    <w:rsid w:val="007A5434"/>
    <w:rsid w:val="007A57BD"/>
    <w:rsid w:val="007A5874"/>
    <w:rsid w:val="007A5D12"/>
    <w:rsid w:val="007A63A9"/>
    <w:rsid w:val="007A6672"/>
    <w:rsid w:val="007A6B42"/>
    <w:rsid w:val="007A6FEC"/>
    <w:rsid w:val="007A714E"/>
    <w:rsid w:val="007A7BA8"/>
    <w:rsid w:val="007A7CF9"/>
    <w:rsid w:val="007B0411"/>
    <w:rsid w:val="007B0600"/>
    <w:rsid w:val="007B064D"/>
    <w:rsid w:val="007B070A"/>
    <w:rsid w:val="007B077E"/>
    <w:rsid w:val="007B0BD1"/>
    <w:rsid w:val="007B0C93"/>
    <w:rsid w:val="007B0CD0"/>
    <w:rsid w:val="007B11D5"/>
    <w:rsid w:val="007B1400"/>
    <w:rsid w:val="007B1536"/>
    <w:rsid w:val="007B1677"/>
    <w:rsid w:val="007B1682"/>
    <w:rsid w:val="007B1809"/>
    <w:rsid w:val="007B20DF"/>
    <w:rsid w:val="007B28BA"/>
    <w:rsid w:val="007B2B08"/>
    <w:rsid w:val="007B2F4A"/>
    <w:rsid w:val="007B3782"/>
    <w:rsid w:val="007B3FB1"/>
    <w:rsid w:val="007B4322"/>
    <w:rsid w:val="007B4388"/>
    <w:rsid w:val="007B45BD"/>
    <w:rsid w:val="007B4CDA"/>
    <w:rsid w:val="007B4FE8"/>
    <w:rsid w:val="007B542C"/>
    <w:rsid w:val="007B573E"/>
    <w:rsid w:val="007B5834"/>
    <w:rsid w:val="007B5C4A"/>
    <w:rsid w:val="007B5D98"/>
    <w:rsid w:val="007B5F54"/>
    <w:rsid w:val="007B6257"/>
    <w:rsid w:val="007B630E"/>
    <w:rsid w:val="007B6A38"/>
    <w:rsid w:val="007B6A66"/>
    <w:rsid w:val="007B6A9C"/>
    <w:rsid w:val="007B6B70"/>
    <w:rsid w:val="007B6F05"/>
    <w:rsid w:val="007B6F8A"/>
    <w:rsid w:val="007B7004"/>
    <w:rsid w:val="007B7700"/>
    <w:rsid w:val="007B7AAE"/>
    <w:rsid w:val="007C03A4"/>
    <w:rsid w:val="007C044E"/>
    <w:rsid w:val="007C0B33"/>
    <w:rsid w:val="007C0EEA"/>
    <w:rsid w:val="007C0F53"/>
    <w:rsid w:val="007C123F"/>
    <w:rsid w:val="007C12B7"/>
    <w:rsid w:val="007C171E"/>
    <w:rsid w:val="007C1B43"/>
    <w:rsid w:val="007C22F8"/>
    <w:rsid w:val="007C357B"/>
    <w:rsid w:val="007C39EB"/>
    <w:rsid w:val="007C3A8B"/>
    <w:rsid w:val="007C3CD1"/>
    <w:rsid w:val="007C3ED1"/>
    <w:rsid w:val="007C4759"/>
    <w:rsid w:val="007C4E67"/>
    <w:rsid w:val="007C4F1D"/>
    <w:rsid w:val="007C50AC"/>
    <w:rsid w:val="007C5308"/>
    <w:rsid w:val="007C5488"/>
    <w:rsid w:val="007C55C5"/>
    <w:rsid w:val="007C5B52"/>
    <w:rsid w:val="007C604A"/>
    <w:rsid w:val="007C6C55"/>
    <w:rsid w:val="007C6D77"/>
    <w:rsid w:val="007C6FAD"/>
    <w:rsid w:val="007C703D"/>
    <w:rsid w:val="007C70B3"/>
    <w:rsid w:val="007C70F4"/>
    <w:rsid w:val="007C741E"/>
    <w:rsid w:val="007C76BE"/>
    <w:rsid w:val="007C7A6C"/>
    <w:rsid w:val="007C7CDD"/>
    <w:rsid w:val="007C7F85"/>
    <w:rsid w:val="007D0F93"/>
    <w:rsid w:val="007D12C3"/>
    <w:rsid w:val="007D1360"/>
    <w:rsid w:val="007D1B6B"/>
    <w:rsid w:val="007D1D90"/>
    <w:rsid w:val="007D1E7A"/>
    <w:rsid w:val="007D2105"/>
    <w:rsid w:val="007D21B3"/>
    <w:rsid w:val="007D246C"/>
    <w:rsid w:val="007D24C4"/>
    <w:rsid w:val="007D27C9"/>
    <w:rsid w:val="007D2957"/>
    <w:rsid w:val="007D2EA0"/>
    <w:rsid w:val="007D2F7C"/>
    <w:rsid w:val="007D378A"/>
    <w:rsid w:val="007D3802"/>
    <w:rsid w:val="007D380A"/>
    <w:rsid w:val="007D3A16"/>
    <w:rsid w:val="007D3B1C"/>
    <w:rsid w:val="007D3CF6"/>
    <w:rsid w:val="007D3FBD"/>
    <w:rsid w:val="007D485B"/>
    <w:rsid w:val="007D4A87"/>
    <w:rsid w:val="007D4EBE"/>
    <w:rsid w:val="007D50FC"/>
    <w:rsid w:val="007D535C"/>
    <w:rsid w:val="007D536B"/>
    <w:rsid w:val="007D542F"/>
    <w:rsid w:val="007D5430"/>
    <w:rsid w:val="007D5663"/>
    <w:rsid w:val="007D65BE"/>
    <w:rsid w:val="007D65F3"/>
    <w:rsid w:val="007D6615"/>
    <w:rsid w:val="007D7048"/>
    <w:rsid w:val="007D70AB"/>
    <w:rsid w:val="007D7897"/>
    <w:rsid w:val="007D7989"/>
    <w:rsid w:val="007D7C76"/>
    <w:rsid w:val="007D7CCF"/>
    <w:rsid w:val="007D7F78"/>
    <w:rsid w:val="007E0337"/>
    <w:rsid w:val="007E1138"/>
    <w:rsid w:val="007E128F"/>
    <w:rsid w:val="007E18DF"/>
    <w:rsid w:val="007E2395"/>
    <w:rsid w:val="007E299C"/>
    <w:rsid w:val="007E3225"/>
    <w:rsid w:val="007E3680"/>
    <w:rsid w:val="007E39ED"/>
    <w:rsid w:val="007E3A9C"/>
    <w:rsid w:val="007E40CF"/>
    <w:rsid w:val="007E410C"/>
    <w:rsid w:val="007E46C8"/>
    <w:rsid w:val="007E4780"/>
    <w:rsid w:val="007E4D3B"/>
    <w:rsid w:val="007E511C"/>
    <w:rsid w:val="007E513F"/>
    <w:rsid w:val="007E5456"/>
    <w:rsid w:val="007E54A4"/>
    <w:rsid w:val="007E5539"/>
    <w:rsid w:val="007E55F1"/>
    <w:rsid w:val="007E58A5"/>
    <w:rsid w:val="007E5905"/>
    <w:rsid w:val="007E5A64"/>
    <w:rsid w:val="007E5F44"/>
    <w:rsid w:val="007E5FDD"/>
    <w:rsid w:val="007E64D1"/>
    <w:rsid w:val="007E66FC"/>
    <w:rsid w:val="007E69B7"/>
    <w:rsid w:val="007E719B"/>
    <w:rsid w:val="007E74A0"/>
    <w:rsid w:val="007E75AD"/>
    <w:rsid w:val="007E77B3"/>
    <w:rsid w:val="007E78C9"/>
    <w:rsid w:val="007E7A0F"/>
    <w:rsid w:val="007E7B44"/>
    <w:rsid w:val="007E7C3B"/>
    <w:rsid w:val="007E7D22"/>
    <w:rsid w:val="007F01FC"/>
    <w:rsid w:val="007F0CE8"/>
    <w:rsid w:val="007F0F47"/>
    <w:rsid w:val="007F1396"/>
    <w:rsid w:val="007F152E"/>
    <w:rsid w:val="007F1940"/>
    <w:rsid w:val="007F1B03"/>
    <w:rsid w:val="007F1C22"/>
    <w:rsid w:val="007F2114"/>
    <w:rsid w:val="007F22AF"/>
    <w:rsid w:val="007F257B"/>
    <w:rsid w:val="007F26D0"/>
    <w:rsid w:val="007F2C98"/>
    <w:rsid w:val="007F2E16"/>
    <w:rsid w:val="007F2FCB"/>
    <w:rsid w:val="007F3067"/>
    <w:rsid w:val="007F30B1"/>
    <w:rsid w:val="007F314D"/>
    <w:rsid w:val="007F327B"/>
    <w:rsid w:val="007F3913"/>
    <w:rsid w:val="007F3B29"/>
    <w:rsid w:val="007F3B3F"/>
    <w:rsid w:val="007F3B65"/>
    <w:rsid w:val="007F3CA6"/>
    <w:rsid w:val="007F44D6"/>
    <w:rsid w:val="007F4553"/>
    <w:rsid w:val="007F4641"/>
    <w:rsid w:val="007F46C1"/>
    <w:rsid w:val="007F476D"/>
    <w:rsid w:val="007F487F"/>
    <w:rsid w:val="007F4C1C"/>
    <w:rsid w:val="007F4EE4"/>
    <w:rsid w:val="007F535A"/>
    <w:rsid w:val="007F5A13"/>
    <w:rsid w:val="007F620E"/>
    <w:rsid w:val="007F654A"/>
    <w:rsid w:val="007F6A83"/>
    <w:rsid w:val="007F724E"/>
    <w:rsid w:val="007F750B"/>
    <w:rsid w:val="007F76B8"/>
    <w:rsid w:val="007F7A27"/>
    <w:rsid w:val="007F7B92"/>
    <w:rsid w:val="007F7C6C"/>
    <w:rsid w:val="007F7C86"/>
    <w:rsid w:val="007F7FFA"/>
    <w:rsid w:val="00800079"/>
    <w:rsid w:val="00800307"/>
    <w:rsid w:val="00800BE8"/>
    <w:rsid w:val="00800BFC"/>
    <w:rsid w:val="00800CEE"/>
    <w:rsid w:val="00800E9B"/>
    <w:rsid w:val="00801872"/>
    <w:rsid w:val="00801C00"/>
    <w:rsid w:val="00801D21"/>
    <w:rsid w:val="00801DC6"/>
    <w:rsid w:val="008020C1"/>
    <w:rsid w:val="00802246"/>
    <w:rsid w:val="008022CE"/>
    <w:rsid w:val="0080277D"/>
    <w:rsid w:val="00802C85"/>
    <w:rsid w:val="00803B17"/>
    <w:rsid w:val="00803C1A"/>
    <w:rsid w:val="008041C4"/>
    <w:rsid w:val="00804316"/>
    <w:rsid w:val="0080474A"/>
    <w:rsid w:val="00804D46"/>
    <w:rsid w:val="00804E0D"/>
    <w:rsid w:val="00805329"/>
    <w:rsid w:val="008055FB"/>
    <w:rsid w:val="00805729"/>
    <w:rsid w:val="008059D3"/>
    <w:rsid w:val="00805A6A"/>
    <w:rsid w:val="00805B2B"/>
    <w:rsid w:val="00805BC4"/>
    <w:rsid w:val="00805C1A"/>
    <w:rsid w:val="008060D4"/>
    <w:rsid w:val="008063F1"/>
    <w:rsid w:val="0080673A"/>
    <w:rsid w:val="00806858"/>
    <w:rsid w:val="00806C27"/>
    <w:rsid w:val="00806E65"/>
    <w:rsid w:val="008074B7"/>
    <w:rsid w:val="008075FB"/>
    <w:rsid w:val="0080768C"/>
    <w:rsid w:val="0080779E"/>
    <w:rsid w:val="008078FF"/>
    <w:rsid w:val="00807D4C"/>
    <w:rsid w:val="00807DE6"/>
    <w:rsid w:val="008100FC"/>
    <w:rsid w:val="0081017B"/>
    <w:rsid w:val="0081024B"/>
    <w:rsid w:val="00810513"/>
    <w:rsid w:val="00810672"/>
    <w:rsid w:val="00810830"/>
    <w:rsid w:val="0081090C"/>
    <w:rsid w:val="00810A4F"/>
    <w:rsid w:val="00810A73"/>
    <w:rsid w:val="00811044"/>
    <w:rsid w:val="008115B4"/>
    <w:rsid w:val="0081175E"/>
    <w:rsid w:val="008118B9"/>
    <w:rsid w:val="00811F3C"/>
    <w:rsid w:val="00812018"/>
    <w:rsid w:val="0081258E"/>
    <w:rsid w:val="00812C9F"/>
    <w:rsid w:val="00812D04"/>
    <w:rsid w:val="008130DC"/>
    <w:rsid w:val="00813744"/>
    <w:rsid w:val="00813E30"/>
    <w:rsid w:val="00813F40"/>
    <w:rsid w:val="0081492F"/>
    <w:rsid w:val="00814B33"/>
    <w:rsid w:val="00814D2D"/>
    <w:rsid w:val="00815174"/>
    <w:rsid w:val="00815666"/>
    <w:rsid w:val="00815EE6"/>
    <w:rsid w:val="0081633F"/>
    <w:rsid w:val="008164B7"/>
    <w:rsid w:val="0081716F"/>
    <w:rsid w:val="00817A0E"/>
    <w:rsid w:val="008202E9"/>
    <w:rsid w:val="00820349"/>
    <w:rsid w:val="00820397"/>
    <w:rsid w:val="0082065F"/>
    <w:rsid w:val="00820691"/>
    <w:rsid w:val="00820A9F"/>
    <w:rsid w:val="00820E1A"/>
    <w:rsid w:val="008212E4"/>
    <w:rsid w:val="00821775"/>
    <w:rsid w:val="00821B5B"/>
    <w:rsid w:val="00822055"/>
    <w:rsid w:val="00822311"/>
    <w:rsid w:val="008225C8"/>
    <w:rsid w:val="00823685"/>
    <w:rsid w:val="0082372E"/>
    <w:rsid w:val="0082384E"/>
    <w:rsid w:val="00823BCD"/>
    <w:rsid w:val="00823F2C"/>
    <w:rsid w:val="00824188"/>
    <w:rsid w:val="00824235"/>
    <w:rsid w:val="008244ED"/>
    <w:rsid w:val="008247E5"/>
    <w:rsid w:val="0082481D"/>
    <w:rsid w:val="00824D13"/>
    <w:rsid w:val="008259D9"/>
    <w:rsid w:val="00825A51"/>
    <w:rsid w:val="00825FA4"/>
    <w:rsid w:val="008260CD"/>
    <w:rsid w:val="0082612A"/>
    <w:rsid w:val="0082627B"/>
    <w:rsid w:val="008265F5"/>
    <w:rsid w:val="008266E7"/>
    <w:rsid w:val="00826AE2"/>
    <w:rsid w:val="00826E0A"/>
    <w:rsid w:val="008272AD"/>
    <w:rsid w:val="0082737B"/>
    <w:rsid w:val="0082762B"/>
    <w:rsid w:val="0082762E"/>
    <w:rsid w:val="0082796C"/>
    <w:rsid w:val="00827A0D"/>
    <w:rsid w:val="00827A53"/>
    <w:rsid w:val="00827A74"/>
    <w:rsid w:val="00827B29"/>
    <w:rsid w:val="00830019"/>
    <w:rsid w:val="0083004A"/>
    <w:rsid w:val="0083017F"/>
    <w:rsid w:val="0083019E"/>
    <w:rsid w:val="008301DD"/>
    <w:rsid w:val="008303D9"/>
    <w:rsid w:val="00830667"/>
    <w:rsid w:val="00830730"/>
    <w:rsid w:val="00830770"/>
    <w:rsid w:val="0083081C"/>
    <w:rsid w:val="00830905"/>
    <w:rsid w:val="00830D57"/>
    <w:rsid w:val="00830DDD"/>
    <w:rsid w:val="00831128"/>
    <w:rsid w:val="00831212"/>
    <w:rsid w:val="008313FE"/>
    <w:rsid w:val="00831483"/>
    <w:rsid w:val="00831620"/>
    <w:rsid w:val="00831664"/>
    <w:rsid w:val="008317BF"/>
    <w:rsid w:val="00831C8B"/>
    <w:rsid w:val="00831E86"/>
    <w:rsid w:val="008326E7"/>
    <w:rsid w:val="00832784"/>
    <w:rsid w:val="0083292D"/>
    <w:rsid w:val="00832E50"/>
    <w:rsid w:val="008334BF"/>
    <w:rsid w:val="008338F5"/>
    <w:rsid w:val="00834128"/>
    <w:rsid w:val="008345F3"/>
    <w:rsid w:val="00834822"/>
    <w:rsid w:val="0083489E"/>
    <w:rsid w:val="00834A13"/>
    <w:rsid w:val="00834A65"/>
    <w:rsid w:val="00834C46"/>
    <w:rsid w:val="00834C78"/>
    <w:rsid w:val="00834FCC"/>
    <w:rsid w:val="0083531C"/>
    <w:rsid w:val="0083540A"/>
    <w:rsid w:val="00835874"/>
    <w:rsid w:val="00835AC2"/>
    <w:rsid w:val="00835BEF"/>
    <w:rsid w:val="008368AB"/>
    <w:rsid w:val="008369C4"/>
    <w:rsid w:val="00836A79"/>
    <w:rsid w:val="00836B23"/>
    <w:rsid w:val="00836E87"/>
    <w:rsid w:val="00837195"/>
    <w:rsid w:val="0083727B"/>
    <w:rsid w:val="00837D03"/>
    <w:rsid w:val="00837EA7"/>
    <w:rsid w:val="00837EB9"/>
    <w:rsid w:val="0084006E"/>
    <w:rsid w:val="00840275"/>
    <w:rsid w:val="0084069B"/>
    <w:rsid w:val="0084069E"/>
    <w:rsid w:val="00840C41"/>
    <w:rsid w:val="00840F5C"/>
    <w:rsid w:val="00840F9E"/>
    <w:rsid w:val="008410CA"/>
    <w:rsid w:val="0084156A"/>
    <w:rsid w:val="00841A46"/>
    <w:rsid w:val="00841E76"/>
    <w:rsid w:val="00841EFA"/>
    <w:rsid w:val="00842657"/>
    <w:rsid w:val="00842F7E"/>
    <w:rsid w:val="00843006"/>
    <w:rsid w:val="00843167"/>
    <w:rsid w:val="008434F0"/>
    <w:rsid w:val="00843553"/>
    <w:rsid w:val="00844938"/>
    <w:rsid w:val="008449DF"/>
    <w:rsid w:val="00844E07"/>
    <w:rsid w:val="00845406"/>
    <w:rsid w:val="0084579C"/>
    <w:rsid w:val="00845A58"/>
    <w:rsid w:val="00845AD7"/>
    <w:rsid w:val="00845B64"/>
    <w:rsid w:val="00845B83"/>
    <w:rsid w:val="00846478"/>
    <w:rsid w:val="008464E0"/>
    <w:rsid w:val="0084656B"/>
    <w:rsid w:val="0084703B"/>
    <w:rsid w:val="008472ED"/>
    <w:rsid w:val="00847403"/>
    <w:rsid w:val="00847675"/>
    <w:rsid w:val="0084790F"/>
    <w:rsid w:val="00847CE3"/>
    <w:rsid w:val="00847F2D"/>
    <w:rsid w:val="00847F45"/>
    <w:rsid w:val="00850037"/>
    <w:rsid w:val="00850B3D"/>
    <w:rsid w:val="00850C0F"/>
    <w:rsid w:val="008515F5"/>
    <w:rsid w:val="008516DC"/>
    <w:rsid w:val="008517CE"/>
    <w:rsid w:val="00852672"/>
    <w:rsid w:val="0085275E"/>
    <w:rsid w:val="00852B81"/>
    <w:rsid w:val="00852B9C"/>
    <w:rsid w:val="00852F76"/>
    <w:rsid w:val="00853056"/>
    <w:rsid w:val="008538A0"/>
    <w:rsid w:val="00853A90"/>
    <w:rsid w:val="00853E8C"/>
    <w:rsid w:val="0085408D"/>
    <w:rsid w:val="00854131"/>
    <w:rsid w:val="008544AE"/>
    <w:rsid w:val="008545DD"/>
    <w:rsid w:val="0085475C"/>
    <w:rsid w:val="00854AB2"/>
    <w:rsid w:val="00854BC6"/>
    <w:rsid w:val="00854C2B"/>
    <w:rsid w:val="00854E51"/>
    <w:rsid w:val="0085514F"/>
    <w:rsid w:val="00855364"/>
    <w:rsid w:val="008553D7"/>
    <w:rsid w:val="00855515"/>
    <w:rsid w:val="0085557D"/>
    <w:rsid w:val="008558DF"/>
    <w:rsid w:val="00855924"/>
    <w:rsid w:val="00855E1A"/>
    <w:rsid w:val="0085688B"/>
    <w:rsid w:val="00856DED"/>
    <w:rsid w:val="00856FAF"/>
    <w:rsid w:val="008570BA"/>
    <w:rsid w:val="00857163"/>
    <w:rsid w:val="008571D5"/>
    <w:rsid w:val="00857512"/>
    <w:rsid w:val="00857548"/>
    <w:rsid w:val="0085773E"/>
    <w:rsid w:val="00857880"/>
    <w:rsid w:val="00857FE9"/>
    <w:rsid w:val="00860334"/>
    <w:rsid w:val="008603BC"/>
    <w:rsid w:val="00860595"/>
    <w:rsid w:val="00860AFB"/>
    <w:rsid w:val="00860BA7"/>
    <w:rsid w:val="00861089"/>
    <w:rsid w:val="00861170"/>
    <w:rsid w:val="0086124E"/>
    <w:rsid w:val="0086135E"/>
    <w:rsid w:val="0086174F"/>
    <w:rsid w:val="00861757"/>
    <w:rsid w:val="008617F4"/>
    <w:rsid w:val="0086199E"/>
    <w:rsid w:val="008622CB"/>
    <w:rsid w:val="008626B2"/>
    <w:rsid w:val="0086297A"/>
    <w:rsid w:val="008631D1"/>
    <w:rsid w:val="008635A8"/>
    <w:rsid w:val="00863AAD"/>
    <w:rsid w:val="00863B52"/>
    <w:rsid w:val="00863C36"/>
    <w:rsid w:val="00863D9B"/>
    <w:rsid w:val="00863EE4"/>
    <w:rsid w:val="00863EFC"/>
    <w:rsid w:val="00864161"/>
    <w:rsid w:val="00864181"/>
    <w:rsid w:val="00864652"/>
    <w:rsid w:val="0086612A"/>
    <w:rsid w:val="008661B4"/>
    <w:rsid w:val="00866751"/>
    <w:rsid w:val="00866979"/>
    <w:rsid w:val="008669B6"/>
    <w:rsid w:val="00866F4A"/>
    <w:rsid w:val="0086713F"/>
    <w:rsid w:val="0086722E"/>
    <w:rsid w:val="0086747D"/>
    <w:rsid w:val="0086774F"/>
    <w:rsid w:val="00867BB1"/>
    <w:rsid w:val="00867D95"/>
    <w:rsid w:val="00870091"/>
    <w:rsid w:val="00870511"/>
    <w:rsid w:val="008707B1"/>
    <w:rsid w:val="00870AB0"/>
    <w:rsid w:val="00870C73"/>
    <w:rsid w:val="008711A4"/>
    <w:rsid w:val="008713CC"/>
    <w:rsid w:val="008713FE"/>
    <w:rsid w:val="00871643"/>
    <w:rsid w:val="00871995"/>
    <w:rsid w:val="008719E4"/>
    <w:rsid w:val="00871DEB"/>
    <w:rsid w:val="008721C0"/>
    <w:rsid w:val="00872B49"/>
    <w:rsid w:val="00872E61"/>
    <w:rsid w:val="00872FF2"/>
    <w:rsid w:val="008732A5"/>
    <w:rsid w:val="008732F8"/>
    <w:rsid w:val="00873605"/>
    <w:rsid w:val="00873783"/>
    <w:rsid w:val="00873EC7"/>
    <w:rsid w:val="008740E5"/>
    <w:rsid w:val="00874252"/>
    <w:rsid w:val="008747DD"/>
    <w:rsid w:val="00874B26"/>
    <w:rsid w:val="00874C9C"/>
    <w:rsid w:val="00874CE8"/>
    <w:rsid w:val="008755BC"/>
    <w:rsid w:val="00875652"/>
    <w:rsid w:val="00875B17"/>
    <w:rsid w:val="00875F9B"/>
    <w:rsid w:val="00876120"/>
    <w:rsid w:val="008765F8"/>
    <w:rsid w:val="00876655"/>
    <w:rsid w:val="0087685C"/>
    <w:rsid w:val="008768F1"/>
    <w:rsid w:val="0087697A"/>
    <w:rsid w:val="00877125"/>
    <w:rsid w:val="008778DA"/>
    <w:rsid w:val="0087798D"/>
    <w:rsid w:val="00877FE1"/>
    <w:rsid w:val="008801B1"/>
    <w:rsid w:val="008802E2"/>
    <w:rsid w:val="0088060F"/>
    <w:rsid w:val="008806D0"/>
    <w:rsid w:val="008806D3"/>
    <w:rsid w:val="0088072A"/>
    <w:rsid w:val="00880BFB"/>
    <w:rsid w:val="00880C11"/>
    <w:rsid w:val="00880DAC"/>
    <w:rsid w:val="008814E6"/>
    <w:rsid w:val="00881578"/>
    <w:rsid w:val="00881B3F"/>
    <w:rsid w:val="008824AA"/>
    <w:rsid w:val="00882583"/>
    <w:rsid w:val="00882611"/>
    <w:rsid w:val="008828DC"/>
    <w:rsid w:val="0088298A"/>
    <w:rsid w:val="00882C19"/>
    <w:rsid w:val="00882D96"/>
    <w:rsid w:val="00882DDA"/>
    <w:rsid w:val="00883461"/>
    <w:rsid w:val="008834BE"/>
    <w:rsid w:val="00883549"/>
    <w:rsid w:val="008839AB"/>
    <w:rsid w:val="00883A23"/>
    <w:rsid w:val="00883AE1"/>
    <w:rsid w:val="00883BA4"/>
    <w:rsid w:val="00883C1F"/>
    <w:rsid w:val="0088476F"/>
    <w:rsid w:val="008848EE"/>
    <w:rsid w:val="00884C5D"/>
    <w:rsid w:val="00885392"/>
    <w:rsid w:val="0088561E"/>
    <w:rsid w:val="008857ED"/>
    <w:rsid w:val="00885AE3"/>
    <w:rsid w:val="00885B66"/>
    <w:rsid w:val="00885CCD"/>
    <w:rsid w:val="00885E74"/>
    <w:rsid w:val="008860D3"/>
    <w:rsid w:val="00886C67"/>
    <w:rsid w:val="008878E1"/>
    <w:rsid w:val="00887AD2"/>
    <w:rsid w:val="008900B7"/>
    <w:rsid w:val="00890689"/>
    <w:rsid w:val="00890DBE"/>
    <w:rsid w:val="008910B2"/>
    <w:rsid w:val="0089113F"/>
    <w:rsid w:val="0089122A"/>
    <w:rsid w:val="008918E4"/>
    <w:rsid w:val="00891D59"/>
    <w:rsid w:val="00891E03"/>
    <w:rsid w:val="00891E0E"/>
    <w:rsid w:val="00892134"/>
    <w:rsid w:val="008921F9"/>
    <w:rsid w:val="0089287F"/>
    <w:rsid w:val="00892ACA"/>
    <w:rsid w:val="00892B62"/>
    <w:rsid w:val="00892EBB"/>
    <w:rsid w:val="00892F52"/>
    <w:rsid w:val="008933AC"/>
    <w:rsid w:val="00893C56"/>
    <w:rsid w:val="00893E6A"/>
    <w:rsid w:val="00893FE0"/>
    <w:rsid w:val="00894303"/>
    <w:rsid w:val="00894769"/>
    <w:rsid w:val="008947B7"/>
    <w:rsid w:val="00894A17"/>
    <w:rsid w:val="00894DF9"/>
    <w:rsid w:val="00895809"/>
    <w:rsid w:val="00895D68"/>
    <w:rsid w:val="00895DA2"/>
    <w:rsid w:val="00896033"/>
    <w:rsid w:val="00896173"/>
    <w:rsid w:val="00896E30"/>
    <w:rsid w:val="0089738B"/>
    <w:rsid w:val="00897B38"/>
    <w:rsid w:val="00897D50"/>
    <w:rsid w:val="00897FEA"/>
    <w:rsid w:val="008A00DC"/>
    <w:rsid w:val="008A04E7"/>
    <w:rsid w:val="008A081F"/>
    <w:rsid w:val="008A0A4F"/>
    <w:rsid w:val="008A0B14"/>
    <w:rsid w:val="008A0D64"/>
    <w:rsid w:val="008A113E"/>
    <w:rsid w:val="008A1398"/>
    <w:rsid w:val="008A1924"/>
    <w:rsid w:val="008A1BB9"/>
    <w:rsid w:val="008A1ECF"/>
    <w:rsid w:val="008A243C"/>
    <w:rsid w:val="008A2577"/>
    <w:rsid w:val="008A26D1"/>
    <w:rsid w:val="008A2C37"/>
    <w:rsid w:val="008A2CE9"/>
    <w:rsid w:val="008A312C"/>
    <w:rsid w:val="008A31C0"/>
    <w:rsid w:val="008A32BA"/>
    <w:rsid w:val="008A3BFD"/>
    <w:rsid w:val="008A3CB9"/>
    <w:rsid w:val="008A3EEE"/>
    <w:rsid w:val="008A4E5B"/>
    <w:rsid w:val="008A589A"/>
    <w:rsid w:val="008A59BD"/>
    <w:rsid w:val="008A5A0B"/>
    <w:rsid w:val="008A5C00"/>
    <w:rsid w:val="008A5C50"/>
    <w:rsid w:val="008A5DE9"/>
    <w:rsid w:val="008A6422"/>
    <w:rsid w:val="008A66E9"/>
    <w:rsid w:val="008A6958"/>
    <w:rsid w:val="008A6A95"/>
    <w:rsid w:val="008A6C0F"/>
    <w:rsid w:val="008A7019"/>
    <w:rsid w:val="008A7165"/>
    <w:rsid w:val="008A743C"/>
    <w:rsid w:val="008A7500"/>
    <w:rsid w:val="008A757E"/>
    <w:rsid w:val="008A75FD"/>
    <w:rsid w:val="008A7646"/>
    <w:rsid w:val="008A76A9"/>
    <w:rsid w:val="008A7775"/>
    <w:rsid w:val="008A7877"/>
    <w:rsid w:val="008A7A7D"/>
    <w:rsid w:val="008A7C03"/>
    <w:rsid w:val="008A7CD9"/>
    <w:rsid w:val="008A7EBD"/>
    <w:rsid w:val="008B0052"/>
    <w:rsid w:val="008B04F4"/>
    <w:rsid w:val="008B0718"/>
    <w:rsid w:val="008B0AE1"/>
    <w:rsid w:val="008B0B43"/>
    <w:rsid w:val="008B0B48"/>
    <w:rsid w:val="008B0C52"/>
    <w:rsid w:val="008B0D8F"/>
    <w:rsid w:val="008B109A"/>
    <w:rsid w:val="008B10A1"/>
    <w:rsid w:val="008B185A"/>
    <w:rsid w:val="008B18DD"/>
    <w:rsid w:val="008B19BD"/>
    <w:rsid w:val="008B1E93"/>
    <w:rsid w:val="008B2239"/>
    <w:rsid w:val="008B2777"/>
    <w:rsid w:val="008B28F9"/>
    <w:rsid w:val="008B2C0A"/>
    <w:rsid w:val="008B3097"/>
    <w:rsid w:val="008B35BF"/>
    <w:rsid w:val="008B3EEB"/>
    <w:rsid w:val="008B3FD0"/>
    <w:rsid w:val="008B4C2C"/>
    <w:rsid w:val="008B50D9"/>
    <w:rsid w:val="008B5938"/>
    <w:rsid w:val="008B5A18"/>
    <w:rsid w:val="008B6ED1"/>
    <w:rsid w:val="008B7057"/>
    <w:rsid w:val="008B79D2"/>
    <w:rsid w:val="008B7D01"/>
    <w:rsid w:val="008C0024"/>
    <w:rsid w:val="008C0314"/>
    <w:rsid w:val="008C08BF"/>
    <w:rsid w:val="008C0A21"/>
    <w:rsid w:val="008C0A5C"/>
    <w:rsid w:val="008C0B61"/>
    <w:rsid w:val="008C0C7F"/>
    <w:rsid w:val="008C0EC8"/>
    <w:rsid w:val="008C1134"/>
    <w:rsid w:val="008C1416"/>
    <w:rsid w:val="008C1493"/>
    <w:rsid w:val="008C165D"/>
    <w:rsid w:val="008C192D"/>
    <w:rsid w:val="008C19EB"/>
    <w:rsid w:val="008C1EAE"/>
    <w:rsid w:val="008C1F1F"/>
    <w:rsid w:val="008C1F4A"/>
    <w:rsid w:val="008C20F0"/>
    <w:rsid w:val="008C231B"/>
    <w:rsid w:val="008C2813"/>
    <w:rsid w:val="008C292E"/>
    <w:rsid w:val="008C2964"/>
    <w:rsid w:val="008C2A1C"/>
    <w:rsid w:val="008C2E24"/>
    <w:rsid w:val="008C2FF2"/>
    <w:rsid w:val="008C3071"/>
    <w:rsid w:val="008C3073"/>
    <w:rsid w:val="008C32AB"/>
    <w:rsid w:val="008C3ECC"/>
    <w:rsid w:val="008C3F41"/>
    <w:rsid w:val="008C41A8"/>
    <w:rsid w:val="008C4A6A"/>
    <w:rsid w:val="008C4B4D"/>
    <w:rsid w:val="008C5027"/>
    <w:rsid w:val="008C50C3"/>
    <w:rsid w:val="008C5596"/>
    <w:rsid w:val="008C5803"/>
    <w:rsid w:val="008C584F"/>
    <w:rsid w:val="008C5A4C"/>
    <w:rsid w:val="008C5CFD"/>
    <w:rsid w:val="008C6291"/>
    <w:rsid w:val="008C62A8"/>
    <w:rsid w:val="008C63D5"/>
    <w:rsid w:val="008C63FD"/>
    <w:rsid w:val="008C68AD"/>
    <w:rsid w:val="008C6B29"/>
    <w:rsid w:val="008C6EAB"/>
    <w:rsid w:val="008C6F94"/>
    <w:rsid w:val="008C7560"/>
    <w:rsid w:val="008C7677"/>
    <w:rsid w:val="008C77BB"/>
    <w:rsid w:val="008C79FA"/>
    <w:rsid w:val="008C7BF9"/>
    <w:rsid w:val="008D00C8"/>
    <w:rsid w:val="008D0216"/>
    <w:rsid w:val="008D026D"/>
    <w:rsid w:val="008D03C2"/>
    <w:rsid w:val="008D0413"/>
    <w:rsid w:val="008D0901"/>
    <w:rsid w:val="008D0EBD"/>
    <w:rsid w:val="008D14A5"/>
    <w:rsid w:val="008D16F0"/>
    <w:rsid w:val="008D1894"/>
    <w:rsid w:val="008D1A05"/>
    <w:rsid w:val="008D1A52"/>
    <w:rsid w:val="008D249F"/>
    <w:rsid w:val="008D25A2"/>
    <w:rsid w:val="008D2C1B"/>
    <w:rsid w:val="008D2EFF"/>
    <w:rsid w:val="008D2F71"/>
    <w:rsid w:val="008D3141"/>
    <w:rsid w:val="008D362F"/>
    <w:rsid w:val="008D39AF"/>
    <w:rsid w:val="008D3BD5"/>
    <w:rsid w:val="008D3D2A"/>
    <w:rsid w:val="008D401B"/>
    <w:rsid w:val="008D4386"/>
    <w:rsid w:val="008D45F3"/>
    <w:rsid w:val="008D479C"/>
    <w:rsid w:val="008D4B38"/>
    <w:rsid w:val="008D4E57"/>
    <w:rsid w:val="008D50F2"/>
    <w:rsid w:val="008D51E8"/>
    <w:rsid w:val="008D550A"/>
    <w:rsid w:val="008D55B3"/>
    <w:rsid w:val="008D56A7"/>
    <w:rsid w:val="008D5BF2"/>
    <w:rsid w:val="008D6C5A"/>
    <w:rsid w:val="008D6E1A"/>
    <w:rsid w:val="008D704B"/>
    <w:rsid w:val="008D71D3"/>
    <w:rsid w:val="008D7294"/>
    <w:rsid w:val="008D72A6"/>
    <w:rsid w:val="008D7834"/>
    <w:rsid w:val="008D7877"/>
    <w:rsid w:val="008D7A18"/>
    <w:rsid w:val="008D7B24"/>
    <w:rsid w:val="008D7CDA"/>
    <w:rsid w:val="008E02EC"/>
    <w:rsid w:val="008E0357"/>
    <w:rsid w:val="008E0524"/>
    <w:rsid w:val="008E0922"/>
    <w:rsid w:val="008E0DB4"/>
    <w:rsid w:val="008E120C"/>
    <w:rsid w:val="008E1383"/>
    <w:rsid w:val="008E16B1"/>
    <w:rsid w:val="008E1AF7"/>
    <w:rsid w:val="008E1E78"/>
    <w:rsid w:val="008E1EEF"/>
    <w:rsid w:val="008E1F4E"/>
    <w:rsid w:val="008E2483"/>
    <w:rsid w:val="008E2733"/>
    <w:rsid w:val="008E2830"/>
    <w:rsid w:val="008E2B92"/>
    <w:rsid w:val="008E3473"/>
    <w:rsid w:val="008E3514"/>
    <w:rsid w:val="008E365B"/>
    <w:rsid w:val="008E395A"/>
    <w:rsid w:val="008E39BE"/>
    <w:rsid w:val="008E3D5E"/>
    <w:rsid w:val="008E3DE6"/>
    <w:rsid w:val="008E497A"/>
    <w:rsid w:val="008E4CCA"/>
    <w:rsid w:val="008E4D0D"/>
    <w:rsid w:val="008E515B"/>
    <w:rsid w:val="008E52A2"/>
    <w:rsid w:val="008E5861"/>
    <w:rsid w:val="008E58B9"/>
    <w:rsid w:val="008E5BD0"/>
    <w:rsid w:val="008E5C28"/>
    <w:rsid w:val="008E6608"/>
    <w:rsid w:val="008E67C6"/>
    <w:rsid w:val="008E6BC7"/>
    <w:rsid w:val="008E6D6F"/>
    <w:rsid w:val="008E6DD6"/>
    <w:rsid w:val="008E6F62"/>
    <w:rsid w:val="008E7406"/>
    <w:rsid w:val="008E75B3"/>
    <w:rsid w:val="008E7C41"/>
    <w:rsid w:val="008F010A"/>
    <w:rsid w:val="008F088F"/>
    <w:rsid w:val="008F08E8"/>
    <w:rsid w:val="008F1F4B"/>
    <w:rsid w:val="008F20CE"/>
    <w:rsid w:val="008F210E"/>
    <w:rsid w:val="008F2205"/>
    <w:rsid w:val="008F2CA2"/>
    <w:rsid w:val="008F3177"/>
    <w:rsid w:val="008F3975"/>
    <w:rsid w:val="008F4316"/>
    <w:rsid w:val="008F4746"/>
    <w:rsid w:val="008F4A98"/>
    <w:rsid w:val="008F4AD5"/>
    <w:rsid w:val="008F52BC"/>
    <w:rsid w:val="008F561A"/>
    <w:rsid w:val="008F57E1"/>
    <w:rsid w:val="008F5BF1"/>
    <w:rsid w:val="008F646A"/>
    <w:rsid w:val="008F64D6"/>
    <w:rsid w:val="008F6A7A"/>
    <w:rsid w:val="008F6B8F"/>
    <w:rsid w:val="008F7073"/>
    <w:rsid w:val="008F7116"/>
    <w:rsid w:val="008F715A"/>
    <w:rsid w:val="008F7623"/>
    <w:rsid w:val="008F7780"/>
    <w:rsid w:val="008F7E4D"/>
    <w:rsid w:val="008F7E95"/>
    <w:rsid w:val="00900223"/>
    <w:rsid w:val="00900664"/>
    <w:rsid w:val="00900CE6"/>
    <w:rsid w:val="00900DB3"/>
    <w:rsid w:val="00900F53"/>
    <w:rsid w:val="009011E6"/>
    <w:rsid w:val="009012E8"/>
    <w:rsid w:val="00901382"/>
    <w:rsid w:val="009013D1"/>
    <w:rsid w:val="00901481"/>
    <w:rsid w:val="00901877"/>
    <w:rsid w:val="00901E5E"/>
    <w:rsid w:val="00902235"/>
    <w:rsid w:val="0090256A"/>
    <w:rsid w:val="00902647"/>
    <w:rsid w:val="00902718"/>
    <w:rsid w:val="009027FD"/>
    <w:rsid w:val="009028A2"/>
    <w:rsid w:val="00903049"/>
    <w:rsid w:val="00903950"/>
    <w:rsid w:val="00903A5F"/>
    <w:rsid w:val="009040E1"/>
    <w:rsid w:val="00904B08"/>
    <w:rsid w:val="00904C70"/>
    <w:rsid w:val="009053C2"/>
    <w:rsid w:val="0090540D"/>
    <w:rsid w:val="0090565A"/>
    <w:rsid w:val="00905AAE"/>
    <w:rsid w:val="009061AF"/>
    <w:rsid w:val="00906210"/>
    <w:rsid w:val="00906CF1"/>
    <w:rsid w:val="00906F65"/>
    <w:rsid w:val="00907562"/>
    <w:rsid w:val="009078FA"/>
    <w:rsid w:val="00907E89"/>
    <w:rsid w:val="00907FB5"/>
    <w:rsid w:val="00910003"/>
    <w:rsid w:val="009102F7"/>
    <w:rsid w:val="0091057B"/>
    <w:rsid w:val="00910644"/>
    <w:rsid w:val="00910E88"/>
    <w:rsid w:val="00911065"/>
    <w:rsid w:val="00911127"/>
    <w:rsid w:val="0091140A"/>
    <w:rsid w:val="00911B03"/>
    <w:rsid w:val="00911EA0"/>
    <w:rsid w:val="00912087"/>
    <w:rsid w:val="009120E5"/>
    <w:rsid w:val="009121F6"/>
    <w:rsid w:val="0091222B"/>
    <w:rsid w:val="00912260"/>
    <w:rsid w:val="0091355B"/>
    <w:rsid w:val="0091373B"/>
    <w:rsid w:val="00913AF9"/>
    <w:rsid w:val="00913BA6"/>
    <w:rsid w:val="00913D86"/>
    <w:rsid w:val="009141B5"/>
    <w:rsid w:val="009144B4"/>
    <w:rsid w:val="00914760"/>
    <w:rsid w:val="009148B0"/>
    <w:rsid w:val="00914D11"/>
    <w:rsid w:val="0091509E"/>
    <w:rsid w:val="009156D5"/>
    <w:rsid w:val="00915961"/>
    <w:rsid w:val="00915A60"/>
    <w:rsid w:val="00915B71"/>
    <w:rsid w:val="00915E1B"/>
    <w:rsid w:val="00915F06"/>
    <w:rsid w:val="00916016"/>
    <w:rsid w:val="009160FB"/>
    <w:rsid w:val="00916424"/>
    <w:rsid w:val="00916669"/>
    <w:rsid w:val="00916B0E"/>
    <w:rsid w:val="00916CB4"/>
    <w:rsid w:val="0091707E"/>
    <w:rsid w:val="009175A7"/>
    <w:rsid w:val="00917BB8"/>
    <w:rsid w:val="00917FF3"/>
    <w:rsid w:val="009201BB"/>
    <w:rsid w:val="009203E9"/>
    <w:rsid w:val="0092041B"/>
    <w:rsid w:val="00920465"/>
    <w:rsid w:val="00921170"/>
    <w:rsid w:val="00921192"/>
    <w:rsid w:val="009215D4"/>
    <w:rsid w:val="00921A6F"/>
    <w:rsid w:val="00921AE3"/>
    <w:rsid w:val="00921D77"/>
    <w:rsid w:val="00922545"/>
    <w:rsid w:val="009226CF"/>
    <w:rsid w:val="0092276A"/>
    <w:rsid w:val="0092289A"/>
    <w:rsid w:val="00922A8A"/>
    <w:rsid w:val="00922B3D"/>
    <w:rsid w:val="00922B5D"/>
    <w:rsid w:val="00922C94"/>
    <w:rsid w:val="00922DF1"/>
    <w:rsid w:val="00922F20"/>
    <w:rsid w:val="00923280"/>
    <w:rsid w:val="00923A2F"/>
    <w:rsid w:val="00923BB0"/>
    <w:rsid w:val="00923C3C"/>
    <w:rsid w:val="00923F4B"/>
    <w:rsid w:val="00923FA4"/>
    <w:rsid w:val="0092413F"/>
    <w:rsid w:val="00924537"/>
    <w:rsid w:val="0092461D"/>
    <w:rsid w:val="00924936"/>
    <w:rsid w:val="00924C7F"/>
    <w:rsid w:val="009251CD"/>
    <w:rsid w:val="00925509"/>
    <w:rsid w:val="00926186"/>
    <w:rsid w:val="009261A6"/>
    <w:rsid w:val="00926354"/>
    <w:rsid w:val="00926BA6"/>
    <w:rsid w:val="009276C3"/>
    <w:rsid w:val="00927939"/>
    <w:rsid w:val="00927A34"/>
    <w:rsid w:val="00927A46"/>
    <w:rsid w:val="00927DA1"/>
    <w:rsid w:val="00930797"/>
    <w:rsid w:val="00930C5F"/>
    <w:rsid w:val="00931143"/>
    <w:rsid w:val="009312C1"/>
    <w:rsid w:val="00931471"/>
    <w:rsid w:val="00931B0A"/>
    <w:rsid w:val="00931B56"/>
    <w:rsid w:val="00931C3B"/>
    <w:rsid w:val="00931CFD"/>
    <w:rsid w:val="00931D68"/>
    <w:rsid w:val="0093277E"/>
    <w:rsid w:val="009331B7"/>
    <w:rsid w:val="0093366B"/>
    <w:rsid w:val="00933695"/>
    <w:rsid w:val="00933840"/>
    <w:rsid w:val="00933862"/>
    <w:rsid w:val="009339F6"/>
    <w:rsid w:val="00933A2E"/>
    <w:rsid w:val="00933C9F"/>
    <w:rsid w:val="00933E43"/>
    <w:rsid w:val="00933E77"/>
    <w:rsid w:val="009346C4"/>
    <w:rsid w:val="009356C1"/>
    <w:rsid w:val="00936CC8"/>
    <w:rsid w:val="0093721B"/>
    <w:rsid w:val="009373B8"/>
    <w:rsid w:val="009373F5"/>
    <w:rsid w:val="009374D9"/>
    <w:rsid w:val="00937B98"/>
    <w:rsid w:val="00937B9C"/>
    <w:rsid w:val="00937CFA"/>
    <w:rsid w:val="009401F6"/>
    <w:rsid w:val="00940816"/>
    <w:rsid w:val="009408C2"/>
    <w:rsid w:val="00940E16"/>
    <w:rsid w:val="00941374"/>
    <w:rsid w:val="0094152D"/>
    <w:rsid w:val="00941566"/>
    <w:rsid w:val="00941CB4"/>
    <w:rsid w:val="00941FAC"/>
    <w:rsid w:val="00942179"/>
    <w:rsid w:val="00942A90"/>
    <w:rsid w:val="00942E5C"/>
    <w:rsid w:val="009433C7"/>
    <w:rsid w:val="0094353A"/>
    <w:rsid w:val="00943887"/>
    <w:rsid w:val="00943925"/>
    <w:rsid w:val="00943983"/>
    <w:rsid w:val="00943A0E"/>
    <w:rsid w:val="00943A5C"/>
    <w:rsid w:val="00943B9D"/>
    <w:rsid w:val="00943E9E"/>
    <w:rsid w:val="00944909"/>
    <w:rsid w:val="00944936"/>
    <w:rsid w:val="00944B9E"/>
    <w:rsid w:val="00944E0D"/>
    <w:rsid w:val="00944F01"/>
    <w:rsid w:val="00945580"/>
    <w:rsid w:val="00945D26"/>
    <w:rsid w:val="00945D69"/>
    <w:rsid w:val="00945EAE"/>
    <w:rsid w:val="00945F15"/>
    <w:rsid w:val="009464E1"/>
    <w:rsid w:val="009466BE"/>
    <w:rsid w:val="00946BFE"/>
    <w:rsid w:val="0094718A"/>
    <w:rsid w:val="009473AD"/>
    <w:rsid w:val="009473D0"/>
    <w:rsid w:val="00947C9A"/>
    <w:rsid w:val="00947E48"/>
    <w:rsid w:val="00950161"/>
    <w:rsid w:val="00950481"/>
    <w:rsid w:val="0095079F"/>
    <w:rsid w:val="009507BC"/>
    <w:rsid w:val="009509B6"/>
    <w:rsid w:val="009509DA"/>
    <w:rsid w:val="00950B4B"/>
    <w:rsid w:val="00950E36"/>
    <w:rsid w:val="00950EB7"/>
    <w:rsid w:val="0095111D"/>
    <w:rsid w:val="009517AE"/>
    <w:rsid w:val="00951C96"/>
    <w:rsid w:val="009522F2"/>
    <w:rsid w:val="0095245A"/>
    <w:rsid w:val="00952909"/>
    <w:rsid w:val="00952A5C"/>
    <w:rsid w:val="00952BEA"/>
    <w:rsid w:val="00952D3C"/>
    <w:rsid w:val="00952F73"/>
    <w:rsid w:val="00953211"/>
    <w:rsid w:val="009536F9"/>
    <w:rsid w:val="00953748"/>
    <w:rsid w:val="009537A6"/>
    <w:rsid w:val="00953817"/>
    <w:rsid w:val="0095390E"/>
    <w:rsid w:val="00953D90"/>
    <w:rsid w:val="00954178"/>
    <w:rsid w:val="009541CB"/>
    <w:rsid w:val="0095427D"/>
    <w:rsid w:val="00954572"/>
    <w:rsid w:val="00955413"/>
    <w:rsid w:val="00955976"/>
    <w:rsid w:val="00955E07"/>
    <w:rsid w:val="00955FA3"/>
    <w:rsid w:val="009560E7"/>
    <w:rsid w:val="0095657A"/>
    <w:rsid w:val="0095664A"/>
    <w:rsid w:val="0095730F"/>
    <w:rsid w:val="00957790"/>
    <w:rsid w:val="00957C9B"/>
    <w:rsid w:val="00957DCD"/>
    <w:rsid w:val="00960A85"/>
    <w:rsid w:val="00960C2E"/>
    <w:rsid w:val="00960E68"/>
    <w:rsid w:val="00961223"/>
    <w:rsid w:val="00961AC1"/>
    <w:rsid w:val="00961BF7"/>
    <w:rsid w:val="00961D55"/>
    <w:rsid w:val="00961FFD"/>
    <w:rsid w:val="00962042"/>
    <w:rsid w:val="0096209F"/>
    <w:rsid w:val="009620F7"/>
    <w:rsid w:val="009624A0"/>
    <w:rsid w:val="009626B2"/>
    <w:rsid w:val="0096278A"/>
    <w:rsid w:val="00962951"/>
    <w:rsid w:val="00962A23"/>
    <w:rsid w:val="00963511"/>
    <w:rsid w:val="0096383F"/>
    <w:rsid w:val="0096386E"/>
    <w:rsid w:val="00963975"/>
    <w:rsid w:val="00963DF1"/>
    <w:rsid w:val="00964326"/>
    <w:rsid w:val="009644F2"/>
    <w:rsid w:val="00964869"/>
    <w:rsid w:val="00964ACF"/>
    <w:rsid w:val="009652BE"/>
    <w:rsid w:val="00965490"/>
    <w:rsid w:val="0096553E"/>
    <w:rsid w:val="00965E40"/>
    <w:rsid w:val="00965E76"/>
    <w:rsid w:val="00965F47"/>
    <w:rsid w:val="0096611D"/>
    <w:rsid w:val="00966300"/>
    <w:rsid w:val="0096678A"/>
    <w:rsid w:val="00966836"/>
    <w:rsid w:val="0096699D"/>
    <w:rsid w:val="00966B15"/>
    <w:rsid w:val="00967F50"/>
    <w:rsid w:val="00970069"/>
    <w:rsid w:val="00970231"/>
    <w:rsid w:val="00970F29"/>
    <w:rsid w:val="00971970"/>
    <w:rsid w:val="009719A0"/>
    <w:rsid w:val="00971A19"/>
    <w:rsid w:val="00971A42"/>
    <w:rsid w:val="00971AA5"/>
    <w:rsid w:val="00971ACB"/>
    <w:rsid w:val="00971DE5"/>
    <w:rsid w:val="00971E7C"/>
    <w:rsid w:val="00971EE3"/>
    <w:rsid w:val="00972551"/>
    <w:rsid w:val="0097288C"/>
    <w:rsid w:val="00972926"/>
    <w:rsid w:val="00972CCA"/>
    <w:rsid w:val="00972D8D"/>
    <w:rsid w:val="00972F3D"/>
    <w:rsid w:val="00973816"/>
    <w:rsid w:val="00973E64"/>
    <w:rsid w:val="00974107"/>
    <w:rsid w:val="009742B0"/>
    <w:rsid w:val="00974504"/>
    <w:rsid w:val="00974716"/>
    <w:rsid w:val="0097498E"/>
    <w:rsid w:val="00974A62"/>
    <w:rsid w:val="00974C6A"/>
    <w:rsid w:val="00974DD4"/>
    <w:rsid w:val="00975281"/>
    <w:rsid w:val="009754C1"/>
    <w:rsid w:val="00975686"/>
    <w:rsid w:val="009756B7"/>
    <w:rsid w:val="009757C4"/>
    <w:rsid w:val="009757CD"/>
    <w:rsid w:val="00975AA5"/>
    <w:rsid w:val="00975B52"/>
    <w:rsid w:val="00975E05"/>
    <w:rsid w:val="00975EAB"/>
    <w:rsid w:val="00976505"/>
    <w:rsid w:val="0097653D"/>
    <w:rsid w:val="0097661D"/>
    <w:rsid w:val="00976690"/>
    <w:rsid w:val="0097670E"/>
    <w:rsid w:val="0097698F"/>
    <w:rsid w:val="00977024"/>
    <w:rsid w:val="009770C5"/>
    <w:rsid w:val="00977350"/>
    <w:rsid w:val="009774A9"/>
    <w:rsid w:val="00977E44"/>
    <w:rsid w:val="00977F0C"/>
    <w:rsid w:val="00980142"/>
    <w:rsid w:val="00980259"/>
    <w:rsid w:val="00981518"/>
    <w:rsid w:val="00981D12"/>
    <w:rsid w:val="00982A86"/>
    <w:rsid w:val="00982B19"/>
    <w:rsid w:val="00982F36"/>
    <w:rsid w:val="009832CB"/>
    <w:rsid w:val="009834D5"/>
    <w:rsid w:val="009838D7"/>
    <w:rsid w:val="00983C40"/>
    <w:rsid w:val="00984430"/>
    <w:rsid w:val="00984971"/>
    <w:rsid w:val="00984C63"/>
    <w:rsid w:val="00984E70"/>
    <w:rsid w:val="00985379"/>
    <w:rsid w:val="00985643"/>
    <w:rsid w:val="00985BDA"/>
    <w:rsid w:val="00985E9D"/>
    <w:rsid w:val="00985FF8"/>
    <w:rsid w:val="009864A7"/>
    <w:rsid w:val="00986602"/>
    <w:rsid w:val="009869BB"/>
    <w:rsid w:val="00987502"/>
    <w:rsid w:val="00987792"/>
    <w:rsid w:val="0098786E"/>
    <w:rsid w:val="00987D33"/>
    <w:rsid w:val="00990122"/>
    <w:rsid w:val="009902F1"/>
    <w:rsid w:val="00990429"/>
    <w:rsid w:val="009904AD"/>
    <w:rsid w:val="009908BB"/>
    <w:rsid w:val="00990961"/>
    <w:rsid w:val="00990D72"/>
    <w:rsid w:val="00991240"/>
    <w:rsid w:val="009913EA"/>
    <w:rsid w:val="0099140E"/>
    <w:rsid w:val="009922B1"/>
    <w:rsid w:val="009922C9"/>
    <w:rsid w:val="009922F9"/>
    <w:rsid w:val="009924B7"/>
    <w:rsid w:val="00992795"/>
    <w:rsid w:val="009928C4"/>
    <w:rsid w:val="00992974"/>
    <w:rsid w:val="00992995"/>
    <w:rsid w:val="00992F52"/>
    <w:rsid w:val="0099330C"/>
    <w:rsid w:val="0099382C"/>
    <w:rsid w:val="00993867"/>
    <w:rsid w:val="00993B51"/>
    <w:rsid w:val="00993F23"/>
    <w:rsid w:val="0099470E"/>
    <w:rsid w:val="00994A23"/>
    <w:rsid w:val="00994AC6"/>
    <w:rsid w:val="00994C11"/>
    <w:rsid w:val="009950A7"/>
    <w:rsid w:val="009954C8"/>
    <w:rsid w:val="00995B08"/>
    <w:rsid w:val="00995E95"/>
    <w:rsid w:val="00995EC1"/>
    <w:rsid w:val="00996018"/>
    <w:rsid w:val="0099618A"/>
    <w:rsid w:val="0099699F"/>
    <w:rsid w:val="00996A88"/>
    <w:rsid w:val="00996ADF"/>
    <w:rsid w:val="0099721E"/>
    <w:rsid w:val="00997C96"/>
    <w:rsid w:val="00997DAD"/>
    <w:rsid w:val="009A0146"/>
    <w:rsid w:val="009A015E"/>
    <w:rsid w:val="009A026B"/>
    <w:rsid w:val="009A0282"/>
    <w:rsid w:val="009A0584"/>
    <w:rsid w:val="009A0642"/>
    <w:rsid w:val="009A0A03"/>
    <w:rsid w:val="009A0D9C"/>
    <w:rsid w:val="009A0F23"/>
    <w:rsid w:val="009A0F40"/>
    <w:rsid w:val="009A1045"/>
    <w:rsid w:val="009A106A"/>
    <w:rsid w:val="009A178D"/>
    <w:rsid w:val="009A216A"/>
    <w:rsid w:val="009A2255"/>
    <w:rsid w:val="009A2426"/>
    <w:rsid w:val="009A2496"/>
    <w:rsid w:val="009A2B37"/>
    <w:rsid w:val="009A3AB2"/>
    <w:rsid w:val="009A3D5F"/>
    <w:rsid w:val="009A3E8D"/>
    <w:rsid w:val="009A3EBC"/>
    <w:rsid w:val="009A4024"/>
    <w:rsid w:val="009A40D0"/>
    <w:rsid w:val="009A4C1F"/>
    <w:rsid w:val="009A4D23"/>
    <w:rsid w:val="009A5049"/>
    <w:rsid w:val="009A54C2"/>
    <w:rsid w:val="009A5530"/>
    <w:rsid w:val="009A58B1"/>
    <w:rsid w:val="009A5F35"/>
    <w:rsid w:val="009A5FE0"/>
    <w:rsid w:val="009A68E0"/>
    <w:rsid w:val="009A6CF6"/>
    <w:rsid w:val="009A7624"/>
    <w:rsid w:val="009A77D2"/>
    <w:rsid w:val="009A78CD"/>
    <w:rsid w:val="009A79D5"/>
    <w:rsid w:val="009B0D84"/>
    <w:rsid w:val="009B10D5"/>
    <w:rsid w:val="009B111D"/>
    <w:rsid w:val="009B118E"/>
    <w:rsid w:val="009B18C3"/>
    <w:rsid w:val="009B1E93"/>
    <w:rsid w:val="009B214A"/>
    <w:rsid w:val="009B233A"/>
    <w:rsid w:val="009B247B"/>
    <w:rsid w:val="009B2F20"/>
    <w:rsid w:val="009B343F"/>
    <w:rsid w:val="009B35B4"/>
    <w:rsid w:val="009B3787"/>
    <w:rsid w:val="009B39D3"/>
    <w:rsid w:val="009B3C68"/>
    <w:rsid w:val="009B401E"/>
    <w:rsid w:val="009B4A3B"/>
    <w:rsid w:val="009B4AA8"/>
    <w:rsid w:val="009B4AF1"/>
    <w:rsid w:val="009B4B50"/>
    <w:rsid w:val="009B4BEC"/>
    <w:rsid w:val="009B4BF7"/>
    <w:rsid w:val="009B4C05"/>
    <w:rsid w:val="009B4CD0"/>
    <w:rsid w:val="009B4D5F"/>
    <w:rsid w:val="009B4E43"/>
    <w:rsid w:val="009B55FF"/>
    <w:rsid w:val="009B5D58"/>
    <w:rsid w:val="009B5D98"/>
    <w:rsid w:val="009B60DC"/>
    <w:rsid w:val="009B6183"/>
    <w:rsid w:val="009B6515"/>
    <w:rsid w:val="009B6A49"/>
    <w:rsid w:val="009B6E42"/>
    <w:rsid w:val="009B77CB"/>
    <w:rsid w:val="009B7A53"/>
    <w:rsid w:val="009B7CFC"/>
    <w:rsid w:val="009B7D6C"/>
    <w:rsid w:val="009C011B"/>
    <w:rsid w:val="009C0163"/>
    <w:rsid w:val="009C02C4"/>
    <w:rsid w:val="009C06B8"/>
    <w:rsid w:val="009C0785"/>
    <w:rsid w:val="009C1823"/>
    <w:rsid w:val="009C1CF3"/>
    <w:rsid w:val="009C2396"/>
    <w:rsid w:val="009C2574"/>
    <w:rsid w:val="009C26CB"/>
    <w:rsid w:val="009C327F"/>
    <w:rsid w:val="009C3449"/>
    <w:rsid w:val="009C3713"/>
    <w:rsid w:val="009C38DC"/>
    <w:rsid w:val="009C3C10"/>
    <w:rsid w:val="009C43BC"/>
    <w:rsid w:val="009C44E9"/>
    <w:rsid w:val="009C469F"/>
    <w:rsid w:val="009C493A"/>
    <w:rsid w:val="009C4BE6"/>
    <w:rsid w:val="009C4D38"/>
    <w:rsid w:val="009C4DB2"/>
    <w:rsid w:val="009C54CC"/>
    <w:rsid w:val="009C5655"/>
    <w:rsid w:val="009C5AD8"/>
    <w:rsid w:val="009C5C77"/>
    <w:rsid w:val="009C5D94"/>
    <w:rsid w:val="009C5EE1"/>
    <w:rsid w:val="009C6303"/>
    <w:rsid w:val="009C631A"/>
    <w:rsid w:val="009C65BB"/>
    <w:rsid w:val="009C6947"/>
    <w:rsid w:val="009C6C0C"/>
    <w:rsid w:val="009C6CBF"/>
    <w:rsid w:val="009C6E86"/>
    <w:rsid w:val="009C6EFB"/>
    <w:rsid w:val="009C6FF8"/>
    <w:rsid w:val="009C7335"/>
    <w:rsid w:val="009C7908"/>
    <w:rsid w:val="009C7A15"/>
    <w:rsid w:val="009C7A9C"/>
    <w:rsid w:val="009C7E48"/>
    <w:rsid w:val="009D0225"/>
    <w:rsid w:val="009D1C9F"/>
    <w:rsid w:val="009D1DEA"/>
    <w:rsid w:val="009D1E25"/>
    <w:rsid w:val="009D222B"/>
    <w:rsid w:val="009D2243"/>
    <w:rsid w:val="009D2520"/>
    <w:rsid w:val="009D25C0"/>
    <w:rsid w:val="009D287D"/>
    <w:rsid w:val="009D2EC6"/>
    <w:rsid w:val="009D308D"/>
    <w:rsid w:val="009D35A4"/>
    <w:rsid w:val="009D37A2"/>
    <w:rsid w:val="009D38AD"/>
    <w:rsid w:val="009D3927"/>
    <w:rsid w:val="009D3AAA"/>
    <w:rsid w:val="009D4272"/>
    <w:rsid w:val="009D42E0"/>
    <w:rsid w:val="009D47A6"/>
    <w:rsid w:val="009D47FB"/>
    <w:rsid w:val="009D48FD"/>
    <w:rsid w:val="009D4AAE"/>
    <w:rsid w:val="009D4CC3"/>
    <w:rsid w:val="009D5D4D"/>
    <w:rsid w:val="009D631E"/>
    <w:rsid w:val="009D695D"/>
    <w:rsid w:val="009D695E"/>
    <w:rsid w:val="009D6D83"/>
    <w:rsid w:val="009D6EC5"/>
    <w:rsid w:val="009D6FD5"/>
    <w:rsid w:val="009D74A8"/>
    <w:rsid w:val="009D78B3"/>
    <w:rsid w:val="009D78E7"/>
    <w:rsid w:val="009D7B3C"/>
    <w:rsid w:val="009E024B"/>
    <w:rsid w:val="009E0511"/>
    <w:rsid w:val="009E083A"/>
    <w:rsid w:val="009E0A3A"/>
    <w:rsid w:val="009E0A9D"/>
    <w:rsid w:val="009E0AC7"/>
    <w:rsid w:val="009E0C07"/>
    <w:rsid w:val="009E0C69"/>
    <w:rsid w:val="009E0F6C"/>
    <w:rsid w:val="009E1156"/>
    <w:rsid w:val="009E1228"/>
    <w:rsid w:val="009E14C5"/>
    <w:rsid w:val="009E1956"/>
    <w:rsid w:val="009E1A5D"/>
    <w:rsid w:val="009E1C59"/>
    <w:rsid w:val="009E1E7E"/>
    <w:rsid w:val="009E202C"/>
    <w:rsid w:val="009E283D"/>
    <w:rsid w:val="009E299B"/>
    <w:rsid w:val="009E2A22"/>
    <w:rsid w:val="009E2C85"/>
    <w:rsid w:val="009E357F"/>
    <w:rsid w:val="009E4187"/>
    <w:rsid w:val="009E423D"/>
    <w:rsid w:val="009E4B0C"/>
    <w:rsid w:val="009E4B7B"/>
    <w:rsid w:val="009E4C18"/>
    <w:rsid w:val="009E4F3A"/>
    <w:rsid w:val="009E4F8F"/>
    <w:rsid w:val="009E5396"/>
    <w:rsid w:val="009E5869"/>
    <w:rsid w:val="009E58CF"/>
    <w:rsid w:val="009E5B66"/>
    <w:rsid w:val="009E5CCF"/>
    <w:rsid w:val="009E645E"/>
    <w:rsid w:val="009E6574"/>
    <w:rsid w:val="009E68DD"/>
    <w:rsid w:val="009E71FE"/>
    <w:rsid w:val="009E774C"/>
    <w:rsid w:val="009E78C7"/>
    <w:rsid w:val="009E7C9C"/>
    <w:rsid w:val="009F021F"/>
    <w:rsid w:val="009F05F7"/>
    <w:rsid w:val="009F06EB"/>
    <w:rsid w:val="009F0AB7"/>
    <w:rsid w:val="009F15E0"/>
    <w:rsid w:val="009F1B42"/>
    <w:rsid w:val="009F1CFE"/>
    <w:rsid w:val="009F1DE8"/>
    <w:rsid w:val="009F1F3B"/>
    <w:rsid w:val="009F284D"/>
    <w:rsid w:val="009F2B45"/>
    <w:rsid w:val="009F2C8A"/>
    <w:rsid w:val="009F2F6A"/>
    <w:rsid w:val="009F372A"/>
    <w:rsid w:val="009F3C9B"/>
    <w:rsid w:val="009F3CD6"/>
    <w:rsid w:val="009F3E3C"/>
    <w:rsid w:val="009F4956"/>
    <w:rsid w:val="009F4CFF"/>
    <w:rsid w:val="009F4DE9"/>
    <w:rsid w:val="009F50BF"/>
    <w:rsid w:val="009F50F9"/>
    <w:rsid w:val="009F533D"/>
    <w:rsid w:val="009F5C81"/>
    <w:rsid w:val="009F62D8"/>
    <w:rsid w:val="009F6594"/>
    <w:rsid w:val="009F6965"/>
    <w:rsid w:val="009F6B4E"/>
    <w:rsid w:val="009F7227"/>
    <w:rsid w:val="009F74B5"/>
    <w:rsid w:val="009F75AF"/>
    <w:rsid w:val="009F77B6"/>
    <w:rsid w:val="009F7A27"/>
    <w:rsid w:val="009F7C0C"/>
    <w:rsid w:val="009F7CD8"/>
    <w:rsid w:val="00A004FE"/>
    <w:rsid w:val="00A00644"/>
    <w:rsid w:val="00A007E3"/>
    <w:rsid w:val="00A00EE2"/>
    <w:rsid w:val="00A010EA"/>
    <w:rsid w:val="00A013A2"/>
    <w:rsid w:val="00A013D8"/>
    <w:rsid w:val="00A01424"/>
    <w:rsid w:val="00A0145B"/>
    <w:rsid w:val="00A01460"/>
    <w:rsid w:val="00A01533"/>
    <w:rsid w:val="00A01625"/>
    <w:rsid w:val="00A0168B"/>
    <w:rsid w:val="00A0178A"/>
    <w:rsid w:val="00A026B4"/>
    <w:rsid w:val="00A02BBA"/>
    <w:rsid w:val="00A02D8A"/>
    <w:rsid w:val="00A03189"/>
    <w:rsid w:val="00A03720"/>
    <w:rsid w:val="00A03743"/>
    <w:rsid w:val="00A039BC"/>
    <w:rsid w:val="00A03B71"/>
    <w:rsid w:val="00A04183"/>
    <w:rsid w:val="00A042CF"/>
    <w:rsid w:val="00A049AE"/>
    <w:rsid w:val="00A04F67"/>
    <w:rsid w:val="00A051D5"/>
    <w:rsid w:val="00A0525C"/>
    <w:rsid w:val="00A05552"/>
    <w:rsid w:val="00A0564D"/>
    <w:rsid w:val="00A05A77"/>
    <w:rsid w:val="00A05BD9"/>
    <w:rsid w:val="00A06399"/>
    <w:rsid w:val="00A065CA"/>
    <w:rsid w:val="00A0667F"/>
    <w:rsid w:val="00A069A8"/>
    <w:rsid w:val="00A06CE5"/>
    <w:rsid w:val="00A071F2"/>
    <w:rsid w:val="00A07282"/>
    <w:rsid w:val="00A07413"/>
    <w:rsid w:val="00A074F9"/>
    <w:rsid w:val="00A07B4B"/>
    <w:rsid w:val="00A07B7C"/>
    <w:rsid w:val="00A10032"/>
    <w:rsid w:val="00A102D0"/>
    <w:rsid w:val="00A102F0"/>
    <w:rsid w:val="00A1054B"/>
    <w:rsid w:val="00A10972"/>
    <w:rsid w:val="00A10A68"/>
    <w:rsid w:val="00A10B6D"/>
    <w:rsid w:val="00A10D62"/>
    <w:rsid w:val="00A114AF"/>
    <w:rsid w:val="00A11565"/>
    <w:rsid w:val="00A117F7"/>
    <w:rsid w:val="00A119ED"/>
    <w:rsid w:val="00A11BE0"/>
    <w:rsid w:val="00A11DE5"/>
    <w:rsid w:val="00A11E14"/>
    <w:rsid w:val="00A11FA9"/>
    <w:rsid w:val="00A12008"/>
    <w:rsid w:val="00A1213B"/>
    <w:rsid w:val="00A121A4"/>
    <w:rsid w:val="00A1233F"/>
    <w:rsid w:val="00A132EF"/>
    <w:rsid w:val="00A13BDB"/>
    <w:rsid w:val="00A13CFF"/>
    <w:rsid w:val="00A13FC8"/>
    <w:rsid w:val="00A14020"/>
    <w:rsid w:val="00A14442"/>
    <w:rsid w:val="00A1458B"/>
    <w:rsid w:val="00A1491D"/>
    <w:rsid w:val="00A14A08"/>
    <w:rsid w:val="00A14B23"/>
    <w:rsid w:val="00A14FD5"/>
    <w:rsid w:val="00A1509A"/>
    <w:rsid w:val="00A153A6"/>
    <w:rsid w:val="00A154DF"/>
    <w:rsid w:val="00A1559B"/>
    <w:rsid w:val="00A157E3"/>
    <w:rsid w:val="00A15B56"/>
    <w:rsid w:val="00A15BD4"/>
    <w:rsid w:val="00A15EE5"/>
    <w:rsid w:val="00A162F3"/>
    <w:rsid w:val="00A163F1"/>
    <w:rsid w:val="00A16486"/>
    <w:rsid w:val="00A16A14"/>
    <w:rsid w:val="00A16B5B"/>
    <w:rsid w:val="00A16D93"/>
    <w:rsid w:val="00A1702A"/>
    <w:rsid w:val="00A170F1"/>
    <w:rsid w:val="00A1788D"/>
    <w:rsid w:val="00A17AB4"/>
    <w:rsid w:val="00A17CD6"/>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1E86"/>
    <w:rsid w:val="00A22018"/>
    <w:rsid w:val="00A220EF"/>
    <w:rsid w:val="00A226BA"/>
    <w:rsid w:val="00A226E4"/>
    <w:rsid w:val="00A22825"/>
    <w:rsid w:val="00A2286F"/>
    <w:rsid w:val="00A22880"/>
    <w:rsid w:val="00A22F2C"/>
    <w:rsid w:val="00A23154"/>
    <w:rsid w:val="00A23CA2"/>
    <w:rsid w:val="00A23D89"/>
    <w:rsid w:val="00A24443"/>
    <w:rsid w:val="00A24779"/>
    <w:rsid w:val="00A24817"/>
    <w:rsid w:val="00A2487A"/>
    <w:rsid w:val="00A248E7"/>
    <w:rsid w:val="00A24B0C"/>
    <w:rsid w:val="00A24D1E"/>
    <w:rsid w:val="00A24D38"/>
    <w:rsid w:val="00A26270"/>
    <w:rsid w:val="00A269A4"/>
    <w:rsid w:val="00A26AE0"/>
    <w:rsid w:val="00A26DAB"/>
    <w:rsid w:val="00A26F83"/>
    <w:rsid w:val="00A276AE"/>
    <w:rsid w:val="00A27729"/>
    <w:rsid w:val="00A278E5"/>
    <w:rsid w:val="00A27A8A"/>
    <w:rsid w:val="00A27AC9"/>
    <w:rsid w:val="00A27CE8"/>
    <w:rsid w:val="00A30086"/>
    <w:rsid w:val="00A300B3"/>
    <w:rsid w:val="00A3063D"/>
    <w:rsid w:val="00A310E4"/>
    <w:rsid w:val="00A31A9E"/>
    <w:rsid w:val="00A31F7D"/>
    <w:rsid w:val="00A32753"/>
    <w:rsid w:val="00A329D9"/>
    <w:rsid w:val="00A330F1"/>
    <w:rsid w:val="00A33416"/>
    <w:rsid w:val="00A3345B"/>
    <w:rsid w:val="00A33AFB"/>
    <w:rsid w:val="00A33C0F"/>
    <w:rsid w:val="00A34A47"/>
    <w:rsid w:val="00A34A88"/>
    <w:rsid w:val="00A360C1"/>
    <w:rsid w:val="00A3634A"/>
    <w:rsid w:val="00A36650"/>
    <w:rsid w:val="00A3686E"/>
    <w:rsid w:val="00A36DC0"/>
    <w:rsid w:val="00A36EBC"/>
    <w:rsid w:val="00A3700E"/>
    <w:rsid w:val="00A370DF"/>
    <w:rsid w:val="00A373DD"/>
    <w:rsid w:val="00A374AB"/>
    <w:rsid w:val="00A3757F"/>
    <w:rsid w:val="00A37A73"/>
    <w:rsid w:val="00A37D27"/>
    <w:rsid w:val="00A401EB"/>
    <w:rsid w:val="00A40A15"/>
    <w:rsid w:val="00A40B3D"/>
    <w:rsid w:val="00A40BB2"/>
    <w:rsid w:val="00A40CF5"/>
    <w:rsid w:val="00A40DE6"/>
    <w:rsid w:val="00A40ED5"/>
    <w:rsid w:val="00A4111A"/>
    <w:rsid w:val="00A4128F"/>
    <w:rsid w:val="00A41435"/>
    <w:rsid w:val="00A4157D"/>
    <w:rsid w:val="00A41C01"/>
    <w:rsid w:val="00A42220"/>
    <w:rsid w:val="00A428ED"/>
    <w:rsid w:val="00A42A54"/>
    <w:rsid w:val="00A42BF9"/>
    <w:rsid w:val="00A43194"/>
    <w:rsid w:val="00A43328"/>
    <w:rsid w:val="00A43B24"/>
    <w:rsid w:val="00A43C2D"/>
    <w:rsid w:val="00A4498C"/>
    <w:rsid w:val="00A44A91"/>
    <w:rsid w:val="00A44ADE"/>
    <w:rsid w:val="00A44CD5"/>
    <w:rsid w:val="00A451F5"/>
    <w:rsid w:val="00A456CC"/>
    <w:rsid w:val="00A4571B"/>
    <w:rsid w:val="00A45CDA"/>
    <w:rsid w:val="00A45E85"/>
    <w:rsid w:val="00A45EBF"/>
    <w:rsid w:val="00A45FA7"/>
    <w:rsid w:val="00A4626F"/>
    <w:rsid w:val="00A4644F"/>
    <w:rsid w:val="00A465F9"/>
    <w:rsid w:val="00A4695F"/>
    <w:rsid w:val="00A46A77"/>
    <w:rsid w:val="00A46F7B"/>
    <w:rsid w:val="00A47244"/>
    <w:rsid w:val="00A47D33"/>
    <w:rsid w:val="00A47DF2"/>
    <w:rsid w:val="00A5070B"/>
    <w:rsid w:val="00A50ADB"/>
    <w:rsid w:val="00A50C19"/>
    <w:rsid w:val="00A511FE"/>
    <w:rsid w:val="00A51280"/>
    <w:rsid w:val="00A513FB"/>
    <w:rsid w:val="00A525DF"/>
    <w:rsid w:val="00A5321E"/>
    <w:rsid w:val="00A5342A"/>
    <w:rsid w:val="00A53683"/>
    <w:rsid w:val="00A53A7F"/>
    <w:rsid w:val="00A53B45"/>
    <w:rsid w:val="00A54097"/>
    <w:rsid w:val="00A541DD"/>
    <w:rsid w:val="00A543A5"/>
    <w:rsid w:val="00A5460F"/>
    <w:rsid w:val="00A548AC"/>
    <w:rsid w:val="00A54A9B"/>
    <w:rsid w:val="00A54C7F"/>
    <w:rsid w:val="00A54D08"/>
    <w:rsid w:val="00A552F4"/>
    <w:rsid w:val="00A55687"/>
    <w:rsid w:val="00A558E5"/>
    <w:rsid w:val="00A55965"/>
    <w:rsid w:val="00A55C5E"/>
    <w:rsid w:val="00A55D8C"/>
    <w:rsid w:val="00A55D91"/>
    <w:rsid w:val="00A55F68"/>
    <w:rsid w:val="00A5613D"/>
    <w:rsid w:val="00A561AF"/>
    <w:rsid w:val="00A564F7"/>
    <w:rsid w:val="00A5676D"/>
    <w:rsid w:val="00A5680D"/>
    <w:rsid w:val="00A569E7"/>
    <w:rsid w:val="00A56C78"/>
    <w:rsid w:val="00A56DC0"/>
    <w:rsid w:val="00A56F6A"/>
    <w:rsid w:val="00A57135"/>
    <w:rsid w:val="00A57295"/>
    <w:rsid w:val="00A5754D"/>
    <w:rsid w:val="00A57BC8"/>
    <w:rsid w:val="00A60760"/>
    <w:rsid w:val="00A60C6D"/>
    <w:rsid w:val="00A60DF7"/>
    <w:rsid w:val="00A60EE2"/>
    <w:rsid w:val="00A610E6"/>
    <w:rsid w:val="00A6135F"/>
    <w:rsid w:val="00A614A3"/>
    <w:rsid w:val="00A61B51"/>
    <w:rsid w:val="00A61B60"/>
    <w:rsid w:val="00A621B2"/>
    <w:rsid w:val="00A629EF"/>
    <w:rsid w:val="00A629F4"/>
    <w:rsid w:val="00A62D03"/>
    <w:rsid w:val="00A63040"/>
    <w:rsid w:val="00A6357D"/>
    <w:rsid w:val="00A638CC"/>
    <w:rsid w:val="00A63F7D"/>
    <w:rsid w:val="00A6482D"/>
    <w:rsid w:val="00A65397"/>
    <w:rsid w:val="00A6571F"/>
    <w:rsid w:val="00A65838"/>
    <w:rsid w:val="00A65E98"/>
    <w:rsid w:val="00A66307"/>
    <w:rsid w:val="00A66310"/>
    <w:rsid w:val="00A669E9"/>
    <w:rsid w:val="00A67250"/>
    <w:rsid w:val="00A6728A"/>
    <w:rsid w:val="00A67394"/>
    <w:rsid w:val="00A67A7B"/>
    <w:rsid w:val="00A67BF8"/>
    <w:rsid w:val="00A67DB5"/>
    <w:rsid w:val="00A67E0E"/>
    <w:rsid w:val="00A67EAF"/>
    <w:rsid w:val="00A70265"/>
    <w:rsid w:val="00A709E8"/>
    <w:rsid w:val="00A71071"/>
    <w:rsid w:val="00A71517"/>
    <w:rsid w:val="00A71DF7"/>
    <w:rsid w:val="00A72077"/>
    <w:rsid w:val="00A724E0"/>
    <w:rsid w:val="00A727D6"/>
    <w:rsid w:val="00A72B98"/>
    <w:rsid w:val="00A72E6E"/>
    <w:rsid w:val="00A745C2"/>
    <w:rsid w:val="00A7465B"/>
    <w:rsid w:val="00A74E19"/>
    <w:rsid w:val="00A75648"/>
    <w:rsid w:val="00A7582F"/>
    <w:rsid w:val="00A759DB"/>
    <w:rsid w:val="00A75A6B"/>
    <w:rsid w:val="00A75C24"/>
    <w:rsid w:val="00A75D3C"/>
    <w:rsid w:val="00A76185"/>
    <w:rsid w:val="00A76525"/>
    <w:rsid w:val="00A7684B"/>
    <w:rsid w:val="00A76A29"/>
    <w:rsid w:val="00A76CE3"/>
    <w:rsid w:val="00A77160"/>
    <w:rsid w:val="00A7727F"/>
    <w:rsid w:val="00A77449"/>
    <w:rsid w:val="00A77495"/>
    <w:rsid w:val="00A7797A"/>
    <w:rsid w:val="00A77CF6"/>
    <w:rsid w:val="00A77EF3"/>
    <w:rsid w:val="00A77F67"/>
    <w:rsid w:val="00A77FFD"/>
    <w:rsid w:val="00A803D5"/>
    <w:rsid w:val="00A80709"/>
    <w:rsid w:val="00A80991"/>
    <w:rsid w:val="00A81075"/>
    <w:rsid w:val="00A81AFE"/>
    <w:rsid w:val="00A81BE3"/>
    <w:rsid w:val="00A81DAE"/>
    <w:rsid w:val="00A82002"/>
    <w:rsid w:val="00A8268D"/>
    <w:rsid w:val="00A8277D"/>
    <w:rsid w:val="00A82934"/>
    <w:rsid w:val="00A82F28"/>
    <w:rsid w:val="00A830E2"/>
    <w:rsid w:val="00A830E4"/>
    <w:rsid w:val="00A8351F"/>
    <w:rsid w:val="00A836D8"/>
    <w:rsid w:val="00A83C1C"/>
    <w:rsid w:val="00A83ECE"/>
    <w:rsid w:val="00A8410C"/>
    <w:rsid w:val="00A8419E"/>
    <w:rsid w:val="00A8438F"/>
    <w:rsid w:val="00A849B3"/>
    <w:rsid w:val="00A84D94"/>
    <w:rsid w:val="00A84E20"/>
    <w:rsid w:val="00A8512C"/>
    <w:rsid w:val="00A854D8"/>
    <w:rsid w:val="00A85785"/>
    <w:rsid w:val="00A85934"/>
    <w:rsid w:val="00A86071"/>
    <w:rsid w:val="00A863B0"/>
    <w:rsid w:val="00A86ACA"/>
    <w:rsid w:val="00A86AE0"/>
    <w:rsid w:val="00A86C74"/>
    <w:rsid w:val="00A86CE3"/>
    <w:rsid w:val="00A874BA"/>
    <w:rsid w:val="00A877F4"/>
    <w:rsid w:val="00A879D9"/>
    <w:rsid w:val="00A87D29"/>
    <w:rsid w:val="00A87EC4"/>
    <w:rsid w:val="00A90366"/>
    <w:rsid w:val="00A9062E"/>
    <w:rsid w:val="00A907BA"/>
    <w:rsid w:val="00A90B71"/>
    <w:rsid w:val="00A90C6C"/>
    <w:rsid w:val="00A90EAF"/>
    <w:rsid w:val="00A911B6"/>
    <w:rsid w:val="00A9126F"/>
    <w:rsid w:val="00A913EE"/>
    <w:rsid w:val="00A9160B"/>
    <w:rsid w:val="00A9188C"/>
    <w:rsid w:val="00A91B49"/>
    <w:rsid w:val="00A91C11"/>
    <w:rsid w:val="00A91E97"/>
    <w:rsid w:val="00A92177"/>
    <w:rsid w:val="00A921A7"/>
    <w:rsid w:val="00A92602"/>
    <w:rsid w:val="00A92823"/>
    <w:rsid w:val="00A92B86"/>
    <w:rsid w:val="00A92BC6"/>
    <w:rsid w:val="00A92E12"/>
    <w:rsid w:val="00A92EE4"/>
    <w:rsid w:val="00A9303A"/>
    <w:rsid w:val="00A930DB"/>
    <w:rsid w:val="00A938C4"/>
    <w:rsid w:val="00A93C49"/>
    <w:rsid w:val="00A93DB6"/>
    <w:rsid w:val="00A93E86"/>
    <w:rsid w:val="00A93F03"/>
    <w:rsid w:val="00A94929"/>
    <w:rsid w:val="00A94D17"/>
    <w:rsid w:val="00A94D48"/>
    <w:rsid w:val="00A94D6F"/>
    <w:rsid w:val="00A94FE9"/>
    <w:rsid w:val="00A95084"/>
    <w:rsid w:val="00A953E9"/>
    <w:rsid w:val="00A95617"/>
    <w:rsid w:val="00A95B72"/>
    <w:rsid w:val="00A9655C"/>
    <w:rsid w:val="00A96CD4"/>
    <w:rsid w:val="00A96F9D"/>
    <w:rsid w:val="00A97039"/>
    <w:rsid w:val="00A97D1B"/>
    <w:rsid w:val="00AA0566"/>
    <w:rsid w:val="00AA06E3"/>
    <w:rsid w:val="00AA0C26"/>
    <w:rsid w:val="00AA1554"/>
    <w:rsid w:val="00AA15E3"/>
    <w:rsid w:val="00AA1722"/>
    <w:rsid w:val="00AA1CF1"/>
    <w:rsid w:val="00AA2567"/>
    <w:rsid w:val="00AA28C3"/>
    <w:rsid w:val="00AA2D6B"/>
    <w:rsid w:val="00AA2D9A"/>
    <w:rsid w:val="00AA34DD"/>
    <w:rsid w:val="00AA35A6"/>
    <w:rsid w:val="00AA370A"/>
    <w:rsid w:val="00AA3924"/>
    <w:rsid w:val="00AA41D2"/>
    <w:rsid w:val="00AA4347"/>
    <w:rsid w:val="00AA4CB1"/>
    <w:rsid w:val="00AA5285"/>
    <w:rsid w:val="00AA577E"/>
    <w:rsid w:val="00AA5A05"/>
    <w:rsid w:val="00AA5CB1"/>
    <w:rsid w:val="00AA5D64"/>
    <w:rsid w:val="00AA611B"/>
    <w:rsid w:val="00AA6AF7"/>
    <w:rsid w:val="00AA6B4F"/>
    <w:rsid w:val="00AA6E77"/>
    <w:rsid w:val="00AA6F23"/>
    <w:rsid w:val="00AA6FE6"/>
    <w:rsid w:val="00AA7120"/>
    <w:rsid w:val="00AA762D"/>
    <w:rsid w:val="00AA78DD"/>
    <w:rsid w:val="00AB0736"/>
    <w:rsid w:val="00AB1129"/>
    <w:rsid w:val="00AB15DC"/>
    <w:rsid w:val="00AB1CBD"/>
    <w:rsid w:val="00AB1E1D"/>
    <w:rsid w:val="00AB2031"/>
    <w:rsid w:val="00AB256E"/>
    <w:rsid w:val="00AB2ACB"/>
    <w:rsid w:val="00AB2BB0"/>
    <w:rsid w:val="00AB2EF4"/>
    <w:rsid w:val="00AB2FE4"/>
    <w:rsid w:val="00AB3187"/>
    <w:rsid w:val="00AB31AA"/>
    <w:rsid w:val="00AB31D7"/>
    <w:rsid w:val="00AB3D75"/>
    <w:rsid w:val="00AB46E6"/>
    <w:rsid w:val="00AB49B9"/>
    <w:rsid w:val="00AB4AEE"/>
    <w:rsid w:val="00AB50AC"/>
    <w:rsid w:val="00AB5734"/>
    <w:rsid w:val="00AB577D"/>
    <w:rsid w:val="00AB581F"/>
    <w:rsid w:val="00AB58BD"/>
    <w:rsid w:val="00AB5A76"/>
    <w:rsid w:val="00AB5FA8"/>
    <w:rsid w:val="00AB600B"/>
    <w:rsid w:val="00AB6254"/>
    <w:rsid w:val="00AB684A"/>
    <w:rsid w:val="00AB6A9D"/>
    <w:rsid w:val="00AB6CE6"/>
    <w:rsid w:val="00AB6D46"/>
    <w:rsid w:val="00AB6D85"/>
    <w:rsid w:val="00AB6D96"/>
    <w:rsid w:val="00AB75D0"/>
    <w:rsid w:val="00AB789A"/>
    <w:rsid w:val="00AB79B3"/>
    <w:rsid w:val="00AB79E6"/>
    <w:rsid w:val="00AC02E7"/>
    <w:rsid w:val="00AC039A"/>
    <w:rsid w:val="00AC069D"/>
    <w:rsid w:val="00AC09E8"/>
    <w:rsid w:val="00AC0ACD"/>
    <w:rsid w:val="00AC0E1A"/>
    <w:rsid w:val="00AC0F19"/>
    <w:rsid w:val="00AC1380"/>
    <w:rsid w:val="00AC13C7"/>
    <w:rsid w:val="00AC1529"/>
    <w:rsid w:val="00AC1631"/>
    <w:rsid w:val="00AC1B3F"/>
    <w:rsid w:val="00AC1F35"/>
    <w:rsid w:val="00AC217A"/>
    <w:rsid w:val="00AC263A"/>
    <w:rsid w:val="00AC289E"/>
    <w:rsid w:val="00AC29A2"/>
    <w:rsid w:val="00AC29E9"/>
    <w:rsid w:val="00AC3529"/>
    <w:rsid w:val="00AC3646"/>
    <w:rsid w:val="00AC3A48"/>
    <w:rsid w:val="00AC3F50"/>
    <w:rsid w:val="00AC414B"/>
    <w:rsid w:val="00AC43ED"/>
    <w:rsid w:val="00AC4E32"/>
    <w:rsid w:val="00AC4FE4"/>
    <w:rsid w:val="00AC5134"/>
    <w:rsid w:val="00AC5A23"/>
    <w:rsid w:val="00AC5C27"/>
    <w:rsid w:val="00AC5CC1"/>
    <w:rsid w:val="00AC640B"/>
    <w:rsid w:val="00AC64D9"/>
    <w:rsid w:val="00AC64E3"/>
    <w:rsid w:val="00AC6521"/>
    <w:rsid w:val="00AC65B6"/>
    <w:rsid w:val="00AC65CE"/>
    <w:rsid w:val="00AC687B"/>
    <w:rsid w:val="00AC6989"/>
    <w:rsid w:val="00AC69BD"/>
    <w:rsid w:val="00AC6A7C"/>
    <w:rsid w:val="00AC6D20"/>
    <w:rsid w:val="00AC711F"/>
    <w:rsid w:val="00AC75C1"/>
    <w:rsid w:val="00AC78C6"/>
    <w:rsid w:val="00AC78F4"/>
    <w:rsid w:val="00AC7AE8"/>
    <w:rsid w:val="00AC7C2D"/>
    <w:rsid w:val="00AD0141"/>
    <w:rsid w:val="00AD0396"/>
    <w:rsid w:val="00AD0E1B"/>
    <w:rsid w:val="00AD1552"/>
    <w:rsid w:val="00AD19BF"/>
    <w:rsid w:val="00AD1C10"/>
    <w:rsid w:val="00AD1F19"/>
    <w:rsid w:val="00AD207E"/>
    <w:rsid w:val="00AD2238"/>
    <w:rsid w:val="00AD23A9"/>
    <w:rsid w:val="00AD244C"/>
    <w:rsid w:val="00AD27A4"/>
    <w:rsid w:val="00AD2991"/>
    <w:rsid w:val="00AD2B0D"/>
    <w:rsid w:val="00AD2DA8"/>
    <w:rsid w:val="00AD2DB7"/>
    <w:rsid w:val="00AD2FFE"/>
    <w:rsid w:val="00AD3557"/>
    <w:rsid w:val="00AD35E1"/>
    <w:rsid w:val="00AD3808"/>
    <w:rsid w:val="00AD3969"/>
    <w:rsid w:val="00AD3CCF"/>
    <w:rsid w:val="00AD413D"/>
    <w:rsid w:val="00AD42EE"/>
    <w:rsid w:val="00AD4379"/>
    <w:rsid w:val="00AD44C8"/>
    <w:rsid w:val="00AD4EA0"/>
    <w:rsid w:val="00AD536F"/>
    <w:rsid w:val="00AD560A"/>
    <w:rsid w:val="00AD5E1E"/>
    <w:rsid w:val="00AD6289"/>
    <w:rsid w:val="00AD62D7"/>
    <w:rsid w:val="00AD62DE"/>
    <w:rsid w:val="00AD6660"/>
    <w:rsid w:val="00AD6C78"/>
    <w:rsid w:val="00AD6E26"/>
    <w:rsid w:val="00AD78F9"/>
    <w:rsid w:val="00AD7DBB"/>
    <w:rsid w:val="00AD7FF5"/>
    <w:rsid w:val="00AE01C7"/>
    <w:rsid w:val="00AE024A"/>
    <w:rsid w:val="00AE0341"/>
    <w:rsid w:val="00AE045F"/>
    <w:rsid w:val="00AE0BDE"/>
    <w:rsid w:val="00AE0CA2"/>
    <w:rsid w:val="00AE0CDD"/>
    <w:rsid w:val="00AE10E5"/>
    <w:rsid w:val="00AE2790"/>
    <w:rsid w:val="00AE2FAC"/>
    <w:rsid w:val="00AE318C"/>
    <w:rsid w:val="00AE33B6"/>
    <w:rsid w:val="00AE389B"/>
    <w:rsid w:val="00AE3E51"/>
    <w:rsid w:val="00AE3F77"/>
    <w:rsid w:val="00AE4084"/>
    <w:rsid w:val="00AE41F7"/>
    <w:rsid w:val="00AE4261"/>
    <w:rsid w:val="00AE469D"/>
    <w:rsid w:val="00AE4842"/>
    <w:rsid w:val="00AE486F"/>
    <w:rsid w:val="00AE4960"/>
    <w:rsid w:val="00AE49D0"/>
    <w:rsid w:val="00AE4C2D"/>
    <w:rsid w:val="00AE4EF0"/>
    <w:rsid w:val="00AE5102"/>
    <w:rsid w:val="00AE51BA"/>
    <w:rsid w:val="00AE51C3"/>
    <w:rsid w:val="00AE5422"/>
    <w:rsid w:val="00AE56E1"/>
    <w:rsid w:val="00AE5B76"/>
    <w:rsid w:val="00AE5FC1"/>
    <w:rsid w:val="00AE64B9"/>
    <w:rsid w:val="00AE64E5"/>
    <w:rsid w:val="00AE6592"/>
    <w:rsid w:val="00AE6CC5"/>
    <w:rsid w:val="00AE706F"/>
    <w:rsid w:val="00AE73A4"/>
    <w:rsid w:val="00AE74DC"/>
    <w:rsid w:val="00AE75AD"/>
    <w:rsid w:val="00AE779A"/>
    <w:rsid w:val="00AE7E4F"/>
    <w:rsid w:val="00AF0136"/>
    <w:rsid w:val="00AF0A3C"/>
    <w:rsid w:val="00AF0DF8"/>
    <w:rsid w:val="00AF11AB"/>
    <w:rsid w:val="00AF1603"/>
    <w:rsid w:val="00AF1618"/>
    <w:rsid w:val="00AF162B"/>
    <w:rsid w:val="00AF1689"/>
    <w:rsid w:val="00AF195A"/>
    <w:rsid w:val="00AF1A47"/>
    <w:rsid w:val="00AF1B31"/>
    <w:rsid w:val="00AF1DDF"/>
    <w:rsid w:val="00AF22BA"/>
    <w:rsid w:val="00AF26BA"/>
    <w:rsid w:val="00AF29C7"/>
    <w:rsid w:val="00AF37FD"/>
    <w:rsid w:val="00AF3C37"/>
    <w:rsid w:val="00AF4243"/>
    <w:rsid w:val="00AF4595"/>
    <w:rsid w:val="00AF4E64"/>
    <w:rsid w:val="00AF5191"/>
    <w:rsid w:val="00AF54B0"/>
    <w:rsid w:val="00AF5E4E"/>
    <w:rsid w:val="00AF5FBA"/>
    <w:rsid w:val="00AF66E0"/>
    <w:rsid w:val="00AF673E"/>
    <w:rsid w:val="00AF6860"/>
    <w:rsid w:val="00AF71DF"/>
    <w:rsid w:val="00AF76DF"/>
    <w:rsid w:val="00AF796C"/>
    <w:rsid w:val="00AF7BEE"/>
    <w:rsid w:val="00AF7DCA"/>
    <w:rsid w:val="00B001A7"/>
    <w:rsid w:val="00B006B6"/>
    <w:rsid w:val="00B00D55"/>
    <w:rsid w:val="00B01686"/>
    <w:rsid w:val="00B01A1B"/>
    <w:rsid w:val="00B01B82"/>
    <w:rsid w:val="00B020E7"/>
    <w:rsid w:val="00B024CF"/>
    <w:rsid w:val="00B026B9"/>
    <w:rsid w:val="00B027D4"/>
    <w:rsid w:val="00B02A60"/>
    <w:rsid w:val="00B02B4E"/>
    <w:rsid w:val="00B037DB"/>
    <w:rsid w:val="00B03BBE"/>
    <w:rsid w:val="00B03C6E"/>
    <w:rsid w:val="00B03FC2"/>
    <w:rsid w:val="00B03FFD"/>
    <w:rsid w:val="00B04101"/>
    <w:rsid w:val="00B041B9"/>
    <w:rsid w:val="00B04492"/>
    <w:rsid w:val="00B045CE"/>
    <w:rsid w:val="00B04732"/>
    <w:rsid w:val="00B0493E"/>
    <w:rsid w:val="00B05158"/>
    <w:rsid w:val="00B0529E"/>
    <w:rsid w:val="00B052C5"/>
    <w:rsid w:val="00B0554A"/>
    <w:rsid w:val="00B056A0"/>
    <w:rsid w:val="00B056F9"/>
    <w:rsid w:val="00B05EDC"/>
    <w:rsid w:val="00B0641B"/>
    <w:rsid w:val="00B06E18"/>
    <w:rsid w:val="00B06FB7"/>
    <w:rsid w:val="00B07622"/>
    <w:rsid w:val="00B0777E"/>
    <w:rsid w:val="00B07BC5"/>
    <w:rsid w:val="00B1004D"/>
    <w:rsid w:val="00B10425"/>
    <w:rsid w:val="00B104CC"/>
    <w:rsid w:val="00B106F5"/>
    <w:rsid w:val="00B1104A"/>
    <w:rsid w:val="00B116A6"/>
    <w:rsid w:val="00B118AB"/>
    <w:rsid w:val="00B11D33"/>
    <w:rsid w:val="00B12636"/>
    <w:rsid w:val="00B129AD"/>
    <w:rsid w:val="00B12A27"/>
    <w:rsid w:val="00B12BA6"/>
    <w:rsid w:val="00B12FC3"/>
    <w:rsid w:val="00B131EC"/>
    <w:rsid w:val="00B13293"/>
    <w:rsid w:val="00B13A20"/>
    <w:rsid w:val="00B13B1D"/>
    <w:rsid w:val="00B13D94"/>
    <w:rsid w:val="00B13FC0"/>
    <w:rsid w:val="00B14124"/>
    <w:rsid w:val="00B142CA"/>
    <w:rsid w:val="00B145C9"/>
    <w:rsid w:val="00B148F7"/>
    <w:rsid w:val="00B149D6"/>
    <w:rsid w:val="00B15712"/>
    <w:rsid w:val="00B15D54"/>
    <w:rsid w:val="00B16055"/>
    <w:rsid w:val="00B16285"/>
    <w:rsid w:val="00B165F3"/>
    <w:rsid w:val="00B16EE6"/>
    <w:rsid w:val="00B16FFB"/>
    <w:rsid w:val="00B1708B"/>
    <w:rsid w:val="00B172F9"/>
    <w:rsid w:val="00B173AE"/>
    <w:rsid w:val="00B17560"/>
    <w:rsid w:val="00B17996"/>
    <w:rsid w:val="00B17A19"/>
    <w:rsid w:val="00B17CDF"/>
    <w:rsid w:val="00B2081E"/>
    <w:rsid w:val="00B20D8C"/>
    <w:rsid w:val="00B20DC3"/>
    <w:rsid w:val="00B20F25"/>
    <w:rsid w:val="00B2112C"/>
    <w:rsid w:val="00B2119A"/>
    <w:rsid w:val="00B2130E"/>
    <w:rsid w:val="00B21585"/>
    <w:rsid w:val="00B21D13"/>
    <w:rsid w:val="00B21D96"/>
    <w:rsid w:val="00B21F06"/>
    <w:rsid w:val="00B221DB"/>
    <w:rsid w:val="00B223F7"/>
    <w:rsid w:val="00B22456"/>
    <w:rsid w:val="00B224C9"/>
    <w:rsid w:val="00B228A3"/>
    <w:rsid w:val="00B23106"/>
    <w:rsid w:val="00B23371"/>
    <w:rsid w:val="00B23943"/>
    <w:rsid w:val="00B23A4A"/>
    <w:rsid w:val="00B23F7D"/>
    <w:rsid w:val="00B2423A"/>
    <w:rsid w:val="00B248F4"/>
    <w:rsid w:val="00B24F03"/>
    <w:rsid w:val="00B253D7"/>
    <w:rsid w:val="00B254E7"/>
    <w:rsid w:val="00B2589D"/>
    <w:rsid w:val="00B26667"/>
    <w:rsid w:val="00B26A0A"/>
    <w:rsid w:val="00B26C3B"/>
    <w:rsid w:val="00B26D6A"/>
    <w:rsid w:val="00B27E3F"/>
    <w:rsid w:val="00B30107"/>
    <w:rsid w:val="00B30332"/>
    <w:rsid w:val="00B30DC1"/>
    <w:rsid w:val="00B30E2D"/>
    <w:rsid w:val="00B30E8B"/>
    <w:rsid w:val="00B312D9"/>
    <w:rsid w:val="00B31309"/>
    <w:rsid w:val="00B31547"/>
    <w:rsid w:val="00B31961"/>
    <w:rsid w:val="00B31D3F"/>
    <w:rsid w:val="00B3223E"/>
    <w:rsid w:val="00B32B34"/>
    <w:rsid w:val="00B331A5"/>
    <w:rsid w:val="00B33A77"/>
    <w:rsid w:val="00B33B11"/>
    <w:rsid w:val="00B33BA2"/>
    <w:rsid w:val="00B33FE6"/>
    <w:rsid w:val="00B3471C"/>
    <w:rsid w:val="00B347C8"/>
    <w:rsid w:val="00B348E3"/>
    <w:rsid w:val="00B34B13"/>
    <w:rsid w:val="00B3535B"/>
    <w:rsid w:val="00B35777"/>
    <w:rsid w:val="00B35826"/>
    <w:rsid w:val="00B36179"/>
    <w:rsid w:val="00B3631D"/>
    <w:rsid w:val="00B3694D"/>
    <w:rsid w:val="00B36C5F"/>
    <w:rsid w:val="00B36CF1"/>
    <w:rsid w:val="00B36F2D"/>
    <w:rsid w:val="00B371B0"/>
    <w:rsid w:val="00B379AA"/>
    <w:rsid w:val="00B37A9E"/>
    <w:rsid w:val="00B37C69"/>
    <w:rsid w:val="00B37D01"/>
    <w:rsid w:val="00B400E3"/>
    <w:rsid w:val="00B40720"/>
    <w:rsid w:val="00B4105C"/>
    <w:rsid w:val="00B41085"/>
    <w:rsid w:val="00B41384"/>
    <w:rsid w:val="00B41877"/>
    <w:rsid w:val="00B41B15"/>
    <w:rsid w:val="00B41DD9"/>
    <w:rsid w:val="00B42C07"/>
    <w:rsid w:val="00B4329C"/>
    <w:rsid w:val="00B438C0"/>
    <w:rsid w:val="00B43A66"/>
    <w:rsid w:val="00B43C2B"/>
    <w:rsid w:val="00B43C52"/>
    <w:rsid w:val="00B43CE1"/>
    <w:rsid w:val="00B43F23"/>
    <w:rsid w:val="00B441F5"/>
    <w:rsid w:val="00B4423B"/>
    <w:rsid w:val="00B45180"/>
    <w:rsid w:val="00B452EB"/>
    <w:rsid w:val="00B454BF"/>
    <w:rsid w:val="00B45A90"/>
    <w:rsid w:val="00B45CD0"/>
    <w:rsid w:val="00B45CF1"/>
    <w:rsid w:val="00B460A3"/>
    <w:rsid w:val="00B46171"/>
    <w:rsid w:val="00B46669"/>
    <w:rsid w:val="00B46835"/>
    <w:rsid w:val="00B46874"/>
    <w:rsid w:val="00B46BAD"/>
    <w:rsid w:val="00B46CB7"/>
    <w:rsid w:val="00B46F4A"/>
    <w:rsid w:val="00B46F74"/>
    <w:rsid w:val="00B46FFD"/>
    <w:rsid w:val="00B47291"/>
    <w:rsid w:val="00B472EB"/>
    <w:rsid w:val="00B47F5C"/>
    <w:rsid w:val="00B47FEB"/>
    <w:rsid w:val="00B507FE"/>
    <w:rsid w:val="00B50C39"/>
    <w:rsid w:val="00B50D7C"/>
    <w:rsid w:val="00B51655"/>
    <w:rsid w:val="00B51C5E"/>
    <w:rsid w:val="00B5255E"/>
    <w:rsid w:val="00B5275C"/>
    <w:rsid w:val="00B52900"/>
    <w:rsid w:val="00B52FDC"/>
    <w:rsid w:val="00B53169"/>
    <w:rsid w:val="00B53598"/>
    <w:rsid w:val="00B535EA"/>
    <w:rsid w:val="00B53748"/>
    <w:rsid w:val="00B53776"/>
    <w:rsid w:val="00B53A4F"/>
    <w:rsid w:val="00B53C3E"/>
    <w:rsid w:val="00B54629"/>
    <w:rsid w:val="00B54949"/>
    <w:rsid w:val="00B55202"/>
    <w:rsid w:val="00B55590"/>
    <w:rsid w:val="00B55A8E"/>
    <w:rsid w:val="00B55E17"/>
    <w:rsid w:val="00B55E79"/>
    <w:rsid w:val="00B560E1"/>
    <w:rsid w:val="00B561CF"/>
    <w:rsid w:val="00B568A0"/>
    <w:rsid w:val="00B56B82"/>
    <w:rsid w:val="00B56F81"/>
    <w:rsid w:val="00B575EF"/>
    <w:rsid w:val="00B576E2"/>
    <w:rsid w:val="00B57CCB"/>
    <w:rsid w:val="00B57EA4"/>
    <w:rsid w:val="00B600B5"/>
    <w:rsid w:val="00B608D9"/>
    <w:rsid w:val="00B60C14"/>
    <w:rsid w:val="00B60D58"/>
    <w:rsid w:val="00B60E9C"/>
    <w:rsid w:val="00B61036"/>
    <w:rsid w:val="00B61287"/>
    <w:rsid w:val="00B616C1"/>
    <w:rsid w:val="00B61BD8"/>
    <w:rsid w:val="00B61EB7"/>
    <w:rsid w:val="00B62470"/>
    <w:rsid w:val="00B62688"/>
    <w:rsid w:val="00B629C3"/>
    <w:rsid w:val="00B62ACE"/>
    <w:rsid w:val="00B62CA6"/>
    <w:rsid w:val="00B62E0A"/>
    <w:rsid w:val="00B630C9"/>
    <w:rsid w:val="00B633DD"/>
    <w:rsid w:val="00B63C6A"/>
    <w:rsid w:val="00B63D1E"/>
    <w:rsid w:val="00B63EFC"/>
    <w:rsid w:val="00B64073"/>
    <w:rsid w:val="00B640D5"/>
    <w:rsid w:val="00B64188"/>
    <w:rsid w:val="00B6421B"/>
    <w:rsid w:val="00B64B9A"/>
    <w:rsid w:val="00B64E4E"/>
    <w:rsid w:val="00B64EDF"/>
    <w:rsid w:val="00B6545E"/>
    <w:rsid w:val="00B65616"/>
    <w:rsid w:val="00B65CA7"/>
    <w:rsid w:val="00B6619F"/>
    <w:rsid w:val="00B661B2"/>
    <w:rsid w:val="00B66489"/>
    <w:rsid w:val="00B666A6"/>
    <w:rsid w:val="00B66C13"/>
    <w:rsid w:val="00B66D92"/>
    <w:rsid w:val="00B66FA6"/>
    <w:rsid w:val="00B67337"/>
    <w:rsid w:val="00B676E3"/>
    <w:rsid w:val="00B67776"/>
    <w:rsid w:val="00B67CCC"/>
    <w:rsid w:val="00B67DEB"/>
    <w:rsid w:val="00B70283"/>
    <w:rsid w:val="00B7037F"/>
    <w:rsid w:val="00B7039E"/>
    <w:rsid w:val="00B7079C"/>
    <w:rsid w:val="00B70A59"/>
    <w:rsid w:val="00B70C1A"/>
    <w:rsid w:val="00B70E46"/>
    <w:rsid w:val="00B71107"/>
    <w:rsid w:val="00B71154"/>
    <w:rsid w:val="00B71231"/>
    <w:rsid w:val="00B71267"/>
    <w:rsid w:val="00B7134E"/>
    <w:rsid w:val="00B71411"/>
    <w:rsid w:val="00B717AA"/>
    <w:rsid w:val="00B717BB"/>
    <w:rsid w:val="00B7315D"/>
    <w:rsid w:val="00B73366"/>
    <w:rsid w:val="00B7357E"/>
    <w:rsid w:val="00B7374B"/>
    <w:rsid w:val="00B739F0"/>
    <w:rsid w:val="00B73CBD"/>
    <w:rsid w:val="00B73D0D"/>
    <w:rsid w:val="00B73F0E"/>
    <w:rsid w:val="00B74164"/>
    <w:rsid w:val="00B744EB"/>
    <w:rsid w:val="00B7492D"/>
    <w:rsid w:val="00B74B11"/>
    <w:rsid w:val="00B74BB0"/>
    <w:rsid w:val="00B7549F"/>
    <w:rsid w:val="00B75610"/>
    <w:rsid w:val="00B75E33"/>
    <w:rsid w:val="00B75F53"/>
    <w:rsid w:val="00B76194"/>
    <w:rsid w:val="00B76BA6"/>
    <w:rsid w:val="00B77D62"/>
    <w:rsid w:val="00B803E5"/>
    <w:rsid w:val="00B8062A"/>
    <w:rsid w:val="00B80ED2"/>
    <w:rsid w:val="00B812DC"/>
    <w:rsid w:val="00B81A53"/>
    <w:rsid w:val="00B81E80"/>
    <w:rsid w:val="00B81FEC"/>
    <w:rsid w:val="00B821A3"/>
    <w:rsid w:val="00B82744"/>
    <w:rsid w:val="00B827C5"/>
    <w:rsid w:val="00B82934"/>
    <w:rsid w:val="00B82D6D"/>
    <w:rsid w:val="00B82EF2"/>
    <w:rsid w:val="00B8310B"/>
    <w:rsid w:val="00B83800"/>
    <w:rsid w:val="00B838FB"/>
    <w:rsid w:val="00B83A77"/>
    <w:rsid w:val="00B846A1"/>
    <w:rsid w:val="00B8489B"/>
    <w:rsid w:val="00B84979"/>
    <w:rsid w:val="00B84A49"/>
    <w:rsid w:val="00B84B24"/>
    <w:rsid w:val="00B85496"/>
    <w:rsid w:val="00B85C88"/>
    <w:rsid w:val="00B85D29"/>
    <w:rsid w:val="00B85D67"/>
    <w:rsid w:val="00B869DA"/>
    <w:rsid w:val="00B87521"/>
    <w:rsid w:val="00B876FB"/>
    <w:rsid w:val="00B87755"/>
    <w:rsid w:val="00B87838"/>
    <w:rsid w:val="00B8799B"/>
    <w:rsid w:val="00B87AEE"/>
    <w:rsid w:val="00B9064D"/>
    <w:rsid w:val="00B90FB4"/>
    <w:rsid w:val="00B9134D"/>
    <w:rsid w:val="00B914C8"/>
    <w:rsid w:val="00B91903"/>
    <w:rsid w:val="00B9191A"/>
    <w:rsid w:val="00B91921"/>
    <w:rsid w:val="00B91B71"/>
    <w:rsid w:val="00B91BEB"/>
    <w:rsid w:val="00B91CAE"/>
    <w:rsid w:val="00B91E16"/>
    <w:rsid w:val="00B922DA"/>
    <w:rsid w:val="00B92455"/>
    <w:rsid w:val="00B93C17"/>
    <w:rsid w:val="00B93C1A"/>
    <w:rsid w:val="00B93CFE"/>
    <w:rsid w:val="00B93F22"/>
    <w:rsid w:val="00B94384"/>
    <w:rsid w:val="00B948BF"/>
    <w:rsid w:val="00B94BC1"/>
    <w:rsid w:val="00B953FA"/>
    <w:rsid w:val="00B9541B"/>
    <w:rsid w:val="00B95B16"/>
    <w:rsid w:val="00B95CF5"/>
    <w:rsid w:val="00B95D2D"/>
    <w:rsid w:val="00B95D91"/>
    <w:rsid w:val="00B95F0B"/>
    <w:rsid w:val="00B964DE"/>
    <w:rsid w:val="00B965FB"/>
    <w:rsid w:val="00B967C4"/>
    <w:rsid w:val="00B96B84"/>
    <w:rsid w:val="00B96E89"/>
    <w:rsid w:val="00B9730F"/>
    <w:rsid w:val="00B975C8"/>
    <w:rsid w:val="00B97601"/>
    <w:rsid w:val="00B97D07"/>
    <w:rsid w:val="00B97DBF"/>
    <w:rsid w:val="00BA003C"/>
    <w:rsid w:val="00BA02EA"/>
    <w:rsid w:val="00BA03B7"/>
    <w:rsid w:val="00BA0647"/>
    <w:rsid w:val="00BA0925"/>
    <w:rsid w:val="00BA0DD0"/>
    <w:rsid w:val="00BA0DE3"/>
    <w:rsid w:val="00BA0FC0"/>
    <w:rsid w:val="00BA102F"/>
    <w:rsid w:val="00BA139C"/>
    <w:rsid w:val="00BA15D8"/>
    <w:rsid w:val="00BA19F8"/>
    <w:rsid w:val="00BA2313"/>
    <w:rsid w:val="00BA2405"/>
    <w:rsid w:val="00BA2631"/>
    <w:rsid w:val="00BA305F"/>
    <w:rsid w:val="00BA34D3"/>
    <w:rsid w:val="00BA35CC"/>
    <w:rsid w:val="00BA3643"/>
    <w:rsid w:val="00BA3D99"/>
    <w:rsid w:val="00BA4248"/>
    <w:rsid w:val="00BA4543"/>
    <w:rsid w:val="00BA45CB"/>
    <w:rsid w:val="00BA4B61"/>
    <w:rsid w:val="00BA5239"/>
    <w:rsid w:val="00BA59C6"/>
    <w:rsid w:val="00BA5BF3"/>
    <w:rsid w:val="00BA5D16"/>
    <w:rsid w:val="00BA61F8"/>
    <w:rsid w:val="00BA6353"/>
    <w:rsid w:val="00BA7105"/>
    <w:rsid w:val="00BA7827"/>
    <w:rsid w:val="00BA7996"/>
    <w:rsid w:val="00BA7CE3"/>
    <w:rsid w:val="00BA7DAA"/>
    <w:rsid w:val="00BB018A"/>
    <w:rsid w:val="00BB023D"/>
    <w:rsid w:val="00BB02D3"/>
    <w:rsid w:val="00BB05D0"/>
    <w:rsid w:val="00BB078D"/>
    <w:rsid w:val="00BB09D3"/>
    <w:rsid w:val="00BB0EF5"/>
    <w:rsid w:val="00BB19DC"/>
    <w:rsid w:val="00BB1AFF"/>
    <w:rsid w:val="00BB1D26"/>
    <w:rsid w:val="00BB23B9"/>
    <w:rsid w:val="00BB2D79"/>
    <w:rsid w:val="00BB300D"/>
    <w:rsid w:val="00BB38F4"/>
    <w:rsid w:val="00BB39AF"/>
    <w:rsid w:val="00BB3B4A"/>
    <w:rsid w:val="00BB3B95"/>
    <w:rsid w:val="00BB3C85"/>
    <w:rsid w:val="00BB3DE8"/>
    <w:rsid w:val="00BB3EC7"/>
    <w:rsid w:val="00BB41BC"/>
    <w:rsid w:val="00BB4551"/>
    <w:rsid w:val="00BB4625"/>
    <w:rsid w:val="00BB48B2"/>
    <w:rsid w:val="00BB4DB4"/>
    <w:rsid w:val="00BB4E3B"/>
    <w:rsid w:val="00BB4EAC"/>
    <w:rsid w:val="00BB4F0A"/>
    <w:rsid w:val="00BB5050"/>
    <w:rsid w:val="00BB5361"/>
    <w:rsid w:val="00BB567C"/>
    <w:rsid w:val="00BB5B77"/>
    <w:rsid w:val="00BB6208"/>
    <w:rsid w:val="00BB64C2"/>
    <w:rsid w:val="00BB664F"/>
    <w:rsid w:val="00BB6766"/>
    <w:rsid w:val="00BB7091"/>
    <w:rsid w:val="00BB70A9"/>
    <w:rsid w:val="00BB719F"/>
    <w:rsid w:val="00BB732A"/>
    <w:rsid w:val="00BB745B"/>
    <w:rsid w:val="00BB74AA"/>
    <w:rsid w:val="00BB7BAC"/>
    <w:rsid w:val="00BB7DA7"/>
    <w:rsid w:val="00BB7E3E"/>
    <w:rsid w:val="00BC07A0"/>
    <w:rsid w:val="00BC0FD4"/>
    <w:rsid w:val="00BC1288"/>
    <w:rsid w:val="00BC17CC"/>
    <w:rsid w:val="00BC1D95"/>
    <w:rsid w:val="00BC20A0"/>
    <w:rsid w:val="00BC224D"/>
    <w:rsid w:val="00BC2E96"/>
    <w:rsid w:val="00BC30B5"/>
    <w:rsid w:val="00BC3101"/>
    <w:rsid w:val="00BC33B7"/>
    <w:rsid w:val="00BC34F6"/>
    <w:rsid w:val="00BC3EC7"/>
    <w:rsid w:val="00BC4025"/>
    <w:rsid w:val="00BC434F"/>
    <w:rsid w:val="00BC48A0"/>
    <w:rsid w:val="00BC538D"/>
    <w:rsid w:val="00BC5D29"/>
    <w:rsid w:val="00BC60AB"/>
    <w:rsid w:val="00BC6181"/>
    <w:rsid w:val="00BC6B59"/>
    <w:rsid w:val="00BC6ECC"/>
    <w:rsid w:val="00BC722D"/>
    <w:rsid w:val="00BC7531"/>
    <w:rsid w:val="00BC7E90"/>
    <w:rsid w:val="00BD023C"/>
    <w:rsid w:val="00BD1014"/>
    <w:rsid w:val="00BD135C"/>
    <w:rsid w:val="00BD13C7"/>
    <w:rsid w:val="00BD1E67"/>
    <w:rsid w:val="00BD1F38"/>
    <w:rsid w:val="00BD2058"/>
    <w:rsid w:val="00BD2208"/>
    <w:rsid w:val="00BD22F8"/>
    <w:rsid w:val="00BD2856"/>
    <w:rsid w:val="00BD28B5"/>
    <w:rsid w:val="00BD2BAF"/>
    <w:rsid w:val="00BD2D42"/>
    <w:rsid w:val="00BD2EA0"/>
    <w:rsid w:val="00BD2EFD"/>
    <w:rsid w:val="00BD30E8"/>
    <w:rsid w:val="00BD39DF"/>
    <w:rsid w:val="00BD3A06"/>
    <w:rsid w:val="00BD3A0D"/>
    <w:rsid w:val="00BD3B1E"/>
    <w:rsid w:val="00BD3DED"/>
    <w:rsid w:val="00BD3E66"/>
    <w:rsid w:val="00BD3F62"/>
    <w:rsid w:val="00BD4149"/>
    <w:rsid w:val="00BD46DA"/>
    <w:rsid w:val="00BD4700"/>
    <w:rsid w:val="00BD4AC3"/>
    <w:rsid w:val="00BD4AEB"/>
    <w:rsid w:val="00BD4B37"/>
    <w:rsid w:val="00BD4CDE"/>
    <w:rsid w:val="00BD617B"/>
    <w:rsid w:val="00BD6D01"/>
    <w:rsid w:val="00BD6D2D"/>
    <w:rsid w:val="00BD6DC8"/>
    <w:rsid w:val="00BD6F28"/>
    <w:rsid w:val="00BD7DF8"/>
    <w:rsid w:val="00BE00E4"/>
    <w:rsid w:val="00BE01CD"/>
    <w:rsid w:val="00BE0479"/>
    <w:rsid w:val="00BE053C"/>
    <w:rsid w:val="00BE0550"/>
    <w:rsid w:val="00BE078C"/>
    <w:rsid w:val="00BE082F"/>
    <w:rsid w:val="00BE0877"/>
    <w:rsid w:val="00BE0EE8"/>
    <w:rsid w:val="00BE1CC0"/>
    <w:rsid w:val="00BE21BF"/>
    <w:rsid w:val="00BE2298"/>
    <w:rsid w:val="00BE26E0"/>
    <w:rsid w:val="00BE2801"/>
    <w:rsid w:val="00BE2960"/>
    <w:rsid w:val="00BE2B25"/>
    <w:rsid w:val="00BE2BED"/>
    <w:rsid w:val="00BE2DC1"/>
    <w:rsid w:val="00BE2DF5"/>
    <w:rsid w:val="00BE3193"/>
    <w:rsid w:val="00BE329F"/>
    <w:rsid w:val="00BE3431"/>
    <w:rsid w:val="00BE3651"/>
    <w:rsid w:val="00BE3C50"/>
    <w:rsid w:val="00BE3F61"/>
    <w:rsid w:val="00BE446F"/>
    <w:rsid w:val="00BE465D"/>
    <w:rsid w:val="00BE4742"/>
    <w:rsid w:val="00BE4B4D"/>
    <w:rsid w:val="00BE5092"/>
    <w:rsid w:val="00BE55BE"/>
    <w:rsid w:val="00BE5A15"/>
    <w:rsid w:val="00BE5C89"/>
    <w:rsid w:val="00BE5D33"/>
    <w:rsid w:val="00BE5F18"/>
    <w:rsid w:val="00BE624F"/>
    <w:rsid w:val="00BE63DE"/>
    <w:rsid w:val="00BE6995"/>
    <w:rsid w:val="00BE69C4"/>
    <w:rsid w:val="00BE73CB"/>
    <w:rsid w:val="00BE7575"/>
    <w:rsid w:val="00BE7637"/>
    <w:rsid w:val="00BE7DA1"/>
    <w:rsid w:val="00BF001A"/>
    <w:rsid w:val="00BF0153"/>
    <w:rsid w:val="00BF02BA"/>
    <w:rsid w:val="00BF0602"/>
    <w:rsid w:val="00BF08FC"/>
    <w:rsid w:val="00BF0FD1"/>
    <w:rsid w:val="00BF13B2"/>
    <w:rsid w:val="00BF151E"/>
    <w:rsid w:val="00BF179E"/>
    <w:rsid w:val="00BF18A5"/>
    <w:rsid w:val="00BF19AC"/>
    <w:rsid w:val="00BF1A1D"/>
    <w:rsid w:val="00BF1A33"/>
    <w:rsid w:val="00BF1BA5"/>
    <w:rsid w:val="00BF1CED"/>
    <w:rsid w:val="00BF24DB"/>
    <w:rsid w:val="00BF257E"/>
    <w:rsid w:val="00BF2666"/>
    <w:rsid w:val="00BF276B"/>
    <w:rsid w:val="00BF2B78"/>
    <w:rsid w:val="00BF2D77"/>
    <w:rsid w:val="00BF2DE9"/>
    <w:rsid w:val="00BF2E72"/>
    <w:rsid w:val="00BF2EC9"/>
    <w:rsid w:val="00BF341F"/>
    <w:rsid w:val="00BF3517"/>
    <w:rsid w:val="00BF3CEA"/>
    <w:rsid w:val="00BF3E30"/>
    <w:rsid w:val="00BF4098"/>
    <w:rsid w:val="00BF40FB"/>
    <w:rsid w:val="00BF45B4"/>
    <w:rsid w:val="00BF45DE"/>
    <w:rsid w:val="00BF49A4"/>
    <w:rsid w:val="00BF4B2B"/>
    <w:rsid w:val="00BF57DF"/>
    <w:rsid w:val="00BF5D27"/>
    <w:rsid w:val="00BF5D2E"/>
    <w:rsid w:val="00BF5ED8"/>
    <w:rsid w:val="00BF6597"/>
    <w:rsid w:val="00BF6883"/>
    <w:rsid w:val="00BF70CD"/>
    <w:rsid w:val="00BF7171"/>
    <w:rsid w:val="00BF73F5"/>
    <w:rsid w:val="00BF7516"/>
    <w:rsid w:val="00BF7B8A"/>
    <w:rsid w:val="00BF7BA5"/>
    <w:rsid w:val="00C0007E"/>
    <w:rsid w:val="00C00209"/>
    <w:rsid w:val="00C004F1"/>
    <w:rsid w:val="00C00531"/>
    <w:rsid w:val="00C007A6"/>
    <w:rsid w:val="00C00C31"/>
    <w:rsid w:val="00C00E50"/>
    <w:rsid w:val="00C0114C"/>
    <w:rsid w:val="00C01E2C"/>
    <w:rsid w:val="00C01F60"/>
    <w:rsid w:val="00C02324"/>
    <w:rsid w:val="00C026AE"/>
    <w:rsid w:val="00C03388"/>
    <w:rsid w:val="00C0342B"/>
    <w:rsid w:val="00C0348C"/>
    <w:rsid w:val="00C034D8"/>
    <w:rsid w:val="00C0363D"/>
    <w:rsid w:val="00C038FF"/>
    <w:rsid w:val="00C03A12"/>
    <w:rsid w:val="00C03C20"/>
    <w:rsid w:val="00C03E48"/>
    <w:rsid w:val="00C048B1"/>
    <w:rsid w:val="00C04E66"/>
    <w:rsid w:val="00C05750"/>
    <w:rsid w:val="00C065F1"/>
    <w:rsid w:val="00C0671F"/>
    <w:rsid w:val="00C067FE"/>
    <w:rsid w:val="00C070A6"/>
    <w:rsid w:val="00C077DC"/>
    <w:rsid w:val="00C079FE"/>
    <w:rsid w:val="00C07A46"/>
    <w:rsid w:val="00C1026F"/>
    <w:rsid w:val="00C10942"/>
    <w:rsid w:val="00C10A5D"/>
    <w:rsid w:val="00C10B10"/>
    <w:rsid w:val="00C10C46"/>
    <w:rsid w:val="00C11004"/>
    <w:rsid w:val="00C11176"/>
    <w:rsid w:val="00C1132A"/>
    <w:rsid w:val="00C11389"/>
    <w:rsid w:val="00C113EC"/>
    <w:rsid w:val="00C115F2"/>
    <w:rsid w:val="00C1167A"/>
    <w:rsid w:val="00C116FB"/>
    <w:rsid w:val="00C122B5"/>
    <w:rsid w:val="00C1239D"/>
    <w:rsid w:val="00C1262C"/>
    <w:rsid w:val="00C128C4"/>
    <w:rsid w:val="00C12A4A"/>
    <w:rsid w:val="00C12B31"/>
    <w:rsid w:val="00C12C40"/>
    <w:rsid w:val="00C12E4B"/>
    <w:rsid w:val="00C13151"/>
    <w:rsid w:val="00C13600"/>
    <w:rsid w:val="00C138DD"/>
    <w:rsid w:val="00C13A01"/>
    <w:rsid w:val="00C14453"/>
    <w:rsid w:val="00C14965"/>
    <w:rsid w:val="00C14BA0"/>
    <w:rsid w:val="00C14D5D"/>
    <w:rsid w:val="00C14D80"/>
    <w:rsid w:val="00C14E1E"/>
    <w:rsid w:val="00C14FF5"/>
    <w:rsid w:val="00C152F2"/>
    <w:rsid w:val="00C155A5"/>
    <w:rsid w:val="00C157D7"/>
    <w:rsid w:val="00C15885"/>
    <w:rsid w:val="00C16197"/>
    <w:rsid w:val="00C1656D"/>
    <w:rsid w:val="00C167A4"/>
    <w:rsid w:val="00C16801"/>
    <w:rsid w:val="00C16B30"/>
    <w:rsid w:val="00C16F66"/>
    <w:rsid w:val="00C17447"/>
    <w:rsid w:val="00C17568"/>
    <w:rsid w:val="00C177CE"/>
    <w:rsid w:val="00C1792E"/>
    <w:rsid w:val="00C200D3"/>
    <w:rsid w:val="00C203C6"/>
    <w:rsid w:val="00C204F6"/>
    <w:rsid w:val="00C20B57"/>
    <w:rsid w:val="00C20C16"/>
    <w:rsid w:val="00C20D94"/>
    <w:rsid w:val="00C2125A"/>
    <w:rsid w:val="00C214CC"/>
    <w:rsid w:val="00C215B9"/>
    <w:rsid w:val="00C21740"/>
    <w:rsid w:val="00C21EA0"/>
    <w:rsid w:val="00C21F84"/>
    <w:rsid w:val="00C22077"/>
    <w:rsid w:val="00C2227B"/>
    <w:rsid w:val="00C22703"/>
    <w:rsid w:val="00C22B42"/>
    <w:rsid w:val="00C230E5"/>
    <w:rsid w:val="00C2329F"/>
    <w:rsid w:val="00C2356A"/>
    <w:rsid w:val="00C235EF"/>
    <w:rsid w:val="00C2368D"/>
    <w:rsid w:val="00C23D72"/>
    <w:rsid w:val="00C248D2"/>
    <w:rsid w:val="00C24B08"/>
    <w:rsid w:val="00C24BE8"/>
    <w:rsid w:val="00C24D15"/>
    <w:rsid w:val="00C24E81"/>
    <w:rsid w:val="00C2514D"/>
    <w:rsid w:val="00C2523D"/>
    <w:rsid w:val="00C25568"/>
    <w:rsid w:val="00C25661"/>
    <w:rsid w:val="00C256E1"/>
    <w:rsid w:val="00C2609F"/>
    <w:rsid w:val="00C2624F"/>
    <w:rsid w:val="00C2630C"/>
    <w:rsid w:val="00C26424"/>
    <w:rsid w:val="00C26A01"/>
    <w:rsid w:val="00C26C3C"/>
    <w:rsid w:val="00C26CF2"/>
    <w:rsid w:val="00C2722A"/>
    <w:rsid w:val="00C27541"/>
    <w:rsid w:val="00C27820"/>
    <w:rsid w:val="00C27EE2"/>
    <w:rsid w:val="00C303C6"/>
    <w:rsid w:val="00C30AD9"/>
    <w:rsid w:val="00C31280"/>
    <w:rsid w:val="00C3189D"/>
    <w:rsid w:val="00C319B1"/>
    <w:rsid w:val="00C319D6"/>
    <w:rsid w:val="00C31B34"/>
    <w:rsid w:val="00C31F5E"/>
    <w:rsid w:val="00C31FAA"/>
    <w:rsid w:val="00C3237A"/>
    <w:rsid w:val="00C32DD0"/>
    <w:rsid w:val="00C330F4"/>
    <w:rsid w:val="00C33342"/>
    <w:rsid w:val="00C336DE"/>
    <w:rsid w:val="00C337C5"/>
    <w:rsid w:val="00C339F0"/>
    <w:rsid w:val="00C33B4B"/>
    <w:rsid w:val="00C343A6"/>
    <w:rsid w:val="00C3461F"/>
    <w:rsid w:val="00C34937"/>
    <w:rsid w:val="00C34951"/>
    <w:rsid w:val="00C3498E"/>
    <w:rsid w:val="00C34BF3"/>
    <w:rsid w:val="00C34C2C"/>
    <w:rsid w:val="00C351C9"/>
    <w:rsid w:val="00C35740"/>
    <w:rsid w:val="00C35E0C"/>
    <w:rsid w:val="00C36051"/>
    <w:rsid w:val="00C36082"/>
    <w:rsid w:val="00C37C53"/>
    <w:rsid w:val="00C40349"/>
    <w:rsid w:val="00C40554"/>
    <w:rsid w:val="00C40878"/>
    <w:rsid w:val="00C408C6"/>
    <w:rsid w:val="00C40B9E"/>
    <w:rsid w:val="00C40BA8"/>
    <w:rsid w:val="00C40D26"/>
    <w:rsid w:val="00C410D7"/>
    <w:rsid w:val="00C414CF"/>
    <w:rsid w:val="00C416E7"/>
    <w:rsid w:val="00C4199A"/>
    <w:rsid w:val="00C4199F"/>
    <w:rsid w:val="00C419E0"/>
    <w:rsid w:val="00C41D20"/>
    <w:rsid w:val="00C41E57"/>
    <w:rsid w:val="00C42082"/>
    <w:rsid w:val="00C42242"/>
    <w:rsid w:val="00C42800"/>
    <w:rsid w:val="00C42952"/>
    <w:rsid w:val="00C42D2D"/>
    <w:rsid w:val="00C42E04"/>
    <w:rsid w:val="00C42E05"/>
    <w:rsid w:val="00C42FBC"/>
    <w:rsid w:val="00C43072"/>
    <w:rsid w:val="00C432A9"/>
    <w:rsid w:val="00C4366C"/>
    <w:rsid w:val="00C43DD2"/>
    <w:rsid w:val="00C43DEB"/>
    <w:rsid w:val="00C43E01"/>
    <w:rsid w:val="00C43E63"/>
    <w:rsid w:val="00C4400E"/>
    <w:rsid w:val="00C4404E"/>
    <w:rsid w:val="00C4452A"/>
    <w:rsid w:val="00C445E2"/>
    <w:rsid w:val="00C448C4"/>
    <w:rsid w:val="00C45176"/>
    <w:rsid w:val="00C4554C"/>
    <w:rsid w:val="00C45729"/>
    <w:rsid w:val="00C457A1"/>
    <w:rsid w:val="00C45A85"/>
    <w:rsid w:val="00C45BD1"/>
    <w:rsid w:val="00C45FEF"/>
    <w:rsid w:val="00C4621E"/>
    <w:rsid w:val="00C4626E"/>
    <w:rsid w:val="00C4687D"/>
    <w:rsid w:val="00C46A21"/>
    <w:rsid w:val="00C47377"/>
    <w:rsid w:val="00C4772A"/>
    <w:rsid w:val="00C47837"/>
    <w:rsid w:val="00C479DD"/>
    <w:rsid w:val="00C47C98"/>
    <w:rsid w:val="00C47E11"/>
    <w:rsid w:val="00C47F87"/>
    <w:rsid w:val="00C50098"/>
    <w:rsid w:val="00C5040E"/>
    <w:rsid w:val="00C504E8"/>
    <w:rsid w:val="00C50694"/>
    <w:rsid w:val="00C50B42"/>
    <w:rsid w:val="00C50CDC"/>
    <w:rsid w:val="00C51222"/>
    <w:rsid w:val="00C51BA6"/>
    <w:rsid w:val="00C51D90"/>
    <w:rsid w:val="00C52484"/>
    <w:rsid w:val="00C530C0"/>
    <w:rsid w:val="00C5340B"/>
    <w:rsid w:val="00C536F5"/>
    <w:rsid w:val="00C53A97"/>
    <w:rsid w:val="00C53FEC"/>
    <w:rsid w:val="00C5417E"/>
    <w:rsid w:val="00C543A8"/>
    <w:rsid w:val="00C54B87"/>
    <w:rsid w:val="00C54B9C"/>
    <w:rsid w:val="00C54EBE"/>
    <w:rsid w:val="00C5504B"/>
    <w:rsid w:val="00C55EB3"/>
    <w:rsid w:val="00C566E0"/>
    <w:rsid w:val="00C566ED"/>
    <w:rsid w:val="00C569DB"/>
    <w:rsid w:val="00C56F5D"/>
    <w:rsid w:val="00C5708C"/>
    <w:rsid w:val="00C571EA"/>
    <w:rsid w:val="00C57414"/>
    <w:rsid w:val="00C574F4"/>
    <w:rsid w:val="00C579A6"/>
    <w:rsid w:val="00C57B17"/>
    <w:rsid w:val="00C57B26"/>
    <w:rsid w:val="00C606C0"/>
    <w:rsid w:val="00C60A8C"/>
    <w:rsid w:val="00C60AE3"/>
    <w:rsid w:val="00C60BF8"/>
    <w:rsid w:val="00C60F4B"/>
    <w:rsid w:val="00C61113"/>
    <w:rsid w:val="00C6118A"/>
    <w:rsid w:val="00C613A3"/>
    <w:rsid w:val="00C61737"/>
    <w:rsid w:val="00C61D9B"/>
    <w:rsid w:val="00C61DCD"/>
    <w:rsid w:val="00C624DF"/>
    <w:rsid w:val="00C62777"/>
    <w:rsid w:val="00C6294F"/>
    <w:rsid w:val="00C62ADE"/>
    <w:rsid w:val="00C63A76"/>
    <w:rsid w:val="00C63CCF"/>
    <w:rsid w:val="00C63E8E"/>
    <w:rsid w:val="00C63FC1"/>
    <w:rsid w:val="00C642C2"/>
    <w:rsid w:val="00C64DB7"/>
    <w:rsid w:val="00C651C0"/>
    <w:rsid w:val="00C652F2"/>
    <w:rsid w:val="00C65599"/>
    <w:rsid w:val="00C65763"/>
    <w:rsid w:val="00C65A2A"/>
    <w:rsid w:val="00C65B86"/>
    <w:rsid w:val="00C6657B"/>
    <w:rsid w:val="00C666DD"/>
    <w:rsid w:val="00C66812"/>
    <w:rsid w:val="00C66FE8"/>
    <w:rsid w:val="00C670FA"/>
    <w:rsid w:val="00C6764F"/>
    <w:rsid w:val="00C701E6"/>
    <w:rsid w:val="00C70597"/>
    <w:rsid w:val="00C70706"/>
    <w:rsid w:val="00C70F67"/>
    <w:rsid w:val="00C7128B"/>
    <w:rsid w:val="00C71929"/>
    <w:rsid w:val="00C71C53"/>
    <w:rsid w:val="00C71E99"/>
    <w:rsid w:val="00C71F1B"/>
    <w:rsid w:val="00C71F37"/>
    <w:rsid w:val="00C722C1"/>
    <w:rsid w:val="00C723C8"/>
    <w:rsid w:val="00C72C65"/>
    <w:rsid w:val="00C72D79"/>
    <w:rsid w:val="00C72E33"/>
    <w:rsid w:val="00C732A6"/>
    <w:rsid w:val="00C732E5"/>
    <w:rsid w:val="00C73358"/>
    <w:rsid w:val="00C7344E"/>
    <w:rsid w:val="00C735E9"/>
    <w:rsid w:val="00C7380B"/>
    <w:rsid w:val="00C73841"/>
    <w:rsid w:val="00C743D7"/>
    <w:rsid w:val="00C7481B"/>
    <w:rsid w:val="00C74A9A"/>
    <w:rsid w:val="00C74CEE"/>
    <w:rsid w:val="00C75243"/>
    <w:rsid w:val="00C75809"/>
    <w:rsid w:val="00C7594A"/>
    <w:rsid w:val="00C759D2"/>
    <w:rsid w:val="00C760D3"/>
    <w:rsid w:val="00C761D7"/>
    <w:rsid w:val="00C76B25"/>
    <w:rsid w:val="00C76B84"/>
    <w:rsid w:val="00C76C56"/>
    <w:rsid w:val="00C76D72"/>
    <w:rsid w:val="00C76D9B"/>
    <w:rsid w:val="00C76DA2"/>
    <w:rsid w:val="00C77067"/>
    <w:rsid w:val="00C771BE"/>
    <w:rsid w:val="00C7750A"/>
    <w:rsid w:val="00C778F8"/>
    <w:rsid w:val="00C779F0"/>
    <w:rsid w:val="00C77BCA"/>
    <w:rsid w:val="00C77BD7"/>
    <w:rsid w:val="00C77CA2"/>
    <w:rsid w:val="00C77F9B"/>
    <w:rsid w:val="00C802FD"/>
    <w:rsid w:val="00C8040D"/>
    <w:rsid w:val="00C804C4"/>
    <w:rsid w:val="00C805EF"/>
    <w:rsid w:val="00C806EF"/>
    <w:rsid w:val="00C8081F"/>
    <w:rsid w:val="00C80965"/>
    <w:rsid w:val="00C80D73"/>
    <w:rsid w:val="00C80FDB"/>
    <w:rsid w:val="00C8103C"/>
    <w:rsid w:val="00C8151B"/>
    <w:rsid w:val="00C81C94"/>
    <w:rsid w:val="00C81E2B"/>
    <w:rsid w:val="00C82347"/>
    <w:rsid w:val="00C825E8"/>
    <w:rsid w:val="00C827AA"/>
    <w:rsid w:val="00C82D72"/>
    <w:rsid w:val="00C82F1D"/>
    <w:rsid w:val="00C832AF"/>
    <w:rsid w:val="00C83652"/>
    <w:rsid w:val="00C8385D"/>
    <w:rsid w:val="00C8412F"/>
    <w:rsid w:val="00C84199"/>
    <w:rsid w:val="00C843EE"/>
    <w:rsid w:val="00C845AE"/>
    <w:rsid w:val="00C8480F"/>
    <w:rsid w:val="00C8486F"/>
    <w:rsid w:val="00C84996"/>
    <w:rsid w:val="00C849F0"/>
    <w:rsid w:val="00C84B48"/>
    <w:rsid w:val="00C85378"/>
    <w:rsid w:val="00C85C64"/>
    <w:rsid w:val="00C85F62"/>
    <w:rsid w:val="00C860D0"/>
    <w:rsid w:val="00C8684A"/>
    <w:rsid w:val="00C8689D"/>
    <w:rsid w:val="00C86946"/>
    <w:rsid w:val="00C86BD4"/>
    <w:rsid w:val="00C87B19"/>
    <w:rsid w:val="00C87B40"/>
    <w:rsid w:val="00C87C2A"/>
    <w:rsid w:val="00C87F72"/>
    <w:rsid w:val="00C90098"/>
    <w:rsid w:val="00C900CE"/>
    <w:rsid w:val="00C907A7"/>
    <w:rsid w:val="00C908FB"/>
    <w:rsid w:val="00C90BAA"/>
    <w:rsid w:val="00C90CCE"/>
    <w:rsid w:val="00C910A2"/>
    <w:rsid w:val="00C91414"/>
    <w:rsid w:val="00C91B32"/>
    <w:rsid w:val="00C91D6E"/>
    <w:rsid w:val="00C91F6A"/>
    <w:rsid w:val="00C92178"/>
    <w:rsid w:val="00C921BC"/>
    <w:rsid w:val="00C9234E"/>
    <w:rsid w:val="00C92B4C"/>
    <w:rsid w:val="00C92BFE"/>
    <w:rsid w:val="00C932D9"/>
    <w:rsid w:val="00C935A5"/>
    <w:rsid w:val="00C936A8"/>
    <w:rsid w:val="00C93817"/>
    <w:rsid w:val="00C93DE9"/>
    <w:rsid w:val="00C93EC1"/>
    <w:rsid w:val="00C94097"/>
    <w:rsid w:val="00C94317"/>
    <w:rsid w:val="00C9488C"/>
    <w:rsid w:val="00C94D4E"/>
    <w:rsid w:val="00C95086"/>
    <w:rsid w:val="00C952D1"/>
    <w:rsid w:val="00C95E4E"/>
    <w:rsid w:val="00C95FDC"/>
    <w:rsid w:val="00C9603F"/>
    <w:rsid w:val="00C962F8"/>
    <w:rsid w:val="00C963D3"/>
    <w:rsid w:val="00C963F8"/>
    <w:rsid w:val="00C96814"/>
    <w:rsid w:val="00C9716F"/>
    <w:rsid w:val="00C97432"/>
    <w:rsid w:val="00C974C1"/>
    <w:rsid w:val="00C97573"/>
    <w:rsid w:val="00C9768E"/>
    <w:rsid w:val="00C9793C"/>
    <w:rsid w:val="00C97A59"/>
    <w:rsid w:val="00CA019A"/>
    <w:rsid w:val="00CA032E"/>
    <w:rsid w:val="00CA06F3"/>
    <w:rsid w:val="00CA0AD1"/>
    <w:rsid w:val="00CA12A9"/>
    <w:rsid w:val="00CA1E49"/>
    <w:rsid w:val="00CA1E74"/>
    <w:rsid w:val="00CA1F39"/>
    <w:rsid w:val="00CA22B3"/>
    <w:rsid w:val="00CA28DC"/>
    <w:rsid w:val="00CA2C50"/>
    <w:rsid w:val="00CA2CA1"/>
    <w:rsid w:val="00CA2D21"/>
    <w:rsid w:val="00CA3739"/>
    <w:rsid w:val="00CA3A11"/>
    <w:rsid w:val="00CA3ACC"/>
    <w:rsid w:val="00CA3E4F"/>
    <w:rsid w:val="00CA3F48"/>
    <w:rsid w:val="00CA429A"/>
    <w:rsid w:val="00CA461F"/>
    <w:rsid w:val="00CA48AC"/>
    <w:rsid w:val="00CA4932"/>
    <w:rsid w:val="00CA4BCD"/>
    <w:rsid w:val="00CA4D07"/>
    <w:rsid w:val="00CA4FD6"/>
    <w:rsid w:val="00CA4FE8"/>
    <w:rsid w:val="00CA5095"/>
    <w:rsid w:val="00CA51F1"/>
    <w:rsid w:val="00CA5241"/>
    <w:rsid w:val="00CA5272"/>
    <w:rsid w:val="00CA5AE8"/>
    <w:rsid w:val="00CA5B5D"/>
    <w:rsid w:val="00CA628F"/>
    <w:rsid w:val="00CA6B75"/>
    <w:rsid w:val="00CA6BA8"/>
    <w:rsid w:val="00CA6BED"/>
    <w:rsid w:val="00CA6CA6"/>
    <w:rsid w:val="00CA6D02"/>
    <w:rsid w:val="00CA6D37"/>
    <w:rsid w:val="00CA6D49"/>
    <w:rsid w:val="00CA6E2E"/>
    <w:rsid w:val="00CA6FE8"/>
    <w:rsid w:val="00CA745C"/>
    <w:rsid w:val="00CA7563"/>
    <w:rsid w:val="00CA7576"/>
    <w:rsid w:val="00CA77F5"/>
    <w:rsid w:val="00CA78CE"/>
    <w:rsid w:val="00CA78DF"/>
    <w:rsid w:val="00CA7FE1"/>
    <w:rsid w:val="00CB02C5"/>
    <w:rsid w:val="00CB03A8"/>
    <w:rsid w:val="00CB0BA5"/>
    <w:rsid w:val="00CB13EE"/>
    <w:rsid w:val="00CB15D7"/>
    <w:rsid w:val="00CB1E53"/>
    <w:rsid w:val="00CB22CF"/>
    <w:rsid w:val="00CB25D1"/>
    <w:rsid w:val="00CB2782"/>
    <w:rsid w:val="00CB298F"/>
    <w:rsid w:val="00CB2BF9"/>
    <w:rsid w:val="00CB3129"/>
    <w:rsid w:val="00CB3563"/>
    <w:rsid w:val="00CB3692"/>
    <w:rsid w:val="00CB3783"/>
    <w:rsid w:val="00CB43E4"/>
    <w:rsid w:val="00CB4569"/>
    <w:rsid w:val="00CB4764"/>
    <w:rsid w:val="00CB4ADA"/>
    <w:rsid w:val="00CB4E8C"/>
    <w:rsid w:val="00CB5243"/>
    <w:rsid w:val="00CB56B3"/>
    <w:rsid w:val="00CB5A1E"/>
    <w:rsid w:val="00CB5BA4"/>
    <w:rsid w:val="00CB5CBD"/>
    <w:rsid w:val="00CB6017"/>
    <w:rsid w:val="00CB6106"/>
    <w:rsid w:val="00CB63C1"/>
    <w:rsid w:val="00CB6470"/>
    <w:rsid w:val="00CB67BB"/>
    <w:rsid w:val="00CB693A"/>
    <w:rsid w:val="00CB699A"/>
    <w:rsid w:val="00CB6B64"/>
    <w:rsid w:val="00CB73CC"/>
    <w:rsid w:val="00CB78D9"/>
    <w:rsid w:val="00CC03F1"/>
    <w:rsid w:val="00CC05E0"/>
    <w:rsid w:val="00CC076D"/>
    <w:rsid w:val="00CC0FB6"/>
    <w:rsid w:val="00CC1031"/>
    <w:rsid w:val="00CC13C2"/>
    <w:rsid w:val="00CC1689"/>
    <w:rsid w:val="00CC1CB8"/>
    <w:rsid w:val="00CC1F05"/>
    <w:rsid w:val="00CC29E8"/>
    <w:rsid w:val="00CC2E90"/>
    <w:rsid w:val="00CC30A0"/>
    <w:rsid w:val="00CC3460"/>
    <w:rsid w:val="00CC35B5"/>
    <w:rsid w:val="00CC3641"/>
    <w:rsid w:val="00CC3F2C"/>
    <w:rsid w:val="00CC427D"/>
    <w:rsid w:val="00CC438A"/>
    <w:rsid w:val="00CC48B6"/>
    <w:rsid w:val="00CC4DC1"/>
    <w:rsid w:val="00CC4F46"/>
    <w:rsid w:val="00CC50DD"/>
    <w:rsid w:val="00CC5326"/>
    <w:rsid w:val="00CC536C"/>
    <w:rsid w:val="00CC5649"/>
    <w:rsid w:val="00CC5664"/>
    <w:rsid w:val="00CC5A87"/>
    <w:rsid w:val="00CC5E72"/>
    <w:rsid w:val="00CC5F68"/>
    <w:rsid w:val="00CC60D4"/>
    <w:rsid w:val="00CC61C7"/>
    <w:rsid w:val="00CC6445"/>
    <w:rsid w:val="00CC6780"/>
    <w:rsid w:val="00CC6C25"/>
    <w:rsid w:val="00CC6EC7"/>
    <w:rsid w:val="00CC71DD"/>
    <w:rsid w:val="00CC77ED"/>
    <w:rsid w:val="00CC7991"/>
    <w:rsid w:val="00CC7DC0"/>
    <w:rsid w:val="00CD0298"/>
    <w:rsid w:val="00CD037E"/>
    <w:rsid w:val="00CD0465"/>
    <w:rsid w:val="00CD0525"/>
    <w:rsid w:val="00CD08F7"/>
    <w:rsid w:val="00CD0A52"/>
    <w:rsid w:val="00CD0B24"/>
    <w:rsid w:val="00CD0BBE"/>
    <w:rsid w:val="00CD0C08"/>
    <w:rsid w:val="00CD13E4"/>
    <w:rsid w:val="00CD1497"/>
    <w:rsid w:val="00CD16F5"/>
    <w:rsid w:val="00CD1816"/>
    <w:rsid w:val="00CD1A08"/>
    <w:rsid w:val="00CD1D44"/>
    <w:rsid w:val="00CD25BC"/>
    <w:rsid w:val="00CD2640"/>
    <w:rsid w:val="00CD290C"/>
    <w:rsid w:val="00CD295C"/>
    <w:rsid w:val="00CD297E"/>
    <w:rsid w:val="00CD2DFC"/>
    <w:rsid w:val="00CD3032"/>
    <w:rsid w:val="00CD32A9"/>
    <w:rsid w:val="00CD3336"/>
    <w:rsid w:val="00CD3B85"/>
    <w:rsid w:val="00CD3DE1"/>
    <w:rsid w:val="00CD5075"/>
    <w:rsid w:val="00CD56F6"/>
    <w:rsid w:val="00CD57E6"/>
    <w:rsid w:val="00CD591C"/>
    <w:rsid w:val="00CD5F43"/>
    <w:rsid w:val="00CD60A0"/>
    <w:rsid w:val="00CD61A6"/>
    <w:rsid w:val="00CD6486"/>
    <w:rsid w:val="00CD6670"/>
    <w:rsid w:val="00CD6AF3"/>
    <w:rsid w:val="00CD6F69"/>
    <w:rsid w:val="00CD6FCC"/>
    <w:rsid w:val="00CD74FC"/>
    <w:rsid w:val="00CD7921"/>
    <w:rsid w:val="00CD7D14"/>
    <w:rsid w:val="00CE04B8"/>
    <w:rsid w:val="00CE0ADD"/>
    <w:rsid w:val="00CE0F11"/>
    <w:rsid w:val="00CE1348"/>
    <w:rsid w:val="00CE146B"/>
    <w:rsid w:val="00CE1EC3"/>
    <w:rsid w:val="00CE1F68"/>
    <w:rsid w:val="00CE2580"/>
    <w:rsid w:val="00CE2781"/>
    <w:rsid w:val="00CE2B49"/>
    <w:rsid w:val="00CE2C8A"/>
    <w:rsid w:val="00CE2D0E"/>
    <w:rsid w:val="00CE34F2"/>
    <w:rsid w:val="00CE39D2"/>
    <w:rsid w:val="00CE3F8B"/>
    <w:rsid w:val="00CE44D7"/>
    <w:rsid w:val="00CE4A7A"/>
    <w:rsid w:val="00CE4D9E"/>
    <w:rsid w:val="00CE519F"/>
    <w:rsid w:val="00CE5214"/>
    <w:rsid w:val="00CE5360"/>
    <w:rsid w:val="00CE5682"/>
    <w:rsid w:val="00CE5C7F"/>
    <w:rsid w:val="00CE5DF2"/>
    <w:rsid w:val="00CE5EC5"/>
    <w:rsid w:val="00CE60AB"/>
    <w:rsid w:val="00CE6601"/>
    <w:rsid w:val="00CE6ADA"/>
    <w:rsid w:val="00CE6BDB"/>
    <w:rsid w:val="00CE72FB"/>
    <w:rsid w:val="00CE744A"/>
    <w:rsid w:val="00CE7642"/>
    <w:rsid w:val="00CE7BE2"/>
    <w:rsid w:val="00CF0436"/>
    <w:rsid w:val="00CF06E8"/>
    <w:rsid w:val="00CF073C"/>
    <w:rsid w:val="00CF08F8"/>
    <w:rsid w:val="00CF0AD2"/>
    <w:rsid w:val="00CF10F9"/>
    <w:rsid w:val="00CF12CD"/>
    <w:rsid w:val="00CF12D7"/>
    <w:rsid w:val="00CF13CF"/>
    <w:rsid w:val="00CF13D6"/>
    <w:rsid w:val="00CF1676"/>
    <w:rsid w:val="00CF17CC"/>
    <w:rsid w:val="00CF17EB"/>
    <w:rsid w:val="00CF1848"/>
    <w:rsid w:val="00CF1864"/>
    <w:rsid w:val="00CF19EC"/>
    <w:rsid w:val="00CF1CDF"/>
    <w:rsid w:val="00CF1D2A"/>
    <w:rsid w:val="00CF1E48"/>
    <w:rsid w:val="00CF1F3B"/>
    <w:rsid w:val="00CF1F81"/>
    <w:rsid w:val="00CF2063"/>
    <w:rsid w:val="00CF2065"/>
    <w:rsid w:val="00CF309E"/>
    <w:rsid w:val="00CF33A3"/>
    <w:rsid w:val="00CF38AB"/>
    <w:rsid w:val="00CF3BC1"/>
    <w:rsid w:val="00CF3DBF"/>
    <w:rsid w:val="00CF3F44"/>
    <w:rsid w:val="00CF4A3F"/>
    <w:rsid w:val="00CF512E"/>
    <w:rsid w:val="00CF5133"/>
    <w:rsid w:val="00CF51E5"/>
    <w:rsid w:val="00CF5295"/>
    <w:rsid w:val="00CF573E"/>
    <w:rsid w:val="00CF6066"/>
    <w:rsid w:val="00CF64F5"/>
    <w:rsid w:val="00CF7062"/>
    <w:rsid w:val="00CF74A1"/>
    <w:rsid w:val="00CF782F"/>
    <w:rsid w:val="00CF78B0"/>
    <w:rsid w:val="00CF78B6"/>
    <w:rsid w:val="00CF7AE5"/>
    <w:rsid w:val="00CF7C04"/>
    <w:rsid w:val="00CF7CAD"/>
    <w:rsid w:val="00CF7F6A"/>
    <w:rsid w:val="00D00392"/>
    <w:rsid w:val="00D003C2"/>
    <w:rsid w:val="00D00412"/>
    <w:rsid w:val="00D00F58"/>
    <w:rsid w:val="00D011C9"/>
    <w:rsid w:val="00D011FD"/>
    <w:rsid w:val="00D01745"/>
    <w:rsid w:val="00D019D7"/>
    <w:rsid w:val="00D01C33"/>
    <w:rsid w:val="00D0218A"/>
    <w:rsid w:val="00D0223C"/>
    <w:rsid w:val="00D023B6"/>
    <w:rsid w:val="00D026A7"/>
    <w:rsid w:val="00D026DE"/>
    <w:rsid w:val="00D03162"/>
    <w:rsid w:val="00D03370"/>
    <w:rsid w:val="00D03826"/>
    <w:rsid w:val="00D038A8"/>
    <w:rsid w:val="00D03903"/>
    <w:rsid w:val="00D039CA"/>
    <w:rsid w:val="00D03C85"/>
    <w:rsid w:val="00D03EC9"/>
    <w:rsid w:val="00D04306"/>
    <w:rsid w:val="00D0516F"/>
    <w:rsid w:val="00D051F7"/>
    <w:rsid w:val="00D053FD"/>
    <w:rsid w:val="00D05746"/>
    <w:rsid w:val="00D0596D"/>
    <w:rsid w:val="00D05994"/>
    <w:rsid w:val="00D05AA1"/>
    <w:rsid w:val="00D05BDA"/>
    <w:rsid w:val="00D06125"/>
    <w:rsid w:val="00D06287"/>
    <w:rsid w:val="00D065CD"/>
    <w:rsid w:val="00D06658"/>
    <w:rsid w:val="00D066D1"/>
    <w:rsid w:val="00D06A15"/>
    <w:rsid w:val="00D06C68"/>
    <w:rsid w:val="00D06E9B"/>
    <w:rsid w:val="00D076EC"/>
    <w:rsid w:val="00D078E6"/>
    <w:rsid w:val="00D07DA1"/>
    <w:rsid w:val="00D07EA9"/>
    <w:rsid w:val="00D10108"/>
    <w:rsid w:val="00D10837"/>
    <w:rsid w:val="00D10EEA"/>
    <w:rsid w:val="00D118F8"/>
    <w:rsid w:val="00D11A5C"/>
    <w:rsid w:val="00D11EC7"/>
    <w:rsid w:val="00D1218D"/>
    <w:rsid w:val="00D124A7"/>
    <w:rsid w:val="00D1288A"/>
    <w:rsid w:val="00D12CA6"/>
    <w:rsid w:val="00D12E05"/>
    <w:rsid w:val="00D12E67"/>
    <w:rsid w:val="00D12EBE"/>
    <w:rsid w:val="00D13020"/>
    <w:rsid w:val="00D13195"/>
    <w:rsid w:val="00D131BD"/>
    <w:rsid w:val="00D132A0"/>
    <w:rsid w:val="00D136B3"/>
    <w:rsid w:val="00D13706"/>
    <w:rsid w:val="00D13836"/>
    <w:rsid w:val="00D14D33"/>
    <w:rsid w:val="00D14EE6"/>
    <w:rsid w:val="00D152EE"/>
    <w:rsid w:val="00D1534E"/>
    <w:rsid w:val="00D154FB"/>
    <w:rsid w:val="00D156A7"/>
    <w:rsid w:val="00D15891"/>
    <w:rsid w:val="00D15AEF"/>
    <w:rsid w:val="00D16123"/>
    <w:rsid w:val="00D163EE"/>
    <w:rsid w:val="00D16C93"/>
    <w:rsid w:val="00D16FA0"/>
    <w:rsid w:val="00D1719E"/>
    <w:rsid w:val="00D171CD"/>
    <w:rsid w:val="00D17A98"/>
    <w:rsid w:val="00D17BB6"/>
    <w:rsid w:val="00D17CB5"/>
    <w:rsid w:val="00D17DDF"/>
    <w:rsid w:val="00D17E2E"/>
    <w:rsid w:val="00D17ECD"/>
    <w:rsid w:val="00D17F64"/>
    <w:rsid w:val="00D2015F"/>
    <w:rsid w:val="00D203B0"/>
    <w:rsid w:val="00D20757"/>
    <w:rsid w:val="00D20FF4"/>
    <w:rsid w:val="00D2111E"/>
    <w:rsid w:val="00D21B2C"/>
    <w:rsid w:val="00D21C2F"/>
    <w:rsid w:val="00D2271F"/>
    <w:rsid w:val="00D22735"/>
    <w:rsid w:val="00D227D3"/>
    <w:rsid w:val="00D22BE6"/>
    <w:rsid w:val="00D22CC6"/>
    <w:rsid w:val="00D22E7B"/>
    <w:rsid w:val="00D23439"/>
    <w:rsid w:val="00D235A6"/>
    <w:rsid w:val="00D23667"/>
    <w:rsid w:val="00D23810"/>
    <w:rsid w:val="00D23A28"/>
    <w:rsid w:val="00D23A65"/>
    <w:rsid w:val="00D23A67"/>
    <w:rsid w:val="00D23B94"/>
    <w:rsid w:val="00D23B99"/>
    <w:rsid w:val="00D23C00"/>
    <w:rsid w:val="00D23C80"/>
    <w:rsid w:val="00D23CA5"/>
    <w:rsid w:val="00D23E03"/>
    <w:rsid w:val="00D23ED6"/>
    <w:rsid w:val="00D2424F"/>
    <w:rsid w:val="00D24297"/>
    <w:rsid w:val="00D243F2"/>
    <w:rsid w:val="00D248BE"/>
    <w:rsid w:val="00D24F95"/>
    <w:rsid w:val="00D25034"/>
    <w:rsid w:val="00D25185"/>
    <w:rsid w:val="00D251D8"/>
    <w:rsid w:val="00D2532E"/>
    <w:rsid w:val="00D25529"/>
    <w:rsid w:val="00D2598D"/>
    <w:rsid w:val="00D25B09"/>
    <w:rsid w:val="00D25FDC"/>
    <w:rsid w:val="00D26093"/>
    <w:rsid w:val="00D260DA"/>
    <w:rsid w:val="00D26213"/>
    <w:rsid w:val="00D263C8"/>
    <w:rsid w:val="00D26544"/>
    <w:rsid w:val="00D26AA8"/>
    <w:rsid w:val="00D26BF3"/>
    <w:rsid w:val="00D26CDD"/>
    <w:rsid w:val="00D27089"/>
    <w:rsid w:val="00D27284"/>
    <w:rsid w:val="00D277E5"/>
    <w:rsid w:val="00D27B01"/>
    <w:rsid w:val="00D27B0C"/>
    <w:rsid w:val="00D27EA8"/>
    <w:rsid w:val="00D27EB9"/>
    <w:rsid w:val="00D30144"/>
    <w:rsid w:val="00D3037A"/>
    <w:rsid w:val="00D303FB"/>
    <w:rsid w:val="00D3073D"/>
    <w:rsid w:val="00D30784"/>
    <w:rsid w:val="00D307B0"/>
    <w:rsid w:val="00D308E8"/>
    <w:rsid w:val="00D30A94"/>
    <w:rsid w:val="00D30AD6"/>
    <w:rsid w:val="00D30CE7"/>
    <w:rsid w:val="00D311C0"/>
    <w:rsid w:val="00D313F0"/>
    <w:rsid w:val="00D3157C"/>
    <w:rsid w:val="00D3166B"/>
    <w:rsid w:val="00D31A61"/>
    <w:rsid w:val="00D32085"/>
    <w:rsid w:val="00D325BE"/>
    <w:rsid w:val="00D32724"/>
    <w:rsid w:val="00D3275B"/>
    <w:rsid w:val="00D3288B"/>
    <w:rsid w:val="00D328D3"/>
    <w:rsid w:val="00D32D1A"/>
    <w:rsid w:val="00D32E7F"/>
    <w:rsid w:val="00D32E8A"/>
    <w:rsid w:val="00D3335A"/>
    <w:rsid w:val="00D33462"/>
    <w:rsid w:val="00D3349A"/>
    <w:rsid w:val="00D33F56"/>
    <w:rsid w:val="00D3409A"/>
    <w:rsid w:val="00D34684"/>
    <w:rsid w:val="00D34918"/>
    <w:rsid w:val="00D34B30"/>
    <w:rsid w:val="00D35285"/>
    <w:rsid w:val="00D354A3"/>
    <w:rsid w:val="00D3562C"/>
    <w:rsid w:val="00D35E5E"/>
    <w:rsid w:val="00D35F4B"/>
    <w:rsid w:val="00D36AC0"/>
    <w:rsid w:val="00D37441"/>
    <w:rsid w:val="00D37CD9"/>
    <w:rsid w:val="00D4014A"/>
    <w:rsid w:val="00D405FF"/>
    <w:rsid w:val="00D40EE7"/>
    <w:rsid w:val="00D410EF"/>
    <w:rsid w:val="00D41840"/>
    <w:rsid w:val="00D41A45"/>
    <w:rsid w:val="00D42341"/>
    <w:rsid w:val="00D42AB4"/>
    <w:rsid w:val="00D42DAF"/>
    <w:rsid w:val="00D42F97"/>
    <w:rsid w:val="00D43834"/>
    <w:rsid w:val="00D43C06"/>
    <w:rsid w:val="00D43FA7"/>
    <w:rsid w:val="00D442F7"/>
    <w:rsid w:val="00D44B01"/>
    <w:rsid w:val="00D44C41"/>
    <w:rsid w:val="00D44F43"/>
    <w:rsid w:val="00D44F66"/>
    <w:rsid w:val="00D451B6"/>
    <w:rsid w:val="00D45F25"/>
    <w:rsid w:val="00D46109"/>
    <w:rsid w:val="00D462B2"/>
    <w:rsid w:val="00D466F5"/>
    <w:rsid w:val="00D46844"/>
    <w:rsid w:val="00D46CCE"/>
    <w:rsid w:val="00D472B3"/>
    <w:rsid w:val="00D47563"/>
    <w:rsid w:val="00D47B05"/>
    <w:rsid w:val="00D505E4"/>
    <w:rsid w:val="00D50936"/>
    <w:rsid w:val="00D50C65"/>
    <w:rsid w:val="00D51106"/>
    <w:rsid w:val="00D512E9"/>
    <w:rsid w:val="00D513FB"/>
    <w:rsid w:val="00D516B1"/>
    <w:rsid w:val="00D51AF4"/>
    <w:rsid w:val="00D51C11"/>
    <w:rsid w:val="00D51D34"/>
    <w:rsid w:val="00D51EA1"/>
    <w:rsid w:val="00D51F2F"/>
    <w:rsid w:val="00D520A6"/>
    <w:rsid w:val="00D52270"/>
    <w:rsid w:val="00D523BA"/>
    <w:rsid w:val="00D52781"/>
    <w:rsid w:val="00D52BB1"/>
    <w:rsid w:val="00D52E71"/>
    <w:rsid w:val="00D52FD2"/>
    <w:rsid w:val="00D52FDB"/>
    <w:rsid w:val="00D5302F"/>
    <w:rsid w:val="00D53085"/>
    <w:rsid w:val="00D532CC"/>
    <w:rsid w:val="00D533CB"/>
    <w:rsid w:val="00D5347D"/>
    <w:rsid w:val="00D53492"/>
    <w:rsid w:val="00D53BBB"/>
    <w:rsid w:val="00D53BD1"/>
    <w:rsid w:val="00D53CCD"/>
    <w:rsid w:val="00D5409C"/>
    <w:rsid w:val="00D540FA"/>
    <w:rsid w:val="00D5412E"/>
    <w:rsid w:val="00D544ED"/>
    <w:rsid w:val="00D55359"/>
    <w:rsid w:val="00D55455"/>
    <w:rsid w:val="00D558F1"/>
    <w:rsid w:val="00D55A51"/>
    <w:rsid w:val="00D55A58"/>
    <w:rsid w:val="00D55F53"/>
    <w:rsid w:val="00D55FAE"/>
    <w:rsid w:val="00D562CB"/>
    <w:rsid w:val="00D563C6"/>
    <w:rsid w:val="00D567CB"/>
    <w:rsid w:val="00D56A57"/>
    <w:rsid w:val="00D571B6"/>
    <w:rsid w:val="00D57912"/>
    <w:rsid w:val="00D57A6B"/>
    <w:rsid w:val="00D6009E"/>
    <w:rsid w:val="00D60206"/>
    <w:rsid w:val="00D603A1"/>
    <w:rsid w:val="00D604D2"/>
    <w:rsid w:val="00D60556"/>
    <w:rsid w:val="00D60803"/>
    <w:rsid w:val="00D60B79"/>
    <w:rsid w:val="00D60C9A"/>
    <w:rsid w:val="00D6169D"/>
    <w:rsid w:val="00D616D1"/>
    <w:rsid w:val="00D62033"/>
    <w:rsid w:val="00D620C5"/>
    <w:rsid w:val="00D622DC"/>
    <w:rsid w:val="00D624C9"/>
    <w:rsid w:val="00D62716"/>
    <w:rsid w:val="00D6284D"/>
    <w:rsid w:val="00D62F34"/>
    <w:rsid w:val="00D63095"/>
    <w:rsid w:val="00D6327F"/>
    <w:rsid w:val="00D632FE"/>
    <w:rsid w:val="00D63804"/>
    <w:rsid w:val="00D63813"/>
    <w:rsid w:val="00D63F6D"/>
    <w:rsid w:val="00D63FFB"/>
    <w:rsid w:val="00D64009"/>
    <w:rsid w:val="00D640F7"/>
    <w:rsid w:val="00D64302"/>
    <w:rsid w:val="00D643DC"/>
    <w:rsid w:val="00D645F8"/>
    <w:rsid w:val="00D64607"/>
    <w:rsid w:val="00D64730"/>
    <w:rsid w:val="00D64874"/>
    <w:rsid w:val="00D64947"/>
    <w:rsid w:val="00D65955"/>
    <w:rsid w:val="00D6599A"/>
    <w:rsid w:val="00D66328"/>
    <w:rsid w:val="00D664EF"/>
    <w:rsid w:val="00D665F7"/>
    <w:rsid w:val="00D66690"/>
    <w:rsid w:val="00D666B7"/>
    <w:rsid w:val="00D66895"/>
    <w:rsid w:val="00D66C01"/>
    <w:rsid w:val="00D66D70"/>
    <w:rsid w:val="00D67212"/>
    <w:rsid w:val="00D67481"/>
    <w:rsid w:val="00D6760D"/>
    <w:rsid w:val="00D6773D"/>
    <w:rsid w:val="00D679BD"/>
    <w:rsid w:val="00D67CD6"/>
    <w:rsid w:val="00D67D0D"/>
    <w:rsid w:val="00D67DC7"/>
    <w:rsid w:val="00D701CA"/>
    <w:rsid w:val="00D70208"/>
    <w:rsid w:val="00D71074"/>
    <w:rsid w:val="00D710A1"/>
    <w:rsid w:val="00D71980"/>
    <w:rsid w:val="00D71A95"/>
    <w:rsid w:val="00D71E8C"/>
    <w:rsid w:val="00D72663"/>
    <w:rsid w:val="00D730CF"/>
    <w:rsid w:val="00D7323A"/>
    <w:rsid w:val="00D73753"/>
    <w:rsid w:val="00D73F28"/>
    <w:rsid w:val="00D74CCB"/>
    <w:rsid w:val="00D74D72"/>
    <w:rsid w:val="00D756A9"/>
    <w:rsid w:val="00D75E98"/>
    <w:rsid w:val="00D75EB8"/>
    <w:rsid w:val="00D75F9F"/>
    <w:rsid w:val="00D76026"/>
    <w:rsid w:val="00D762F0"/>
    <w:rsid w:val="00D7652B"/>
    <w:rsid w:val="00D7659F"/>
    <w:rsid w:val="00D766C0"/>
    <w:rsid w:val="00D76A97"/>
    <w:rsid w:val="00D7716F"/>
    <w:rsid w:val="00D772C6"/>
    <w:rsid w:val="00D772E6"/>
    <w:rsid w:val="00D77D98"/>
    <w:rsid w:val="00D80639"/>
    <w:rsid w:val="00D80F9C"/>
    <w:rsid w:val="00D811A3"/>
    <w:rsid w:val="00D812AD"/>
    <w:rsid w:val="00D8179E"/>
    <w:rsid w:val="00D81B43"/>
    <w:rsid w:val="00D81E1A"/>
    <w:rsid w:val="00D82027"/>
    <w:rsid w:val="00D82330"/>
    <w:rsid w:val="00D829E8"/>
    <w:rsid w:val="00D8336B"/>
    <w:rsid w:val="00D83AD5"/>
    <w:rsid w:val="00D8414B"/>
    <w:rsid w:val="00D8425E"/>
    <w:rsid w:val="00D8435D"/>
    <w:rsid w:val="00D843CD"/>
    <w:rsid w:val="00D84633"/>
    <w:rsid w:val="00D849CF"/>
    <w:rsid w:val="00D859B7"/>
    <w:rsid w:val="00D85A38"/>
    <w:rsid w:val="00D85A7E"/>
    <w:rsid w:val="00D85BCD"/>
    <w:rsid w:val="00D85C5D"/>
    <w:rsid w:val="00D85DE4"/>
    <w:rsid w:val="00D85FF4"/>
    <w:rsid w:val="00D86168"/>
    <w:rsid w:val="00D8618C"/>
    <w:rsid w:val="00D86B72"/>
    <w:rsid w:val="00D86BDB"/>
    <w:rsid w:val="00D8710F"/>
    <w:rsid w:val="00D87371"/>
    <w:rsid w:val="00D873E3"/>
    <w:rsid w:val="00D87620"/>
    <w:rsid w:val="00D87AAC"/>
    <w:rsid w:val="00D87CA6"/>
    <w:rsid w:val="00D87FAF"/>
    <w:rsid w:val="00D9011C"/>
    <w:rsid w:val="00D902B2"/>
    <w:rsid w:val="00D90550"/>
    <w:rsid w:val="00D906A8"/>
    <w:rsid w:val="00D90A89"/>
    <w:rsid w:val="00D91003"/>
    <w:rsid w:val="00D91010"/>
    <w:rsid w:val="00D9129B"/>
    <w:rsid w:val="00D9181E"/>
    <w:rsid w:val="00D91E87"/>
    <w:rsid w:val="00D92185"/>
    <w:rsid w:val="00D922D3"/>
    <w:rsid w:val="00D92C28"/>
    <w:rsid w:val="00D932E4"/>
    <w:rsid w:val="00D93986"/>
    <w:rsid w:val="00D93C6E"/>
    <w:rsid w:val="00D93D22"/>
    <w:rsid w:val="00D9409E"/>
    <w:rsid w:val="00D94448"/>
    <w:rsid w:val="00D94686"/>
    <w:rsid w:val="00D94995"/>
    <w:rsid w:val="00D94CBA"/>
    <w:rsid w:val="00D94E07"/>
    <w:rsid w:val="00D955BC"/>
    <w:rsid w:val="00D96270"/>
    <w:rsid w:val="00D96460"/>
    <w:rsid w:val="00D964D2"/>
    <w:rsid w:val="00D974CB"/>
    <w:rsid w:val="00D9769B"/>
    <w:rsid w:val="00D979C8"/>
    <w:rsid w:val="00D97B9F"/>
    <w:rsid w:val="00D97C10"/>
    <w:rsid w:val="00DA0566"/>
    <w:rsid w:val="00DA06FE"/>
    <w:rsid w:val="00DA12AC"/>
    <w:rsid w:val="00DA13B1"/>
    <w:rsid w:val="00DA173F"/>
    <w:rsid w:val="00DA17C3"/>
    <w:rsid w:val="00DA18AD"/>
    <w:rsid w:val="00DA2348"/>
    <w:rsid w:val="00DA247A"/>
    <w:rsid w:val="00DA2485"/>
    <w:rsid w:val="00DA278F"/>
    <w:rsid w:val="00DA3247"/>
    <w:rsid w:val="00DA334F"/>
    <w:rsid w:val="00DA3478"/>
    <w:rsid w:val="00DA369D"/>
    <w:rsid w:val="00DA3F3A"/>
    <w:rsid w:val="00DA3F50"/>
    <w:rsid w:val="00DA41B0"/>
    <w:rsid w:val="00DA45B1"/>
    <w:rsid w:val="00DA4982"/>
    <w:rsid w:val="00DA51B1"/>
    <w:rsid w:val="00DA5432"/>
    <w:rsid w:val="00DA54CC"/>
    <w:rsid w:val="00DA561B"/>
    <w:rsid w:val="00DA5BE8"/>
    <w:rsid w:val="00DA5C59"/>
    <w:rsid w:val="00DA5E2E"/>
    <w:rsid w:val="00DA611E"/>
    <w:rsid w:val="00DA6697"/>
    <w:rsid w:val="00DA78A6"/>
    <w:rsid w:val="00DA7A55"/>
    <w:rsid w:val="00DA7EB7"/>
    <w:rsid w:val="00DB0013"/>
    <w:rsid w:val="00DB00BA"/>
    <w:rsid w:val="00DB02BC"/>
    <w:rsid w:val="00DB02E5"/>
    <w:rsid w:val="00DB08A4"/>
    <w:rsid w:val="00DB0C9A"/>
    <w:rsid w:val="00DB0DC7"/>
    <w:rsid w:val="00DB11BB"/>
    <w:rsid w:val="00DB13F4"/>
    <w:rsid w:val="00DB1C19"/>
    <w:rsid w:val="00DB1E0C"/>
    <w:rsid w:val="00DB2140"/>
    <w:rsid w:val="00DB231B"/>
    <w:rsid w:val="00DB2B90"/>
    <w:rsid w:val="00DB2BA2"/>
    <w:rsid w:val="00DB2C47"/>
    <w:rsid w:val="00DB2E86"/>
    <w:rsid w:val="00DB3672"/>
    <w:rsid w:val="00DB3942"/>
    <w:rsid w:val="00DB3AA4"/>
    <w:rsid w:val="00DB3B02"/>
    <w:rsid w:val="00DB460D"/>
    <w:rsid w:val="00DB48A4"/>
    <w:rsid w:val="00DB4A75"/>
    <w:rsid w:val="00DB4A81"/>
    <w:rsid w:val="00DB51A5"/>
    <w:rsid w:val="00DB5438"/>
    <w:rsid w:val="00DB54E9"/>
    <w:rsid w:val="00DB57ED"/>
    <w:rsid w:val="00DB5E45"/>
    <w:rsid w:val="00DB60B9"/>
    <w:rsid w:val="00DB6288"/>
    <w:rsid w:val="00DB63DE"/>
    <w:rsid w:val="00DB6741"/>
    <w:rsid w:val="00DB6B34"/>
    <w:rsid w:val="00DB6BBF"/>
    <w:rsid w:val="00DB6C59"/>
    <w:rsid w:val="00DB6D9A"/>
    <w:rsid w:val="00DB7117"/>
    <w:rsid w:val="00DB755B"/>
    <w:rsid w:val="00DB76BA"/>
    <w:rsid w:val="00DB79DE"/>
    <w:rsid w:val="00DB7D2F"/>
    <w:rsid w:val="00DB7DFF"/>
    <w:rsid w:val="00DC005E"/>
    <w:rsid w:val="00DC0662"/>
    <w:rsid w:val="00DC06C2"/>
    <w:rsid w:val="00DC10A4"/>
    <w:rsid w:val="00DC10BD"/>
    <w:rsid w:val="00DC1315"/>
    <w:rsid w:val="00DC1510"/>
    <w:rsid w:val="00DC1A67"/>
    <w:rsid w:val="00DC1E1B"/>
    <w:rsid w:val="00DC1EDB"/>
    <w:rsid w:val="00DC1F3F"/>
    <w:rsid w:val="00DC2012"/>
    <w:rsid w:val="00DC2394"/>
    <w:rsid w:val="00DC23DE"/>
    <w:rsid w:val="00DC24EB"/>
    <w:rsid w:val="00DC2543"/>
    <w:rsid w:val="00DC2631"/>
    <w:rsid w:val="00DC2813"/>
    <w:rsid w:val="00DC2B47"/>
    <w:rsid w:val="00DC302A"/>
    <w:rsid w:val="00DC31B8"/>
    <w:rsid w:val="00DC338A"/>
    <w:rsid w:val="00DC3B03"/>
    <w:rsid w:val="00DC3BCA"/>
    <w:rsid w:val="00DC3BD4"/>
    <w:rsid w:val="00DC3FAD"/>
    <w:rsid w:val="00DC4099"/>
    <w:rsid w:val="00DC4503"/>
    <w:rsid w:val="00DC454A"/>
    <w:rsid w:val="00DC464C"/>
    <w:rsid w:val="00DC4902"/>
    <w:rsid w:val="00DC5382"/>
    <w:rsid w:val="00DC54F2"/>
    <w:rsid w:val="00DC5939"/>
    <w:rsid w:val="00DC619A"/>
    <w:rsid w:val="00DC61F0"/>
    <w:rsid w:val="00DC6508"/>
    <w:rsid w:val="00DC6B43"/>
    <w:rsid w:val="00DC6CA0"/>
    <w:rsid w:val="00DC73A9"/>
    <w:rsid w:val="00DC761C"/>
    <w:rsid w:val="00DC7678"/>
    <w:rsid w:val="00DC7813"/>
    <w:rsid w:val="00DC7EB1"/>
    <w:rsid w:val="00DC7F96"/>
    <w:rsid w:val="00DD004F"/>
    <w:rsid w:val="00DD00E0"/>
    <w:rsid w:val="00DD00F5"/>
    <w:rsid w:val="00DD01A4"/>
    <w:rsid w:val="00DD03EE"/>
    <w:rsid w:val="00DD05A5"/>
    <w:rsid w:val="00DD06F3"/>
    <w:rsid w:val="00DD121A"/>
    <w:rsid w:val="00DD1423"/>
    <w:rsid w:val="00DD14E1"/>
    <w:rsid w:val="00DD1650"/>
    <w:rsid w:val="00DD172F"/>
    <w:rsid w:val="00DD1D2A"/>
    <w:rsid w:val="00DD1DC8"/>
    <w:rsid w:val="00DD2176"/>
    <w:rsid w:val="00DD2334"/>
    <w:rsid w:val="00DD240D"/>
    <w:rsid w:val="00DD26CE"/>
    <w:rsid w:val="00DD2CF3"/>
    <w:rsid w:val="00DD2DAC"/>
    <w:rsid w:val="00DD3150"/>
    <w:rsid w:val="00DD325B"/>
    <w:rsid w:val="00DD3704"/>
    <w:rsid w:val="00DD3E43"/>
    <w:rsid w:val="00DD431D"/>
    <w:rsid w:val="00DD436D"/>
    <w:rsid w:val="00DD5190"/>
    <w:rsid w:val="00DD533A"/>
    <w:rsid w:val="00DD5490"/>
    <w:rsid w:val="00DD5A26"/>
    <w:rsid w:val="00DD5FCC"/>
    <w:rsid w:val="00DD6709"/>
    <w:rsid w:val="00DD6B04"/>
    <w:rsid w:val="00DD6CAB"/>
    <w:rsid w:val="00DD6EF9"/>
    <w:rsid w:val="00DD6F78"/>
    <w:rsid w:val="00DD701F"/>
    <w:rsid w:val="00DD70CB"/>
    <w:rsid w:val="00DD70F6"/>
    <w:rsid w:val="00DD7171"/>
    <w:rsid w:val="00DD7369"/>
    <w:rsid w:val="00DD7EC9"/>
    <w:rsid w:val="00DD7F1D"/>
    <w:rsid w:val="00DE0193"/>
    <w:rsid w:val="00DE0536"/>
    <w:rsid w:val="00DE086A"/>
    <w:rsid w:val="00DE0F9E"/>
    <w:rsid w:val="00DE107F"/>
    <w:rsid w:val="00DE113E"/>
    <w:rsid w:val="00DE12E5"/>
    <w:rsid w:val="00DE14F9"/>
    <w:rsid w:val="00DE1502"/>
    <w:rsid w:val="00DE1934"/>
    <w:rsid w:val="00DE19EA"/>
    <w:rsid w:val="00DE1B50"/>
    <w:rsid w:val="00DE1CA5"/>
    <w:rsid w:val="00DE2228"/>
    <w:rsid w:val="00DE2445"/>
    <w:rsid w:val="00DE268D"/>
    <w:rsid w:val="00DE2D6C"/>
    <w:rsid w:val="00DE2EE6"/>
    <w:rsid w:val="00DE3867"/>
    <w:rsid w:val="00DE39A2"/>
    <w:rsid w:val="00DE3FEA"/>
    <w:rsid w:val="00DE4146"/>
    <w:rsid w:val="00DE49AD"/>
    <w:rsid w:val="00DE4A77"/>
    <w:rsid w:val="00DE4B7F"/>
    <w:rsid w:val="00DE4BAE"/>
    <w:rsid w:val="00DE4BC0"/>
    <w:rsid w:val="00DE4D5D"/>
    <w:rsid w:val="00DE5100"/>
    <w:rsid w:val="00DE530B"/>
    <w:rsid w:val="00DE532D"/>
    <w:rsid w:val="00DE545C"/>
    <w:rsid w:val="00DE57D4"/>
    <w:rsid w:val="00DE57E8"/>
    <w:rsid w:val="00DE6175"/>
    <w:rsid w:val="00DE62A5"/>
    <w:rsid w:val="00DE6350"/>
    <w:rsid w:val="00DE64D0"/>
    <w:rsid w:val="00DE6A15"/>
    <w:rsid w:val="00DE6F74"/>
    <w:rsid w:val="00DE71F2"/>
    <w:rsid w:val="00DE7333"/>
    <w:rsid w:val="00DE740F"/>
    <w:rsid w:val="00DE785A"/>
    <w:rsid w:val="00DE7BE2"/>
    <w:rsid w:val="00DE7EB9"/>
    <w:rsid w:val="00DE7F24"/>
    <w:rsid w:val="00DE7FFC"/>
    <w:rsid w:val="00DF0196"/>
    <w:rsid w:val="00DF0230"/>
    <w:rsid w:val="00DF0335"/>
    <w:rsid w:val="00DF05B6"/>
    <w:rsid w:val="00DF0F11"/>
    <w:rsid w:val="00DF1897"/>
    <w:rsid w:val="00DF210E"/>
    <w:rsid w:val="00DF2657"/>
    <w:rsid w:val="00DF2757"/>
    <w:rsid w:val="00DF2A4B"/>
    <w:rsid w:val="00DF2C68"/>
    <w:rsid w:val="00DF2CAF"/>
    <w:rsid w:val="00DF3130"/>
    <w:rsid w:val="00DF3142"/>
    <w:rsid w:val="00DF3506"/>
    <w:rsid w:val="00DF4022"/>
    <w:rsid w:val="00DF411C"/>
    <w:rsid w:val="00DF4182"/>
    <w:rsid w:val="00DF426F"/>
    <w:rsid w:val="00DF42BC"/>
    <w:rsid w:val="00DF44DF"/>
    <w:rsid w:val="00DF467A"/>
    <w:rsid w:val="00DF4912"/>
    <w:rsid w:val="00DF4C1F"/>
    <w:rsid w:val="00DF501B"/>
    <w:rsid w:val="00DF51CA"/>
    <w:rsid w:val="00DF51EF"/>
    <w:rsid w:val="00DF53A7"/>
    <w:rsid w:val="00DF5609"/>
    <w:rsid w:val="00DF5727"/>
    <w:rsid w:val="00DF5AA6"/>
    <w:rsid w:val="00DF5D02"/>
    <w:rsid w:val="00DF5E6D"/>
    <w:rsid w:val="00DF5FBD"/>
    <w:rsid w:val="00DF635A"/>
    <w:rsid w:val="00DF6387"/>
    <w:rsid w:val="00DF641C"/>
    <w:rsid w:val="00DF6874"/>
    <w:rsid w:val="00DF6AD3"/>
    <w:rsid w:val="00DF7C02"/>
    <w:rsid w:val="00DF7E7A"/>
    <w:rsid w:val="00DF7F13"/>
    <w:rsid w:val="00E0003C"/>
    <w:rsid w:val="00E0011A"/>
    <w:rsid w:val="00E004F3"/>
    <w:rsid w:val="00E00AAF"/>
    <w:rsid w:val="00E00C4C"/>
    <w:rsid w:val="00E00DD1"/>
    <w:rsid w:val="00E00E52"/>
    <w:rsid w:val="00E014D1"/>
    <w:rsid w:val="00E01608"/>
    <w:rsid w:val="00E01AC5"/>
    <w:rsid w:val="00E01BED"/>
    <w:rsid w:val="00E02005"/>
    <w:rsid w:val="00E0286D"/>
    <w:rsid w:val="00E028AB"/>
    <w:rsid w:val="00E028B2"/>
    <w:rsid w:val="00E0293A"/>
    <w:rsid w:val="00E02B93"/>
    <w:rsid w:val="00E034A8"/>
    <w:rsid w:val="00E037CC"/>
    <w:rsid w:val="00E039AD"/>
    <w:rsid w:val="00E041B9"/>
    <w:rsid w:val="00E04416"/>
    <w:rsid w:val="00E04495"/>
    <w:rsid w:val="00E04A45"/>
    <w:rsid w:val="00E05246"/>
    <w:rsid w:val="00E05663"/>
    <w:rsid w:val="00E05A82"/>
    <w:rsid w:val="00E06228"/>
    <w:rsid w:val="00E064B7"/>
    <w:rsid w:val="00E067EE"/>
    <w:rsid w:val="00E0691B"/>
    <w:rsid w:val="00E072F9"/>
    <w:rsid w:val="00E07C9A"/>
    <w:rsid w:val="00E101E7"/>
    <w:rsid w:val="00E1068F"/>
    <w:rsid w:val="00E109DC"/>
    <w:rsid w:val="00E11158"/>
    <w:rsid w:val="00E11595"/>
    <w:rsid w:val="00E1173C"/>
    <w:rsid w:val="00E118F1"/>
    <w:rsid w:val="00E11DA8"/>
    <w:rsid w:val="00E12287"/>
    <w:rsid w:val="00E137D5"/>
    <w:rsid w:val="00E139FF"/>
    <w:rsid w:val="00E13C08"/>
    <w:rsid w:val="00E14143"/>
    <w:rsid w:val="00E14603"/>
    <w:rsid w:val="00E146D8"/>
    <w:rsid w:val="00E14AE9"/>
    <w:rsid w:val="00E14FBD"/>
    <w:rsid w:val="00E153E2"/>
    <w:rsid w:val="00E158AE"/>
    <w:rsid w:val="00E15900"/>
    <w:rsid w:val="00E1599E"/>
    <w:rsid w:val="00E15E44"/>
    <w:rsid w:val="00E1662A"/>
    <w:rsid w:val="00E16787"/>
    <w:rsid w:val="00E167D6"/>
    <w:rsid w:val="00E16F25"/>
    <w:rsid w:val="00E17544"/>
    <w:rsid w:val="00E1759F"/>
    <w:rsid w:val="00E17C6C"/>
    <w:rsid w:val="00E203B5"/>
    <w:rsid w:val="00E216C2"/>
    <w:rsid w:val="00E218B1"/>
    <w:rsid w:val="00E219E4"/>
    <w:rsid w:val="00E21EC8"/>
    <w:rsid w:val="00E222B8"/>
    <w:rsid w:val="00E226B9"/>
    <w:rsid w:val="00E22741"/>
    <w:rsid w:val="00E22843"/>
    <w:rsid w:val="00E228E8"/>
    <w:rsid w:val="00E22929"/>
    <w:rsid w:val="00E22BA0"/>
    <w:rsid w:val="00E22F90"/>
    <w:rsid w:val="00E22FFF"/>
    <w:rsid w:val="00E23443"/>
    <w:rsid w:val="00E23652"/>
    <w:rsid w:val="00E236DB"/>
    <w:rsid w:val="00E23965"/>
    <w:rsid w:val="00E23A59"/>
    <w:rsid w:val="00E23B2F"/>
    <w:rsid w:val="00E23DC8"/>
    <w:rsid w:val="00E23E31"/>
    <w:rsid w:val="00E23F35"/>
    <w:rsid w:val="00E23FE7"/>
    <w:rsid w:val="00E24209"/>
    <w:rsid w:val="00E2431E"/>
    <w:rsid w:val="00E243A3"/>
    <w:rsid w:val="00E2478A"/>
    <w:rsid w:val="00E25318"/>
    <w:rsid w:val="00E261AE"/>
    <w:rsid w:val="00E261B7"/>
    <w:rsid w:val="00E26269"/>
    <w:rsid w:val="00E263EC"/>
    <w:rsid w:val="00E263F9"/>
    <w:rsid w:val="00E264C8"/>
    <w:rsid w:val="00E26BC5"/>
    <w:rsid w:val="00E272B4"/>
    <w:rsid w:val="00E278BA"/>
    <w:rsid w:val="00E27D08"/>
    <w:rsid w:val="00E27DF2"/>
    <w:rsid w:val="00E27F0D"/>
    <w:rsid w:val="00E3020A"/>
    <w:rsid w:val="00E3047E"/>
    <w:rsid w:val="00E3049E"/>
    <w:rsid w:val="00E3087A"/>
    <w:rsid w:val="00E3130D"/>
    <w:rsid w:val="00E31542"/>
    <w:rsid w:val="00E31CF8"/>
    <w:rsid w:val="00E325DB"/>
    <w:rsid w:val="00E326B3"/>
    <w:rsid w:val="00E326B9"/>
    <w:rsid w:val="00E326D0"/>
    <w:rsid w:val="00E327DE"/>
    <w:rsid w:val="00E32B1B"/>
    <w:rsid w:val="00E32CBF"/>
    <w:rsid w:val="00E32D0F"/>
    <w:rsid w:val="00E32D55"/>
    <w:rsid w:val="00E32DA9"/>
    <w:rsid w:val="00E32F6F"/>
    <w:rsid w:val="00E33A5D"/>
    <w:rsid w:val="00E343EF"/>
    <w:rsid w:val="00E34589"/>
    <w:rsid w:val="00E34632"/>
    <w:rsid w:val="00E34A17"/>
    <w:rsid w:val="00E34BCD"/>
    <w:rsid w:val="00E34D9C"/>
    <w:rsid w:val="00E34FCA"/>
    <w:rsid w:val="00E34FDB"/>
    <w:rsid w:val="00E35115"/>
    <w:rsid w:val="00E354B0"/>
    <w:rsid w:val="00E35C27"/>
    <w:rsid w:val="00E36839"/>
    <w:rsid w:val="00E3689C"/>
    <w:rsid w:val="00E3748A"/>
    <w:rsid w:val="00E376DD"/>
    <w:rsid w:val="00E37C6A"/>
    <w:rsid w:val="00E37D3D"/>
    <w:rsid w:val="00E40160"/>
    <w:rsid w:val="00E40256"/>
    <w:rsid w:val="00E40AC4"/>
    <w:rsid w:val="00E40ADE"/>
    <w:rsid w:val="00E4166B"/>
    <w:rsid w:val="00E41A3F"/>
    <w:rsid w:val="00E41E87"/>
    <w:rsid w:val="00E41FC1"/>
    <w:rsid w:val="00E4205F"/>
    <w:rsid w:val="00E42147"/>
    <w:rsid w:val="00E4223E"/>
    <w:rsid w:val="00E42F12"/>
    <w:rsid w:val="00E432D8"/>
    <w:rsid w:val="00E4376B"/>
    <w:rsid w:val="00E43928"/>
    <w:rsid w:val="00E43D46"/>
    <w:rsid w:val="00E44048"/>
    <w:rsid w:val="00E443C0"/>
    <w:rsid w:val="00E44DA4"/>
    <w:rsid w:val="00E44DA7"/>
    <w:rsid w:val="00E4503C"/>
    <w:rsid w:val="00E4533F"/>
    <w:rsid w:val="00E45AD0"/>
    <w:rsid w:val="00E45C44"/>
    <w:rsid w:val="00E45E9E"/>
    <w:rsid w:val="00E460E1"/>
    <w:rsid w:val="00E465F1"/>
    <w:rsid w:val="00E467D3"/>
    <w:rsid w:val="00E46822"/>
    <w:rsid w:val="00E46911"/>
    <w:rsid w:val="00E46A1A"/>
    <w:rsid w:val="00E477AA"/>
    <w:rsid w:val="00E47E40"/>
    <w:rsid w:val="00E50022"/>
    <w:rsid w:val="00E50373"/>
    <w:rsid w:val="00E50527"/>
    <w:rsid w:val="00E50838"/>
    <w:rsid w:val="00E50F14"/>
    <w:rsid w:val="00E50FE3"/>
    <w:rsid w:val="00E512CC"/>
    <w:rsid w:val="00E51665"/>
    <w:rsid w:val="00E51675"/>
    <w:rsid w:val="00E517E9"/>
    <w:rsid w:val="00E51C89"/>
    <w:rsid w:val="00E522A1"/>
    <w:rsid w:val="00E5259B"/>
    <w:rsid w:val="00E5268C"/>
    <w:rsid w:val="00E52746"/>
    <w:rsid w:val="00E52A9C"/>
    <w:rsid w:val="00E52D56"/>
    <w:rsid w:val="00E5307C"/>
    <w:rsid w:val="00E536ED"/>
    <w:rsid w:val="00E537EB"/>
    <w:rsid w:val="00E53887"/>
    <w:rsid w:val="00E538DB"/>
    <w:rsid w:val="00E547B7"/>
    <w:rsid w:val="00E54C5B"/>
    <w:rsid w:val="00E54D02"/>
    <w:rsid w:val="00E54EFE"/>
    <w:rsid w:val="00E5571A"/>
    <w:rsid w:val="00E55AB6"/>
    <w:rsid w:val="00E55DC9"/>
    <w:rsid w:val="00E55FC6"/>
    <w:rsid w:val="00E563A9"/>
    <w:rsid w:val="00E563B4"/>
    <w:rsid w:val="00E5657D"/>
    <w:rsid w:val="00E570A4"/>
    <w:rsid w:val="00E5766D"/>
    <w:rsid w:val="00E576AF"/>
    <w:rsid w:val="00E5780E"/>
    <w:rsid w:val="00E579AF"/>
    <w:rsid w:val="00E57C5C"/>
    <w:rsid w:val="00E57F59"/>
    <w:rsid w:val="00E604D2"/>
    <w:rsid w:val="00E60A40"/>
    <w:rsid w:val="00E60B07"/>
    <w:rsid w:val="00E60B57"/>
    <w:rsid w:val="00E60BAD"/>
    <w:rsid w:val="00E60FAB"/>
    <w:rsid w:val="00E60FF9"/>
    <w:rsid w:val="00E610BA"/>
    <w:rsid w:val="00E611C9"/>
    <w:rsid w:val="00E614C7"/>
    <w:rsid w:val="00E619EE"/>
    <w:rsid w:val="00E61A6C"/>
    <w:rsid w:val="00E6258E"/>
    <w:rsid w:val="00E62AEF"/>
    <w:rsid w:val="00E62B69"/>
    <w:rsid w:val="00E632E9"/>
    <w:rsid w:val="00E63748"/>
    <w:rsid w:val="00E63C1E"/>
    <w:rsid w:val="00E63C23"/>
    <w:rsid w:val="00E63D0D"/>
    <w:rsid w:val="00E6476C"/>
    <w:rsid w:val="00E6488C"/>
    <w:rsid w:val="00E64E02"/>
    <w:rsid w:val="00E6519F"/>
    <w:rsid w:val="00E652BA"/>
    <w:rsid w:val="00E6537A"/>
    <w:rsid w:val="00E6548F"/>
    <w:rsid w:val="00E659F3"/>
    <w:rsid w:val="00E65C28"/>
    <w:rsid w:val="00E66247"/>
    <w:rsid w:val="00E66291"/>
    <w:rsid w:val="00E6689B"/>
    <w:rsid w:val="00E6690A"/>
    <w:rsid w:val="00E66B77"/>
    <w:rsid w:val="00E679A2"/>
    <w:rsid w:val="00E67AB6"/>
    <w:rsid w:val="00E7006D"/>
    <w:rsid w:val="00E7015C"/>
    <w:rsid w:val="00E7098C"/>
    <w:rsid w:val="00E70C32"/>
    <w:rsid w:val="00E70D51"/>
    <w:rsid w:val="00E710ED"/>
    <w:rsid w:val="00E711BB"/>
    <w:rsid w:val="00E714B1"/>
    <w:rsid w:val="00E71652"/>
    <w:rsid w:val="00E718D3"/>
    <w:rsid w:val="00E718E6"/>
    <w:rsid w:val="00E71F31"/>
    <w:rsid w:val="00E723FF"/>
    <w:rsid w:val="00E729F4"/>
    <w:rsid w:val="00E73391"/>
    <w:rsid w:val="00E73950"/>
    <w:rsid w:val="00E73B85"/>
    <w:rsid w:val="00E73C6C"/>
    <w:rsid w:val="00E73D4B"/>
    <w:rsid w:val="00E7484F"/>
    <w:rsid w:val="00E74867"/>
    <w:rsid w:val="00E74B6E"/>
    <w:rsid w:val="00E74F67"/>
    <w:rsid w:val="00E75214"/>
    <w:rsid w:val="00E75454"/>
    <w:rsid w:val="00E756D9"/>
    <w:rsid w:val="00E75703"/>
    <w:rsid w:val="00E7583E"/>
    <w:rsid w:val="00E758D0"/>
    <w:rsid w:val="00E75A59"/>
    <w:rsid w:val="00E75B28"/>
    <w:rsid w:val="00E75DD9"/>
    <w:rsid w:val="00E7617E"/>
    <w:rsid w:val="00E7659B"/>
    <w:rsid w:val="00E76CE2"/>
    <w:rsid w:val="00E771C8"/>
    <w:rsid w:val="00E772A8"/>
    <w:rsid w:val="00E776A1"/>
    <w:rsid w:val="00E77CA3"/>
    <w:rsid w:val="00E77F72"/>
    <w:rsid w:val="00E80130"/>
    <w:rsid w:val="00E80651"/>
    <w:rsid w:val="00E80748"/>
    <w:rsid w:val="00E80ADB"/>
    <w:rsid w:val="00E80B73"/>
    <w:rsid w:val="00E810DD"/>
    <w:rsid w:val="00E812FD"/>
    <w:rsid w:val="00E81938"/>
    <w:rsid w:val="00E81B47"/>
    <w:rsid w:val="00E820CA"/>
    <w:rsid w:val="00E82351"/>
    <w:rsid w:val="00E82614"/>
    <w:rsid w:val="00E82909"/>
    <w:rsid w:val="00E82947"/>
    <w:rsid w:val="00E829FB"/>
    <w:rsid w:val="00E82A5E"/>
    <w:rsid w:val="00E82C9E"/>
    <w:rsid w:val="00E83031"/>
    <w:rsid w:val="00E831A1"/>
    <w:rsid w:val="00E83437"/>
    <w:rsid w:val="00E834BF"/>
    <w:rsid w:val="00E83AC5"/>
    <w:rsid w:val="00E83DE5"/>
    <w:rsid w:val="00E83EAC"/>
    <w:rsid w:val="00E83EC1"/>
    <w:rsid w:val="00E83EDE"/>
    <w:rsid w:val="00E83F6F"/>
    <w:rsid w:val="00E8470A"/>
    <w:rsid w:val="00E84749"/>
    <w:rsid w:val="00E8478C"/>
    <w:rsid w:val="00E8495C"/>
    <w:rsid w:val="00E851BB"/>
    <w:rsid w:val="00E851EB"/>
    <w:rsid w:val="00E85299"/>
    <w:rsid w:val="00E8592E"/>
    <w:rsid w:val="00E85A7C"/>
    <w:rsid w:val="00E85D0D"/>
    <w:rsid w:val="00E85E92"/>
    <w:rsid w:val="00E86319"/>
    <w:rsid w:val="00E864A0"/>
    <w:rsid w:val="00E8693C"/>
    <w:rsid w:val="00E86B2F"/>
    <w:rsid w:val="00E86DB0"/>
    <w:rsid w:val="00E86EDE"/>
    <w:rsid w:val="00E8761F"/>
    <w:rsid w:val="00E87689"/>
    <w:rsid w:val="00E8779E"/>
    <w:rsid w:val="00E87D2E"/>
    <w:rsid w:val="00E87E24"/>
    <w:rsid w:val="00E9029D"/>
    <w:rsid w:val="00E902FB"/>
    <w:rsid w:val="00E90674"/>
    <w:rsid w:val="00E90718"/>
    <w:rsid w:val="00E91192"/>
    <w:rsid w:val="00E91572"/>
    <w:rsid w:val="00E918A2"/>
    <w:rsid w:val="00E918AF"/>
    <w:rsid w:val="00E919BC"/>
    <w:rsid w:val="00E91E0B"/>
    <w:rsid w:val="00E9248C"/>
    <w:rsid w:val="00E9264C"/>
    <w:rsid w:val="00E92812"/>
    <w:rsid w:val="00E92856"/>
    <w:rsid w:val="00E92A19"/>
    <w:rsid w:val="00E92C69"/>
    <w:rsid w:val="00E92CF3"/>
    <w:rsid w:val="00E93C10"/>
    <w:rsid w:val="00E93D8F"/>
    <w:rsid w:val="00E94372"/>
    <w:rsid w:val="00E948FA"/>
    <w:rsid w:val="00E94BE7"/>
    <w:rsid w:val="00E94E0F"/>
    <w:rsid w:val="00E94EF6"/>
    <w:rsid w:val="00E94F83"/>
    <w:rsid w:val="00E955FE"/>
    <w:rsid w:val="00E957F7"/>
    <w:rsid w:val="00E95A34"/>
    <w:rsid w:val="00E96876"/>
    <w:rsid w:val="00E96C98"/>
    <w:rsid w:val="00E970F9"/>
    <w:rsid w:val="00E9717D"/>
    <w:rsid w:val="00E974A1"/>
    <w:rsid w:val="00E9768C"/>
    <w:rsid w:val="00E97CC1"/>
    <w:rsid w:val="00E97F89"/>
    <w:rsid w:val="00EA066A"/>
    <w:rsid w:val="00EA078E"/>
    <w:rsid w:val="00EA0BA1"/>
    <w:rsid w:val="00EA0C0A"/>
    <w:rsid w:val="00EA0C1A"/>
    <w:rsid w:val="00EA0FAF"/>
    <w:rsid w:val="00EA1218"/>
    <w:rsid w:val="00EA1520"/>
    <w:rsid w:val="00EA1787"/>
    <w:rsid w:val="00EA2603"/>
    <w:rsid w:val="00EA2BB6"/>
    <w:rsid w:val="00EA45C3"/>
    <w:rsid w:val="00EA4660"/>
    <w:rsid w:val="00EA4744"/>
    <w:rsid w:val="00EA48AD"/>
    <w:rsid w:val="00EA51CE"/>
    <w:rsid w:val="00EA55FF"/>
    <w:rsid w:val="00EA5965"/>
    <w:rsid w:val="00EA5B76"/>
    <w:rsid w:val="00EA5BA0"/>
    <w:rsid w:val="00EA5F42"/>
    <w:rsid w:val="00EA61D4"/>
    <w:rsid w:val="00EA640B"/>
    <w:rsid w:val="00EA6623"/>
    <w:rsid w:val="00EA6A86"/>
    <w:rsid w:val="00EA741A"/>
    <w:rsid w:val="00EA765C"/>
    <w:rsid w:val="00EA7845"/>
    <w:rsid w:val="00EA79D9"/>
    <w:rsid w:val="00EA79E8"/>
    <w:rsid w:val="00EA7FCB"/>
    <w:rsid w:val="00EB0475"/>
    <w:rsid w:val="00EB0B57"/>
    <w:rsid w:val="00EB1026"/>
    <w:rsid w:val="00EB1CFE"/>
    <w:rsid w:val="00EB1F90"/>
    <w:rsid w:val="00EB2042"/>
    <w:rsid w:val="00EB228A"/>
    <w:rsid w:val="00EB2877"/>
    <w:rsid w:val="00EB28DB"/>
    <w:rsid w:val="00EB2AE7"/>
    <w:rsid w:val="00EB2B61"/>
    <w:rsid w:val="00EB2E95"/>
    <w:rsid w:val="00EB346C"/>
    <w:rsid w:val="00EB366F"/>
    <w:rsid w:val="00EB36B1"/>
    <w:rsid w:val="00EB382D"/>
    <w:rsid w:val="00EB414F"/>
    <w:rsid w:val="00EB4240"/>
    <w:rsid w:val="00EB46F5"/>
    <w:rsid w:val="00EB49C5"/>
    <w:rsid w:val="00EB4DF9"/>
    <w:rsid w:val="00EB51B0"/>
    <w:rsid w:val="00EB551D"/>
    <w:rsid w:val="00EB577B"/>
    <w:rsid w:val="00EB5781"/>
    <w:rsid w:val="00EB60CF"/>
    <w:rsid w:val="00EB63DD"/>
    <w:rsid w:val="00EB6456"/>
    <w:rsid w:val="00EB65E6"/>
    <w:rsid w:val="00EB6B76"/>
    <w:rsid w:val="00EB7189"/>
    <w:rsid w:val="00EB733C"/>
    <w:rsid w:val="00EB7EA7"/>
    <w:rsid w:val="00EC0C6A"/>
    <w:rsid w:val="00EC0CAE"/>
    <w:rsid w:val="00EC0DBC"/>
    <w:rsid w:val="00EC14DE"/>
    <w:rsid w:val="00EC169C"/>
    <w:rsid w:val="00EC16F4"/>
    <w:rsid w:val="00EC1AEB"/>
    <w:rsid w:val="00EC1B97"/>
    <w:rsid w:val="00EC25AE"/>
    <w:rsid w:val="00EC25EA"/>
    <w:rsid w:val="00EC27A9"/>
    <w:rsid w:val="00EC2830"/>
    <w:rsid w:val="00EC2F6B"/>
    <w:rsid w:val="00EC3273"/>
    <w:rsid w:val="00EC3CAA"/>
    <w:rsid w:val="00EC414C"/>
    <w:rsid w:val="00EC42F9"/>
    <w:rsid w:val="00EC42FB"/>
    <w:rsid w:val="00EC4778"/>
    <w:rsid w:val="00EC4CDE"/>
    <w:rsid w:val="00EC5030"/>
    <w:rsid w:val="00EC541E"/>
    <w:rsid w:val="00EC547B"/>
    <w:rsid w:val="00EC54DA"/>
    <w:rsid w:val="00EC578D"/>
    <w:rsid w:val="00EC5915"/>
    <w:rsid w:val="00EC5B87"/>
    <w:rsid w:val="00EC5E4D"/>
    <w:rsid w:val="00EC607E"/>
    <w:rsid w:val="00EC6268"/>
    <w:rsid w:val="00EC63A2"/>
    <w:rsid w:val="00EC648B"/>
    <w:rsid w:val="00EC65D6"/>
    <w:rsid w:val="00EC6A64"/>
    <w:rsid w:val="00EC6B76"/>
    <w:rsid w:val="00EC70FB"/>
    <w:rsid w:val="00EC7A7C"/>
    <w:rsid w:val="00EC7ED9"/>
    <w:rsid w:val="00EC7FA1"/>
    <w:rsid w:val="00ED0B8E"/>
    <w:rsid w:val="00ED0EB0"/>
    <w:rsid w:val="00ED107C"/>
    <w:rsid w:val="00ED1370"/>
    <w:rsid w:val="00ED155F"/>
    <w:rsid w:val="00ED186D"/>
    <w:rsid w:val="00ED1D21"/>
    <w:rsid w:val="00ED20E8"/>
    <w:rsid w:val="00ED2206"/>
    <w:rsid w:val="00ED2388"/>
    <w:rsid w:val="00ED2771"/>
    <w:rsid w:val="00ED319D"/>
    <w:rsid w:val="00ED32A2"/>
    <w:rsid w:val="00ED332F"/>
    <w:rsid w:val="00ED355F"/>
    <w:rsid w:val="00ED4442"/>
    <w:rsid w:val="00ED4DB6"/>
    <w:rsid w:val="00ED4E16"/>
    <w:rsid w:val="00ED4E83"/>
    <w:rsid w:val="00ED59C9"/>
    <w:rsid w:val="00ED5C41"/>
    <w:rsid w:val="00ED5EA1"/>
    <w:rsid w:val="00ED5F0A"/>
    <w:rsid w:val="00ED6266"/>
    <w:rsid w:val="00ED6326"/>
    <w:rsid w:val="00ED6663"/>
    <w:rsid w:val="00ED6BB0"/>
    <w:rsid w:val="00ED7577"/>
    <w:rsid w:val="00ED7849"/>
    <w:rsid w:val="00ED7DA6"/>
    <w:rsid w:val="00ED7EB3"/>
    <w:rsid w:val="00ED7F93"/>
    <w:rsid w:val="00EE01BA"/>
    <w:rsid w:val="00EE0343"/>
    <w:rsid w:val="00EE0570"/>
    <w:rsid w:val="00EE0573"/>
    <w:rsid w:val="00EE05F1"/>
    <w:rsid w:val="00EE07E8"/>
    <w:rsid w:val="00EE0CB8"/>
    <w:rsid w:val="00EE0D7F"/>
    <w:rsid w:val="00EE0DB9"/>
    <w:rsid w:val="00EE17F7"/>
    <w:rsid w:val="00EE1A56"/>
    <w:rsid w:val="00EE1DD8"/>
    <w:rsid w:val="00EE1EB0"/>
    <w:rsid w:val="00EE2041"/>
    <w:rsid w:val="00EE2329"/>
    <w:rsid w:val="00EE23CA"/>
    <w:rsid w:val="00EE2601"/>
    <w:rsid w:val="00EE2655"/>
    <w:rsid w:val="00EE2A6E"/>
    <w:rsid w:val="00EE30F4"/>
    <w:rsid w:val="00EE3B00"/>
    <w:rsid w:val="00EE41DA"/>
    <w:rsid w:val="00EE48E0"/>
    <w:rsid w:val="00EE4954"/>
    <w:rsid w:val="00EE4BCB"/>
    <w:rsid w:val="00EE4F6C"/>
    <w:rsid w:val="00EE5759"/>
    <w:rsid w:val="00EE590C"/>
    <w:rsid w:val="00EE60E6"/>
    <w:rsid w:val="00EE6176"/>
    <w:rsid w:val="00EE64AA"/>
    <w:rsid w:val="00EE6538"/>
    <w:rsid w:val="00EE6A19"/>
    <w:rsid w:val="00EE6DE8"/>
    <w:rsid w:val="00EE7123"/>
    <w:rsid w:val="00EE728D"/>
    <w:rsid w:val="00EE7399"/>
    <w:rsid w:val="00EE79AF"/>
    <w:rsid w:val="00EF0192"/>
    <w:rsid w:val="00EF01A1"/>
    <w:rsid w:val="00EF0BC5"/>
    <w:rsid w:val="00EF0C21"/>
    <w:rsid w:val="00EF0E8D"/>
    <w:rsid w:val="00EF0F43"/>
    <w:rsid w:val="00EF0FF1"/>
    <w:rsid w:val="00EF1071"/>
    <w:rsid w:val="00EF125E"/>
    <w:rsid w:val="00EF1762"/>
    <w:rsid w:val="00EF185F"/>
    <w:rsid w:val="00EF1AF4"/>
    <w:rsid w:val="00EF1F46"/>
    <w:rsid w:val="00EF2269"/>
    <w:rsid w:val="00EF2442"/>
    <w:rsid w:val="00EF2537"/>
    <w:rsid w:val="00EF2713"/>
    <w:rsid w:val="00EF281D"/>
    <w:rsid w:val="00EF348C"/>
    <w:rsid w:val="00EF3C8F"/>
    <w:rsid w:val="00EF3DBE"/>
    <w:rsid w:val="00EF4166"/>
    <w:rsid w:val="00EF4851"/>
    <w:rsid w:val="00EF4A79"/>
    <w:rsid w:val="00EF4AED"/>
    <w:rsid w:val="00EF5208"/>
    <w:rsid w:val="00EF53E2"/>
    <w:rsid w:val="00EF5890"/>
    <w:rsid w:val="00EF5D68"/>
    <w:rsid w:val="00EF5DEC"/>
    <w:rsid w:val="00EF6271"/>
    <w:rsid w:val="00EF629A"/>
    <w:rsid w:val="00EF6728"/>
    <w:rsid w:val="00EF6EA3"/>
    <w:rsid w:val="00EF76E1"/>
    <w:rsid w:val="00EF77DE"/>
    <w:rsid w:val="00EF7CC5"/>
    <w:rsid w:val="00F001E9"/>
    <w:rsid w:val="00F00384"/>
    <w:rsid w:val="00F006BD"/>
    <w:rsid w:val="00F00732"/>
    <w:rsid w:val="00F00D25"/>
    <w:rsid w:val="00F00E14"/>
    <w:rsid w:val="00F00EF3"/>
    <w:rsid w:val="00F00FA5"/>
    <w:rsid w:val="00F01341"/>
    <w:rsid w:val="00F01408"/>
    <w:rsid w:val="00F017C0"/>
    <w:rsid w:val="00F01831"/>
    <w:rsid w:val="00F01947"/>
    <w:rsid w:val="00F0199B"/>
    <w:rsid w:val="00F01E70"/>
    <w:rsid w:val="00F02141"/>
    <w:rsid w:val="00F0249D"/>
    <w:rsid w:val="00F0290A"/>
    <w:rsid w:val="00F030AF"/>
    <w:rsid w:val="00F037C3"/>
    <w:rsid w:val="00F03808"/>
    <w:rsid w:val="00F0380C"/>
    <w:rsid w:val="00F03B96"/>
    <w:rsid w:val="00F03BA1"/>
    <w:rsid w:val="00F04146"/>
    <w:rsid w:val="00F04147"/>
    <w:rsid w:val="00F0431D"/>
    <w:rsid w:val="00F044DD"/>
    <w:rsid w:val="00F04845"/>
    <w:rsid w:val="00F04975"/>
    <w:rsid w:val="00F049E4"/>
    <w:rsid w:val="00F04CC4"/>
    <w:rsid w:val="00F0559C"/>
    <w:rsid w:val="00F058A6"/>
    <w:rsid w:val="00F05AE4"/>
    <w:rsid w:val="00F0668E"/>
    <w:rsid w:val="00F0727C"/>
    <w:rsid w:val="00F07568"/>
    <w:rsid w:val="00F07955"/>
    <w:rsid w:val="00F07972"/>
    <w:rsid w:val="00F07E72"/>
    <w:rsid w:val="00F10028"/>
    <w:rsid w:val="00F10276"/>
    <w:rsid w:val="00F1027D"/>
    <w:rsid w:val="00F1078B"/>
    <w:rsid w:val="00F10B1B"/>
    <w:rsid w:val="00F10C3E"/>
    <w:rsid w:val="00F10C78"/>
    <w:rsid w:val="00F112AF"/>
    <w:rsid w:val="00F113E0"/>
    <w:rsid w:val="00F1144F"/>
    <w:rsid w:val="00F117B7"/>
    <w:rsid w:val="00F117DD"/>
    <w:rsid w:val="00F11B55"/>
    <w:rsid w:val="00F11D74"/>
    <w:rsid w:val="00F11F4F"/>
    <w:rsid w:val="00F122CC"/>
    <w:rsid w:val="00F12996"/>
    <w:rsid w:val="00F13CF0"/>
    <w:rsid w:val="00F13F5A"/>
    <w:rsid w:val="00F141A8"/>
    <w:rsid w:val="00F1435B"/>
    <w:rsid w:val="00F14990"/>
    <w:rsid w:val="00F14ED0"/>
    <w:rsid w:val="00F15207"/>
    <w:rsid w:val="00F15604"/>
    <w:rsid w:val="00F15BCC"/>
    <w:rsid w:val="00F1601E"/>
    <w:rsid w:val="00F16CEC"/>
    <w:rsid w:val="00F16D22"/>
    <w:rsid w:val="00F1723D"/>
    <w:rsid w:val="00F177B7"/>
    <w:rsid w:val="00F179D3"/>
    <w:rsid w:val="00F17A19"/>
    <w:rsid w:val="00F2012E"/>
    <w:rsid w:val="00F2088C"/>
    <w:rsid w:val="00F20D18"/>
    <w:rsid w:val="00F21014"/>
    <w:rsid w:val="00F21204"/>
    <w:rsid w:val="00F2165E"/>
    <w:rsid w:val="00F2170A"/>
    <w:rsid w:val="00F21A61"/>
    <w:rsid w:val="00F22600"/>
    <w:rsid w:val="00F22891"/>
    <w:rsid w:val="00F22945"/>
    <w:rsid w:val="00F22BA0"/>
    <w:rsid w:val="00F22CC6"/>
    <w:rsid w:val="00F2316C"/>
    <w:rsid w:val="00F2319E"/>
    <w:rsid w:val="00F23224"/>
    <w:rsid w:val="00F2328F"/>
    <w:rsid w:val="00F23290"/>
    <w:rsid w:val="00F23739"/>
    <w:rsid w:val="00F237D2"/>
    <w:rsid w:val="00F2384F"/>
    <w:rsid w:val="00F23B4D"/>
    <w:rsid w:val="00F240DB"/>
    <w:rsid w:val="00F248BC"/>
    <w:rsid w:val="00F24C43"/>
    <w:rsid w:val="00F250B2"/>
    <w:rsid w:val="00F25189"/>
    <w:rsid w:val="00F253FB"/>
    <w:rsid w:val="00F25451"/>
    <w:rsid w:val="00F255F1"/>
    <w:rsid w:val="00F25A35"/>
    <w:rsid w:val="00F25A85"/>
    <w:rsid w:val="00F25DFE"/>
    <w:rsid w:val="00F26192"/>
    <w:rsid w:val="00F261A9"/>
    <w:rsid w:val="00F26434"/>
    <w:rsid w:val="00F264D3"/>
    <w:rsid w:val="00F26652"/>
    <w:rsid w:val="00F26674"/>
    <w:rsid w:val="00F26B68"/>
    <w:rsid w:val="00F26CF8"/>
    <w:rsid w:val="00F2763A"/>
    <w:rsid w:val="00F27697"/>
    <w:rsid w:val="00F27B4A"/>
    <w:rsid w:val="00F27F41"/>
    <w:rsid w:val="00F303F8"/>
    <w:rsid w:val="00F30D3A"/>
    <w:rsid w:val="00F30E0D"/>
    <w:rsid w:val="00F30F2E"/>
    <w:rsid w:val="00F31FFA"/>
    <w:rsid w:val="00F322DB"/>
    <w:rsid w:val="00F32E9B"/>
    <w:rsid w:val="00F3318C"/>
    <w:rsid w:val="00F333DC"/>
    <w:rsid w:val="00F33488"/>
    <w:rsid w:val="00F334C5"/>
    <w:rsid w:val="00F33D19"/>
    <w:rsid w:val="00F33DE3"/>
    <w:rsid w:val="00F3418E"/>
    <w:rsid w:val="00F342E0"/>
    <w:rsid w:val="00F3473C"/>
    <w:rsid w:val="00F348D5"/>
    <w:rsid w:val="00F349B2"/>
    <w:rsid w:val="00F34C3E"/>
    <w:rsid w:val="00F34DE3"/>
    <w:rsid w:val="00F355B0"/>
    <w:rsid w:val="00F357AF"/>
    <w:rsid w:val="00F35E8C"/>
    <w:rsid w:val="00F3601A"/>
    <w:rsid w:val="00F36118"/>
    <w:rsid w:val="00F3621E"/>
    <w:rsid w:val="00F36B48"/>
    <w:rsid w:val="00F36E9C"/>
    <w:rsid w:val="00F3703F"/>
    <w:rsid w:val="00F40687"/>
    <w:rsid w:val="00F406EE"/>
    <w:rsid w:val="00F41335"/>
    <w:rsid w:val="00F41849"/>
    <w:rsid w:val="00F41ABD"/>
    <w:rsid w:val="00F41B1D"/>
    <w:rsid w:val="00F42033"/>
    <w:rsid w:val="00F42336"/>
    <w:rsid w:val="00F426DB"/>
    <w:rsid w:val="00F42764"/>
    <w:rsid w:val="00F42A30"/>
    <w:rsid w:val="00F42B6B"/>
    <w:rsid w:val="00F42D5B"/>
    <w:rsid w:val="00F436F5"/>
    <w:rsid w:val="00F437B5"/>
    <w:rsid w:val="00F43B69"/>
    <w:rsid w:val="00F43E87"/>
    <w:rsid w:val="00F43F03"/>
    <w:rsid w:val="00F44005"/>
    <w:rsid w:val="00F44171"/>
    <w:rsid w:val="00F44310"/>
    <w:rsid w:val="00F444BC"/>
    <w:rsid w:val="00F4498F"/>
    <w:rsid w:val="00F44F7A"/>
    <w:rsid w:val="00F44FC7"/>
    <w:rsid w:val="00F4525E"/>
    <w:rsid w:val="00F458F7"/>
    <w:rsid w:val="00F4596C"/>
    <w:rsid w:val="00F459C6"/>
    <w:rsid w:val="00F45D14"/>
    <w:rsid w:val="00F460AD"/>
    <w:rsid w:val="00F462B6"/>
    <w:rsid w:val="00F469FF"/>
    <w:rsid w:val="00F472C0"/>
    <w:rsid w:val="00F4782A"/>
    <w:rsid w:val="00F47AB3"/>
    <w:rsid w:val="00F47D44"/>
    <w:rsid w:val="00F5002C"/>
    <w:rsid w:val="00F501B6"/>
    <w:rsid w:val="00F507AB"/>
    <w:rsid w:val="00F50938"/>
    <w:rsid w:val="00F50ED5"/>
    <w:rsid w:val="00F5103B"/>
    <w:rsid w:val="00F5115C"/>
    <w:rsid w:val="00F511FB"/>
    <w:rsid w:val="00F512D4"/>
    <w:rsid w:val="00F51652"/>
    <w:rsid w:val="00F51BD9"/>
    <w:rsid w:val="00F51DB5"/>
    <w:rsid w:val="00F52153"/>
    <w:rsid w:val="00F52280"/>
    <w:rsid w:val="00F52299"/>
    <w:rsid w:val="00F5234E"/>
    <w:rsid w:val="00F529E7"/>
    <w:rsid w:val="00F530B2"/>
    <w:rsid w:val="00F53486"/>
    <w:rsid w:val="00F5443A"/>
    <w:rsid w:val="00F54624"/>
    <w:rsid w:val="00F546D9"/>
    <w:rsid w:val="00F547DC"/>
    <w:rsid w:val="00F54DF7"/>
    <w:rsid w:val="00F551E4"/>
    <w:rsid w:val="00F55226"/>
    <w:rsid w:val="00F5576B"/>
    <w:rsid w:val="00F55ACD"/>
    <w:rsid w:val="00F560BD"/>
    <w:rsid w:val="00F560FF"/>
    <w:rsid w:val="00F56268"/>
    <w:rsid w:val="00F5665B"/>
    <w:rsid w:val="00F569C0"/>
    <w:rsid w:val="00F56A15"/>
    <w:rsid w:val="00F56BC9"/>
    <w:rsid w:val="00F57907"/>
    <w:rsid w:val="00F57A52"/>
    <w:rsid w:val="00F57FF8"/>
    <w:rsid w:val="00F60029"/>
    <w:rsid w:val="00F605C1"/>
    <w:rsid w:val="00F606DE"/>
    <w:rsid w:val="00F60DF5"/>
    <w:rsid w:val="00F61211"/>
    <w:rsid w:val="00F612B5"/>
    <w:rsid w:val="00F613FF"/>
    <w:rsid w:val="00F615CA"/>
    <w:rsid w:val="00F6170B"/>
    <w:rsid w:val="00F61FB9"/>
    <w:rsid w:val="00F61FD7"/>
    <w:rsid w:val="00F620A9"/>
    <w:rsid w:val="00F62372"/>
    <w:rsid w:val="00F62474"/>
    <w:rsid w:val="00F62595"/>
    <w:rsid w:val="00F6276F"/>
    <w:rsid w:val="00F6283B"/>
    <w:rsid w:val="00F62E2C"/>
    <w:rsid w:val="00F637C2"/>
    <w:rsid w:val="00F639CD"/>
    <w:rsid w:val="00F639F7"/>
    <w:rsid w:val="00F641BF"/>
    <w:rsid w:val="00F64263"/>
    <w:rsid w:val="00F64617"/>
    <w:rsid w:val="00F648FF"/>
    <w:rsid w:val="00F64C3D"/>
    <w:rsid w:val="00F64DBF"/>
    <w:rsid w:val="00F64FB1"/>
    <w:rsid w:val="00F64FD3"/>
    <w:rsid w:val="00F64FEC"/>
    <w:rsid w:val="00F65609"/>
    <w:rsid w:val="00F65BB7"/>
    <w:rsid w:val="00F6601C"/>
    <w:rsid w:val="00F66069"/>
    <w:rsid w:val="00F661AF"/>
    <w:rsid w:val="00F665CA"/>
    <w:rsid w:val="00F666C8"/>
    <w:rsid w:val="00F668F0"/>
    <w:rsid w:val="00F669DD"/>
    <w:rsid w:val="00F66A07"/>
    <w:rsid w:val="00F66CE2"/>
    <w:rsid w:val="00F66F50"/>
    <w:rsid w:val="00F66FDD"/>
    <w:rsid w:val="00F672A8"/>
    <w:rsid w:val="00F6732E"/>
    <w:rsid w:val="00F673F4"/>
    <w:rsid w:val="00F675C5"/>
    <w:rsid w:val="00F701A5"/>
    <w:rsid w:val="00F701AC"/>
    <w:rsid w:val="00F70647"/>
    <w:rsid w:val="00F70812"/>
    <w:rsid w:val="00F70902"/>
    <w:rsid w:val="00F70C5E"/>
    <w:rsid w:val="00F71068"/>
    <w:rsid w:val="00F711AD"/>
    <w:rsid w:val="00F71699"/>
    <w:rsid w:val="00F719FF"/>
    <w:rsid w:val="00F72363"/>
    <w:rsid w:val="00F723CA"/>
    <w:rsid w:val="00F728D3"/>
    <w:rsid w:val="00F72ADD"/>
    <w:rsid w:val="00F72C52"/>
    <w:rsid w:val="00F72E1C"/>
    <w:rsid w:val="00F733B7"/>
    <w:rsid w:val="00F734ED"/>
    <w:rsid w:val="00F7357F"/>
    <w:rsid w:val="00F73600"/>
    <w:rsid w:val="00F739EF"/>
    <w:rsid w:val="00F73F2F"/>
    <w:rsid w:val="00F743CA"/>
    <w:rsid w:val="00F7450E"/>
    <w:rsid w:val="00F74ADB"/>
    <w:rsid w:val="00F74B8B"/>
    <w:rsid w:val="00F74E48"/>
    <w:rsid w:val="00F753C7"/>
    <w:rsid w:val="00F75EA9"/>
    <w:rsid w:val="00F76260"/>
    <w:rsid w:val="00F764E2"/>
    <w:rsid w:val="00F764F7"/>
    <w:rsid w:val="00F76973"/>
    <w:rsid w:val="00F76A4F"/>
    <w:rsid w:val="00F76C79"/>
    <w:rsid w:val="00F76D5C"/>
    <w:rsid w:val="00F7716F"/>
    <w:rsid w:val="00F7718E"/>
    <w:rsid w:val="00F776CC"/>
    <w:rsid w:val="00F77824"/>
    <w:rsid w:val="00F7798A"/>
    <w:rsid w:val="00F779AE"/>
    <w:rsid w:val="00F77BC2"/>
    <w:rsid w:val="00F77C9B"/>
    <w:rsid w:val="00F77E42"/>
    <w:rsid w:val="00F77EDF"/>
    <w:rsid w:val="00F80575"/>
    <w:rsid w:val="00F805B9"/>
    <w:rsid w:val="00F80B99"/>
    <w:rsid w:val="00F80BF2"/>
    <w:rsid w:val="00F80C7F"/>
    <w:rsid w:val="00F813CB"/>
    <w:rsid w:val="00F81770"/>
    <w:rsid w:val="00F81C87"/>
    <w:rsid w:val="00F8218F"/>
    <w:rsid w:val="00F827A2"/>
    <w:rsid w:val="00F831F3"/>
    <w:rsid w:val="00F8321C"/>
    <w:rsid w:val="00F836D8"/>
    <w:rsid w:val="00F84461"/>
    <w:rsid w:val="00F84700"/>
    <w:rsid w:val="00F8470D"/>
    <w:rsid w:val="00F84838"/>
    <w:rsid w:val="00F84B91"/>
    <w:rsid w:val="00F84C18"/>
    <w:rsid w:val="00F8594D"/>
    <w:rsid w:val="00F85956"/>
    <w:rsid w:val="00F85AB8"/>
    <w:rsid w:val="00F85E85"/>
    <w:rsid w:val="00F86084"/>
    <w:rsid w:val="00F8661C"/>
    <w:rsid w:val="00F868EC"/>
    <w:rsid w:val="00F86E3F"/>
    <w:rsid w:val="00F86F04"/>
    <w:rsid w:val="00F872E3"/>
    <w:rsid w:val="00F875A3"/>
    <w:rsid w:val="00F875CC"/>
    <w:rsid w:val="00F87F76"/>
    <w:rsid w:val="00F900B2"/>
    <w:rsid w:val="00F9028E"/>
    <w:rsid w:val="00F908B1"/>
    <w:rsid w:val="00F909BB"/>
    <w:rsid w:val="00F90B6F"/>
    <w:rsid w:val="00F90BD9"/>
    <w:rsid w:val="00F90C48"/>
    <w:rsid w:val="00F90C6A"/>
    <w:rsid w:val="00F90CF5"/>
    <w:rsid w:val="00F9145F"/>
    <w:rsid w:val="00F91FCC"/>
    <w:rsid w:val="00F9232D"/>
    <w:rsid w:val="00F9276F"/>
    <w:rsid w:val="00F92BD2"/>
    <w:rsid w:val="00F92D05"/>
    <w:rsid w:val="00F92D11"/>
    <w:rsid w:val="00F92F6F"/>
    <w:rsid w:val="00F92FFB"/>
    <w:rsid w:val="00F93092"/>
    <w:rsid w:val="00F9338C"/>
    <w:rsid w:val="00F9359E"/>
    <w:rsid w:val="00F93B98"/>
    <w:rsid w:val="00F940A0"/>
    <w:rsid w:val="00F9419C"/>
    <w:rsid w:val="00F941DF"/>
    <w:rsid w:val="00F94D0C"/>
    <w:rsid w:val="00F9549F"/>
    <w:rsid w:val="00F959E5"/>
    <w:rsid w:val="00F95D15"/>
    <w:rsid w:val="00F95E79"/>
    <w:rsid w:val="00F96061"/>
    <w:rsid w:val="00F960B2"/>
    <w:rsid w:val="00F9636E"/>
    <w:rsid w:val="00F964FB"/>
    <w:rsid w:val="00F971D6"/>
    <w:rsid w:val="00F97401"/>
    <w:rsid w:val="00F97688"/>
    <w:rsid w:val="00F97C9A"/>
    <w:rsid w:val="00F97FAB"/>
    <w:rsid w:val="00FA0437"/>
    <w:rsid w:val="00FA10A3"/>
    <w:rsid w:val="00FA112F"/>
    <w:rsid w:val="00FA16F2"/>
    <w:rsid w:val="00FA1A74"/>
    <w:rsid w:val="00FA22FD"/>
    <w:rsid w:val="00FA2755"/>
    <w:rsid w:val="00FA2830"/>
    <w:rsid w:val="00FA2941"/>
    <w:rsid w:val="00FA29BD"/>
    <w:rsid w:val="00FA2A25"/>
    <w:rsid w:val="00FA2A27"/>
    <w:rsid w:val="00FA2C36"/>
    <w:rsid w:val="00FA2D41"/>
    <w:rsid w:val="00FA307D"/>
    <w:rsid w:val="00FA31FB"/>
    <w:rsid w:val="00FA3861"/>
    <w:rsid w:val="00FA3D40"/>
    <w:rsid w:val="00FA3E04"/>
    <w:rsid w:val="00FA4533"/>
    <w:rsid w:val="00FA4911"/>
    <w:rsid w:val="00FA49C7"/>
    <w:rsid w:val="00FA4B7A"/>
    <w:rsid w:val="00FA4D76"/>
    <w:rsid w:val="00FA55D9"/>
    <w:rsid w:val="00FA5695"/>
    <w:rsid w:val="00FA5D7E"/>
    <w:rsid w:val="00FA6564"/>
    <w:rsid w:val="00FA695B"/>
    <w:rsid w:val="00FA6B43"/>
    <w:rsid w:val="00FA74E6"/>
    <w:rsid w:val="00FA79D1"/>
    <w:rsid w:val="00FA7A58"/>
    <w:rsid w:val="00FA7AB0"/>
    <w:rsid w:val="00FB02EC"/>
    <w:rsid w:val="00FB0731"/>
    <w:rsid w:val="00FB0B22"/>
    <w:rsid w:val="00FB11A4"/>
    <w:rsid w:val="00FB13D8"/>
    <w:rsid w:val="00FB1619"/>
    <w:rsid w:val="00FB1842"/>
    <w:rsid w:val="00FB184D"/>
    <w:rsid w:val="00FB1893"/>
    <w:rsid w:val="00FB1A91"/>
    <w:rsid w:val="00FB24F6"/>
    <w:rsid w:val="00FB2598"/>
    <w:rsid w:val="00FB29C2"/>
    <w:rsid w:val="00FB2E18"/>
    <w:rsid w:val="00FB32E9"/>
    <w:rsid w:val="00FB3303"/>
    <w:rsid w:val="00FB366A"/>
    <w:rsid w:val="00FB395C"/>
    <w:rsid w:val="00FB3E5E"/>
    <w:rsid w:val="00FB400C"/>
    <w:rsid w:val="00FB4152"/>
    <w:rsid w:val="00FB4472"/>
    <w:rsid w:val="00FB452A"/>
    <w:rsid w:val="00FB4647"/>
    <w:rsid w:val="00FB473D"/>
    <w:rsid w:val="00FB4743"/>
    <w:rsid w:val="00FB4939"/>
    <w:rsid w:val="00FB4B1E"/>
    <w:rsid w:val="00FB4E6D"/>
    <w:rsid w:val="00FB4E92"/>
    <w:rsid w:val="00FB4FFA"/>
    <w:rsid w:val="00FB5B44"/>
    <w:rsid w:val="00FB5B68"/>
    <w:rsid w:val="00FB65D0"/>
    <w:rsid w:val="00FB6939"/>
    <w:rsid w:val="00FB6A43"/>
    <w:rsid w:val="00FB6AED"/>
    <w:rsid w:val="00FB71E1"/>
    <w:rsid w:val="00FB72F2"/>
    <w:rsid w:val="00FB74CB"/>
    <w:rsid w:val="00FB79E4"/>
    <w:rsid w:val="00FB7BE0"/>
    <w:rsid w:val="00FB7D29"/>
    <w:rsid w:val="00FB7F65"/>
    <w:rsid w:val="00FC0160"/>
    <w:rsid w:val="00FC085D"/>
    <w:rsid w:val="00FC0BF1"/>
    <w:rsid w:val="00FC0CA5"/>
    <w:rsid w:val="00FC10EC"/>
    <w:rsid w:val="00FC115E"/>
    <w:rsid w:val="00FC1274"/>
    <w:rsid w:val="00FC1338"/>
    <w:rsid w:val="00FC1A69"/>
    <w:rsid w:val="00FC1B00"/>
    <w:rsid w:val="00FC229B"/>
    <w:rsid w:val="00FC256A"/>
    <w:rsid w:val="00FC2770"/>
    <w:rsid w:val="00FC2E28"/>
    <w:rsid w:val="00FC2EF7"/>
    <w:rsid w:val="00FC309B"/>
    <w:rsid w:val="00FC30E3"/>
    <w:rsid w:val="00FC3271"/>
    <w:rsid w:val="00FC32D3"/>
    <w:rsid w:val="00FC3529"/>
    <w:rsid w:val="00FC37CC"/>
    <w:rsid w:val="00FC3BB3"/>
    <w:rsid w:val="00FC3BC6"/>
    <w:rsid w:val="00FC40B7"/>
    <w:rsid w:val="00FC43DC"/>
    <w:rsid w:val="00FC4CA9"/>
    <w:rsid w:val="00FC4CE0"/>
    <w:rsid w:val="00FC4D1E"/>
    <w:rsid w:val="00FC53FD"/>
    <w:rsid w:val="00FC5543"/>
    <w:rsid w:val="00FC56B6"/>
    <w:rsid w:val="00FC5811"/>
    <w:rsid w:val="00FC5A60"/>
    <w:rsid w:val="00FC5B3D"/>
    <w:rsid w:val="00FC5BDD"/>
    <w:rsid w:val="00FC5F41"/>
    <w:rsid w:val="00FC67BC"/>
    <w:rsid w:val="00FC69BF"/>
    <w:rsid w:val="00FC6B32"/>
    <w:rsid w:val="00FC6CEA"/>
    <w:rsid w:val="00FC6FEA"/>
    <w:rsid w:val="00FC70C6"/>
    <w:rsid w:val="00FC70E2"/>
    <w:rsid w:val="00FC71D9"/>
    <w:rsid w:val="00FC7366"/>
    <w:rsid w:val="00FC740A"/>
    <w:rsid w:val="00FC769A"/>
    <w:rsid w:val="00FC76A8"/>
    <w:rsid w:val="00FC7906"/>
    <w:rsid w:val="00FC79C5"/>
    <w:rsid w:val="00FC7B80"/>
    <w:rsid w:val="00FC7CDB"/>
    <w:rsid w:val="00FD0076"/>
    <w:rsid w:val="00FD0A83"/>
    <w:rsid w:val="00FD0EF9"/>
    <w:rsid w:val="00FD1269"/>
    <w:rsid w:val="00FD13BC"/>
    <w:rsid w:val="00FD160A"/>
    <w:rsid w:val="00FD165D"/>
    <w:rsid w:val="00FD1759"/>
    <w:rsid w:val="00FD1A6C"/>
    <w:rsid w:val="00FD1AB1"/>
    <w:rsid w:val="00FD2027"/>
    <w:rsid w:val="00FD20CD"/>
    <w:rsid w:val="00FD2118"/>
    <w:rsid w:val="00FD2251"/>
    <w:rsid w:val="00FD23DA"/>
    <w:rsid w:val="00FD2A83"/>
    <w:rsid w:val="00FD2D67"/>
    <w:rsid w:val="00FD3152"/>
    <w:rsid w:val="00FD319B"/>
    <w:rsid w:val="00FD32C1"/>
    <w:rsid w:val="00FD38F8"/>
    <w:rsid w:val="00FD3CBA"/>
    <w:rsid w:val="00FD4153"/>
    <w:rsid w:val="00FD44BE"/>
    <w:rsid w:val="00FD44DE"/>
    <w:rsid w:val="00FD4CC7"/>
    <w:rsid w:val="00FD4D37"/>
    <w:rsid w:val="00FD4F0D"/>
    <w:rsid w:val="00FD5006"/>
    <w:rsid w:val="00FD52CB"/>
    <w:rsid w:val="00FD59BC"/>
    <w:rsid w:val="00FD5B19"/>
    <w:rsid w:val="00FD5C4F"/>
    <w:rsid w:val="00FD5E00"/>
    <w:rsid w:val="00FD6320"/>
    <w:rsid w:val="00FD64F9"/>
    <w:rsid w:val="00FD661A"/>
    <w:rsid w:val="00FD7AEA"/>
    <w:rsid w:val="00FD7C17"/>
    <w:rsid w:val="00FD7F35"/>
    <w:rsid w:val="00FE087A"/>
    <w:rsid w:val="00FE0ADA"/>
    <w:rsid w:val="00FE0BD3"/>
    <w:rsid w:val="00FE0E00"/>
    <w:rsid w:val="00FE0FAF"/>
    <w:rsid w:val="00FE1392"/>
    <w:rsid w:val="00FE1630"/>
    <w:rsid w:val="00FE1757"/>
    <w:rsid w:val="00FE1953"/>
    <w:rsid w:val="00FE19E6"/>
    <w:rsid w:val="00FE1AC7"/>
    <w:rsid w:val="00FE2242"/>
    <w:rsid w:val="00FE2362"/>
    <w:rsid w:val="00FE256A"/>
    <w:rsid w:val="00FE2B08"/>
    <w:rsid w:val="00FE3386"/>
    <w:rsid w:val="00FE34A9"/>
    <w:rsid w:val="00FE356B"/>
    <w:rsid w:val="00FE3AD8"/>
    <w:rsid w:val="00FE3C6F"/>
    <w:rsid w:val="00FE3EDD"/>
    <w:rsid w:val="00FE4019"/>
    <w:rsid w:val="00FE40FE"/>
    <w:rsid w:val="00FE4414"/>
    <w:rsid w:val="00FE4469"/>
    <w:rsid w:val="00FE4865"/>
    <w:rsid w:val="00FE49E9"/>
    <w:rsid w:val="00FE4A63"/>
    <w:rsid w:val="00FE4C19"/>
    <w:rsid w:val="00FE5E50"/>
    <w:rsid w:val="00FE60CB"/>
    <w:rsid w:val="00FE6399"/>
    <w:rsid w:val="00FE6406"/>
    <w:rsid w:val="00FE6884"/>
    <w:rsid w:val="00FE7493"/>
    <w:rsid w:val="00FE76D7"/>
    <w:rsid w:val="00FE7A2C"/>
    <w:rsid w:val="00FE7DB0"/>
    <w:rsid w:val="00FF0155"/>
    <w:rsid w:val="00FF02AE"/>
    <w:rsid w:val="00FF03F1"/>
    <w:rsid w:val="00FF0CF0"/>
    <w:rsid w:val="00FF105D"/>
    <w:rsid w:val="00FF149A"/>
    <w:rsid w:val="00FF182E"/>
    <w:rsid w:val="00FF1B1E"/>
    <w:rsid w:val="00FF1BA2"/>
    <w:rsid w:val="00FF1C13"/>
    <w:rsid w:val="00FF1E0A"/>
    <w:rsid w:val="00FF1E2A"/>
    <w:rsid w:val="00FF2871"/>
    <w:rsid w:val="00FF28FC"/>
    <w:rsid w:val="00FF291E"/>
    <w:rsid w:val="00FF2C8C"/>
    <w:rsid w:val="00FF2EA3"/>
    <w:rsid w:val="00FF3421"/>
    <w:rsid w:val="00FF3492"/>
    <w:rsid w:val="00FF38BF"/>
    <w:rsid w:val="00FF3A03"/>
    <w:rsid w:val="00FF3A91"/>
    <w:rsid w:val="00FF3BE6"/>
    <w:rsid w:val="00FF3D11"/>
    <w:rsid w:val="00FF402A"/>
    <w:rsid w:val="00FF488E"/>
    <w:rsid w:val="00FF48C4"/>
    <w:rsid w:val="00FF4DA3"/>
    <w:rsid w:val="00FF4DA6"/>
    <w:rsid w:val="00FF5410"/>
    <w:rsid w:val="00FF5524"/>
    <w:rsid w:val="00FF5570"/>
    <w:rsid w:val="00FF58B1"/>
    <w:rsid w:val="00FF5AD3"/>
    <w:rsid w:val="00FF5B56"/>
    <w:rsid w:val="00FF5B9D"/>
    <w:rsid w:val="00FF600A"/>
    <w:rsid w:val="00FF6073"/>
    <w:rsid w:val="00FF609F"/>
    <w:rsid w:val="00FF61EC"/>
    <w:rsid w:val="00FF6B3E"/>
    <w:rsid w:val="00FF6BA6"/>
    <w:rsid w:val="00FF6C3A"/>
    <w:rsid w:val="00FF6CB9"/>
    <w:rsid w:val="00FF6EE3"/>
    <w:rsid w:val="00FF7672"/>
    <w:rsid w:val="00FF79AC"/>
    <w:rsid w:val="00FF79D6"/>
    <w:rsid w:val="00FF7A7E"/>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D23A7CFB-91EC-4DFB-AD61-2A1A5E5EC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8D3"/>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link w:val="NoSpacingChar"/>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943B9D"/>
    <w:rPr>
      <w:color w:val="605E5C"/>
      <w:shd w:val="clear" w:color="auto" w:fill="E1DFDD"/>
    </w:rPr>
  </w:style>
  <w:style w:type="character" w:customStyle="1" w:styleId="Mention">
    <w:name w:val="Mention"/>
    <w:basedOn w:val="DefaultParagraphFont"/>
    <w:uiPriority w:val="99"/>
    <w:unhideWhenUsed/>
    <w:rsid w:val="006C131B"/>
    <w:rPr>
      <w:color w:val="2B579A"/>
      <w:shd w:val="clear" w:color="auto" w:fill="E1DFDD"/>
    </w:rPr>
  </w:style>
  <w:style w:type="character" w:customStyle="1" w:styleId="NoSpacingChar">
    <w:name w:val="No Spacing Char"/>
    <w:aliases w:val="標準教科書 Char"/>
    <w:basedOn w:val="DefaultParagraphFont"/>
    <w:link w:val="NoSpacing"/>
    <w:uiPriority w:val="1"/>
    <w:rsid w:val="001104C2"/>
    <w:rPr>
      <w:rFonts w:ascii="Meiryo UI" w:eastAsia="UD Digi Kyokasho NK-R" w:hAnsi="Meiryo UI"/>
      <w:kern w:val="24"/>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70352861">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179394599">
      <w:bodyDiv w:val="1"/>
      <w:marLeft w:val="0"/>
      <w:marRight w:val="0"/>
      <w:marTop w:val="0"/>
      <w:marBottom w:val="0"/>
      <w:divBdr>
        <w:top w:val="none" w:sz="0" w:space="0" w:color="auto"/>
        <w:left w:val="none" w:sz="0" w:space="0" w:color="auto"/>
        <w:bottom w:val="none" w:sz="0" w:space="0" w:color="auto"/>
        <w:right w:val="none" w:sz="0" w:space="0" w:color="auto"/>
      </w:divBdr>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288125163">
      <w:bodyDiv w:val="1"/>
      <w:marLeft w:val="0"/>
      <w:marRight w:val="0"/>
      <w:marTop w:val="0"/>
      <w:marBottom w:val="0"/>
      <w:divBdr>
        <w:top w:val="none" w:sz="0" w:space="0" w:color="auto"/>
        <w:left w:val="none" w:sz="0" w:space="0" w:color="auto"/>
        <w:bottom w:val="none" w:sz="0" w:space="0" w:color="auto"/>
        <w:right w:val="none" w:sz="0" w:space="0" w:color="auto"/>
      </w:divBdr>
      <w:divsChild>
        <w:div w:id="632369896">
          <w:marLeft w:val="547"/>
          <w:marRight w:val="0"/>
          <w:marTop w:val="0"/>
          <w:marBottom w:val="0"/>
          <w:divBdr>
            <w:top w:val="none" w:sz="0" w:space="0" w:color="auto"/>
            <w:left w:val="none" w:sz="0" w:space="0" w:color="auto"/>
            <w:bottom w:val="none" w:sz="0" w:space="0" w:color="auto"/>
            <w:right w:val="none" w:sz="0" w:space="0" w:color="auto"/>
          </w:divBdr>
        </w:div>
      </w:divsChild>
    </w:div>
    <w:div w:id="321854149">
      <w:bodyDiv w:val="1"/>
      <w:marLeft w:val="0"/>
      <w:marRight w:val="0"/>
      <w:marTop w:val="0"/>
      <w:marBottom w:val="0"/>
      <w:divBdr>
        <w:top w:val="none" w:sz="0" w:space="0" w:color="auto"/>
        <w:left w:val="none" w:sz="0" w:space="0" w:color="auto"/>
        <w:bottom w:val="none" w:sz="0" w:space="0" w:color="auto"/>
        <w:right w:val="none" w:sz="0" w:space="0" w:color="auto"/>
      </w:divBdr>
    </w:div>
    <w:div w:id="488130295">
      <w:bodyDiv w:val="1"/>
      <w:marLeft w:val="0"/>
      <w:marRight w:val="0"/>
      <w:marTop w:val="0"/>
      <w:marBottom w:val="0"/>
      <w:divBdr>
        <w:top w:val="none" w:sz="0" w:space="0" w:color="auto"/>
        <w:left w:val="none" w:sz="0" w:space="0" w:color="auto"/>
        <w:bottom w:val="none" w:sz="0" w:space="0" w:color="auto"/>
        <w:right w:val="none" w:sz="0" w:space="0" w:color="auto"/>
      </w:divBdr>
    </w:div>
    <w:div w:id="494689898">
      <w:bodyDiv w:val="1"/>
      <w:marLeft w:val="0"/>
      <w:marRight w:val="0"/>
      <w:marTop w:val="0"/>
      <w:marBottom w:val="0"/>
      <w:divBdr>
        <w:top w:val="none" w:sz="0" w:space="0" w:color="auto"/>
        <w:left w:val="none" w:sz="0" w:space="0" w:color="auto"/>
        <w:bottom w:val="none" w:sz="0" w:space="0" w:color="auto"/>
        <w:right w:val="none" w:sz="0" w:space="0" w:color="auto"/>
      </w:divBdr>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29490456">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565074393">
      <w:bodyDiv w:val="1"/>
      <w:marLeft w:val="0"/>
      <w:marRight w:val="0"/>
      <w:marTop w:val="0"/>
      <w:marBottom w:val="0"/>
      <w:divBdr>
        <w:top w:val="none" w:sz="0" w:space="0" w:color="auto"/>
        <w:left w:val="none" w:sz="0" w:space="0" w:color="auto"/>
        <w:bottom w:val="none" w:sz="0" w:space="0" w:color="auto"/>
        <w:right w:val="none" w:sz="0" w:space="0" w:color="auto"/>
      </w:divBdr>
    </w:div>
    <w:div w:id="654916525">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728844723">
      <w:bodyDiv w:val="1"/>
      <w:marLeft w:val="0"/>
      <w:marRight w:val="0"/>
      <w:marTop w:val="0"/>
      <w:marBottom w:val="0"/>
      <w:divBdr>
        <w:top w:val="none" w:sz="0" w:space="0" w:color="auto"/>
        <w:left w:val="none" w:sz="0" w:space="0" w:color="auto"/>
        <w:bottom w:val="none" w:sz="0" w:space="0" w:color="auto"/>
        <w:right w:val="none" w:sz="0" w:space="0" w:color="auto"/>
      </w:divBdr>
    </w:div>
    <w:div w:id="781149028">
      <w:bodyDiv w:val="1"/>
      <w:marLeft w:val="0"/>
      <w:marRight w:val="0"/>
      <w:marTop w:val="0"/>
      <w:marBottom w:val="0"/>
      <w:divBdr>
        <w:top w:val="none" w:sz="0" w:space="0" w:color="auto"/>
        <w:left w:val="none" w:sz="0" w:space="0" w:color="auto"/>
        <w:bottom w:val="none" w:sz="0" w:space="0" w:color="auto"/>
        <w:right w:val="none" w:sz="0" w:space="0" w:color="auto"/>
      </w:divBdr>
    </w:div>
    <w:div w:id="814951295">
      <w:bodyDiv w:val="1"/>
      <w:marLeft w:val="0"/>
      <w:marRight w:val="0"/>
      <w:marTop w:val="0"/>
      <w:marBottom w:val="0"/>
      <w:divBdr>
        <w:top w:val="none" w:sz="0" w:space="0" w:color="auto"/>
        <w:left w:val="none" w:sz="0" w:space="0" w:color="auto"/>
        <w:bottom w:val="none" w:sz="0" w:space="0" w:color="auto"/>
        <w:right w:val="none" w:sz="0" w:space="0" w:color="auto"/>
      </w:divBdr>
    </w:div>
    <w:div w:id="816143112">
      <w:bodyDiv w:val="1"/>
      <w:marLeft w:val="0"/>
      <w:marRight w:val="0"/>
      <w:marTop w:val="0"/>
      <w:marBottom w:val="0"/>
      <w:divBdr>
        <w:top w:val="none" w:sz="0" w:space="0" w:color="auto"/>
        <w:left w:val="none" w:sz="0" w:space="0" w:color="auto"/>
        <w:bottom w:val="none" w:sz="0" w:space="0" w:color="auto"/>
        <w:right w:val="none" w:sz="0" w:space="0" w:color="auto"/>
      </w:divBdr>
    </w:div>
    <w:div w:id="932280493">
      <w:bodyDiv w:val="1"/>
      <w:marLeft w:val="0"/>
      <w:marRight w:val="0"/>
      <w:marTop w:val="0"/>
      <w:marBottom w:val="0"/>
      <w:divBdr>
        <w:top w:val="none" w:sz="0" w:space="0" w:color="auto"/>
        <w:left w:val="none" w:sz="0" w:space="0" w:color="auto"/>
        <w:bottom w:val="none" w:sz="0" w:space="0" w:color="auto"/>
        <w:right w:val="none" w:sz="0" w:space="0" w:color="auto"/>
      </w:divBdr>
      <w:divsChild>
        <w:div w:id="1129931077">
          <w:marLeft w:val="547"/>
          <w:marRight w:val="0"/>
          <w:marTop w:val="0"/>
          <w:marBottom w:val="0"/>
          <w:divBdr>
            <w:top w:val="none" w:sz="0" w:space="0" w:color="auto"/>
            <w:left w:val="none" w:sz="0" w:space="0" w:color="auto"/>
            <w:bottom w:val="none" w:sz="0" w:space="0" w:color="auto"/>
            <w:right w:val="none" w:sz="0" w:space="0" w:color="auto"/>
          </w:divBdr>
        </w:div>
      </w:divsChild>
    </w:div>
    <w:div w:id="940799634">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64428484">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18256789">
      <w:bodyDiv w:val="1"/>
      <w:marLeft w:val="0"/>
      <w:marRight w:val="0"/>
      <w:marTop w:val="0"/>
      <w:marBottom w:val="0"/>
      <w:divBdr>
        <w:top w:val="none" w:sz="0" w:space="0" w:color="auto"/>
        <w:left w:val="none" w:sz="0" w:space="0" w:color="auto"/>
        <w:bottom w:val="none" w:sz="0" w:space="0" w:color="auto"/>
        <w:right w:val="none" w:sz="0" w:space="0" w:color="auto"/>
      </w:divBdr>
    </w:div>
    <w:div w:id="1125269693">
      <w:bodyDiv w:val="1"/>
      <w:marLeft w:val="0"/>
      <w:marRight w:val="0"/>
      <w:marTop w:val="0"/>
      <w:marBottom w:val="0"/>
      <w:divBdr>
        <w:top w:val="none" w:sz="0" w:space="0" w:color="auto"/>
        <w:left w:val="none" w:sz="0" w:space="0" w:color="auto"/>
        <w:bottom w:val="none" w:sz="0" w:space="0" w:color="auto"/>
        <w:right w:val="none" w:sz="0" w:space="0" w:color="auto"/>
      </w:divBdr>
    </w:div>
    <w:div w:id="1163161194">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25871783">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00190345">
      <w:bodyDiv w:val="1"/>
      <w:marLeft w:val="0"/>
      <w:marRight w:val="0"/>
      <w:marTop w:val="0"/>
      <w:marBottom w:val="0"/>
      <w:divBdr>
        <w:top w:val="none" w:sz="0" w:space="0" w:color="auto"/>
        <w:left w:val="none" w:sz="0" w:space="0" w:color="auto"/>
        <w:bottom w:val="none" w:sz="0" w:space="0" w:color="auto"/>
        <w:right w:val="none" w:sz="0" w:space="0" w:color="auto"/>
      </w:divBdr>
    </w:div>
    <w:div w:id="1398671378">
      <w:bodyDiv w:val="1"/>
      <w:marLeft w:val="0"/>
      <w:marRight w:val="0"/>
      <w:marTop w:val="0"/>
      <w:marBottom w:val="0"/>
      <w:divBdr>
        <w:top w:val="none" w:sz="0" w:space="0" w:color="auto"/>
        <w:left w:val="none" w:sz="0" w:space="0" w:color="auto"/>
        <w:bottom w:val="none" w:sz="0" w:space="0" w:color="auto"/>
        <w:right w:val="none" w:sz="0" w:space="0" w:color="auto"/>
      </w:divBdr>
    </w:div>
    <w:div w:id="1417097610">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51239187">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54348343">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00605170">
      <w:bodyDiv w:val="1"/>
      <w:marLeft w:val="0"/>
      <w:marRight w:val="0"/>
      <w:marTop w:val="0"/>
      <w:marBottom w:val="0"/>
      <w:divBdr>
        <w:top w:val="none" w:sz="0" w:space="0" w:color="auto"/>
        <w:left w:val="none" w:sz="0" w:space="0" w:color="auto"/>
        <w:bottom w:val="none" w:sz="0" w:space="0" w:color="auto"/>
        <w:right w:val="none" w:sz="0" w:space="0" w:color="auto"/>
      </w:divBdr>
    </w:div>
    <w:div w:id="1617373001">
      <w:bodyDiv w:val="1"/>
      <w:marLeft w:val="0"/>
      <w:marRight w:val="0"/>
      <w:marTop w:val="0"/>
      <w:marBottom w:val="0"/>
      <w:divBdr>
        <w:top w:val="none" w:sz="0" w:space="0" w:color="auto"/>
        <w:left w:val="none" w:sz="0" w:space="0" w:color="auto"/>
        <w:bottom w:val="none" w:sz="0" w:space="0" w:color="auto"/>
        <w:right w:val="none" w:sz="0" w:space="0" w:color="auto"/>
      </w:divBdr>
    </w:div>
    <w:div w:id="1617560546">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47398149">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1904292885">
      <w:bodyDiv w:val="1"/>
      <w:marLeft w:val="0"/>
      <w:marRight w:val="0"/>
      <w:marTop w:val="0"/>
      <w:marBottom w:val="0"/>
      <w:divBdr>
        <w:top w:val="none" w:sz="0" w:space="0" w:color="auto"/>
        <w:left w:val="none" w:sz="0" w:space="0" w:color="auto"/>
        <w:bottom w:val="none" w:sz="0" w:space="0" w:color="auto"/>
        <w:right w:val="none" w:sz="0" w:space="0" w:color="auto"/>
      </w:divBdr>
    </w:div>
    <w:div w:id="1914467934">
      <w:bodyDiv w:val="1"/>
      <w:marLeft w:val="0"/>
      <w:marRight w:val="0"/>
      <w:marTop w:val="0"/>
      <w:marBottom w:val="0"/>
      <w:divBdr>
        <w:top w:val="none" w:sz="0" w:space="0" w:color="auto"/>
        <w:left w:val="none" w:sz="0" w:space="0" w:color="auto"/>
        <w:bottom w:val="none" w:sz="0" w:space="0" w:color="auto"/>
        <w:right w:val="none" w:sz="0" w:space="0" w:color="auto"/>
      </w:divBdr>
    </w:div>
    <w:div w:id="1988119529">
      <w:bodyDiv w:val="1"/>
      <w:marLeft w:val="0"/>
      <w:marRight w:val="0"/>
      <w:marTop w:val="0"/>
      <w:marBottom w:val="0"/>
      <w:divBdr>
        <w:top w:val="none" w:sz="0" w:space="0" w:color="auto"/>
        <w:left w:val="none" w:sz="0" w:space="0" w:color="auto"/>
        <w:bottom w:val="none" w:sz="0" w:space="0" w:color="auto"/>
        <w:right w:val="none" w:sz="0" w:space="0" w:color="auto"/>
      </w:divBdr>
      <w:divsChild>
        <w:div w:id="1402292322">
          <w:marLeft w:val="547"/>
          <w:marRight w:val="0"/>
          <w:marTop w:val="0"/>
          <w:marBottom w:val="0"/>
          <w:divBdr>
            <w:top w:val="none" w:sz="0" w:space="0" w:color="auto"/>
            <w:left w:val="none" w:sz="0" w:space="0" w:color="auto"/>
            <w:bottom w:val="none" w:sz="0" w:space="0" w:color="auto"/>
            <w:right w:val="none" w:sz="0" w:space="0" w:color="auto"/>
          </w:divBdr>
        </w:div>
      </w:divsChild>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76195321">
      <w:bodyDiv w:val="1"/>
      <w:marLeft w:val="0"/>
      <w:marRight w:val="0"/>
      <w:marTop w:val="0"/>
      <w:marBottom w:val="0"/>
      <w:divBdr>
        <w:top w:val="none" w:sz="0" w:space="0" w:color="auto"/>
        <w:left w:val="none" w:sz="0" w:space="0" w:color="auto"/>
        <w:bottom w:val="none" w:sz="0" w:space="0" w:color="auto"/>
        <w:right w:val="none" w:sz="0" w:space="0" w:color="auto"/>
      </w:divBdr>
    </w:div>
    <w:div w:id="2088308235">
      <w:bodyDiv w:val="1"/>
      <w:marLeft w:val="0"/>
      <w:marRight w:val="0"/>
      <w:marTop w:val="0"/>
      <w:marBottom w:val="0"/>
      <w:divBdr>
        <w:top w:val="none" w:sz="0" w:space="0" w:color="auto"/>
        <w:left w:val="none" w:sz="0" w:space="0" w:color="auto"/>
        <w:bottom w:val="none" w:sz="0" w:space="0" w:color="auto"/>
        <w:right w:val="none" w:sz="0" w:space="0" w:color="auto"/>
      </w:divBdr>
    </w:div>
    <w:div w:id="2091728465">
      <w:bodyDiv w:val="1"/>
      <w:marLeft w:val="0"/>
      <w:marRight w:val="0"/>
      <w:marTop w:val="0"/>
      <w:marBottom w:val="0"/>
      <w:divBdr>
        <w:top w:val="none" w:sz="0" w:space="0" w:color="auto"/>
        <w:left w:val="none" w:sz="0" w:space="0" w:color="auto"/>
        <w:bottom w:val="none" w:sz="0" w:space="0" w:color="auto"/>
        <w:right w:val="none" w:sz="0" w:space="0" w:color="auto"/>
      </w:divBdr>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microsoft.com/office/2007/relationships/diagramDrawing" Target="diagrams/drawing1.xml"/><Relationship Id="rId26" Type="http://schemas.openxmlformats.org/officeDocument/2006/relationships/image" Target="media/image8.jpeg"/><Relationship Id="rId39" Type="http://schemas.openxmlformats.org/officeDocument/2006/relationships/header" Target="header3.xml"/><Relationship Id="rId21" Type="http://schemas.openxmlformats.org/officeDocument/2006/relationships/image" Target="media/image5.jpeg"/><Relationship Id="rId34" Type="http://schemas.openxmlformats.org/officeDocument/2006/relationships/hyperlink" Target="mailto:umchotline@fairlinks.co.jp" TargetMode="External"/><Relationship Id="rId42" Type="http://schemas.openxmlformats.org/officeDocument/2006/relationships/footer" Target="footer5.xml"/><Relationship Id="rId47" Type="http://schemas.openxmlformats.org/officeDocument/2006/relationships/image" Target="media/image16.png"/><Relationship Id="rId50" Type="http://schemas.openxmlformats.org/officeDocument/2006/relationships/image" Target="media/image19.jpeg"/><Relationship Id="rId55" Type="http://schemas.openxmlformats.org/officeDocument/2006/relationships/image" Target="media/image24.jpeg"/><Relationship Id="rId76" Type="http://schemas.openxmlformats.org/officeDocument/2006/relationships/image" Target="media/image40.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diagramQuickStyle" Target="diagrams/quickStyle1.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5.png"/><Relationship Id="rId32" Type="http://schemas.openxmlformats.org/officeDocument/2006/relationships/hyperlink" Target="https://forms.office.com/r/aNqW7uXaCd" TargetMode="External"/><Relationship Id="rId37" Type="http://schemas.openxmlformats.org/officeDocument/2006/relationships/image" Target="media/image11.png"/><Relationship Id="rId40" Type="http://schemas.openxmlformats.org/officeDocument/2006/relationships/header" Target="header4.xml"/><Relationship Id="rId45" Type="http://schemas.openxmlformats.org/officeDocument/2006/relationships/image" Target="media/image13.png"/><Relationship Id="rId53" Type="http://schemas.openxmlformats.org/officeDocument/2006/relationships/image" Target="media/image22.jpeg"/><Relationship Id="rId58" Type="http://schemas.openxmlformats.org/officeDocument/2006/relationships/image" Target="media/image27.png"/><Relationship Id="rId74" Type="http://schemas.openxmlformats.org/officeDocument/2006/relationships/image" Target="media/image380.png"/><Relationship Id="rId79" Type="http://schemas.microsoft.com/office/2007/relationships/hdphoto" Target="media/hdphoto1.wdp"/><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7.jpeg"/><Relationship Id="rId28" Type="http://schemas.openxmlformats.org/officeDocument/2006/relationships/header" Target="header2.xml"/><Relationship Id="rId36" Type="http://schemas.openxmlformats.org/officeDocument/2006/relationships/image" Target="media/image10.emf"/><Relationship Id="rId49" Type="http://schemas.openxmlformats.org/officeDocument/2006/relationships/image" Target="media/image18.jpeg"/><Relationship Id="rId57" Type="http://schemas.openxmlformats.org/officeDocument/2006/relationships/image" Target="media/image26.png"/><Relationship Id="rId82"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jpeg"/><Relationship Id="rId31" Type="http://schemas.openxmlformats.org/officeDocument/2006/relationships/footer" Target="footer3.xml"/><Relationship Id="rId44" Type="http://schemas.openxmlformats.org/officeDocument/2006/relationships/image" Target="media/image12.png"/><Relationship Id="rId52" Type="http://schemas.openxmlformats.org/officeDocument/2006/relationships/image" Target="media/image21.jpeg"/><Relationship Id="rId73" Type="http://schemas.openxmlformats.org/officeDocument/2006/relationships/image" Target="media/image370.png"/><Relationship Id="rId78" Type="http://schemas.openxmlformats.org/officeDocument/2006/relationships/image" Target="media/image29.png"/><Relationship Id="rId8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4.jpeg"/><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image" Target="media/image9.png"/><Relationship Id="rId43" Type="http://schemas.openxmlformats.org/officeDocument/2006/relationships/footer" Target="footer6.xml"/><Relationship Id="rId48" Type="http://schemas.openxmlformats.org/officeDocument/2006/relationships/image" Target="media/image17.png"/><Relationship Id="rId56" Type="http://schemas.openxmlformats.org/officeDocument/2006/relationships/image" Target="media/image25.png"/><Relationship Id="rId77" Type="http://schemas.openxmlformats.org/officeDocument/2006/relationships/image" Target="media/image41.png"/><Relationship Id="rId8" Type="http://schemas.openxmlformats.org/officeDocument/2006/relationships/settings" Target="settings.xml"/><Relationship Id="rId51" Type="http://schemas.openxmlformats.org/officeDocument/2006/relationships/image" Target="media/image20.jpeg"/><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6.png"/><Relationship Id="rId33" Type="http://schemas.openxmlformats.org/officeDocument/2006/relationships/hyperlink" Target="mailto:umchotline@fairlinks.co.jp" TargetMode="External"/><Relationship Id="rId38" Type="http://schemas.openxmlformats.org/officeDocument/2006/relationships/image" Target="media/image14.png"/><Relationship Id="rId46" Type="http://schemas.openxmlformats.org/officeDocument/2006/relationships/image" Target="media/image15.png"/><Relationship Id="rId59" Type="http://schemas.openxmlformats.org/officeDocument/2006/relationships/image" Target="media/image28.png"/><Relationship Id="rId20" Type="http://schemas.openxmlformats.org/officeDocument/2006/relationships/image" Target="media/image3.jpeg"/><Relationship Id="rId41" Type="http://schemas.openxmlformats.org/officeDocument/2006/relationships/footer" Target="footer4.xml"/><Relationship Id="rId54" Type="http://schemas.openxmlformats.org/officeDocument/2006/relationships/image" Target="media/image23.jpeg"/><Relationship Id="rId75" Type="http://schemas.openxmlformats.org/officeDocument/2006/relationships/image" Target="media/image3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r>
            <a:rPr kumimoji="1" lang="en-US" altLang="en-US" sz="1000" b="1">
              <a:solidFill>
                <a:schemeClr val="bg1"/>
              </a:solidFill>
              <a:latin typeface="Meiryo UI" panose="020B0604030504040204" pitchFamily="50" charset="-128"/>
              <a:ea typeface="Meiryo UI" panose="020B0604030504040204" pitchFamily="50" charset="-128"/>
            </a:rPr>
            <a:t>Hãy cẩn thận với các email đáng ngờ! Những điều nhỏ nhặt để giữ an toàn cho công ty</a:t>
          </a:r>
          <a:endParaRPr kumimoji="1" lang="en-US" altLang="ja-JP" sz="1000" b="1">
            <a:solidFill>
              <a:schemeClr val="bg1"/>
            </a:solidFill>
            <a:latin typeface="Meiryo UI" panose="020B0604030504040204" pitchFamily="50" charset="-128"/>
            <a:ea typeface="Meiryo UI" panose="020B0604030504040204" pitchFamily="50" charset="-128"/>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2E24AB3-44B1-41FF-A938-8C1468B22670}">
      <dgm:prSet phldrT="[テキスト]" custT="1"/>
      <dgm:spPr>
        <a:solidFill>
          <a:schemeClr val="accent1">
            <a:lumMod val="40000"/>
            <a:lumOff val="60000"/>
          </a:schemeClr>
        </a:solidFill>
      </dgm:spPr>
      <dgm:t>
        <a:bodyPr/>
        <a:lstStyle/>
        <a:p>
          <a:pPr algn="l">
            <a:lnSpc>
              <a:spcPct val="100000"/>
            </a:lnSpc>
            <a:spcAft>
              <a:spcPts val="0"/>
            </a:spcAft>
          </a:pPr>
          <a:r>
            <a:rPr kumimoji="1" lang="en-US" altLang="en-US" sz="1400" b="1">
              <a:solidFill>
                <a:schemeClr val="bg1"/>
              </a:solidFill>
              <a:latin typeface="Meiryo UI" panose="020B0604030504040204" pitchFamily="50" charset="-128"/>
              <a:ea typeface="Meiryo UI" panose="020B0604030504040204" pitchFamily="50" charset="-128"/>
            </a:rPr>
            <a:t>Quy định tuân thủ mới</a:t>
          </a:r>
          <a:r>
            <a:rPr kumimoji="1" lang="vi-VN" altLang="en-US" sz="1400" b="1">
              <a:solidFill>
                <a:schemeClr val="bg1"/>
              </a:solidFill>
              <a:latin typeface="Meiryo UI" panose="020B0604030504040204" pitchFamily="50" charset="-128"/>
              <a:ea typeface="Meiryo UI" panose="020B0604030504040204" pitchFamily="50" charset="-128"/>
            </a:rPr>
            <a:t> </a:t>
          </a:r>
          <a:r>
            <a:rPr kumimoji="1" lang="en-US" altLang="en-US" sz="1400" b="1">
              <a:solidFill>
                <a:schemeClr val="bg1"/>
              </a:solidFill>
              <a:latin typeface="Meiryo UI" panose="020B0604030504040204" pitchFamily="50" charset="-128"/>
              <a:ea typeface="Meiryo UI" panose="020B0604030504040204" pitchFamily="50" charset="-128"/>
            </a:rPr>
            <a:t>Bắt đầu từ tháng 6! </a:t>
          </a:r>
          <a:endParaRPr kumimoji="1" lang="en-US" altLang="ja-JP" sz="1400" b="1">
            <a:solidFill>
              <a:schemeClr val="bg1"/>
            </a:solidFill>
            <a:latin typeface="Meiryo UI" panose="020B0604030504040204" pitchFamily="50" charset="-128"/>
            <a:ea typeface="Meiryo UI" panose="020B0604030504040204" pitchFamily="50" charset="-128"/>
          </a:endParaRPr>
        </a:p>
      </dgm:t>
    </dgm:pt>
    <dgm:pt modelId="{2A4886ED-66E5-47B9-BAC8-18D83502C14B}" type="parTrans" cxnId="{B87A2DF9-7BEE-4112-8D31-274B78CEB4F6}">
      <dgm:prSet/>
      <dgm:spPr/>
      <dgm:t>
        <a:bodyPr/>
        <a:lstStyle/>
        <a:p>
          <a:endParaRPr kumimoji="1" lang="ja-JP" altLang="en-US"/>
        </a:p>
      </dgm:t>
    </dgm:pt>
    <dgm:pt modelId="{F82D3791-4AED-4835-B6B3-F7673E049669}" type="sibTrans" cxnId="{B87A2DF9-7BEE-4112-8D31-274B78CEB4F6}">
      <dgm:prSet/>
      <dgm:spPr/>
      <dgm:t>
        <a:bodyPr/>
        <a:lstStyle/>
        <a:p>
          <a:endParaRPr kumimoji="1" lang="ja-JP" altLang="en-US"/>
        </a:p>
      </dgm:t>
    </dgm:pt>
    <dgm:pt modelId="{57B6F8B0-880E-472D-A4C1-B6B2BC1B5ACF}">
      <dgm:prSet phldrT="[テキスト]" custT="1"/>
      <dgm:spPr>
        <a:solidFill>
          <a:schemeClr val="accent1">
            <a:lumMod val="40000"/>
            <a:lumOff val="60000"/>
          </a:schemeClr>
        </a:solidFill>
      </dgm:spPr>
      <dgm:t>
        <a:bodyPr/>
        <a:lstStyle/>
        <a:p>
          <a:pPr algn="l">
            <a:lnSpc>
              <a:spcPct val="100000"/>
            </a:lnSpc>
            <a:spcAft>
              <a:spcPts val="0"/>
            </a:spcAft>
          </a:pPr>
          <a:r>
            <a:rPr kumimoji="1" lang="vi-VN" altLang="en-US" sz="1400" b="1">
              <a:solidFill>
                <a:schemeClr val="bg1"/>
              </a:solidFill>
              <a:ea typeface="Meiryo UI" panose="020B0604030504040204" pitchFamily="50" charset="-128"/>
            </a:rPr>
            <a:t>Mục nấu ăn: "Mì gà và nấm với nước tương và bơ"</a:t>
          </a:r>
          <a:endParaRPr kumimoji="1" lang="en-US" altLang="ja-JP" sz="1400" b="1">
            <a:solidFill>
              <a:schemeClr val="bg1"/>
            </a:solidFill>
            <a:latin typeface="Meiryo UI" panose="020B0604030504040204" pitchFamily="50" charset="-128"/>
            <a:ea typeface="Meiryo UI" panose="020B0604030504040204" pitchFamily="50" charset="-128"/>
          </a:endParaRPr>
        </a:p>
      </dgm:t>
    </dgm:pt>
    <dgm:pt modelId="{78EC87A2-7658-44D5-887E-105AA458ACEC}" type="parTrans" cxnId="{85B965BA-DC5A-47BB-B6F5-EEE2F3D22FEF}">
      <dgm:prSet/>
      <dgm:spPr/>
      <dgm:t>
        <a:bodyPr/>
        <a:lstStyle/>
        <a:p>
          <a:endParaRPr kumimoji="1" lang="ja-JP" altLang="en-US"/>
        </a:p>
      </dgm:t>
    </dgm:pt>
    <dgm:pt modelId="{75F3434C-97D1-46B2-814D-FCF0B6A07B44}" type="sibTrans" cxnId="{85B965BA-DC5A-47BB-B6F5-EEE2F3D22FE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03D6ED80-B7D8-480A-90B5-1CC08BE54AB0}" type="pres">
      <dgm:prSet presAssocID="{4091CBE9-1715-4369-87AE-88795B9D8A7F}" presName="parentText" presStyleLbl="node1" presStyleIdx="0" presStyleCnt="3" custScaleY="83328" custLinFactNeighborX="-612" custLinFactNeighborY="-1113">
        <dgm:presLayoutVars>
          <dgm:chMax val="0"/>
          <dgm:bulletEnabled val="1"/>
        </dgm:presLayoutVars>
      </dgm:prSet>
      <dgm:spPr/>
      <dgm:t>
        <a:bodyPr/>
        <a:lstStyle/>
        <a:p>
          <a:endParaRPr lang="en-US"/>
        </a:p>
      </dgm:t>
    </dgm:pt>
    <dgm:pt modelId="{81A1ACA1-5CBB-4FE0-9AB1-11D65E044900}" type="pres">
      <dgm:prSet presAssocID="{3E23FB77-EB7C-406E-8F41-9C9BB2594A52}" presName="spacer" presStyleCnt="0"/>
      <dgm:spPr/>
    </dgm:pt>
    <dgm:pt modelId="{FB0DD9EC-8FDE-408B-8A9E-7B31C3706D77}" type="pres">
      <dgm:prSet presAssocID="{C2E24AB3-44B1-41FF-A938-8C1468B22670}" presName="parentText" presStyleLbl="node1" presStyleIdx="1" presStyleCnt="3" custScaleY="85665">
        <dgm:presLayoutVars>
          <dgm:chMax val="0"/>
          <dgm:bulletEnabled val="1"/>
        </dgm:presLayoutVars>
      </dgm:prSet>
      <dgm:spPr/>
      <dgm:t>
        <a:bodyPr/>
        <a:lstStyle/>
        <a:p>
          <a:endParaRPr lang="en-US"/>
        </a:p>
      </dgm:t>
    </dgm:pt>
    <dgm:pt modelId="{377E468A-35A9-4E76-855E-DFC9BF688684}" type="pres">
      <dgm:prSet presAssocID="{F82D3791-4AED-4835-B6B3-F7673E049669}" presName="spacer" presStyleCnt="0"/>
      <dgm:spPr/>
    </dgm:pt>
    <dgm:pt modelId="{9766D78C-A1DF-4BD5-BB13-FFC755270979}" type="pres">
      <dgm:prSet presAssocID="{57B6F8B0-880E-472D-A4C1-B6B2BC1B5ACF}" presName="parentText" presStyleLbl="node1" presStyleIdx="2" presStyleCnt="3" custScaleY="93512">
        <dgm:presLayoutVars>
          <dgm:chMax val="0"/>
          <dgm:bulletEnabled val="1"/>
        </dgm:presLayoutVars>
      </dgm:prSet>
      <dgm:spPr/>
      <dgm:t>
        <a:bodyPr/>
        <a:lstStyle/>
        <a:p>
          <a:endParaRPr lang="en-US"/>
        </a:p>
      </dgm:t>
    </dgm:pt>
  </dgm:ptLst>
  <dgm:cxnLst>
    <dgm:cxn modelId="{85B965BA-DC5A-47BB-B6F5-EEE2F3D22FEF}" srcId="{29849A7A-EF88-4C38-864F-AC04EF25E884}" destId="{57B6F8B0-880E-472D-A4C1-B6B2BC1B5ACF}" srcOrd="2" destOrd="0" parTransId="{78EC87A2-7658-44D5-887E-105AA458ACEC}" sibTransId="{75F3434C-97D1-46B2-814D-FCF0B6A07B44}"/>
    <dgm:cxn modelId="{8830C080-04D0-4571-A5B9-F4DDECC262D5}" type="presOf" srcId="{4091CBE9-1715-4369-87AE-88795B9D8A7F}" destId="{03D6ED80-B7D8-480A-90B5-1CC08BE54AB0}" srcOrd="0" destOrd="0" presId="urn:microsoft.com/office/officeart/2005/8/layout/vList2"/>
    <dgm:cxn modelId="{379EAF4D-5C71-473F-A815-DEF5F4FBE51A}" srcId="{29849A7A-EF88-4C38-864F-AC04EF25E884}" destId="{4091CBE9-1715-4369-87AE-88795B9D8A7F}" srcOrd="0" destOrd="0" parTransId="{770B831A-51DD-433E-A0B6-BD1FCC17835C}" sibTransId="{3E23FB77-EB7C-406E-8F41-9C9BB2594A52}"/>
    <dgm:cxn modelId="{43DE8181-DFFC-4B4A-96FD-3AA6498857CA}" type="presOf" srcId="{57B6F8B0-880E-472D-A4C1-B6B2BC1B5ACF}" destId="{9766D78C-A1DF-4BD5-BB13-FFC755270979}" srcOrd="0" destOrd="0" presId="urn:microsoft.com/office/officeart/2005/8/layout/vList2"/>
    <dgm:cxn modelId="{B87A2DF9-7BEE-4112-8D31-274B78CEB4F6}" srcId="{29849A7A-EF88-4C38-864F-AC04EF25E884}" destId="{C2E24AB3-44B1-41FF-A938-8C1468B22670}" srcOrd="1" destOrd="0" parTransId="{2A4886ED-66E5-47B9-BAC8-18D83502C14B}" sibTransId="{F82D3791-4AED-4835-B6B3-F7673E049669}"/>
    <dgm:cxn modelId="{BEF5CB6A-C0CA-4BEE-87D4-6AC12A8329F2}" type="presOf" srcId="{29849A7A-EF88-4C38-864F-AC04EF25E884}" destId="{570C1FB4-AD8B-4D24-BA85-EC690D97BF40}" srcOrd="0" destOrd="0" presId="urn:microsoft.com/office/officeart/2005/8/layout/vList2"/>
    <dgm:cxn modelId="{CA9D2CC7-F2C5-4F5D-8806-875B681CC046}" type="presOf" srcId="{C2E24AB3-44B1-41FF-A938-8C1468B22670}" destId="{FB0DD9EC-8FDE-408B-8A9E-7B31C3706D77}" srcOrd="0" destOrd="0" presId="urn:microsoft.com/office/officeart/2005/8/layout/vList2"/>
    <dgm:cxn modelId="{98EEBEAB-AC56-4102-A1E5-38D816B3F049}" type="presParOf" srcId="{570C1FB4-AD8B-4D24-BA85-EC690D97BF40}" destId="{03D6ED80-B7D8-480A-90B5-1CC08BE54AB0}" srcOrd="0" destOrd="0" presId="urn:microsoft.com/office/officeart/2005/8/layout/vList2"/>
    <dgm:cxn modelId="{29A087AD-B97F-4413-82CC-3FA3E32C1DC5}" type="presParOf" srcId="{570C1FB4-AD8B-4D24-BA85-EC690D97BF40}" destId="{81A1ACA1-5CBB-4FE0-9AB1-11D65E044900}" srcOrd="1" destOrd="0" presId="urn:microsoft.com/office/officeart/2005/8/layout/vList2"/>
    <dgm:cxn modelId="{3D26DED8-7E8D-49CB-A270-390F28FC723D}" type="presParOf" srcId="{570C1FB4-AD8B-4D24-BA85-EC690D97BF40}" destId="{FB0DD9EC-8FDE-408B-8A9E-7B31C3706D77}" srcOrd="2" destOrd="0" presId="urn:microsoft.com/office/officeart/2005/8/layout/vList2"/>
    <dgm:cxn modelId="{8BA709A8-677F-4407-B69F-1A8538A28A59}" type="presParOf" srcId="{570C1FB4-AD8B-4D24-BA85-EC690D97BF40}" destId="{377E468A-35A9-4E76-855E-DFC9BF688684}" srcOrd="3" destOrd="0" presId="urn:microsoft.com/office/officeart/2005/8/layout/vList2"/>
    <dgm:cxn modelId="{65AEDE30-2E68-4A06-9EF9-9BB3DD3FE10F}" type="presParOf" srcId="{570C1FB4-AD8B-4D24-BA85-EC690D97BF40}" destId="{9766D78C-A1DF-4BD5-BB13-FFC755270979}" srcOrd="4"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D6ED80-B7D8-480A-90B5-1CC08BE54AB0}">
      <dsp:nvSpPr>
        <dsp:cNvPr id="0" name=""/>
        <dsp:cNvSpPr/>
      </dsp:nvSpPr>
      <dsp:spPr>
        <a:xfrm>
          <a:off x="0" y="432"/>
          <a:ext cx="6492240" cy="37130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l" defTabSz="444500">
            <a:lnSpc>
              <a:spcPct val="90000"/>
            </a:lnSpc>
            <a:spcBef>
              <a:spcPct val="0"/>
            </a:spcBef>
            <a:spcAft>
              <a:spcPct val="35000"/>
            </a:spcAft>
          </a:pPr>
          <a:r>
            <a:rPr kumimoji="1" lang="en-US" altLang="en-US" sz="1000" b="1" kern="1200">
              <a:solidFill>
                <a:schemeClr val="bg1"/>
              </a:solidFill>
              <a:latin typeface="Meiryo UI" panose="020B0604030504040204" pitchFamily="50" charset="-128"/>
              <a:ea typeface="Meiryo UI" panose="020B0604030504040204" pitchFamily="50" charset="-128"/>
            </a:rPr>
            <a:t>Hãy cẩn thận với các email đáng ngờ! Những điều nhỏ nhặt để giữ an toàn cho công ty</a:t>
          </a:r>
          <a:endParaRPr kumimoji="1" lang="en-US" altLang="ja-JP" sz="1000" b="1" kern="1200">
            <a:solidFill>
              <a:schemeClr val="bg1"/>
            </a:solidFill>
            <a:latin typeface="Meiryo UI" panose="020B0604030504040204" pitchFamily="50" charset="-128"/>
            <a:ea typeface="Meiryo UI" panose="020B0604030504040204" pitchFamily="50" charset="-128"/>
          </a:endParaRPr>
        </a:p>
      </dsp:txBody>
      <dsp:txXfrm>
        <a:off x="18126" y="18558"/>
        <a:ext cx="6455988" cy="335053"/>
      </dsp:txXfrm>
    </dsp:sp>
    <dsp:sp modelId="{FB0DD9EC-8FDE-408B-8A9E-7B31C3706D77}">
      <dsp:nvSpPr>
        <dsp:cNvPr id="0" name=""/>
        <dsp:cNvSpPr/>
      </dsp:nvSpPr>
      <dsp:spPr>
        <a:xfrm>
          <a:off x="0" y="383351"/>
          <a:ext cx="6492240" cy="381718"/>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en-US" sz="1400" b="1" kern="1200">
              <a:solidFill>
                <a:schemeClr val="bg1"/>
              </a:solidFill>
              <a:latin typeface="Meiryo UI" panose="020B0604030504040204" pitchFamily="50" charset="-128"/>
              <a:ea typeface="Meiryo UI" panose="020B0604030504040204" pitchFamily="50" charset="-128"/>
            </a:rPr>
            <a:t>Quy định tuân thủ mới</a:t>
          </a:r>
          <a:r>
            <a:rPr kumimoji="1" lang="vi-VN" altLang="en-US" sz="1400" b="1" kern="1200">
              <a:solidFill>
                <a:schemeClr val="bg1"/>
              </a:solidFill>
              <a:latin typeface="Meiryo UI" panose="020B0604030504040204" pitchFamily="50" charset="-128"/>
              <a:ea typeface="Meiryo UI" panose="020B0604030504040204" pitchFamily="50" charset="-128"/>
            </a:rPr>
            <a:t> </a:t>
          </a:r>
          <a:r>
            <a:rPr kumimoji="1" lang="en-US" altLang="en-US" sz="1400" b="1" kern="1200">
              <a:solidFill>
                <a:schemeClr val="bg1"/>
              </a:solidFill>
              <a:latin typeface="Meiryo UI" panose="020B0604030504040204" pitchFamily="50" charset="-128"/>
              <a:ea typeface="Meiryo UI" panose="020B0604030504040204" pitchFamily="50" charset="-128"/>
            </a:rPr>
            <a:t>Bắt đầu từ tháng 6! </a:t>
          </a:r>
          <a:endParaRPr kumimoji="1" lang="en-US" altLang="ja-JP" sz="1400" b="1" kern="1200">
            <a:solidFill>
              <a:schemeClr val="bg1"/>
            </a:solidFill>
            <a:latin typeface="Meiryo UI" panose="020B0604030504040204" pitchFamily="50" charset="-128"/>
            <a:ea typeface="Meiryo UI" panose="020B0604030504040204" pitchFamily="50" charset="-128"/>
          </a:endParaRPr>
        </a:p>
      </dsp:txBody>
      <dsp:txXfrm>
        <a:off x="18634" y="401985"/>
        <a:ext cx="6454972" cy="344450"/>
      </dsp:txXfrm>
    </dsp:sp>
    <dsp:sp modelId="{9766D78C-A1DF-4BD5-BB13-FFC755270979}">
      <dsp:nvSpPr>
        <dsp:cNvPr id="0" name=""/>
        <dsp:cNvSpPr/>
      </dsp:nvSpPr>
      <dsp:spPr>
        <a:xfrm>
          <a:off x="0" y="776555"/>
          <a:ext cx="6492240" cy="416684"/>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vi-VN" altLang="en-US" sz="1400" b="1" kern="1200">
              <a:solidFill>
                <a:schemeClr val="bg1"/>
              </a:solidFill>
              <a:ea typeface="Meiryo UI" panose="020B0604030504040204" pitchFamily="50" charset="-128"/>
            </a:rPr>
            <a:t>Mục nấu ăn: "Mì gà và nấm với nước tương và bơ"</a:t>
          </a:r>
          <a:endParaRPr kumimoji="1" lang="en-US" altLang="ja-JP" sz="1400" b="1" kern="1200">
            <a:solidFill>
              <a:schemeClr val="bg1"/>
            </a:solidFill>
            <a:latin typeface="Meiryo UI" panose="020B0604030504040204" pitchFamily="50" charset="-128"/>
            <a:ea typeface="Meiryo UI" panose="020B0604030504040204" pitchFamily="50" charset="-128"/>
          </a:endParaRPr>
        </a:p>
      </dsp:txBody>
      <dsp:txXfrm>
        <a:off x="20341" y="796896"/>
        <a:ext cx="6451558" cy="376002"/>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E6C5FFF0149E49B4A11FAF9F7EF09653"/>
        <w:category>
          <w:name w:val="全般"/>
          <w:gallery w:val="placeholder"/>
        </w:category>
        <w:types>
          <w:type w:val="bbPlcHdr"/>
        </w:types>
        <w:behaviors>
          <w:behavior w:val="content"/>
        </w:behaviors>
        <w:guid w:val="{90A6327F-D8E5-4F60-893C-6A86FB1DE35B}"/>
      </w:docPartPr>
      <w:docPartBody>
        <w:p w:rsidR="00DB1BBC" w:rsidRDefault="003B60E4">
          <w:pPr>
            <w:pStyle w:val="E6C5FFF0149E49B4A11FAF9F7EF09653"/>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006515EB79F4405790535E2E1CA1CE43"/>
        <w:category>
          <w:name w:val="General"/>
          <w:gallery w:val="placeholder"/>
        </w:category>
        <w:types>
          <w:type w:val="bbPlcHdr"/>
        </w:types>
        <w:behaviors>
          <w:behavior w:val="content"/>
        </w:behaviors>
        <w:guid w:val="{A50321CE-38AB-41D1-9D3E-A10FEB95A13A}"/>
      </w:docPartPr>
      <w:docPartBody>
        <w:p w:rsidR="006D690C" w:rsidRDefault="005D4E48" w:rsidP="005D4E48">
          <w:pPr>
            <w:pStyle w:val="006515EB79F4405790535E2E1CA1CE43"/>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Yu Gothic"/>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MS Mincho"/>
    <w:panose1 w:val="02020400000000000000"/>
    <w:charset w:val="80"/>
    <w:family w:val="roman"/>
    <w:pitch w:val="variable"/>
    <w:sig w:usb0="00000000" w:usb1="2AC7ECFA" w:usb2="00000010" w:usb3="00000000" w:csb0="00020000" w:csb1="00000000"/>
  </w:font>
  <w:font w:name="SimHei">
    <w:altName w:val="黑体"/>
    <w:panose1 w:val="0201060906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UD Digi Kyokasho NP-R">
    <w:altName w:val="MS Mincho"/>
    <w:panose1 w:val="02020400000000000000"/>
    <w:charset w:val="80"/>
    <w:family w:val="roman"/>
    <w:pitch w:val="variable"/>
    <w:sig w:usb0="00000000" w:usb1="2AC7ECFA" w:usb2="00000010" w:usb3="00000000" w:csb0="00020000" w:csb1="00000000"/>
  </w:font>
  <w:font w:name="UD Digi Kyokasho N-R">
    <w:altName w:val="MS Mincho"/>
    <w:panose1 w:val="02020400000000000000"/>
    <w:charset w:val="80"/>
    <w:family w:val="roman"/>
    <w:pitch w:val="fixed"/>
    <w:sig w:usb0="00000000"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HGMaruGothicMPRO">
    <w:altName w:val="Yu Gothic"/>
    <w:charset w:val="80"/>
    <w:family w:val="modern"/>
    <w:pitch w:val="variable"/>
    <w:sig w:usb0="E00002FF"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algun Gothic Semilight"/>
    <w:charset w:val="80"/>
    <w:family w:val="modern"/>
    <w:pitch w:val="variable"/>
    <w:sig w:usb0="00000000" w:usb1="2AC7EDF8" w:usb2="00000012"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6EBD"/>
    <w:rsid w:val="000136BD"/>
    <w:rsid w:val="00014FE2"/>
    <w:rsid w:val="00060097"/>
    <w:rsid w:val="00071A2B"/>
    <w:rsid w:val="0008332C"/>
    <w:rsid w:val="00090DAE"/>
    <w:rsid w:val="00092B07"/>
    <w:rsid w:val="00095CE7"/>
    <w:rsid w:val="000B6A5E"/>
    <w:rsid w:val="000C1115"/>
    <w:rsid w:val="000D7096"/>
    <w:rsid w:val="000E474F"/>
    <w:rsid w:val="001047F1"/>
    <w:rsid w:val="001114CF"/>
    <w:rsid w:val="0012786B"/>
    <w:rsid w:val="00130948"/>
    <w:rsid w:val="00144AF4"/>
    <w:rsid w:val="00177A23"/>
    <w:rsid w:val="001A2C1E"/>
    <w:rsid w:val="001B070E"/>
    <w:rsid w:val="001C2BD5"/>
    <w:rsid w:val="001C2F7A"/>
    <w:rsid w:val="001F7C24"/>
    <w:rsid w:val="002046F0"/>
    <w:rsid w:val="00237748"/>
    <w:rsid w:val="002563CF"/>
    <w:rsid w:val="002F11F9"/>
    <w:rsid w:val="002F7DD3"/>
    <w:rsid w:val="00320F0F"/>
    <w:rsid w:val="00322798"/>
    <w:rsid w:val="00326E35"/>
    <w:rsid w:val="00335C99"/>
    <w:rsid w:val="003370F4"/>
    <w:rsid w:val="00363254"/>
    <w:rsid w:val="00367C26"/>
    <w:rsid w:val="003714E9"/>
    <w:rsid w:val="003A066C"/>
    <w:rsid w:val="003A2841"/>
    <w:rsid w:val="003B1E2A"/>
    <w:rsid w:val="003B1EF6"/>
    <w:rsid w:val="003B60E4"/>
    <w:rsid w:val="00404154"/>
    <w:rsid w:val="00412B96"/>
    <w:rsid w:val="00447D32"/>
    <w:rsid w:val="00466216"/>
    <w:rsid w:val="00492FEC"/>
    <w:rsid w:val="004A176D"/>
    <w:rsid w:val="004A67E5"/>
    <w:rsid w:val="004D2C13"/>
    <w:rsid w:val="004E4E7B"/>
    <w:rsid w:val="004E5FCA"/>
    <w:rsid w:val="004F160F"/>
    <w:rsid w:val="005047F7"/>
    <w:rsid w:val="00516192"/>
    <w:rsid w:val="00517F79"/>
    <w:rsid w:val="00530882"/>
    <w:rsid w:val="005346E3"/>
    <w:rsid w:val="00534D24"/>
    <w:rsid w:val="005350C9"/>
    <w:rsid w:val="005355B0"/>
    <w:rsid w:val="00535882"/>
    <w:rsid w:val="005473C5"/>
    <w:rsid w:val="00581398"/>
    <w:rsid w:val="00593A60"/>
    <w:rsid w:val="005B18FC"/>
    <w:rsid w:val="005B1C8B"/>
    <w:rsid w:val="005B644D"/>
    <w:rsid w:val="005C499B"/>
    <w:rsid w:val="005C4B07"/>
    <w:rsid w:val="005C7B45"/>
    <w:rsid w:val="005D1607"/>
    <w:rsid w:val="005D4E48"/>
    <w:rsid w:val="005E01CC"/>
    <w:rsid w:val="005E2732"/>
    <w:rsid w:val="005F2815"/>
    <w:rsid w:val="00612505"/>
    <w:rsid w:val="00614540"/>
    <w:rsid w:val="00641652"/>
    <w:rsid w:val="006445F2"/>
    <w:rsid w:val="00646479"/>
    <w:rsid w:val="00655443"/>
    <w:rsid w:val="00665F70"/>
    <w:rsid w:val="0067625F"/>
    <w:rsid w:val="00681C91"/>
    <w:rsid w:val="006C5D54"/>
    <w:rsid w:val="006D344F"/>
    <w:rsid w:val="006D417F"/>
    <w:rsid w:val="006D690C"/>
    <w:rsid w:val="007023B7"/>
    <w:rsid w:val="00707465"/>
    <w:rsid w:val="00734C80"/>
    <w:rsid w:val="00742C4A"/>
    <w:rsid w:val="00753076"/>
    <w:rsid w:val="00766B9A"/>
    <w:rsid w:val="00775766"/>
    <w:rsid w:val="00792F23"/>
    <w:rsid w:val="008010D5"/>
    <w:rsid w:val="008415DC"/>
    <w:rsid w:val="008544C9"/>
    <w:rsid w:val="008632F3"/>
    <w:rsid w:val="008801EA"/>
    <w:rsid w:val="0088775F"/>
    <w:rsid w:val="008967C7"/>
    <w:rsid w:val="008C0119"/>
    <w:rsid w:val="008E0163"/>
    <w:rsid w:val="008E6374"/>
    <w:rsid w:val="008F5FFF"/>
    <w:rsid w:val="009308FB"/>
    <w:rsid w:val="00963141"/>
    <w:rsid w:val="009861EB"/>
    <w:rsid w:val="00A0112B"/>
    <w:rsid w:val="00A54005"/>
    <w:rsid w:val="00A56A74"/>
    <w:rsid w:val="00A659F8"/>
    <w:rsid w:val="00A820A4"/>
    <w:rsid w:val="00A90D26"/>
    <w:rsid w:val="00AE1740"/>
    <w:rsid w:val="00AE405E"/>
    <w:rsid w:val="00AE5308"/>
    <w:rsid w:val="00AF2FA5"/>
    <w:rsid w:val="00B30983"/>
    <w:rsid w:val="00B417C4"/>
    <w:rsid w:val="00B46337"/>
    <w:rsid w:val="00B86133"/>
    <w:rsid w:val="00B947BB"/>
    <w:rsid w:val="00BA7EFB"/>
    <w:rsid w:val="00BB2786"/>
    <w:rsid w:val="00BC7CD7"/>
    <w:rsid w:val="00BD38BF"/>
    <w:rsid w:val="00BE32AC"/>
    <w:rsid w:val="00BE734D"/>
    <w:rsid w:val="00BF2C1F"/>
    <w:rsid w:val="00C00A3C"/>
    <w:rsid w:val="00C27255"/>
    <w:rsid w:val="00C31D9C"/>
    <w:rsid w:val="00C41F26"/>
    <w:rsid w:val="00C54B9C"/>
    <w:rsid w:val="00C5700D"/>
    <w:rsid w:val="00C61198"/>
    <w:rsid w:val="00C77BCA"/>
    <w:rsid w:val="00C80D73"/>
    <w:rsid w:val="00C86B99"/>
    <w:rsid w:val="00CA2C79"/>
    <w:rsid w:val="00CA31F0"/>
    <w:rsid w:val="00CC0C8D"/>
    <w:rsid w:val="00CD2800"/>
    <w:rsid w:val="00CE4D9E"/>
    <w:rsid w:val="00CE66FA"/>
    <w:rsid w:val="00D54FC7"/>
    <w:rsid w:val="00D6084C"/>
    <w:rsid w:val="00D71AA2"/>
    <w:rsid w:val="00D75D08"/>
    <w:rsid w:val="00D95C7D"/>
    <w:rsid w:val="00DA4244"/>
    <w:rsid w:val="00DB1BBC"/>
    <w:rsid w:val="00DC0EBF"/>
    <w:rsid w:val="00DD398A"/>
    <w:rsid w:val="00DD74EB"/>
    <w:rsid w:val="00DE1EA4"/>
    <w:rsid w:val="00DF2CAF"/>
    <w:rsid w:val="00DF7C96"/>
    <w:rsid w:val="00E11137"/>
    <w:rsid w:val="00E2211F"/>
    <w:rsid w:val="00E2346A"/>
    <w:rsid w:val="00E244EF"/>
    <w:rsid w:val="00E26482"/>
    <w:rsid w:val="00E30880"/>
    <w:rsid w:val="00E46EA7"/>
    <w:rsid w:val="00E63F37"/>
    <w:rsid w:val="00E65780"/>
    <w:rsid w:val="00E675C6"/>
    <w:rsid w:val="00E808C4"/>
    <w:rsid w:val="00E87BF6"/>
    <w:rsid w:val="00EC4C06"/>
    <w:rsid w:val="00EE1FED"/>
    <w:rsid w:val="00EF553D"/>
    <w:rsid w:val="00F17F5C"/>
    <w:rsid w:val="00F312F0"/>
    <w:rsid w:val="00F33DEF"/>
    <w:rsid w:val="00F33E4F"/>
    <w:rsid w:val="00F341A8"/>
    <w:rsid w:val="00F5326D"/>
    <w:rsid w:val="00F76FA8"/>
    <w:rsid w:val="00F9731C"/>
    <w:rsid w:val="00FA56B1"/>
    <w:rsid w:val="00FC0D2A"/>
    <w:rsid w:val="00FC3BC6"/>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E6C5FFF0149E49B4A11FAF9F7EF09653">
    <w:name w:val="E6C5FFF0149E49B4A11FAF9F7EF09653"/>
    <w:pPr>
      <w:widowControl w:val="0"/>
      <w:jc w:val="both"/>
    </w:pPr>
  </w:style>
  <w:style w:type="paragraph" w:customStyle="1" w:styleId="13C3C24A1E864E5E871F08A7B3701CC9">
    <w:name w:val="13C3C24A1E864E5E871F08A7B3701CC9"/>
    <w:rsid w:val="005D4E48"/>
    <w:pPr>
      <w:spacing w:after="160" w:line="259" w:lineRule="auto"/>
    </w:pPr>
    <w:rPr>
      <w:kern w:val="0"/>
      <w:sz w:val="22"/>
    </w:rPr>
  </w:style>
  <w:style w:type="paragraph" w:customStyle="1" w:styleId="496896665DB449E9837D1A746E88E464">
    <w:name w:val="496896665DB449E9837D1A746E88E464"/>
    <w:rsid w:val="005D4E48"/>
    <w:pPr>
      <w:spacing w:after="160" w:line="259" w:lineRule="auto"/>
    </w:pPr>
    <w:rPr>
      <w:kern w:val="0"/>
      <w:sz w:val="22"/>
    </w:rPr>
  </w:style>
  <w:style w:type="paragraph" w:customStyle="1" w:styleId="2AC781B5C8B1431DA1FA5DC2FAA82E9F">
    <w:name w:val="2AC781B5C8B1431DA1FA5DC2FAA82E9F"/>
    <w:rsid w:val="005D4E48"/>
    <w:pPr>
      <w:spacing w:after="160" w:line="259" w:lineRule="auto"/>
    </w:pPr>
    <w:rPr>
      <w:kern w:val="0"/>
      <w:sz w:val="22"/>
    </w:rPr>
  </w:style>
  <w:style w:type="paragraph" w:customStyle="1" w:styleId="006515EB79F4405790535E2E1CA1CE43">
    <w:name w:val="006515EB79F4405790535E2E1CA1CE43"/>
    <w:rsid w:val="005D4E48"/>
    <w:pPr>
      <w:spacing w:after="160" w:line="259" w:lineRule="auto"/>
    </w:pPr>
    <w:rPr>
      <w:kern w:val="0"/>
      <w:sz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bản TIN TUÂN  THỦ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8" ma:contentTypeDescription="新しいドキュメントを作成します。" ma:contentTypeScope="" ma:versionID="6ac6360f7370cabdbc01117ae1ecbd77">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36a0186f607c175f531db1199d50f87a"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コンテンツ タイプ"/>
        <xsd:element ref="dc:title" minOccurs="0" maxOccurs="1" ma:index="1"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82B964-560C-4E21-A929-A998C35AC3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5DD427E4-7E9B-4F50-9B8C-E1ED0A8ED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1392</TotalTime>
  <Pages>6</Pages>
  <Words>2011</Words>
  <Characters>11464</Characters>
  <Application>Microsoft Office Word</Application>
  <DocSecurity>0</DocSecurity>
  <Lines>95</Lines>
  <Paragraphs>26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13449</CharactersWithSpaces>
  <SharedDoc>false</SharedDoc>
  <HLinks>
    <vt:vector size="12" baseType="variant">
      <vt:variant>
        <vt:i4>1507329</vt:i4>
      </vt:variant>
      <vt:variant>
        <vt:i4>0</vt:i4>
      </vt:variant>
      <vt:variant>
        <vt:i4>0</vt:i4>
      </vt:variant>
      <vt:variant>
        <vt:i4>5</vt:i4>
      </vt:variant>
      <vt:variant>
        <vt:lpwstr>https://forms.office.com/r/aNqW7uXaCd</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Truong Thi Hoa</cp:lastModifiedBy>
  <cp:revision>636</cp:revision>
  <cp:lastPrinted>2023-04-14T15:58:00Z</cp:lastPrinted>
  <dcterms:created xsi:type="dcterms:W3CDTF">2023-12-21T18:17:00Z</dcterms:created>
  <dcterms:modified xsi:type="dcterms:W3CDTF">2025-06-09T05:51:00Z</dcterms:modified>
  <cp:category>CP25-034   phát hành 02/06/2025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