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8.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9.xml" ContentType="application/vnd.openxmlformats-officedocument.themeOverrid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theme/themeOverride10.xml" ContentType="application/vnd.openxmlformats-officedocument.themeOverride+xml"/>
  <Override PartName="/word/drawings/drawing1.xml" ContentType="application/vnd.openxmlformats-officedocument.drawingml.chartshapes+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theme/themeOverride11.xml" ContentType="application/vnd.openxmlformats-officedocument.themeOverride+xml"/>
  <Override PartName="/word/drawings/drawing2.xml" ContentType="application/vnd.openxmlformats-officedocument.drawingml.chartshapes+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Grid>
        <w:gridCol w:w="2462"/>
        <w:gridCol w:w="5360"/>
        <w:gridCol w:w="2667"/>
      </w:tblGrid>
      <w:tr w:rsidR="00CB3692" w:rsidRPr="00532C01" w14:paraId="4A262DCE" w14:textId="77777777" w:rsidTr="00062ABC">
        <w:trPr>
          <w:trHeight w:val="674"/>
        </w:trPr>
        <w:tc>
          <w:tcPr>
            <w:tcW w:w="10489" w:type="dxa"/>
            <w:gridSpan w:val="3"/>
            <w:shd w:val="clear" w:color="auto" w:fill="F2F2F2" w:themeFill="background1" w:themeFillShade="F2"/>
            <w:vAlign w:val="center"/>
          </w:tcPr>
          <w:p w14:paraId="4528D2A7" w14:textId="2534960E" w:rsidR="00CB3692" w:rsidRPr="00532C01" w:rsidRDefault="00FB3262" w:rsidP="008F2ED0">
            <w:pPr>
              <w:pStyle w:val="Title"/>
              <w:rPr>
                <w:rFonts w:ascii="Times New Roman" w:hAnsi="Times New Roman" w:cs="Times New Roman"/>
                <w:sz w:val="44"/>
                <w:szCs w:val="44"/>
              </w:rPr>
            </w:pPr>
            <w:r w:rsidRPr="00532C01">
              <w:rPr>
                <w:rFonts w:ascii="Times New Roman" w:hAnsi="Times New Roman" w:cs="Times New Roman"/>
                <w:sz w:val="44"/>
                <w:szCs w:val="44"/>
              </w:rPr>
              <w:t>UMC Electronics Co., Ltd</w:t>
            </w:r>
          </w:p>
        </w:tc>
      </w:tr>
      <w:tr w:rsidR="00F90C48" w:rsidRPr="00532C01" w14:paraId="61D8473D" w14:textId="77777777" w:rsidTr="00062ABC">
        <w:trPr>
          <w:trHeight w:val="2265"/>
        </w:trPr>
        <w:tc>
          <w:tcPr>
            <w:tcW w:w="2462" w:type="dxa"/>
            <w:shd w:val="clear" w:color="auto" w:fill="F2F2F2" w:themeFill="background1" w:themeFillShade="F2"/>
            <w:tcMar>
              <w:top w:w="144" w:type="dxa"/>
              <w:left w:w="0" w:type="dxa"/>
              <w:bottom w:w="144" w:type="dxa"/>
            </w:tcMar>
          </w:tcPr>
          <w:p w14:paraId="35B80936" w14:textId="0E212477" w:rsidR="00C9488C" w:rsidRPr="00532C01" w:rsidRDefault="00C9488C" w:rsidP="008F2ED0">
            <w:pPr>
              <w:jc w:val="center"/>
              <w:rPr>
                <w:rFonts w:ascii="Times New Roman" w:hAnsi="Times New Roman" w:cs="Times New Roman"/>
              </w:rPr>
            </w:pPr>
          </w:p>
          <w:p w14:paraId="5E29B6E1" w14:textId="77777777" w:rsidR="00C9488C" w:rsidRPr="00532C01" w:rsidRDefault="00C9488C" w:rsidP="008F2ED0">
            <w:pPr>
              <w:jc w:val="center"/>
              <w:rPr>
                <w:rFonts w:ascii="Times New Roman" w:hAnsi="Times New Roman" w:cs="Times New Roman"/>
              </w:rPr>
            </w:pPr>
          </w:p>
          <w:p w14:paraId="1F41740F" w14:textId="7D9C2287" w:rsidR="00CB3692" w:rsidRPr="00532C01" w:rsidRDefault="00C9488C" w:rsidP="008F2ED0">
            <w:pPr>
              <w:jc w:val="center"/>
              <w:rPr>
                <w:rFonts w:ascii="Times New Roman" w:hAnsi="Times New Roman" w:cs="Times New Roman"/>
              </w:rPr>
            </w:pPr>
            <w:r w:rsidRPr="00532C01">
              <w:rPr>
                <w:rFonts w:ascii="Times New Roman" w:hAnsi="Times New Roman" w:cs="Times New Roman"/>
                <w:noProof/>
              </w:rPr>
              <mc:AlternateContent>
                <mc:Choice Requires="wps">
                  <w:drawing>
                    <wp:inline distT="0" distB="0" distL="0" distR="0" wp14:anchorId="69E5982A" wp14:editId="280B7EAB">
                      <wp:extent cx="2269160" cy="132550"/>
                      <wp:effectExtent l="0" t="0" r="0" b="1270"/>
                      <wp:docPr id="1" name="四角形: 角を丸くする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FC37CC" w:rsidRDefault="00FC37CC" w:rsidP="00C9488C">
                                  <w:pPr>
                                    <w:jc w:val="center"/>
                                  </w:pPr>
                                </w:p>
                              </w:txbxContent>
                            </wps:txbx>
                            <wps:bodyPr rtlCol="0" anchor="ct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69E5982A" id="四角形: 角を丸くする 1" o:spid="_x0000_s1026" alt="&quot;&quot;"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" fillcolor="#0a249b [3204]" stroked="f" strokeweight=".25pt">
                      <v:fill r:id="rId12" o:title="" color2="white [3212]" type="pattern"/>
                      <v:stroke joinstyle="miter"/>
                      <v:textbox>
                        <w:txbxContent>
                          <w:p w14:paraId="1FB1A88E" w14:textId="77777777" w:rsidR="00FC37CC" w:rsidRDefault="00FC37CC" w:rsidP="00C9488C">
                            <w:pPr>
                              <w:jc w:val="center"/>
                            </w:pPr>
                          </w:p>
                        </w:txbxContent>
                      </v:textbox>
                      <w10:anchorlock/>
                    </v:roundrect>
                  </w:pict>
                </mc:Fallback>
              </mc:AlternateContent>
            </w:r>
          </w:p>
          <w:p w14:paraId="6C6396F6" w14:textId="77777777" w:rsidR="00C9488C" w:rsidRPr="00532C01" w:rsidRDefault="00C9488C" w:rsidP="008F2ED0">
            <w:pPr>
              <w:jc w:val="center"/>
              <w:rPr>
                <w:rFonts w:ascii="Times New Roman" w:hAnsi="Times New Roman" w:cs="Times New Roman"/>
              </w:rPr>
            </w:pPr>
          </w:p>
          <w:p w14:paraId="60D515DC" w14:textId="46D67853" w:rsidR="00C9488C" w:rsidRPr="00532C01" w:rsidRDefault="00C9488C" w:rsidP="008F2ED0">
            <w:pPr>
              <w:jc w:val="center"/>
              <w:rPr>
                <w:rFonts w:ascii="Times New Roman" w:hAnsi="Times New Roman" w:cs="Times New Roman"/>
              </w:rPr>
            </w:pPr>
          </w:p>
        </w:tc>
        <w:bookmarkStart w:id="0" w:name="_Hlk94175665"/>
        <w:bookmarkEnd w:id="0"/>
        <w:tc>
          <w:tcPr>
            <w:tcW w:w="5360" w:type="dxa"/>
            <w:shd w:val="clear" w:color="auto" w:fill="F2F2F2" w:themeFill="background1" w:themeFillShade="F2"/>
            <w:tcMar>
              <w:top w:w="144" w:type="dxa"/>
              <w:bottom w:w="144" w:type="dxa"/>
            </w:tcMar>
            <w:vAlign w:val="center"/>
          </w:tcPr>
          <w:p w14:paraId="70461A21" w14:textId="68731625" w:rsidR="009F7A27" w:rsidRPr="00532C01" w:rsidRDefault="00181A99" w:rsidP="008F2ED0">
            <w:pPr>
              <w:pStyle w:val="Subtitle"/>
              <w:rPr>
                <w:rFonts w:ascii="Times New Roman" w:hAnsi="Times New Roman" w:cs="Times New Roman"/>
                <w:color w:val="3C5CF2" w:themeColor="accent1" w:themeTint="99"/>
                <w:sz w:val="72"/>
                <w:szCs w:val="72"/>
              </w:rPr>
            </w:pPr>
            <w:sdt>
              <w:sdtPr>
                <w:rPr>
                  <w:rFonts w:ascii="Times New Roman" w:hAnsi="Times New Roman" w:cs="Times New Roman"/>
                  <w:color w:val="3C5CF2" w:themeColor="accent1" w:themeTint="99"/>
                  <w:sz w:val="40"/>
                  <w:szCs w:val="40"/>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FB3262" w:rsidRPr="00532C01">
                  <w:rPr>
                    <w:rFonts w:ascii="Times New Roman" w:hAnsi="Times New Roman" w:cs="Times New Roman"/>
                    <w:color w:val="3C5CF2" w:themeColor="accent1" w:themeTint="99"/>
                    <w:sz w:val="40"/>
                    <w:szCs w:val="40"/>
                  </w:rPr>
                  <w:t>BẢN TIN TUÂN THỦ</w:t>
                </w:r>
              </w:sdtContent>
            </w:sdt>
          </w:p>
          <w:p w14:paraId="4C65690F" w14:textId="4F3194CE" w:rsidR="006A57DD" w:rsidRPr="00532C01" w:rsidRDefault="007B0600" w:rsidP="008F2ED0">
            <w:pPr>
              <w:pStyle w:val="a0"/>
              <w:jc w:val="center"/>
              <w:rPr>
                <w:rFonts w:ascii="Times New Roman" w:hAnsi="Times New Roman"/>
                <w:sz w:val="32"/>
                <w:szCs w:val="32"/>
                <w:lang w:val="es-MX"/>
              </w:rPr>
            </w:pPr>
            <w:r w:rsidRPr="00532C01">
              <w:rPr>
                <w:rFonts w:ascii="Times New Roman" w:hAnsi="Times New Roman"/>
                <w:sz w:val="24"/>
                <w:szCs w:val="32"/>
                <w:lang w:val="es-MX"/>
              </w:rPr>
              <w:t>No.</w:t>
            </w:r>
            <w:sdt>
              <w:sdtPr>
                <w:rPr>
                  <w:rFonts w:ascii="Times New Roman" w:hAnsi="Times New Roman"/>
                  <w:sz w:val="24"/>
                  <w:szCs w:val="32"/>
                  <w:lang w:val="es-MX"/>
                </w:rPr>
                <w:alias w:val="発行日と日付"/>
                <w:tag w:val=""/>
                <w:id w:val="1873802889"/>
                <w:placeholder>
                  <w:docPart w:val="E6C5FFF0149E49B4A11FAF9F7EF09653"/>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177BE1">
                  <w:rPr>
                    <w:rFonts w:ascii="Times New Roman" w:hAnsi="Times New Roman"/>
                    <w:sz w:val="24"/>
                    <w:szCs w:val="32"/>
                    <w:lang w:val="es-MX"/>
                  </w:rPr>
                  <w:t>CP23-025  Phát hành ngày 30/11/ 2023</w:t>
                </w:r>
              </w:sdtContent>
            </w:sdt>
          </w:p>
        </w:tc>
        <w:tc>
          <w:tcPr>
            <w:tcW w:w="2667" w:type="dxa"/>
            <w:shd w:val="clear" w:color="auto" w:fill="F2F2F2" w:themeFill="background1" w:themeFillShade="F2"/>
            <w:tcMar>
              <w:top w:w="144" w:type="dxa"/>
              <w:left w:w="0" w:type="dxa"/>
              <w:bottom w:w="144" w:type="dxa"/>
            </w:tcMar>
          </w:tcPr>
          <w:p w14:paraId="722AFB2A" w14:textId="77777777" w:rsidR="00C9488C" w:rsidRPr="00532C01" w:rsidRDefault="00C9488C" w:rsidP="008F2ED0">
            <w:pPr>
              <w:jc w:val="center"/>
              <w:rPr>
                <w:rFonts w:ascii="Times New Roman" w:hAnsi="Times New Roman" w:cs="Times New Roman"/>
                <w:lang w:val="es-MX"/>
              </w:rPr>
            </w:pPr>
          </w:p>
          <w:p w14:paraId="041FE8E8" w14:textId="758C37DB" w:rsidR="00C9488C" w:rsidRPr="00532C01" w:rsidRDefault="00C9488C" w:rsidP="008F2ED0">
            <w:pPr>
              <w:jc w:val="center"/>
              <w:rPr>
                <w:rFonts w:ascii="Times New Roman" w:hAnsi="Times New Roman" w:cs="Times New Roman"/>
                <w:lang w:val="es-MX"/>
              </w:rPr>
            </w:pPr>
          </w:p>
          <w:p w14:paraId="697C5510" w14:textId="13A51F8D" w:rsidR="00C9488C" w:rsidRPr="00532C01" w:rsidRDefault="00CB3692" w:rsidP="008F2ED0">
            <w:pPr>
              <w:jc w:val="center"/>
              <w:rPr>
                <w:rFonts w:ascii="Times New Roman" w:hAnsi="Times New Roman" w:cs="Times New Roman"/>
              </w:rPr>
            </w:pPr>
            <w:r w:rsidRPr="00532C01">
              <w:rPr>
                <w:rFonts w:ascii="Times New Roman" w:hAnsi="Times New Roman" w:cs="Times New Roman"/>
                <w:noProof/>
              </w:rPr>
              <mc:AlternateContent>
                <mc:Choice Requires="wps">
                  <w:drawing>
                    <wp:inline distT="0" distB="0" distL="0" distR="0" wp14:anchorId="085513A2" wp14:editId="36F261CB">
                      <wp:extent cx="2476171" cy="132391"/>
                      <wp:effectExtent l="0" t="0" r="635" b="1270"/>
                      <wp:docPr id="3" name="四角形: 角を丸くする 3">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FC37CC" w:rsidRDefault="00FC37CC" w:rsidP="000D1ED8">
                                  <w:pPr>
                                    <w:jc w:val="center"/>
                                  </w:pPr>
                                </w:p>
                              </w:txbxContent>
                            </wps:txbx>
                            <wps:bodyPr rtlCol="0" anchor="ct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085513A2" id="四角形: 角を丸くする 3" o:spid="_x0000_s1027" alt="&quot;&quot;"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" fillcolor="#0a249b [3204]" stroked="f" strokeweight=".25pt">
                      <v:fill r:id="rId12" o:title="" color2="white [3212]" type="pattern"/>
                      <v:stroke joinstyle="miter"/>
                      <v:textbox>
                        <w:txbxContent>
                          <w:p w14:paraId="22B9BB4F" w14:textId="77777777" w:rsidR="00FC37CC" w:rsidRDefault="00FC37CC" w:rsidP="000D1ED8">
                            <w:pPr>
                              <w:jc w:val="center"/>
                            </w:pPr>
                          </w:p>
                        </w:txbxContent>
                      </v:textbox>
                      <w10:anchorlock/>
                    </v:roundrect>
                  </w:pict>
                </mc:Fallback>
              </mc:AlternateContent>
            </w:r>
          </w:p>
          <w:p w14:paraId="29E1055B" w14:textId="67508A32" w:rsidR="00C9488C" w:rsidRPr="00532C01" w:rsidRDefault="00961FFD" w:rsidP="008F2ED0">
            <w:pPr>
              <w:jc w:val="center"/>
              <w:rPr>
                <w:rFonts w:ascii="Times New Roman" w:hAnsi="Times New Roman" w:cs="Times New Roman"/>
              </w:rPr>
            </w:pPr>
            <w:r w:rsidRPr="00532C01">
              <w:rPr>
                <w:rFonts w:ascii="Times New Roman" w:hAnsi="Times New Roman" w:cs="Times New Roman"/>
                <w:noProof/>
                <w:sz w:val="19"/>
                <w:szCs w:val="19"/>
              </w:rPr>
              <mc:AlternateContent>
                <mc:Choice Requires="wps">
                  <w:drawing>
                    <wp:anchor distT="0" distB="0" distL="114300" distR="114300" simplePos="0" relativeHeight="251658242" behindDoc="0" locked="0" layoutInCell="1" allowOverlap="1" wp14:anchorId="4609B119" wp14:editId="06AEC2D1">
                      <wp:simplePos x="0" y="0"/>
                      <wp:positionH relativeFrom="column">
                        <wp:posOffset>51435</wp:posOffset>
                      </wp:positionH>
                      <wp:positionV relativeFrom="paragraph">
                        <wp:posOffset>182245</wp:posOffset>
                      </wp:positionV>
                      <wp:extent cx="1598295" cy="624840"/>
                      <wp:effectExtent l="0" t="0" r="20955" b="22860"/>
                      <wp:wrapNone/>
                      <wp:docPr id="24" name="正方形/長方形 24"/>
                      <wp:cNvGraphicFramePr/>
                      <a:graphic xmlns:a="http://schemas.openxmlformats.org/drawingml/2006/main">
                        <a:graphicData uri="http://schemas.microsoft.com/office/word/2010/wordprocessingShape">
                          <wps:wsp>
                            <wps:cNvSpPr/>
                            <wps:spPr>
                              <a:xfrm>
                                <a:off x="0" y="0"/>
                                <a:ext cx="1598295" cy="6248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C7821DE" w14:textId="3E9E5E41" w:rsidR="00FC37CC" w:rsidRPr="00FB3262" w:rsidRDefault="00FB3262" w:rsidP="00C771BE">
                                  <w:pPr>
                                    <w:tabs>
                                      <w:tab w:val="left" w:pos="896"/>
                                    </w:tabs>
                                    <w:spacing w:after="0" w:line="0" w:lineRule="atLeast"/>
                                    <w:jc w:val="center"/>
                                    <w:rPr>
                                      <w:rFonts w:ascii="Times New Roman" w:hAnsi="Times New Roman" w:cs="Times New Roman"/>
                                      <w:color w:val="000000" w:themeColor="text1"/>
                                      <w:sz w:val="18"/>
                                    </w:rPr>
                                  </w:pPr>
                                  <w:r w:rsidRPr="00FB3262">
                                    <w:rPr>
                                      <w:rFonts w:ascii="Times New Roman" w:hAnsi="Times New Roman" w:cs="Times New Roman"/>
                                      <w:color w:val="000000" w:themeColor="text1"/>
                                      <w:sz w:val="18"/>
                                    </w:rPr>
                                    <w:t>Phát hành: Phòng pháp chế - Bộ phận quản lý</w:t>
                                  </w:r>
                                </w:p>
                                <w:p w14:paraId="79B0825C" w14:textId="770E1536" w:rsidR="00FC37CC" w:rsidRPr="00FB3262" w:rsidRDefault="00FB3262" w:rsidP="006935E3">
                                  <w:pPr>
                                    <w:tabs>
                                      <w:tab w:val="left" w:pos="896"/>
                                    </w:tabs>
                                    <w:spacing w:after="0" w:line="0" w:lineRule="atLeast"/>
                                    <w:jc w:val="center"/>
                                    <w:rPr>
                                      <w:rFonts w:ascii="Times New Roman" w:hAnsi="Times New Roman" w:cs="Times New Roman"/>
                                      <w:color w:val="000000" w:themeColor="text1"/>
                                      <w:sz w:val="18"/>
                                    </w:rPr>
                                  </w:pPr>
                                  <w:r w:rsidRPr="00FB3262">
                                    <w:rPr>
                                      <w:rFonts w:ascii="Times New Roman" w:hAnsi="Times New Roman" w:cs="Times New Roman"/>
                                      <w:color w:val="000000" w:themeColor="text1"/>
                                      <w:sz w:val="18"/>
                                    </w:rPr>
                                    <w:t>(Phụ trách tuân thủ)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609B119" id="正方形/長方形 24" o:spid="_x0000_s1028" style="position:absolute;left:0;text-align:left;margin-left:4.05pt;margin-top:14.35pt;width:125.85pt;height:49.2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" fillcolor="white [3212]" strokecolor="#05114d [1604]" strokeweight="1pt">
                      <v:textbox>
                        <w:txbxContent>
                          <w:p w14:paraId="1C7821DE" w14:textId="3E9E5E41" w:rsidR="00FC37CC" w:rsidRPr="00FB3262" w:rsidRDefault="00FB3262" w:rsidP="00C771BE">
                            <w:pPr>
                              <w:tabs>
                                <w:tab w:val="left" w:pos="896"/>
                              </w:tabs>
                              <w:spacing w:after="0" w:line="0" w:lineRule="atLeast"/>
                              <w:jc w:val="center"/>
                              <w:rPr>
                                <w:rFonts w:ascii="Times New Roman" w:hAnsi="Times New Roman" w:cs="Times New Roman"/>
                                <w:color w:val="000000" w:themeColor="text1"/>
                                <w:sz w:val="18"/>
                              </w:rPr>
                            </w:pPr>
                            <w:r w:rsidRPr="00FB3262">
                              <w:rPr>
                                <w:rFonts w:ascii="Times New Roman" w:hAnsi="Times New Roman" w:cs="Times New Roman"/>
                                <w:color w:val="000000" w:themeColor="text1"/>
                                <w:sz w:val="18"/>
                              </w:rPr>
                              <w:t>Phát hành: Phòng pháp chế - Bộ phận quản lý</w:t>
                            </w:r>
                          </w:p>
                          <w:p w14:paraId="79B0825C" w14:textId="770E1536" w:rsidR="00FC37CC" w:rsidRPr="00FB3262" w:rsidRDefault="00FB3262" w:rsidP="006935E3">
                            <w:pPr>
                              <w:tabs>
                                <w:tab w:val="left" w:pos="896"/>
                              </w:tabs>
                              <w:spacing w:after="0" w:line="0" w:lineRule="atLeast"/>
                              <w:jc w:val="center"/>
                              <w:rPr>
                                <w:rFonts w:ascii="Times New Roman" w:hAnsi="Times New Roman" w:cs="Times New Roman"/>
                                <w:color w:val="000000" w:themeColor="text1"/>
                                <w:sz w:val="18"/>
                              </w:rPr>
                            </w:pPr>
                            <w:r w:rsidRPr="00FB3262">
                              <w:rPr>
                                <w:rFonts w:ascii="Times New Roman" w:hAnsi="Times New Roman" w:cs="Times New Roman"/>
                                <w:color w:val="000000" w:themeColor="text1"/>
                                <w:sz w:val="18"/>
                              </w:rPr>
                              <w:t>(Phụ trách tuân thủ)</w:t>
                            </w:r>
                          </w:p>
                        </w:txbxContent>
                      </v:textbox>
                    </v:rect>
                  </w:pict>
                </mc:Fallback>
              </mc:AlternateContent>
            </w:r>
          </w:p>
          <w:p w14:paraId="0E332053" w14:textId="0121B6E9" w:rsidR="00C9488C" w:rsidRPr="00532C01" w:rsidRDefault="00C9488C" w:rsidP="008F2ED0">
            <w:pPr>
              <w:jc w:val="center"/>
              <w:rPr>
                <w:rFonts w:ascii="Times New Roman" w:hAnsi="Times New Roman" w:cs="Times New Roman"/>
              </w:rPr>
            </w:pPr>
          </w:p>
          <w:p w14:paraId="6BC4CB53" w14:textId="1F9DFAEC" w:rsidR="00CB3692" w:rsidRPr="00532C01" w:rsidRDefault="00CB3692" w:rsidP="008F2ED0">
            <w:pPr>
              <w:jc w:val="center"/>
              <w:rPr>
                <w:rFonts w:ascii="Times New Roman" w:hAnsi="Times New Roman" w:cs="Times New Roman"/>
                <w:sz w:val="24"/>
                <w:szCs w:val="24"/>
              </w:rPr>
            </w:pPr>
          </w:p>
        </w:tc>
      </w:tr>
      <w:tr w:rsidR="00062ABC" w:rsidRPr="00532C01" w14:paraId="7912AF49" w14:textId="77777777" w:rsidTr="00923B31">
        <w:tc>
          <w:tcPr>
            <w:tcW w:w="10489" w:type="dxa"/>
            <w:gridSpan w:val="3"/>
            <w:shd w:val="clear" w:color="auto" w:fill="F2F2F2" w:themeFill="background1" w:themeFillShade="F2"/>
            <w:tcMar>
              <w:bottom w:w="0" w:type="dxa"/>
            </w:tcMar>
          </w:tcPr>
          <w:p w14:paraId="7667693D" w14:textId="01B3A499" w:rsidR="00413738" w:rsidRPr="00532C01" w:rsidRDefault="00413738" w:rsidP="00FE7816">
            <w:pPr>
              <w:pStyle w:val="Heading2"/>
              <w:jc w:val="both"/>
              <w:rPr>
                <w:rFonts w:ascii="Times New Roman" w:hAnsi="Times New Roman" w:cs="Times New Roman"/>
                <w:sz w:val="32"/>
                <w:szCs w:val="36"/>
              </w:rPr>
            </w:pPr>
            <w:r w:rsidRPr="00532C01">
              <w:rPr>
                <w:rFonts w:ascii="Times New Roman" w:eastAsia="UD Digi Kyokasho NP-R" w:hAnsi="Times New Roman" w:cs="Times New Roman"/>
                <w:noProof/>
                <w:sz w:val="21"/>
                <w:szCs w:val="21"/>
              </w:rPr>
              <mc:AlternateContent>
                <mc:Choice Requires="wps">
                  <w:drawing>
                    <wp:anchor distT="0" distB="0" distL="114300" distR="114300" simplePos="0" relativeHeight="251658249" behindDoc="0" locked="0" layoutInCell="1" allowOverlap="1" wp14:anchorId="59E3CA30" wp14:editId="23274E96">
                      <wp:simplePos x="0" y="0"/>
                      <wp:positionH relativeFrom="column">
                        <wp:posOffset>184150</wp:posOffset>
                      </wp:positionH>
                      <wp:positionV relativeFrom="page">
                        <wp:posOffset>90805</wp:posOffset>
                      </wp:positionV>
                      <wp:extent cx="6122035" cy="314325"/>
                      <wp:effectExtent l="0" t="0" r="12065" b="28575"/>
                      <wp:wrapNone/>
                      <wp:docPr id="714253759" name="四角形: 角を丸くする 714253759"/>
                      <wp:cNvGraphicFramePr/>
                      <a:graphic xmlns:a="http://schemas.openxmlformats.org/drawingml/2006/main">
                        <a:graphicData uri="http://schemas.microsoft.com/office/word/2010/wordprocessingShape">
                          <wps:wsp>
                            <wps:cNvSpPr/>
                            <wps:spPr>
                              <a:xfrm>
                                <a:off x="0" y="0"/>
                                <a:ext cx="6122035" cy="314325"/>
                              </a:xfrm>
                              <a:prstGeom prst="roundRect">
                                <a:avLst/>
                              </a:prstGeom>
                              <a:solidFill>
                                <a:schemeClr val="accent5">
                                  <a:lumMod val="110000"/>
                                  <a:satMod val="105000"/>
                                  <a:tint val="67000"/>
                                </a:schemeClr>
                              </a:solidFill>
                              <a:effectLst/>
                            </wps:spPr>
                            <wps:style>
                              <a:lnRef idx="1">
                                <a:schemeClr val="accent5"/>
                              </a:lnRef>
                              <a:fillRef idx="2">
                                <a:schemeClr val="accent5"/>
                              </a:fillRef>
                              <a:effectRef idx="1">
                                <a:schemeClr val="accent5"/>
                              </a:effectRef>
                              <a:fontRef idx="minor">
                                <a:schemeClr val="dk1"/>
                              </a:fontRef>
                            </wps:style>
                            <wps:txbx>
                              <w:txbxContent>
                                <w:p w14:paraId="64224F5B" w14:textId="4FFEFD42" w:rsidR="00FE7816" w:rsidRPr="00FB3262" w:rsidRDefault="00FB3262" w:rsidP="00FE7816">
                                  <w:pPr>
                                    <w:jc w:val="center"/>
                                    <w:rPr>
                                      <w:rFonts w:ascii="Times New Roman" w:hAnsi="Times New Roman" w:cs="Times New Roman"/>
                                      <w:b/>
                                      <w:bCs/>
                                      <w:color w:val="3C5CF2" w:themeColor="accent1" w:themeTint="99"/>
                                      <w:sz w:val="28"/>
                                      <w:szCs w:val="28"/>
                                    </w:rPr>
                                  </w:pPr>
                                  <w:r w:rsidRPr="00FB3262">
                                    <w:rPr>
                                      <w:rFonts w:ascii="Times New Roman" w:hAnsi="Times New Roman" w:cs="Times New Roman"/>
                                      <w:b/>
                                      <w:bCs/>
                                      <w:color w:val="3C5CF2" w:themeColor="accent1" w:themeTint="99"/>
                                      <w:sz w:val="28"/>
                                      <w:szCs w:val="28"/>
                                    </w:rPr>
                                    <w:t>THÔNG BÁO KẾT QUẢ KHẢO SÁT Ý THỨC TUÂN T</w:t>
                                  </w:r>
                                  <w:r>
                                    <w:rPr>
                                      <w:rFonts w:ascii="Times New Roman" w:hAnsi="Times New Roman" w:cs="Times New Roman"/>
                                      <w:b/>
                                      <w:bCs/>
                                      <w:color w:val="3C5CF2" w:themeColor="accent1" w:themeTint="99"/>
                                      <w:sz w:val="28"/>
                                      <w:szCs w:val="28"/>
                                    </w:rPr>
                                    <w:t>H</w:t>
                                  </w:r>
                                  <w:r w:rsidRPr="00FB3262">
                                    <w:rPr>
                                      <w:rFonts w:ascii="Times New Roman" w:hAnsi="Times New Roman" w:cs="Times New Roman"/>
                                      <w:b/>
                                      <w:bCs/>
                                      <w:color w:val="3C5CF2" w:themeColor="accent1" w:themeTint="99"/>
                                      <w:sz w:val="28"/>
                                      <w:szCs w:val="28"/>
                                    </w:rPr>
                                    <w:t xml:space="preserve">Ủ NĂM </w:t>
                                  </w:r>
                                  <w:r w:rsidR="00FE7816" w:rsidRPr="00FB3262">
                                    <w:rPr>
                                      <w:rFonts w:ascii="Times New Roman" w:hAnsi="Times New Roman" w:cs="Times New Roman"/>
                                      <w:b/>
                                      <w:bCs/>
                                      <w:color w:val="3C5CF2" w:themeColor="accent1" w:themeTint="99"/>
                                      <w:sz w:val="28"/>
                                      <w:szCs w:val="28"/>
                                    </w:rPr>
                                    <w:t>2023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59E3CA30" id="四角形: 角を丸くする 714253759" o:spid="_x0000_s1029" style="position:absolute;left:0;text-align:left;margin-left:14.5pt;margin-top:7.15pt;width:482.05pt;height:24.7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" fillcolor="#91bce3 [2168]" strokecolor="#5b9bd5 [3208]" strokeweight=".5pt">
                      <v:stroke joinstyle="miter"/>
                      <v:textbox>
                        <w:txbxContent>
                          <w:p w14:paraId="64224F5B" w14:textId="4FFEFD42" w:rsidR="00FE7816" w:rsidRPr="00FB3262" w:rsidRDefault="00FB3262" w:rsidP="00FE7816">
                            <w:pPr>
                              <w:jc w:val="center"/>
                              <w:rPr>
                                <w:rFonts w:ascii="Times New Roman" w:hAnsi="Times New Roman" w:cs="Times New Roman"/>
                                <w:b/>
                                <w:bCs/>
                                <w:color w:val="3C5CF2" w:themeColor="accent1" w:themeTint="99"/>
                                <w:sz w:val="28"/>
                                <w:szCs w:val="28"/>
                              </w:rPr>
                            </w:pPr>
                            <w:r w:rsidRPr="00FB3262">
                              <w:rPr>
                                <w:rFonts w:ascii="Times New Roman" w:hAnsi="Times New Roman" w:cs="Times New Roman"/>
                                <w:b/>
                                <w:bCs/>
                                <w:color w:val="3C5CF2" w:themeColor="accent1" w:themeTint="99"/>
                                <w:sz w:val="28"/>
                                <w:szCs w:val="28"/>
                              </w:rPr>
                              <w:t>THÔNG BÁO KẾT QUẢ KHẢO SÁT Ý THỨC TUÂN T</w:t>
                            </w:r>
                            <w:r>
                              <w:rPr>
                                <w:rFonts w:ascii="Times New Roman" w:hAnsi="Times New Roman" w:cs="Times New Roman"/>
                                <w:b/>
                                <w:bCs/>
                                <w:color w:val="3C5CF2" w:themeColor="accent1" w:themeTint="99"/>
                                <w:sz w:val="28"/>
                                <w:szCs w:val="28"/>
                              </w:rPr>
                              <w:t>H</w:t>
                            </w:r>
                            <w:r w:rsidRPr="00FB3262">
                              <w:rPr>
                                <w:rFonts w:ascii="Times New Roman" w:hAnsi="Times New Roman" w:cs="Times New Roman"/>
                                <w:b/>
                                <w:bCs/>
                                <w:color w:val="3C5CF2" w:themeColor="accent1" w:themeTint="99"/>
                                <w:sz w:val="28"/>
                                <w:szCs w:val="28"/>
                              </w:rPr>
                              <w:t xml:space="preserve">Ủ NĂM </w:t>
                            </w:r>
                            <w:r w:rsidR="00FE7816" w:rsidRPr="00FB3262">
                              <w:rPr>
                                <w:rFonts w:ascii="Times New Roman" w:hAnsi="Times New Roman" w:cs="Times New Roman"/>
                                <w:b/>
                                <w:bCs/>
                                <w:color w:val="3C5CF2" w:themeColor="accent1" w:themeTint="99"/>
                                <w:sz w:val="28"/>
                                <w:szCs w:val="28"/>
                              </w:rPr>
                              <w:t>2023</w:t>
                            </w:r>
                          </w:p>
                        </w:txbxContent>
                      </v:textbox>
                      <w10:wrap anchory="page"/>
                    </v:roundrect>
                  </w:pict>
                </mc:Fallback>
              </mc:AlternateContent>
            </w:r>
          </w:p>
          <w:p w14:paraId="622BA6D8" w14:textId="05AC895B" w:rsidR="00413738" w:rsidRPr="00532C01" w:rsidRDefault="00413738" w:rsidP="00FE7816">
            <w:pPr>
              <w:pStyle w:val="Heading2"/>
              <w:jc w:val="both"/>
              <w:rPr>
                <w:rFonts w:ascii="Times New Roman" w:hAnsi="Times New Roman" w:cs="Times New Roman"/>
                <w:sz w:val="32"/>
                <w:szCs w:val="36"/>
              </w:rPr>
            </w:pPr>
          </w:p>
          <w:p w14:paraId="3EFDE300" w14:textId="136E6593" w:rsidR="00062ABC" w:rsidRPr="00532C01" w:rsidRDefault="00062ABC" w:rsidP="00FE7816">
            <w:pPr>
              <w:pStyle w:val="Heading2"/>
              <w:jc w:val="both"/>
              <w:rPr>
                <w:rFonts w:ascii="Times New Roman" w:hAnsi="Times New Roman" w:cs="Times New Roman"/>
                <w:sz w:val="32"/>
                <w:szCs w:val="36"/>
              </w:rPr>
            </w:pPr>
          </w:p>
          <w:p w14:paraId="3005C1B1" w14:textId="547B65B7" w:rsidR="00062ABC" w:rsidRPr="00532C01" w:rsidRDefault="00062ABC" w:rsidP="00FE7816">
            <w:pPr>
              <w:pStyle w:val="Heading2"/>
              <w:jc w:val="both"/>
              <w:rPr>
                <w:rFonts w:ascii="Times New Roman" w:hAnsi="Times New Roman" w:cs="Times New Roman"/>
              </w:rPr>
            </w:pPr>
            <w:r w:rsidRPr="00532C01">
              <w:rPr>
                <w:rFonts w:ascii="Times New Roman" w:hAnsi="Times New Roman" w:cs="Times New Roman"/>
                <w:sz w:val="32"/>
                <w:szCs w:val="36"/>
              </w:rPr>
              <w:t>【</w:t>
            </w:r>
            <w:r w:rsidRPr="00532C01">
              <w:rPr>
                <w:rFonts w:ascii="Times New Roman" w:hAnsi="Times New Roman" w:cs="Times New Roman"/>
                <w:sz w:val="32"/>
                <w:szCs w:val="36"/>
              </w:rPr>
              <w:t xml:space="preserve"> </w:t>
            </w:r>
            <w:r w:rsidR="00FB3262" w:rsidRPr="00532C01">
              <w:rPr>
                <w:rFonts w:ascii="Times New Roman" w:hAnsi="Times New Roman" w:cs="Times New Roman"/>
                <w:sz w:val="32"/>
                <w:szCs w:val="36"/>
              </w:rPr>
              <w:t>SỐ 25</w:t>
            </w:r>
            <w:r w:rsidRPr="00532C01">
              <w:rPr>
                <w:rFonts w:ascii="Times New Roman" w:hAnsi="Times New Roman" w:cs="Times New Roman"/>
                <w:sz w:val="32"/>
                <w:szCs w:val="36"/>
              </w:rPr>
              <w:t xml:space="preserve"> </w:t>
            </w:r>
            <w:r w:rsidRPr="00532C01">
              <w:rPr>
                <w:rFonts w:ascii="Times New Roman" w:hAnsi="Times New Roman" w:cs="Times New Roman"/>
                <w:sz w:val="32"/>
                <w:szCs w:val="36"/>
              </w:rPr>
              <w:t>】</w:t>
            </w:r>
          </w:p>
          <w:p w14:paraId="4BFDD506" w14:textId="459E755C" w:rsidR="005C0203" w:rsidRPr="00532C01" w:rsidRDefault="00FB3262" w:rsidP="005C0203">
            <w:pPr>
              <w:spacing w:after="0" w:line="240" w:lineRule="auto"/>
              <w:ind w:leftChars="15" w:left="24" w:firstLine="211"/>
              <w:jc w:val="both"/>
              <w:rPr>
                <w:rFonts w:ascii="Times New Roman" w:eastAsia="UD Digi Kyokasho NP-R" w:hAnsi="Times New Roman" w:cs="Times New Roman"/>
                <w:sz w:val="22"/>
                <w:szCs w:val="22"/>
              </w:rPr>
            </w:pPr>
            <w:r w:rsidRPr="00532C01">
              <w:rPr>
                <w:rFonts w:ascii="Times New Roman" w:eastAsia="UD Digi Kyokasho NP-R" w:hAnsi="Times New Roman" w:cs="Times New Roman"/>
                <w:sz w:val="22"/>
                <w:szCs w:val="22"/>
              </w:rPr>
              <w:t>Kính thưa các anh chị cán bộ công nhân viên công ty.</w:t>
            </w:r>
          </w:p>
          <w:p w14:paraId="63E2225E" w14:textId="7C583098" w:rsidR="005C0203" w:rsidRPr="00532C01" w:rsidRDefault="00FB3262" w:rsidP="005C0203">
            <w:pPr>
              <w:spacing w:after="0" w:line="240" w:lineRule="auto"/>
              <w:ind w:leftChars="15" w:left="24" w:firstLine="211"/>
              <w:jc w:val="both"/>
              <w:rPr>
                <w:rFonts w:ascii="Times New Roman" w:eastAsia="UD Digi Kyokasho NP-R" w:hAnsi="Times New Roman" w:cs="Times New Roman"/>
                <w:sz w:val="22"/>
                <w:szCs w:val="22"/>
              </w:rPr>
            </w:pPr>
            <w:r w:rsidRPr="00532C01">
              <w:rPr>
                <w:rFonts w:ascii="Times New Roman" w:eastAsia="UD Digi Kyokasho NP-R" w:hAnsi="Times New Roman" w:cs="Times New Roman"/>
                <w:sz w:val="22"/>
                <w:szCs w:val="22"/>
              </w:rPr>
              <w:t>Trong bản tin tuân thủ lần này, chúng tôi muốn công bố, phân tích kết quả khảo sát ý thức tuân thủ đã thực hiện hôm trước.</w:t>
            </w:r>
          </w:p>
          <w:p w14:paraId="11AFBAA9" w14:textId="31BBC886" w:rsidR="00062ABC" w:rsidRPr="00532C01" w:rsidRDefault="009B1B59" w:rsidP="005C0203">
            <w:pPr>
              <w:spacing w:after="0" w:line="240" w:lineRule="auto"/>
              <w:ind w:firstLine="247"/>
              <w:jc w:val="both"/>
              <w:rPr>
                <w:rFonts w:ascii="Times New Roman" w:eastAsia="UD Digi Kyokasho NP-R" w:hAnsi="Times New Roman" w:cs="Times New Roman"/>
                <w:sz w:val="22"/>
                <w:szCs w:val="22"/>
              </w:rPr>
            </w:pPr>
            <w:r w:rsidRPr="00532C01">
              <w:rPr>
                <w:rFonts w:ascii="Times New Roman" w:eastAsia="UD Digi Kyokasho NP-R" w:hAnsi="Times New Roman" w:cs="Times New Roman"/>
                <w:sz w:val="22"/>
                <w:szCs w:val="22"/>
              </w:rPr>
              <w:t xml:space="preserve">Năm nay là năm thứ 3 thực hiện khảo sát ý thức tuân thủ. Các câu hỏi hay yêu cầu thực hiện gần như nhau. </w:t>
            </w:r>
            <w:r w:rsidR="003436C7" w:rsidRPr="00532C01">
              <w:rPr>
                <w:rFonts w:ascii="Times New Roman" w:eastAsia="UD Digi Kyokasho NP-R" w:hAnsi="Times New Roman" w:cs="Times New Roman"/>
                <w:sz w:val="22"/>
                <w:szCs w:val="22"/>
              </w:rPr>
              <w:t>Với quan điểm cố định với cùng một bảng khảo sát, có thể phân tích được môi trường nội bộ công ty, thấy được xu hướng thay đổi ý thức tuân thủ trong công ty. Chúng tôi muốn xem xu hướng năm na</w:t>
            </w:r>
            <w:r w:rsidR="005513DA" w:rsidRPr="00532C01">
              <w:rPr>
                <w:rFonts w:ascii="Times New Roman" w:eastAsia="UD Digi Kyokasho NP-R" w:hAnsi="Times New Roman" w:cs="Times New Roman"/>
                <w:sz w:val="22"/>
                <w:szCs w:val="22"/>
              </w:rPr>
              <w:t>y</w:t>
            </w:r>
            <w:r w:rsidR="003436C7" w:rsidRPr="00532C01">
              <w:rPr>
                <w:rFonts w:ascii="Times New Roman" w:eastAsia="UD Digi Kyokasho NP-R" w:hAnsi="Times New Roman" w:cs="Times New Roman"/>
                <w:sz w:val="22"/>
                <w:szCs w:val="22"/>
              </w:rPr>
              <w:t xml:space="preserve"> là gì.</w:t>
            </w:r>
          </w:p>
          <w:p w14:paraId="3231EF18" w14:textId="5093976B" w:rsidR="00EE32E7" w:rsidRPr="00532C01" w:rsidRDefault="00EE32E7" w:rsidP="005C0203">
            <w:pPr>
              <w:spacing w:after="0" w:line="240" w:lineRule="auto"/>
              <w:ind w:firstLine="247"/>
              <w:jc w:val="both"/>
              <w:rPr>
                <w:rFonts w:ascii="Times New Roman" w:eastAsia="UD Digi Kyokasho NP-R" w:hAnsi="Times New Roman" w:cs="Times New Roman"/>
                <w:sz w:val="21"/>
                <w:szCs w:val="21"/>
              </w:rPr>
            </w:pPr>
          </w:p>
          <w:p w14:paraId="2FE180B0" w14:textId="2A41AABD" w:rsidR="00CA5FDA" w:rsidRPr="00532C01" w:rsidRDefault="00CA5FDA" w:rsidP="005C0203">
            <w:pPr>
              <w:spacing w:after="0" w:line="240" w:lineRule="auto"/>
              <w:ind w:firstLine="247"/>
              <w:jc w:val="both"/>
              <w:rPr>
                <w:rFonts w:ascii="Times New Roman" w:eastAsia="UD Digi Kyokasho NP-R" w:hAnsi="Times New Roman" w:cs="Times New Roman"/>
                <w:sz w:val="21"/>
                <w:szCs w:val="21"/>
              </w:rPr>
            </w:pPr>
          </w:p>
        </w:tc>
      </w:tr>
      <w:tr w:rsidR="0015774F" w:rsidRPr="00532C01" w14:paraId="3B08CB94" w14:textId="77777777" w:rsidTr="00C37B3F">
        <w:tc>
          <w:tcPr>
            <w:tcW w:w="10489" w:type="dxa"/>
            <w:gridSpan w:val="3"/>
            <w:shd w:val="clear" w:color="auto" w:fill="auto"/>
            <w:tcMar>
              <w:bottom w:w="0" w:type="dxa"/>
            </w:tcMar>
          </w:tcPr>
          <w:p w14:paraId="4791AF8F" w14:textId="22B791D6" w:rsidR="0015774F" w:rsidRPr="00532C01" w:rsidRDefault="0015774F" w:rsidP="00FE7816">
            <w:pPr>
              <w:pStyle w:val="Heading2"/>
              <w:jc w:val="both"/>
              <w:rPr>
                <w:rFonts w:ascii="Times New Roman" w:eastAsia="UD Digi Kyokasho NP-R" w:hAnsi="Times New Roman" w:cs="Times New Roman"/>
                <w:noProof/>
                <w:sz w:val="21"/>
                <w:szCs w:val="21"/>
              </w:rPr>
            </w:pPr>
          </w:p>
        </w:tc>
      </w:tr>
    </w:tbl>
    <w:p w14:paraId="41B70D05" w14:textId="05F1B54C" w:rsidR="003436C7" w:rsidRPr="00532C01" w:rsidRDefault="003436C7" w:rsidP="00243A71">
      <w:pPr>
        <w:widowControl w:val="0"/>
        <w:spacing w:after="120" w:line="240" w:lineRule="auto"/>
        <w:jc w:val="both"/>
        <w:rPr>
          <w:rFonts w:ascii="Times New Roman" w:hAnsi="Times New Roman" w:cs="Times New Roman"/>
          <w:b/>
          <w:bCs/>
          <w:color w:val="000099"/>
          <w:sz w:val="36"/>
          <w:szCs w:val="29"/>
        </w:rPr>
      </w:pPr>
      <w:r w:rsidRPr="00532C01">
        <w:rPr>
          <w:rFonts w:ascii="Times New Roman" w:hAnsi="Times New Roman" w:cs="Times New Roman"/>
          <w:noProof/>
          <w:sz w:val="20"/>
        </w:rPr>
        <mc:AlternateContent>
          <mc:Choice Requires="wps">
            <w:drawing>
              <wp:anchor distT="0" distB="0" distL="114300" distR="114300" simplePos="0" relativeHeight="251658251" behindDoc="0" locked="0" layoutInCell="1" allowOverlap="1" wp14:anchorId="4C0BBFEB" wp14:editId="210DCBA4">
                <wp:simplePos x="0" y="0"/>
                <wp:positionH relativeFrom="margin">
                  <wp:posOffset>-19050</wp:posOffset>
                </wp:positionH>
                <wp:positionV relativeFrom="paragraph">
                  <wp:posOffset>4509135</wp:posOffset>
                </wp:positionV>
                <wp:extent cx="1152000" cy="0"/>
                <wp:effectExtent l="0" t="19050" r="48260" b="38100"/>
                <wp:wrapNone/>
                <wp:docPr id="295651075" name="直線コネクタ 2956510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152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E686BCB" id="直線コネクタ 295651075" o:spid="_x0000_s1026" style="position:absolute;flip:y;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355.05pt" to="89.2pt,35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" strokecolor="#0a249b" strokeweight="5pt">
                <v:stroke linestyle="thickThin" joinstyle="miter"/>
                <o:lock v:ext="edit" shapetype="f"/>
                <w10:wrap anchorx="margin"/>
              </v:line>
            </w:pict>
          </mc:Fallback>
        </mc:AlternateContent>
      </w:r>
      <w:r w:rsidR="00CF6209" w:rsidRPr="00532C01">
        <w:rPr>
          <w:rFonts w:ascii="Times New Roman" w:hAnsi="Times New Roman" w:cs="Times New Roman"/>
          <w:b/>
          <w:bCs/>
          <w:noProof/>
          <w:color w:val="000099"/>
          <w:sz w:val="36"/>
          <w:szCs w:val="29"/>
        </w:rPr>
        <mc:AlternateContent>
          <mc:Choice Requires="wps">
            <w:drawing>
              <wp:anchor distT="0" distB="0" distL="114300" distR="114300" simplePos="0" relativeHeight="251658240" behindDoc="0" locked="0" layoutInCell="1" allowOverlap="1" wp14:anchorId="1195F965" wp14:editId="2DCDDF3C">
                <wp:simplePos x="0" y="0"/>
                <wp:positionH relativeFrom="margin">
                  <wp:posOffset>-2540</wp:posOffset>
                </wp:positionH>
                <wp:positionV relativeFrom="paragraph">
                  <wp:posOffset>-80010</wp:posOffset>
                </wp:positionV>
                <wp:extent cx="6660000" cy="0"/>
                <wp:effectExtent l="0" t="0" r="0" b="0"/>
                <wp:wrapNone/>
                <wp:docPr id="89" name="直線コネクタ 89">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7262734" id="直線コネクタ 89" o:spid="_x0000_s1026" alt="&quot;&quot;"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6.3pt" to="524.2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" strokecolor="#595959" strokeweight="2pt">
                <v:stroke linestyle="thinThin" joinstyle="miter"/>
                <o:lock v:ext="edit" shapetype="f"/>
                <w10:wrap anchorx="margin"/>
              </v:line>
            </w:pict>
          </mc:Fallback>
        </mc:AlternateContent>
      </w:r>
      <w:r w:rsidR="00C37B3F" w:rsidRPr="00532C01">
        <w:rPr>
          <w:rFonts w:ascii="Times New Roman" w:hAnsi="Times New Roman" w:cs="Times New Roman"/>
          <w:noProof/>
          <w:sz w:val="12"/>
          <w:szCs w:val="16"/>
        </w:rPr>
        <mc:AlternateContent>
          <mc:Choice Requires="wps">
            <w:drawing>
              <wp:anchor distT="0" distB="0" distL="114300" distR="114300" simplePos="0" relativeHeight="251658250" behindDoc="0" locked="0" layoutInCell="1" allowOverlap="1" wp14:anchorId="3485E945" wp14:editId="49B5475F">
                <wp:simplePos x="0" y="0"/>
                <wp:positionH relativeFrom="column">
                  <wp:posOffset>-9525</wp:posOffset>
                </wp:positionH>
                <wp:positionV relativeFrom="paragraph">
                  <wp:posOffset>4599940</wp:posOffset>
                </wp:positionV>
                <wp:extent cx="6659880" cy="0"/>
                <wp:effectExtent l="0" t="0" r="0" b="0"/>
                <wp:wrapNone/>
                <wp:docPr id="510831703" name="直線コネクタ 510831703">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408D1DB" id="直線コネクタ 510831703" o:spid="_x0000_s1026" alt="&quot;&quot;" style="position:absolute;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362.2pt" to="523.65pt,3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" strokecolor="#5a5a5a [2109]" strokeweight="2pt">
                <v:stroke linestyle="thinThin" joinstyle="miter"/>
                <o:lock v:ext="edit" shapetype="f"/>
              </v:line>
            </w:pict>
          </mc:Fallback>
        </mc:AlternateContent>
      </w:r>
      <w:r w:rsidRPr="00532C01">
        <w:rPr>
          <w:rFonts w:ascii="Times New Roman" w:hAnsi="Times New Roman" w:cs="Times New Roman"/>
          <w:b/>
          <w:bCs/>
          <w:color w:val="000099"/>
          <w:sz w:val="36"/>
          <w:szCs w:val="29"/>
        </w:rPr>
        <w:t>Tỷ lệ trả lời toàn công ty</w:t>
      </w:r>
    </w:p>
    <w:p w14:paraId="2C91DA95" w14:textId="24C4D28B" w:rsidR="00243A71" w:rsidRPr="00532C01" w:rsidRDefault="00FA2A50" w:rsidP="00243A71">
      <w:pPr>
        <w:widowControl w:val="0"/>
        <w:spacing w:after="120" w:line="240" w:lineRule="auto"/>
        <w:jc w:val="both"/>
        <w:rPr>
          <w:rFonts w:ascii="Times New Roman" w:hAnsi="Times New Roman" w:cs="Times New Roman"/>
          <w:b/>
          <w:bCs/>
          <w:color w:val="000099"/>
          <w:sz w:val="36"/>
          <w:szCs w:val="29"/>
        </w:rPr>
      </w:pPr>
      <w:r w:rsidRPr="00532C01">
        <w:rPr>
          <w:rFonts w:ascii="Times New Roman" w:eastAsia="UD Digi Kyokasho N-R" w:hAnsi="Times New Roman" w:cs="Times New Roman"/>
          <w:noProof/>
          <w:sz w:val="20"/>
          <w:szCs w:val="20"/>
        </w:rPr>
        <w:drawing>
          <wp:anchor distT="0" distB="0" distL="114300" distR="114300" simplePos="0" relativeHeight="251658259" behindDoc="0" locked="0" layoutInCell="1" allowOverlap="1" wp14:anchorId="13229B3A" wp14:editId="599FFEC1">
            <wp:simplePos x="0" y="0"/>
            <wp:positionH relativeFrom="margin">
              <wp:posOffset>4150360</wp:posOffset>
            </wp:positionH>
            <wp:positionV relativeFrom="paragraph">
              <wp:posOffset>159385</wp:posOffset>
            </wp:positionV>
            <wp:extent cx="2486025" cy="2190750"/>
            <wp:effectExtent l="0" t="0" r="9525" b="0"/>
            <wp:wrapThrough wrapText="bothSides">
              <wp:wrapPolygon edited="0">
                <wp:start x="0" y="0"/>
                <wp:lineTo x="0" y="21412"/>
                <wp:lineTo x="21517" y="21412"/>
                <wp:lineTo x="21517" y="0"/>
                <wp:lineTo x="0" y="0"/>
              </wp:wrapPolygon>
            </wp:wrapThrough>
            <wp:docPr id="1377754986" name="グラフ 1">
              <a:extLst xmlns:a="http://schemas.openxmlformats.org/drawingml/2006/main">
                <a:ext uri="{FF2B5EF4-FFF2-40B4-BE49-F238E27FC236}">
                  <a16:creationId xmlns:a16="http://schemas.microsoft.com/office/drawing/2014/main" id="{39B9DC8D-DC9A-4EF4-B1EA-36B83EBB147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r w:rsidR="00F6544E" w:rsidRPr="00532C01">
        <w:rPr>
          <w:rFonts w:ascii="Times New Roman" w:hAnsi="Times New Roman" w:cs="Times New Roman"/>
          <w:b/>
          <w:bCs/>
          <w:color w:val="000099"/>
          <w:sz w:val="36"/>
          <w:szCs w:val="29"/>
        </w:rPr>
        <w:t xml:space="preserve"> </w:t>
      </w:r>
    </w:p>
    <w:p w14:paraId="3BD04FC2" w14:textId="1B5A3C1B" w:rsidR="004E3406" w:rsidRPr="00532C01" w:rsidRDefault="003436C7" w:rsidP="004E3406">
      <w:pPr>
        <w:spacing w:after="0" w:line="240" w:lineRule="auto"/>
        <w:ind w:firstLineChars="100" w:firstLine="220"/>
        <w:jc w:val="both"/>
        <w:rPr>
          <w:rFonts w:ascii="Times New Roman" w:eastAsia="UD Digi Kyokasho N-R" w:hAnsi="Times New Roman" w:cs="Times New Roman"/>
          <w:sz w:val="22"/>
          <w:szCs w:val="22"/>
          <w:lang w:val="es-MX"/>
        </w:rPr>
      </w:pPr>
      <w:r w:rsidRPr="00532C01">
        <w:rPr>
          <w:rFonts w:ascii="Times New Roman" w:eastAsia="UD Digi Kyokasho N-R" w:hAnsi="Times New Roman" w:cs="Times New Roman"/>
          <w:sz w:val="22"/>
          <w:szCs w:val="22"/>
          <w:lang w:val="es-MX"/>
        </w:rPr>
        <w:t>Trước tiên là tỷ lệ trả lời toàn công ty. Năm nay tỷ lệ trả lời toàn công ty là 97%. Năm 2021 là 89%, năm 2022 là 95%, như vậy đã tăng 3 năm liên tiếp. Chúng tôi cho rằng mọi người bao gồm cả những người phụ trách thu thập hay thống kế tại các công ty cũng đã quen với khảo sát này.</w:t>
      </w:r>
    </w:p>
    <w:p w14:paraId="5BF79973" w14:textId="1FBDDBCE" w:rsidR="000F72AD" w:rsidRPr="00532C01" w:rsidRDefault="002D2FE1" w:rsidP="009277C1">
      <w:pPr>
        <w:spacing w:after="0" w:line="240" w:lineRule="auto"/>
        <w:ind w:firstLineChars="100" w:firstLine="220"/>
        <w:jc w:val="both"/>
        <w:rPr>
          <w:rFonts w:ascii="Times New Roman" w:eastAsia="UD Digi Kyokasho N-R" w:hAnsi="Times New Roman" w:cs="Times New Roman"/>
          <w:sz w:val="22"/>
          <w:szCs w:val="22"/>
          <w:lang w:val="es-MX"/>
        </w:rPr>
      </w:pPr>
      <w:r w:rsidRPr="00532C01">
        <w:rPr>
          <w:rFonts w:ascii="Times New Roman" w:eastAsia="UD Digi Kyokasho N-R" w:hAnsi="Times New Roman" w:cs="Times New Roman"/>
          <w:sz w:val="22"/>
          <w:szCs w:val="22"/>
          <w:lang w:val="es-MX"/>
        </w:rPr>
        <w:t xml:space="preserve">Các công ty Nhật, công ty Việt Nam, công ty Trung Quốc tỷ lệ câu trả lời gần như năm ngoái. Nhưng các công ty Thái Lan tỷ lệ trả lời rất cao, năm nay tăng 13% so với năm ngoái. Tôi nghĩ đó là kết quả của </w:t>
      </w:r>
      <w:r w:rsidR="00CC73DD" w:rsidRPr="00532C01">
        <w:rPr>
          <w:rFonts w:ascii="Times New Roman" w:eastAsia="UD Digi Kyokasho N-R" w:hAnsi="Times New Roman" w:cs="Times New Roman"/>
          <w:sz w:val="22"/>
          <w:szCs w:val="22"/>
          <w:lang w:val="es-MX"/>
        </w:rPr>
        <w:t>việc mọi người đã tích cực trả lời bảng khảo sát, và đã quan tâm hơn tới việc khảo sát này.</w:t>
      </w:r>
    </w:p>
    <w:p w14:paraId="0137D092" w14:textId="1303D444" w:rsidR="00D0135B" w:rsidRPr="00532C01" w:rsidRDefault="00E87589" w:rsidP="00D0135B">
      <w:pPr>
        <w:spacing w:after="0" w:line="240" w:lineRule="auto"/>
        <w:ind w:firstLineChars="100" w:firstLine="120"/>
        <w:jc w:val="both"/>
        <w:rPr>
          <w:rFonts w:ascii="Times New Roman" w:eastAsia="UD Digi Kyokasho N-R" w:hAnsi="Times New Roman" w:cs="Times New Roman"/>
          <w:sz w:val="20"/>
          <w:szCs w:val="20"/>
          <w:lang w:val="es-MX"/>
        </w:rPr>
      </w:pPr>
      <w:r w:rsidRPr="00532C01">
        <w:rPr>
          <w:rFonts w:ascii="Times New Roman" w:hAnsi="Times New Roman" w:cs="Times New Roman"/>
          <w:bCs/>
          <w:noProof/>
          <w:sz w:val="12"/>
          <w:szCs w:val="16"/>
        </w:rPr>
        <mc:AlternateContent>
          <mc:Choice Requires="wps">
            <w:drawing>
              <wp:anchor distT="0" distB="0" distL="114300" distR="114300" simplePos="0" relativeHeight="251658252" behindDoc="0" locked="0" layoutInCell="1" allowOverlap="1" wp14:anchorId="14F2FBAA" wp14:editId="749466CF">
                <wp:simplePos x="0" y="0"/>
                <wp:positionH relativeFrom="margin">
                  <wp:posOffset>0</wp:posOffset>
                </wp:positionH>
                <wp:positionV relativeFrom="paragraph">
                  <wp:posOffset>102235</wp:posOffset>
                </wp:positionV>
                <wp:extent cx="6660000" cy="0"/>
                <wp:effectExtent l="0" t="0" r="0" b="0"/>
                <wp:wrapNone/>
                <wp:docPr id="348958434" name="直線コネクタ 348958434">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E180BDA" id="直線コネクタ 348958434" o:spid="_x0000_s1026" alt="&quot;&quot;" style="position:absolute;left:0;text-align:lef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8.05pt" to="524.4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" strokecolor="#5a5a5a [2109]" strokeweight="2pt">
                <v:stroke linestyle="thinThin" joinstyle="miter"/>
                <o:lock v:ext="edit" shapetype="f"/>
                <w10:wrap anchorx="margin"/>
              </v:line>
            </w:pict>
          </mc:Fallback>
        </mc:AlternateContent>
      </w:r>
    </w:p>
    <w:p w14:paraId="1F46B825" w14:textId="74BA18E8" w:rsidR="009279CD" w:rsidRPr="00532C01" w:rsidRDefault="00221BA2" w:rsidP="00BC6F78">
      <w:pPr>
        <w:spacing w:after="0" w:line="240" w:lineRule="auto"/>
        <w:jc w:val="both"/>
        <w:rPr>
          <w:rFonts w:ascii="Times New Roman" w:hAnsi="Times New Roman" w:cs="Times New Roman"/>
          <w:b/>
          <w:bCs/>
          <w:color w:val="000099"/>
          <w:sz w:val="36"/>
          <w:szCs w:val="29"/>
        </w:rPr>
      </w:pPr>
      <w:r w:rsidRPr="00532C01">
        <w:rPr>
          <w:rFonts w:ascii="Times New Roman" w:hAnsi="Times New Roman" w:cs="Times New Roman"/>
          <w:noProof/>
          <w:sz w:val="20"/>
        </w:rPr>
        <mc:AlternateContent>
          <mc:Choice Requires="wps">
            <w:drawing>
              <wp:anchor distT="0" distB="0" distL="114300" distR="114300" simplePos="0" relativeHeight="251658253" behindDoc="0" locked="0" layoutInCell="1" allowOverlap="1" wp14:anchorId="43CB5BC3" wp14:editId="49EA3421">
                <wp:simplePos x="0" y="0"/>
                <wp:positionH relativeFrom="margin">
                  <wp:align>left</wp:align>
                </wp:positionH>
                <wp:positionV relativeFrom="paragraph">
                  <wp:posOffset>348615</wp:posOffset>
                </wp:positionV>
                <wp:extent cx="2195830" cy="0"/>
                <wp:effectExtent l="0" t="19050" r="52070" b="38100"/>
                <wp:wrapNone/>
                <wp:docPr id="1788145291" name="直線コネクタ 1788145291"/>
                <wp:cNvGraphicFramePr/>
                <a:graphic xmlns:a="http://schemas.openxmlformats.org/drawingml/2006/main">
                  <a:graphicData uri="http://schemas.microsoft.com/office/word/2010/wordprocessingShape">
                    <wps:wsp>
                      <wps:cNvCnPr/>
                      <wps:spPr>
                        <a:xfrm>
                          <a:off x="0" y="0"/>
                          <a:ext cx="2195830" cy="0"/>
                        </a:xfrm>
                        <a:prstGeom prst="line">
                          <a:avLst/>
                        </a:prstGeom>
                        <a:ln w="63500" cmpd="thickThi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A112E0A" id="直線コネクタ 1788145291" o:spid="_x0000_s1026" style="position:absolute;left:0;text-align:left;z-index:25165825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7.45pt" to="172.9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" strokecolor="#0a249b [3204]" strokeweight="5pt">
                <v:stroke linestyle="thickThin" joinstyle="miter"/>
                <w10:wrap anchorx="margin"/>
              </v:line>
            </w:pict>
          </mc:Fallback>
        </mc:AlternateContent>
      </w:r>
      <w:r w:rsidR="00CC73DD" w:rsidRPr="00532C01">
        <w:rPr>
          <w:rFonts w:ascii="Times New Roman" w:hAnsi="Times New Roman" w:cs="Times New Roman"/>
          <w:b/>
          <w:bCs/>
          <w:color w:val="000099"/>
          <w:sz w:val="36"/>
          <w:szCs w:val="29"/>
        </w:rPr>
        <w:t>So sánh theo câu hỏi so với lần trước</w:t>
      </w:r>
    </w:p>
    <w:p w14:paraId="0587F78E" w14:textId="77777777" w:rsidR="000E50D1" w:rsidRPr="00532C01" w:rsidRDefault="000E50D1" w:rsidP="00972E1A">
      <w:pPr>
        <w:spacing w:after="0" w:line="240" w:lineRule="auto"/>
        <w:ind w:firstLineChars="100" w:firstLine="200"/>
        <w:jc w:val="both"/>
        <w:rPr>
          <w:rFonts w:ascii="Times New Roman" w:eastAsia="UD Digi Kyokasho N-R" w:hAnsi="Times New Roman" w:cs="Times New Roman"/>
          <w:sz w:val="20"/>
          <w:szCs w:val="20"/>
          <w:lang w:val="es-MX"/>
        </w:rPr>
      </w:pPr>
    </w:p>
    <w:p w14:paraId="5CBA54A5" w14:textId="4C2F980D" w:rsidR="00972E1A" w:rsidRPr="00532C01" w:rsidRDefault="00D94F5D" w:rsidP="00972E1A">
      <w:pPr>
        <w:spacing w:after="0" w:line="240" w:lineRule="auto"/>
        <w:ind w:firstLineChars="100" w:firstLine="220"/>
        <w:jc w:val="both"/>
        <w:rPr>
          <w:rFonts w:ascii="Times New Roman" w:eastAsia="UD Digi Kyokasho N-R" w:hAnsi="Times New Roman" w:cs="Times New Roman"/>
          <w:sz w:val="22"/>
          <w:szCs w:val="22"/>
          <w:lang w:val="es-MX"/>
        </w:rPr>
      </w:pPr>
      <w:r w:rsidRPr="00532C01">
        <w:rPr>
          <w:rFonts w:ascii="Times New Roman" w:eastAsia="UD Digi Kyokasho N-R" w:hAnsi="Times New Roman" w:cs="Times New Roman"/>
          <w:sz w:val="22"/>
          <w:szCs w:val="22"/>
          <w:lang w:val="es-MX"/>
        </w:rPr>
        <w:t>Chúng ta cùng so sánh theo các câu hỏi giữa năm 2022 và năm 2023.</w:t>
      </w:r>
    </w:p>
    <w:p w14:paraId="7FD0C240" w14:textId="00049B30" w:rsidR="008157D0" w:rsidRPr="00532C01" w:rsidRDefault="00D94F5D" w:rsidP="00972E1A">
      <w:pPr>
        <w:spacing w:after="0" w:line="240" w:lineRule="auto"/>
        <w:ind w:firstLineChars="100" w:firstLine="220"/>
        <w:jc w:val="both"/>
        <w:rPr>
          <w:rFonts w:ascii="Times New Roman" w:eastAsia="UD Digi Kyokasho N-R" w:hAnsi="Times New Roman" w:cs="Times New Roman"/>
          <w:sz w:val="22"/>
          <w:szCs w:val="22"/>
          <w:lang w:val="es-MX"/>
        </w:rPr>
      </w:pPr>
      <w:r w:rsidRPr="00532C01">
        <w:rPr>
          <w:rFonts w:ascii="Times New Roman" w:eastAsia="UD Digi Kyokasho N-R" w:hAnsi="Times New Roman" w:cs="Times New Roman"/>
          <w:sz w:val="22"/>
          <w:szCs w:val="22"/>
          <w:lang w:val="es-MX"/>
        </w:rPr>
        <w:t>Tôi thấy có người lần đầu tiên trả lời bảng khảo sát này, nên tôi muốn giải thích thêm cả nội dung của các câu hỏi. Những người không phải lần đầu trả lời bảng khảo sát, cũng có thể nghe để xác nhận lại phần hiểu của mình.</w:t>
      </w:r>
    </w:p>
    <w:p w14:paraId="18C4D829" w14:textId="29294659" w:rsidR="00F6223D" w:rsidRPr="00532C01" w:rsidRDefault="005513DA" w:rsidP="003748F6">
      <w:pPr>
        <w:spacing w:after="0" w:line="240" w:lineRule="auto"/>
        <w:ind w:firstLineChars="100" w:firstLine="220"/>
        <w:jc w:val="both"/>
        <w:rPr>
          <w:rFonts w:ascii="Times New Roman" w:eastAsia="UD Digi Kyokasho N-R" w:hAnsi="Times New Roman" w:cs="Times New Roman"/>
          <w:sz w:val="20"/>
          <w:szCs w:val="20"/>
          <w:lang w:val="es-MX"/>
        </w:rPr>
      </w:pPr>
      <w:r w:rsidRPr="00532C01">
        <w:rPr>
          <w:rFonts w:ascii="Times New Roman" w:eastAsia="UD Digi Kyokasho N-R" w:hAnsi="Times New Roman" w:cs="Times New Roman"/>
          <w:sz w:val="22"/>
          <w:szCs w:val="22"/>
          <w:lang w:val="es-MX"/>
        </w:rPr>
        <w:t>Dưới đây là biểu đồ dạng cột thể hiện kết quả tổng hợp đã so sánh với năm ngoài. Dữ liệu màu xanh nhạt là dữ liệu của năm ngoái, dữ liệu màu xanh đậm là dữ liệu của năm nay. Ngoài ra, điểm trung bình năm nay có chữ màu đỏ, điểm trung bình của năm ngoái có chữ màu xanh.</w:t>
      </w:r>
      <w:r w:rsidR="00F6223D" w:rsidRPr="00532C01">
        <w:rPr>
          <w:rFonts w:ascii="Times New Roman" w:eastAsia="UD Digi Kyokasho N-R" w:hAnsi="Times New Roman" w:cs="Times New Roman"/>
          <w:sz w:val="20"/>
          <w:szCs w:val="20"/>
          <w:lang w:val="es-MX"/>
        </w:rPr>
        <w:br w:type="page"/>
      </w:r>
    </w:p>
    <w:p w14:paraId="25982221" w14:textId="77777777" w:rsidR="00CA060E" w:rsidRPr="00532C01" w:rsidRDefault="00CA060E" w:rsidP="00CA060E">
      <w:pPr>
        <w:spacing w:after="0" w:line="240" w:lineRule="auto"/>
        <w:jc w:val="both"/>
        <w:rPr>
          <w:rFonts w:ascii="Times New Roman" w:eastAsia="UD Digi Kyokasho N-R" w:hAnsi="Times New Roman" w:cs="Times New Roman"/>
          <w:sz w:val="20"/>
          <w:szCs w:val="20"/>
          <w:lang w:val="es-MX"/>
        </w:rPr>
        <w:sectPr w:rsidR="00CA060E" w:rsidRPr="00532C01" w:rsidSect="00182B13">
          <w:headerReference w:type="even" r:id="rId14"/>
          <w:headerReference w:type="default" r:id="rId15"/>
          <w:footerReference w:type="even" r:id="rId16"/>
          <w:footerReference w:type="default" r:id="rId17"/>
          <w:footerReference w:type="first" r:id="rId18"/>
          <w:type w:val="continuous"/>
          <w:pgSz w:w="11906" w:h="16838" w:code="9"/>
          <w:pgMar w:top="720" w:right="720" w:bottom="720" w:left="720" w:header="709" w:footer="709" w:gutter="0"/>
          <w:cols w:space="708"/>
          <w:docGrid w:linePitch="360"/>
        </w:sectPr>
      </w:pPr>
    </w:p>
    <w:p w14:paraId="75B5C078" w14:textId="586CB9C0" w:rsidR="00D04BDB" w:rsidRPr="00532C01" w:rsidRDefault="00CF6209" w:rsidP="00D04BDB">
      <w:pPr>
        <w:spacing w:after="0" w:line="240" w:lineRule="auto"/>
        <w:ind w:left="1" w:hanging="1"/>
        <w:jc w:val="both"/>
        <w:rPr>
          <w:rFonts w:ascii="Times New Roman" w:hAnsi="Times New Roman" w:cs="Times New Roman"/>
          <w:b/>
          <w:color w:val="3333FF"/>
          <w:sz w:val="21"/>
          <w:szCs w:val="21"/>
          <w:u w:val="single"/>
          <w:lang w:val="es-MX"/>
        </w:rPr>
      </w:pPr>
      <w:r w:rsidRPr="00532C01">
        <w:rPr>
          <w:rFonts w:ascii="Times New Roman" w:eastAsia="UD Digi Kyokasho N-R" w:hAnsi="Times New Roman" w:cs="Times New Roman"/>
          <w:noProof/>
          <w:szCs w:val="20"/>
        </w:rPr>
        <w:lastRenderedPageBreak/>
        <mc:AlternateContent>
          <mc:Choice Requires="wps">
            <w:drawing>
              <wp:anchor distT="0" distB="0" distL="114300" distR="114300" simplePos="0" relativeHeight="251658254" behindDoc="0" locked="0" layoutInCell="1" allowOverlap="1" wp14:anchorId="43D77FFF" wp14:editId="32D74AE5">
                <wp:simplePos x="0" y="0"/>
                <wp:positionH relativeFrom="margin">
                  <wp:align>center</wp:align>
                </wp:positionH>
                <wp:positionV relativeFrom="paragraph">
                  <wp:posOffset>10160</wp:posOffset>
                </wp:positionV>
                <wp:extent cx="0" cy="8820000"/>
                <wp:effectExtent l="0" t="0" r="38100" b="19685"/>
                <wp:wrapNone/>
                <wp:docPr id="2" name="直線コネクタ 2"/>
                <wp:cNvGraphicFramePr/>
                <a:graphic xmlns:a="http://schemas.openxmlformats.org/drawingml/2006/main">
                  <a:graphicData uri="http://schemas.microsoft.com/office/word/2010/wordprocessingShape">
                    <wps:wsp>
                      <wps:cNvCnPr/>
                      <wps:spPr>
                        <a:xfrm flipH="1" flipV="1">
                          <a:off x="0" y="0"/>
                          <a:ext cx="0" cy="8820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C976AB3" id="直線コネクタ 2" o:spid="_x0000_s1026" style="position:absolute;left:0;text-align:left;flip:x y;z-index:25165825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8pt" to="0,69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" strokecolor="black [3200]" strokeweight=".5pt">
                <v:stroke joinstyle="miter"/>
                <w10:wrap anchorx="margin"/>
              </v:line>
            </w:pict>
          </mc:Fallback>
        </mc:AlternateContent>
      </w:r>
      <w:r w:rsidR="00D04BDB" w:rsidRPr="00532C01">
        <w:rPr>
          <w:rFonts w:ascii="Times New Roman" w:hAnsi="Times New Roman" w:cs="Times New Roman"/>
          <w:b/>
          <w:bCs/>
          <w:noProof/>
          <w:color w:val="000099"/>
          <w:sz w:val="36"/>
          <w:szCs w:val="29"/>
        </w:rPr>
        <mc:AlternateContent>
          <mc:Choice Requires="wps">
            <w:drawing>
              <wp:anchor distT="0" distB="0" distL="114300" distR="114300" simplePos="0" relativeHeight="251658241" behindDoc="0" locked="0" layoutInCell="1" allowOverlap="1" wp14:anchorId="04BB01D3" wp14:editId="616DDC37">
                <wp:simplePos x="0" y="0"/>
                <wp:positionH relativeFrom="margin">
                  <wp:posOffset>-13970</wp:posOffset>
                </wp:positionH>
                <wp:positionV relativeFrom="paragraph">
                  <wp:posOffset>-67945</wp:posOffset>
                </wp:positionV>
                <wp:extent cx="6659880" cy="0"/>
                <wp:effectExtent l="0" t="0" r="0" b="0"/>
                <wp:wrapNone/>
                <wp:docPr id="151" name="直線コネクタ 15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EF30B71" id="直線コネクタ 151" o:spid="_x0000_s1026" alt="&quot;&quot;" style="position:absolute;left:0;text-align:lef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1pt,-5.35pt" to="523.3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" strokecolor="#595959" strokeweight="2pt">
                <v:stroke linestyle="thinThin" joinstyle="miter"/>
                <o:lock v:ext="edit" shapetype="f"/>
                <w10:wrap anchorx="margin"/>
              </v:line>
            </w:pict>
          </mc:Fallback>
        </mc:AlternateContent>
      </w:r>
      <w:r w:rsidR="00A97253" w:rsidRPr="00532C01">
        <w:rPr>
          <w:rFonts w:ascii="Times New Roman" w:hAnsi="Times New Roman" w:cs="Times New Roman"/>
          <w:b/>
          <w:color w:val="3333FF"/>
          <w:sz w:val="21"/>
          <w:szCs w:val="21"/>
          <w:u w:val="single"/>
          <w:lang w:val="es-MX"/>
        </w:rPr>
        <w:t>Câu hỏi 1: Bạn có cảm thấy an toàn khi làm việc không?</w:t>
      </w:r>
    </w:p>
    <w:p w14:paraId="1F584D93" w14:textId="1A51EA95" w:rsidR="000F2712" w:rsidRPr="00532C01" w:rsidRDefault="000B21D1" w:rsidP="00A41B8E">
      <w:pPr>
        <w:spacing w:after="0" w:line="240" w:lineRule="auto"/>
        <w:ind w:left="1" w:hanging="1"/>
        <w:jc w:val="both"/>
        <w:rPr>
          <w:rFonts w:ascii="Times New Roman" w:eastAsia="UD Digi Kyokasho N-R" w:hAnsi="Times New Roman" w:cs="Times New Roman"/>
          <w:sz w:val="20"/>
          <w:szCs w:val="20"/>
        </w:rPr>
      </w:pPr>
      <w:r w:rsidRPr="00532C01">
        <w:rPr>
          <w:rFonts w:ascii="Times New Roman" w:eastAsia="UD Digi Kyokasho N-R" w:hAnsi="Times New Roman" w:cs="Times New Roman"/>
          <w:noProof/>
          <w:sz w:val="20"/>
          <w:szCs w:val="20"/>
        </w:rPr>
        <w:drawing>
          <wp:inline distT="0" distB="0" distL="0" distR="0" wp14:anchorId="53A11D29" wp14:editId="3FB30F17">
            <wp:extent cx="3132000" cy="1872000"/>
            <wp:effectExtent l="0" t="0" r="11430" b="13970"/>
            <wp:docPr id="500510263" name="グラフ 1">
              <a:extLst xmlns:a="http://schemas.openxmlformats.org/drawingml/2006/main">
                <a:ext uri="{FF2B5EF4-FFF2-40B4-BE49-F238E27FC236}">
                  <a16:creationId xmlns:a16="http://schemas.microsoft.com/office/drawing/2014/main" id="{FEB0EACB-A996-6839-E9CB-A97A4BDF16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A4F8A90" w14:textId="77777777" w:rsidR="00F6223D" w:rsidRPr="00532C01" w:rsidRDefault="00F6223D" w:rsidP="000F2712">
      <w:pPr>
        <w:spacing w:after="0" w:line="240" w:lineRule="auto"/>
        <w:ind w:left="1" w:firstLine="100"/>
        <w:jc w:val="both"/>
        <w:rPr>
          <w:rFonts w:ascii="Times New Roman" w:eastAsia="UD Digi Kyokasho N-R" w:hAnsi="Times New Roman" w:cs="Times New Roman"/>
          <w:sz w:val="20"/>
          <w:szCs w:val="20"/>
        </w:rPr>
      </w:pPr>
    </w:p>
    <w:p w14:paraId="029CF033" w14:textId="2283ECE0" w:rsidR="00210C57" w:rsidRPr="00532C01" w:rsidRDefault="00A97253" w:rsidP="000F2712">
      <w:pPr>
        <w:spacing w:after="0" w:line="240" w:lineRule="auto"/>
        <w:ind w:left="1" w:firstLine="100"/>
        <w:jc w:val="both"/>
        <w:rPr>
          <w:rFonts w:ascii="Times New Roman" w:eastAsia="UD Digi Kyokasho NK-R" w:hAnsi="Times New Roman" w:cs="Times New Roman"/>
          <w:sz w:val="20"/>
          <w:szCs w:val="20"/>
        </w:rPr>
      </w:pPr>
      <w:r w:rsidRPr="00532C01">
        <w:rPr>
          <w:rFonts w:ascii="Times New Roman" w:eastAsia="UD Digi Kyokasho NK-R" w:hAnsi="Times New Roman" w:cs="Times New Roman"/>
          <w:sz w:val="20"/>
          <w:szCs w:val="20"/>
        </w:rPr>
        <w:t>Câu hỏi đầu tiên là về cảm giác an toàn, yên tâm.</w:t>
      </w:r>
    </w:p>
    <w:p w14:paraId="4FD70DDC" w14:textId="6AA3AFA5" w:rsidR="0002253C" w:rsidRPr="00532C01" w:rsidRDefault="00A97253" w:rsidP="000F2712">
      <w:pPr>
        <w:spacing w:after="0" w:line="240" w:lineRule="auto"/>
        <w:ind w:left="1" w:firstLine="100"/>
        <w:jc w:val="both"/>
        <w:rPr>
          <w:rFonts w:ascii="Times New Roman" w:eastAsia="UD Digi Kyokasho NK-R" w:hAnsi="Times New Roman" w:cs="Times New Roman"/>
          <w:sz w:val="20"/>
          <w:szCs w:val="20"/>
        </w:rPr>
      </w:pPr>
      <w:r w:rsidRPr="00532C01">
        <w:rPr>
          <w:rFonts w:ascii="Times New Roman" w:eastAsia="UD Digi Kyokasho NK-R" w:hAnsi="Times New Roman" w:cs="Times New Roman"/>
          <w:sz w:val="20"/>
          <w:szCs w:val="20"/>
        </w:rPr>
        <w:t xml:space="preserve">Có thể nói nếu nhân viên có ý thức tuân thủ thì có thể yên tâm làm việc. Và ngược lại, nếu nhân viên cảm thấy yên tâm khi làm việc, thì sẽ khó phát sinh động cơ thực hiện hành vi gian lận, dẫn tới không phát sinh vi phạm tuân thủ. </w:t>
      </w:r>
    </w:p>
    <w:p w14:paraId="7F9BB0E1" w14:textId="0E42D593" w:rsidR="00921093" w:rsidRPr="00532C01" w:rsidRDefault="00B848F6" w:rsidP="000F2712">
      <w:pPr>
        <w:spacing w:after="0" w:line="240" w:lineRule="auto"/>
        <w:ind w:left="1" w:firstLine="100"/>
        <w:jc w:val="both"/>
        <w:rPr>
          <w:rFonts w:ascii="Times New Roman" w:eastAsia="UD Digi Kyokasho NK-R" w:hAnsi="Times New Roman" w:cs="Times New Roman"/>
          <w:sz w:val="20"/>
          <w:szCs w:val="20"/>
        </w:rPr>
      </w:pPr>
      <w:r w:rsidRPr="00532C01">
        <w:rPr>
          <w:rFonts w:ascii="Times New Roman" w:eastAsia="UD Digi Kyokasho NK-R" w:hAnsi="Times New Roman" w:cs="Times New Roman"/>
          <w:sz w:val="20"/>
          <w:szCs w:val="20"/>
        </w:rPr>
        <w:t>Về mặt ấn tượng tổng thể, thì câu hỏi này nhận được câu trả lời về ấn tượng trung thực của mọi người.</w:t>
      </w:r>
    </w:p>
    <w:p w14:paraId="2F8F3146" w14:textId="2CC0A800" w:rsidR="00680B21" w:rsidRPr="00532C01" w:rsidRDefault="00EB3D3B" w:rsidP="000F2712">
      <w:pPr>
        <w:spacing w:after="0" w:line="240" w:lineRule="auto"/>
        <w:ind w:left="1" w:firstLine="100"/>
        <w:jc w:val="both"/>
        <w:rPr>
          <w:rFonts w:ascii="Times New Roman" w:eastAsia="UD Digi Kyokasho NK-R" w:hAnsi="Times New Roman" w:cs="Times New Roman"/>
          <w:sz w:val="20"/>
          <w:szCs w:val="20"/>
        </w:rPr>
      </w:pPr>
      <w:r w:rsidRPr="00532C01">
        <w:rPr>
          <w:rFonts w:ascii="Times New Roman" w:eastAsia="UD Digi Kyokasho NK-R" w:hAnsi="Times New Roman" w:cs="Times New Roman"/>
          <w:sz w:val="20"/>
          <w:szCs w:val="20"/>
        </w:rPr>
        <w:t>Tất nhiên, cảm giác an toàn chịu ảnh hưởng từ nhiều yếu tố chứ không chỉ có mỗi việc tuân thủ. Thực tế, năm nay số điểm trung bình câu trả lời giàm từ 6.22 của năm ngoái xuống còn 5.15.</w:t>
      </w:r>
    </w:p>
    <w:p w14:paraId="63A6C489" w14:textId="0EE8C3DF" w:rsidR="000F2712" w:rsidRPr="00532C01" w:rsidRDefault="008E33AF" w:rsidP="000F2712">
      <w:pPr>
        <w:spacing w:after="0" w:line="240" w:lineRule="auto"/>
        <w:ind w:left="1" w:firstLine="100"/>
        <w:jc w:val="both"/>
        <w:rPr>
          <w:rFonts w:ascii="Times New Roman" w:eastAsia="UD Digi Kyokasho NK-R" w:hAnsi="Times New Roman" w:cs="Times New Roman"/>
          <w:sz w:val="20"/>
          <w:szCs w:val="20"/>
        </w:rPr>
      </w:pPr>
      <w:r w:rsidRPr="00532C01">
        <w:rPr>
          <w:rFonts w:ascii="Times New Roman" w:eastAsia="UD Digi Kyokasho NK-R" w:hAnsi="Times New Roman" w:cs="Times New Roman"/>
          <w:sz w:val="20"/>
          <w:szCs w:val="20"/>
        </w:rPr>
        <w:t>Có lẽ có nhiều người cảm thấy lo lắng khi nhìn vào kết quả kinh doanh của công ty</w:t>
      </w:r>
      <w:r w:rsidR="0054411A" w:rsidRPr="00532C01">
        <w:rPr>
          <w:rFonts w:ascii="Times New Roman" w:eastAsia="UD Digi Kyokasho NK-R" w:hAnsi="Times New Roman" w:cs="Times New Roman"/>
          <w:sz w:val="20"/>
          <w:szCs w:val="20"/>
        </w:rPr>
        <w:t>. Nếu đúng như thế thì, giả sử chúng ta tập trung vào điểm mọi người cảm nhận lo lắng của công ty như là lo lắng của bản thân thì không thể đơn thuần nói rằng ý thức tuân thủ bị giảm. Việc áp lực cảm nhận được từ các nguyên nhân như là kết quả kinh doanh của công ty chuyển thành sự phát triển của bản thân hay sự phát triển của công ty thì quả là tốt đúng không.</w:t>
      </w:r>
    </w:p>
    <w:p w14:paraId="319DBC84" w14:textId="7B99B645" w:rsidR="0052179B" w:rsidRPr="00532C01" w:rsidRDefault="0052179B" w:rsidP="005A0E07">
      <w:pPr>
        <w:spacing w:after="0" w:line="240" w:lineRule="auto"/>
        <w:ind w:firstLineChars="100" w:firstLine="200"/>
        <w:jc w:val="both"/>
        <w:rPr>
          <w:rFonts w:ascii="Times New Roman" w:eastAsia="UD Digi Kyokasho N-R" w:hAnsi="Times New Roman" w:cs="Times New Roman"/>
          <w:sz w:val="20"/>
          <w:szCs w:val="20"/>
        </w:rPr>
      </w:pPr>
    </w:p>
    <w:p w14:paraId="0144641B" w14:textId="125320A9" w:rsidR="00665782" w:rsidRPr="00532C01" w:rsidRDefault="0054411A" w:rsidP="00665782">
      <w:pPr>
        <w:pStyle w:val="NoSpacing"/>
        <w:spacing w:line="264" w:lineRule="auto"/>
        <w:rPr>
          <w:rFonts w:ascii="Times New Roman" w:eastAsia="Meiryo UI" w:hAnsi="Times New Roman" w:cs="Times New Roman"/>
          <w:b/>
          <w:color w:val="3333FF"/>
          <w:sz w:val="21"/>
          <w:szCs w:val="21"/>
          <w:u w:val="single"/>
        </w:rPr>
      </w:pPr>
      <w:r w:rsidRPr="00532C01">
        <w:rPr>
          <w:rFonts w:ascii="Times New Roman" w:eastAsia="Meiryo UI" w:hAnsi="Times New Roman" w:cs="Times New Roman"/>
          <w:b/>
          <w:color w:val="3333FF"/>
          <w:sz w:val="21"/>
          <w:szCs w:val="21"/>
          <w:u w:val="single"/>
        </w:rPr>
        <w:t>Câu hỏi 2: Bạn cảm nhận thế nào về quy định tại nơi làm việc?</w:t>
      </w:r>
    </w:p>
    <w:p w14:paraId="756D95E3" w14:textId="61453E02" w:rsidR="000D04C2" w:rsidRPr="00532C01" w:rsidRDefault="009945D9" w:rsidP="00244F80">
      <w:pPr>
        <w:pStyle w:val="NoSpacing"/>
        <w:jc w:val="both"/>
        <w:rPr>
          <w:rFonts w:ascii="Times New Roman" w:eastAsia="Meiryo UI" w:hAnsi="Times New Roman" w:cs="Times New Roman"/>
          <w:b/>
          <w:color w:val="3333FF"/>
          <w:sz w:val="21"/>
          <w:szCs w:val="21"/>
          <w:u w:val="single"/>
        </w:rPr>
      </w:pPr>
      <w:r w:rsidRPr="00532C01">
        <w:rPr>
          <w:rFonts w:ascii="Times New Roman" w:eastAsia="Meiryo UI" w:hAnsi="Times New Roman" w:cs="Times New Roman"/>
          <w:b/>
          <w:noProof/>
          <w:color w:val="0000FF"/>
          <w:sz w:val="21"/>
          <w:szCs w:val="21"/>
        </w:rPr>
        <w:drawing>
          <wp:inline distT="0" distB="0" distL="0" distR="0" wp14:anchorId="1224CDF6" wp14:editId="6873E1D6">
            <wp:extent cx="3132000" cy="1872000"/>
            <wp:effectExtent l="0" t="0" r="11430" b="13970"/>
            <wp:docPr id="570439637" name="グラフ 1">
              <a:extLst xmlns:a="http://schemas.openxmlformats.org/drawingml/2006/main">
                <a:ext uri="{FF2B5EF4-FFF2-40B4-BE49-F238E27FC236}">
                  <a16:creationId xmlns:a16="http://schemas.microsoft.com/office/drawing/2014/main" id="{053F17A5-1E6A-FB3E-9FB6-9DC37A6A828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DFDDE40" w14:textId="77777777" w:rsidR="00CA18E2" w:rsidRPr="00532C01" w:rsidRDefault="00CA18E2" w:rsidP="000D04C2">
      <w:pPr>
        <w:pStyle w:val="NoSpacing"/>
        <w:spacing w:line="264" w:lineRule="auto"/>
        <w:ind w:firstLineChars="100" w:firstLine="200"/>
        <w:rPr>
          <w:rFonts w:ascii="Times New Roman" w:hAnsi="Times New Roman" w:cs="Times New Roman"/>
        </w:rPr>
      </w:pPr>
    </w:p>
    <w:p w14:paraId="7031E998" w14:textId="61E9E1E6" w:rsidR="000D04C2" w:rsidRPr="00532C01" w:rsidRDefault="00627707" w:rsidP="000D04C2">
      <w:pPr>
        <w:pStyle w:val="NoSpacing"/>
        <w:spacing w:line="264" w:lineRule="auto"/>
        <w:ind w:firstLineChars="100" w:firstLine="200"/>
        <w:rPr>
          <w:rFonts w:ascii="Times New Roman" w:hAnsi="Times New Roman" w:cs="Times New Roman"/>
        </w:rPr>
      </w:pPr>
      <w:r w:rsidRPr="00532C01">
        <w:rPr>
          <w:rFonts w:ascii="Times New Roman" w:hAnsi="Times New Roman" w:cs="Times New Roman"/>
        </w:rPr>
        <w:t xml:space="preserve">Đưa ra các quy tắc mà ai cũng hiểu, sẽ tạo ra môi trường dễ tuân thủ quy tắc, do vậy câu hỏi liên quan tới cách cảm nhận quy định này cân nhắc đến việc hình thành ý thức tuân thủ. </w:t>
      </w:r>
    </w:p>
    <w:p w14:paraId="3C3FD03F" w14:textId="1454C7C0" w:rsidR="00181585" w:rsidRPr="00532C01" w:rsidRDefault="00627707" w:rsidP="000D04C2">
      <w:pPr>
        <w:pStyle w:val="NoSpacing"/>
        <w:spacing w:line="264" w:lineRule="auto"/>
        <w:ind w:firstLineChars="100" w:firstLine="200"/>
        <w:rPr>
          <w:rFonts w:ascii="Times New Roman" w:hAnsi="Times New Roman" w:cs="Times New Roman"/>
        </w:rPr>
      </w:pPr>
      <w:r w:rsidRPr="00532C01">
        <w:rPr>
          <w:rFonts w:ascii="Times New Roman" w:hAnsi="Times New Roman" w:cs="Times New Roman"/>
        </w:rPr>
        <w:t xml:space="preserve">Điểm trung bình thấy có giảm nhẹ. Ngay cả khi xây dựng quy định mới phức tạp hơn thì cũng cần xử lý như là công việc. Tuy nhiên, không chỉ kế thúc ở đó, mà phải thường xuyên cập nhật quy định sao cho dễ dàng sử dụng. Chúng </w:t>
      </w:r>
      <w:r w:rsidRPr="00532C01">
        <w:rPr>
          <w:rFonts w:ascii="Times New Roman" w:hAnsi="Times New Roman" w:cs="Times New Roman"/>
        </w:rPr>
        <w:t>tôi thử phân tích trong nửa sau của bản tin tuân thủ lần này, các bạn hãy thử xác nhận nhé.</w:t>
      </w:r>
      <w:r w:rsidR="001B7196" w:rsidRPr="00532C01">
        <w:rPr>
          <w:rFonts w:ascii="Times New Roman" w:hAnsi="Times New Roman" w:cs="Times New Roman"/>
        </w:rPr>
        <w:t xml:space="preserve"> </w:t>
      </w:r>
    </w:p>
    <w:p w14:paraId="7345921C" w14:textId="77777777" w:rsidR="00181585" w:rsidRPr="00532C01" w:rsidRDefault="00181585" w:rsidP="000D04C2">
      <w:pPr>
        <w:pStyle w:val="NoSpacing"/>
        <w:spacing w:line="264" w:lineRule="auto"/>
        <w:ind w:firstLineChars="100" w:firstLine="200"/>
        <w:rPr>
          <w:rFonts w:ascii="Times New Roman" w:hAnsi="Times New Roman" w:cs="Times New Roman"/>
        </w:rPr>
      </w:pPr>
    </w:p>
    <w:p w14:paraId="1C362E26" w14:textId="2C97A790" w:rsidR="00B12B57" w:rsidRPr="00532C01" w:rsidRDefault="007F71A4" w:rsidP="00B12B57">
      <w:pPr>
        <w:spacing w:after="0" w:line="240" w:lineRule="auto"/>
        <w:jc w:val="both"/>
        <w:rPr>
          <w:rFonts w:ascii="Times New Roman" w:hAnsi="Times New Roman" w:cs="Times New Roman"/>
          <w:b/>
          <w:color w:val="3333FF"/>
          <w:sz w:val="21"/>
          <w:szCs w:val="21"/>
          <w:u w:val="single"/>
        </w:rPr>
      </w:pPr>
      <w:r w:rsidRPr="00532C01">
        <w:rPr>
          <w:rFonts w:ascii="Times New Roman" w:hAnsi="Times New Roman" w:cs="Times New Roman"/>
          <w:b/>
          <w:color w:val="3333FF"/>
          <w:sz w:val="21"/>
          <w:szCs w:val="21"/>
          <w:u w:val="single"/>
        </w:rPr>
        <w:t>Câu hỏi 3: Hãy cho biết mức độ tin cậy tại nơi làm việc của bạn.</w:t>
      </w:r>
    </w:p>
    <w:p w14:paraId="408EDA92" w14:textId="77777777" w:rsidR="006454AA" w:rsidRPr="00532C01" w:rsidRDefault="008B532B" w:rsidP="006454AA">
      <w:pPr>
        <w:pStyle w:val="NoSpacing"/>
        <w:spacing w:line="264" w:lineRule="auto"/>
        <w:rPr>
          <w:rFonts w:ascii="Times New Roman" w:hAnsi="Times New Roman" w:cs="Times New Roman"/>
          <w:lang w:val="es-MX"/>
        </w:rPr>
      </w:pPr>
      <w:r w:rsidRPr="00532C01">
        <w:rPr>
          <w:rFonts w:ascii="Times New Roman" w:hAnsi="Times New Roman" w:cs="Times New Roman"/>
          <w:noProof/>
        </w:rPr>
        <w:drawing>
          <wp:inline distT="0" distB="0" distL="0" distR="0" wp14:anchorId="2FCC4959" wp14:editId="4C038FDE">
            <wp:extent cx="3132000" cy="1872000"/>
            <wp:effectExtent l="0" t="0" r="11430" b="13970"/>
            <wp:docPr id="1135352306" name="グラフ 1">
              <a:extLst xmlns:a="http://schemas.openxmlformats.org/drawingml/2006/main">
                <a:ext uri="{FF2B5EF4-FFF2-40B4-BE49-F238E27FC236}">
                  <a16:creationId xmlns:a16="http://schemas.microsoft.com/office/drawing/2014/main" id="{8ED69E32-D33B-F0CB-C707-012FC24B768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B731923" w14:textId="77777777" w:rsidR="0096104A" w:rsidRPr="00532C01" w:rsidRDefault="0096104A" w:rsidP="006454AA">
      <w:pPr>
        <w:pStyle w:val="NoSpacing"/>
        <w:spacing w:line="264" w:lineRule="auto"/>
        <w:rPr>
          <w:rFonts w:ascii="Times New Roman" w:hAnsi="Times New Roman" w:cs="Times New Roman"/>
          <w:lang w:val="es-MX"/>
        </w:rPr>
      </w:pPr>
    </w:p>
    <w:p w14:paraId="2D709872" w14:textId="36B72A29" w:rsidR="0086021C" w:rsidRPr="00532C01" w:rsidRDefault="003435BF" w:rsidP="006454AA">
      <w:pPr>
        <w:pStyle w:val="NoSpacing"/>
        <w:spacing w:line="264" w:lineRule="auto"/>
        <w:ind w:firstLine="200"/>
        <w:rPr>
          <w:rFonts w:ascii="Times New Roman" w:hAnsi="Times New Roman" w:cs="Times New Roman"/>
          <w:lang w:val="es-MX"/>
        </w:rPr>
      </w:pPr>
      <w:r w:rsidRPr="00532C01">
        <w:rPr>
          <w:rFonts w:ascii="Times New Roman" w:hAnsi="Times New Roman" w:cs="Times New Roman"/>
          <w:lang w:val="es-MX"/>
        </w:rPr>
        <w:t xml:space="preserve">Vi phạm tuân thủ tôi nghĩ rằng có thể ngăn chặn phần lớn nếu có người ở gần trao đổi và báo cáo khi thấy bạn gặp khó khăn hoặc đang có bất ổn. </w:t>
      </w:r>
    </w:p>
    <w:p w14:paraId="1D8E28B7" w14:textId="58EA419F" w:rsidR="00537257" w:rsidRPr="00532C01" w:rsidRDefault="003435BF" w:rsidP="00537257">
      <w:pPr>
        <w:pStyle w:val="NoSpacing"/>
        <w:spacing w:line="264" w:lineRule="auto"/>
        <w:ind w:firstLineChars="100" w:firstLine="200"/>
        <w:rPr>
          <w:rFonts w:ascii="Times New Roman" w:hAnsi="Times New Roman" w:cs="Times New Roman"/>
          <w:lang w:val="es-MX"/>
        </w:rPr>
      </w:pPr>
      <w:r w:rsidRPr="00532C01">
        <w:rPr>
          <w:rFonts w:ascii="Times New Roman" w:hAnsi="Times New Roman" w:cs="Times New Roman"/>
          <w:lang w:val="es-MX"/>
        </w:rPr>
        <w:t>Câu hỏi về mức độ quan hệ tin cậy đo lường ý thức tuân tủ từ phương diện môi trường làm việc. Năm nay có một chút biến động của điểm trung bình</w:t>
      </w:r>
      <w:r w:rsidR="00016576" w:rsidRPr="00532C01">
        <w:rPr>
          <w:rFonts w:ascii="Times New Roman" w:hAnsi="Times New Roman" w:cs="Times New Roman"/>
          <w:lang w:val="es-MX"/>
        </w:rPr>
        <w:t xml:space="preserve">, nhưng có thể thấy là tăng </w:t>
      </w:r>
      <w:r w:rsidR="00D6491B" w:rsidRPr="00532C01">
        <w:rPr>
          <w:rFonts w:ascii="Times New Roman" w:hAnsi="Times New Roman" w:cs="Times New Roman"/>
          <w:lang w:val="es-MX"/>
        </w:rPr>
        <w:t xml:space="preserve">dần dần </w:t>
      </w:r>
      <w:r w:rsidR="00016576" w:rsidRPr="00532C01">
        <w:rPr>
          <w:rFonts w:ascii="Times New Roman" w:hAnsi="Times New Roman" w:cs="Times New Roman"/>
          <w:lang w:val="es-MX"/>
        </w:rPr>
        <w:t>từng chút một.</w:t>
      </w:r>
    </w:p>
    <w:p w14:paraId="6F13C1B2" w14:textId="77777777" w:rsidR="00537257" w:rsidRPr="00532C01" w:rsidRDefault="00537257" w:rsidP="00537257">
      <w:pPr>
        <w:pStyle w:val="NoSpacing"/>
        <w:spacing w:line="264" w:lineRule="auto"/>
        <w:ind w:firstLineChars="100" w:firstLine="200"/>
        <w:rPr>
          <w:rFonts w:ascii="Times New Roman" w:hAnsi="Times New Roman" w:cs="Times New Roman"/>
          <w:lang w:val="es-MX"/>
        </w:rPr>
      </w:pPr>
    </w:p>
    <w:p w14:paraId="667E57DA" w14:textId="5957A035" w:rsidR="003240FA" w:rsidRPr="00532C01" w:rsidRDefault="00CF41C2" w:rsidP="00537257">
      <w:pPr>
        <w:pStyle w:val="NoSpacing"/>
        <w:spacing w:line="264" w:lineRule="auto"/>
        <w:ind w:firstLineChars="100" w:firstLine="210"/>
        <w:rPr>
          <w:rFonts w:ascii="Times New Roman" w:hAnsi="Times New Roman" w:cs="Times New Roman"/>
          <w:lang w:val="es-MX"/>
        </w:rPr>
      </w:pPr>
      <w:r w:rsidRPr="00532C01">
        <w:rPr>
          <w:rFonts w:ascii="Times New Roman" w:eastAsia="Meiryo UI" w:hAnsi="Times New Roman" w:cs="Times New Roman"/>
          <w:b/>
          <w:color w:val="3333FF"/>
          <w:sz w:val="21"/>
          <w:szCs w:val="21"/>
          <w:u w:val="single"/>
          <w:lang w:val="es-MX"/>
        </w:rPr>
        <w:t>Câu hỏi 4: Tại môi trường làm việc của bạn có sự việc mà bạn cho rằng có thể là quấy rối hoặc phân biệt đối xử không?</w:t>
      </w:r>
      <w:r w:rsidR="003240FA" w:rsidRPr="00532C01">
        <w:rPr>
          <w:rFonts w:ascii="Times New Roman" w:hAnsi="Times New Roman" w:cs="Times New Roman"/>
          <w:lang w:val="es-MX"/>
        </w:rPr>
        <w:t xml:space="preserve"> </w:t>
      </w:r>
    </w:p>
    <w:p w14:paraId="1B9F8B83" w14:textId="2EE3772B" w:rsidR="00C52853" w:rsidRPr="00532C01" w:rsidRDefault="00877408" w:rsidP="00D01363">
      <w:pPr>
        <w:spacing w:after="0" w:line="240" w:lineRule="auto"/>
        <w:jc w:val="both"/>
        <w:rPr>
          <w:rFonts w:ascii="Times New Roman" w:eastAsia="UD Digi Kyokasho N-R" w:hAnsi="Times New Roman" w:cs="Times New Roman"/>
          <w:sz w:val="20"/>
          <w:szCs w:val="20"/>
          <w:lang w:val="es-MX"/>
        </w:rPr>
      </w:pPr>
      <w:r w:rsidRPr="00532C01">
        <w:rPr>
          <w:rFonts w:ascii="Times New Roman" w:eastAsia="UD Digi Kyokasho N-R" w:hAnsi="Times New Roman" w:cs="Times New Roman"/>
          <w:noProof/>
          <w:sz w:val="20"/>
          <w:szCs w:val="20"/>
        </w:rPr>
        <w:drawing>
          <wp:inline distT="0" distB="0" distL="0" distR="0" wp14:anchorId="312D8E96" wp14:editId="2C04B795">
            <wp:extent cx="3132000" cy="1872000"/>
            <wp:effectExtent l="0" t="0" r="11430" b="13970"/>
            <wp:docPr id="968663872" name="グラフ 1">
              <a:extLst xmlns:a="http://schemas.openxmlformats.org/drawingml/2006/main">
                <a:ext uri="{FF2B5EF4-FFF2-40B4-BE49-F238E27FC236}">
                  <a16:creationId xmlns:a16="http://schemas.microsoft.com/office/drawing/2014/main" id="{226BBE24-8701-25C0-792A-F93DFE7D151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47953D44" w14:textId="77777777" w:rsidR="0096104A" w:rsidRPr="00532C01" w:rsidRDefault="0096104A" w:rsidP="00D01363">
      <w:pPr>
        <w:spacing w:after="0" w:line="240" w:lineRule="auto"/>
        <w:jc w:val="both"/>
        <w:rPr>
          <w:rFonts w:ascii="Times New Roman" w:eastAsia="UD Digi Kyokasho N-R" w:hAnsi="Times New Roman" w:cs="Times New Roman"/>
          <w:sz w:val="20"/>
          <w:szCs w:val="20"/>
          <w:lang w:val="es-MX"/>
        </w:rPr>
      </w:pPr>
    </w:p>
    <w:p w14:paraId="072424AA" w14:textId="58806B30" w:rsidR="00ED1795" w:rsidRPr="00532C01" w:rsidRDefault="008F4FC8" w:rsidP="00C52853">
      <w:pPr>
        <w:spacing w:after="0" w:line="240" w:lineRule="auto"/>
        <w:ind w:firstLineChars="100" w:firstLine="200"/>
        <w:jc w:val="both"/>
        <w:rPr>
          <w:rFonts w:ascii="Times New Roman" w:eastAsia="UD Digi Kyokasho N-R" w:hAnsi="Times New Roman" w:cs="Times New Roman"/>
          <w:sz w:val="20"/>
          <w:szCs w:val="20"/>
          <w:lang w:val="es-MX"/>
        </w:rPr>
      </w:pPr>
      <w:r w:rsidRPr="00532C01">
        <w:rPr>
          <w:rFonts w:ascii="Times New Roman" w:eastAsia="UD Digi Kyokasho N-R" w:hAnsi="Times New Roman" w:cs="Times New Roman"/>
          <w:sz w:val="20"/>
          <w:szCs w:val="20"/>
          <w:lang w:val="es-MX"/>
        </w:rPr>
        <w:t xml:space="preserve">Quấy rối hay phân biệt đối xử là vi phạm nhân quyền xảy ra tại nơi làm việc, có thể dẫn tới vi phạm tuân thủ nghiêm trọng. </w:t>
      </w:r>
    </w:p>
    <w:p w14:paraId="3238769C" w14:textId="3D1D0D97" w:rsidR="00C52853" w:rsidRPr="00532C01" w:rsidRDefault="008D6F9F" w:rsidP="007D3986">
      <w:pPr>
        <w:spacing w:after="0" w:line="240" w:lineRule="auto"/>
        <w:ind w:firstLineChars="100" w:firstLine="200"/>
        <w:jc w:val="both"/>
        <w:rPr>
          <w:rFonts w:ascii="Times New Roman" w:eastAsia="UD Digi Kyokasho N-R" w:hAnsi="Times New Roman" w:cs="Times New Roman"/>
          <w:sz w:val="20"/>
          <w:szCs w:val="20"/>
          <w:lang w:val="es-MX"/>
        </w:rPr>
      </w:pPr>
      <w:r w:rsidRPr="00532C01">
        <w:rPr>
          <w:rFonts w:ascii="Times New Roman" w:eastAsia="UD Digi Kyokasho N-R" w:hAnsi="Times New Roman" w:cs="Times New Roman"/>
          <w:sz w:val="20"/>
          <w:szCs w:val="20"/>
          <w:lang w:val="es-MX"/>
        </w:rPr>
        <w:t>Việc trao đổi với nạn nhân hay người đã chứng kiến sự việc đều được giữ bí mật để xử lý. Kết quả của câu hỏi này cũng tốt hơn, tuy nhiên mục tiêu của chúng tôi tiếp tục tiến tới nói không với quấy rối tại công sở.</w:t>
      </w:r>
    </w:p>
    <w:p w14:paraId="4C2DE4C1" w14:textId="3701E205" w:rsidR="00C52853" w:rsidRPr="00532C01" w:rsidRDefault="00D01363" w:rsidP="00C52853">
      <w:pPr>
        <w:pStyle w:val="NoSpacing"/>
        <w:spacing w:line="264" w:lineRule="auto"/>
        <w:rPr>
          <w:rFonts w:ascii="Times New Roman" w:hAnsi="Times New Roman" w:cs="Times New Roman"/>
          <w:lang w:val="es-MX"/>
        </w:rPr>
      </w:pPr>
      <w:r w:rsidRPr="00532C01">
        <w:rPr>
          <w:rFonts w:ascii="Times New Roman" w:eastAsia="UD Digi Kyokasho N-R" w:hAnsi="Times New Roman" w:cs="Times New Roman"/>
          <w:noProof/>
          <w:szCs w:val="20"/>
        </w:rPr>
        <mc:AlternateContent>
          <mc:Choice Requires="wps">
            <w:drawing>
              <wp:anchor distT="0" distB="0" distL="114300" distR="114300" simplePos="0" relativeHeight="251658258" behindDoc="0" locked="0" layoutInCell="1" allowOverlap="1" wp14:anchorId="71C1C547" wp14:editId="36FF1B74">
                <wp:simplePos x="0" y="0"/>
                <wp:positionH relativeFrom="margin">
                  <wp:posOffset>3303905</wp:posOffset>
                </wp:positionH>
                <wp:positionV relativeFrom="paragraph">
                  <wp:posOffset>70485</wp:posOffset>
                </wp:positionV>
                <wp:extent cx="0" cy="8459470"/>
                <wp:effectExtent l="0" t="0" r="38100" b="17780"/>
                <wp:wrapNone/>
                <wp:docPr id="502499334" name="直線コネクタ 502499334"/>
                <wp:cNvGraphicFramePr/>
                <a:graphic xmlns:a="http://schemas.openxmlformats.org/drawingml/2006/main">
                  <a:graphicData uri="http://schemas.microsoft.com/office/word/2010/wordprocessingShape">
                    <wps:wsp>
                      <wps:cNvCnPr/>
                      <wps:spPr>
                        <a:xfrm flipH="1" flipV="1">
                          <a:off x="0" y="0"/>
                          <a:ext cx="0" cy="84594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51CB3F4" id="直線コネクタ 502499334" o:spid="_x0000_s1026" style="position:absolute;left:0;text-align:left;flip:x y;z-index:25165825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60.15pt,5.55pt" to="260.15pt,67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" strokecolor="black [3200]" strokeweight=".5pt">
                <v:stroke joinstyle="miter"/>
                <w10:wrap anchorx="margin"/>
              </v:line>
            </w:pict>
          </mc:Fallback>
        </mc:AlternateContent>
      </w:r>
      <w:r w:rsidR="008D6F9F" w:rsidRPr="00532C01">
        <w:rPr>
          <w:rFonts w:ascii="Times New Roman" w:eastAsia="Meiryo UI" w:hAnsi="Times New Roman" w:cs="Times New Roman"/>
          <w:b/>
          <w:color w:val="3333FF"/>
          <w:sz w:val="21"/>
          <w:szCs w:val="21"/>
          <w:u w:val="single"/>
          <w:lang w:val="es-MX"/>
        </w:rPr>
        <w:t>Câu hỏi 5:</w:t>
      </w:r>
      <w:r w:rsidR="001B469C" w:rsidRPr="00532C01">
        <w:rPr>
          <w:rFonts w:ascii="Times New Roman" w:eastAsia="Meiryo UI" w:hAnsi="Times New Roman" w:cs="Times New Roman"/>
          <w:b/>
          <w:color w:val="3333FF"/>
          <w:sz w:val="21"/>
          <w:szCs w:val="21"/>
          <w:u w:val="single"/>
          <w:lang w:val="es-MX"/>
        </w:rPr>
        <w:t xml:space="preserve"> Bạn cảm thấy như thế nào khi báo cáo cho cấp trên việc mình không đạt được mục tiêu hoặc khi thất bại trong công việc nếu có</w:t>
      </w:r>
      <w:r w:rsidR="00C52853" w:rsidRPr="00532C01">
        <w:rPr>
          <w:rFonts w:ascii="Times New Roman" w:hAnsi="Times New Roman" w:cs="Times New Roman"/>
          <w:lang w:val="es-MX"/>
        </w:rPr>
        <w:t xml:space="preserve"> </w:t>
      </w:r>
    </w:p>
    <w:p w14:paraId="17ADA472" w14:textId="3236860C" w:rsidR="00C52853" w:rsidRPr="00532C01" w:rsidRDefault="006D3572" w:rsidP="00C52853">
      <w:pPr>
        <w:pStyle w:val="NoSpacing"/>
        <w:spacing w:line="264" w:lineRule="auto"/>
        <w:rPr>
          <w:rFonts w:ascii="Times New Roman" w:hAnsi="Times New Roman" w:cs="Times New Roman"/>
          <w:lang w:val="es-MX"/>
        </w:rPr>
      </w:pPr>
      <w:r w:rsidRPr="00532C01">
        <w:rPr>
          <w:rFonts w:ascii="Times New Roman" w:hAnsi="Times New Roman" w:cs="Times New Roman"/>
          <w:noProof/>
        </w:rPr>
        <w:lastRenderedPageBreak/>
        <w:drawing>
          <wp:inline distT="0" distB="0" distL="0" distR="0" wp14:anchorId="70C140CA" wp14:editId="0785946B">
            <wp:extent cx="3132000" cy="1872000"/>
            <wp:effectExtent l="0" t="0" r="11430" b="13970"/>
            <wp:docPr id="790498991" name="グラフ 1">
              <a:extLst xmlns:a="http://schemas.openxmlformats.org/drawingml/2006/main">
                <a:ext uri="{FF2B5EF4-FFF2-40B4-BE49-F238E27FC236}">
                  <a16:creationId xmlns:a16="http://schemas.microsoft.com/office/drawing/2014/main" id="{E5AF1E3C-8024-0691-C2D9-3129742DA6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E7DB516" w14:textId="77777777" w:rsidR="00C52853" w:rsidRPr="00532C01" w:rsidRDefault="00C52853" w:rsidP="00C52853">
      <w:pPr>
        <w:spacing w:after="0" w:line="240" w:lineRule="auto"/>
        <w:ind w:firstLineChars="100" w:firstLine="200"/>
        <w:jc w:val="both"/>
        <w:rPr>
          <w:rFonts w:ascii="Times New Roman" w:eastAsia="UD Digi Kyokasho N-R" w:hAnsi="Times New Roman" w:cs="Times New Roman"/>
          <w:sz w:val="20"/>
          <w:szCs w:val="20"/>
          <w:lang w:val="es-MX"/>
        </w:rPr>
      </w:pPr>
    </w:p>
    <w:p w14:paraId="72892766" w14:textId="17F47CF8" w:rsidR="007B4940" w:rsidRPr="00532C01" w:rsidRDefault="00795316" w:rsidP="00C52853">
      <w:pPr>
        <w:spacing w:after="0" w:line="240" w:lineRule="auto"/>
        <w:ind w:firstLineChars="100" w:firstLine="200"/>
        <w:jc w:val="both"/>
        <w:rPr>
          <w:rFonts w:ascii="Times New Roman" w:eastAsia="UD Digi Kyokasho N-R" w:hAnsi="Times New Roman" w:cs="Times New Roman"/>
          <w:sz w:val="20"/>
          <w:szCs w:val="20"/>
          <w:lang w:val="es-MX"/>
        </w:rPr>
      </w:pPr>
      <w:r w:rsidRPr="00532C01">
        <w:rPr>
          <w:rFonts w:ascii="Times New Roman" w:eastAsia="UD Digi Kyokasho N-R" w:hAnsi="Times New Roman" w:cs="Times New Roman"/>
          <w:sz w:val="20"/>
          <w:szCs w:val="20"/>
          <w:lang w:val="es-MX"/>
        </w:rPr>
        <w:t>Một ví dụ về việc vi phạm tuân thủ vô cùng phổ biến mà chúng ta thường thấy đó là khi phát sinh lỗi</w:t>
      </w:r>
      <w:r w:rsidR="003D1D3A" w:rsidRPr="00532C01">
        <w:rPr>
          <w:rFonts w:ascii="Times New Roman" w:eastAsia="UD Digi Kyokasho N-R" w:hAnsi="Times New Roman" w:cs="Times New Roman"/>
          <w:sz w:val="20"/>
          <w:szCs w:val="20"/>
          <w:lang w:val="es-MX"/>
        </w:rPr>
        <w:t>→</w:t>
      </w:r>
      <w:r w:rsidRPr="00532C01">
        <w:rPr>
          <w:rFonts w:ascii="Times New Roman" w:eastAsia="UD Digi Kyokasho N-R" w:hAnsi="Times New Roman" w:cs="Times New Roman"/>
          <w:sz w:val="20"/>
          <w:szCs w:val="20"/>
          <w:lang w:val="es-MX"/>
        </w:rPr>
        <w:t xml:space="preserve"> Nghĩ rằng không thể báo cáo được, nên che giấu lỗi </w:t>
      </w:r>
      <w:r w:rsidR="003D1D3A" w:rsidRPr="00532C01">
        <w:rPr>
          <w:rFonts w:ascii="Times New Roman" w:eastAsia="UD Digi Kyokasho N-R" w:hAnsi="Times New Roman" w:cs="Times New Roman"/>
          <w:sz w:val="20"/>
          <w:szCs w:val="20"/>
          <w:lang w:val="es-MX"/>
        </w:rPr>
        <w:t>→</w:t>
      </w:r>
      <w:r w:rsidRPr="00532C01">
        <w:rPr>
          <w:rFonts w:ascii="Times New Roman" w:eastAsia="UD Digi Kyokasho N-R" w:hAnsi="Times New Roman" w:cs="Times New Roman"/>
          <w:sz w:val="20"/>
          <w:szCs w:val="20"/>
          <w:lang w:val="es-MX"/>
        </w:rPr>
        <w:t xml:space="preserve"> Dẫn tới không thể có giải pháp đối với lỗi, làm cho hậu quả trầm trọng hơn, dẫn tới vi phạm tuân thủ nghiêm trọng. </w:t>
      </w:r>
    </w:p>
    <w:p w14:paraId="067C3ED4" w14:textId="25C12ACF" w:rsidR="00C52853" w:rsidRPr="00532C01" w:rsidRDefault="00936B8E" w:rsidP="00C52853">
      <w:pPr>
        <w:spacing w:after="0" w:line="240" w:lineRule="auto"/>
        <w:ind w:firstLineChars="100" w:firstLine="200"/>
        <w:jc w:val="both"/>
        <w:rPr>
          <w:rFonts w:ascii="Times New Roman" w:eastAsia="UD Digi Kyokasho N-R" w:hAnsi="Times New Roman" w:cs="Times New Roman"/>
          <w:sz w:val="20"/>
          <w:szCs w:val="20"/>
          <w:lang w:val="es-MX"/>
        </w:rPr>
      </w:pPr>
      <w:r w:rsidRPr="00532C01">
        <w:rPr>
          <w:rFonts w:ascii="Times New Roman" w:eastAsia="UD Digi Kyokasho N-R" w:hAnsi="Times New Roman" w:cs="Times New Roman"/>
          <w:sz w:val="20"/>
          <w:szCs w:val="20"/>
          <w:lang w:val="es-MX"/>
        </w:rPr>
        <w:t>Một số người có lòng tự trọng cao trong công việc của mình, cảm thấy “xấu hổ nếu mình mắc lỗi”, dẫn tới ngại báo cáo. Nhưng nhìn từ góc độ toàn công ty, thì rào cản tâm lý khi báo cáo lỗi hoặc sai sót càng thấp, sẽ càng dự phòng được các hành vi vi phạm.</w:t>
      </w:r>
    </w:p>
    <w:p w14:paraId="29D8FEEF" w14:textId="77777777" w:rsidR="00C52853" w:rsidRPr="00532C01" w:rsidRDefault="00C52853" w:rsidP="00C52853">
      <w:pPr>
        <w:spacing w:after="0" w:line="240" w:lineRule="auto"/>
        <w:ind w:firstLineChars="100" w:firstLine="200"/>
        <w:jc w:val="both"/>
        <w:rPr>
          <w:rFonts w:ascii="Times New Roman" w:eastAsia="UD Digi Kyokasho N-R" w:hAnsi="Times New Roman" w:cs="Times New Roman"/>
          <w:sz w:val="20"/>
          <w:szCs w:val="20"/>
          <w:lang w:val="es-MX"/>
        </w:rPr>
      </w:pPr>
    </w:p>
    <w:p w14:paraId="2C6381F1" w14:textId="21DF2546" w:rsidR="00E2618B" w:rsidRPr="00177BE1" w:rsidRDefault="00585D06" w:rsidP="006D3572">
      <w:pPr>
        <w:pStyle w:val="NoSpacing"/>
        <w:spacing w:line="264" w:lineRule="auto"/>
        <w:rPr>
          <w:rFonts w:ascii="Times New Roman" w:eastAsia="Meiryo UI" w:hAnsi="Times New Roman" w:cs="Times New Roman"/>
          <w:b/>
          <w:color w:val="3333FF"/>
          <w:sz w:val="21"/>
          <w:szCs w:val="21"/>
          <w:u w:val="single"/>
          <w:lang w:val="es-MX"/>
        </w:rPr>
      </w:pPr>
      <w:r w:rsidRPr="00177BE1">
        <w:rPr>
          <w:rFonts w:ascii="Times New Roman" w:eastAsia="Meiryo UI" w:hAnsi="Times New Roman" w:cs="Times New Roman"/>
          <w:b/>
          <w:color w:val="3333FF"/>
          <w:sz w:val="21"/>
          <w:szCs w:val="21"/>
          <w:u w:val="single"/>
          <w:lang w:val="es-MX"/>
        </w:rPr>
        <w:t>Câu hỏi 6: Bạn hiểu ở mức độ nào về quy định như nội quy, thủ tục, hướng dẫn liên quan tới công việc?</w:t>
      </w:r>
    </w:p>
    <w:p w14:paraId="2C7AA8CB" w14:textId="63FE432A" w:rsidR="006D3572" w:rsidRPr="00177BE1" w:rsidRDefault="006D3572" w:rsidP="006D3572">
      <w:pPr>
        <w:pStyle w:val="NoSpacing"/>
        <w:spacing w:line="264" w:lineRule="auto"/>
        <w:rPr>
          <w:rFonts w:ascii="Times New Roman" w:eastAsia="Meiryo UI" w:hAnsi="Times New Roman" w:cs="Times New Roman"/>
          <w:b/>
          <w:color w:val="3333FF"/>
          <w:sz w:val="21"/>
          <w:szCs w:val="21"/>
          <w:u w:val="single"/>
          <w:lang w:val="es-MX"/>
        </w:rPr>
      </w:pPr>
      <w:r w:rsidRPr="00532C01">
        <w:rPr>
          <w:rFonts w:ascii="Times New Roman" w:hAnsi="Times New Roman" w:cs="Times New Roman"/>
          <w:noProof/>
        </w:rPr>
        <w:drawing>
          <wp:inline distT="0" distB="0" distL="0" distR="0" wp14:anchorId="05BED5A0" wp14:editId="2A9B89DD">
            <wp:extent cx="3132000" cy="1872000"/>
            <wp:effectExtent l="0" t="0" r="11430" b="13970"/>
            <wp:docPr id="1948830293" name="グラフ 1">
              <a:extLst xmlns:a="http://schemas.openxmlformats.org/drawingml/2006/main">
                <a:ext uri="{FF2B5EF4-FFF2-40B4-BE49-F238E27FC236}">
                  <a16:creationId xmlns:a16="http://schemas.microsoft.com/office/drawing/2014/main" id="{4BADD33C-97F5-5716-80DD-683FB17AD5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sidRPr="00177BE1">
        <w:rPr>
          <w:rFonts w:ascii="Times New Roman" w:eastAsia="Meiryo UI" w:hAnsi="Times New Roman" w:cs="Times New Roman"/>
          <w:b/>
          <w:color w:val="3333FF"/>
          <w:sz w:val="21"/>
          <w:szCs w:val="21"/>
          <w:u w:val="single"/>
          <w:lang w:val="es-MX"/>
        </w:rPr>
        <w:t xml:space="preserve"> </w:t>
      </w:r>
    </w:p>
    <w:p w14:paraId="25040941" w14:textId="77777777" w:rsidR="00C22A6B" w:rsidRPr="00177BE1" w:rsidRDefault="00C22A6B" w:rsidP="006D3572">
      <w:pPr>
        <w:pStyle w:val="NoSpacing"/>
        <w:spacing w:line="264" w:lineRule="auto"/>
        <w:rPr>
          <w:rFonts w:ascii="Times New Roman" w:eastAsia="Meiryo UI" w:hAnsi="Times New Roman" w:cs="Times New Roman"/>
          <w:b/>
          <w:color w:val="3333FF"/>
          <w:sz w:val="21"/>
          <w:szCs w:val="21"/>
          <w:u w:val="single"/>
          <w:lang w:val="es-MX"/>
        </w:rPr>
      </w:pPr>
    </w:p>
    <w:p w14:paraId="1D269BFD" w14:textId="065EF330" w:rsidR="00C67EFD" w:rsidRPr="00532C01" w:rsidRDefault="0016173F" w:rsidP="006D3572">
      <w:pPr>
        <w:pStyle w:val="NoSpacing"/>
        <w:spacing w:line="264" w:lineRule="auto"/>
        <w:ind w:firstLine="200"/>
        <w:rPr>
          <w:rFonts w:ascii="Times New Roman" w:hAnsi="Times New Roman" w:cs="Times New Roman"/>
          <w:lang w:val="es-MX"/>
        </w:rPr>
      </w:pPr>
      <w:r w:rsidRPr="00532C01">
        <w:rPr>
          <w:rFonts w:ascii="Times New Roman" w:hAnsi="Times New Roman" w:cs="Times New Roman"/>
          <w:lang w:val="es-MX"/>
        </w:rPr>
        <w:t>Công việc tại công ty phần lớn là liên quan tới nhiều quy định. Ý thức tuân thủ quy định hành động sau khi xác nhận quy định có thể nói chính là ý thức tuân thủ.</w:t>
      </w:r>
    </w:p>
    <w:p w14:paraId="6D3AF6F3" w14:textId="3D993A88" w:rsidR="00C67EFD" w:rsidRPr="00532C01" w:rsidRDefault="0016173F" w:rsidP="00C67EFD">
      <w:pPr>
        <w:pStyle w:val="NoSpacing"/>
        <w:spacing w:line="264" w:lineRule="auto"/>
        <w:ind w:firstLineChars="100" w:firstLine="200"/>
        <w:rPr>
          <w:rFonts w:ascii="Times New Roman" w:hAnsi="Times New Roman" w:cs="Times New Roman"/>
          <w:noProof/>
          <w:lang w:val="es-MX"/>
        </w:rPr>
      </w:pPr>
      <w:r w:rsidRPr="00532C01">
        <w:rPr>
          <w:rFonts w:ascii="Times New Roman" w:hAnsi="Times New Roman" w:cs="Times New Roman"/>
          <w:lang w:val="es-MX"/>
        </w:rPr>
        <w:t>Nếu làm cùng một việc trong nhiều năm, càng quen việc thì thường có xu hướng ít chú ý hơn tới nguy hiểm, rủi ro tiềm ẩn trong công việc. Cho dù như thế thì cũng phải luôn hiểu rõ và tuân thủ nghiêm chỉnh các quy định liên quan tới công việc của mình.</w:t>
      </w:r>
    </w:p>
    <w:p w14:paraId="5549CBE5" w14:textId="590EF952" w:rsidR="008B0EF9" w:rsidRPr="00532C01" w:rsidRDefault="008D4449" w:rsidP="008B0EF9">
      <w:pPr>
        <w:pStyle w:val="NoSpacing"/>
        <w:spacing w:line="264" w:lineRule="auto"/>
        <w:rPr>
          <w:rFonts w:ascii="Times New Roman" w:hAnsi="Times New Roman" w:cs="Times New Roman"/>
          <w:lang w:val="es-MX"/>
        </w:rPr>
      </w:pPr>
      <w:r w:rsidRPr="00532C01">
        <w:rPr>
          <w:rFonts w:ascii="Times New Roman" w:eastAsia="Meiryo UI" w:hAnsi="Times New Roman" w:cs="Times New Roman"/>
          <w:b/>
          <w:color w:val="3333FF"/>
          <w:sz w:val="21"/>
          <w:szCs w:val="21"/>
          <w:u w:val="single"/>
          <w:lang w:val="es-MX"/>
        </w:rPr>
        <w:t xml:space="preserve">Câu hỏi 7: Bạn hiểu đến đâu </w:t>
      </w:r>
      <w:r w:rsidR="0014656D" w:rsidRPr="00532C01">
        <w:rPr>
          <w:rFonts w:ascii="Times New Roman" w:eastAsia="Meiryo UI" w:hAnsi="Times New Roman" w:cs="Times New Roman"/>
          <w:b/>
          <w:color w:val="3333FF"/>
          <w:sz w:val="21"/>
          <w:szCs w:val="21"/>
          <w:u w:val="single"/>
          <w:lang w:val="es-MX"/>
        </w:rPr>
        <w:t>nội dung “”Bộ quy tắc ứng xử của tập đoàn UMC”?</w:t>
      </w:r>
      <w:r w:rsidR="008B0EF9" w:rsidRPr="00532C01">
        <w:rPr>
          <w:rFonts w:ascii="Times New Roman" w:hAnsi="Times New Roman" w:cs="Times New Roman"/>
          <w:lang w:val="es-MX"/>
        </w:rPr>
        <w:t xml:space="preserve"> </w:t>
      </w:r>
    </w:p>
    <w:p w14:paraId="0B1FF293" w14:textId="7A6D9F92" w:rsidR="008B0EF9" w:rsidRPr="00532C01" w:rsidRDefault="00E2618B" w:rsidP="008B0EF9">
      <w:pPr>
        <w:pStyle w:val="NoSpacing"/>
        <w:spacing w:line="264" w:lineRule="auto"/>
        <w:rPr>
          <w:rFonts w:ascii="Times New Roman" w:hAnsi="Times New Roman" w:cs="Times New Roman"/>
          <w:lang w:val="es-MX"/>
        </w:rPr>
      </w:pPr>
      <w:r w:rsidRPr="00532C01">
        <w:rPr>
          <w:rFonts w:ascii="Times New Roman" w:hAnsi="Times New Roman" w:cs="Times New Roman"/>
          <w:noProof/>
        </w:rPr>
        <w:drawing>
          <wp:inline distT="0" distB="0" distL="0" distR="0" wp14:anchorId="5A8FA37E" wp14:editId="177891FF">
            <wp:extent cx="3132000" cy="1872000"/>
            <wp:effectExtent l="0" t="0" r="11430" b="13970"/>
            <wp:docPr id="1385136750" name="グラフ 1">
              <a:extLst xmlns:a="http://schemas.openxmlformats.org/drawingml/2006/main">
                <a:ext uri="{FF2B5EF4-FFF2-40B4-BE49-F238E27FC236}">
                  <a16:creationId xmlns:a16="http://schemas.microsoft.com/office/drawing/2014/main" id="{1A6F7250-7D0E-3FFD-CC88-23D2FC72CE6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3A9B7D5" w14:textId="77777777" w:rsidR="008B0EF9" w:rsidRPr="00532C01" w:rsidRDefault="008B0EF9" w:rsidP="008B0EF9">
      <w:pPr>
        <w:pStyle w:val="NoSpacing"/>
        <w:spacing w:line="264" w:lineRule="auto"/>
        <w:rPr>
          <w:rFonts w:ascii="Times New Roman" w:hAnsi="Times New Roman" w:cs="Times New Roman"/>
          <w:lang w:val="es-MX"/>
        </w:rPr>
      </w:pPr>
    </w:p>
    <w:p w14:paraId="00FE5CB2" w14:textId="0F7F4C18" w:rsidR="008B0EF9" w:rsidRPr="00532C01" w:rsidRDefault="00A36134" w:rsidP="00042D0C">
      <w:pPr>
        <w:pStyle w:val="NoSpacing"/>
        <w:spacing w:line="264" w:lineRule="auto"/>
        <w:ind w:firstLine="200"/>
        <w:rPr>
          <w:rFonts w:ascii="Times New Roman" w:hAnsi="Times New Roman" w:cs="Times New Roman"/>
          <w:lang w:val="es-MX"/>
        </w:rPr>
      </w:pPr>
      <w:r w:rsidRPr="00532C01">
        <w:rPr>
          <w:rFonts w:ascii="Times New Roman" w:hAnsi="Times New Roman" w:cs="Times New Roman"/>
          <w:lang w:val="es-MX"/>
        </w:rPr>
        <w:t xml:space="preserve">Cuốn “Bộ quy tắc ứng xử của tập đoàn UMC” được phát khi nhân viên vào làm tại UMC. Câu hỏi này để đo lường ý thức theo mức độ hiểu biết, với cơ sở tuân thủ là cuốn sách này. Có thể thấy được sự cải thiện đáng kể. </w:t>
      </w:r>
      <w:r w:rsidR="000D7F80" w:rsidRPr="00532C01">
        <w:rPr>
          <w:rFonts w:ascii="Times New Roman" w:hAnsi="Times New Roman" w:cs="Times New Roman"/>
          <w:lang w:val="es-MX"/>
        </w:rPr>
        <w:t>Việc cùng nhau đọc, và tra cứu, giảng giải cùng nhau về những phần chưa hiểu chính là hoạt động khuyến khích tuân thủ tốt.</w:t>
      </w:r>
    </w:p>
    <w:p w14:paraId="2291D7FF" w14:textId="77777777" w:rsidR="00C52853" w:rsidRPr="00532C01" w:rsidRDefault="00C52853" w:rsidP="00C52853">
      <w:pPr>
        <w:spacing w:after="0" w:line="240" w:lineRule="auto"/>
        <w:ind w:firstLineChars="100" w:firstLine="200"/>
        <w:jc w:val="both"/>
        <w:rPr>
          <w:rFonts w:ascii="Times New Roman" w:eastAsia="UD Digi Kyokasho N-R" w:hAnsi="Times New Roman" w:cs="Times New Roman"/>
          <w:sz w:val="20"/>
          <w:szCs w:val="20"/>
          <w:lang w:val="es-MX"/>
        </w:rPr>
      </w:pPr>
    </w:p>
    <w:p w14:paraId="7A4CFBB1" w14:textId="2C35162D" w:rsidR="00CC2BA0" w:rsidRPr="00532C01" w:rsidRDefault="000D7F80" w:rsidP="00CC2BA0">
      <w:pPr>
        <w:pStyle w:val="NoSpacing"/>
        <w:spacing w:line="264" w:lineRule="auto"/>
        <w:rPr>
          <w:rFonts w:ascii="Times New Roman" w:hAnsi="Times New Roman" w:cs="Times New Roman"/>
          <w:lang w:val="es-MX"/>
        </w:rPr>
      </w:pPr>
      <w:r w:rsidRPr="00532C01">
        <w:rPr>
          <w:rFonts w:ascii="Times New Roman" w:eastAsia="Meiryo UI" w:hAnsi="Times New Roman" w:cs="Times New Roman"/>
          <w:b/>
          <w:color w:val="3333FF"/>
          <w:sz w:val="21"/>
          <w:szCs w:val="21"/>
          <w:u w:val="single"/>
          <w:lang w:val="es-MX"/>
        </w:rPr>
        <w:t>Câu hỏi 8: Bạn có biết đường dây nóng hotline của tập đoàn UMC (hệ thống thông tin nội bộ), và cách sử dụng nó không?</w:t>
      </w:r>
      <w:r w:rsidR="00CC2BA0" w:rsidRPr="00532C01">
        <w:rPr>
          <w:rFonts w:ascii="Times New Roman" w:hAnsi="Times New Roman" w:cs="Times New Roman"/>
          <w:lang w:val="es-MX"/>
        </w:rPr>
        <w:t xml:space="preserve"> </w:t>
      </w:r>
    </w:p>
    <w:p w14:paraId="7660B99F" w14:textId="7C2A5569" w:rsidR="00CC2BA0" w:rsidRPr="00532C01" w:rsidRDefault="00E2618B" w:rsidP="00CC2BA0">
      <w:pPr>
        <w:pStyle w:val="NoSpacing"/>
        <w:spacing w:line="264" w:lineRule="auto"/>
        <w:rPr>
          <w:rFonts w:ascii="Times New Roman" w:hAnsi="Times New Roman" w:cs="Times New Roman"/>
          <w:lang w:val="es-MX"/>
        </w:rPr>
      </w:pPr>
      <w:r w:rsidRPr="00532C01">
        <w:rPr>
          <w:rFonts w:ascii="Times New Roman" w:hAnsi="Times New Roman" w:cs="Times New Roman"/>
          <w:noProof/>
        </w:rPr>
        <w:drawing>
          <wp:inline distT="0" distB="0" distL="0" distR="0" wp14:anchorId="7F1B9E78" wp14:editId="4D6A7B59">
            <wp:extent cx="3098165" cy="1852295"/>
            <wp:effectExtent l="0" t="0" r="6985" b="14605"/>
            <wp:docPr id="153490577" name="グラフ 1">
              <a:extLst xmlns:a="http://schemas.openxmlformats.org/drawingml/2006/main">
                <a:ext uri="{FF2B5EF4-FFF2-40B4-BE49-F238E27FC236}">
                  <a16:creationId xmlns:a16="http://schemas.microsoft.com/office/drawing/2014/main" id="{36A9049C-7CF6-D33D-E2C8-D25C822DC2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A4598AB" w14:textId="77777777" w:rsidR="0026744D" w:rsidRPr="00532C01" w:rsidRDefault="0026744D" w:rsidP="00CC2BA0">
      <w:pPr>
        <w:pStyle w:val="NoSpacing"/>
        <w:spacing w:line="264" w:lineRule="auto"/>
        <w:rPr>
          <w:rFonts w:ascii="Times New Roman" w:hAnsi="Times New Roman" w:cs="Times New Roman"/>
          <w:lang w:val="es-MX"/>
        </w:rPr>
      </w:pPr>
    </w:p>
    <w:p w14:paraId="7B4053D5" w14:textId="6807C619" w:rsidR="00E4193C" w:rsidRPr="00532C01" w:rsidRDefault="000F7B53" w:rsidP="0026744D">
      <w:pPr>
        <w:pStyle w:val="NoSpacing"/>
        <w:spacing w:line="264" w:lineRule="auto"/>
        <w:ind w:firstLine="200"/>
        <w:rPr>
          <w:rFonts w:ascii="Times New Roman" w:hAnsi="Times New Roman" w:cs="Times New Roman"/>
          <w:lang w:val="es-MX"/>
        </w:rPr>
      </w:pPr>
      <w:r w:rsidRPr="00532C01">
        <w:rPr>
          <w:rFonts w:ascii="Times New Roman" w:hAnsi="Times New Roman" w:cs="Times New Roman"/>
          <w:lang w:val="es-MX"/>
        </w:rPr>
        <w:t>Câu hỏi này xác nhận mức độ phổ cập đường dây nóng hotline của tập đoàn UMC. Các trường hợp vi phạm tuân thủ nghiêm trọng được phát giác từ đường dây nội bộ này khá nhiều, tầm quan trọng của hệ thống thông tin nội bộ ngày một tăng. Yếu tố quan trọng của việc vận hành tuân thủ chính là bất kể ai trong công ty cũng phải biết có một nơi mà họ có thể trao đổi được những khi khẩn cấp.</w:t>
      </w:r>
    </w:p>
    <w:p w14:paraId="481B6175" w14:textId="49A138F4" w:rsidR="00C52853" w:rsidRPr="00532C01" w:rsidRDefault="000F7B53" w:rsidP="000E3D04">
      <w:pPr>
        <w:pStyle w:val="NoSpacing"/>
        <w:spacing w:line="264" w:lineRule="auto"/>
        <w:ind w:firstLine="200"/>
        <w:rPr>
          <w:rFonts w:ascii="Times New Roman" w:eastAsia="UD Digi Kyokasho N-R" w:hAnsi="Times New Roman" w:cs="Times New Roman"/>
          <w:szCs w:val="20"/>
          <w:lang w:val="es-MX"/>
        </w:rPr>
      </w:pPr>
      <w:r w:rsidRPr="00532C01">
        <w:rPr>
          <w:rFonts w:ascii="Times New Roman" w:hAnsi="Times New Roman" w:cs="Times New Roman"/>
          <w:lang w:val="es-MX"/>
        </w:rPr>
        <w:t xml:space="preserve">Đây là câu hỏi được cải thiện nhiều nhất, giúp tăng số điểm trung bình tổng thể lên hơn hẳn. Ngoài ra, năm nay tôi cho rằng có thể nói là ý thức tuân thủ của UMC cũng đã tăng lên. </w:t>
      </w:r>
    </w:p>
    <w:p w14:paraId="6531997B" w14:textId="77777777" w:rsidR="00996A0F" w:rsidRPr="00532C01" w:rsidRDefault="00996A0F" w:rsidP="00C52853">
      <w:pPr>
        <w:spacing w:after="0" w:line="240" w:lineRule="auto"/>
        <w:ind w:firstLineChars="100" w:firstLine="200"/>
        <w:jc w:val="both"/>
        <w:rPr>
          <w:rFonts w:ascii="Times New Roman" w:eastAsia="UD Digi Kyokasho N-R" w:hAnsi="Times New Roman" w:cs="Times New Roman"/>
          <w:sz w:val="20"/>
          <w:szCs w:val="20"/>
          <w:lang w:val="es-MX"/>
        </w:rPr>
        <w:sectPr w:rsidR="00996A0F" w:rsidRPr="00532C01" w:rsidSect="000F2712">
          <w:type w:val="continuous"/>
          <w:pgSz w:w="11906" w:h="16838" w:code="9"/>
          <w:pgMar w:top="720" w:right="720" w:bottom="720" w:left="720" w:header="709" w:footer="709" w:gutter="0"/>
          <w:cols w:num="2" w:space="708"/>
          <w:docGrid w:linePitch="360"/>
        </w:sectPr>
      </w:pPr>
    </w:p>
    <w:p w14:paraId="1E2A9E0C" w14:textId="1996A75F" w:rsidR="00C52853" w:rsidRPr="00532C01" w:rsidRDefault="003233DC" w:rsidP="00C52853">
      <w:pPr>
        <w:spacing w:after="0" w:line="240" w:lineRule="auto"/>
        <w:ind w:firstLineChars="100" w:firstLine="160"/>
        <w:jc w:val="both"/>
        <w:rPr>
          <w:rFonts w:ascii="Times New Roman" w:eastAsia="UD Digi Kyokasho N-R" w:hAnsi="Times New Roman" w:cs="Times New Roman"/>
          <w:sz w:val="20"/>
          <w:szCs w:val="20"/>
          <w:lang w:val="es-MX"/>
        </w:rPr>
      </w:pPr>
      <w:r w:rsidRPr="00532C01">
        <w:rPr>
          <w:rFonts w:ascii="Times New Roman" w:hAnsi="Times New Roman" w:cs="Times New Roman"/>
          <w:noProof/>
        </w:rPr>
        <w:lastRenderedPageBreak/>
        <mc:AlternateContent>
          <mc:Choice Requires="wps">
            <w:drawing>
              <wp:anchor distT="0" distB="0" distL="114300" distR="114300" simplePos="0" relativeHeight="251658256" behindDoc="0" locked="0" layoutInCell="1" allowOverlap="1" wp14:anchorId="167B6FA6" wp14:editId="387FEA91">
                <wp:simplePos x="0" y="0"/>
                <wp:positionH relativeFrom="column">
                  <wp:posOffset>28575</wp:posOffset>
                </wp:positionH>
                <wp:positionV relativeFrom="paragraph">
                  <wp:posOffset>367665</wp:posOffset>
                </wp:positionV>
                <wp:extent cx="3743960" cy="0"/>
                <wp:effectExtent l="0" t="19050" r="46990" b="3810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74396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08A0923" id="直線コネクタ 12" o:spid="_x0000_s1026" style="position:absolute;left:0;text-align:left;flip:y;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28.95pt" to="297.05pt,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" strokecolor="#0a249b" strokeweight="5pt">
                <v:stroke linestyle="thickThin" joinstyle="miter"/>
                <o:lock v:ext="edit" shapetype="f"/>
              </v:line>
            </w:pict>
          </mc:Fallback>
        </mc:AlternateContent>
      </w:r>
      <w:r w:rsidR="00335776" w:rsidRPr="00532C01">
        <w:rPr>
          <w:rFonts w:ascii="Times New Roman" w:hAnsi="Times New Roman" w:cs="Times New Roman"/>
          <w:noProof/>
          <w:sz w:val="12"/>
          <w:szCs w:val="16"/>
        </w:rPr>
        <mc:AlternateContent>
          <mc:Choice Requires="wps">
            <w:drawing>
              <wp:anchor distT="0" distB="0" distL="114300" distR="114300" simplePos="0" relativeHeight="251658255" behindDoc="0" locked="0" layoutInCell="1" allowOverlap="1" wp14:anchorId="5993F68E" wp14:editId="232954F4">
                <wp:simplePos x="0" y="0"/>
                <wp:positionH relativeFrom="column">
                  <wp:posOffset>0</wp:posOffset>
                </wp:positionH>
                <wp:positionV relativeFrom="paragraph">
                  <wp:posOffset>-48260</wp:posOffset>
                </wp:positionV>
                <wp:extent cx="6659880" cy="0"/>
                <wp:effectExtent l="0" t="0" r="0" b="0"/>
                <wp:wrapNone/>
                <wp:docPr id="554554294" name="直線コネクタ 554554294">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ABD5B9B" id="直線コネクタ 554554294" o:spid="_x0000_s1026" alt="&quot;&quot;" style="position:absolute;left:0;text-align:lef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3.8pt" to="524.4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" strokecolor="#5a5a5a [2109]" strokeweight="2pt">
                <v:stroke linestyle="thinThin" joinstyle="miter"/>
                <o:lock v:ext="edit" shapetype="f"/>
              </v:line>
            </w:pict>
          </mc:Fallback>
        </mc:AlternateContent>
      </w:r>
      <w:r w:rsidR="00537140" w:rsidRPr="00532C01">
        <w:rPr>
          <w:rFonts w:ascii="Times New Roman" w:hAnsi="Times New Roman" w:cs="Times New Roman"/>
          <w:b/>
          <w:bCs/>
          <w:color w:val="000099"/>
          <w:sz w:val="36"/>
          <w:szCs w:val="29"/>
          <w:lang w:val="es-MX"/>
        </w:rPr>
        <w:t>Chúng ta thử cùng thu thập ~ phân tích dữ liệu</w:t>
      </w:r>
    </w:p>
    <w:p w14:paraId="1F24CBE1" w14:textId="5E96855A" w:rsidR="00C52853" w:rsidRPr="00532C01" w:rsidRDefault="00C52853" w:rsidP="00C52853">
      <w:pPr>
        <w:spacing w:after="0" w:line="240" w:lineRule="auto"/>
        <w:ind w:firstLineChars="100" w:firstLine="200"/>
        <w:jc w:val="both"/>
        <w:rPr>
          <w:rFonts w:ascii="Times New Roman" w:eastAsia="UD Digi Kyokasho N-R" w:hAnsi="Times New Roman" w:cs="Times New Roman"/>
          <w:sz w:val="20"/>
          <w:szCs w:val="20"/>
          <w:lang w:val="es-MX"/>
        </w:rPr>
      </w:pPr>
    </w:p>
    <w:p w14:paraId="29023E26" w14:textId="2391B9DF" w:rsidR="0051520A" w:rsidRPr="00532C01" w:rsidRDefault="00537140" w:rsidP="0051520A">
      <w:pPr>
        <w:spacing w:after="0" w:line="240" w:lineRule="auto"/>
        <w:ind w:firstLineChars="100" w:firstLine="200"/>
        <w:jc w:val="both"/>
        <w:rPr>
          <w:rFonts w:ascii="Times New Roman" w:eastAsia="UD Digi Kyokasho N-R" w:hAnsi="Times New Roman" w:cs="Times New Roman"/>
          <w:sz w:val="20"/>
          <w:szCs w:val="20"/>
          <w:lang w:val="es-MX"/>
        </w:rPr>
      </w:pPr>
      <w:r w:rsidRPr="00532C01">
        <w:rPr>
          <w:rFonts w:ascii="Times New Roman" w:eastAsia="UD Digi Kyokasho N-R" w:hAnsi="Times New Roman" w:cs="Times New Roman"/>
          <w:sz w:val="20"/>
          <w:szCs w:val="20"/>
          <w:lang w:val="es-MX"/>
        </w:rPr>
        <w:t>Phân tích dữ liệu thu được lần này, chúng tôi muốn tìm hiểu sâu hơn một chút về việc thích ứng quy định ở câu hỏi 2.</w:t>
      </w:r>
    </w:p>
    <w:p w14:paraId="56170F18" w14:textId="714CA2F8" w:rsidR="0051520A" w:rsidRPr="00532C01" w:rsidRDefault="00537140" w:rsidP="0051520A">
      <w:pPr>
        <w:spacing w:after="0" w:line="240" w:lineRule="auto"/>
        <w:ind w:firstLineChars="100" w:firstLine="200"/>
        <w:jc w:val="both"/>
        <w:rPr>
          <w:rFonts w:ascii="Times New Roman" w:eastAsia="UD Digi Kyokasho N-R" w:hAnsi="Times New Roman" w:cs="Times New Roman"/>
          <w:sz w:val="20"/>
          <w:szCs w:val="20"/>
          <w:lang w:val="es-MX"/>
        </w:rPr>
      </w:pPr>
      <w:r w:rsidRPr="00532C01">
        <w:rPr>
          <w:rFonts w:ascii="Times New Roman" w:eastAsia="UD Digi Kyokasho N-R" w:hAnsi="Times New Roman" w:cs="Times New Roman"/>
          <w:sz w:val="20"/>
          <w:szCs w:val="20"/>
          <w:lang w:val="es-MX"/>
        </w:rPr>
        <w:t>Nội dung câu hỏi là “Bạn cảm thấy như thế nào về quy định tại nơi làm việc”</w:t>
      </w:r>
    </w:p>
    <w:p w14:paraId="76C09629" w14:textId="775B7665" w:rsidR="00C52853" w:rsidRPr="00532C01" w:rsidRDefault="009D1857" w:rsidP="0051520A">
      <w:pPr>
        <w:spacing w:after="0" w:line="240" w:lineRule="auto"/>
        <w:ind w:firstLineChars="100" w:firstLine="200"/>
        <w:jc w:val="both"/>
        <w:rPr>
          <w:rFonts w:ascii="Times New Roman" w:eastAsia="UD Digi Kyokasho N-R" w:hAnsi="Times New Roman" w:cs="Times New Roman"/>
          <w:sz w:val="20"/>
          <w:szCs w:val="20"/>
          <w:lang w:val="es-MX"/>
        </w:rPr>
      </w:pPr>
      <w:r w:rsidRPr="00532C01">
        <w:rPr>
          <w:rFonts w:ascii="Times New Roman" w:eastAsia="UD Digi Kyokasho N-R" w:hAnsi="Times New Roman" w:cs="Times New Roman"/>
          <w:sz w:val="20"/>
          <w:szCs w:val="20"/>
          <w:lang w:val="es-MX"/>
        </w:rPr>
        <w:t xml:space="preserve">Nhìn vào dữ liệu toàn công ty, ta thấy điểm trung bình giảm hơn so với năm ngoái với cả bên quản lý và bên không quản lý. Các nhà quản lý số người chọn 8 </w:t>
      </w:r>
      <w:r w:rsidR="0051520A" w:rsidRPr="00532C01">
        <w:rPr>
          <w:rFonts w:ascii="Segoe UI Symbol" w:eastAsia="UD Digi Kyokasho N-R" w:hAnsi="Segoe UI Symbol" w:cs="Segoe UI Symbol"/>
          <w:sz w:val="20"/>
          <w:szCs w:val="20"/>
          <w:lang w:val="es-MX"/>
        </w:rPr>
        <w:t>★</w:t>
      </w:r>
      <w:r w:rsidRPr="00532C01">
        <w:rPr>
          <w:rFonts w:ascii="Times New Roman" w:eastAsia="UD Digi Kyokasho N-R" w:hAnsi="Times New Roman" w:cs="Times New Roman"/>
          <w:sz w:val="20"/>
          <w:szCs w:val="20"/>
          <w:lang w:val="es-MX"/>
        </w:rPr>
        <w:t xml:space="preserve"> giảm 0%, số người chọn từ 1~4 </w:t>
      </w:r>
      <w:r w:rsidR="0051520A" w:rsidRPr="00532C01">
        <w:rPr>
          <w:rFonts w:ascii="Segoe UI Symbol" w:eastAsia="UD Digi Kyokasho N-R" w:hAnsi="Segoe UI Symbol" w:cs="Segoe UI Symbol"/>
          <w:sz w:val="20"/>
          <w:szCs w:val="20"/>
          <w:lang w:val="es-MX"/>
        </w:rPr>
        <w:t>★</w:t>
      </w:r>
      <w:r w:rsidRPr="00532C01">
        <w:rPr>
          <w:rFonts w:ascii="Times New Roman" w:eastAsia="UD Digi Kyokasho N-R" w:hAnsi="Times New Roman" w:cs="Times New Roman"/>
          <w:sz w:val="20"/>
          <w:szCs w:val="20"/>
          <w:lang w:val="es-MX"/>
        </w:rPr>
        <w:t xml:space="preserve"> tăng 2%. Việc điểm trung bình giảm tôi nghĩ nguyên nhân xuất phát từ đây. </w:t>
      </w:r>
      <w:r w:rsidR="002C36F5" w:rsidRPr="00532C01">
        <w:rPr>
          <w:rFonts w:ascii="Times New Roman" w:eastAsia="UD Digi Kyokasho N-R" w:hAnsi="Times New Roman" w:cs="Times New Roman"/>
          <w:sz w:val="20"/>
          <w:szCs w:val="20"/>
          <w:lang w:val="es-MX"/>
        </w:rPr>
        <w:t>Phía nhân viên không phải quản lý mặc dù phân bổ điểm gần giống với năm ngoái, nhưng nhìn chung tổng thể trượt xuống thấp hơn. Nhìn vào tổng thể tập đoàn, có vẻ như tỷ lệ người cảm thấy phiền với quy định tại nơi làm việc đã tăng.</w:t>
      </w:r>
    </w:p>
    <w:p w14:paraId="384A8D8A" w14:textId="48DC9CCC" w:rsidR="00403B3E" w:rsidRPr="00532C01" w:rsidRDefault="00026CC7" w:rsidP="0051520A">
      <w:pPr>
        <w:spacing w:after="0" w:line="240" w:lineRule="auto"/>
        <w:ind w:firstLineChars="100" w:firstLine="160"/>
        <w:jc w:val="both"/>
        <w:rPr>
          <w:rFonts w:ascii="Times New Roman" w:eastAsia="UD Digi Kyokasho N-R" w:hAnsi="Times New Roman" w:cs="Times New Roman"/>
          <w:sz w:val="20"/>
          <w:szCs w:val="20"/>
          <w:lang w:val="es-MX"/>
        </w:rPr>
      </w:pPr>
      <w:r w:rsidRPr="00532C01">
        <w:rPr>
          <w:rFonts w:ascii="Times New Roman" w:hAnsi="Times New Roman" w:cs="Times New Roman"/>
          <w:noProof/>
        </w:rPr>
        <w:drawing>
          <wp:anchor distT="0" distB="0" distL="114300" distR="114300" simplePos="0" relativeHeight="251658264" behindDoc="0" locked="0" layoutInCell="1" allowOverlap="1" wp14:anchorId="1FA957FF" wp14:editId="36AAD1C8">
            <wp:simplePos x="0" y="0"/>
            <wp:positionH relativeFrom="column">
              <wp:posOffset>3525396</wp:posOffset>
            </wp:positionH>
            <wp:positionV relativeFrom="paragraph">
              <wp:posOffset>3175</wp:posOffset>
            </wp:positionV>
            <wp:extent cx="3131820" cy="1871980"/>
            <wp:effectExtent l="0" t="0" r="11430" b="13970"/>
            <wp:wrapNone/>
            <wp:docPr id="8" name="グラフ 8">
              <a:extLst xmlns:a="http://schemas.openxmlformats.org/drawingml/2006/main">
                <a:ext uri="{FF2B5EF4-FFF2-40B4-BE49-F238E27FC236}">
                  <a16:creationId xmlns:a16="http://schemas.microsoft.com/office/drawing/2014/main" id="{5DBCD462-81FA-E776-60FA-BE95B040DAE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r w:rsidR="00C35809" w:rsidRPr="00532C01">
        <w:rPr>
          <w:rFonts w:ascii="Times New Roman" w:hAnsi="Times New Roman" w:cs="Times New Roman"/>
          <w:noProof/>
        </w:rPr>
        <w:drawing>
          <wp:anchor distT="0" distB="0" distL="114300" distR="114300" simplePos="0" relativeHeight="251658263" behindDoc="0" locked="0" layoutInCell="1" allowOverlap="1" wp14:anchorId="2217D285" wp14:editId="543A76B5">
            <wp:simplePos x="0" y="0"/>
            <wp:positionH relativeFrom="column">
              <wp:posOffset>-59690</wp:posOffset>
            </wp:positionH>
            <wp:positionV relativeFrom="paragraph">
              <wp:posOffset>4445</wp:posOffset>
            </wp:positionV>
            <wp:extent cx="3132000" cy="1872000"/>
            <wp:effectExtent l="0" t="0" r="11430" b="13970"/>
            <wp:wrapNone/>
            <wp:docPr id="5" name="グラフ 5">
              <a:extLst xmlns:a="http://schemas.openxmlformats.org/drawingml/2006/main">
                <a:ext uri="{FF2B5EF4-FFF2-40B4-BE49-F238E27FC236}">
                  <a16:creationId xmlns:a16="http://schemas.microsoft.com/office/drawing/2014/main" id="{0D647828-331D-4DD0-A9D2-7733917F7D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anchor>
        </w:drawing>
      </w:r>
    </w:p>
    <w:p w14:paraId="0C71A746" w14:textId="2367986F" w:rsidR="00403B3E" w:rsidRPr="00532C01" w:rsidRDefault="00403B3E" w:rsidP="0051520A">
      <w:pPr>
        <w:spacing w:after="0" w:line="240" w:lineRule="auto"/>
        <w:ind w:firstLineChars="100" w:firstLine="200"/>
        <w:jc w:val="both"/>
        <w:rPr>
          <w:rFonts w:ascii="Times New Roman" w:eastAsia="UD Digi Kyokasho N-R" w:hAnsi="Times New Roman" w:cs="Times New Roman"/>
          <w:sz w:val="20"/>
          <w:szCs w:val="20"/>
          <w:lang w:val="es-MX"/>
        </w:rPr>
      </w:pPr>
    </w:p>
    <w:p w14:paraId="2CAD2926" w14:textId="1EE9012B" w:rsidR="00403B3E" w:rsidRPr="00532C01" w:rsidRDefault="00403B3E" w:rsidP="0051520A">
      <w:pPr>
        <w:spacing w:after="0" w:line="240" w:lineRule="auto"/>
        <w:ind w:firstLineChars="100" w:firstLine="200"/>
        <w:jc w:val="both"/>
        <w:rPr>
          <w:rFonts w:ascii="Times New Roman" w:eastAsia="UD Digi Kyokasho N-R" w:hAnsi="Times New Roman" w:cs="Times New Roman"/>
          <w:sz w:val="20"/>
          <w:szCs w:val="20"/>
          <w:lang w:val="es-MX"/>
        </w:rPr>
      </w:pPr>
    </w:p>
    <w:p w14:paraId="33230299" w14:textId="2FC509A0" w:rsidR="00403B3E" w:rsidRPr="00532C01" w:rsidRDefault="00403B3E" w:rsidP="0051520A">
      <w:pPr>
        <w:spacing w:after="0" w:line="240" w:lineRule="auto"/>
        <w:ind w:firstLineChars="100" w:firstLine="200"/>
        <w:jc w:val="both"/>
        <w:rPr>
          <w:rFonts w:ascii="Times New Roman" w:eastAsia="UD Digi Kyokasho N-R" w:hAnsi="Times New Roman" w:cs="Times New Roman"/>
          <w:sz w:val="20"/>
          <w:szCs w:val="20"/>
          <w:lang w:val="es-MX"/>
        </w:rPr>
      </w:pPr>
    </w:p>
    <w:p w14:paraId="42666BE0" w14:textId="09343BBC" w:rsidR="00403B3E" w:rsidRPr="00532C01" w:rsidRDefault="004B2A9C" w:rsidP="0051520A">
      <w:pPr>
        <w:spacing w:after="0" w:line="240" w:lineRule="auto"/>
        <w:ind w:firstLineChars="100" w:firstLine="160"/>
        <w:jc w:val="both"/>
        <w:rPr>
          <w:rFonts w:ascii="Times New Roman" w:eastAsia="UD Digi Kyokasho N-R" w:hAnsi="Times New Roman" w:cs="Times New Roman"/>
          <w:sz w:val="20"/>
          <w:szCs w:val="20"/>
          <w:lang w:val="es-MX"/>
        </w:rPr>
      </w:pPr>
      <w:r w:rsidRPr="00532C01">
        <w:rPr>
          <w:rFonts w:ascii="Times New Roman" w:hAnsi="Times New Roman" w:cs="Times New Roman"/>
          <w:noProof/>
        </w:rPr>
        <mc:AlternateContent>
          <mc:Choice Requires="wps">
            <w:drawing>
              <wp:anchor distT="0" distB="0" distL="114300" distR="114300" simplePos="0" relativeHeight="251658257" behindDoc="0" locked="0" layoutInCell="1" allowOverlap="1" wp14:anchorId="48DA1528" wp14:editId="18589413">
                <wp:simplePos x="0" y="0"/>
                <wp:positionH relativeFrom="margin">
                  <wp:align>center</wp:align>
                </wp:positionH>
                <wp:positionV relativeFrom="paragraph">
                  <wp:posOffset>52705</wp:posOffset>
                </wp:positionV>
                <wp:extent cx="295275" cy="590550"/>
                <wp:effectExtent l="0" t="38100" r="47625" b="57150"/>
                <wp:wrapNone/>
                <wp:docPr id="23" name="矢印: 右 23"/>
                <wp:cNvGraphicFramePr/>
                <a:graphic xmlns:a="http://schemas.openxmlformats.org/drawingml/2006/main">
                  <a:graphicData uri="http://schemas.microsoft.com/office/word/2010/wordprocessingShape">
                    <wps:wsp>
                      <wps:cNvSpPr/>
                      <wps:spPr>
                        <a:xfrm>
                          <a:off x="0" y="0"/>
                          <a:ext cx="295275" cy="5905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279E3A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23" o:spid="_x0000_s1026" type="#_x0000_t13" style="position:absolute;left:0;text-align:left;margin-left:0;margin-top:4.15pt;width:23.25pt;height:46.5pt;z-index:251658257;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" adj="10800" fillcolor="#0a249b [3204]" strokecolor="#05114d [1604]" strokeweight="1pt">
                <w10:wrap anchorx="margin"/>
              </v:shape>
            </w:pict>
          </mc:Fallback>
        </mc:AlternateContent>
      </w:r>
    </w:p>
    <w:p w14:paraId="70E14CCF" w14:textId="4C28B227" w:rsidR="00403B3E" w:rsidRPr="00532C01" w:rsidRDefault="00403B3E" w:rsidP="0051520A">
      <w:pPr>
        <w:spacing w:after="0" w:line="240" w:lineRule="auto"/>
        <w:ind w:firstLineChars="100" w:firstLine="200"/>
        <w:jc w:val="both"/>
        <w:rPr>
          <w:rFonts w:ascii="Times New Roman" w:eastAsia="UD Digi Kyokasho N-R" w:hAnsi="Times New Roman" w:cs="Times New Roman"/>
          <w:sz w:val="20"/>
          <w:szCs w:val="20"/>
          <w:lang w:val="es-MX"/>
        </w:rPr>
      </w:pPr>
    </w:p>
    <w:p w14:paraId="2A3DDC2C" w14:textId="168958A1" w:rsidR="00403B3E" w:rsidRPr="00532C01" w:rsidRDefault="00403B3E" w:rsidP="0051520A">
      <w:pPr>
        <w:spacing w:after="0" w:line="240" w:lineRule="auto"/>
        <w:ind w:firstLineChars="100" w:firstLine="200"/>
        <w:jc w:val="both"/>
        <w:rPr>
          <w:rFonts w:ascii="Times New Roman" w:eastAsia="UD Digi Kyokasho N-R" w:hAnsi="Times New Roman" w:cs="Times New Roman"/>
          <w:sz w:val="20"/>
          <w:szCs w:val="20"/>
          <w:lang w:val="es-MX"/>
        </w:rPr>
      </w:pPr>
    </w:p>
    <w:p w14:paraId="48C79576" w14:textId="3D339FCD" w:rsidR="00403B3E" w:rsidRPr="00532C01" w:rsidRDefault="00403B3E" w:rsidP="0051520A">
      <w:pPr>
        <w:spacing w:after="0" w:line="240" w:lineRule="auto"/>
        <w:ind w:firstLineChars="100" w:firstLine="200"/>
        <w:jc w:val="both"/>
        <w:rPr>
          <w:rFonts w:ascii="Times New Roman" w:eastAsia="UD Digi Kyokasho N-R" w:hAnsi="Times New Roman" w:cs="Times New Roman"/>
          <w:sz w:val="20"/>
          <w:szCs w:val="20"/>
          <w:lang w:val="es-MX"/>
        </w:rPr>
      </w:pPr>
    </w:p>
    <w:p w14:paraId="25CB3A70" w14:textId="2BE6602A" w:rsidR="00403B3E" w:rsidRPr="00532C01" w:rsidRDefault="00403B3E" w:rsidP="0051520A">
      <w:pPr>
        <w:spacing w:after="0" w:line="240" w:lineRule="auto"/>
        <w:ind w:firstLineChars="100" w:firstLine="200"/>
        <w:jc w:val="both"/>
        <w:rPr>
          <w:rFonts w:ascii="Times New Roman" w:eastAsia="UD Digi Kyokasho N-R" w:hAnsi="Times New Roman" w:cs="Times New Roman"/>
          <w:sz w:val="20"/>
          <w:szCs w:val="20"/>
          <w:lang w:val="es-MX"/>
        </w:rPr>
      </w:pPr>
    </w:p>
    <w:p w14:paraId="53683DD9" w14:textId="5AB40C7F" w:rsidR="00403B3E" w:rsidRPr="00532C01" w:rsidRDefault="00403B3E" w:rsidP="0051520A">
      <w:pPr>
        <w:spacing w:after="0" w:line="240" w:lineRule="auto"/>
        <w:ind w:firstLineChars="100" w:firstLine="200"/>
        <w:jc w:val="both"/>
        <w:rPr>
          <w:rFonts w:ascii="Times New Roman" w:eastAsia="UD Digi Kyokasho N-R" w:hAnsi="Times New Roman" w:cs="Times New Roman"/>
          <w:sz w:val="20"/>
          <w:szCs w:val="20"/>
          <w:lang w:val="es-MX"/>
        </w:rPr>
      </w:pPr>
    </w:p>
    <w:p w14:paraId="2E36EEF0" w14:textId="7B4CE791" w:rsidR="00403B3E" w:rsidRPr="00532C01" w:rsidRDefault="00403B3E" w:rsidP="0051520A">
      <w:pPr>
        <w:spacing w:after="0" w:line="240" w:lineRule="auto"/>
        <w:ind w:firstLineChars="100" w:firstLine="200"/>
        <w:jc w:val="both"/>
        <w:rPr>
          <w:rFonts w:ascii="Times New Roman" w:eastAsia="UD Digi Kyokasho N-R" w:hAnsi="Times New Roman" w:cs="Times New Roman"/>
          <w:sz w:val="20"/>
          <w:szCs w:val="20"/>
          <w:lang w:val="es-MX"/>
        </w:rPr>
      </w:pPr>
    </w:p>
    <w:p w14:paraId="6ED54D72" w14:textId="38567FF4" w:rsidR="00403B3E" w:rsidRPr="00532C01" w:rsidRDefault="00403B3E" w:rsidP="00244F80">
      <w:pPr>
        <w:pStyle w:val="NoSpacing"/>
        <w:jc w:val="both"/>
        <w:rPr>
          <w:rFonts w:ascii="Times New Roman" w:eastAsia="Meiryo UI" w:hAnsi="Times New Roman" w:cs="Times New Roman"/>
          <w:b/>
          <w:color w:val="3333FF"/>
          <w:sz w:val="21"/>
          <w:szCs w:val="21"/>
          <w:u w:val="single"/>
          <w:lang w:val="es-MX"/>
        </w:rPr>
      </w:pPr>
    </w:p>
    <w:p w14:paraId="5AA2EF79" w14:textId="40441877" w:rsidR="00403B3E" w:rsidRPr="00532C01" w:rsidRDefault="00403B3E" w:rsidP="00244F80">
      <w:pPr>
        <w:pStyle w:val="NoSpacing"/>
        <w:jc w:val="both"/>
        <w:rPr>
          <w:rFonts w:ascii="Times New Roman" w:eastAsia="Meiryo UI" w:hAnsi="Times New Roman" w:cs="Times New Roman"/>
          <w:b/>
          <w:color w:val="3333FF"/>
          <w:sz w:val="21"/>
          <w:szCs w:val="21"/>
          <w:u w:val="single"/>
          <w:lang w:val="es-MX"/>
        </w:rPr>
      </w:pPr>
    </w:p>
    <w:tbl>
      <w:tblPr>
        <w:tblStyle w:val="GridTable1Light-Accent5"/>
        <w:tblpPr w:leftFromText="142" w:rightFromText="142" w:vertAnchor="text" w:horzAnchor="page" w:tblpX="5421" w:tblpY="-194"/>
        <w:tblOverlap w:val="never"/>
        <w:tblW w:w="0" w:type="auto"/>
        <w:tblLayout w:type="fixed"/>
        <w:tblLook w:val="04A0" w:firstRow="1" w:lastRow="0" w:firstColumn="1" w:lastColumn="0" w:noHBand="0" w:noVBand="1"/>
      </w:tblPr>
      <w:tblGrid>
        <w:gridCol w:w="1345"/>
        <w:gridCol w:w="952"/>
        <w:gridCol w:w="1203"/>
        <w:gridCol w:w="1203"/>
        <w:gridCol w:w="1203"/>
      </w:tblGrid>
      <w:tr w:rsidR="0002790C" w:rsidRPr="00532C01" w14:paraId="58E91812" w14:textId="77777777" w:rsidTr="00532C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shd w:val="clear" w:color="auto" w:fill="auto"/>
            <w:vAlign w:val="center"/>
          </w:tcPr>
          <w:p w14:paraId="52761A7A" w14:textId="77777777" w:rsidR="00532C01" w:rsidRPr="00532C01" w:rsidRDefault="00532C01" w:rsidP="00532C01">
            <w:pPr>
              <w:pStyle w:val="NoSpacing"/>
              <w:rPr>
                <w:rFonts w:ascii="Times New Roman" w:hAnsi="Times New Roman" w:cs="Times New Roman"/>
                <w:b w:val="0"/>
                <w:bCs w:val="0"/>
                <w:lang w:val="es-MX"/>
              </w:rPr>
            </w:pPr>
          </w:p>
        </w:tc>
        <w:tc>
          <w:tcPr>
            <w:tcW w:w="2155" w:type="dxa"/>
            <w:gridSpan w:val="2"/>
            <w:shd w:val="clear" w:color="auto" w:fill="auto"/>
            <w:vAlign w:val="center"/>
          </w:tcPr>
          <w:p w14:paraId="17E29DC1" w14:textId="74F42176" w:rsidR="0002790C" w:rsidRPr="00532C01" w:rsidRDefault="00532C01">
            <w:pPr>
              <w:pStyle w:val="NoSpacing"/>
              <w:ind w:firstLine="20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532C01">
              <w:rPr>
                <w:rFonts w:ascii="Times New Roman" w:hAnsi="Times New Roman" w:cs="Times New Roman"/>
                <w:b w:val="0"/>
                <w:bCs w:val="0"/>
              </w:rPr>
              <w:t>Quản lý</w:t>
            </w:r>
          </w:p>
        </w:tc>
        <w:tc>
          <w:tcPr>
            <w:tcW w:w="2406" w:type="dxa"/>
            <w:gridSpan w:val="2"/>
            <w:shd w:val="clear" w:color="auto" w:fill="auto"/>
            <w:vAlign w:val="center"/>
          </w:tcPr>
          <w:p w14:paraId="6BCAAA03" w14:textId="53D03BBE" w:rsidR="0002790C" w:rsidRPr="00532C01" w:rsidRDefault="00532C01">
            <w:pPr>
              <w:pStyle w:val="NoSpacing"/>
              <w:ind w:firstLine="20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532C01">
              <w:rPr>
                <w:rFonts w:ascii="Times New Roman" w:hAnsi="Times New Roman" w:cs="Times New Roman"/>
                <w:b w:val="0"/>
                <w:bCs w:val="0"/>
              </w:rPr>
              <w:t>Nhân viên không quản lý</w:t>
            </w:r>
          </w:p>
        </w:tc>
      </w:tr>
      <w:tr w:rsidR="0002790C" w:rsidRPr="00532C01" w14:paraId="2FDF317E" w14:textId="77777777" w:rsidTr="00532C01">
        <w:tc>
          <w:tcPr>
            <w:cnfStyle w:val="001000000000" w:firstRow="0" w:lastRow="0" w:firstColumn="1" w:lastColumn="0" w:oddVBand="0" w:evenVBand="0" w:oddHBand="0" w:evenHBand="0" w:firstRowFirstColumn="0" w:firstRowLastColumn="0" w:lastRowFirstColumn="0" w:lastRowLastColumn="0"/>
            <w:tcW w:w="1345" w:type="dxa"/>
            <w:shd w:val="clear" w:color="auto" w:fill="auto"/>
            <w:vAlign w:val="center"/>
          </w:tcPr>
          <w:p w14:paraId="014D426F" w14:textId="1A62517B" w:rsidR="0002790C" w:rsidRPr="00532C01" w:rsidRDefault="0002790C">
            <w:pPr>
              <w:pStyle w:val="NoSpacing"/>
              <w:ind w:firstLine="200"/>
              <w:jc w:val="center"/>
              <w:rPr>
                <w:rFonts w:ascii="Times New Roman" w:hAnsi="Times New Roman" w:cs="Times New Roman"/>
                <w:b w:val="0"/>
                <w:bCs w:val="0"/>
              </w:rPr>
            </w:pPr>
          </w:p>
        </w:tc>
        <w:tc>
          <w:tcPr>
            <w:tcW w:w="952" w:type="dxa"/>
            <w:shd w:val="clear" w:color="auto" w:fill="auto"/>
            <w:vAlign w:val="center"/>
          </w:tcPr>
          <w:p w14:paraId="0BFA5247" w14:textId="409AF8B3"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FY2022</w:t>
            </w:r>
          </w:p>
        </w:tc>
        <w:tc>
          <w:tcPr>
            <w:tcW w:w="1203" w:type="dxa"/>
            <w:shd w:val="clear" w:color="auto" w:fill="auto"/>
            <w:vAlign w:val="center"/>
          </w:tcPr>
          <w:p w14:paraId="1D3318E1"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FY</w:t>
            </w:r>
            <w:r w:rsidRPr="00532C01">
              <w:rPr>
                <w:rFonts w:ascii="Times New Roman" w:hAnsi="Times New Roman" w:cs="Times New Roman"/>
              </w:rPr>
              <w:t>２０２３</w:t>
            </w:r>
          </w:p>
        </w:tc>
        <w:tc>
          <w:tcPr>
            <w:tcW w:w="1203" w:type="dxa"/>
            <w:shd w:val="clear" w:color="auto" w:fill="auto"/>
            <w:vAlign w:val="center"/>
          </w:tcPr>
          <w:p w14:paraId="4C4E3FB9"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FY</w:t>
            </w:r>
            <w:r w:rsidRPr="00532C01">
              <w:rPr>
                <w:rFonts w:ascii="Times New Roman" w:hAnsi="Times New Roman" w:cs="Times New Roman"/>
              </w:rPr>
              <w:t>２０２２</w:t>
            </w:r>
          </w:p>
        </w:tc>
        <w:tc>
          <w:tcPr>
            <w:tcW w:w="1203" w:type="dxa"/>
            <w:shd w:val="clear" w:color="auto" w:fill="auto"/>
            <w:vAlign w:val="center"/>
          </w:tcPr>
          <w:p w14:paraId="70EF8571"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FY</w:t>
            </w:r>
            <w:r w:rsidRPr="00532C01">
              <w:rPr>
                <w:rFonts w:ascii="Times New Roman" w:hAnsi="Times New Roman" w:cs="Times New Roman"/>
              </w:rPr>
              <w:t>２０２３</w:t>
            </w:r>
          </w:p>
        </w:tc>
      </w:tr>
      <w:tr w:rsidR="0002790C" w:rsidRPr="00532C01" w14:paraId="446EC5FA" w14:textId="77777777" w:rsidTr="00532C01">
        <w:tc>
          <w:tcPr>
            <w:cnfStyle w:val="001000000000" w:firstRow="0" w:lastRow="0" w:firstColumn="1" w:lastColumn="0" w:oddVBand="0" w:evenVBand="0" w:oddHBand="0" w:evenHBand="0" w:firstRowFirstColumn="0" w:firstRowLastColumn="0" w:lastRowFirstColumn="0" w:lastRowLastColumn="0"/>
            <w:tcW w:w="1345" w:type="dxa"/>
            <w:shd w:val="clear" w:color="auto" w:fill="auto"/>
            <w:vAlign w:val="center"/>
          </w:tcPr>
          <w:p w14:paraId="207A88EA" w14:textId="3B9F0303" w:rsidR="0002790C" w:rsidRPr="00532C01" w:rsidRDefault="00532C01">
            <w:pPr>
              <w:pStyle w:val="NoSpacing"/>
              <w:ind w:firstLine="200"/>
              <w:jc w:val="center"/>
              <w:rPr>
                <w:rFonts w:ascii="Times New Roman" w:hAnsi="Times New Roman" w:cs="Times New Roman"/>
                <w:b w:val="0"/>
                <w:bCs w:val="0"/>
              </w:rPr>
            </w:pPr>
            <w:r w:rsidRPr="00532C01">
              <w:rPr>
                <w:rFonts w:ascii="Times New Roman" w:hAnsi="Times New Roman" w:cs="Times New Roman"/>
                <w:b w:val="0"/>
                <w:bCs w:val="0"/>
              </w:rPr>
              <w:t>Nhật Bản</w:t>
            </w:r>
          </w:p>
        </w:tc>
        <w:tc>
          <w:tcPr>
            <w:tcW w:w="952" w:type="dxa"/>
            <w:shd w:val="clear" w:color="auto" w:fill="auto"/>
            <w:vAlign w:val="center"/>
          </w:tcPr>
          <w:p w14:paraId="17E34031" w14:textId="5EE10876"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６．０７</w:t>
            </w:r>
          </w:p>
        </w:tc>
        <w:tc>
          <w:tcPr>
            <w:tcW w:w="1203" w:type="dxa"/>
            <w:shd w:val="clear" w:color="auto" w:fill="auto"/>
            <w:vAlign w:val="center"/>
          </w:tcPr>
          <w:p w14:paraId="042260B6"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５．８８</w:t>
            </w:r>
          </w:p>
        </w:tc>
        <w:tc>
          <w:tcPr>
            <w:tcW w:w="1203" w:type="dxa"/>
            <w:tcBorders>
              <w:bottom w:val="single" w:sz="12" w:space="0" w:color="ED7D31" w:themeColor="accent2"/>
            </w:tcBorders>
            <w:shd w:val="clear" w:color="auto" w:fill="auto"/>
            <w:vAlign w:val="center"/>
          </w:tcPr>
          <w:p w14:paraId="35E4CF7B"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5.00</w:t>
            </w:r>
          </w:p>
        </w:tc>
        <w:tc>
          <w:tcPr>
            <w:tcW w:w="1203" w:type="dxa"/>
            <w:tcBorders>
              <w:bottom w:val="single" w:sz="12" w:space="0" w:color="ED7D31" w:themeColor="accent2"/>
            </w:tcBorders>
            <w:shd w:val="clear" w:color="auto" w:fill="auto"/>
            <w:vAlign w:val="center"/>
          </w:tcPr>
          <w:p w14:paraId="25F85F5A"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5.12</w:t>
            </w:r>
          </w:p>
        </w:tc>
      </w:tr>
      <w:tr w:rsidR="0002790C" w:rsidRPr="00532C01" w14:paraId="0DB11835" w14:textId="77777777" w:rsidTr="00532C01">
        <w:tc>
          <w:tcPr>
            <w:cnfStyle w:val="001000000000" w:firstRow="0" w:lastRow="0" w:firstColumn="1" w:lastColumn="0" w:oddVBand="0" w:evenVBand="0" w:oddHBand="0" w:evenHBand="0" w:firstRowFirstColumn="0" w:firstRowLastColumn="0" w:lastRowFirstColumn="0" w:lastRowLastColumn="0"/>
            <w:tcW w:w="1345" w:type="dxa"/>
            <w:shd w:val="clear" w:color="auto" w:fill="auto"/>
            <w:vAlign w:val="center"/>
          </w:tcPr>
          <w:p w14:paraId="68ADF031" w14:textId="1E61F602" w:rsidR="0002790C" w:rsidRPr="00532C01" w:rsidRDefault="00532C01">
            <w:pPr>
              <w:pStyle w:val="NoSpacing"/>
              <w:ind w:firstLine="200"/>
              <w:jc w:val="center"/>
              <w:rPr>
                <w:rFonts w:ascii="Times New Roman" w:hAnsi="Times New Roman" w:cs="Times New Roman"/>
                <w:b w:val="0"/>
                <w:bCs w:val="0"/>
              </w:rPr>
            </w:pPr>
            <w:r w:rsidRPr="00532C01">
              <w:rPr>
                <w:rFonts w:ascii="Times New Roman" w:hAnsi="Times New Roman" w:cs="Times New Roman"/>
                <w:b w:val="0"/>
                <w:bCs w:val="0"/>
              </w:rPr>
              <w:t>Trung Quốc</w:t>
            </w:r>
          </w:p>
        </w:tc>
        <w:tc>
          <w:tcPr>
            <w:tcW w:w="952" w:type="dxa"/>
            <w:tcBorders>
              <w:bottom w:val="single" w:sz="12" w:space="0" w:color="0A249B" w:themeColor="accent1"/>
            </w:tcBorders>
            <w:shd w:val="clear" w:color="auto" w:fill="auto"/>
            <w:vAlign w:val="center"/>
          </w:tcPr>
          <w:p w14:paraId="73E488F9" w14:textId="1AE5B2C6"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６．５７</w:t>
            </w:r>
          </w:p>
        </w:tc>
        <w:tc>
          <w:tcPr>
            <w:tcW w:w="1203" w:type="dxa"/>
            <w:tcBorders>
              <w:bottom w:val="single" w:sz="12" w:space="0" w:color="0A249B" w:themeColor="accent1"/>
              <w:right w:val="single" w:sz="12" w:space="0" w:color="ED7D31" w:themeColor="accent2"/>
            </w:tcBorders>
            <w:shd w:val="clear" w:color="auto" w:fill="auto"/>
            <w:vAlign w:val="center"/>
          </w:tcPr>
          <w:p w14:paraId="2167BE5B"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６．５４</w:t>
            </w:r>
          </w:p>
        </w:tc>
        <w:tc>
          <w:tcPr>
            <w:tcW w:w="1203" w:type="dxa"/>
            <w:tcBorders>
              <w:top w:val="single" w:sz="12" w:space="0" w:color="ED7D31" w:themeColor="accent2"/>
              <w:left w:val="single" w:sz="12" w:space="0" w:color="ED7D31" w:themeColor="accent2"/>
              <w:bottom w:val="single" w:sz="12" w:space="0" w:color="ED7D31" w:themeColor="accent2"/>
            </w:tcBorders>
            <w:shd w:val="clear" w:color="auto" w:fill="auto"/>
            <w:vAlign w:val="center"/>
          </w:tcPr>
          <w:p w14:paraId="23FE7351"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6.25</w:t>
            </w:r>
          </w:p>
        </w:tc>
        <w:tc>
          <w:tcPr>
            <w:tcW w:w="1203" w:type="dxa"/>
            <w:tcBorders>
              <w:top w:val="single" w:sz="12" w:space="0" w:color="ED7D31" w:themeColor="accent2"/>
              <w:bottom w:val="single" w:sz="12" w:space="0" w:color="ED7D31" w:themeColor="accent2"/>
              <w:right w:val="single" w:sz="12" w:space="0" w:color="ED7D31" w:themeColor="accent2"/>
            </w:tcBorders>
            <w:shd w:val="clear" w:color="auto" w:fill="auto"/>
            <w:vAlign w:val="center"/>
          </w:tcPr>
          <w:p w14:paraId="739A9E20"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5.71</w:t>
            </w:r>
          </w:p>
        </w:tc>
      </w:tr>
      <w:tr w:rsidR="0002790C" w:rsidRPr="00532C01" w14:paraId="286EB408" w14:textId="77777777" w:rsidTr="00532C01">
        <w:tc>
          <w:tcPr>
            <w:cnfStyle w:val="001000000000" w:firstRow="0" w:lastRow="0" w:firstColumn="1" w:lastColumn="0" w:oddVBand="0" w:evenVBand="0" w:oddHBand="0" w:evenHBand="0" w:firstRowFirstColumn="0" w:firstRowLastColumn="0" w:lastRowFirstColumn="0" w:lastRowLastColumn="0"/>
            <w:tcW w:w="1345" w:type="dxa"/>
            <w:tcBorders>
              <w:right w:val="single" w:sz="12" w:space="0" w:color="0A249B" w:themeColor="accent1"/>
            </w:tcBorders>
            <w:shd w:val="clear" w:color="auto" w:fill="auto"/>
            <w:vAlign w:val="center"/>
          </w:tcPr>
          <w:p w14:paraId="5DFA4FFE" w14:textId="41FB1F63" w:rsidR="0002790C" w:rsidRPr="00532C01" w:rsidRDefault="00532C01">
            <w:pPr>
              <w:pStyle w:val="NoSpacing"/>
              <w:ind w:firstLine="200"/>
              <w:jc w:val="center"/>
              <w:rPr>
                <w:rFonts w:ascii="Times New Roman" w:hAnsi="Times New Roman" w:cs="Times New Roman"/>
                <w:b w:val="0"/>
                <w:bCs w:val="0"/>
              </w:rPr>
            </w:pPr>
            <w:r w:rsidRPr="00532C01">
              <w:rPr>
                <w:rFonts w:ascii="Times New Roman" w:hAnsi="Times New Roman" w:cs="Times New Roman"/>
                <w:b w:val="0"/>
                <w:bCs w:val="0"/>
              </w:rPr>
              <w:t>Việt Nam</w:t>
            </w:r>
          </w:p>
        </w:tc>
        <w:tc>
          <w:tcPr>
            <w:tcW w:w="952" w:type="dxa"/>
            <w:tcBorders>
              <w:top w:val="single" w:sz="12" w:space="0" w:color="0A249B" w:themeColor="accent1"/>
              <w:left w:val="single" w:sz="12" w:space="0" w:color="0A249B" w:themeColor="accent1"/>
            </w:tcBorders>
            <w:shd w:val="clear" w:color="auto" w:fill="auto"/>
            <w:vAlign w:val="center"/>
          </w:tcPr>
          <w:p w14:paraId="66DB9997" w14:textId="5452DFC0"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６．００</w:t>
            </w:r>
          </w:p>
        </w:tc>
        <w:tc>
          <w:tcPr>
            <w:tcW w:w="1203" w:type="dxa"/>
            <w:tcBorders>
              <w:top w:val="single" w:sz="12" w:space="0" w:color="0A249B" w:themeColor="accent1"/>
              <w:right w:val="single" w:sz="12" w:space="0" w:color="0A249B" w:themeColor="accent1"/>
            </w:tcBorders>
            <w:shd w:val="clear" w:color="auto" w:fill="auto"/>
            <w:vAlign w:val="center"/>
          </w:tcPr>
          <w:p w14:paraId="11A0194A"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５．７０</w:t>
            </w:r>
          </w:p>
        </w:tc>
        <w:tc>
          <w:tcPr>
            <w:tcW w:w="1203" w:type="dxa"/>
            <w:tcBorders>
              <w:top w:val="single" w:sz="12" w:space="0" w:color="ED7D31" w:themeColor="accent2"/>
              <w:left w:val="single" w:sz="12" w:space="0" w:color="0A249B" w:themeColor="accent1"/>
            </w:tcBorders>
            <w:shd w:val="clear" w:color="auto" w:fill="auto"/>
            <w:vAlign w:val="center"/>
          </w:tcPr>
          <w:p w14:paraId="45F6E0C8"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6.75</w:t>
            </w:r>
          </w:p>
        </w:tc>
        <w:tc>
          <w:tcPr>
            <w:tcW w:w="1203" w:type="dxa"/>
            <w:tcBorders>
              <w:top w:val="single" w:sz="12" w:space="0" w:color="ED7D31" w:themeColor="accent2"/>
            </w:tcBorders>
            <w:shd w:val="clear" w:color="auto" w:fill="auto"/>
            <w:vAlign w:val="center"/>
          </w:tcPr>
          <w:p w14:paraId="2B1A3BA3"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6.95</w:t>
            </w:r>
          </w:p>
        </w:tc>
      </w:tr>
      <w:tr w:rsidR="0002790C" w:rsidRPr="00532C01" w14:paraId="54A3EB71" w14:textId="77777777" w:rsidTr="00532C01">
        <w:tc>
          <w:tcPr>
            <w:cnfStyle w:val="001000000000" w:firstRow="0" w:lastRow="0" w:firstColumn="1" w:lastColumn="0" w:oddVBand="0" w:evenVBand="0" w:oddHBand="0" w:evenHBand="0" w:firstRowFirstColumn="0" w:firstRowLastColumn="0" w:lastRowFirstColumn="0" w:lastRowLastColumn="0"/>
            <w:tcW w:w="1345" w:type="dxa"/>
            <w:tcBorders>
              <w:right w:val="single" w:sz="12" w:space="0" w:color="0A249B" w:themeColor="accent1"/>
            </w:tcBorders>
            <w:shd w:val="clear" w:color="auto" w:fill="auto"/>
            <w:vAlign w:val="center"/>
          </w:tcPr>
          <w:p w14:paraId="39FD6C40" w14:textId="741AA732" w:rsidR="0002790C" w:rsidRPr="00532C01" w:rsidRDefault="00532C01">
            <w:pPr>
              <w:pStyle w:val="NoSpacing"/>
              <w:ind w:firstLine="200"/>
              <w:jc w:val="center"/>
              <w:rPr>
                <w:rFonts w:ascii="Times New Roman" w:hAnsi="Times New Roman" w:cs="Times New Roman"/>
                <w:b w:val="0"/>
                <w:bCs w:val="0"/>
              </w:rPr>
            </w:pPr>
            <w:r w:rsidRPr="00532C01">
              <w:rPr>
                <w:rFonts w:ascii="Times New Roman" w:hAnsi="Times New Roman" w:cs="Times New Roman"/>
                <w:b w:val="0"/>
                <w:bCs w:val="0"/>
              </w:rPr>
              <w:t>Thái Lan</w:t>
            </w:r>
          </w:p>
        </w:tc>
        <w:tc>
          <w:tcPr>
            <w:tcW w:w="952" w:type="dxa"/>
            <w:tcBorders>
              <w:left w:val="single" w:sz="12" w:space="0" w:color="0A249B" w:themeColor="accent1"/>
              <w:bottom w:val="single" w:sz="12" w:space="0" w:color="0A249B" w:themeColor="accent1"/>
            </w:tcBorders>
            <w:shd w:val="clear" w:color="auto" w:fill="auto"/>
            <w:vAlign w:val="center"/>
          </w:tcPr>
          <w:p w14:paraId="4A2EA8D1" w14:textId="5C4F5CC0"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５．４４</w:t>
            </w:r>
          </w:p>
        </w:tc>
        <w:tc>
          <w:tcPr>
            <w:tcW w:w="1203" w:type="dxa"/>
            <w:tcBorders>
              <w:bottom w:val="single" w:sz="12" w:space="0" w:color="0A249B" w:themeColor="accent1"/>
              <w:right w:val="single" w:sz="12" w:space="0" w:color="0A249B" w:themeColor="accent1"/>
            </w:tcBorders>
            <w:shd w:val="clear" w:color="auto" w:fill="auto"/>
            <w:vAlign w:val="center"/>
          </w:tcPr>
          <w:p w14:paraId="7B0F4465"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４．９２</w:t>
            </w:r>
          </w:p>
        </w:tc>
        <w:tc>
          <w:tcPr>
            <w:tcW w:w="1203" w:type="dxa"/>
            <w:tcBorders>
              <w:left w:val="single" w:sz="12" w:space="0" w:color="0A249B" w:themeColor="accent1"/>
            </w:tcBorders>
            <w:shd w:val="clear" w:color="auto" w:fill="auto"/>
            <w:vAlign w:val="center"/>
          </w:tcPr>
          <w:p w14:paraId="13BFDB2B"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3.55</w:t>
            </w:r>
          </w:p>
        </w:tc>
        <w:tc>
          <w:tcPr>
            <w:tcW w:w="1203" w:type="dxa"/>
            <w:shd w:val="clear" w:color="auto" w:fill="auto"/>
            <w:vAlign w:val="center"/>
          </w:tcPr>
          <w:p w14:paraId="4247B97E" w14:textId="77777777" w:rsidR="0002790C" w:rsidRPr="00532C01" w:rsidRDefault="0002790C">
            <w:pPr>
              <w:pStyle w:val="NoSpacing"/>
              <w:ind w:firstLine="20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32C01">
              <w:rPr>
                <w:rFonts w:ascii="Times New Roman" w:hAnsi="Times New Roman" w:cs="Times New Roman"/>
              </w:rPr>
              <w:t>4.67</w:t>
            </w:r>
          </w:p>
        </w:tc>
      </w:tr>
    </w:tbl>
    <w:p w14:paraId="624C3B2B" w14:textId="77777777" w:rsidR="00532C01" w:rsidRDefault="00532C01" w:rsidP="00BE5B02">
      <w:pPr>
        <w:pStyle w:val="NoSpacing"/>
        <w:ind w:firstLine="200"/>
        <w:rPr>
          <w:rFonts w:ascii="Times New Roman" w:hAnsi="Times New Roman" w:cs="Times New Roman"/>
        </w:rPr>
      </w:pPr>
    </w:p>
    <w:p w14:paraId="7BAB93FD" w14:textId="5B98D4BA" w:rsidR="00A941FC" w:rsidRPr="00532C01" w:rsidRDefault="00586A93" w:rsidP="00BE5B02">
      <w:pPr>
        <w:pStyle w:val="NoSpacing"/>
        <w:ind w:firstLine="200"/>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hìn vào kết quả theo quốc gia (</w:t>
      </w:r>
      <w:r w:rsidR="004F34B5">
        <w:rPr>
          <w:rFonts w:ascii="Times New Roman" w:hAnsi="Times New Roman" w:cs="Times New Roman"/>
        </w:rPr>
        <w:t>cứ</w:t>
      </w:r>
      <w:r>
        <w:rPr>
          <w:rFonts w:ascii="Times New Roman" w:hAnsi="Times New Roman" w:cs="Times New Roman"/>
        </w:rPr>
        <w:t xml:space="preserve"> điểm), ta thấy kết quả như bảng bên phải.</w:t>
      </w:r>
    </w:p>
    <w:p w14:paraId="00594BB9" w14:textId="33ADCB9B" w:rsidR="00A941FC" w:rsidRPr="00532C01" w:rsidRDefault="00586A93" w:rsidP="00BE5B02">
      <w:pPr>
        <w:pStyle w:val="NoSpacing"/>
        <w:ind w:firstLine="200"/>
        <w:rPr>
          <w:rFonts w:ascii="Times New Roman" w:hAnsi="Times New Roman" w:cs="Times New Roman"/>
        </w:rPr>
      </w:pPr>
      <w:r>
        <w:rPr>
          <w:rFonts w:ascii="Times New Roman" w:hAnsi="Times New Roman" w:cs="Times New Roman"/>
        </w:rPr>
        <w:t>Ở từng quốc gia, số điểm trung bình của người quản lý giảm, đặc biệt là các công ty ở Việt nam và công ty ở Thái Lan. Ngược lại, với các nhân viên không quản lý các công ty ở Trung Quốc đang giảm, nhưng điểm trung bình ở các nước khác</w:t>
      </w:r>
      <w:r w:rsidR="00957C87">
        <w:rPr>
          <w:rFonts w:ascii="Times New Roman" w:hAnsi="Times New Roman" w:cs="Times New Roman"/>
        </w:rPr>
        <w:t xml:space="preserve"> lại</w:t>
      </w:r>
      <w:r>
        <w:rPr>
          <w:rFonts w:ascii="Times New Roman" w:hAnsi="Times New Roman" w:cs="Times New Roman"/>
        </w:rPr>
        <w:t xml:space="preserve"> đang tăng.</w:t>
      </w:r>
    </w:p>
    <w:p w14:paraId="7CBAA097" w14:textId="51A049E7" w:rsidR="00A941FC" w:rsidRPr="00532C01" w:rsidRDefault="004F34B5" w:rsidP="00BE5B02">
      <w:pPr>
        <w:pStyle w:val="NoSpacing"/>
        <w:ind w:firstLine="200"/>
        <w:rPr>
          <w:rFonts w:ascii="Times New Roman" w:hAnsi="Times New Roman" w:cs="Times New Roman"/>
        </w:rPr>
      </w:pPr>
      <w:r>
        <w:rPr>
          <w:rFonts w:ascii="Times New Roman" w:hAnsi="Times New Roman" w:cs="Times New Roman" w:hint="eastAsia"/>
        </w:rPr>
        <w:t>X</w:t>
      </w:r>
      <w:r>
        <w:rPr>
          <w:rFonts w:ascii="Times New Roman" w:hAnsi="Times New Roman" w:cs="Times New Roman"/>
        </w:rPr>
        <w:t>u hướng các cứ điểm như thế này sẽ được người chịu trách nhiệm về tuân thủ thực hiện phân tích sau, tuy nhiên trước tiên với tư cách là ban thư ký chúng tôi đang suy đoán “tại sao mọi người cảm thấy phiền với các quy định tại nơi làm việc”, chúng tôi đã thử suy nghĩ và đưa ra các giải pháp cải thiện cho vấn đề này.</w:t>
      </w:r>
    </w:p>
    <w:p w14:paraId="2ED43E9A" w14:textId="459422C4" w:rsidR="0083305C" w:rsidRPr="00532C01" w:rsidRDefault="0083305C" w:rsidP="004B4DC8">
      <w:pPr>
        <w:pStyle w:val="NoSpacing"/>
        <w:rPr>
          <w:rFonts w:ascii="Times New Roman" w:hAnsi="Times New Roman" w:cs="Times New Roman"/>
        </w:rPr>
      </w:pPr>
    </w:p>
    <w:p w14:paraId="1EAFBD64" w14:textId="33F6D205" w:rsidR="00A941FC" w:rsidRPr="00532C01" w:rsidRDefault="00D24AFE" w:rsidP="00BE5B02">
      <w:pPr>
        <w:pStyle w:val="NoSpacing"/>
        <w:ind w:firstLine="200"/>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rước tiên, trong “Quy định tại nơi làm việc” bao gồm các nội quy, hướng dẫn công việc, quy định làm việc, đạo đức xã hội.</w:t>
      </w:r>
    </w:p>
    <w:p w14:paraId="570162D8" w14:textId="6E6B2626" w:rsidR="00A941FC" w:rsidRPr="00532C01" w:rsidRDefault="00D24AFE" w:rsidP="00BE5B02">
      <w:pPr>
        <w:pStyle w:val="NoSpacing"/>
        <w:ind w:firstLine="200"/>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 xml:space="preserve">iệc cảm thấy phiền với quy định như thế tôi hiểu trước tiên là mọi người không nắm rõ tầm quan trọng của quy định này. Do chưa hiểu nên cảm thấy phiền với việc phải tuân thủ chúng, từ đó nảy sinh tình huống không hành động, không tuân thủ. Tuy nhiên, “”quy định tại nơi làm việc” được xây dựng nhằm giúp mọi người làm việc hiệu quả, khong sai sót, và đảm bảo việc tuân thủ. Ví dụ, quy định có trong </w:t>
      </w:r>
      <w:r w:rsidR="00142AE4">
        <w:rPr>
          <w:rFonts w:ascii="Times New Roman" w:hAnsi="Times New Roman" w:cs="Times New Roman"/>
        </w:rPr>
        <w:t>các sổ tay hướng dẫn công việc thường quy định các bước làm việc cụ thể, nếu tuân thủ nghiêm túc sẽ tránh được phát sinh hàng lỗi, và cũng đảm bảo an toàn cho những người làm việc. Vì thế, điều quan trọng là phải một lần nữa suy nghĩ lại xem “quy định tại nơi làm việc” có tầm quan trọng như thế nào</w:t>
      </w:r>
      <w:r w:rsidR="00CE3AAB">
        <w:rPr>
          <w:rFonts w:ascii="Times New Roman" w:hAnsi="Times New Roman" w:cs="Times New Roman"/>
        </w:rPr>
        <w:t>.</w:t>
      </w:r>
    </w:p>
    <w:p w14:paraId="6B39D72D" w14:textId="3B95AC46" w:rsidR="00A941FC" w:rsidRPr="00532C01" w:rsidRDefault="0006556B" w:rsidP="004B4DC8">
      <w:pPr>
        <w:pStyle w:val="NoSpacing"/>
        <w:rPr>
          <w:rFonts w:ascii="Times New Roman" w:hAnsi="Times New Roman" w:cs="Times New Roman"/>
        </w:rPr>
      </w:pPr>
      <w:r>
        <w:rPr>
          <w:rFonts w:ascii="Times New Roman" w:hAnsi="Times New Roman" w:cs="Times New Roman" w:hint="eastAsia"/>
        </w:rPr>
        <w:t>V</w:t>
      </w:r>
      <w:r>
        <w:rPr>
          <w:rFonts w:ascii="Times New Roman" w:hAnsi="Times New Roman" w:cs="Times New Roman"/>
        </w:rPr>
        <w:t>à việc bản thân quy định quá phức tạp, hoặc chưa phù hợp với công việc thực tế tôi cho rằng cũng là một nguyên nhân khiến cho mọi người cảm thấy phiền. Việc giảm điểm ở phía nhà quản lý đã thành thạo công việc, có lẽ thể hiện khả năng là bản thân quy định đang chưa phù hợp với công việc thực tế.</w:t>
      </w:r>
    </w:p>
    <w:p w14:paraId="00D123F4" w14:textId="0FDC9498" w:rsidR="000E69B1" w:rsidRPr="00532C01" w:rsidRDefault="00177BE1" w:rsidP="00BE5B02">
      <w:pPr>
        <w:pStyle w:val="NoSpacing"/>
        <w:ind w:firstLine="200"/>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 xml:space="preserve">ếu đây là nguyên nhân, thì trước tiên phải hiểu được tầm quan trọng của “quy định tại nơi làm việc”, và quan trọng là phải hiểu được mối quan hệ giữa nội dung quy định với công việc. Người ở vị trí chỉ đạo cấp dưới, tôi mong rằng nên xem lại quan hệ giữa quy định và công việc thức tế với con mắt của mình, để đảm bảo cấp dưới hiểu và thấm nhuần các quy định đó. Ngoài ra, </w:t>
      </w:r>
      <w:r w:rsidR="00177196">
        <w:rPr>
          <w:rFonts w:ascii="Times New Roman" w:hAnsi="Times New Roman" w:cs="Times New Roman"/>
        </w:rPr>
        <w:t>quy trình nội bộ hay các bản hướng dẫn công việc phải luôn ở trạng thái người nào cần đều có thể truy cập sử dụng dễ dàng, đó phải là điều kiện tiền đề quan trọng. Tôi nghĩ rằng bằng cách tăng cơ hội tiếp xúc để hiểu sâu hơn mỗi ngày, có thể loại bỏ được cảm giác phiền nói trên.</w:t>
      </w:r>
    </w:p>
    <w:p w14:paraId="0E1671B6" w14:textId="0E042311" w:rsidR="003349E8" w:rsidRPr="00532C01" w:rsidRDefault="004F17AB" w:rsidP="00573FAF">
      <w:pPr>
        <w:pStyle w:val="NoSpacing"/>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an tuân thủ nếu từ phía Giám đốc Otono cho rằng “để tất cả mọi người nỗ lực để công ty tiến bộ, nếu có bất cứ điểm chưa tốt nào, chúng ta cũng cần phải thay đổi nó”, vậy nên mọi người hãy đề xuất thảo luận “các vị quản lý nếu có cảm giác phiền với quy định, thì chúng ta cùng nhau họp bàn để chủ động thay đổi quy định đó”</w:t>
      </w:r>
    </w:p>
    <w:p w14:paraId="2500C9F8" w14:textId="4F26AA80" w:rsidR="00A941FC" w:rsidRPr="00532C01" w:rsidRDefault="00365785" w:rsidP="005433B7">
      <w:pPr>
        <w:pStyle w:val="NoSpacing"/>
        <w:ind w:firstLineChars="100" w:firstLine="200"/>
        <w:rPr>
          <w:rFonts w:ascii="Times New Roman" w:hAnsi="Times New Roman" w:cs="Times New Roman"/>
        </w:rPr>
      </w:pPr>
      <w:r>
        <w:rPr>
          <w:rFonts w:ascii="Times New Roman" w:hAnsi="Times New Roman" w:cs="Times New Roman" w:hint="eastAsia"/>
        </w:rPr>
        <w:t>Đây cũng là kỳ vọng của mọi người những vị quản lý có hiểu biết sâu sắc về công việc,</w:t>
      </w:r>
      <w:r>
        <w:rPr>
          <w:rFonts w:ascii="Times New Roman" w:hAnsi="Times New Roman" w:cs="Times New Roman"/>
        </w:rPr>
        <w:t xml:space="preserve"> những người nắm được cả quy định và công việc thực tế hãy tích cực đưa ra đề xuất cải tiến, nếu có bất cập trong quy định hãy thay đổi nó, thông qua quy trình liên tục như thế, tôi nghĩ chúng ta có thể xây dựng được quy định tại nơi làm việc mà mọi người có thể yên tâm tuân thủ.</w:t>
      </w:r>
    </w:p>
    <w:p w14:paraId="7A4830D5" w14:textId="4AF09881" w:rsidR="008D553C" w:rsidRPr="00532C01" w:rsidRDefault="001001EA" w:rsidP="005433B7">
      <w:pPr>
        <w:pStyle w:val="NoSpacing"/>
        <w:ind w:firstLineChars="100" w:firstLine="200"/>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rên đây tôi đã thử đọc tổng hợp dữ liệu từ quan điểm thích ứng quy định tại nơi làm việc.</w:t>
      </w:r>
    </w:p>
    <w:p w14:paraId="56C3FA9D" w14:textId="2F5EB9F0" w:rsidR="00403B3E" w:rsidRPr="00532C01" w:rsidRDefault="001001EA" w:rsidP="005433B7">
      <w:pPr>
        <w:pStyle w:val="NoSpacing"/>
        <w:ind w:firstLineChars="100" w:firstLine="200"/>
        <w:rPr>
          <w:rFonts w:ascii="Times New Roman" w:hAnsi="Times New Roman" w:cs="Times New Roman"/>
        </w:rPr>
      </w:pPr>
      <w:r>
        <w:rPr>
          <w:rFonts w:ascii="Times New Roman" w:hAnsi="Times New Roman" w:cs="Times New Roman" w:hint="eastAsia"/>
        </w:rPr>
        <w:t>Mong mọi người hãy xác nhận quy định tại nơi làm việc có liên quan tới công việc thực hiện mỗi ngày của mình một lần nữa,</w:t>
      </w:r>
      <w:r>
        <w:rPr>
          <w:rFonts w:ascii="Times New Roman" w:hAnsi="Times New Roman" w:cs="Times New Roman"/>
        </w:rPr>
        <w:t xml:space="preserve"> để hiểu rõ tầm quan trọng của chúng, nếu có gì cần cải tiến, hãy đề xuất tích cực với cấp trên.</w:t>
      </w:r>
    </w:p>
    <w:p w14:paraId="39FB3451" w14:textId="77777777" w:rsidR="00403B3E" w:rsidRPr="00532C01" w:rsidRDefault="00403B3E" w:rsidP="00244F80">
      <w:pPr>
        <w:pStyle w:val="NoSpacing"/>
        <w:jc w:val="both"/>
        <w:rPr>
          <w:rFonts w:ascii="Times New Roman" w:eastAsia="Meiryo UI" w:hAnsi="Times New Roman" w:cs="Times New Roman"/>
          <w:b/>
          <w:color w:val="3333FF"/>
          <w:sz w:val="21"/>
          <w:szCs w:val="21"/>
          <w:u w:val="single"/>
        </w:rPr>
      </w:pPr>
    </w:p>
    <w:p w14:paraId="7993C004" w14:textId="4EBDEDE3" w:rsidR="00627ACA" w:rsidRPr="00532C01" w:rsidRDefault="00627ACA" w:rsidP="00244F80">
      <w:pPr>
        <w:pStyle w:val="NoSpacing"/>
        <w:jc w:val="both"/>
        <w:rPr>
          <w:rFonts w:ascii="Times New Roman" w:eastAsia="Meiryo UI" w:hAnsi="Times New Roman" w:cs="Times New Roman"/>
          <w:b/>
          <w:color w:val="3333FF"/>
          <w:sz w:val="21"/>
          <w:szCs w:val="21"/>
          <w:u w:val="single"/>
        </w:rPr>
        <w:sectPr w:rsidR="00627ACA" w:rsidRPr="00532C01" w:rsidSect="00C87F2A">
          <w:pgSz w:w="11906" w:h="16838" w:code="9"/>
          <w:pgMar w:top="720" w:right="720" w:bottom="720" w:left="720" w:header="709" w:footer="709" w:gutter="0"/>
          <w:cols w:space="708"/>
          <w:docGrid w:linePitch="360"/>
        </w:sectPr>
      </w:pPr>
    </w:p>
    <w:p w14:paraId="43F31DCD" w14:textId="3309AD7C" w:rsidR="00450686" w:rsidRPr="00532C01" w:rsidRDefault="00444702" w:rsidP="00450686">
      <w:pPr>
        <w:spacing w:after="0" w:line="240" w:lineRule="auto"/>
        <w:ind w:firstLineChars="100" w:firstLine="360"/>
        <w:jc w:val="both"/>
        <w:rPr>
          <w:rFonts w:ascii="Times New Roman" w:eastAsia="UD Digi Kyokasho N-R" w:hAnsi="Times New Roman" w:cs="Times New Roman"/>
          <w:sz w:val="20"/>
          <w:szCs w:val="20"/>
          <w:lang w:val="es-MX"/>
        </w:rPr>
      </w:pPr>
      <w:r w:rsidRPr="00532C01">
        <w:rPr>
          <w:rFonts w:ascii="Times New Roman" w:hAnsi="Times New Roman" w:cs="Times New Roman"/>
          <w:b/>
          <w:bCs/>
          <w:noProof/>
          <w:color w:val="000099"/>
          <w:sz w:val="36"/>
          <w:szCs w:val="29"/>
        </w:rPr>
        <w:lastRenderedPageBreak/>
        <mc:AlternateContent>
          <mc:Choice Requires="wps">
            <w:drawing>
              <wp:anchor distT="0" distB="0" distL="114300" distR="114300" simplePos="0" relativeHeight="251658245" behindDoc="0" locked="0" layoutInCell="1" allowOverlap="1" wp14:anchorId="17B2B667" wp14:editId="6A8D3DA5">
                <wp:simplePos x="0" y="0"/>
                <wp:positionH relativeFrom="margin">
                  <wp:align>left</wp:align>
                </wp:positionH>
                <wp:positionV relativeFrom="paragraph">
                  <wp:posOffset>355600</wp:posOffset>
                </wp:positionV>
                <wp:extent cx="6659880" cy="0"/>
                <wp:effectExtent l="0" t="0" r="0" b="0"/>
                <wp:wrapNone/>
                <wp:docPr id="590772405" name="直線コネクタ 59077240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BE201C3" id="直線コネクタ 590772405" o:spid="_x0000_s1026" alt="&quot;&quot;" style="position:absolute;left:0;text-align:left;z-index:251658245;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8pt" to="524.4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" strokecolor="#595959" strokeweight="2pt">
                <v:stroke linestyle="thinThin" joinstyle="miter"/>
                <o:lock v:ext="edit" shapetype="f"/>
                <w10:wrap anchorx="margin"/>
              </v:line>
            </w:pict>
          </mc:Fallback>
        </mc:AlternateContent>
      </w:r>
    </w:p>
    <w:tbl>
      <w:tblPr>
        <w:tblpPr w:leftFromText="142" w:rightFromText="142" w:vertAnchor="text" w:horzAnchor="margin" w:tblpY="392"/>
        <w:tblOverlap w:val="never"/>
        <w:tblW w:w="5011" w:type="pct"/>
        <w:tblLayout w:type="fixed"/>
        <w:tblCellMar>
          <w:left w:w="99" w:type="dxa"/>
          <w:right w:w="99" w:type="dxa"/>
        </w:tblCellMar>
        <w:tblLook w:val="0600" w:firstRow="0" w:lastRow="0" w:firstColumn="0" w:lastColumn="0" w:noHBand="1" w:noVBand="1"/>
      </w:tblPr>
      <w:tblGrid>
        <w:gridCol w:w="10489"/>
      </w:tblGrid>
      <w:tr w:rsidR="00450686" w:rsidRPr="001001EA" w14:paraId="3DA2AD39" w14:textId="77777777">
        <w:tc>
          <w:tcPr>
            <w:tcW w:w="10489" w:type="dxa"/>
            <w:tcBorders>
              <w:top w:val="dashSmallGap" w:sz="4" w:space="0" w:color="auto"/>
              <w:bottom w:val="dotted" w:sz="4" w:space="0" w:color="auto"/>
            </w:tcBorders>
          </w:tcPr>
          <w:p w14:paraId="60CB116B" w14:textId="370B00EE" w:rsidR="00450686" w:rsidRPr="001001EA" w:rsidRDefault="001001EA">
            <w:pPr>
              <w:pStyle w:val="a6"/>
              <w:spacing w:before="0" w:after="0"/>
              <w:rPr>
                <w:rFonts w:ascii="Times New Roman" w:hAnsi="Times New Roman" w:cs="Times New Roman"/>
                <w:noProof/>
                <w:sz w:val="12"/>
                <w:szCs w:val="16"/>
                <w:lang w:val="es-MX"/>
              </w:rPr>
            </w:pPr>
            <w:r w:rsidRPr="00532C01">
              <w:rPr>
                <w:rFonts w:ascii="Times New Roman" w:hAnsi="Times New Roman" w:cs="Times New Roman"/>
                <w:noProof/>
                <w:sz w:val="12"/>
                <w:szCs w:val="16"/>
              </w:rPr>
              <mc:AlternateContent>
                <mc:Choice Requires="wps">
                  <w:drawing>
                    <wp:anchor distT="0" distB="0" distL="114300" distR="114300" simplePos="0" relativeHeight="251658244" behindDoc="0" locked="0" layoutInCell="1" allowOverlap="1" wp14:anchorId="03F99C91" wp14:editId="618596C2">
                      <wp:simplePos x="0" y="0"/>
                      <wp:positionH relativeFrom="column">
                        <wp:posOffset>4394835</wp:posOffset>
                      </wp:positionH>
                      <wp:positionV relativeFrom="paragraph">
                        <wp:posOffset>259715</wp:posOffset>
                      </wp:positionV>
                      <wp:extent cx="1026795" cy="476250"/>
                      <wp:effectExtent l="0" t="0" r="20955" b="19050"/>
                      <wp:wrapNone/>
                      <wp:docPr id="482815567" name="テキスト ボックス 482815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795" cy="476250"/>
                              </a:xfrm>
                              <a:prstGeom prst="rect">
                                <a:avLst/>
                              </a:prstGeom>
                              <a:solidFill>
                                <a:srgbClr val="FFFFFF"/>
                              </a:solidFill>
                              <a:ln w="9525">
                                <a:solidFill>
                                  <a:srgbClr val="000000"/>
                                </a:solidFill>
                                <a:miter lim="800000"/>
                                <a:headEnd/>
                                <a:tailEnd/>
                              </a:ln>
                            </wps:spPr>
                            <wps:txbx>
                              <w:txbxContent>
                                <w:p w14:paraId="4B990F08" w14:textId="369D9778" w:rsidR="00450686" w:rsidRPr="001001EA" w:rsidRDefault="001001EA" w:rsidP="00450686">
                                  <w:pPr>
                                    <w:jc w:val="center"/>
                                    <w:rPr>
                                      <w:rFonts w:ascii="Times New Roman" w:hAnsi="Times New Roman" w:cs="Times New Roman"/>
                                      <w:sz w:val="20"/>
                                      <w:szCs w:val="21"/>
                                    </w:rPr>
                                  </w:pPr>
                                  <w:r w:rsidRPr="001001EA">
                                    <w:rPr>
                                      <w:rFonts w:ascii="Times New Roman" w:hAnsi="Times New Roman" w:cs="Times New Roman"/>
                                      <w:sz w:val="20"/>
                                      <w:szCs w:val="21"/>
                                    </w:rPr>
                                    <w:t xml:space="preserve">Đường dẫn </w:t>
                                  </w:r>
                                  <w:r>
                                    <w:rPr>
                                      <w:rFonts w:ascii="Times New Roman" w:hAnsi="Times New Roman" w:cs="Times New Roman"/>
                                      <w:sz w:val="20"/>
                                      <w:szCs w:val="21"/>
                                    </w:rPr>
                                    <w:t>bàn tiếp nhận ngoài công 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3F99C91" id="_x0000_t202" coordsize="21600,21600" o:spt="202" path="m,l,21600r21600,l21600,xe">
                      <v:stroke joinstyle="miter"/>
                      <v:path gradientshapeok="t" o:connecttype="rect"/>
                    </v:shapetype>
                    <v:shape id="テキスト ボックス 482815567" o:spid="_x0000_s1030" type="#_x0000_t202" style="position:absolute;margin-left:346.05pt;margin-top:20.45pt;width:80.85pt;height:3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">
                      <v:textbox>
                        <w:txbxContent>
                          <w:p w14:paraId="4B990F08" w14:textId="369D9778" w:rsidR="00450686" w:rsidRPr="001001EA" w:rsidRDefault="001001EA" w:rsidP="00450686">
                            <w:pPr>
                              <w:jc w:val="center"/>
                              <w:rPr>
                                <w:rFonts w:ascii="Times New Roman" w:hAnsi="Times New Roman" w:cs="Times New Roman"/>
                                <w:sz w:val="20"/>
                                <w:szCs w:val="21"/>
                              </w:rPr>
                            </w:pPr>
                            <w:r w:rsidRPr="001001EA">
                              <w:rPr>
                                <w:rFonts w:ascii="Times New Roman" w:hAnsi="Times New Roman" w:cs="Times New Roman"/>
                                <w:sz w:val="20"/>
                                <w:szCs w:val="21"/>
                              </w:rPr>
                              <w:t xml:space="preserve">Đường dẫn </w:t>
                            </w:r>
                            <w:r>
                              <w:rPr>
                                <w:rFonts w:ascii="Times New Roman" w:hAnsi="Times New Roman" w:cs="Times New Roman"/>
                                <w:sz w:val="20"/>
                                <w:szCs w:val="21"/>
                              </w:rPr>
                              <w:t>bàn tiếp nhận ngoài công ty</w:t>
                            </w:r>
                          </w:p>
                        </w:txbxContent>
                      </v:textbox>
                    </v:shape>
                  </w:pict>
                </mc:Fallback>
              </mc:AlternateContent>
            </w:r>
            <w:r w:rsidR="0055000F" w:rsidRPr="00532C01">
              <w:rPr>
                <w:rFonts w:ascii="Times New Roman" w:hAnsi="Times New Roman" w:cs="Times New Roman"/>
                <w:noProof/>
                <w:sz w:val="12"/>
                <w:szCs w:val="16"/>
              </w:rPr>
              <w:drawing>
                <wp:anchor distT="0" distB="0" distL="114300" distR="114300" simplePos="0" relativeHeight="251658260" behindDoc="0" locked="0" layoutInCell="1" allowOverlap="1" wp14:anchorId="1A8B0B89" wp14:editId="33A8742A">
                  <wp:simplePos x="0" y="0"/>
                  <wp:positionH relativeFrom="column">
                    <wp:posOffset>5507355</wp:posOffset>
                  </wp:positionH>
                  <wp:positionV relativeFrom="paragraph">
                    <wp:posOffset>40005</wp:posOffset>
                  </wp:positionV>
                  <wp:extent cx="1028700" cy="1000125"/>
                  <wp:effectExtent l="19050" t="19050" r="19050" b="28575"/>
                  <wp:wrapNone/>
                  <wp:docPr id="1018792523" name="図 10187925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図 2"/>
                          <pic:cNvPicPr>
                            <a:picLocks/>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28700" cy="1000125"/>
                          </a:xfrm>
                          <a:prstGeom prst="rect">
                            <a:avLst/>
                          </a:prstGeom>
                          <a:solidFill>
                            <a:sysClr val="window" lastClr="FFFFFF"/>
                          </a:solidFill>
                          <a:ln>
                            <a:solidFill>
                              <a:schemeClr val="tx1"/>
                            </a:solidFill>
                          </a:ln>
                        </pic:spPr>
                      </pic:pic>
                    </a:graphicData>
                  </a:graphic>
                  <wp14:sizeRelH relativeFrom="margin">
                    <wp14:pctWidth>0</wp14:pctWidth>
                  </wp14:sizeRelH>
                  <wp14:sizeRelV relativeFrom="margin">
                    <wp14:pctHeight>0</wp14:pctHeight>
                  </wp14:sizeRelV>
                </wp:anchor>
              </w:drawing>
            </w:r>
            <w:r w:rsidR="00450686" w:rsidRPr="00532C01">
              <w:rPr>
                <w:rFonts w:ascii="Times New Roman" w:hAnsi="Times New Roman" w:cs="Times New Roman"/>
                <w:noProof/>
              </w:rPr>
              <mc:AlternateContent>
                <mc:Choice Requires="wps">
                  <w:drawing>
                    <wp:anchor distT="0" distB="0" distL="114300" distR="114300" simplePos="0" relativeHeight="251658243" behindDoc="0" locked="0" layoutInCell="1" allowOverlap="1" wp14:anchorId="1B2F124A" wp14:editId="77DD685C">
                      <wp:simplePos x="0" y="0"/>
                      <wp:positionH relativeFrom="column">
                        <wp:posOffset>9525</wp:posOffset>
                      </wp:positionH>
                      <wp:positionV relativeFrom="paragraph">
                        <wp:posOffset>380365</wp:posOffset>
                      </wp:positionV>
                      <wp:extent cx="2232660" cy="0"/>
                      <wp:effectExtent l="0" t="19050" r="53340" b="38100"/>
                      <wp:wrapNone/>
                      <wp:docPr id="645584468" name="直線コネクタ 6455844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23266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C86F79C" id="直線コネクタ 645584468" o:spid="_x0000_s1026" style="position:absolute;left:0;text-align:left;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9.95pt" to="176.55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" strokecolor="#0a249b" strokeweight="5pt">
                      <v:stroke linestyle="thickThin" joinstyle="miter"/>
                      <o:lock v:ext="edit" shapetype="f"/>
                    </v:line>
                  </w:pict>
                </mc:Fallback>
              </mc:AlternateContent>
            </w:r>
            <w:r w:rsidRPr="001001EA">
              <w:rPr>
                <w:rFonts w:ascii="Times New Roman" w:hAnsi="Times New Roman" w:cs="Times New Roman" w:hint="eastAsia"/>
                <w:b/>
                <w:bCs/>
                <w:color w:val="000099"/>
                <w:sz w:val="36"/>
                <w:szCs w:val="29"/>
                <w:lang w:val="es-MX"/>
              </w:rPr>
              <w:t>Hướng dẫn</w:t>
            </w:r>
            <w:r w:rsidRPr="001001EA">
              <w:rPr>
                <w:rFonts w:ascii="Times New Roman" w:hAnsi="Times New Roman" w:cs="Times New Roman"/>
                <w:b/>
                <w:bCs/>
                <w:color w:val="000099"/>
                <w:sz w:val="36"/>
                <w:szCs w:val="29"/>
                <w:lang w:val="es-MX"/>
              </w:rPr>
              <w:t xml:space="preserve"> của bàn tiếp nhận thông tin nội bộ</w:t>
            </w:r>
            <w:r w:rsidR="00450686" w:rsidRPr="001001EA">
              <w:rPr>
                <w:rFonts w:ascii="Times New Roman" w:hAnsi="Times New Roman" w:cs="Times New Roman"/>
                <w:noProof/>
                <w:lang w:val="es-MX"/>
              </w:rPr>
              <w:t xml:space="preserve"> </w:t>
            </w:r>
          </w:p>
          <w:p w14:paraId="06732930" w14:textId="08F6CB4B" w:rsidR="009E4740" w:rsidRPr="001001EA" w:rsidRDefault="009E4740">
            <w:pPr>
              <w:pStyle w:val="NoSpacing"/>
              <w:jc w:val="both"/>
              <w:rPr>
                <w:rFonts w:ascii="Times New Roman" w:hAnsi="Times New Roman" w:cs="Times New Roman"/>
                <w:noProof/>
                <w:sz w:val="12"/>
                <w:szCs w:val="16"/>
                <w:lang w:val="es-MX"/>
              </w:rPr>
            </w:pPr>
          </w:p>
          <w:p w14:paraId="412F2829" w14:textId="77777777" w:rsidR="0055000F" w:rsidRPr="001001EA" w:rsidRDefault="0055000F">
            <w:pPr>
              <w:pStyle w:val="NoSpacing"/>
              <w:jc w:val="both"/>
              <w:rPr>
                <w:rFonts w:ascii="Times New Roman" w:hAnsi="Times New Roman" w:cs="Times New Roman"/>
                <w:noProof/>
                <w:sz w:val="12"/>
                <w:szCs w:val="16"/>
                <w:lang w:val="es-MX"/>
              </w:rPr>
            </w:pPr>
          </w:p>
          <w:p w14:paraId="195D2B74" w14:textId="77777777" w:rsidR="0055000F" w:rsidRPr="001001EA" w:rsidRDefault="0055000F">
            <w:pPr>
              <w:pStyle w:val="NoSpacing"/>
              <w:jc w:val="both"/>
              <w:rPr>
                <w:rFonts w:ascii="Times New Roman" w:hAnsi="Times New Roman" w:cs="Times New Roman"/>
                <w:noProof/>
                <w:sz w:val="12"/>
                <w:szCs w:val="16"/>
                <w:lang w:val="es-MX"/>
              </w:rPr>
            </w:pPr>
          </w:p>
          <w:p w14:paraId="587FCCAD" w14:textId="77777777" w:rsidR="0055000F" w:rsidRPr="001001EA" w:rsidRDefault="0055000F">
            <w:pPr>
              <w:pStyle w:val="NoSpacing"/>
              <w:jc w:val="both"/>
              <w:rPr>
                <w:rFonts w:ascii="Times New Roman" w:hAnsi="Times New Roman" w:cs="Times New Roman"/>
                <w:noProof/>
                <w:sz w:val="12"/>
                <w:szCs w:val="16"/>
                <w:lang w:val="es-MX"/>
              </w:rPr>
            </w:pPr>
          </w:p>
          <w:p w14:paraId="13115AC0" w14:textId="7D1C3C86" w:rsidR="009E4740" w:rsidRPr="001001EA" w:rsidRDefault="009E4740">
            <w:pPr>
              <w:pStyle w:val="NoSpacing"/>
              <w:jc w:val="both"/>
              <w:rPr>
                <w:rFonts w:ascii="Times New Roman" w:hAnsi="Times New Roman" w:cs="Times New Roman"/>
                <w:noProof/>
                <w:sz w:val="12"/>
                <w:szCs w:val="16"/>
                <w:lang w:val="es-MX"/>
              </w:rPr>
            </w:pPr>
          </w:p>
          <w:p w14:paraId="2D187E7E" w14:textId="727F4D13" w:rsidR="00450686" w:rsidRPr="001001EA" w:rsidRDefault="00450686">
            <w:pPr>
              <w:pStyle w:val="NoSpacing"/>
              <w:jc w:val="both"/>
              <w:rPr>
                <w:rFonts w:ascii="Times New Roman" w:hAnsi="Times New Roman" w:cs="Times New Roman"/>
                <w:noProof/>
                <w:sz w:val="12"/>
                <w:szCs w:val="16"/>
                <w:lang w:val="es-MX"/>
              </w:rPr>
            </w:pPr>
          </w:p>
          <w:p w14:paraId="5B797AD3" w14:textId="31F04A90" w:rsidR="008A6EA9" w:rsidRPr="001001EA" w:rsidRDefault="008A6EA9">
            <w:pPr>
              <w:pStyle w:val="NoSpacing"/>
              <w:jc w:val="both"/>
              <w:rPr>
                <w:rFonts w:ascii="Times New Roman" w:hAnsi="Times New Roman" w:cs="Times New Roman"/>
                <w:noProof/>
                <w:sz w:val="12"/>
                <w:szCs w:val="16"/>
                <w:lang w:val="es-MX"/>
              </w:rPr>
            </w:pPr>
          </w:p>
          <w:p w14:paraId="1FB97E8B" w14:textId="529793E8" w:rsidR="00450686" w:rsidRPr="001001EA" w:rsidRDefault="00450686">
            <w:pPr>
              <w:pStyle w:val="NoSpacing"/>
              <w:jc w:val="both"/>
              <w:rPr>
                <w:rFonts w:ascii="Times New Roman" w:hAnsi="Times New Roman" w:cs="Times New Roman"/>
                <w:noProof/>
                <w:sz w:val="12"/>
                <w:szCs w:val="16"/>
                <w:lang w:val="es-MX"/>
              </w:rPr>
            </w:pPr>
          </w:p>
          <w:p w14:paraId="2A385B03" w14:textId="401BCBDF" w:rsidR="00450686" w:rsidRPr="001001EA" w:rsidRDefault="00450686">
            <w:pPr>
              <w:pStyle w:val="NoSpacing"/>
              <w:jc w:val="both"/>
              <w:rPr>
                <w:rFonts w:ascii="Times New Roman" w:hAnsi="Times New Roman" w:cs="Times New Roman"/>
                <w:noProof/>
                <w:sz w:val="12"/>
                <w:szCs w:val="16"/>
                <w:lang w:val="es-MX"/>
              </w:rPr>
            </w:pPr>
          </w:p>
          <w:p w14:paraId="4F0844A0" w14:textId="77777777" w:rsidR="00450686" w:rsidRPr="001001EA" w:rsidRDefault="00450686">
            <w:pPr>
              <w:pStyle w:val="NoSpacing"/>
              <w:jc w:val="both"/>
              <w:rPr>
                <w:rFonts w:ascii="Times New Roman" w:hAnsi="Times New Roman" w:cs="Times New Roman"/>
                <w:noProof/>
                <w:sz w:val="12"/>
                <w:szCs w:val="16"/>
                <w:lang w:val="es-MX"/>
              </w:rPr>
            </w:pPr>
          </w:p>
          <w:p w14:paraId="0B3D935B" w14:textId="327A460D" w:rsidR="00450686" w:rsidRPr="001001EA" w:rsidRDefault="00450686">
            <w:pPr>
              <w:pStyle w:val="NoSpacing"/>
              <w:jc w:val="both"/>
              <w:rPr>
                <w:rFonts w:ascii="Times New Roman" w:hAnsi="Times New Roman" w:cs="Times New Roman"/>
                <w:noProof/>
                <w:sz w:val="12"/>
                <w:szCs w:val="16"/>
                <w:lang w:val="es-MX"/>
              </w:rPr>
            </w:pPr>
          </w:p>
          <w:p w14:paraId="544ACCBE" w14:textId="7D2D84AF" w:rsidR="00450686" w:rsidRPr="001001EA" w:rsidRDefault="00450686">
            <w:pPr>
              <w:pStyle w:val="NoSpacing"/>
              <w:jc w:val="both"/>
              <w:rPr>
                <w:rFonts w:ascii="Times New Roman" w:hAnsi="Times New Roman" w:cs="Times New Roman"/>
                <w:noProof/>
                <w:sz w:val="12"/>
                <w:szCs w:val="16"/>
                <w:lang w:val="es-MX"/>
              </w:rPr>
            </w:pPr>
          </w:p>
          <w:p w14:paraId="549D8830" w14:textId="77777777" w:rsidR="00450686" w:rsidRPr="001001EA" w:rsidRDefault="00450686">
            <w:pPr>
              <w:pStyle w:val="NoSpacing"/>
              <w:jc w:val="both"/>
              <w:rPr>
                <w:rFonts w:ascii="Times New Roman" w:hAnsi="Times New Roman" w:cs="Times New Roman"/>
                <w:noProof/>
                <w:sz w:val="12"/>
                <w:szCs w:val="16"/>
                <w:lang w:val="es-MX"/>
              </w:rPr>
            </w:pPr>
          </w:p>
          <w:p w14:paraId="3A7E7A3F" w14:textId="78B9CA23" w:rsidR="00450686" w:rsidRPr="001001EA" w:rsidRDefault="00450686">
            <w:pPr>
              <w:pStyle w:val="NoSpacing"/>
              <w:jc w:val="both"/>
              <w:rPr>
                <w:rFonts w:ascii="Times New Roman" w:hAnsi="Times New Roman" w:cs="Times New Roman"/>
                <w:noProof/>
                <w:sz w:val="12"/>
                <w:szCs w:val="16"/>
                <w:lang w:val="es-MX"/>
              </w:rPr>
            </w:pPr>
          </w:p>
          <w:p w14:paraId="6F292855" w14:textId="009D9803" w:rsidR="00197556" w:rsidRPr="001001EA" w:rsidRDefault="00197556">
            <w:pPr>
              <w:pStyle w:val="NoSpacing"/>
              <w:jc w:val="both"/>
              <w:rPr>
                <w:rFonts w:ascii="Times New Roman" w:hAnsi="Times New Roman" w:cs="Times New Roman"/>
                <w:noProof/>
                <w:sz w:val="12"/>
                <w:szCs w:val="16"/>
                <w:lang w:val="es-MX"/>
              </w:rPr>
            </w:pPr>
          </w:p>
          <w:p w14:paraId="477E064E" w14:textId="5F59D635" w:rsidR="00197556" w:rsidRPr="001001EA" w:rsidRDefault="00197556">
            <w:pPr>
              <w:pStyle w:val="NoSpacing"/>
              <w:jc w:val="both"/>
              <w:rPr>
                <w:rFonts w:ascii="Times New Roman" w:hAnsi="Times New Roman" w:cs="Times New Roman"/>
                <w:noProof/>
                <w:sz w:val="12"/>
                <w:szCs w:val="16"/>
                <w:lang w:val="es-MX"/>
              </w:rPr>
            </w:pPr>
          </w:p>
          <w:p w14:paraId="40726A25" w14:textId="77777777" w:rsidR="00197556" w:rsidRPr="001001EA" w:rsidRDefault="00197556">
            <w:pPr>
              <w:pStyle w:val="NoSpacing"/>
              <w:jc w:val="both"/>
              <w:rPr>
                <w:rFonts w:ascii="Times New Roman" w:hAnsi="Times New Roman" w:cs="Times New Roman"/>
                <w:noProof/>
                <w:sz w:val="12"/>
                <w:szCs w:val="16"/>
                <w:lang w:val="es-MX"/>
              </w:rPr>
            </w:pPr>
          </w:p>
          <w:p w14:paraId="54DB5B51" w14:textId="77777777" w:rsidR="00197556" w:rsidRPr="001001EA" w:rsidRDefault="00197556">
            <w:pPr>
              <w:pStyle w:val="NoSpacing"/>
              <w:jc w:val="both"/>
              <w:rPr>
                <w:rFonts w:ascii="Times New Roman" w:hAnsi="Times New Roman" w:cs="Times New Roman"/>
                <w:noProof/>
                <w:sz w:val="12"/>
                <w:szCs w:val="16"/>
                <w:lang w:val="es-MX"/>
              </w:rPr>
            </w:pPr>
          </w:p>
          <w:p w14:paraId="2297F071" w14:textId="77777777" w:rsidR="00197556" w:rsidRPr="001001EA" w:rsidRDefault="00197556">
            <w:pPr>
              <w:pStyle w:val="NoSpacing"/>
              <w:jc w:val="both"/>
              <w:rPr>
                <w:rFonts w:ascii="Times New Roman" w:hAnsi="Times New Roman" w:cs="Times New Roman"/>
                <w:noProof/>
                <w:sz w:val="12"/>
                <w:szCs w:val="16"/>
                <w:lang w:val="es-MX"/>
              </w:rPr>
            </w:pPr>
          </w:p>
          <w:p w14:paraId="42608036" w14:textId="21AE47C8" w:rsidR="00197556" w:rsidRPr="001001EA" w:rsidRDefault="00197556">
            <w:pPr>
              <w:pStyle w:val="NoSpacing"/>
              <w:jc w:val="both"/>
              <w:rPr>
                <w:rFonts w:ascii="Times New Roman" w:hAnsi="Times New Roman" w:cs="Times New Roman"/>
                <w:noProof/>
                <w:sz w:val="12"/>
                <w:szCs w:val="16"/>
                <w:lang w:val="es-MX"/>
              </w:rPr>
            </w:pPr>
          </w:p>
          <w:p w14:paraId="6B795384" w14:textId="77777777" w:rsidR="00197556" w:rsidRPr="001001EA" w:rsidRDefault="00197556">
            <w:pPr>
              <w:pStyle w:val="NoSpacing"/>
              <w:jc w:val="both"/>
              <w:rPr>
                <w:rFonts w:ascii="Times New Roman" w:hAnsi="Times New Roman" w:cs="Times New Roman"/>
                <w:noProof/>
                <w:sz w:val="12"/>
                <w:szCs w:val="16"/>
                <w:lang w:val="es-MX"/>
              </w:rPr>
            </w:pPr>
          </w:p>
          <w:p w14:paraId="334079C8" w14:textId="77777777" w:rsidR="00197556" w:rsidRPr="001001EA" w:rsidRDefault="00197556">
            <w:pPr>
              <w:pStyle w:val="NoSpacing"/>
              <w:jc w:val="both"/>
              <w:rPr>
                <w:rFonts w:ascii="Times New Roman" w:hAnsi="Times New Roman" w:cs="Times New Roman"/>
                <w:noProof/>
                <w:sz w:val="12"/>
                <w:szCs w:val="16"/>
                <w:lang w:val="es-MX"/>
              </w:rPr>
            </w:pPr>
          </w:p>
          <w:p w14:paraId="72020DFD" w14:textId="77777777" w:rsidR="00197556" w:rsidRPr="001001EA" w:rsidRDefault="00197556">
            <w:pPr>
              <w:pStyle w:val="NoSpacing"/>
              <w:jc w:val="both"/>
              <w:rPr>
                <w:rFonts w:ascii="Times New Roman" w:hAnsi="Times New Roman" w:cs="Times New Roman"/>
                <w:noProof/>
                <w:sz w:val="12"/>
                <w:szCs w:val="16"/>
                <w:lang w:val="es-MX"/>
              </w:rPr>
            </w:pPr>
          </w:p>
          <w:p w14:paraId="434B1AD6" w14:textId="77777777" w:rsidR="00197556" w:rsidRPr="001001EA" w:rsidRDefault="00197556">
            <w:pPr>
              <w:pStyle w:val="NoSpacing"/>
              <w:jc w:val="both"/>
              <w:rPr>
                <w:rFonts w:ascii="Times New Roman" w:hAnsi="Times New Roman" w:cs="Times New Roman"/>
                <w:noProof/>
                <w:sz w:val="12"/>
                <w:szCs w:val="16"/>
                <w:lang w:val="es-MX"/>
              </w:rPr>
            </w:pPr>
          </w:p>
          <w:p w14:paraId="6C636EE8" w14:textId="1DF5ABC8" w:rsidR="00450686" w:rsidRPr="001001EA" w:rsidRDefault="00450686">
            <w:pPr>
              <w:pStyle w:val="NoSpacing"/>
              <w:jc w:val="both"/>
              <w:rPr>
                <w:rFonts w:ascii="Times New Roman" w:hAnsi="Times New Roman" w:cs="Times New Roman"/>
                <w:noProof/>
                <w:sz w:val="12"/>
                <w:szCs w:val="16"/>
                <w:lang w:val="es-MX"/>
              </w:rPr>
            </w:pPr>
          </w:p>
        </w:tc>
      </w:tr>
    </w:tbl>
    <w:p w14:paraId="38FDE06C" w14:textId="18BCD2DB" w:rsidR="00074B15" w:rsidRPr="001001EA" w:rsidRDefault="001001EA" w:rsidP="00557EF9">
      <w:pPr>
        <w:spacing w:after="0" w:line="240" w:lineRule="auto"/>
        <w:ind w:firstLineChars="100" w:firstLine="280"/>
        <w:rPr>
          <w:rFonts w:ascii="Times New Roman" w:eastAsia="UD Digi Kyokasho N-R" w:hAnsi="Times New Roman" w:cs="Times New Roman"/>
          <w:noProof/>
          <w:sz w:val="20"/>
          <w:szCs w:val="20"/>
          <w:lang w:val="es-MX"/>
        </w:rPr>
      </w:pPr>
      <w:r w:rsidRPr="00532C01">
        <w:rPr>
          <w:rFonts w:ascii="Times New Roman" w:hAnsi="Times New Roman" w:cs="Times New Roman"/>
          <w:b/>
          <w:noProof/>
          <w:color w:val="3333FF"/>
          <w:sz w:val="28"/>
          <w:szCs w:val="28"/>
          <w:u w:val="single"/>
        </w:rPr>
        <mc:AlternateContent>
          <mc:Choice Requires="wpg">
            <w:drawing>
              <wp:anchor distT="0" distB="0" distL="114300" distR="114300" simplePos="0" relativeHeight="251658261" behindDoc="0" locked="0" layoutInCell="1" allowOverlap="1" wp14:anchorId="5FD64768" wp14:editId="09E1B190">
                <wp:simplePos x="0" y="0"/>
                <wp:positionH relativeFrom="margin">
                  <wp:posOffset>0</wp:posOffset>
                </wp:positionH>
                <wp:positionV relativeFrom="paragraph">
                  <wp:posOffset>1029335</wp:posOffset>
                </wp:positionV>
                <wp:extent cx="6810375" cy="2535555"/>
                <wp:effectExtent l="0" t="19050" r="0" b="36195"/>
                <wp:wrapNone/>
                <wp:docPr id="57" name="グループ化 57"/>
                <wp:cNvGraphicFramePr/>
                <a:graphic xmlns:a="http://schemas.openxmlformats.org/drawingml/2006/main">
                  <a:graphicData uri="http://schemas.microsoft.com/office/word/2010/wordprocessingGroup">
                    <wpg:wgp>
                      <wpg:cNvGrpSpPr/>
                      <wpg:grpSpPr>
                        <a:xfrm>
                          <a:off x="0" y="0"/>
                          <a:ext cx="6810375" cy="2535555"/>
                          <a:chOff x="-49749" y="730412"/>
                          <a:chExt cx="6998545" cy="2575741"/>
                        </a:xfrm>
                      </wpg:grpSpPr>
                      <wpg:grpSp>
                        <wpg:cNvPr id="55" name="グループ化 55"/>
                        <wpg:cNvGrpSpPr/>
                        <wpg:grpSpPr>
                          <a:xfrm>
                            <a:off x="-49749" y="730412"/>
                            <a:ext cx="6998545" cy="2575741"/>
                            <a:chOff x="-49749" y="826301"/>
                            <a:chExt cx="6998545" cy="2913895"/>
                          </a:xfrm>
                        </wpg:grpSpPr>
                        <wpg:grpSp>
                          <wpg:cNvPr id="54" name="グループ化 54"/>
                          <wpg:cNvGrpSpPr/>
                          <wpg:grpSpPr>
                            <a:xfrm>
                              <a:off x="0" y="826301"/>
                              <a:ext cx="6705600" cy="513027"/>
                              <a:chOff x="0" y="826301"/>
                              <a:chExt cx="6705600" cy="513027"/>
                            </a:xfrm>
                          </wpg:grpSpPr>
                          <wps:wsp>
                            <wps:cNvPr id="36" name="角丸四角形 21"/>
                            <wps:cNvSpPr/>
                            <wps:spPr>
                              <a:xfrm>
                                <a:off x="0" y="826301"/>
                                <a:ext cx="6705600" cy="513020"/>
                              </a:xfrm>
                              <a:prstGeom prst="roundRect">
                                <a:avLst/>
                              </a:prstGeom>
                              <a:solidFill>
                                <a:srgbClr val="CCECFF"/>
                              </a:solidFill>
                              <a:ln w="57150" cap="flat" cmpd="sng" algn="ctr">
                                <a:solidFill>
                                  <a:srgbClr val="0A249B">
                                    <a:lumMod val="75000"/>
                                  </a:srgbClr>
                                </a:solidFill>
                                <a:prstDash val="solid"/>
                                <a:miter lim="800000"/>
                              </a:ln>
                              <a:effectLst/>
                            </wps:spPr>
                            <wps:txbx>
                              <w:txbxContent>
                                <w:p w14:paraId="49E28690" w14:textId="77777777" w:rsidR="00450686" w:rsidRPr="00F4148B" w:rsidRDefault="00450686" w:rsidP="00450686">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3" name="グループ化 53"/>
                            <wpg:cNvGrpSpPr/>
                            <wpg:grpSpPr>
                              <a:xfrm>
                                <a:off x="18767" y="840322"/>
                                <a:ext cx="6682901" cy="499006"/>
                                <a:chOff x="-143158" y="840322"/>
                                <a:chExt cx="6682901" cy="499006"/>
                              </a:xfrm>
                            </wpg:grpSpPr>
                            <wps:wsp>
                              <wps:cNvPr id="40" name="角丸四角形 24"/>
                              <wps:cNvSpPr/>
                              <wps:spPr>
                                <a:xfrm>
                                  <a:off x="1586743" y="840675"/>
                                  <a:ext cx="4953000" cy="498653"/>
                                </a:xfrm>
                                <a:prstGeom prst="roundRect">
                                  <a:avLst/>
                                </a:prstGeom>
                                <a:noFill/>
                                <a:ln w="12700" cap="flat" cmpd="sng" algn="ctr">
                                  <a:noFill/>
                                  <a:prstDash val="solid"/>
                                  <a:miter lim="800000"/>
                                </a:ln>
                                <a:effectLst/>
                              </wps:spPr>
                              <wps:txbx>
                                <w:txbxContent>
                                  <w:p w14:paraId="1251284B" w14:textId="748ED138" w:rsidR="00450686" w:rsidRPr="001001EA" w:rsidRDefault="001001EA" w:rsidP="00450686">
                                    <w:pPr>
                                      <w:spacing w:line="240" w:lineRule="auto"/>
                                      <w:rPr>
                                        <w:rFonts w:ascii="Times New Roman" w:eastAsia="HGMaruGothicMPRO" w:hAnsi="Times New Roman" w:cs="Times New Roman"/>
                                        <w:color w:val="05114D" w:themeColor="accent1" w:themeShade="80"/>
                                        <w:sz w:val="32"/>
                                        <w:szCs w:val="32"/>
                                        <w:u w:val="single"/>
                                      </w:rPr>
                                    </w:pPr>
                                    <w:r>
                                      <w:rPr>
                                        <w:rFonts w:ascii="Times New Roman" w:eastAsia="HGMaruGothicMPRO" w:hAnsi="Times New Roman" w:cs="Times New Roman" w:hint="eastAsia"/>
                                        <w:color w:val="FF0000"/>
                                        <w:sz w:val="32"/>
                                        <w:szCs w:val="32"/>
                                        <w:u w:val="single"/>
                                      </w:rPr>
                                      <w:t>Địa chỉ mail</w:t>
                                    </w:r>
                                    <w:r>
                                      <w:rPr>
                                        <w:rFonts w:ascii="Times New Roman" w:eastAsia="HGMaruGothicMPRO" w:hAnsi="Times New Roman" w:cs="Times New Roman"/>
                                        <w:color w:val="FF0000"/>
                                        <w:sz w:val="32"/>
                                        <w:szCs w:val="32"/>
                                        <w:u w:val="single"/>
                                      </w:rPr>
                                      <w:t>:</w:t>
                                    </w:r>
                                    <w:r w:rsidR="00450686" w:rsidRPr="001001EA">
                                      <w:rPr>
                                        <w:rFonts w:ascii="Times New Roman" w:eastAsia="HGMaruGothicMPRO" w:hAnsi="Times New Roman" w:cs="Times New Roman"/>
                                        <w:color w:val="FF0000"/>
                                        <w:sz w:val="32"/>
                                        <w:szCs w:val="32"/>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角丸四角形 23"/>
                              <wps:cNvSpPr/>
                              <wps:spPr>
                                <a:xfrm>
                                  <a:off x="-143158" y="840322"/>
                                  <a:ext cx="1781449" cy="470075"/>
                                </a:xfrm>
                                <a:prstGeom prst="roundRect">
                                  <a:avLst/>
                                </a:prstGeom>
                                <a:noFill/>
                                <a:ln w="12700" cap="flat" cmpd="sng" algn="ctr">
                                  <a:noFill/>
                                  <a:prstDash val="solid"/>
                                  <a:miter lim="800000"/>
                                </a:ln>
                                <a:effectLst/>
                              </wps:spPr>
                              <wps:txbx>
                                <w:txbxContent>
                                  <w:p w14:paraId="4E8380E3" w14:textId="24AE086A" w:rsidR="00450686" w:rsidRPr="001001EA" w:rsidRDefault="001001EA" w:rsidP="00450686">
                                    <w:pPr>
                                      <w:spacing w:line="240" w:lineRule="auto"/>
                                      <w:rPr>
                                        <w:rFonts w:ascii="Times New Roman" w:eastAsia="HGMaruGothicMPRO" w:hAnsi="Times New Roman" w:cs="Times New Roman"/>
                                        <w:b/>
                                        <w:color w:val="000000" w:themeColor="text1"/>
                                        <w:sz w:val="24"/>
                                        <w:szCs w:val="24"/>
                                      </w:rPr>
                                    </w:pPr>
                                    <w:r w:rsidRPr="001001EA">
                                      <w:rPr>
                                        <w:rFonts w:ascii="Times New Roman" w:eastAsia="HGMaruGothicMPRO" w:hAnsi="Times New Roman" w:cs="Times New Roman" w:hint="eastAsia"/>
                                        <w:b/>
                                        <w:color w:val="000000" w:themeColor="text1"/>
                                        <w:sz w:val="24"/>
                                        <w:szCs w:val="24"/>
                                      </w:rPr>
                                      <w:t>Bàn tiếp nhận nội bộ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 name="グループ化 51"/>
                          <wpg:cNvGrpSpPr/>
                          <wpg:grpSpPr>
                            <a:xfrm>
                              <a:off x="-49749" y="1401915"/>
                              <a:ext cx="6998545" cy="2338281"/>
                              <a:chOff x="-49749" y="-64935"/>
                              <a:chExt cx="6998545" cy="2338281"/>
                            </a:xfrm>
                          </wpg:grpSpPr>
                          <wpg:grpSp>
                            <wpg:cNvPr id="50" name="グループ化 50"/>
                            <wpg:cNvGrpSpPr/>
                            <wpg:grpSpPr>
                              <a:xfrm>
                                <a:off x="-3934" y="-64935"/>
                                <a:ext cx="6952730" cy="2338281"/>
                                <a:chOff x="-3934" y="-64935"/>
                                <a:chExt cx="6952730" cy="2338281"/>
                              </a:xfrm>
                            </wpg:grpSpPr>
                            <wps:wsp>
                              <wps:cNvPr id="43" name="角丸四角形 27"/>
                              <wps:cNvSpPr/>
                              <wps:spPr>
                                <a:xfrm>
                                  <a:off x="-3934" y="-64935"/>
                                  <a:ext cx="6705601" cy="2338281"/>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14:paraId="25F474C9" w14:textId="77777777" w:rsidR="00450686" w:rsidRPr="00F4148B" w:rsidRDefault="00450686" w:rsidP="00450686">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角丸四角形 30"/>
                              <wps:cNvSpPr/>
                              <wps:spPr>
                                <a:xfrm>
                                  <a:off x="107941" y="358742"/>
                                  <a:ext cx="6840855" cy="1914604"/>
                                </a:xfrm>
                                <a:prstGeom prst="roundRect">
                                  <a:avLst/>
                                </a:prstGeom>
                                <a:noFill/>
                                <a:ln w="12700" cap="flat" cmpd="sng" algn="ctr">
                                  <a:noFill/>
                                  <a:prstDash val="solid"/>
                                  <a:miter lim="800000"/>
                                </a:ln>
                                <a:effectLst/>
                              </wps:spPr>
                              <wps:txbx>
                                <w:txbxContent>
                                  <w:p w14:paraId="2E310136" w14:textId="174E4D13" w:rsidR="00450686" w:rsidRPr="007A7266" w:rsidRDefault="007A7266" w:rsidP="00450686">
                                    <w:pPr>
                                      <w:rPr>
                                        <w:rFonts w:ascii="Times New Roman" w:eastAsia="HGMaruGothicMPRO" w:hAnsi="Times New Roman" w:cs="Times New Roman"/>
                                        <w:color w:val="FF0000"/>
                                        <w:sz w:val="30"/>
                                        <w:szCs w:val="30"/>
                                        <w:u w:val="single"/>
                                      </w:rPr>
                                    </w:pPr>
                                    <w:r>
                                      <w:rPr>
                                        <w:rFonts w:ascii="Times New Roman" w:eastAsia="HGMaruGothicMPRO" w:hAnsi="Times New Roman" w:cs="Times New Roman" w:hint="eastAsia"/>
                                        <w:color w:val="FF0000"/>
                                        <w:sz w:val="30"/>
                                        <w:szCs w:val="30"/>
                                      </w:rPr>
                                      <w:t xml:space="preserve">Mẫu trang Web tiếp nhận: </w:t>
                                    </w:r>
                                    <w:r w:rsidR="00450686" w:rsidRPr="007A7266">
                                      <w:rPr>
                                        <w:rFonts w:ascii="Times New Roman" w:eastAsia="HGMaruGothicMPRO" w:hAnsi="Times New Roman" w:cs="Times New Roman"/>
                                        <w:color w:val="FF0000"/>
                                        <w:sz w:val="30"/>
                                        <w:szCs w:val="30"/>
                                        <w:u w:val="single"/>
                                      </w:rPr>
                                      <w:t>https://fairlinks.co.jp/umchotline/</w:t>
                                    </w:r>
                                  </w:p>
                                  <w:p w14:paraId="29084551" w14:textId="36E109A7" w:rsidR="00450686" w:rsidRPr="007A7266" w:rsidRDefault="007A7266" w:rsidP="00450686">
                                    <w:pPr>
                                      <w:rPr>
                                        <w:rFonts w:ascii="Times New Roman" w:eastAsia="HGMaruGothicMPRO" w:hAnsi="Times New Roman" w:cs="Times New Roman"/>
                                        <w:color w:val="FF0000"/>
                                        <w:sz w:val="24"/>
                                        <w:szCs w:val="24"/>
                                        <w:u w:val="single"/>
                                      </w:rPr>
                                    </w:pPr>
                                    <w:r>
                                      <w:rPr>
                                        <w:rFonts w:ascii="Times New Roman" w:eastAsia="HGMaruGothicMPRO" w:hAnsi="Times New Roman" w:cs="Times New Roman"/>
                                        <w:color w:val="FF0000"/>
                                        <w:sz w:val="30"/>
                                        <w:szCs w:val="30"/>
                                      </w:rPr>
                                      <w:t xml:space="preserve">Địa chỉ mail tiếp nhận: </w:t>
                                    </w:r>
                                    <w:hyperlink r:id="rId30" w:history="1">
                                      <w:r w:rsidR="00450686" w:rsidRPr="007A7266">
                                        <w:rPr>
                                          <w:rStyle w:val="Hyperlink"/>
                                          <w:rFonts w:ascii="Times New Roman" w:eastAsia="HGMaruGothicMPRO" w:hAnsi="Times New Roman" w:cs="Times New Roman"/>
                                          <w:color w:val="FF0000"/>
                                          <w:sz w:val="30"/>
                                          <w:szCs w:val="30"/>
                                        </w:rPr>
                                        <w:t>umchotline@fairlinks.co.jp</w:t>
                                      </w:r>
                                    </w:hyperlink>
                                    <w:r w:rsidR="00450686" w:rsidRPr="007A7266">
                                      <w:rPr>
                                        <w:rFonts w:ascii="Times New Roman" w:eastAsia="HGMaruGothicMPRO" w:hAnsi="Times New Roman" w:cs="Times New Roman"/>
                                        <w:color w:val="FF0000"/>
                                        <w:sz w:val="30"/>
                                        <w:szCs w:val="30"/>
                                        <w:u w:val="single"/>
                                      </w:rPr>
                                      <w:t xml:space="preserve"> </w:t>
                                    </w:r>
                                  </w:p>
                                  <w:p w14:paraId="3D57FFF4" w14:textId="640562DE" w:rsidR="00450686" w:rsidRPr="007A7266" w:rsidRDefault="007A7266" w:rsidP="00450686">
                                    <w:pPr>
                                      <w:spacing w:after="0" w:line="240" w:lineRule="auto"/>
                                      <w:ind w:left="3120" w:hanging="3120"/>
                                      <w:rPr>
                                        <w:rFonts w:ascii="Times New Roman" w:eastAsia="BIZ UDPGothic" w:hAnsi="Times New Roman" w:cs="Times New Roman"/>
                                        <w:color w:val="000000" w:themeColor="text1"/>
                                        <w:sz w:val="22"/>
                                        <w:szCs w:val="30"/>
                                      </w:rPr>
                                    </w:pPr>
                                    <w:r>
                                      <w:rPr>
                                        <w:rFonts w:ascii="Times New Roman" w:eastAsia="HGMaruGothicMPRO" w:hAnsi="Times New Roman" w:cs="Times New Roman" w:hint="eastAsia"/>
                                        <w:color w:val="000000" w:themeColor="text1"/>
                                        <w:sz w:val="24"/>
                                        <w:szCs w:val="24"/>
                                      </w:rPr>
                                      <w:t>S</w:t>
                                    </w:r>
                                    <w:r>
                                      <w:rPr>
                                        <w:rFonts w:ascii="Times New Roman" w:eastAsia="HGMaruGothicMPRO" w:hAnsi="Times New Roman" w:cs="Times New Roman"/>
                                        <w:color w:val="000000" w:themeColor="text1"/>
                                        <w:sz w:val="24"/>
                                        <w:szCs w:val="24"/>
                                      </w:rPr>
                                      <w:t xml:space="preserve">ố điện thoại miễn phí (chỉ ở Nhật): </w:t>
                                    </w:r>
                                    <w:r w:rsidR="00450686" w:rsidRPr="007A7266">
                                      <w:rPr>
                                        <w:rFonts w:ascii="Times New Roman" w:eastAsia="HGMaruGothicMPRO" w:hAnsi="Times New Roman" w:cs="Times New Roman"/>
                                        <w:b/>
                                        <w:color w:val="000000" w:themeColor="text1"/>
                                        <w:sz w:val="30"/>
                                        <w:szCs w:val="30"/>
                                      </w:rPr>
                                      <w:t>0120-911-705</w:t>
                                    </w:r>
                                    <w:r w:rsidR="00450686" w:rsidRPr="007A7266">
                                      <w:rPr>
                                        <w:rFonts w:ascii="Times New Roman" w:eastAsia="HGMaruGothicMPRO" w:hAnsi="Times New Roman" w:cs="Times New Roman"/>
                                        <w:color w:val="000000" w:themeColor="text1"/>
                                        <w:sz w:val="30"/>
                                        <w:szCs w:val="30"/>
                                      </w:rPr>
                                      <w:t xml:space="preserve">  </w:t>
                                    </w:r>
                                    <w:r w:rsidR="00450686" w:rsidRPr="007A7266">
                                      <w:rPr>
                                        <w:rFonts w:ascii="Times New Roman" w:eastAsia="HGMaruGothicMPRO" w:hAnsi="Times New Roman" w:cs="Times New Roman"/>
                                        <w:color w:val="000000" w:themeColor="text1"/>
                                        <w:sz w:val="30"/>
                                        <w:szCs w:val="30"/>
                                      </w:rPr>
                                      <w:br/>
                                    </w:r>
                                    <w:r>
                                      <w:rPr>
                                        <w:rFonts w:ascii="Times New Roman" w:eastAsia="BIZ UDPGothic" w:hAnsi="Times New Roman" w:cs="Times New Roman" w:hint="eastAsia"/>
                                        <w:color w:val="000000" w:themeColor="text1"/>
                                        <w:sz w:val="22"/>
                                        <w:szCs w:val="30"/>
                                      </w:rPr>
                                      <w:t xml:space="preserve">Thời gian tiếp </w:t>
                                    </w:r>
                                    <w:r>
                                      <w:rPr>
                                        <w:rFonts w:ascii="Times New Roman" w:eastAsia="BIZ UDPGothic" w:hAnsi="Times New Roman" w:cs="Times New Roman"/>
                                        <w:color w:val="000000" w:themeColor="text1"/>
                                        <w:sz w:val="22"/>
                                        <w:szCs w:val="30"/>
                                      </w:rPr>
                                      <w:t>nhận từ 9:30 ~ 20:30 trừ thứ 7, chủ nhật, ngày tết</w:t>
                                    </w:r>
                                  </w:p>
                                  <w:p w14:paraId="74031113" w14:textId="000DE4DF" w:rsidR="00450686" w:rsidRPr="007A7266" w:rsidRDefault="007A7266" w:rsidP="00450686">
                                    <w:pPr>
                                      <w:spacing w:after="0" w:line="240" w:lineRule="auto"/>
                                      <w:rPr>
                                        <w:rFonts w:ascii="Times New Roman" w:eastAsia="BIZ UDPGothic" w:hAnsi="Times New Roman" w:cs="Times New Roman"/>
                                        <w:color w:val="000000" w:themeColor="text1"/>
                                        <w:sz w:val="22"/>
                                        <w:szCs w:val="30"/>
                                      </w:rPr>
                                    </w:pPr>
                                    <w:r>
                                      <w:rPr>
                                        <w:rFonts w:ascii="Times New Roman" w:eastAsia="BIZ UDPGothic" w:hAnsi="Times New Roman" w:cs="Times New Roman" w:hint="eastAsia"/>
                                        <w:color w:val="000000" w:themeColor="text1"/>
                                        <w:sz w:val="22"/>
                                        <w:szCs w:val="30"/>
                                      </w:rPr>
                                      <w:t xml:space="preserve">Bưu cục (chỉ ở Nhật): </w:t>
                                    </w:r>
                                    <w:r w:rsidR="00450686" w:rsidRPr="007A7266">
                                      <w:rPr>
                                        <w:rFonts w:ascii="Times New Roman" w:eastAsia="BIZ UDPGothic" w:hAnsi="Times New Roman" w:cs="Times New Roman"/>
                                        <w:color w:val="000000" w:themeColor="text1"/>
                                        <w:sz w:val="22"/>
                                        <w:szCs w:val="30"/>
                                      </w:rPr>
                                      <w:t>〒</w:t>
                                    </w:r>
                                    <w:r w:rsidR="00450686" w:rsidRPr="007A7266">
                                      <w:rPr>
                                        <w:rFonts w:ascii="Times New Roman" w:eastAsia="BIZ UDPGothic" w:hAnsi="Times New Roman" w:cs="Times New Roman"/>
                                        <w:color w:val="000000" w:themeColor="text1"/>
                                        <w:sz w:val="22"/>
                                        <w:szCs w:val="30"/>
                                      </w:rPr>
                                      <w:t xml:space="preserve">102-0083  </w:t>
                                    </w:r>
                                    <w:r>
                                      <w:rPr>
                                        <w:rFonts w:ascii="Times New Roman" w:eastAsia="BIZ UDPGothic" w:hAnsi="Times New Roman" w:cs="Times New Roman"/>
                                        <w:color w:val="000000" w:themeColor="text1"/>
                                        <w:sz w:val="22"/>
                                        <w:szCs w:val="30"/>
                                      </w:rPr>
                                      <w:t xml:space="preserve">Tầng 4 tòa nhà K-WING </w:t>
                                    </w:r>
                                    <w:r w:rsidR="00450686" w:rsidRPr="007A7266">
                                      <w:rPr>
                                        <w:rFonts w:ascii="Times New Roman" w:eastAsia="BIZ UDPGothic" w:hAnsi="Times New Roman" w:cs="Times New Roman"/>
                                        <w:color w:val="000000" w:themeColor="text1"/>
                                        <w:sz w:val="22"/>
                                        <w:szCs w:val="30"/>
                                      </w:rPr>
                                      <w:t>5-2-1</w:t>
                                    </w:r>
                                    <w:r>
                                      <w:rPr>
                                        <w:rFonts w:ascii="Times New Roman" w:eastAsia="BIZ UDPGothic" w:hAnsi="Times New Roman" w:cs="Times New Roman"/>
                                        <w:color w:val="000000" w:themeColor="text1"/>
                                        <w:sz w:val="22"/>
                                        <w:szCs w:val="30"/>
                                      </w:rPr>
                                      <w:t xml:space="preserve"> Kojimachi, Chiyoda-ku, Tokyo</w:t>
                                    </w:r>
                                  </w:p>
                                  <w:p w14:paraId="34B2F326" w14:textId="5C3EB051" w:rsidR="00450686" w:rsidRPr="007A7266" w:rsidRDefault="007A7266" w:rsidP="00450686">
                                    <w:pPr>
                                      <w:spacing w:after="0" w:line="240" w:lineRule="auto"/>
                                      <w:ind w:firstLineChars="600" w:firstLine="1320"/>
                                      <w:rPr>
                                        <w:rFonts w:ascii="Times New Roman" w:eastAsia="HGMaruGothicMPRO" w:hAnsi="Times New Roman" w:cs="Times New Roman"/>
                                        <w:color w:val="05114D" w:themeColor="accent1" w:themeShade="80"/>
                                        <w:sz w:val="30"/>
                                        <w:szCs w:val="30"/>
                                      </w:rPr>
                                    </w:pPr>
                                    <w:r w:rsidRPr="001001EA">
                                      <w:rPr>
                                        <w:rFonts w:ascii="Times New Roman" w:eastAsia="BIZ UDPGothic" w:hAnsi="Times New Roman" w:cs="Times New Roman"/>
                                        <w:color w:val="000000" w:themeColor="text1"/>
                                        <w:sz w:val="22"/>
                                        <w:szCs w:val="30"/>
                                      </w:rPr>
                                      <w:t>Fairlinks Consulting Co., Ltd</w:t>
                                    </w:r>
                                    <w:r>
                                      <w:rPr>
                                        <w:rFonts w:ascii="Times New Roman" w:eastAsia="BIZ UDPGothic" w:hAnsi="Times New Roman" w:cs="Times New Roman"/>
                                        <w:color w:val="000000" w:themeColor="text1"/>
                                        <w:sz w:val="22"/>
                                        <w:szCs w:val="30"/>
                                      </w:rPr>
                                      <w:t xml:space="preserve"> – Phụ trách công ty UMC Electronics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49749" y="17220"/>
                                <a:ext cx="2171700" cy="449579"/>
                              </a:xfrm>
                              <a:prstGeom prst="roundRect">
                                <a:avLst/>
                              </a:prstGeom>
                              <a:noFill/>
                              <a:ln w="12700" cap="flat" cmpd="sng" algn="ctr">
                                <a:noFill/>
                                <a:prstDash val="solid"/>
                                <a:miter lim="800000"/>
                              </a:ln>
                              <a:effectLst/>
                            </wps:spPr>
                            <wps:txbx>
                              <w:txbxContent>
                                <w:p w14:paraId="5026CC59" w14:textId="09469790" w:rsidR="00450686" w:rsidRPr="001001EA" w:rsidRDefault="001001EA" w:rsidP="00450686">
                                  <w:pPr>
                                    <w:spacing w:line="240" w:lineRule="auto"/>
                                    <w:ind w:firstLineChars="100" w:firstLine="241"/>
                                    <w:rPr>
                                      <w:rFonts w:ascii="Times New Roman" w:eastAsia="BIZ UDPGothic" w:hAnsi="Times New Roman" w:cs="Times New Roman"/>
                                      <w:color w:val="000000" w:themeColor="text1"/>
                                      <w:sz w:val="24"/>
                                      <w:szCs w:val="24"/>
                                    </w:rPr>
                                  </w:pPr>
                                  <w:r w:rsidRPr="001001EA">
                                    <w:rPr>
                                      <w:rFonts w:ascii="Times New Roman" w:eastAsia="HGMaruGothicMPRO" w:hAnsi="Times New Roman" w:cs="Times New Roman"/>
                                      <w:b/>
                                      <w:color w:val="000000" w:themeColor="text1"/>
                                      <w:sz w:val="24"/>
                                      <w:szCs w:val="24"/>
                                    </w:rPr>
                                    <w:t>Bàn tiếp nhận bên ngoài</w:t>
                                  </w:r>
                                  <w:r w:rsidR="00450686" w:rsidRPr="001001EA">
                                    <w:rPr>
                                      <w:rFonts w:ascii="Times New Roman" w:eastAsia="HGMaruGothicMPRO" w:hAnsi="Times New Roman" w:cs="Times New Roman"/>
                                      <w:b/>
                                      <w:color w:val="000000" w:themeColor="text1"/>
                                      <w:sz w:val="24"/>
                                      <w:szCs w:val="24"/>
                                    </w:rPr>
                                    <w:t xml:space="preserve"> </w:t>
                                  </w:r>
                                </w:p>
                                <w:p w14:paraId="7B7A6079" w14:textId="77777777" w:rsidR="00450686" w:rsidRPr="001001EA" w:rsidRDefault="00450686" w:rsidP="00450686">
                                  <w:pPr>
                                    <w:spacing w:line="240" w:lineRule="auto"/>
                                    <w:rPr>
                                      <w:rFonts w:ascii="Times New Roman" w:eastAsia="HGMaruGothicMPRO" w:hAnsi="Times New Roman" w:cs="Times New Roman"/>
                                      <w:b/>
                                      <w:color w:val="000000" w:themeColor="text1"/>
                                      <w:sz w:val="24"/>
                                      <w:szCs w:val="24"/>
                                    </w:rPr>
                                  </w:pPr>
                                  <w:r w:rsidRPr="001001EA">
                                    <w:rPr>
                                      <w:rFonts w:ascii="Times New Roman" w:eastAsia="BIZ UDPGothic" w:hAnsi="Times New Roman" w:cs="Times New Roman"/>
                                      <w:sz w:val="24"/>
                                      <w:szCs w:val="24"/>
                                    </w:rPr>
                                    <w:t>しながら運営しています。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56" name="テキスト ボックス 56"/>
                        <wps:cNvSpPr txBox="1"/>
                        <wps:spPr>
                          <a:xfrm>
                            <a:off x="2121950" y="1311848"/>
                            <a:ext cx="4435320" cy="457200"/>
                          </a:xfrm>
                          <a:prstGeom prst="rect">
                            <a:avLst/>
                          </a:prstGeom>
                          <a:noFill/>
                          <a:ln w="6350">
                            <a:noFill/>
                          </a:ln>
                        </wps:spPr>
                        <wps:txbx>
                          <w:txbxContent>
                            <w:p w14:paraId="20D4029C" w14:textId="7771453E" w:rsidR="00450686" w:rsidRPr="001001EA" w:rsidRDefault="00450686" w:rsidP="00450686">
                              <w:pPr>
                                <w:spacing w:line="240" w:lineRule="auto"/>
                                <w:ind w:left="220" w:hangingChars="100" w:hanging="220"/>
                                <w:rPr>
                                  <w:rFonts w:ascii="Times New Roman" w:hAnsi="Times New Roman" w:cs="Times New Roman"/>
                                </w:rPr>
                              </w:pPr>
                              <w:r w:rsidRPr="001001EA">
                                <w:rPr>
                                  <w:rFonts w:ascii="Times New Roman" w:eastAsia="BIZ UDPGothic" w:hAnsi="Times New Roman" w:cs="Times New Roman"/>
                                  <w:color w:val="000000" w:themeColor="text1"/>
                                  <w:sz w:val="22"/>
                                  <w:szCs w:val="30"/>
                                </w:rPr>
                                <w:t>※</w:t>
                              </w:r>
                              <w:r w:rsidR="001001EA">
                                <w:rPr>
                                  <w:rFonts w:ascii="Times New Roman" w:eastAsia="BIZ UDPGothic" w:hAnsi="Times New Roman" w:cs="Times New Roman"/>
                                  <w:color w:val="000000" w:themeColor="text1"/>
                                  <w:sz w:val="22"/>
                                  <w:szCs w:val="30"/>
                                </w:rPr>
                                <w:t xml:space="preserve">Bàn tiếp nhận do công ty </w:t>
                              </w:r>
                              <w:r w:rsidR="001001EA" w:rsidRPr="001001EA">
                                <w:rPr>
                                  <w:rFonts w:ascii="Times New Roman" w:eastAsia="BIZ UDPGothic" w:hAnsi="Times New Roman" w:cs="Times New Roman"/>
                                  <w:color w:val="000000" w:themeColor="text1"/>
                                  <w:sz w:val="22"/>
                                  <w:szCs w:val="30"/>
                                </w:rPr>
                                <w:t>Fairlinks Consulting Co., Ltd</w:t>
                              </w:r>
                              <w:r w:rsidR="001001EA">
                                <w:rPr>
                                  <w:rFonts w:ascii="Times New Roman" w:eastAsia="BIZ UDPGothic" w:hAnsi="Times New Roman" w:cs="Times New Roman"/>
                                  <w:color w:val="000000" w:themeColor="text1"/>
                                  <w:sz w:val="22"/>
                                  <w:szCs w:val="30"/>
                                </w:rPr>
                                <w:t xml:space="preserve"> là công ty bên ngoài, vận hành có cân nhắc quyền riêng tư </w:t>
                              </w:r>
                              <w:r w:rsidRPr="001001EA">
                                <w:rPr>
                                  <w:rFonts w:ascii="Times New Roman" w:eastAsia="BIZ UDPGothic" w:hAnsi="Times New Roman" w:cs="Times New Roman"/>
                                  <w:color w:val="000000" w:themeColor="text1"/>
                                  <w:sz w:val="22"/>
                                  <w:szCs w:val="30"/>
                                </w:rPr>
                                <w:t xml:space="preserve"> </w:t>
                              </w:r>
                              <w:r w:rsidR="001001EA">
                                <w:rPr>
                                  <w:rFonts w:ascii="Times New Roman" w:eastAsia="BIZ UDPGothic" w:hAnsi="Times New Roman" w:cs="Times New Roman"/>
                                  <w:color w:val="000000" w:themeColor="text1"/>
                                  <w:sz w:val="22"/>
                                  <w:szCs w:val="30"/>
                                </w:rPr>
                                <w:t>của người được tư vấn.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FD64768" id="グループ化 57" o:spid="_x0000_s1031" style="position:absolute;left:0;text-align:left;margin-left:0;margin-top:81.05pt;width:536.25pt;height:199.65pt;z-index:251658261;mso-position-horizontal-relative:margin;mso-position-vertical-relative:text;mso-width-relative:margin;mso-height-relative:margin" coordorigin="-497,7304" coordsize="69985,25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">
                <v:group id="グループ化 55" o:spid="_x0000_s1032" style="position:absolute;left:-497;top:7304;width:69984;height:25757" coordorigin="-497,8263" coordsize="69985,29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group id="グループ化 54" o:spid="_x0000_s1033" style="position:absolute;top:8263;width:67056;height:5130" coordorigin=",8263" coordsize="67056,5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oundrect id="角丸四角形 21" o:spid="_x0000_s1034" style="position:absolute;top:8263;width:67056;height:513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" fillcolor="#ccecff" strokecolor="#081b74" strokeweight="4.5pt">
                      <v:stroke joinstyle="miter"/>
                      <v:textbox>
                        <w:txbxContent>
                          <w:p w14:paraId="49E28690" w14:textId="77777777" w:rsidR="00450686" w:rsidRPr="00F4148B" w:rsidRDefault="00450686" w:rsidP="00450686">
                            <w:pPr>
                              <w:rPr>
                                <w:color w:val="F5F4F4" w:themeColor="background2" w:themeTint="66"/>
                                <w:sz w:val="40"/>
                                <w:szCs w:val="40"/>
                              </w:rPr>
                            </w:pPr>
                          </w:p>
                        </w:txbxContent>
                      </v:textbox>
                    </v:roundrect>
                    <v:group id="グループ化 53" o:spid="_x0000_s1035" style="position:absolute;left:187;top:8403;width:66829;height:4990" coordorigin="-1431,8403" coordsize="66829,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roundrect id="角丸四角形 24" o:spid="_x0000_s1036" style="position:absolute;left:15867;top:8406;width:49530;height:498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" filled="f" stroked="f" strokeweight="1pt">
                        <v:stroke joinstyle="miter"/>
                        <v:textbox>
                          <w:txbxContent>
                            <w:p w14:paraId="1251284B" w14:textId="748ED138" w:rsidR="00450686" w:rsidRPr="001001EA" w:rsidRDefault="001001EA" w:rsidP="00450686">
                              <w:pPr>
                                <w:spacing w:line="240" w:lineRule="auto"/>
                                <w:rPr>
                                  <w:rFonts w:ascii="Times New Roman" w:eastAsia="HGMaruGothicMPRO" w:hAnsi="Times New Roman" w:cs="Times New Roman"/>
                                  <w:color w:val="05114D" w:themeColor="accent1" w:themeShade="80"/>
                                  <w:sz w:val="32"/>
                                  <w:szCs w:val="32"/>
                                  <w:u w:val="single"/>
                                </w:rPr>
                              </w:pPr>
                              <w:r>
                                <w:rPr>
                                  <w:rFonts w:ascii="Times New Roman" w:eastAsia="HGMaruGothicMPRO" w:hAnsi="Times New Roman" w:cs="Times New Roman" w:hint="eastAsia"/>
                                  <w:color w:val="FF0000"/>
                                  <w:sz w:val="32"/>
                                  <w:szCs w:val="32"/>
                                  <w:u w:val="single"/>
                                </w:rPr>
                                <w:t>Địa chỉ mail</w:t>
                              </w:r>
                              <w:r>
                                <w:rPr>
                                  <w:rFonts w:ascii="Times New Roman" w:eastAsia="HGMaruGothicMPRO" w:hAnsi="Times New Roman" w:cs="Times New Roman"/>
                                  <w:color w:val="FF0000"/>
                                  <w:sz w:val="32"/>
                                  <w:szCs w:val="32"/>
                                  <w:u w:val="single"/>
                                </w:rPr>
                                <w:t>:</w:t>
                              </w:r>
                              <w:r w:rsidR="00450686" w:rsidRPr="001001EA">
                                <w:rPr>
                                  <w:rFonts w:ascii="Times New Roman" w:eastAsia="HGMaruGothicMPRO" w:hAnsi="Times New Roman" w:cs="Times New Roman"/>
                                  <w:color w:val="FF0000"/>
                                  <w:sz w:val="32"/>
                                  <w:szCs w:val="32"/>
                                  <w:u w:val="single"/>
                                </w:rPr>
                                <w:t xml:space="preserve"> umchotline@umc.co.jp</w:t>
                              </w:r>
                            </w:p>
                          </w:txbxContent>
                        </v:textbox>
                      </v:roundrect>
                      <v:roundrect id="角丸四角形 23" o:spid="_x0000_s1037" style="position:absolute;left:-1431;top:8403;width:17813;height:47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" filled="f" stroked="f" strokeweight="1pt">
                        <v:stroke joinstyle="miter"/>
                        <v:textbox>
                          <w:txbxContent>
                            <w:p w14:paraId="4E8380E3" w14:textId="24AE086A" w:rsidR="00450686" w:rsidRPr="001001EA" w:rsidRDefault="001001EA" w:rsidP="00450686">
                              <w:pPr>
                                <w:spacing w:line="240" w:lineRule="auto"/>
                                <w:rPr>
                                  <w:rFonts w:ascii="Times New Roman" w:eastAsia="HGMaruGothicMPRO" w:hAnsi="Times New Roman" w:cs="Times New Roman"/>
                                  <w:b/>
                                  <w:color w:val="000000" w:themeColor="text1"/>
                                  <w:sz w:val="24"/>
                                  <w:szCs w:val="24"/>
                                </w:rPr>
                              </w:pPr>
                              <w:r w:rsidRPr="001001EA">
                                <w:rPr>
                                  <w:rFonts w:ascii="Times New Roman" w:eastAsia="HGMaruGothicMPRO" w:hAnsi="Times New Roman" w:cs="Times New Roman" w:hint="eastAsia"/>
                                  <w:b/>
                                  <w:color w:val="000000" w:themeColor="text1"/>
                                  <w:sz w:val="24"/>
                                  <w:szCs w:val="24"/>
                                </w:rPr>
                                <w:t>Bàn tiếp nhận nội bộ</w:t>
                              </w:r>
                            </w:p>
                          </w:txbxContent>
                        </v:textbox>
                      </v:roundrect>
                    </v:group>
                  </v:group>
                  <v:group id="グループ化 51" o:spid="_x0000_s1038" style="position:absolute;left:-497;top:14019;width:69984;height:23382" coordorigin="-497,-649" coordsize="69985,23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group id="グループ化 50" o:spid="_x0000_s1039" style="position:absolute;left:-39;top:-649;width:69526;height:23382" coordorigin="-39,-649" coordsize="69527,23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roundrect id="角丸四角形 27" o:spid="_x0000_s1040" style="position:absolute;left:-39;top:-649;width:67055;height:23382;visibility:visible;mso-wrap-style:square;v-text-anchor:middle" arcsize="2810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" fillcolor="#ccecff" strokecolor="#051771" strokeweight="4.5pt">
                        <v:stroke joinstyle="miter"/>
                        <v:textbox>
                          <w:txbxContent>
                            <w:p w14:paraId="25F474C9" w14:textId="77777777" w:rsidR="00450686" w:rsidRPr="00F4148B" w:rsidRDefault="00450686" w:rsidP="00450686">
                              <w:pPr>
                                <w:rPr>
                                  <w:color w:val="F5F4F4" w:themeColor="background2" w:themeTint="66"/>
                                  <w:sz w:val="40"/>
                                  <w:szCs w:val="40"/>
                                </w:rPr>
                              </w:pPr>
                            </w:p>
                          </w:txbxContent>
                        </v:textbox>
                      </v:roundrect>
                      <v:roundrect id="角丸四角形 30" o:spid="_x0000_s1041" style="position:absolute;left:1079;top:3587;width:68408;height:1914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" filled="f" stroked="f" strokeweight="1pt">
                        <v:stroke joinstyle="miter"/>
                        <v:textbox>
                          <w:txbxContent>
                            <w:p w14:paraId="2E310136" w14:textId="174E4D13" w:rsidR="00450686" w:rsidRPr="007A7266" w:rsidRDefault="007A7266" w:rsidP="00450686">
                              <w:pPr>
                                <w:rPr>
                                  <w:rFonts w:ascii="Times New Roman" w:eastAsia="HGMaruGothicMPRO" w:hAnsi="Times New Roman" w:cs="Times New Roman"/>
                                  <w:color w:val="FF0000"/>
                                  <w:sz w:val="30"/>
                                  <w:szCs w:val="30"/>
                                  <w:u w:val="single"/>
                                </w:rPr>
                              </w:pPr>
                              <w:r>
                                <w:rPr>
                                  <w:rFonts w:ascii="Times New Roman" w:eastAsia="HGMaruGothicMPRO" w:hAnsi="Times New Roman" w:cs="Times New Roman" w:hint="eastAsia"/>
                                  <w:color w:val="FF0000"/>
                                  <w:sz w:val="30"/>
                                  <w:szCs w:val="30"/>
                                </w:rPr>
                                <w:t xml:space="preserve">Mẫu trang Web tiếp nhận: </w:t>
                              </w:r>
                              <w:r w:rsidR="00450686" w:rsidRPr="007A7266">
                                <w:rPr>
                                  <w:rFonts w:ascii="Times New Roman" w:eastAsia="HGMaruGothicMPRO" w:hAnsi="Times New Roman" w:cs="Times New Roman"/>
                                  <w:color w:val="FF0000"/>
                                  <w:sz w:val="30"/>
                                  <w:szCs w:val="30"/>
                                  <w:u w:val="single"/>
                                </w:rPr>
                                <w:t>https://fairlinks.co.jp/umchotline/</w:t>
                              </w:r>
                            </w:p>
                            <w:p w14:paraId="29084551" w14:textId="36E109A7" w:rsidR="00450686" w:rsidRPr="007A7266" w:rsidRDefault="007A7266" w:rsidP="00450686">
                              <w:pPr>
                                <w:rPr>
                                  <w:rFonts w:ascii="Times New Roman" w:eastAsia="HGMaruGothicMPRO" w:hAnsi="Times New Roman" w:cs="Times New Roman"/>
                                  <w:color w:val="FF0000"/>
                                  <w:sz w:val="24"/>
                                  <w:szCs w:val="24"/>
                                  <w:u w:val="single"/>
                                </w:rPr>
                              </w:pPr>
                              <w:r>
                                <w:rPr>
                                  <w:rFonts w:ascii="Times New Roman" w:eastAsia="HGMaruGothicMPRO" w:hAnsi="Times New Roman" w:cs="Times New Roman"/>
                                  <w:color w:val="FF0000"/>
                                  <w:sz w:val="30"/>
                                  <w:szCs w:val="30"/>
                                </w:rPr>
                                <w:t xml:space="preserve">Địa chỉ mail tiếp nhận: </w:t>
                              </w:r>
                              <w:hyperlink r:id="rId31" w:history="1">
                                <w:r w:rsidR="00450686" w:rsidRPr="007A7266">
                                  <w:rPr>
                                    <w:rStyle w:val="Hyperlink"/>
                                    <w:rFonts w:ascii="Times New Roman" w:eastAsia="HGMaruGothicMPRO" w:hAnsi="Times New Roman" w:cs="Times New Roman"/>
                                    <w:color w:val="FF0000"/>
                                    <w:sz w:val="30"/>
                                    <w:szCs w:val="30"/>
                                  </w:rPr>
                                  <w:t>umchotline@fairlinks.co.jp</w:t>
                                </w:r>
                              </w:hyperlink>
                              <w:r w:rsidR="00450686" w:rsidRPr="007A7266">
                                <w:rPr>
                                  <w:rFonts w:ascii="Times New Roman" w:eastAsia="HGMaruGothicMPRO" w:hAnsi="Times New Roman" w:cs="Times New Roman"/>
                                  <w:color w:val="FF0000"/>
                                  <w:sz w:val="30"/>
                                  <w:szCs w:val="30"/>
                                  <w:u w:val="single"/>
                                </w:rPr>
                                <w:t xml:space="preserve"> </w:t>
                              </w:r>
                            </w:p>
                            <w:p w14:paraId="3D57FFF4" w14:textId="640562DE" w:rsidR="00450686" w:rsidRPr="007A7266" w:rsidRDefault="007A7266" w:rsidP="00450686">
                              <w:pPr>
                                <w:spacing w:after="0" w:line="240" w:lineRule="auto"/>
                                <w:ind w:left="3120" w:hanging="3120"/>
                                <w:rPr>
                                  <w:rFonts w:ascii="Times New Roman" w:eastAsia="BIZ UDPGothic" w:hAnsi="Times New Roman" w:cs="Times New Roman"/>
                                  <w:color w:val="000000" w:themeColor="text1"/>
                                  <w:sz w:val="22"/>
                                  <w:szCs w:val="30"/>
                                </w:rPr>
                              </w:pPr>
                              <w:r>
                                <w:rPr>
                                  <w:rFonts w:ascii="Times New Roman" w:eastAsia="HGMaruGothicMPRO" w:hAnsi="Times New Roman" w:cs="Times New Roman" w:hint="eastAsia"/>
                                  <w:color w:val="000000" w:themeColor="text1"/>
                                  <w:sz w:val="24"/>
                                  <w:szCs w:val="24"/>
                                </w:rPr>
                                <w:t>S</w:t>
                              </w:r>
                              <w:r>
                                <w:rPr>
                                  <w:rFonts w:ascii="Times New Roman" w:eastAsia="HGMaruGothicMPRO" w:hAnsi="Times New Roman" w:cs="Times New Roman"/>
                                  <w:color w:val="000000" w:themeColor="text1"/>
                                  <w:sz w:val="24"/>
                                  <w:szCs w:val="24"/>
                                </w:rPr>
                                <w:t xml:space="preserve">ố điện thoại miễn phí (chỉ ở Nhật): </w:t>
                              </w:r>
                              <w:r w:rsidR="00450686" w:rsidRPr="007A7266">
                                <w:rPr>
                                  <w:rFonts w:ascii="Times New Roman" w:eastAsia="HGMaruGothicMPRO" w:hAnsi="Times New Roman" w:cs="Times New Roman"/>
                                  <w:b/>
                                  <w:color w:val="000000" w:themeColor="text1"/>
                                  <w:sz w:val="30"/>
                                  <w:szCs w:val="30"/>
                                </w:rPr>
                                <w:t>0120-911-705</w:t>
                              </w:r>
                              <w:r w:rsidR="00450686" w:rsidRPr="007A7266">
                                <w:rPr>
                                  <w:rFonts w:ascii="Times New Roman" w:eastAsia="HGMaruGothicMPRO" w:hAnsi="Times New Roman" w:cs="Times New Roman"/>
                                  <w:color w:val="000000" w:themeColor="text1"/>
                                  <w:sz w:val="30"/>
                                  <w:szCs w:val="30"/>
                                </w:rPr>
                                <w:t xml:space="preserve">  </w:t>
                              </w:r>
                              <w:r w:rsidR="00450686" w:rsidRPr="007A7266">
                                <w:rPr>
                                  <w:rFonts w:ascii="Times New Roman" w:eastAsia="HGMaruGothicMPRO" w:hAnsi="Times New Roman" w:cs="Times New Roman"/>
                                  <w:color w:val="000000" w:themeColor="text1"/>
                                  <w:sz w:val="30"/>
                                  <w:szCs w:val="30"/>
                                </w:rPr>
                                <w:br/>
                              </w:r>
                              <w:r>
                                <w:rPr>
                                  <w:rFonts w:ascii="Times New Roman" w:eastAsia="BIZ UDPGothic" w:hAnsi="Times New Roman" w:cs="Times New Roman" w:hint="eastAsia"/>
                                  <w:color w:val="000000" w:themeColor="text1"/>
                                  <w:sz w:val="22"/>
                                  <w:szCs w:val="30"/>
                                </w:rPr>
                                <w:t xml:space="preserve">Thời gian tiếp </w:t>
                              </w:r>
                              <w:r>
                                <w:rPr>
                                  <w:rFonts w:ascii="Times New Roman" w:eastAsia="BIZ UDPGothic" w:hAnsi="Times New Roman" w:cs="Times New Roman"/>
                                  <w:color w:val="000000" w:themeColor="text1"/>
                                  <w:sz w:val="22"/>
                                  <w:szCs w:val="30"/>
                                </w:rPr>
                                <w:t>nhận từ 9:30 ~ 20:30 trừ thứ 7, chủ nhật, ngày tết</w:t>
                              </w:r>
                            </w:p>
                            <w:p w14:paraId="74031113" w14:textId="000DE4DF" w:rsidR="00450686" w:rsidRPr="007A7266" w:rsidRDefault="007A7266" w:rsidP="00450686">
                              <w:pPr>
                                <w:spacing w:after="0" w:line="240" w:lineRule="auto"/>
                                <w:rPr>
                                  <w:rFonts w:ascii="Times New Roman" w:eastAsia="BIZ UDPGothic" w:hAnsi="Times New Roman" w:cs="Times New Roman"/>
                                  <w:color w:val="000000" w:themeColor="text1"/>
                                  <w:sz w:val="22"/>
                                  <w:szCs w:val="30"/>
                                </w:rPr>
                              </w:pPr>
                              <w:r>
                                <w:rPr>
                                  <w:rFonts w:ascii="Times New Roman" w:eastAsia="BIZ UDPGothic" w:hAnsi="Times New Roman" w:cs="Times New Roman" w:hint="eastAsia"/>
                                  <w:color w:val="000000" w:themeColor="text1"/>
                                  <w:sz w:val="22"/>
                                  <w:szCs w:val="30"/>
                                </w:rPr>
                                <w:t xml:space="preserve">Bưu cục (chỉ ở Nhật): </w:t>
                              </w:r>
                              <w:r w:rsidR="00450686" w:rsidRPr="007A7266">
                                <w:rPr>
                                  <w:rFonts w:ascii="Times New Roman" w:eastAsia="BIZ UDPGothic" w:hAnsi="Times New Roman" w:cs="Times New Roman"/>
                                  <w:color w:val="000000" w:themeColor="text1"/>
                                  <w:sz w:val="22"/>
                                  <w:szCs w:val="30"/>
                                </w:rPr>
                                <w:t>〒</w:t>
                              </w:r>
                              <w:r w:rsidR="00450686" w:rsidRPr="007A7266">
                                <w:rPr>
                                  <w:rFonts w:ascii="Times New Roman" w:eastAsia="BIZ UDPGothic" w:hAnsi="Times New Roman" w:cs="Times New Roman"/>
                                  <w:color w:val="000000" w:themeColor="text1"/>
                                  <w:sz w:val="22"/>
                                  <w:szCs w:val="30"/>
                                </w:rPr>
                                <w:t xml:space="preserve">102-0083  </w:t>
                              </w:r>
                              <w:r>
                                <w:rPr>
                                  <w:rFonts w:ascii="Times New Roman" w:eastAsia="BIZ UDPGothic" w:hAnsi="Times New Roman" w:cs="Times New Roman"/>
                                  <w:color w:val="000000" w:themeColor="text1"/>
                                  <w:sz w:val="22"/>
                                  <w:szCs w:val="30"/>
                                </w:rPr>
                                <w:t xml:space="preserve">Tầng 4 tòa nhà K-WING </w:t>
                              </w:r>
                              <w:r w:rsidR="00450686" w:rsidRPr="007A7266">
                                <w:rPr>
                                  <w:rFonts w:ascii="Times New Roman" w:eastAsia="BIZ UDPGothic" w:hAnsi="Times New Roman" w:cs="Times New Roman"/>
                                  <w:color w:val="000000" w:themeColor="text1"/>
                                  <w:sz w:val="22"/>
                                  <w:szCs w:val="30"/>
                                </w:rPr>
                                <w:t>5-2-1</w:t>
                              </w:r>
                              <w:r>
                                <w:rPr>
                                  <w:rFonts w:ascii="Times New Roman" w:eastAsia="BIZ UDPGothic" w:hAnsi="Times New Roman" w:cs="Times New Roman"/>
                                  <w:color w:val="000000" w:themeColor="text1"/>
                                  <w:sz w:val="22"/>
                                  <w:szCs w:val="30"/>
                                </w:rPr>
                                <w:t xml:space="preserve"> Kojimachi, Chiyoda-ku, Tokyo</w:t>
                              </w:r>
                            </w:p>
                            <w:p w14:paraId="34B2F326" w14:textId="5C3EB051" w:rsidR="00450686" w:rsidRPr="007A7266" w:rsidRDefault="007A7266" w:rsidP="00450686">
                              <w:pPr>
                                <w:spacing w:after="0" w:line="240" w:lineRule="auto"/>
                                <w:ind w:firstLineChars="600" w:firstLine="1320"/>
                                <w:rPr>
                                  <w:rFonts w:ascii="Times New Roman" w:eastAsia="HGMaruGothicMPRO" w:hAnsi="Times New Roman" w:cs="Times New Roman"/>
                                  <w:color w:val="05114D" w:themeColor="accent1" w:themeShade="80"/>
                                  <w:sz w:val="30"/>
                                  <w:szCs w:val="30"/>
                                </w:rPr>
                              </w:pPr>
                              <w:r w:rsidRPr="001001EA">
                                <w:rPr>
                                  <w:rFonts w:ascii="Times New Roman" w:eastAsia="BIZ UDPGothic" w:hAnsi="Times New Roman" w:cs="Times New Roman"/>
                                  <w:color w:val="000000" w:themeColor="text1"/>
                                  <w:sz w:val="22"/>
                                  <w:szCs w:val="30"/>
                                </w:rPr>
                                <w:t>Fairlinks Consulting Co., Ltd</w:t>
                              </w:r>
                              <w:r>
                                <w:rPr>
                                  <w:rFonts w:ascii="Times New Roman" w:eastAsia="BIZ UDPGothic" w:hAnsi="Times New Roman" w:cs="Times New Roman"/>
                                  <w:color w:val="000000" w:themeColor="text1"/>
                                  <w:sz w:val="22"/>
                                  <w:szCs w:val="30"/>
                                </w:rPr>
                                <w:t xml:space="preserve"> – Phụ trách công ty UMC Electronics</w:t>
                              </w:r>
                            </w:p>
                          </w:txbxContent>
                        </v:textbox>
                      </v:roundrect>
                    </v:group>
                    <v:roundrect id="角丸四角形 28" o:spid="_x0000_s1042" style="position:absolute;left:-497;top:172;width:21716;height:449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" filled="f" stroked="f" strokeweight="1pt">
                      <v:stroke joinstyle="miter"/>
                      <v:textbox>
                        <w:txbxContent>
                          <w:p w14:paraId="5026CC59" w14:textId="09469790" w:rsidR="00450686" w:rsidRPr="001001EA" w:rsidRDefault="001001EA" w:rsidP="00450686">
                            <w:pPr>
                              <w:spacing w:line="240" w:lineRule="auto"/>
                              <w:ind w:firstLineChars="100" w:firstLine="241"/>
                              <w:rPr>
                                <w:rFonts w:ascii="Times New Roman" w:eastAsia="BIZ UDPGothic" w:hAnsi="Times New Roman" w:cs="Times New Roman"/>
                                <w:color w:val="000000" w:themeColor="text1"/>
                                <w:sz w:val="24"/>
                                <w:szCs w:val="24"/>
                              </w:rPr>
                            </w:pPr>
                            <w:r w:rsidRPr="001001EA">
                              <w:rPr>
                                <w:rFonts w:ascii="Times New Roman" w:eastAsia="HGMaruGothicMPRO" w:hAnsi="Times New Roman" w:cs="Times New Roman"/>
                                <w:b/>
                                <w:color w:val="000000" w:themeColor="text1"/>
                                <w:sz w:val="24"/>
                                <w:szCs w:val="24"/>
                              </w:rPr>
                              <w:t>Bàn tiếp nhận bên ngoài</w:t>
                            </w:r>
                            <w:r w:rsidR="00450686" w:rsidRPr="001001EA">
                              <w:rPr>
                                <w:rFonts w:ascii="Times New Roman" w:eastAsia="HGMaruGothicMPRO" w:hAnsi="Times New Roman" w:cs="Times New Roman"/>
                                <w:b/>
                                <w:color w:val="000000" w:themeColor="text1"/>
                                <w:sz w:val="24"/>
                                <w:szCs w:val="24"/>
                              </w:rPr>
                              <w:t xml:space="preserve"> </w:t>
                            </w:r>
                          </w:p>
                          <w:p w14:paraId="7B7A6079" w14:textId="77777777" w:rsidR="00450686" w:rsidRPr="001001EA" w:rsidRDefault="00450686" w:rsidP="00450686">
                            <w:pPr>
                              <w:spacing w:line="240" w:lineRule="auto"/>
                              <w:rPr>
                                <w:rFonts w:ascii="Times New Roman" w:eastAsia="HGMaruGothicMPRO" w:hAnsi="Times New Roman" w:cs="Times New Roman"/>
                                <w:b/>
                                <w:color w:val="000000" w:themeColor="text1"/>
                                <w:sz w:val="24"/>
                                <w:szCs w:val="24"/>
                              </w:rPr>
                            </w:pPr>
                            <w:r w:rsidRPr="001001EA">
                              <w:rPr>
                                <w:rFonts w:ascii="Times New Roman" w:eastAsia="BIZ UDPGothic" w:hAnsi="Times New Roman" w:cs="Times New Roman"/>
                                <w:sz w:val="24"/>
                                <w:szCs w:val="24"/>
                              </w:rPr>
                              <w:t>しながら運営しています。</w:t>
                            </w:r>
                          </w:p>
                        </w:txbxContent>
                      </v:textbox>
                    </v:roundrect>
                  </v:group>
                </v:group>
                <v:shape id="テキスト ボックス 56" o:spid="_x0000_s1043" type="#_x0000_t202" style="position:absolute;left:21219;top:13118;width:44353;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" filled="f" stroked="f" strokeweight=".5pt">
                  <v:textbox>
                    <w:txbxContent>
                      <w:p w14:paraId="20D4029C" w14:textId="7771453E" w:rsidR="00450686" w:rsidRPr="001001EA" w:rsidRDefault="00450686" w:rsidP="00450686">
                        <w:pPr>
                          <w:spacing w:line="240" w:lineRule="auto"/>
                          <w:ind w:left="220" w:hangingChars="100" w:hanging="220"/>
                          <w:rPr>
                            <w:rFonts w:ascii="Times New Roman" w:hAnsi="Times New Roman" w:cs="Times New Roman"/>
                          </w:rPr>
                        </w:pPr>
                        <w:r w:rsidRPr="001001EA">
                          <w:rPr>
                            <w:rFonts w:ascii="Times New Roman" w:eastAsia="BIZ UDPGothic" w:hAnsi="Times New Roman" w:cs="Times New Roman"/>
                            <w:color w:val="000000" w:themeColor="text1"/>
                            <w:sz w:val="22"/>
                            <w:szCs w:val="30"/>
                          </w:rPr>
                          <w:t>※</w:t>
                        </w:r>
                        <w:r w:rsidR="001001EA">
                          <w:rPr>
                            <w:rFonts w:ascii="Times New Roman" w:eastAsia="BIZ UDPGothic" w:hAnsi="Times New Roman" w:cs="Times New Roman"/>
                            <w:color w:val="000000" w:themeColor="text1"/>
                            <w:sz w:val="22"/>
                            <w:szCs w:val="30"/>
                          </w:rPr>
                          <w:t xml:space="preserve">Bàn tiếp nhận do công ty </w:t>
                        </w:r>
                        <w:r w:rsidR="001001EA" w:rsidRPr="001001EA">
                          <w:rPr>
                            <w:rFonts w:ascii="Times New Roman" w:eastAsia="BIZ UDPGothic" w:hAnsi="Times New Roman" w:cs="Times New Roman"/>
                            <w:color w:val="000000" w:themeColor="text1"/>
                            <w:sz w:val="22"/>
                            <w:szCs w:val="30"/>
                          </w:rPr>
                          <w:t>Fairlinks Consulting Co., Ltd</w:t>
                        </w:r>
                        <w:r w:rsidR="001001EA">
                          <w:rPr>
                            <w:rFonts w:ascii="Times New Roman" w:eastAsia="BIZ UDPGothic" w:hAnsi="Times New Roman" w:cs="Times New Roman"/>
                            <w:color w:val="000000" w:themeColor="text1"/>
                            <w:sz w:val="22"/>
                            <w:szCs w:val="30"/>
                          </w:rPr>
                          <w:t xml:space="preserve"> là công ty bên ngoài, vận hành có cân nhắc quyền riêng tư </w:t>
                        </w:r>
                        <w:r w:rsidRPr="001001EA">
                          <w:rPr>
                            <w:rFonts w:ascii="Times New Roman" w:eastAsia="BIZ UDPGothic" w:hAnsi="Times New Roman" w:cs="Times New Roman"/>
                            <w:color w:val="000000" w:themeColor="text1"/>
                            <w:sz w:val="22"/>
                            <w:szCs w:val="30"/>
                          </w:rPr>
                          <w:t xml:space="preserve"> </w:t>
                        </w:r>
                        <w:r w:rsidR="001001EA">
                          <w:rPr>
                            <w:rFonts w:ascii="Times New Roman" w:eastAsia="BIZ UDPGothic" w:hAnsi="Times New Roman" w:cs="Times New Roman"/>
                            <w:color w:val="000000" w:themeColor="text1"/>
                            <w:sz w:val="22"/>
                            <w:szCs w:val="30"/>
                          </w:rPr>
                          <w:t>của người được tư vấn.</w:t>
                        </w:r>
                      </w:p>
                    </w:txbxContent>
                  </v:textbox>
                </v:shape>
                <w10:wrap anchorx="margin"/>
              </v:group>
            </w:pict>
          </mc:Fallback>
        </mc:AlternateContent>
      </w:r>
    </w:p>
    <w:p w14:paraId="3B9EDED3" w14:textId="77777777" w:rsidR="0048609D" w:rsidRPr="00532C01" w:rsidRDefault="0048609D" w:rsidP="00557EF9">
      <w:pPr>
        <w:spacing w:after="0" w:line="240" w:lineRule="auto"/>
        <w:ind w:firstLineChars="100" w:firstLine="200"/>
        <w:rPr>
          <w:rFonts w:ascii="Times New Roman" w:eastAsia="UD Digi Kyokasho N-R" w:hAnsi="Times New Roman" w:cs="Times New Roman"/>
          <w:noProof/>
          <w:sz w:val="20"/>
          <w:szCs w:val="20"/>
          <w:lang w:val="es-MX"/>
        </w:rPr>
      </w:pPr>
    </w:p>
    <w:p w14:paraId="585935BD" w14:textId="6069543B" w:rsidR="0048609D" w:rsidRDefault="0048609D" w:rsidP="00557EF9">
      <w:pPr>
        <w:spacing w:after="0" w:line="240" w:lineRule="auto"/>
        <w:ind w:firstLineChars="100" w:firstLine="200"/>
        <w:rPr>
          <w:rFonts w:ascii="Times New Roman" w:eastAsia="UD Digi Kyokasho N-R" w:hAnsi="Times New Roman" w:cs="Times New Roman"/>
          <w:noProof/>
          <w:sz w:val="20"/>
          <w:szCs w:val="20"/>
          <w:lang w:val="es-MX"/>
        </w:rPr>
      </w:pPr>
    </w:p>
    <w:p w14:paraId="43D13280" w14:textId="620723DF" w:rsidR="004F59F9" w:rsidRDefault="004F59F9" w:rsidP="00557EF9">
      <w:pPr>
        <w:spacing w:after="0" w:line="240" w:lineRule="auto"/>
        <w:ind w:firstLineChars="100" w:firstLine="200"/>
        <w:rPr>
          <w:rFonts w:ascii="Times New Roman" w:eastAsia="UD Digi Kyokasho N-R" w:hAnsi="Times New Roman" w:cs="Times New Roman"/>
          <w:noProof/>
          <w:sz w:val="20"/>
          <w:szCs w:val="20"/>
          <w:lang w:val="es-MX"/>
        </w:rPr>
      </w:pPr>
    </w:p>
    <w:p w14:paraId="46F7FF5F" w14:textId="274C5A71" w:rsidR="004F59F9" w:rsidRDefault="004F59F9" w:rsidP="00557EF9">
      <w:pPr>
        <w:spacing w:after="0" w:line="240" w:lineRule="auto"/>
        <w:ind w:firstLineChars="100" w:firstLine="200"/>
        <w:rPr>
          <w:rFonts w:ascii="Times New Roman" w:eastAsia="UD Digi Kyokasho N-R" w:hAnsi="Times New Roman" w:cs="Times New Roman"/>
          <w:noProof/>
          <w:sz w:val="20"/>
          <w:szCs w:val="20"/>
          <w:lang w:val="es-MX"/>
        </w:rPr>
      </w:pPr>
    </w:p>
    <w:p w14:paraId="3736641D" w14:textId="550FE1F0" w:rsidR="004F59F9" w:rsidRDefault="004F59F9" w:rsidP="00557EF9">
      <w:pPr>
        <w:spacing w:after="0" w:line="240" w:lineRule="auto"/>
        <w:ind w:firstLineChars="100" w:firstLine="200"/>
        <w:rPr>
          <w:rFonts w:ascii="Times New Roman" w:eastAsia="UD Digi Kyokasho N-R" w:hAnsi="Times New Roman" w:cs="Times New Roman"/>
          <w:noProof/>
          <w:sz w:val="20"/>
          <w:szCs w:val="20"/>
          <w:lang w:val="es-MX"/>
        </w:rPr>
      </w:pPr>
    </w:p>
    <w:p w14:paraId="5D5B8569" w14:textId="3EE553A8" w:rsidR="004F59F9" w:rsidRDefault="004F59F9" w:rsidP="00557EF9">
      <w:pPr>
        <w:spacing w:after="0" w:line="240" w:lineRule="auto"/>
        <w:ind w:firstLineChars="100" w:firstLine="200"/>
        <w:rPr>
          <w:rFonts w:ascii="Times New Roman" w:eastAsia="UD Digi Kyokasho N-R" w:hAnsi="Times New Roman" w:cs="Times New Roman"/>
          <w:noProof/>
          <w:sz w:val="20"/>
          <w:szCs w:val="20"/>
          <w:lang w:val="es-MX"/>
        </w:rPr>
      </w:pPr>
    </w:p>
    <w:p w14:paraId="7EC73D14" w14:textId="77777777" w:rsidR="004F59F9" w:rsidRPr="00532C01" w:rsidRDefault="004F59F9" w:rsidP="00557EF9">
      <w:pPr>
        <w:spacing w:after="0" w:line="240" w:lineRule="auto"/>
        <w:ind w:firstLineChars="100" w:firstLine="200"/>
        <w:rPr>
          <w:rFonts w:ascii="Times New Roman" w:eastAsia="UD Digi Kyokasho N-R" w:hAnsi="Times New Roman" w:cs="Times New Roman"/>
          <w:noProof/>
          <w:sz w:val="20"/>
          <w:szCs w:val="20"/>
          <w:lang w:val="es-MX"/>
        </w:rPr>
      </w:pPr>
    </w:p>
    <w:p w14:paraId="0ABAE63C" w14:textId="77777777" w:rsidR="00547B46" w:rsidRPr="00532C01" w:rsidRDefault="00547B46" w:rsidP="00557EF9">
      <w:pPr>
        <w:spacing w:after="0" w:line="240" w:lineRule="auto"/>
        <w:ind w:firstLineChars="100" w:firstLine="200"/>
        <w:rPr>
          <w:rFonts w:ascii="Times New Roman" w:eastAsia="UD Digi Kyokasho N-R" w:hAnsi="Times New Roman" w:cs="Times New Roman"/>
          <w:noProof/>
          <w:sz w:val="20"/>
          <w:szCs w:val="20"/>
          <w:lang w:val="es-MX"/>
        </w:rPr>
      </w:pPr>
    </w:p>
    <w:p w14:paraId="5EF33DCE" w14:textId="7E27A0AA" w:rsidR="00547B46" w:rsidRPr="00532C01" w:rsidRDefault="00547B46" w:rsidP="00557EF9">
      <w:pPr>
        <w:spacing w:after="0" w:line="240" w:lineRule="auto"/>
        <w:ind w:firstLineChars="100" w:firstLine="200"/>
        <w:rPr>
          <w:rFonts w:ascii="Times New Roman" w:eastAsia="UD Digi Kyokasho N-R" w:hAnsi="Times New Roman" w:cs="Times New Roman"/>
          <w:noProof/>
          <w:sz w:val="20"/>
          <w:szCs w:val="20"/>
          <w:lang w:val="es-MX"/>
        </w:rPr>
        <w:sectPr w:rsidR="00547B46" w:rsidRPr="00532C01" w:rsidSect="002E5B8A">
          <w:headerReference w:type="even" r:id="rId32"/>
          <w:headerReference w:type="default" r:id="rId33"/>
          <w:footerReference w:type="even" r:id="rId34"/>
          <w:footerReference w:type="default" r:id="rId35"/>
          <w:footerReference w:type="first" r:id="rId36"/>
          <w:type w:val="continuous"/>
          <w:pgSz w:w="11906" w:h="16838" w:code="9"/>
          <w:pgMar w:top="720" w:right="720" w:bottom="720" w:left="720" w:header="709" w:footer="709" w:gutter="0"/>
          <w:cols w:space="425"/>
          <w:docGrid w:linePitch="360"/>
        </w:sectPr>
      </w:pPr>
    </w:p>
    <w:p w14:paraId="13A3BA54" w14:textId="77777777" w:rsidR="004F59F9" w:rsidRDefault="004F59F9" w:rsidP="00557EF9">
      <w:pPr>
        <w:pStyle w:val="NoSpacing"/>
        <w:jc w:val="both"/>
        <w:rPr>
          <w:rFonts w:ascii="Times New Roman" w:eastAsia="Meiryo UI" w:hAnsi="Times New Roman" w:cs="Times New Roman"/>
          <w:b/>
          <w:bCs/>
          <w:color w:val="000099"/>
          <w:sz w:val="36"/>
          <w:szCs w:val="29"/>
        </w:rPr>
      </w:pPr>
      <w:bookmarkStart w:id="1" w:name="_GoBack"/>
      <w:r w:rsidRPr="00532C01">
        <w:rPr>
          <w:rFonts w:ascii="Times New Roman" w:eastAsia="Meiryo UI" w:hAnsi="Times New Roman" w:cs="Times New Roman"/>
          <w:noProof/>
          <w:szCs w:val="20"/>
        </w:rPr>
        <mc:AlternateContent>
          <mc:Choice Requires="wps">
            <w:drawing>
              <wp:anchor distT="0" distB="0" distL="114300" distR="114300" simplePos="0" relativeHeight="251658246" behindDoc="1" locked="0" layoutInCell="1" allowOverlap="1" wp14:anchorId="28CB161A" wp14:editId="0E9F20F9">
                <wp:simplePos x="0" y="0"/>
                <wp:positionH relativeFrom="margin">
                  <wp:posOffset>-134620</wp:posOffset>
                </wp:positionH>
                <wp:positionV relativeFrom="paragraph">
                  <wp:posOffset>200660</wp:posOffset>
                </wp:positionV>
                <wp:extent cx="6886575" cy="1619885"/>
                <wp:effectExtent l="0" t="0" r="28575" b="18415"/>
                <wp:wrapNone/>
                <wp:docPr id="81555704" name="正方形/長方形 81555704"/>
                <wp:cNvGraphicFramePr/>
                <a:graphic xmlns:a="http://schemas.openxmlformats.org/drawingml/2006/main">
                  <a:graphicData uri="http://schemas.microsoft.com/office/word/2010/wordprocessingShape">
                    <wps:wsp>
                      <wps:cNvSpPr/>
                      <wps:spPr>
                        <a:xfrm>
                          <a:off x="0" y="0"/>
                          <a:ext cx="6886575" cy="1619885"/>
                        </a:xfrm>
                        <a:prstGeom prst="rect">
                          <a:avLst/>
                        </a:prstGeom>
                        <a:solidFill>
                          <a:schemeClr val="accent4"/>
                        </a:solid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78B0C2" id="正方形/長方形 81555704" o:spid="_x0000_s1026" style="position:absolute;margin-left:-10.6pt;margin-top:15.8pt;width:542.25pt;height:127.55pt;z-index:-25165823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" fillcolor="#feda02 [3207]" strokecolor="#feda02 [3207]" strokeweight="1pt">
                <w10:wrap anchorx="margin"/>
              </v:rect>
            </w:pict>
          </mc:Fallback>
        </mc:AlternateContent>
      </w:r>
      <w:bookmarkEnd w:id="1"/>
      <w:r w:rsidR="00557EF9" w:rsidRPr="00532C01">
        <w:rPr>
          <w:rFonts w:ascii="Times New Roman" w:eastAsia="Meiryo UI" w:hAnsi="Times New Roman" w:cs="Times New Roman"/>
          <w:b/>
          <w:bCs/>
          <w:noProof/>
          <w:color w:val="000099"/>
          <w:sz w:val="36"/>
          <w:szCs w:val="29"/>
        </w:rPr>
        <mc:AlternateContent>
          <mc:Choice Requires="wps">
            <w:drawing>
              <wp:anchor distT="0" distB="0" distL="114300" distR="114300" simplePos="0" relativeHeight="251658248" behindDoc="0" locked="0" layoutInCell="1" allowOverlap="1" wp14:anchorId="3E8096B4" wp14:editId="267A5C28">
                <wp:simplePos x="0" y="0"/>
                <wp:positionH relativeFrom="margin">
                  <wp:posOffset>9525</wp:posOffset>
                </wp:positionH>
                <wp:positionV relativeFrom="paragraph">
                  <wp:posOffset>43180</wp:posOffset>
                </wp:positionV>
                <wp:extent cx="6659880" cy="0"/>
                <wp:effectExtent l="0" t="0" r="0" b="0"/>
                <wp:wrapNone/>
                <wp:docPr id="1096568661" name="直線コネクタ 109656866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5FB9317" id="直線コネクタ 1096568661" o:spid="_x0000_s1026" style="position:absolute;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3.4pt" to="525.1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" strokecolor="#595959" strokeweight="2pt">
                <v:stroke linestyle="thinThin" joinstyle="miter"/>
                <o:lock v:ext="edit" shapetype="f"/>
                <w10:wrap anchorx="margin"/>
              </v:line>
            </w:pict>
          </mc:Fallback>
        </mc:AlternateContent>
      </w:r>
      <w:r w:rsidR="00557EF9" w:rsidRPr="00532C01">
        <w:rPr>
          <w:rFonts w:ascii="Times New Roman" w:eastAsia="Meiryo UI" w:hAnsi="Times New Roman" w:cs="Times New Roman"/>
          <w:noProof/>
        </w:rPr>
        <w:drawing>
          <wp:anchor distT="0" distB="0" distL="114300" distR="114300" simplePos="0" relativeHeight="251658262" behindDoc="0" locked="0" layoutInCell="1" allowOverlap="1" wp14:anchorId="4B9EEC9C" wp14:editId="18DABDB4">
            <wp:simplePos x="0" y="0"/>
            <wp:positionH relativeFrom="column">
              <wp:posOffset>5097780</wp:posOffset>
            </wp:positionH>
            <wp:positionV relativeFrom="paragraph">
              <wp:posOffset>175260</wp:posOffset>
            </wp:positionV>
            <wp:extent cx="1390650" cy="1390650"/>
            <wp:effectExtent l="0" t="0" r="0" b="0"/>
            <wp:wrapSquare wrapText="bothSides"/>
            <wp:docPr id="314801769" name="図 314801769"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312689" name="図 1271312689" descr="QR コード&#10;&#10;自動的に生成された説明"/>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EF9" w:rsidRPr="00532C01">
        <w:rPr>
          <w:rFonts w:ascii="Times New Roman" w:eastAsia="Meiryo UI" w:hAnsi="Times New Roman" w:cs="Times New Roman"/>
          <w:noProof/>
        </w:rPr>
        <mc:AlternateContent>
          <mc:Choice Requires="wps">
            <w:drawing>
              <wp:anchor distT="0" distB="0" distL="114300" distR="114300" simplePos="0" relativeHeight="251658247" behindDoc="0" locked="0" layoutInCell="1" allowOverlap="1" wp14:anchorId="1E116679" wp14:editId="1BE1C8AD">
                <wp:simplePos x="0" y="0"/>
                <wp:positionH relativeFrom="column">
                  <wp:posOffset>-28575</wp:posOffset>
                </wp:positionH>
                <wp:positionV relativeFrom="paragraph">
                  <wp:posOffset>340995</wp:posOffset>
                </wp:positionV>
                <wp:extent cx="2160000" cy="0"/>
                <wp:effectExtent l="0" t="19050" r="50165" b="38100"/>
                <wp:wrapNone/>
                <wp:docPr id="1382105852" name="直線コネクタ 13821058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160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CD7F67B" id="直線コネクタ 1382105852" o:spid="_x0000_s1026" style="position:absolute;left:0;text-align:left;flip:y;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26.85pt" to="167.8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" strokecolor="#0a249b" strokeweight="5pt">
                <v:stroke linestyle="thickThin" joinstyle="miter"/>
                <o:lock v:ext="edit" shapetype="f"/>
              </v:line>
            </w:pict>
          </mc:Fallback>
        </mc:AlternateContent>
      </w:r>
      <w:r>
        <w:rPr>
          <w:rFonts w:ascii="Times New Roman" w:eastAsia="Meiryo UI" w:hAnsi="Times New Roman" w:cs="Times New Roman" w:hint="eastAsia"/>
          <w:b/>
          <w:bCs/>
          <w:color w:val="000099"/>
          <w:sz w:val="36"/>
          <w:szCs w:val="29"/>
        </w:rPr>
        <w:t>H</w:t>
      </w:r>
      <w:r>
        <w:rPr>
          <w:rFonts w:ascii="Times New Roman" w:eastAsia="Meiryo UI" w:hAnsi="Times New Roman" w:cs="Times New Roman"/>
          <w:b/>
          <w:bCs/>
          <w:color w:val="000099"/>
          <w:sz w:val="36"/>
          <w:szCs w:val="29"/>
        </w:rPr>
        <w:t>ãy chia sẻ suy nghĩ của bạn với chúng tôi!</w:t>
      </w:r>
    </w:p>
    <w:p w14:paraId="40F7128B" w14:textId="4502B342" w:rsidR="00557EF9" w:rsidRPr="00532C01" w:rsidRDefault="00557EF9" w:rsidP="00557EF9">
      <w:pPr>
        <w:pStyle w:val="NoSpacing"/>
        <w:jc w:val="both"/>
        <w:rPr>
          <w:rFonts w:ascii="Times New Roman" w:eastAsia="Meiryo UI" w:hAnsi="Times New Roman" w:cs="Times New Roman"/>
          <w:b/>
          <w:bCs/>
          <w:color w:val="000099"/>
          <w:sz w:val="36"/>
          <w:szCs w:val="29"/>
        </w:rPr>
      </w:pPr>
      <w:r w:rsidRPr="00532C01">
        <w:rPr>
          <w:rFonts w:ascii="Times New Roman" w:eastAsia="Meiryo UI" w:hAnsi="Times New Roman" w:cs="Times New Roman"/>
          <w:b/>
          <w:bCs/>
          <w:color w:val="000099"/>
          <w:sz w:val="36"/>
          <w:szCs w:val="29"/>
        </w:rPr>
        <w:t xml:space="preserve"> </w:t>
      </w:r>
    </w:p>
    <w:p w14:paraId="618F26A6" w14:textId="4030F3EA" w:rsidR="00557EF9" w:rsidRPr="00532C01" w:rsidRDefault="00B65F2C" w:rsidP="00557EF9">
      <w:pPr>
        <w:pStyle w:val="NoSpacing"/>
        <w:ind w:firstLine="200"/>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ạn thấy thế nào? Hãy cho chúng tôi biết được cảm nhận của các bạn nhé.</w:t>
      </w:r>
    </w:p>
    <w:p w14:paraId="4BCAAB6F" w14:textId="64526225" w:rsidR="00557EF9" w:rsidRPr="00532C01" w:rsidRDefault="00B65F2C" w:rsidP="00557EF9">
      <w:pPr>
        <w:pStyle w:val="NoSpacing"/>
        <w:ind w:firstLine="200"/>
        <w:rPr>
          <w:rFonts w:ascii="Times New Roman" w:hAnsi="Times New Roman" w:cs="Times New Roman"/>
        </w:rPr>
      </w:pPr>
      <w:r>
        <w:rPr>
          <w:rFonts w:ascii="Times New Roman" w:hAnsi="Times New Roman" w:cs="Times New Roman"/>
        </w:rPr>
        <w:t xml:space="preserve">Không chỉ phân tích kết quả khảo sát ý thức tuân thủ chúng tôi đã báo cáo lần này, </w:t>
      </w:r>
      <w:r w:rsidR="00A10A61">
        <w:rPr>
          <w:rFonts w:ascii="Times New Roman" w:hAnsi="Times New Roman" w:cs="Times New Roman"/>
        </w:rPr>
        <w:t>chúng tôi còn xây dựng biểu mẫu thu thập ý kiến như thông tin tuân thủ đến nay các bạn nhận được bằng cách nào.</w:t>
      </w:r>
    </w:p>
    <w:p w14:paraId="391FA834" w14:textId="1E0CEC63" w:rsidR="00557EF9" w:rsidRPr="00532C01" w:rsidRDefault="00557EF9" w:rsidP="00557EF9">
      <w:pPr>
        <w:pStyle w:val="NoSpacing"/>
        <w:ind w:firstLine="200"/>
        <w:rPr>
          <w:rFonts w:ascii="Times New Roman" w:hAnsi="Times New Roman" w:cs="Times New Roman"/>
        </w:rPr>
      </w:pPr>
      <w:r w:rsidRPr="00532C01">
        <w:rPr>
          <w:rFonts w:ascii="Times New Roman" w:hAnsi="Times New Roman" w:cs="Times New Roman"/>
        </w:rPr>
        <w:t>↓</w:t>
      </w:r>
      <w:r w:rsidR="00A10A61">
        <w:rPr>
          <w:rFonts w:ascii="Times New Roman" w:hAnsi="Times New Roman" w:cs="Times New Roman"/>
        </w:rPr>
        <w:t xml:space="preserve"> Chúng tôi đánh giá cao nếu các bạn vào từ đường link phía dưới hoặc mã QR bên phải và chia sẻ ý kiến, cảm nghĩ của mình với chúng tôi</w:t>
      </w:r>
      <w:r w:rsidRPr="00532C01">
        <w:rPr>
          <w:rFonts w:ascii="Cambria Math" w:hAnsi="Cambria Math" w:cs="Cambria Math"/>
        </w:rPr>
        <w:t>⇒</w:t>
      </w:r>
    </w:p>
    <w:p w14:paraId="0E84956E" w14:textId="77777777" w:rsidR="00557EF9" w:rsidRPr="00532C01" w:rsidRDefault="00181A99" w:rsidP="00557EF9">
      <w:pPr>
        <w:pStyle w:val="NoSpacing"/>
        <w:ind w:firstLine="200"/>
        <w:rPr>
          <w:rFonts w:ascii="Times New Roman" w:hAnsi="Times New Roman" w:cs="Times New Roman"/>
        </w:rPr>
      </w:pPr>
      <w:hyperlink r:id="rId38" w:history="1">
        <w:r w:rsidR="00557EF9" w:rsidRPr="00532C01">
          <w:rPr>
            <w:rStyle w:val="Hyperlink"/>
            <w:rFonts w:ascii="Times New Roman" w:eastAsia="UD Digi Kyokasho NK-R" w:hAnsi="Times New Roman" w:cs="Times New Roman"/>
          </w:rPr>
          <w:t>https://forms.office.com/r/CYjTp4nVmb</w:t>
        </w:r>
      </w:hyperlink>
    </w:p>
    <w:p w14:paraId="2CECFF2A" w14:textId="5B7247D9" w:rsidR="003050AA" w:rsidRPr="00532C01" w:rsidRDefault="00A10A61" w:rsidP="00197556">
      <w:pPr>
        <w:spacing w:after="0" w:line="240" w:lineRule="auto"/>
        <w:ind w:firstLineChars="100" w:firstLine="160"/>
        <w:jc w:val="both"/>
        <w:rPr>
          <w:rFonts w:ascii="Times New Roman" w:eastAsia="UD Digi Kyokasho N-R" w:hAnsi="Times New Roman" w:cs="Times New Roman"/>
          <w:noProof/>
          <w:sz w:val="20"/>
          <w:szCs w:val="20"/>
          <w:lang w:val="es-MX"/>
        </w:rPr>
      </w:pPr>
      <w:r>
        <w:rPr>
          <w:rFonts w:ascii="Times New Roman" w:eastAsia="UD Digi Kyokasho NK-R" w:hAnsi="Times New Roman" w:cs="Times New Roman" w:hint="eastAsia"/>
        </w:rPr>
        <w:t>Rất mong được sự giúp đỡ của các bạn.</w:t>
      </w:r>
    </w:p>
    <w:sectPr w:rsidR="003050AA" w:rsidRPr="00532C01" w:rsidSect="00557EF9">
      <w:type w:val="continuous"/>
      <w:pgSz w:w="11906" w:h="16838" w:code="9"/>
      <w:pgMar w:top="720" w:right="720" w:bottom="720" w:left="720" w:header="709" w:footer="709"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BD9BAF" w14:textId="77777777" w:rsidR="00181A99" w:rsidRDefault="00181A99" w:rsidP="009F7A27">
      <w:r>
        <w:separator/>
      </w:r>
    </w:p>
    <w:p w14:paraId="2F0A60D7" w14:textId="77777777" w:rsidR="00181A99" w:rsidRDefault="00181A99"/>
  </w:endnote>
  <w:endnote w:type="continuationSeparator" w:id="0">
    <w:p w14:paraId="62F36465" w14:textId="77777777" w:rsidR="00181A99" w:rsidRDefault="00181A99" w:rsidP="009F7A27">
      <w:r>
        <w:continuationSeparator/>
      </w:r>
    </w:p>
    <w:p w14:paraId="2E5F636A" w14:textId="77777777" w:rsidR="00181A99" w:rsidRDefault="00181A99"/>
  </w:endnote>
  <w:endnote w:type="continuationNotice" w:id="1">
    <w:p w14:paraId="67E76C1A" w14:textId="77777777" w:rsidR="00181A99" w:rsidRDefault="00181A99">
      <w:pPr>
        <w:spacing w:after="0" w:line="240" w:lineRule="auto"/>
      </w:pPr>
    </w:p>
    <w:p w14:paraId="342B015B" w14:textId="77777777" w:rsidR="00181A99" w:rsidRDefault="00181A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swiss"/>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Digi Kyokasho NK-R">
    <w:altName w:val="UD デジタル 教科書体 NK-R"/>
    <w:panose1 w:val="02020400000000000000"/>
    <w:charset w:val="80"/>
    <w:family w:val="roman"/>
    <w:pitch w:val="variable"/>
    <w:sig w:usb0="800002A3" w:usb1="2AC7ECFA" w:usb2="00000010" w:usb3="00000000" w:csb0="00020000" w:csb1="00000000"/>
  </w:font>
  <w:font w:name="SimHei">
    <w:altName w:val="黑体"/>
    <w:panose1 w:val="0201060003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7" w:usb1="00000000" w:usb2="00000000" w:usb3="00000000" w:csb0="00000003" w:csb1="00000000"/>
  </w:font>
  <w:font w:name="A-OTF UD Shin Go Pro M">
    <w:altName w:val="游ゴシック"/>
    <w:panose1 w:val="00000000000000000000"/>
    <w:charset w:val="80"/>
    <w:family w:val="swiss"/>
    <w:notTrueType/>
    <w:pitch w:val="default"/>
    <w:sig w:usb0="00000001"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Digi Kyokasho NP-R">
    <w:altName w:val="UD デジタル 教科書体 NP-R"/>
    <w:panose1 w:val="02020400000000000000"/>
    <w:charset w:val="80"/>
    <w:family w:val="roman"/>
    <w:pitch w:val="variable"/>
    <w:sig w:usb0="800002A3" w:usb1="2AC7ECFA" w:usb2="00000010" w:usb3="00000000" w:csb0="00020000" w:csb1="00000000"/>
  </w:font>
  <w:font w:name="UD Digi Kyokasho N-R">
    <w:altName w:val="UD デジタル 教科書体 N-R"/>
    <w:panose1 w:val="02020400000000000000"/>
    <w:charset w:val="80"/>
    <w:family w:val="roman"/>
    <w:pitch w:val="fixed"/>
    <w:sig w:usb0="800002A3" w:usb1="2AC7ECFA"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HGMaruGothicMPRO">
    <w:altName w:val="MS Gothic"/>
    <w:charset w:val="80"/>
    <w:family w:val="swiss"/>
    <w:pitch w:val="variable"/>
    <w:sig w:usb0="E00002FF" w:usb1="2AC7EDFE" w:usb2="00000012" w:usb3="00000000" w:csb0="00020001" w:csb1="00000000"/>
  </w:font>
  <w:font w:name="BIZ UDPGothic">
    <w:altName w:val="Arial Unicode MS"/>
    <w:panose1 w:val="020B0400000000000000"/>
    <w:charset w:val="80"/>
    <w:family w:val="swiss"/>
    <w:pitch w:val="variable"/>
    <w:sig w:usb0="E00002F7" w:usb1="2AC7EDF8" w:usb2="00000012" w:usb3="00000000" w:csb0="0002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Look w:val="04A0" w:firstRow="1" w:lastRow="0" w:firstColumn="1" w:lastColumn="0" w:noHBand="0" w:noVBand="1"/>
    </w:tblPr>
    <w:tblGrid>
      <w:gridCol w:w="10456"/>
    </w:tblGrid>
    <w:tr w:rsidR="000E1E22" w14:paraId="6D05DF50" w14:textId="77777777" w:rsidTr="000E1E22">
      <w:tc>
        <w:tcPr>
          <w:tcW w:w="10456" w:type="dxa"/>
          <w:tcBorders>
            <w:top w:val="nil"/>
            <w:left w:val="nil"/>
            <w:bottom w:val="nil"/>
            <w:right w:val="nil"/>
          </w:tcBorders>
        </w:tcPr>
        <w:p w14:paraId="6EB691D7" w14:textId="339C2073" w:rsidR="000E1E22" w:rsidRDefault="00867895" w:rsidP="00867895">
          <w:pPr>
            <w:pStyle w:val="Footer"/>
            <w:jc w:val="left"/>
          </w:pPr>
          <w:r>
            <w:rPr>
              <w:rFonts w:hint="eastAsia"/>
            </w:rPr>
            <w:t>ページ</w:t>
          </w:r>
          <w:r w:rsidR="00C63175">
            <w:fldChar w:fldCharType="begin"/>
          </w:r>
          <w:r w:rsidR="00C63175">
            <w:instrText>PAGE   \* MERGEFORMAT</w:instrText>
          </w:r>
          <w:r w:rsidR="00C63175">
            <w:fldChar w:fldCharType="separate"/>
          </w:r>
          <w:r w:rsidR="00A10A61" w:rsidRPr="00A10A61">
            <w:rPr>
              <w:noProof/>
              <w:lang w:val="ja-JP"/>
            </w:rPr>
            <w:t>4</w:t>
          </w:r>
          <w:r w:rsidR="00C63175">
            <w:fldChar w:fldCharType="end"/>
          </w:r>
        </w:p>
      </w:tc>
    </w:tr>
  </w:tbl>
  <w:p w14:paraId="0D3AAAD1" w14:textId="77777777" w:rsidR="00F85FEC" w:rsidRDefault="00F85F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Look w:val="04A0" w:firstRow="1" w:lastRow="0" w:firstColumn="1" w:lastColumn="0" w:noHBand="0" w:noVBand="1"/>
    </w:tblPr>
    <w:tblGrid>
      <w:gridCol w:w="10456"/>
    </w:tblGrid>
    <w:tr w:rsidR="00905E91" w14:paraId="08A9A577" w14:textId="77777777" w:rsidTr="00905E91">
      <w:tc>
        <w:tcPr>
          <w:tcW w:w="10456" w:type="dxa"/>
          <w:tcBorders>
            <w:top w:val="nil"/>
            <w:left w:val="nil"/>
            <w:bottom w:val="nil"/>
            <w:right w:val="nil"/>
          </w:tcBorders>
        </w:tcPr>
        <w:p w14:paraId="030F9A93" w14:textId="7A960253" w:rsidR="00905E91" w:rsidRDefault="00905E91">
          <w:pPr>
            <w:pStyle w:val="Footer"/>
          </w:pPr>
          <w:r>
            <w:rPr>
              <w:rFonts w:hint="eastAsia"/>
            </w:rPr>
            <w:t>ページ</w:t>
          </w:r>
          <w:r w:rsidR="00F05ED0">
            <w:fldChar w:fldCharType="begin"/>
          </w:r>
          <w:r w:rsidR="00F05ED0">
            <w:instrText>PAGE   \* MERGEFORMAT</w:instrText>
          </w:r>
          <w:r w:rsidR="00F05ED0">
            <w:fldChar w:fldCharType="separate"/>
          </w:r>
          <w:r w:rsidR="00A10A61" w:rsidRPr="00A10A61">
            <w:rPr>
              <w:noProof/>
              <w:lang w:val="ja-JP"/>
            </w:rPr>
            <w:t>3</w:t>
          </w:r>
          <w:r w:rsidR="00F05ED0">
            <w:fldChar w:fldCharType="end"/>
          </w:r>
        </w:p>
      </w:tc>
    </w:tr>
  </w:tbl>
  <w:p w14:paraId="672C4EA6" w14:textId="77777777" w:rsidR="00C90C8A" w:rsidRDefault="00C90C8A">
    <w:pPr>
      <w:pStyle w:val="Footer"/>
    </w:pPr>
  </w:p>
  <w:p w14:paraId="1F785A48" w14:textId="77777777" w:rsidR="009E0154" w:rsidRDefault="009E01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Look w:val="04A0" w:firstRow="1" w:lastRow="0" w:firstColumn="1" w:lastColumn="0" w:noHBand="0" w:noVBand="1"/>
    </w:tblPr>
    <w:tblGrid>
      <w:gridCol w:w="10456"/>
    </w:tblGrid>
    <w:tr w:rsidR="00C41422" w14:paraId="0B0BF531" w14:textId="77777777" w:rsidTr="00CF36D8">
      <w:tc>
        <w:tcPr>
          <w:tcW w:w="10456" w:type="dxa"/>
          <w:tcBorders>
            <w:top w:val="nil"/>
            <w:left w:val="nil"/>
            <w:bottom w:val="nil"/>
            <w:right w:val="nil"/>
          </w:tcBorders>
        </w:tcPr>
        <w:p w14:paraId="006A5A04" w14:textId="73059592" w:rsidR="00C41422" w:rsidRDefault="00233A9A">
          <w:pPr>
            <w:pStyle w:val="Footer"/>
          </w:pPr>
          <w:r>
            <w:rPr>
              <w:rFonts w:hint="eastAsia"/>
            </w:rPr>
            <w:t>ページ</w:t>
          </w:r>
          <w:r w:rsidR="00B52E5A">
            <w:fldChar w:fldCharType="begin"/>
          </w:r>
          <w:r w:rsidR="00B52E5A">
            <w:instrText>PAGE   \* MERGEFORMAT</w:instrText>
          </w:r>
          <w:r w:rsidR="00B52E5A">
            <w:fldChar w:fldCharType="separate"/>
          </w:r>
          <w:r w:rsidR="00B52E5A">
            <w:rPr>
              <w:lang w:val="ja-JP"/>
            </w:rPr>
            <w:t>1</w:t>
          </w:r>
          <w:r w:rsidR="00B52E5A">
            <w:fldChar w:fldCharType="end"/>
          </w:r>
        </w:p>
      </w:tc>
    </w:tr>
  </w:tbl>
  <w:p w14:paraId="1331E239" w14:textId="71F64CAD" w:rsidR="000E1E22" w:rsidRDefault="000E1E22">
    <w:pPr>
      <w:pStyle w:val="Footer"/>
    </w:pPr>
  </w:p>
  <w:p w14:paraId="1E7327F8" w14:textId="77777777" w:rsidR="00F85FEC" w:rsidRDefault="00F85FE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EC2250" w14:paraId="06E60AC0" w14:textId="77777777" w:rsidTr="007508DB">
      <w:tc>
        <w:tcPr>
          <w:tcW w:w="5000" w:type="pct"/>
          <w:vAlign w:val="center"/>
        </w:tcPr>
        <w:p w14:paraId="00383215" w14:textId="77777777" w:rsidR="00EC2250" w:rsidRDefault="00EC2250"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Pr>
              <w:noProof/>
              <w:lang w:val="ja-JP" w:bidi="ja-JP"/>
            </w:rPr>
            <w:t>3</w:t>
          </w:r>
          <w:r w:rsidRPr="009C6C0C">
            <w:rPr>
              <w:lang w:val="ja-JP" w:bidi="ja-JP"/>
            </w:rPr>
            <w:fldChar w:fldCharType="end"/>
          </w:r>
        </w:p>
      </w:tc>
    </w:tr>
  </w:tbl>
  <w:p w14:paraId="4237274A" w14:textId="77777777" w:rsidR="00EC2250" w:rsidRDefault="00EC2250" w:rsidP="009C6C0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EC2250" w:rsidRPr="000D1ED8" w14:paraId="11580E33" w14:textId="77777777" w:rsidTr="005140DB">
      <w:tc>
        <w:tcPr>
          <w:tcW w:w="5000" w:type="pct"/>
          <w:vAlign w:val="center"/>
        </w:tcPr>
        <w:p w14:paraId="50E8E2F7" w14:textId="232DBEA7" w:rsidR="00EC2250" w:rsidRPr="000D1ED8" w:rsidRDefault="00EC2250"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A10A61">
            <w:rPr>
              <w:noProof/>
              <w:lang w:val="ja-JP" w:bidi="ja-JP"/>
            </w:rPr>
            <w:t>5</w:t>
          </w:r>
          <w:r w:rsidRPr="000D1ED8">
            <w:rPr>
              <w:lang w:val="ja-JP" w:bidi="ja-JP"/>
            </w:rPr>
            <w:fldChar w:fldCharType="end"/>
          </w:r>
        </w:p>
      </w:tc>
    </w:tr>
  </w:tbl>
  <w:p w14:paraId="7A2586A7" w14:textId="77777777" w:rsidR="00EC2250" w:rsidRPr="000D1ED8" w:rsidRDefault="00EC2250" w:rsidP="003820E8">
    <w:pPr>
      <w:pStyle w:val="Footer"/>
      <w:ind w:right="640"/>
      <w:jc w:val="left"/>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EC2250" w:rsidRPr="006C5465" w14:paraId="6AC21C33" w14:textId="77777777" w:rsidTr="005140DB">
      <w:tc>
        <w:tcPr>
          <w:tcW w:w="5000" w:type="pct"/>
          <w:vAlign w:val="center"/>
        </w:tcPr>
        <w:p w14:paraId="2FABBEC3" w14:textId="77777777" w:rsidR="00EC2250" w:rsidRPr="006C5465" w:rsidRDefault="00EC2250"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Pr>
              <w:noProof/>
              <w:lang w:val="ja-JP" w:bidi="ja-JP"/>
            </w:rPr>
            <w:t>1</w:t>
          </w:r>
          <w:r w:rsidRPr="006C5465">
            <w:rPr>
              <w:lang w:val="ja-JP" w:bidi="ja-JP"/>
            </w:rPr>
            <w:fldChar w:fldCharType="end"/>
          </w:r>
        </w:p>
      </w:tc>
    </w:tr>
  </w:tbl>
  <w:p w14:paraId="33C0B6CE" w14:textId="77777777" w:rsidR="00EC2250" w:rsidRPr="006C5465" w:rsidRDefault="00EC2250" w:rsidP="006C54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691B71" w14:textId="77777777" w:rsidR="00181A99" w:rsidRDefault="00181A99" w:rsidP="009F7A27">
      <w:r>
        <w:separator/>
      </w:r>
    </w:p>
    <w:p w14:paraId="2A4E79EC" w14:textId="77777777" w:rsidR="00181A99" w:rsidRDefault="00181A99"/>
  </w:footnote>
  <w:footnote w:type="continuationSeparator" w:id="0">
    <w:p w14:paraId="0CC3AEA1" w14:textId="77777777" w:rsidR="00181A99" w:rsidRDefault="00181A99" w:rsidP="009F7A27">
      <w:r>
        <w:continuationSeparator/>
      </w:r>
    </w:p>
    <w:p w14:paraId="4A0F01F2" w14:textId="77777777" w:rsidR="00181A99" w:rsidRDefault="00181A99"/>
  </w:footnote>
  <w:footnote w:type="continuationNotice" w:id="1">
    <w:p w14:paraId="40D97882" w14:textId="77777777" w:rsidR="00181A99" w:rsidRDefault="00181A99">
      <w:pPr>
        <w:spacing w:after="0" w:line="240" w:lineRule="auto"/>
      </w:pPr>
    </w:p>
    <w:p w14:paraId="71F0DFBA" w14:textId="77777777" w:rsidR="00181A99" w:rsidRDefault="00181A9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466"/>
      <w:gridCol w:w="3662"/>
      <w:gridCol w:w="3338"/>
    </w:tblGrid>
    <w:tr w:rsidR="00FC37CC" w:rsidRPr="005513DA" w14:paraId="679FEF81" w14:textId="77777777" w:rsidTr="007508DB">
      <w:tc>
        <w:tcPr>
          <w:tcW w:w="4797" w:type="dxa"/>
          <w:shd w:val="clear" w:color="auto" w:fill="F2F2F2" w:themeFill="background1" w:themeFillShade="F2"/>
          <w:vAlign w:val="center"/>
        </w:tcPr>
        <w:p w14:paraId="230310F2" w14:textId="2ED124C2" w:rsidR="00FC37CC" w:rsidRPr="005513DA" w:rsidRDefault="00181A99" w:rsidP="006C5465">
          <w:pPr>
            <w:pStyle w:val="Header"/>
            <w:rPr>
              <w:rFonts w:ascii="Times New Roman" w:hAnsi="Times New Roman" w:cs="Times New Roman"/>
            </w:rPr>
          </w:pPr>
          <w:sdt>
            <w:sdtPr>
              <w:rPr>
                <w:rFonts w:ascii="Times New Roman" w:hAnsi="Times New Roman" w:cs="Times New Roman"/>
              </w:rPr>
              <w:alias w:val="発行日と日付"/>
              <w:tag w:val=""/>
              <w:id w:val="1801956016"/>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177BE1">
                <w:rPr>
                  <w:rFonts w:ascii="Times New Roman" w:hAnsi="Times New Roman" w:cs="Times New Roman"/>
                </w:rPr>
                <w:t>CP23-025  Phát hành ngày 30/11/ 2023</w:t>
              </w:r>
            </w:sdtContent>
          </w:sdt>
        </w:p>
      </w:tc>
      <w:tc>
        <w:tcPr>
          <w:tcW w:w="4797" w:type="dxa"/>
          <w:shd w:val="clear" w:color="auto" w:fill="F2F2F2" w:themeFill="background1" w:themeFillShade="F2"/>
          <w:vAlign w:val="center"/>
        </w:tcPr>
        <w:p w14:paraId="47ADD5B3" w14:textId="7AF78BB1" w:rsidR="00FC37CC" w:rsidRPr="005513DA" w:rsidRDefault="00181A99" w:rsidP="006C5465">
          <w:pPr>
            <w:pStyle w:val="a1"/>
            <w:rPr>
              <w:rFonts w:ascii="Times New Roman" w:hAnsi="Times New Roman" w:cs="Times New Roman"/>
            </w:rPr>
          </w:pPr>
          <w:sdt>
            <w:sdtPr>
              <w:rPr>
                <w:rFonts w:ascii="Times New Roman" w:hAnsi="Times New Roman" w:cs="Times New Roman"/>
              </w:rPr>
              <w:alias w:val="タイトル​​"/>
              <w:tag w:val=""/>
              <w:id w:val="2111320161"/>
              <w:placeholder>
                <w:docPart w:val="8728219CD30E4F95A5C15D88EB4D555A"/>
              </w:placeholder>
              <w:dataBinding w:prefixMappings="xmlns:ns0='http://schemas.microsoft.com/office/2006/coverPageProps' " w:xpath="/ns0:CoverPageProperties[1]/ns0:Abstract[1]" w:storeItemID="{55AF091B-3C7A-41E3-B477-F2FDAA23CFDA}"/>
              <w15:appearance w15:val="hidden"/>
              <w:text/>
            </w:sdtPr>
            <w:sdtEndPr/>
            <w:sdtContent>
              <w:r w:rsidR="00FB3262" w:rsidRPr="005513DA">
                <w:rPr>
                  <w:rFonts w:ascii="Times New Roman" w:hAnsi="Times New Roman" w:cs="Times New Roman"/>
                </w:rPr>
                <w:t>BẢN TIN TUÂN THỦ</w:t>
              </w:r>
            </w:sdtContent>
          </w:sdt>
        </w:p>
      </w:tc>
      <w:tc>
        <w:tcPr>
          <w:tcW w:w="4798" w:type="dxa"/>
          <w:shd w:val="clear" w:color="auto" w:fill="F2F2F2" w:themeFill="background1" w:themeFillShade="F2"/>
          <w:vAlign w:val="center"/>
        </w:tcPr>
        <w:p w14:paraId="72EC204C" w14:textId="77777777" w:rsidR="00FC37CC" w:rsidRPr="005513DA" w:rsidRDefault="00FC37CC" w:rsidP="009C6C0C">
          <w:pPr>
            <w:pStyle w:val="Header"/>
            <w:jc w:val="right"/>
            <w:rPr>
              <w:rFonts w:ascii="Times New Roman" w:hAnsi="Times New Roman" w:cs="Times New Roman"/>
            </w:rPr>
          </w:pPr>
        </w:p>
      </w:tc>
    </w:tr>
  </w:tbl>
  <w:p w14:paraId="6720CF7F" w14:textId="77777777" w:rsidR="000A5270" w:rsidRPr="005513DA" w:rsidRDefault="000A5270">
    <w:pPr>
      <w:pStyle w:val="Header"/>
      <w:rPr>
        <w:rFonts w:ascii="Times New Roman" w:hAnsi="Times New Roman" w:cs="Times New Roman"/>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364"/>
      <w:gridCol w:w="3611"/>
      <w:gridCol w:w="3491"/>
    </w:tblGrid>
    <w:tr w:rsidR="00FC37CC" w:rsidRPr="00FB3262" w14:paraId="6EF8482A" w14:textId="77777777" w:rsidTr="007508DB">
      <w:tc>
        <w:tcPr>
          <w:tcW w:w="4801" w:type="dxa"/>
          <w:shd w:val="clear" w:color="auto" w:fill="F2F2F2" w:themeFill="background1" w:themeFillShade="F2"/>
          <w:vAlign w:val="center"/>
        </w:tcPr>
        <w:p w14:paraId="00EE02D2" w14:textId="77777777" w:rsidR="00FC37CC" w:rsidRPr="00FB3262" w:rsidRDefault="00FC37CC" w:rsidP="00DD1D2A">
          <w:pPr>
            <w:pStyle w:val="Header"/>
            <w:rPr>
              <w:rFonts w:ascii="Times New Roman" w:hAnsi="Times New Roman" w:cs="Times New Roman"/>
            </w:rPr>
          </w:pPr>
        </w:p>
      </w:tc>
      <w:tc>
        <w:tcPr>
          <w:tcW w:w="4800" w:type="dxa"/>
          <w:shd w:val="clear" w:color="auto" w:fill="F2F2F2" w:themeFill="background1" w:themeFillShade="F2"/>
          <w:vAlign w:val="center"/>
        </w:tcPr>
        <w:p w14:paraId="45EEE7DD" w14:textId="20E9C5AB" w:rsidR="00FC37CC" w:rsidRPr="00FB3262" w:rsidRDefault="00181A99" w:rsidP="00DD1D2A">
          <w:pPr>
            <w:pStyle w:val="a1"/>
            <w:rPr>
              <w:rFonts w:ascii="Times New Roman" w:hAnsi="Times New Roman" w:cs="Times New Roman"/>
              <w:sz w:val="28"/>
              <w:szCs w:val="28"/>
            </w:rPr>
          </w:pPr>
          <w:sdt>
            <w:sdtPr>
              <w:rPr>
                <w:rFonts w:ascii="Times New Roman" w:hAnsi="Times New Roman" w:cs="Times New Roman"/>
                <w:sz w:val="28"/>
                <w:szCs w:val="28"/>
              </w:rPr>
              <w:alias w:val="タイトル​​"/>
              <w:tag w:val=""/>
              <w:id w:val="-1818402796"/>
              <w:dataBinding w:prefixMappings="xmlns:ns0='http://schemas.microsoft.com/office/2006/coverPageProps' " w:xpath="/ns0:CoverPageProperties[1]/ns0:Abstract[1]" w:storeItemID="{55AF091B-3C7A-41E3-B477-F2FDAA23CFDA}"/>
              <w15:appearance w15:val="hidden"/>
              <w:text/>
            </w:sdtPr>
            <w:sdtEndPr/>
            <w:sdtContent>
              <w:r w:rsidR="00FB3262">
                <w:rPr>
                  <w:rFonts w:ascii="Times New Roman" w:hAnsi="Times New Roman" w:cs="Times New Roman"/>
                  <w:sz w:val="28"/>
                  <w:szCs w:val="28"/>
                </w:rPr>
                <w:t>BẢN</w:t>
              </w:r>
              <w:r w:rsidR="00FB3262" w:rsidRPr="00FB3262">
                <w:rPr>
                  <w:rFonts w:ascii="Times New Roman" w:hAnsi="Times New Roman" w:cs="Times New Roman"/>
                  <w:sz w:val="28"/>
                  <w:szCs w:val="28"/>
                </w:rPr>
                <w:t xml:space="preserve"> TIN TUÂN THỦ</w:t>
              </w:r>
            </w:sdtContent>
          </w:sdt>
        </w:p>
      </w:tc>
      <w:tc>
        <w:tcPr>
          <w:tcW w:w="4801" w:type="dxa"/>
          <w:shd w:val="clear" w:color="auto" w:fill="F2F2F2" w:themeFill="background1" w:themeFillShade="F2"/>
          <w:vAlign w:val="center"/>
        </w:tcPr>
        <w:p w14:paraId="7941DE40" w14:textId="35F74E30" w:rsidR="00FC37CC" w:rsidRPr="00FB3262" w:rsidRDefault="00181A99" w:rsidP="007508DB">
          <w:pPr>
            <w:pStyle w:val="Header"/>
            <w:jc w:val="right"/>
            <w:rPr>
              <w:rFonts w:ascii="Times New Roman" w:hAnsi="Times New Roman" w:cs="Times New Roman"/>
              <w:i/>
              <w:iCs w:val="0"/>
              <w:color w:val="auto"/>
            </w:rPr>
          </w:pPr>
          <w:sdt>
            <w:sdtPr>
              <w:rPr>
                <w:rFonts w:ascii="Times New Roman" w:hAnsi="Times New Roman" w:cs="Times New Roman"/>
              </w:rPr>
              <w:alias w:val="発行日と日付"/>
              <w:tag w:val=""/>
              <w:id w:val="1035314610"/>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177BE1">
                <w:rPr>
                  <w:rFonts w:ascii="Times New Roman" w:hAnsi="Times New Roman" w:cs="Times New Roman"/>
                </w:rPr>
                <w:t>CP23-025  Phát hành ngày 30/11/ 2023</w:t>
              </w:r>
            </w:sdtContent>
          </w:sdt>
        </w:p>
      </w:tc>
    </w:tr>
  </w:tbl>
  <w:p w14:paraId="58A4F43C" w14:textId="77777777" w:rsidR="000A5270" w:rsidRPr="00FB3262" w:rsidRDefault="000A5270">
    <w:pPr>
      <w:pStyle w:val="Header"/>
      <w:rPr>
        <w:rFonts w:ascii="Times New Roman" w:hAnsi="Times New Roman" w:cs="Times New Roman"/>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488"/>
      <w:gridCol w:w="3663"/>
      <w:gridCol w:w="3315"/>
    </w:tblGrid>
    <w:tr w:rsidR="00EC2250" w14:paraId="78A13B68" w14:textId="77777777" w:rsidTr="007508DB">
      <w:tc>
        <w:tcPr>
          <w:tcW w:w="4797" w:type="dxa"/>
          <w:shd w:val="clear" w:color="auto" w:fill="F2F2F2" w:themeFill="background1" w:themeFillShade="F2"/>
          <w:vAlign w:val="center"/>
        </w:tcPr>
        <w:p w14:paraId="5723CA26" w14:textId="0FC6BDD9" w:rsidR="00EC2250" w:rsidRPr="006C5465" w:rsidRDefault="00181A99" w:rsidP="006C5465">
          <w:pPr>
            <w:pStyle w:val="Header"/>
          </w:pPr>
          <w:sdt>
            <w:sdtPr>
              <w:rPr>
                <w:rFonts w:hint="eastAsia"/>
              </w:rPr>
              <w:alias w:val="発行日と日付"/>
              <w:tag w:val=""/>
              <w:id w:val="1149257123"/>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177BE1">
                <w:rPr>
                  <w:rFonts w:hint="eastAsia"/>
                </w:rPr>
                <w:t>CP23-025  Phát hành ngày 30/11/ 2023</w:t>
              </w:r>
            </w:sdtContent>
          </w:sdt>
        </w:p>
      </w:tc>
      <w:tc>
        <w:tcPr>
          <w:tcW w:w="4797" w:type="dxa"/>
          <w:shd w:val="clear" w:color="auto" w:fill="F2F2F2" w:themeFill="background1" w:themeFillShade="F2"/>
          <w:vAlign w:val="center"/>
        </w:tcPr>
        <w:p w14:paraId="130EECF9" w14:textId="17B50118" w:rsidR="00EC2250" w:rsidRPr="006C5465" w:rsidRDefault="00181A99" w:rsidP="006C5465">
          <w:pPr>
            <w:pStyle w:val="a1"/>
          </w:pPr>
          <w:sdt>
            <w:sdtPr>
              <w:alias w:val="タイトル​​"/>
              <w:tag w:val=""/>
              <w:id w:val="-763071770"/>
              <w:dataBinding w:prefixMappings="xmlns:ns0='http://schemas.microsoft.com/office/2006/coverPageProps' " w:xpath="/ns0:CoverPageProperties[1]/ns0:Abstract[1]" w:storeItemID="{55AF091B-3C7A-41E3-B477-F2FDAA23CFDA}"/>
              <w15:appearance w15:val="hidden"/>
              <w:text/>
            </w:sdtPr>
            <w:sdtEndPr/>
            <w:sdtContent>
              <w:r w:rsidR="00FB3262">
                <w:t>B</w:t>
              </w:r>
              <w:r w:rsidR="00FB3262">
                <w:rPr>
                  <w:rFonts w:ascii="Calibri" w:hAnsi="Calibri" w:cs="Calibri"/>
                </w:rPr>
                <w:t>Ả</w:t>
              </w:r>
              <w:r w:rsidR="00FB3262">
                <w:t>N TIN TUÂN TH</w:t>
              </w:r>
              <w:r w:rsidR="00FB3262">
                <w:rPr>
                  <w:rFonts w:ascii="Calibri" w:hAnsi="Calibri" w:cs="Calibri"/>
                </w:rPr>
                <w:t>Ủ</w:t>
              </w:r>
            </w:sdtContent>
          </w:sdt>
        </w:p>
      </w:tc>
      <w:tc>
        <w:tcPr>
          <w:tcW w:w="4798" w:type="dxa"/>
          <w:shd w:val="clear" w:color="auto" w:fill="F2F2F2" w:themeFill="background1" w:themeFillShade="F2"/>
          <w:vAlign w:val="center"/>
        </w:tcPr>
        <w:p w14:paraId="3EA5C5C7" w14:textId="77777777" w:rsidR="00EC2250" w:rsidRDefault="00EC2250" w:rsidP="009C6C0C">
          <w:pPr>
            <w:pStyle w:val="Header"/>
            <w:jc w:val="right"/>
          </w:pPr>
        </w:p>
      </w:tc>
    </w:tr>
  </w:tbl>
  <w:p w14:paraId="5C70F5FF" w14:textId="77777777" w:rsidR="00EC2250" w:rsidRDefault="00EC2250" w:rsidP="0002421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337"/>
      <w:gridCol w:w="3662"/>
      <w:gridCol w:w="3467"/>
    </w:tblGrid>
    <w:tr w:rsidR="00EC2250" w:rsidRPr="001001EA" w14:paraId="2438082A" w14:textId="77777777" w:rsidTr="007508DB">
      <w:tc>
        <w:tcPr>
          <w:tcW w:w="4801" w:type="dxa"/>
          <w:shd w:val="clear" w:color="auto" w:fill="F2F2F2" w:themeFill="background1" w:themeFillShade="F2"/>
          <w:vAlign w:val="center"/>
        </w:tcPr>
        <w:p w14:paraId="5843A878" w14:textId="77777777" w:rsidR="00EC2250" w:rsidRPr="001001EA" w:rsidRDefault="00EC2250" w:rsidP="00DD1D2A">
          <w:pPr>
            <w:pStyle w:val="Header"/>
            <w:rPr>
              <w:rFonts w:ascii="Times New Roman" w:hAnsi="Times New Roman" w:cs="Times New Roman"/>
            </w:rPr>
          </w:pPr>
        </w:p>
      </w:tc>
      <w:tc>
        <w:tcPr>
          <w:tcW w:w="4800" w:type="dxa"/>
          <w:shd w:val="clear" w:color="auto" w:fill="F2F2F2" w:themeFill="background1" w:themeFillShade="F2"/>
          <w:vAlign w:val="center"/>
        </w:tcPr>
        <w:p w14:paraId="36A2F603" w14:textId="27401A72" w:rsidR="00EC2250" w:rsidRPr="001001EA" w:rsidRDefault="00181A99" w:rsidP="00DD1D2A">
          <w:pPr>
            <w:pStyle w:val="a1"/>
            <w:rPr>
              <w:rFonts w:ascii="Times New Roman" w:hAnsi="Times New Roman" w:cs="Times New Roman"/>
            </w:rPr>
          </w:pPr>
          <w:sdt>
            <w:sdtPr>
              <w:rPr>
                <w:rFonts w:ascii="Times New Roman" w:hAnsi="Times New Roman" w:cs="Times New Roman"/>
              </w:rPr>
              <w:alias w:val="タイトル​​"/>
              <w:tag w:val=""/>
              <w:id w:val="1123038016"/>
              <w:dataBinding w:prefixMappings="xmlns:ns0='http://schemas.microsoft.com/office/2006/coverPageProps' " w:xpath="/ns0:CoverPageProperties[1]/ns0:Abstract[1]" w:storeItemID="{55AF091B-3C7A-41E3-B477-F2FDAA23CFDA}"/>
              <w15:appearance w15:val="hidden"/>
              <w:text/>
            </w:sdtPr>
            <w:sdtEndPr/>
            <w:sdtContent>
              <w:r w:rsidR="00FB3262" w:rsidRPr="001001EA">
                <w:rPr>
                  <w:rFonts w:ascii="Times New Roman" w:hAnsi="Times New Roman" w:cs="Times New Roman"/>
                </w:rPr>
                <w:t>BẢN TIN TUÂN THỦ</w:t>
              </w:r>
            </w:sdtContent>
          </w:sdt>
        </w:p>
      </w:tc>
      <w:tc>
        <w:tcPr>
          <w:tcW w:w="4801" w:type="dxa"/>
          <w:shd w:val="clear" w:color="auto" w:fill="F2F2F2" w:themeFill="background1" w:themeFillShade="F2"/>
          <w:vAlign w:val="center"/>
        </w:tcPr>
        <w:p w14:paraId="24C49294" w14:textId="52F8C7E2" w:rsidR="00EC2250" w:rsidRPr="001001EA" w:rsidRDefault="00181A99" w:rsidP="007508DB">
          <w:pPr>
            <w:pStyle w:val="Header"/>
            <w:jc w:val="right"/>
            <w:rPr>
              <w:rFonts w:ascii="Times New Roman" w:hAnsi="Times New Roman" w:cs="Times New Roman"/>
              <w:i/>
              <w:iCs w:val="0"/>
              <w:color w:val="auto"/>
            </w:rPr>
          </w:pPr>
          <w:sdt>
            <w:sdtPr>
              <w:rPr>
                <w:rFonts w:ascii="Times New Roman" w:hAnsi="Times New Roman" w:cs="Times New Roman"/>
              </w:rPr>
              <w:alias w:val="発行日と日付"/>
              <w:tag w:val=""/>
              <w:id w:val="1839578225"/>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177BE1" w:rsidRPr="001001EA">
                <w:rPr>
                  <w:rFonts w:ascii="Times New Roman" w:hAnsi="Times New Roman" w:cs="Times New Roman"/>
                </w:rPr>
                <w:t>CP23-025  Phát hành ngày 30/11/ 2023</w:t>
              </w:r>
            </w:sdtContent>
          </w:sdt>
        </w:p>
      </w:tc>
    </w:tr>
  </w:tbl>
  <w:p w14:paraId="149E0947" w14:textId="77777777" w:rsidR="00EC2250" w:rsidRPr="001001EA" w:rsidRDefault="00EC2250" w:rsidP="009C6C0C">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804542A"/>
    <w:multiLevelType w:val="hybridMultilevel"/>
    <w:tmpl w:val="11C61EE2"/>
    <w:lvl w:ilvl="0" w:tplc="36CCAF7C">
      <w:start w:val="1"/>
      <w:numFmt w:val="bullet"/>
      <w:lvlText w:val="•"/>
      <w:lvlJc w:val="left"/>
      <w:pPr>
        <w:tabs>
          <w:tab w:val="num" w:pos="720"/>
        </w:tabs>
        <w:ind w:left="720" w:hanging="360"/>
      </w:pPr>
      <w:rPr>
        <w:rFonts w:ascii="Meiryo UI" w:hAnsi="Meiryo UI" w:hint="default"/>
      </w:rPr>
    </w:lvl>
    <w:lvl w:ilvl="1" w:tplc="D2BC1646" w:tentative="1">
      <w:start w:val="1"/>
      <w:numFmt w:val="bullet"/>
      <w:lvlText w:val="•"/>
      <w:lvlJc w:val="left"/>
      <w:pPr>
        <w:tabs>
          <w:tab w:val="num" w:pos="1440"/>
        </w:tabs>
        <w:ind w:left="1440" w:hanging="360"/>
      </w:pPr>
      <w:rPr>
        <w:rFonts w:ascii="Meiryo UI" w:hAnsi="Meiryo UI" w:hint="default"/>
      </w:rPr>
    </w:lvl>
    <w:lvl w:ilvl="2" w:tplc="CAB0736C" w:tentative="1">
      <w:start w:val="1"/>
      <w:numFmt w:val="bullet"/>
      <w:lvlText w:val="•"/>
      <w:lvlJc w:val="left"/>
      <w:pPr>
        <w:tabs>
          <w:tab w:val="num" w:pos="2160"/>
        </w:tabs>
        <w:ind w:left="2160" w:hanging="360"/>
      </w:pPr>
      <w:rPr>
        <w:rFonts w:ascii="Meiryo UI" w:hAnsi="Meiryo UI" w:hint="default"/>
      </w:rPr>
    </w:lvl>
    <w:lvl w:ilvl="3" w:tplc="799CEA2A" w:tentative="1">
      <w:start w:val="1"/>
      <w:numFmt w:val="bullet"/>
      <w:lvlText w:val="•"/>
      <w:lvlJc w:val="left"/>
      <w:pPr>
        <w:tabs>
          <w:tab w:val="num" w:pos="2880"/>
        </w:tabs>
        <w:ind w:left="2880" w:hanging="360"/>
      </w:pPr>
      <w:rPr>
        <w:rFonts w:ascii="Meiryo UI" w:hAnsi="Meiryo UI" w:hint="default"/>
      </w:rPr>
    </w:lvl>
    <w:lvl w:ilvl="4" w:tplc="E6AE5622" w:tentative="1">
      <w:start w:val="1"/>
      <w:numFmt w:val="bullet"/>
      <w:lvlText w:val="•"/>
      <w:lvlJc w:val="left"/>
      <w:pPr>
        <w:tabs>
          <w:tab w:val="num" w:pos="3600"/>
        </w:tabs>
        <w:ind w:left="3600" w:hanging="360"/>
      </w:pPr>
      <w:rPr>
        <w:rFonts w:ascii="Meiryo UI" w:hAnsi="Meiryo UI" w:hint="default"/>
      </w:rPr>
    </w:lvl>
    <w:lvl w:ilvl="5" w:tplc="B7246854" w:tentative="1">
      <w:start w:val="1"/>
      <w:numFmt w:val="bullet"/>
      <w:lvlText w:val="•"/>
      <w:lvlJc w:val="left"/>
      <w:pPr>
        <w:tabs>
          <w:tab w:val="num" w:pos="4320"/>
        </w:tabs>
        <w:ind w:left="4320" w:hanging="360"/>
      </w:pPr>
      <w:rPr>
        <w:rFonts w:ascii="Meiryo UI" w:hAnsi="Meiryo UI" w:hint="default"/>
      </w:rPr>
    </w:lvl>
    <w:lvl w:ilvl="6" w:tplc="DBAE6248" w:tentative="1">
      <w:start w:val="1"/>
      <w:numFmt w:val="bullet"/>
      <w:lvlText w:val="•"/>
      <w:lvlJc w:val="left"/>
      <w:pPr>
        <w:tabs>
          <w:tab w:val="num" w:pos="5040"/>
        </w:tabs>
        <w:ind w:left="5040" w:hanging="360"/>
      </w:pPr>
      <w:rPr>
        <w:rFonts w:ascii="Meiryo UI" w:hAnsi="Meiryo UI" w:hint="default"/>
      </w:rPr>
    </w:lvl>
    <w:lvl w:ilvl="7" w:tplc="C8BA000C" w:tentative="1">
      <w:start w:val="1"/>
      <w:numFmt w:val="bullet"/>
      <w:lvlText w:val="•"/>
      <w:lvlJc w:val="left"/>
      <w:pPr>
        <w:tabs>
          <w:tab w:val="num" w:pos="5760"/>
        </w:tabs>
        <w:ind w:left="5760" w:hanging="360"/>
      </w:pPr>
      <w:rPr>
        <w:rFonts w:ascii="Meiryo UI" w:hAnsi="Meiryo UI" w:hint="default"/>
      </w:rPr>
    </w:lvl>
    <w:lvl w:ilvl="8" w:tplc="211CB162" w:tentative="1">
      <w:start w:val="1"/>
      <w:numFmt w:val="bullet"/>
      <w:lvlText w:val="•"/>
      <w:lvlJc w:val="left"/>
      <w:pPr>
        <w:tabs>
          <w:tab w:val="num" w:pos="6480"/>
        </w:tabs>
        <w:ind w:left="6480" w:hanging="360"/>
      </w:pPr>
      <w:rPr>
        <w:rFonts w:ascii="Meiryo UI" w:hAnsi="Meiryo UI" w:hint="default"/>
      </w:rPr>
    </w:lvl>
  </w:abstractNum>
  <w:abstractNum w:abstractNumId="13" w15:restartNumberingAfterBreak="0">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1"/>
  </w:num>
  <w:num w:numId="2">
    <w:abstractNumId w:val="10"/>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writeProtection w:recommended="1"/>
  <w:zoom w:percent="100"/>
  <w:removeDateAndTime/>
  <w:bordersDoNotSurroundHeader/>
  <w:bordersDoNotSurroundFooter/>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4AB"/>
    <w:rsid w:val="000008A3"/>
    <w:rsid w:val="00000915"/>
    <w:rsid w:val="00000ACE"/>
    <w:rsid w:val="00000C95"/>
    <w:rsid w:val="00000D70"/>
    <w:rsid w:val="00000E30"/>
    <w:rsid w:val="000016B3"/>
    <w:rsid w:val="00001917"/>
    <w:rsid w:val="00002554"/>
    <w:rsid w:val="00002886"/>
    <w:rsid w:val="00002A10"/>
    <w:rsid w:val="00002B65"/>
    <w:rsid w:val="00002D8A"/>
    <w:rsid w:val="00003113"/>
    <w:rsid w:val="000031AC"/>
    <w:rsid w:val="00003259"/>
    <w:rsid w:val="00003284"/>
    <w:rsid w:val="00003326"/>
    <w:rsid w:val="00003699"/>
    <w:rsid w:val="000039ED"/>
    <w:rsid w:val="00003B9B"/>
    <w:rsid w:val="000048E3"/>
    <w:rsid w:val="00004BBE"/>
    <w:rsid w:val="00004BC0"/>
    <w:rsid w:val="00004DB8"/>
    <w:rsid w:val="0000507E"/>
    <w:rsid w:val="0000512B"/>
    <w:rsid w:val="0000518B"/>
    <w:rsid w:val="000051AA"/>
    <w:rsid w:val="0000586A"/>
    <w:rsid w:val="00005ADA"/>
    <w:rsid w:val="00005E28"/>
    <w:rsid w:val="00006163"/>
    <w:rsid w:val="000062F9"/>
    <w:rsid w:val="00006324"/>
    <w:rsid w:val="00006630"/>
    <w:rsid w:val="00006BB7"/>
    <w:rsid w:val="00006EEA"/>
    <w:rsid w:val="0000747B"/>
    <w:rsid w:val="00007666"/>
    <w:rsid w:val="000076B6"/>
    <w:rsid w:val="0000789E"/>
    <w:rsid w:val="0000791C"/>
    <w:rsid w:val="00007CB8"/>
    <w:rsid w:val="00010304"/>
    <w:rsid w:val="00010A84"/>
    <w:rsid w:val="00010DDF"/>
    <w:rsid w:val="00010EAC"/>
    <w:rsid w:val="000117EA"/>
    <w:rsid w:val="0001186C"/>
    <w:rsid w:val="00011D92"/>
    <w:rsid w:val="00012375"/>
    <w:rsid w:val="00012737"/>
    <w:rsid w:val="00012AD7"/>
    <w:rsid w:val="00012BCF"/>
    <w:rsid w:val="00013431"/>
    <w:rsid w:val="0001346C"/>
    <w:rsid w:val="00013507"/>
    <w:rsid w:val="00013657"/>
    <w:rsid w:val="00013665"/>
    <w:rsid w:val="0001382E"/>
    <w:rsid w:val="000138BB"/>
    <w:rsid w:val="00013F0C"/>
    <w:rsid w:val="00013F2A"/>
    <w:rsid w:val="000141CE"/>
    <w:rsid w:val="000147F4"/>
    <w:rsid w:val="00015147"/>
    <w:rsid w:val="00015199"/>
    <w:rsid w:val="0001550C"/>
    <w:rsid w:val="00015A4D"/>
    <w:rsid w:val="00015C68"/>
    <w:rsid w:val="00015F83"/>
    <w:rsid w:val="0001620E"/>
    <w:rsid w:val="00016212"/>
    <w:rsid w:val="000163CC"/>
    <w:rsid w:val="00016576"/>
    <w:rsid w:val="00016A80"/>
    <w:rsid w:val="00017130"/>
    <w:rsid w:val="000176CC"/>
    <w:rsid w:val="000179D1"/>
    <w:rsid w:val="00017D82"/>
    <w:rsid w:val="00017F32"/>
    <w:rsid w:val="000207B2"/>
    <w:rsid w:val="0002093C"/>
    <w:rsid w:val="00020A3F"/>
    <w:rsid w:val="00020B3B"/>
    <w:rsid w:val="00020BED"/>
    <w:rsid w:val="00020CEA"/>
    <w:rsid w:val="00020F22"/>
    <w:rsid w:val="00021086"/>
    <w:rsid w:val="000212B9"/>
    <w:rsid w:val="000212E2"/>
    <w:rsid w:val="000216B7"/>
    <w:rsid w:val="000222A3"/>
    <w:rsid w:val="0002238A"/>
    <w:rsid w:val="0002253C"/>
    <w:rsid w:val="00022629"/>
    <w:rsid w:val="00022789"/>
    <w:rsid w:val="00022994"/>
    <w:rsid w:val="00023592"/>
    <w:rsid w:val="00023770"/>
    <w:rsid w:val="00023936"/>
    <w:rsid w:val="0002407D"/>
    <w:rsid w:val="0002412A"/>
    <w:rsid w:val="00024219"/>
    <w:rsid w:val="00024451"/>
    <w:rsid w:val="000244A2"/>
    <w:rsid w:val="000244A6"/>
    <w:rsid w:val="000244A9"/>
    <w:rsid w:val="0002467A"/>
    <w:rsid w:val="00024B36"/>
    <w:rsid w:val="00024C1E"/>
    <w:rsid w:val="00025445"/>
    <w:rsid w:val="000254A9"/>
    <w:rsid w:val="000255E9"/>
    <w:rsid w:val="0002562A"/>
    <w:rsid w:val="0002575E"/>
    <w:rsid w:val="00025A1C"/>
    <w:rsid w:val="000260E1"/>
    <w:rsid w:val="000266D3"/>
    <w:rsid w:val="00026730"/>
    <w:rsid w:val="0002675B"/>
    <w:rsid w:val="00026CC7"/>
    <w:rsid w:val="000271F2"/>
    <w:rsid w:val="00027447"/>
    <w:rsid w:val="0002762C"/>
    <w:rsid w:val="000276C6"/>
    <w:rsid w:val="0002790C"/>
    <w:rsid w:val="00030596"/>
    <w:rsid w:val="00030943"/>
    <w:rsid w:val="00030BB7"/>
    <w:rsid w:val="00030E09"/>
    <w:rsid w:val="00030E1C"/>
    <w:rsid w:val="00031002"/>
    <w:rsid w:val="0003146A"/>
    <w:rsid w:val="00031611"/>
    <w:rsid w:val="00031700"/>
    <w:rsid w:val="0003188D"/>
    <w:rsid w:val="00031BD5"/>
    <w:rsid w:val="00032116"/>
    <w:rsid w:val="00032175"/>
    <w:rsid w:val="000321D8"/>
    <w:rsid w:val="000322A3"/>
    <w:rsid w:val="000325AD"/>
    <w:rsid w:val="00032959"/>
    <w:rsid w:val="000329EF"/>
    <w:rsid w:val="00032B1E"/>
    <w:rsid w:val="00032C69"/>
    <w:rsid w:val="00032F38"/>
    <w:rsid w:val="00033331"/>
    <w:rsid w:val="000333AF"/>
    <w:rsid w:val="0003342B"/>
    <w:rsid w:val="00033446"/>
    <w:rsid w:val="00033866"/>
    <w:rsid w:val="00033998"/>
    <w:rsid w:val="00033FF9"/>
    <w:rsid w:val="0003411A"/>
    <w:rsid w:val="0003454E"/>
    <w:rsid w:val="0003459D"/>
    <w:rsid w:val="00034772"/>
    <w:rsid w:val="00034987"/>
    <w:rsid w:val="00034A5E"/>
    <w:rsid w:val="00034B90"/>
    <w:rsid w:val="00034F9C"/>
    <w:rsid w:val="00035359"/>
    <w:rsid w:val="000356B6"/>
    <w:rsid w:val="000357DB"/>
    <w:rsid w:val="0003580F"/>
    <w:rsid w:val="000358B1"/>
    <w:rsid w:val="00035929"/>
    <w:rsid w:val="00035D66"/>
    <w:rsid w:val="00035E1C"/>
    <w:rsid w:val="00035FDB"/>
    <w:rsid w:val="00036233"/>
    <w:rsid w:val="00036310"/>
    <w:rsid w:val="00036386"/>
    <w:rsid w:val="00036543"/>
    <w:rsid w:val="00036EA2"/>
    <w:rsid w:val="00037023"/>
    <w:rsid w:val="000371F8"/>
    <w:rsid w:val="00037825"/>
    <w:rsid w:val="00037868"/>
    <w:rsid w:val="000379AA"/>
    <w:rsid w:val="00037AD4"/>
    <w:rsid w:val="00037B4E"/>
    <w:rsid w:val="00037D41"/>
    <w:rsid w:val="00037E39"/>
    <w:rsid w:val="000406FA"/>
    <w:rsid w:val="00040746"/>
    <w:rsid w:val="0004080A"/>
    <w:rsid w:val="00040AA4"/>
    <w:rsid w:val="00040BD3"/>
    <w:rsid w:val="00040E68"/>
    <w:rsid w:val="000410ED"/>
    <w:rsid w:val="00041194"/>
    <w:rsid w:val="000415F8"/>
    <w:rsid w:val="00041C22"/>
    <w:rsid w:val="00042041"/>
    <w:rsid w:val="000420F2"/>
    <w:rsid w:val="00042861"/>
    <w:rsid w:val="00042D0C"/>
    <w:rsid w:val="0004325B"/>
    <w:rsid w:val="000433CE"/>
    <w:rsid w:val="0004357C"/>
    <w:rsid w:val="0004362F"/>
    <w:rsid w:val="00043771"/>
    <w:rsid w:val="000439BF"/>
    <w:rsid w:val="00043A34"/>
    <w:rsid w:val="00043AD5"/>
    <w:rsid w:val="00043AFE"/>
    <w:rsid w:val="00043B3E"/>
    <w:rsid w:val="0004403F"/>
    <w:rsid w:val="000443D3"/>
    <w:rsid w:val="0004462F"/>
    <w:rsid w:val="0004485E"/>
    <w:rsid w:val="00044923"/>
    <w:rsid w:val="00044DC3"/>
    <w:rsid w:val="00045313"/>
    <w:rsid w:val="00045510"/>
    <w:rsid w:val="0004554A"/>
    <w:rsid w:val="00045858"/>
    <w:rsid w:val="00045C2B"/>
    <w:rsid w:val="00045DA4"/>
    <w:rsid w:val="00045E2E"/>
    <w:rsid w:val="000464B6"/>
    <w:rsid w:val="00047141"/>
    <w:rsid w:val="00047296"/>
    <w:rsid w:val="000473F0"/>
    <w:rsid w:val="00047472"/>
    <w:rsid w:val="000474F2"/>
    <w:rsid w:val="00047BA1"/>
    <w:rsid w:val="00047BDD"/>
    <w:rsid w:val="00047CE5"/>
    <w:rsid w:val="00047E49"/>
    <w:rsid w:val="00050198"/>
    <w:rsid w:val="00050209"/>
    <w:rsid w:val="00050ECF"/>
    <w:rsid w:val="00051024"/>
    <w:rsid w:val="00051043"/>
    <w:rsid w:val="00051CC0"/>
    <w:rsid w:val="00051FC9"/>
    <w:rsid w:val="0005224A"/>
    <w:rsid w:val="000524C5"/>
    <w:rsid w:val="00052555"/>
    <w:rsid w:val="000526CF"/>
    <w:rsid w:val="000537B5"/>
    <w:rsid w:val="0005391F"/>
    <w:rsid w:val="00053C80"/>
    <w:rsid w:val="00053D02"/>
    <w:rsid w:val="00053E54"/>
    <w:rsid w:val="00053F69"/>
    <w:rsid w:val="000541DC"/>
    <w:rsid w:val="000548FF"/>
    <w:rsid w:val="00055B42"/>
    <w:rsid w:val="00055B6E"/>
    <w:rsid w:val="00055C6F"/>
    <w:rsid w:val="00055ECF"/>
    <w:rsid w:val="00055F78"/>
    <w:rsid w:val="00055FC4"/>
    <w:rsid w:val="0005612E"/>
    <w:rsid w:val="000566DD"/>
    <w:rsid w:val="00056902"/>
    <w:rsid w:val="00056945"/>
    <w:rsid w:val="00057343"/>
    <w:rsid w:val="000573BD"/>
    <w:rsid w:val="0006084F"/>
    <w:rsid w:val="00060A88"/>
    <w:rsid w:val="00060CF9"/>
    <w:rsid w:val="00060D84"/>
    <w:rsid w:val="00060EC1"/>
    <w:rsid w:val="000612F8"/>
    <w:rsid w:val="00061530"/>
    <w:rsid w:val="000615AA"/>
    <w:rsid w:val="000616CC"/>
    <w:rsid w:val="00061D35"/>
    <w:rsid w:val="00061DAF"/>
    <w:rsid w:val="00062302"/>
    <w:rsid w:val="00062848"/>
    <w:rsid w:val="00062ABC"/>
    <w:rsid w:val="00062AED"/>
    <w:rsid w:val="00062B88"/>
    <w:rsid w:val="00062CFA"/>
    <w:rsid w:val="00062FC5"/>
    <w:rsid w:val="00063281"/>
    <w:rsid w:val="00063569"/>
    <w:rsid w:val="00063762"/>
    <w:rsid w:val="00063878"/>
    <w:rsid w:val="00063BE3"/>
    <w:rsid w:val="00063DD4"/>
    <w:rsid w:val="00064647"/>
    <w:rsid w:val="0006471B"/>
    <w:rsid w:val="00064BF3"/>
    <w:rsid w:val="00064C74"/>
    <w:rsid w:val="00064DB7"/>
    <w:rsid w:val="0006549D"/>
    <w:rsid w:val="000654A9"/>
    <w:rsid w:val="0006556B"/>
    <w:rsid w:val="00065839"/>
    <w:rsid w:val="000658AF"/>
    <w:rsid w:val="00065D70"/>
    <w:rsid w:val="00065DEC"/>
    <w:rsid w:val="000661C7"/>
    <w:rsid w:val="000661D0"/>
    <w:rsid w:val="00066338"/>
    <w:rsid w:val="000665D3"/>
    <w:rsid w:val="0006679B"/>
    <w:rsid w:val="00066CDE"/>
    <w:rsid w:val="00066E22"/>
    <w:rsid w:val="000670E7"/>
    <w:rsid w:val="0006714A"/>
    <w:rsid w:val="00067716"/>
    <w:rsid w:val="0006795C"/>
    <w:rsid w:val="00067CAE"/>
    <w:rsid w:val="00070108"/>
    <w:rsid w:val="000701EB"/>
    <w:rsid w:val="0007037D"/>
    <w:rsid w:val="000706D0"/>
    <w:rsid w:val="000707DD"/>
    <w:rsid w:val="00070BFE"/>
    <w:rsid w:val="00070F2C"/>
    <w:rsid w:val="00071186"/>
    <w:rsid w:val="000712CB"/>
    <w:rsid w:val="0007134B"/>
    <w:rsid w:val="00071492"/>
    <w:rsid w:val="000717EE"/>
    <w:rsid w:val="0007191E"/>
    <w:rsid w:val="00071B24"/>
    <w:rsid w:val="00071F36"/>
    <w:rsid w:val="000720BF"/>
    <w:rsid w:val="0007221F"/>
    <w:rsid w:val="000728EC"/>
    <w:rsid w:val="00072D23"/>
    <w:rsid w:val="00072D93"/>
    <w:rsid w:val="00072DB1"/>
    <w:rsid w:val="00072E5B"/>
    <w:rsid w:val="00072F84"/>
    <w:rsid w:val="00073029"/>
    <w:rsid w:val="0007304D"/>
    <w:rsid w:val="00073125"/>
    <w:rsid w:val="000731A9"/>
    <w:rsid w:val="000732A4"/>
    <w:rsid w:val="000736D2"/>
    <w:rsid w:val="0007373F"/>
    <w:rsid w:val="00073896"/>
    <w:rsid w:val="000738FD"/>
    <w:rsid w:val="000739CA"/>
    <w:rsid w:val="00073A78"/>
    <w:rsid w:val="00073A7D"/>
    <w:rsid w:val="000740C2"/>
    <w:rsid w:val="000741B5"/>
    <w:rsid w:val="00074666"/>
    <w:rsid w:val="000749AB"/>
    <w:rsid w:val="00074B15"/>
    <w:rsid w:val="00074BC7"/>
    <w:rsid w:val="00074DC4"/>
    <w:rsid w:val="00075196"/>
    <w:rsid w:val="000752F6"/>
    <w:rsid w:val="000758B1"/>
    <w:rsid w:val="000758BA"/>
    <w:rsid w:val="00075BD0"/>
    <w:rsid w:val="00075E5D"/>
    <w:rsid w:val="00075FB1"/>
    <w:rsid w:val="0007631D"/>
    <w:rsid w:val="0007635C"/>
    <w:rsid w:val="0007636A"/>
    <w:rsid w:val="00076663"/>
    <w:rsid w:val="0007698A"/>
    <w:rsid w:val="00076BFC"/>
    <w:rsid w:val="00076C8F"/>
    <w:rsid w:val="00077198"/>
    <w:rsid w:val="000774C4"/>
    <w:rsid w:val="000774F4"/>
    <w:rsid w:val="0007789C"/>
    <w:rsid w:val="000779C0"/>
    <w:rsid w:val="00077A13"/>
    <w:rsid w:val="00077B13"/>
    <w:rsid w:val="00077B75"/>
    <w:rsid w:val="00080AA2"/>
    <w:rsid w:val="00080CE9"/>
    <w:rsid w:val="00080D71"/>
    <w:rsid w:val="00080E60"/>
    <w:rsid w:val="0008118F"/>
    <w:rsid w:val="0008130B"/>
    <w:rsid w:val="00081431"/>
    <w:rsid w:val="00081753"/>
    <w:rsid w:val="0008198A"/>
    <w:rsid w:val="000819D5"/>
    <w:rsid w:val="00081A64"/>
    <w:rsid w:val="00081A98"/>
    <w:rsid w:val="00081DA3"/>
    <w:rsid w:val="0008210B"/>
    <w:rsid w:val="000824B2"/>
    <w:rsid w:val="000827B3"/>
    <w:rsid w:val="000829A4"/>
    <w:rsid w:val="00082BC5"/>
    <w:rsid w:val="00082C0B"/>
    <w:rsid w:val="00082CC1"/>
    <w:rsid w:val="0008378C"/>
    <w:rsid w:val="00083A2E"/>
    <w:rsid w:val="00083B32"/>
    <w:rsid w:val="0008435C"/>
    <w:rsid w:val="00084516"/>
    <w:rsid w:val="0008463A"/>
    <w:rsid w:val="000847DA"/>
    <w:rsid w:val="00085143"/>
    <w:rsid w:val="00085694"/>
    <w:rsid w:val="00085B22"/>
    <w:rsid w:val="00085E98"/>
    <w:rsid w:val="00085F5D"/>
    <w:rsid w:val="0008603B"/>
    <w:rsid w:val="000860FE"/>
    <w:rsid w:val="00086259"/>
    <w:rsid w:val="00086832"/>
    <w:rsid w:val="00086C5F"/>
    <w:rsid w:val="00086E86"/>
    <w:rsid w:val="000871E0"/>
    <w:rsid w:val="00087314"/>
    <w:rsid w:val="000875DC"/>
    <w:rsid w:val="00087641"/>
    <w:rsid w:val="00087667"/>
    <w:rsid w:val="000879F4"/>
    <w:rsid w:val="0009014E"/>
    <w:rsid w:val="000901C3"/>
    <w:rsid w:val="00090B96"/>
    <w:rsid w:val="00090F0A"/>
    <w:rsid w:val="00090FD1"/>
    <w:rsid w:val="00091315"/>
    <w:rsid w:val="00091793"/>
    <w:rsid w:val="00091821"/>
    <w:rsid w:val="00091B4C"/>
    <w:rsid w:val="00091C63"/>
    <w:rsid w:val="000926D2"/>
    <w:rsid w:val="00092723"/>
    <w:rsid w:val="000927F0"/>
    <w:rsid w:val="00092B5A"/>
    <w:rsid w:val="00092BBC"/>
    <w:rsid w:val="00092CF5"/>
    <w:rsid w:val="00092D67"/>
    <w:rsid w:val="00092F26"/>
    <w:rsid w:val="00093469"/>
    <w:rsid w:val="00093D72"/>
    <w:rsid w:val="00093E11"/>
    <w:rsid w:val="000942B8"/>
    <w:rsid w:val="000944CF"/>
    <w:rsid w:val="0009507E"/>
    <w:rsid w:val="000952B0"/>
    <w:rsid w:val="000956B0"/>
    <w:rsid w:val="00095748"/>
    <w:rsid w:val="00095B3F"/>
    <w:rsid w:val="00095D9B"/>
    <w:rsid w:val="00095FC0"/>
    <w:rsid w:val="000963D2"/>
    <w:rsid w:val="0009679D"/>
    <w:rsid w:val="00096A8F"/>
    <w:rsid w:val="00096B3E"/>
    <w:rsid w:val="00096EA9"/>
    <w:rsid w:val="00097227"/>
    <w:rsid w:val="000977B2"/>
    <w:rsid w:val="000978D9"/>
    <w:rsid w:val="00097ECA"/>
    <w:rsid w:val="00097F97"/>
    <w:rsid w:val="000A008C"/>
    <w:rsid w:val="000A0252"/>
    <w:rsid w:val="000A035F"/>
    <w:rsid w:val="000A0631"/>
    <w:rsid w:val="000A0947"/>
    <w:rsid w:val="000A0C4F"/>
    <w:rsid w:val="000A12DB"/>
    <w:rsid w:val="000A1310"/>
    <w:rsid w:val="000A1BE7"/>
    <w:rsid w:val="000A1D51"/>
    <w:rsid w:val="000A20F0"/>
    <w:rsid w:val="000A20FA"/>
    <w:rsid w:val="000A21FC"/>
    <w:rsid w:val="000A23CA"/>
    <w:rsid w:val="000A23EC"/>
    <w:rsid w:val="000A266F"/>
    <w:rsid w:val="000A2A79"/>
    <w:rsid w:val="000A2AD9"/>
    <w:rsid w:val="000A328E"/>
    <w:rsid w:val="000A3503"/>
    <w:rsid w:val="000A367E"/>
    <w:rsid w:val="000A3C00"/>
    <w:rsid w:val="000A3E86"/>
    <w:rsid w:val="000A412D"/>
    <w:rsid w:val="000A4302"/>
    <w:rsid w:val="000A47CD"/>
    <w:rsid w:val="000A4A5A"/>
    <w:rsid w:val="000A4B6D"/>
    <w:rsid w:val="000A5270"/>
    <w:rsid w:val="000A56B8"/>
    <w:rsid w:val="000A58DD"/>
    <w:rsid w:val="000A605E"/>
    <w:rsid w:val="000A6338"/>
    <w:rsid w:val="000A670A"/>
    <w:rsid w:val="000A6827"/>
    <w:rsid w:val="000A6C30"/>
    <w:rsid w:val="000A7304"/>
    <w:rsid w:val="000A7D79"/>
    <w:rsid w:val="000A7F25"/>
    <w:rsid w:val="000B0075"/>
    <w:rsid w:val="000B012A"/>
    <w:rsid w:val="000B01C6"/>
    <w:rsid w:val="000B0873"/>
    <w:rsid w:val="000B0DB4"/>
    <w:rsid w:val="000B0FB0"/>
    <w:rsid w:val="000B1075"/>
    <w:rsid w:val="000B11DF"/>
    <w:rsid w:val="000B14AF"/>
    <w:rsid w:val="000B15EB"/>
    <w:rsid w:val="000B1C16"/>
    <w:rsid w:val="000B1D78"/>
    <w:rsid w:val="000B1EC0"/>
    <w:rsid w:val="000B2002"/>
    <w:rsid w:val="000B2034"/>
    <w:rsid w:val="000B211F"/>
    <w:rsid w:val="000B21D1"/>
    <w:rsid w:val="000B23E1"/>
    <w:rsid w:val="000B23F3"/>
    <w:rsid w:val="000B2865"/>
    <w:rsid w:val="000B2D68"/>
    <w:rsid w:val="000B30B7"/>
    <w:rsid w:val="000B347F"/>
    <w:rsid w:val="000B358C"/>
    <w:rsid w:val="000B36A7"/>
    <w:rsid w:val="000B3BFC"/>
    <w:rsid w:val="000B3E21"/>
    <w:rsid w:val="000B40A7"/>
    <w:rsid w:val="000B42D0"/>
    <w:rsid w:val="000B4555"/>
    <w:rsid w:val="000B45D1"/>
    <w:rsid w:val="000B4660"/>
    <w:rsid w:val="000B468B"/>
    <w:rsid w:val="000B4740"/>
    <w:rsid w:val="000B47DE"/>
    <w:rsid w:val="000B48EB"/>
    <w:rsid w:val="000B4C4D"/>
    <w:rsid w:val="000B5191"/>
    <w:rsid w:val="000B51B0"/>
    <w:rsid w:val="000B57FE"/>
    <w:rsid w:val="000B59D4"/>
    <w:rsid w:val="000B5A97"/>
    <w:rsid w:val="000B5B52"/>
    <w:rsid w:val="000B5CC3"/>
    <w:rsid w:val="000B5EF6"/>
    <w:rsid w:val="000B62A0"/>
    <w:rsid w:val="000B6693"/>
    <w:rsid w:val="000B66AD"/>
    <w:rsid w:val="000B671E"/>
    <w:rsid w:val="000B6771"/>
    <w:rsid w:val="000B6827"/>
    <w:rsid w:val="000B6867"/>
    <w:rsid w:val="000B6C4F"/>
    <w:rsid w:val="000B71D1"/>
    <w:rsid w:val="000B7333"/>
    <w:rsid w:val="000B7852"/>
    <w:rsid w:val="000B7A44"/>
    <w:rsid w:val="000B7B32"/>
    <w:rsid w:val="000B7B60"/>
    <w:rsid w:val="000C016A"/>
    <w:rsid w:val="000C0239"/>
    <w:rsid w:val="000C02BD"/>
    <w:rsid w:val="000C03AE"/>
    <w:rsid w:val="000C0F7A"/>
    <w:rsid w:val="000C0FAE"/>
    <w:rsid w:val="000C0FBB"/>
    <w:rsid w:val="000C130B"/>
    <w:rsid w:val="000C159E"/>
    <w:rsid w:val="000C16EA"/>
    <w:rsid w:val="000C18E8"/>
    <w:rsid w:val="000C1A17"/>
    <w:rsid w:val="000C21BB"/>
    <w:rsid w:val="000C249E"/>
    <w:rsid w:val="000C2679"/>
    <w:rsid w:val="000C27BF"/>
    <w:rsid w:val="000C2859"/>
    <w:rsid w:val="000C32AB"/>
    <w:rsid w:val="000C3845"/>
    <w:rsid w:val="000C3ACF"/>
    <w:rsid w:val="000C3BAA"/>
    <w:rsid w:val="000C3BB5"/>
    <w:rsid w:val="000C3C1D"/>
    <w:rsid w:val="000C3F6D"/>
    <w:rsid w:val="000C43FB"/>
    <w:rsid w:val="000C4733"/>
    <w:rsid w:val="000C4A41"/>
    <w:rsid w:val="000C4BD5"/>
    <w:rsid w:val="000C5213"/>
    <w:rsid w:val="000C589E"/>
    <w:rsid w:val="000C59E1"/>
    <w:rsid w:val="000C5A9D"/>
    <w:rsid w:val="000C60E1"/>
    <w:rsid w:val="000C6495"/>
    <w:rsid w:val="000C666D"/>
    <w:rsid w:val="000C66A7"/>
    <w:rsid w:val="000C6A6A"/>
    <w:rsid w:val="000C6A82"/>
    <w:rsid w:val="000C786A"/>
    <w:rsid w:val="000C791D"/>
    <w:rsid w:val="000C7A33"/>
    <w:rsid w:val="000C7B69"/>
    <w:rsid w:val="000C7C86"/>
    <w:rsid w:val="000D004A"/>
    <w:rsid w:val="000D00A4"/>
    <w:rsid w:val="000D01E4"/>
    <w:rsid w:val="000D045D"/>
    <w:rsid w:val="000D04C2"/>
    <w:rsid w:val="000D057A"/>
    <w:rsid w:val="000D0850"/>
    <w:rsid w:val="000D0924"/>
    <w:rsid w:val="000D0B37"/>
    <w:rsid w:val="000D0DA2"/>
    <w:rsid w:val="000D1066"/>
    <w:rsid w:val="000D1127"/>
    <w:rsid w:val="000D13DE"/>
    <w:rsid w:val="000D151A"/>
    <w:rsid w:val="000D15F5"/>
    <w:rsid w:val="000D1779"/>
    <w:rsid w:val="000D18F5"/>
    <w:rsid w:val="000D1A33"/>
    <w:rsid w:val="000D1B33"/>
    <w:rsid w:val="000D1E91"/>
    <w:rsid w:val="000D1ED8"/>
    <w:rsid w:val="000D268D"/>
    <w:rsid w:val="000D3018"/>
    <w:rsid w:val="000D3115"/>
    <w:rsid w:val="000D3222"/>
    <w:rsid w:val="000D3522"/>
    <w:rsid w:val="000D36D7"/>
    <w:rsid w:val="000D36E2"/>
    <w:rsid w:val="000D3830"/>
    <w:rsid w:val="000D39C5"/>
    <w:rsid w:val="000D3CFB"/>
    <w:rsid w:val="000D3E6C"/>
    <w:rsid w:val="000D3F17"/>
    <w:rsid w:val="000D441E"/>
    <w:rsid w:val="000D44B2"/>
    <w:rsid w:val="000D4552"/>
    <w:rsid w:val="000D46C7"/>
    <w:rsid w:val="000D4C7C"/>
    <w:rsid w:val="000D4D77"/>
    <w:rsid w:val="000D54C5"/>
    <w:rsid w:val="000D555A"/>
    <w:rsid w:val="000D5715"/>
    <w:rsid w:val="000D5864"/>
    <w:rsid w:val="000D5ADB"/>
    <w:rsid w:val="000D5B3D"/>
    <w:rsid w:val="000D6233"/>
    <w:rsid w:val="000D6336"/>
    <w:rsid w:val="000D6D3F"/>
    <w:rsid w:val="000D714E"/>
    <w:rsid w:val="000D7584"/>
    <w:rsid w:val="000D75B7"/>
    <w:rsid w:val="000D75EF"/>
    <w:rsid w:val="000D76D6"/>
    <w:rsid w:val="000D7738"/>
    <w:rsid w:val="000D7973"/>
    <w:rsid w:val="000D7ACC"/>
    <w:rsid w:val="000D7CF0"/>
    <w:rsid w:val="000D7F80"/>
    <w:rsid w:val="000E087D"/>
    <w:rsid w:val="000E0BAC"/>
    <w:rsid w:val="000E0C99"/>
    <w:rsid w:val="000E0EDE"/>
    <w:rsid w:val="000E12FF"/>
    <w:rsid w:val="000E1B7F"/>
    <w:rsid w:val="000E1DB8"/>
    <w:rsid w:val="000E1E22"/>
    <w:rsid w:val="000E1EBA"/>
    <w:rsid w:val="000E2633"/>
    <w:rsid w:val="000E29A8"/>
    <w:rsid w:val="000E2B1F"/>
    <w:rsid w:val="000E2BAE"/>
    <w:rsid w:val="000E2C9A"/>
    <w:rsid w:val="000E2E26"/>
    <w:rsid w:val="000E2FAE"/>
    <w:rsid w:val="000E31D1"/>
    <w:rsid w:val="000E3339"/>
    <w:rsid w:val="000E38C4"/>
    <w:rsid w:val="000E3900"/>
    <w:rsid w:val="000E3C0A"/>
    <w:rsid w:val="000E3D04"/>
    <w:rsid w:val="000E3D21"/>
    <w:rsid w:val="000E3EC8"/>
    <w:rsid w:val="000E3F95"/>
    <w:rsid w:val="000E4034"/>
    <w:rsid w:val="000E40D2"/>
    <w:rsid w:val="000E42B0"/>
    <w:rsid w:val="000E4308"/>
    <w:rsid w:val="000E4322"/>
    <w:rsid w:val="000E4525"/>
    <w:rsid w:val="000E4CD7"/>
    <w:rsid w:val="000E4DD6"/>
    <w:rsid w:val="000E4E25"/>
    <w:rsid w:val="000E5013"/>
    <w:rsid w:val="000E50D1"/>
    <w:rsid w:val="000E51FB"/>
    <w:rsid w:val="000E52E0"/>
    <w:rsid w:val="000E5390"/>
    <w:rsid w:val="000E53B5"/>
    <w:rsid w:val="000E57E5"/>
    <w:rsid w:val="000E5C49"/>
    <w:rsid w:val="000E5D22"/>
    <w:rsid w:val="000E5E8D"/>
    <w:rsid w:val="000E5ED0"/>
    <w:rsid w:val="000E6142"/>
    <w:rsid w:val="000E65D4"/>
    <w:rsid w:val="000E69B1"/>
    <w:rsid w:val="000E6AFD"/>
    <w:rsid w:val="000E6CDC"/>
    <w:rsid w:val="000E6DA7"/>
    <w:rsid w:val="000E6ECB"/>
    <w:rsid w:val="000E6F6E"/>
    <w:rsid w:val="000E6F88"/>
    <w:rsid w:val="000E716C"/>
    <w:rsid w:val="000E72CF"/>
    <w:rsid w:val="000E73D3"/>
    <w:rsid w:val="000E79FC"/>
    <w:rsid w:val="000E7ECA"/>
    <w:rsid w:val="000F006A"/>
    <w:rsid w:val="000F041A"/>
    <w:rsid w:val="000F0520"/>
    <w:rsid w:val="000F0825"/>
    <w:rsid w:val="000F0A26"/>
    <w:rsid w:val="000F0F34"/>
    <w:rsid w:val="000F0F58"/>
    <w:rsid w:val="000F12E3"/>
    <w:rsid w:val="000F1584"/>
    <w:rsid w:val="000F1D36"/>
    <w:rsid w:val="000F1D72"/>
    <w:rsid w:val="000F1D8F"/>
    <w:rsid w:val="000F20E9"/>
    <w:rsid w:val="000F22E2"/>
    <w:rsid w:val="000F2712"/>
    <w:rsid w:val="000F2DA4"/>
    <w:rsid w:val="000F318C"/>
    <w:rsid w:val="000F35B6"/>
    <w:rsid w:val="000F392D"/>
    <w:rsid w:val="000F3D14"/>
    <w:rsid w:val="000F3F76"/>
    <w:rsid w:val="000F41E6"/>
    <w:rsid w:val="000F4480"/>
    <w:rsid w:val="000F451B"/>
    <w:rsid w:val="000F4755"/>
    <w:rsid w:val="000F4B84"/>
    <w:rsid w:val="000F4ED5"/>
    <w:rsid w:val="000F5D34"/>
    <w:rsid w:val="000F5ED0"/>
    <w:rsid w:val="000F660A"/>
    <w:rsid w:val="000F6825"/>
    <w:rsid w:val="000F6B64"/>
    <w:rsid w:val="000F6D04"/>
    <w:rsid w:val="000F72AD"/>
    <w:rsid w:val="000F741D"/>
    <w:rsid w:val="000F7493"/>
    <w:rsid w:val="000F7B53"/>
    <w:rsid w:val="001001EA"/>
    <w:rsid w:val="0010040D"/>
    <w:rsid w:val="001004C5"/>
    <w:rsid w:val="001006A8"/>
    <w:rsid w:val="00100CA1"/>
    <w:rsid w:val="0010107F"/>
    <w:rsid w:val="0010133D"/>
    <w:rsid w:val="001016CB"/>
    <w:rsid w:val="0010224D"/>
    <w:rsid w:val="0010224E"/>
    <w:rsid w:val="00102714"/>
    <w:rsid w:val="00102B5C"/>
    <w:rsid w:val="00102CAC"/>
    <w:rsid w:val="001030B8"/>
    <w:rsid w:val="00103776"/>
    <w:rsid w:val="00103A07"/>
    <w:rsid w:val="00103BE4"/>
    <w:rsid w:val="00104985"/>
    <w:rsid w:val="00104BC1"/>
    <w:rsid w:val="00104C89"/>
    <w:rsid w:val="00104D14"/>
    <w:rsid w:val="00104EAA"/>
    <w:rsid w:val="00104F31"/>
    <w:rsid w:val="00104FCB"/>
    <w:rsid w:val="001052CB"/>
    <w:rsid w:val="001056B9"/>
    <w:rsid w:val="00105709"/>
    <w:rsid w:val="0010586E"/>
    <w:rsid w:val="00105BF0"/>
    <w:rsid w:val="00105D26"/>
    <w:rsid w:val="00105D7B"/>
    <w:rsid w:val="00105E2A"/>
    <w:rsid w:val="001061B3"/>
    <w:rsid w:val="001061C0"/>
    <w:rsid w:val="00106519"/>
    <w:rsid w:val="00106838"/>
    <w:rsid w:val="001068E6"/>
    <w:rsid w:val="001069F6"/>
    <w:rsid w:val="00106B01"/>
    <w:rsid w:val="00106C31"/>
    <w:rsid w:val="00106CC1"/>
    <w:rsid w:val="00106D29"/>
    <w:rsid w:val="00106F62"/>
    <w:rsid w:val="001071E9"/>
    <w:rsid w:val="001077C4"/>
    <w:rsid w:val="0010786D"/>
    <w:rsid w:val="00107CC6"/>
    <w:rsid w:val="00107DE3"/>
    <w:rsid w:val="00110264"/>
    <w:rsid w:val="0011037D"/>
    <w:rsid w:val="001105B2"/>
    <w:rsid w:val="00111014"/>
    <w:rsid w:val="0011108B"/>
    <w:rsid w:val="0011109D"/>
    <w:rsid w:val="0011135F"/>
    <w:rsid w:val="00111441"/>
    <w:rsid w:val="00111678"/>
    <w:rsid w:val="00111E8B"/>
    <w:rsid w:val="00111E91"/>
    <w:rsid w:val="001121B6"/>
    <w:rsid w:val="001121E0"/>
    <w:rsid w:val="00112861"/>
    <w:rsid w:val="00112C35"/>
    <w:rsid w:val="00112EE3"/>
    <w:rsid w:val="00113469"/>
    <w:rsid w:val="001135D0"/>
    <w:rsid w:val="00113A03"/>
    <w:rsid w:val="00114432"/>
    <w:rsid w:val="00114547"/>
    <w:rsid w:val="00114786"/>
    <w:rsid w:val="00114A6C"/>
    <w:rsid w:val="00114ABF"/>
    <w:rsid w:val="00114B9C"/>
    <w:rsid w:val="00114EE4"/>
    <w:rsid w:val="0011549C"/>
    <w:rsid w:val="001154E0"/>
    <w:rsid w:val="00115513"/>
    <w:rsid w:val="001155D9"/>
    <w:rsid w:val="0011590E"/>
    <w:rsid w:val="001159E3"/>
    <w:rsid w:val="00115BE9"/>
    <w:rsid w:val="00115F10"/>
    <w:rsid w:val="001163E2"/>
    <w:rsid w:val="0011692F"/>
    <w:rsid w:val="00116FCE"/>
    <w:rsid w:val="00117204"/>
    <w:rsid w:val="0011741D"/>
    <w:rsid w:val="00117565"/>
    <w:rsid w:val="001175A3"/>
    <w:rsid w:val="00117BD9"/>
    <w:rsid w:val="00117CB4"/>
    <w:rsid w:val="00117D8D"/>
    <w:rsid w:val="00117DAC"/>
    <w:rsid w:val="00120266"/>
    <w:rsid w:val="001203D9"/>
    <w:rsid w:val="001204E7"/>
    <w:rsid w:val="001206B7"/>
    <w:rsid w:val="00120FAD"/>
    <w:rsid w:val="0012112F"/>
    <w:rsid w:val="0012130E"/>
    <w:rsid w:val="001214B2"/>
    <w:rsid w:val="00121543"/>
    <w:rsid w:val="00121AAB"/>
    <w:rsid w:val="00121E1E"/>
    <w:rsid w:val="00121E52"/>
    <w:rsid w:val="00121F0F"/>
    <w:rsid w:val="00121F23"/>
    <w:rsid w:val="001221A6"/>
    <w:rsid w:val="00122286"/>
    <w:rsid w:val="0012248C"/>
    <w:rsid w:val="0012268B"/>
    <w:rsid w:val="001229B5"/>
    <w:rsid w:val="00123477"/>
    <w:rsid w:val="00123981"/>
    <w:rsid w:val="00123C8C"/>
    <w:rsid w:val="00123E6E"/>
    <w:rsid w:val="00123E84"/>
    <w:rsid w:val="001246DE"/>
    <w:rsid w:val="00124DF9"/>
    <w:rsid w:val="00125990"/>
    <w:rsid w:val="00125B38"/>
    <w:rsid w:val="00125CB2"/>
    <w:rsid w:val="00126004"/>
    <w:rsid w:val="001261EA"/>
    <w:rsid w:val="00126258"/>
    <w:rsid w:val="0012629C"/>
    <w:rsid w:val="00126548"/>
    <w:rsid w:val="0012680C"/>
    <w:rsid w:val="00126AE1"/>
    <w:rsid w:val="00126DF5"/>
    <w:rsid w:val="001270D7"/>
    <w:rsid w:val="0012727B"/>
    <w:rsid w:val="00127295"/>
    <w:rsid w:val="001272A1"/>
    <w:rsid w:val="0012733B"/>
    <w:rsid w:val="00127569"/>
    <w:rsid w:val="001277B0"/>
    <w:rsid w:val="00127836"/>
    <w:rsid w:val="001279B4"/>
    <w:rsid w:val="00127CBA"/>
    <w:rsid w:val="001301BE"/>
    <w:rsid w:val="00130282"/>
    <w:rsid w:val="00130340"/>
    <w:rsid w:val="00130676"/>
    <w:rsid w:val="001306D7"/>
    <w:rsid w:val="001307AD"/>
    <w:rsid w:val="00130BB0"/>
    <w:rsid w:val="00130DCC"/>
    <w:rsid w:val="00130ED8"/>
    <w:rsid w:val="00131236"/>
    <w:rsid w:val="001314CF"/>
    <w:rsid w:val="001316D0"/>
    <w:rsid w:val="00131A49"/>
    <w:rsid w:val="00131BDD"/>
    <w:rsid w:val="00131F0F"/>
    <w:rsid w:val="00132006"/>
    <w:rsid w:val="001323C0"/>
    <w:rsid w:val="00132B77"/>
    <w:rsid w:val="00132C49"/>
    <w:rsid w:val="00132FF5"/>
    <w:rsid w:val="00133167"/>
    <w:rsid w:val="0013351E"/>
    <w:rsid w:val="001338AA"/>
    <w:rsid w:val="00134224"/>
    <w:rsid w:val="001343CB"/>
    <w:rsid w:val="001345EB"/>
    <w:rsid w:val="0013480C"/>
    <w:rsid w:val="00134A93"/>
    <w:rsid w:val="00134ACD"/>
    <w:rsid w:val="00134E8B"/>
    <w:rsid w:val="00134F99"/>
    <w:rsid w:val="00135087"/>
    <w:rsid w:val="00135296"/>
    <w:rsid w:val="001352ED"/>
    <w:rsid w:val="001356D8"/>
    <w:rsid w:val="0013580B"/>
    <w:rsid w:val="00135B3A"/>
    <w:rsid w:val="00135CE1"/>
    <w:rsid w:val="001363EC"/>
    <w:rsid w:val="00136676"/>
    <w:rsid w:val="001366B0"/>
    <w:rsid w:val="001366B1"/>
    <w:rsid w:val="00136AF7"/>
    <w:rsid w:val="0013705C"/>
    <w:rsid w:val="00137142"/>
    <w:rsid w:val="00137311"/>
    <w:rsid w:val="0013765F"/>
    <w:rsid w:val="00137688"/>
    <w:rsid w:val="0014037F"/>
    <w:rsid w:val="001404CD"/>
    <w:rsid w:val="00140619"/>
    <w:rsid w:val="00140AE6"/>
    <w:rsid w:val="0014109F"/>
    <w:rsid w:val="00141200"/>
    <w:rsid w:val="00141442"/>
    <w:rsid w:val="00141521"/>
    <w:rsid w:val="001415D7"/>
    <w:rsid w:val="0014179F"/>
    <w:rsid w:val="001417AF"/>
    <w:rsid w:val="001418A4"/>
    <w:rsid w:val="00141A5B"/>
    <w:rsid w:val="00141D60"/>
    <w:rsid w:val="00142294"/>
    <w:rsid w:val="0014244B"/>
    <w:rsid w:val="00142876"/>
    <w:rsid w:val="0014288F"/>
    <w:rsid w:val="001428A0"/>
    <w:rsid w:val="001429E9"/>
    <w:rsid w:val="00142AE4"/>
    <w:rsid w:val="00142EB4"/>
    <w:rsid w:val="00142F23"/>
    <w:rsid w:val="00143677"/>
    <w:rsid w:val="0014368D"/>
    <w:rsid w:val="00143AC9"/>
    <w:rsid w:val="00143FD5"/>
    <w:rsid w:val="0014416D"/>
    <w:rsid w:val="001444A4"/>
    <w:rsid w:val="001451C2"/>
    <w:rsid w:val="00145425"/>
    <w:rsid w:val="001458B2"/>
    <w:rsid w:val="00145D32"/>
    <w:rsid w:val="00145F34"/>
    <w:rsid w:val="00145F81"/>
    <w:rsid w:val="00146025"/>
    <w:rsid w:val="00146475"/>
    <w:rsid w:val="0014656D"/>
    <w:rsid w:val="001465D7"/>
    <w:rsid w:val="001467AD"/>
    <w:rsid w:val="001469E3"/>
    <w:rsid w:val="00146C74"/>
    <w:rsid w:val="00146CF9"/>
    <w:rsid w:val="00146E0A"/>
    <w:rsid w:val="00146F30"/>
    <w:rsid w:val="0014717E"/>
    <w:rsid w:val="00147730"/>
    <w:rsid w:val="00147C5B"/>
    <w:rsid w:val="00147D9B"/>
    <w:rsid w:val="00147DBA"/>
    <w:rsid w:val="001500E4"/>
    <w:rsid w:val="001502D9"/>
    <w:rsid w:val="00150498"/>
    <w:rsid w:val="00150576"/>
    <w:rsid w:val="00150DE2"/>
    <w:rsid w:val="00150DE9"/>
    <w:rsid w:val="00150F5D"/>
    <w:rsid w:val="00151257"/>
    <w:rsid w:val="001513DC"/>
    <w:rsid w:val="001515A1"/>
    <w:rsid w:val="00151D61"/>
    <w:rsid w:val="0015233B"/>
    <w:rsid w:val="001524EC"/>
    <w:rsid w:val="00152DED"/>
    <w:rsid w:val="0015305D"/>
    <w:rsid w:val="00153172"/>
    <w:rsid w:val="0015360F"/>
    <w:rsid w:val="0015368E"/>
    <w:rsid w:val="001537ED"/>
    <w:rsid w:val="00153CF4"/>
    <w:rsid w:val="00154262"/>
    <w:rsid w:val="00154347"/>
    <w:rsid w:val="001543F3"/>
    <w:rsid w:val="00154A0E"/>
    <w:rsid w:val="00154AC7"/>
    <w:rsid w:val="00154DAC"/>
    <w:rsid w:val="001556B5"/>
    <w:rsid w:val="00155DF5"/>
    <w:rsid w:val="001560DA"/>
    <w:rsid w:val="00156320"/>
    <w:rsid w:val="0015662F"/>
    <w:rsid w:val="0015668E"/>
    <w:rsid w:val="00156B03"/>
    <w:rsid w:val="00156BCB"/>
    <w:rsid w:val="00156E03"/>
    <w:rsid w:val="00156E83"/>
    <w:rsid w:val="00157212"/>
    <w:rsid w:val="0015745D"/>
    <w:rsid w:val="001574F3"/>
    <w:rsid w:val="0015758E"/>
    <w:rsid w:val="0015774F"/>
    <w:rsid w:val="001579A1"/>
    <w:rsid w:val="00160919"/>
    <w:rsid w:val="00160B62"/>
    <w:rsid w:val="00161431"/>
    <w:rsid w:val="001616B5"/>
    <w:rsid w:val="0016173F"/>
    <w:rsid w:val="00161822"/>
    <w:rsid w:val="001618C3"/>
    <w:rsid w:val="0016196A"/>
    <w:rsid w:val="001624BD"/>
    <w:rsid w:val="001625BA"/>
    <w:rsid w:val="001627C4"/>
    <w:rsid w:val="00162B46"/>
    <w:rsid w:val="00162D56"/>
    <w:rsid w:val="00162E69"/>
    <w:rsid w:val="00162E9B"/>
    <w:rsid w:val="00162F8A"/>
    <w:rsid w:val="0016345D"/>
    <w:rsid w:val="00163848"/>
    <w:rsid w:val="00163889"/>
    <w:rsid w:val="00163B5C"/>
    <w:rsid w:val="001641CB"/>
    <w:rsid w:val="00164C91"/>
    <w:rsid w:val="00164CFD"/>
    <w:rsid w:val="00164DD3"/>
    <w:rsid w:val="00164E46"/>
    <w:rsid w:val="00165110"/>
    <w:rsid w:val="00165114"/>
    <w:rsid w:val="001655C0"/>
    <w:rsid w:val="0016562F"/>
    <w:rsid w:val="00165959"/>
    <w:rsid w:val="00165D5E"/>
    <w:rsid w:val="00165D66"/>
    <w:rsid w:val="00165FDE"/>
    <w:rsid w:val="001664A7"/>
    <w:rsid w:val="00166516"/>
    <w:rsid w:val="001665DC"/>
    <w:rsid w:val="00166763"/>
    <w:rsid w:val="0016679E"/>
    <w:rsid w:val="001669B0"/>
    <w:rsid w:val="00166BAE"/>
    <w:rsid w:val="00166BF6"/>
    <w:rsid w:val="00166D30"/>
    <w:rsid w:val="00166DB6"/>
    <w:rsid w:val="001670B8"/>
    <w:rsid w:val="00167181"/>
    <w:rsid w:val="00167286"/>
    <w:rsid w:val="001672A9"/>
    <w:rsid w:val="00167348"/>
    <w:rsid w:val="00167501"/>
    <w:rsid w:val="00167515"/>
    <w:rsid w:val="00167BB3"/>
    <w:rsid w:val="00167E8B"/>
    <w:rsid w:val="00167F04"/>
    <w:rsid w:val="001703DA"/>
    <w:rsid w:val="00170C0F"/>
    <w:rsid w:val="00170CE6"/>
    <w:rsid w:val="00170E97"/>
    <w:rsid w:val="0017104F"/>
    <w:rsid w:val="00171274"/>
    <w:rsid w:val="00171354"/>
    <w:rsid w:val="001715A6"/>
    <w:rsid w:val="00171716"/>
    <w:rsid w:val="00171CCB"/>
    <w:rsid w:val="00172793"/>
    <w:rsid w:val="001727E2"/>
    <w:rsid w:val="00172BF3"/>
    <w:rsid w:val="00172E07"/>
    <w:rsid w:val="001739AE"/>
    <w:rsid w:val="00173E4A"/>
    <w:rsid w:val="00174294"/>
    <w:rsid w:val="00174B8C"/>
    <w:rsid w:val="00174C6F"/>
    <w:rsid w:val="001769E3"/>
    <w:rsid w:val="00176C5D"/>
    <w:rsid w:val="00176CEC"/>
    <w:rsid w:val="00177196"/>
    <w:rsid w:val="0017751D"/>
    <w:rsid w:val="00177860"/>
    <w:rsid w:val="00177A9D"/>
    <w:rsid w:val="00177BE1"/>
    <w:rsid w:val="001800E5"/>
    <w:rsid w:val="0018012D"/>
    <w:rsid w:val="00180C3D"/>
    <w:rsid w:val="00181086"/>
    <w:rsid w:val="001811BC"/>
    <w:rsid w:val="00181585"/>
    <w:rsid w:val="00181A99"/>
    <w:rsid w:val="00181BD6"/>
    <w:rsid w:val="00181CD0"/>
    <w:rsid w:val="00181FC8"/>
    <w:rsid w:val="001826C3"/>
    <w:rsid w:val="00182A54"/>
    <w:rsid w:val="00182B01"/>
    <w:rsid w:val="00182B13"/>
    <w:rsid w:val="00182C26"/>
    <w:rsid w:val="00182C2D"/>
    <w:rsid w:val="00183335"/>
    <w:rsid w:val="00183919"/>
    <w:rsid w:val="00183B68"/>
    <w:rsid w:val="00183C18"/>
    <w:rsid w:val="00183D82"/>
    <w:rsid w:val="00183DD5"/>
    <w:rsid w:val="00183E59"/>
    <w:rsid w:val="00183E60"/>
    <w:rsid w:val="00183EE6"/>
    <w:rsid w:val="00184036"/>
    <w:rsid w:val="0018405E"/>
    <w:rsid w:val="001841CC"/>
    <w:rsid w:val="001842B8"/>
    <w:rsid w:val="001845CB"/>
    <w:rsid w:val="00184B02"/>
    <w:rsid w:val="00184E1E"/>
    <w:rsid w:val="00184FCC"/>
    <w:rsid w:val="001858AB"/>
    <w:rsid w:val="00185A6E"/>
    <w:rsid w:val="00185F3B"/>
    <w:rsid w:val="00185F6F"/>
    <w:rsid w:val="00186345"/>
    <w:rsid w:val="00186462"/>
    <w:rsid w:val="00186CB4"/>
    <w:rsid w:val="00186DD3"/>
    <w:rsid w:val="00187510"/>
    <w:rsid w:val="00187937"/>
    <w:rsid w:val="00187ABF"/>
    <w:rsid w:val="00190049"/>
    <w:rsid w:val="001901B4"/>
    <w:rsid w:val="00190282"/>
    <w:rsid w:val="001906FA"/>
    <w:rsid w:val="00190AB5"/>
    <w:rsid w:val="00190D44"/>
    <w:rsid w:val="00190E67"/>
    <w:rsid w:val="00190EB7"/>
    <w:rsid w:val="0019162C"/>
    <w:rsid w:val="0019165C"/>
    <w:rsid w:val="00191865"/>
    <w:rsid w:val="00191889"/>
    <w:rsid w:val="00191A5A"/>
    <w:rsid w:val="00191D12"/>
    <w:rsid w:val="00191F3A"/>
    <w:rsid w:val="00191F3C"/>
    <w:rsid w:val="001922D3"/>
    <w:rsid w:val="0019237D"/>
    <w:rsid w:val="00192828"/>
    <w:rsid w:val="001928CC"/>
    <w:rsid w:val="00192985"/>
    <w:rsid w:val="00192C17"/>
    <w:rsid w:val="00192CC1"/>
    <w:rsid w:val="00192E84"/>
    <w:rsid w:val="00192FD6"/>
    <w:rsid w:val="001930BD"/>
    <w:rsid w:val="001933EF"/>
    <w:rsid w:val="001933F4"/>
    <w:rsid w:val="0019354E"/>
    <w:rsid w:val="00193734"/>
    <w:rsid w:val="00193E14"/>
    <w:rsid w:val="00194144"/>
    <w:rsid w:val="001947D5"/>
    <w:rsid w:val="00194885"/>
    <w:rsid w:val="001949B4"/>
    <w:rsid w:val="001949C9"/>
    <w:rsid w:val="00194C51"/>
    <w:rsid w:val="00194DD6"/>
    <w:rsid w:val="001951F5"/>
    <w:rsid w:val="00195403"/>
    <w:rsid w:val="00195A76"/>
    <w:rsid w:val="001967D4"/>
    <w:rsid w:val="001968DA"/>
    <w:rsid w:val="001970F3"/>
    <w:rsid w:val="0019725B"/>
    <w:rsid w:val="00197422"/>
    <w:rsid w:val="00197556"/>
    <w:rsid w:val="001977F6"/>
    <w:rsid w:val="00197B9A"/>
    <w:rsid w:val="001A022D"/>
    <w:rsid w:val="001A0656"/>
    <w:rsid w:val="001A09D7"/>
    <w:rsid w:val="001A0D83"/>
    <w:rsid w:val="001A0DDF"/>
    <w:rsid w:val="001A0E21"/>
    <w:rsid w:val="001A0E97"/>
    <w:rsid w:val="001A0FD3"/>
    <w:rsid w:val="001A105C"/>
    <w:rsid w:val="001A12BC"/>
    <w:rsid w:val="001A1744"/>
    <w:rsid w:val="001A1931"/>
    <w:rsid w:val="001A198C"/>
    <w:rsid w:val="001A1E3D"/>
    <w:rsid w:val="001A1F0A"/>
    <w:rsid w:val="001A210B"/>
    <w:rsid w:val="001A21AF"/>
    <w:rsid w:val="001A2528"/>
    <w:rsid w:val="001A2956"/>
    <w:rsid w:val="001A29AF"/>
    <w:rsid w:val="001A2B17"/>
    <w:rsid w:val="001A2CB3"/>
    <w:rsid w:val="001A2E63"/>
    <w:rsid w:val="001A3052"/>
    <w:rsid w:val="001A30C8"/>
    <w:rsid w:val="001A35FD"/>
    <w:rsid w:val="001A36AA"/>
    <w:rsid w:val="001A3A90"/>
    <w:rsid w:val="001A3C90"/>
    <w:rsid w:val="001A3D8F"/>
    <w:rsid w:val="001A4016"/>
    <w:rsid w:val="001A43BB"/>
    <w:rsid w:val="001A4550"/>
    <w:rsid w:val="001A4754"/>
    <w:rsid w:val="001A4977"/>
    <w:rsid w:val="001A5366"/>
    <w:rsid w:val="001A5580"/>
    <w:rsid w:val="001A5F99"/>
    <w:rsid w:val="001A612B"/>
    <w:rsid w:val="001A6441"/>
    <w:rsid w:val="001A65E9"/>
    <w:rsid w:val="001A6707"/>
    <w:rsid w:val="001A69FB"/>
    <w:rsid w:val="001A71A2"/>
    <w:rsid w:val="001A798C"/>
    <w:rsid w:val="001A7BCD"/>
    <w:rsid w:val="001A7E29"/>
    <w:rsid w:val="001B00DA"/>
    <w:rsid w:val="001B01BE"/>
    <w:rsid w:val="001B044C"/>
    <w:rsid w:val="001B0642"/>
    <w:rsid w:val="001B077F"/>
    <w:rsid w:val="001B07A5"/>
    <w:rsid w:val="001B09CF"/>
    <w:rsid w:val="001B09F1"/>
    <w:rsid w:val="001B0D8F"/>
    <w:rsid w:val="001B10B6"/>
    <w:rsid w:val="001B216F"/>
    <w:rsid w:val="001B23EC"/>
    <w:rsid w:val="001B25EB"/>
    <w:rsid w:val="001B2718"/>
    <w:rsid w:val="001B2A54"/>
    <w:rsid w:val="001B2AB5"/>
    <w:rsid w:val="001B2FE3"/>
    <w:rsid w:val="001B34A6"/>
    <w:rsid w:val="001B36C5"/>
    <w:rsid w:val="001B37AC"/>
    <w:rsid w:val="001B39CF"/>
    <w:rsid w:val="001B3A81"/>
    <w:rsid w:val="001B4163"/>
    <w:rsid w:val="001B419E"/>
    <w:rsid w:val="001B469C"/>
    <w:rsid w:val="001B4C20"/>
    <w:rsid w:val="001B4DB9"/>
    <w:rsid w:val="001B4F34"/>
    <w:rsid w:val="001B5090"/>
    <w:rsid w:val="001B5B5D"/>
    <w:rsid w:val="001B5BFC"/>
    <w:rsid w:val="001B5FC1"/>
    <w:rsid w:val="001B60B3"/>
    <w:rsid w:val="001B60F6"/>
    <w:rsid w:val="001B67F6"/>
    <w:rsid w:val="001B6B89"/>
    <w:rsid w:val="001B6C70"/>
    <w:rsid w:val="001B6D66"/>
    <w:rsid w:val="001B6E38"/>
    <w:rsid w:val="001B700C"/>
    <w:rsid w:val="001B7196"/>
    <w:rsid w:val="001B759A"/>
    <w:rsid w:val="001B7735"/>
    <w:rsid w:val="001B7CA2"/>
    <w:rsid w:val="001C0083"/>
    <w:rsid w:val="001C02B1"/>
    <w:rsid w:val="001C0380"/>
    <w:rsid w:val="001C03BE"/>
    <w:rsid w:val="001C089E"/>
    <w:rsid w:val="001C08C7"/>
    <w:rsid w:val="001C0B55"/>
    <w:rsid w:val="001C0D74"/>
    <w:rsid w:val="001C1311"/>
    <w:rsid w:val="001C1349"/>
    <w:rsid w:val="001C134A"/>
    <w:rsid w:val="001C14F3"/>
    <w:rsid w:val="001C1518"/>
    <w:rsid w:val="001C1828"/>
    <w:rsid w:val="001C1ED5"/>
    <w:rsid w:val="001C2082"/>
    <w:rsid w:val="001C23C0"/>
    <w:rsid w:val="001C2573"/>
    <w:rsid w:val="001C2863"/>
    <w:rsid w:val="001C293D"/>
    <w:rsid w:val="001C2BD3"/>
    <w:rsid w:val="001C37D3"/>
    <w:rsid w:val="001C3A3A"/>
    <w:rsid w:val="001C3ABB"/>
    <w:rsid w:val="001C3B1A"/>
    <w:rsid w:val="001C4492"/>
    <w:rsid w:val="001C44F6"/>
    <w:rsid w:val="001C4991"/>
    <w:rsid w:val="001C4BCE"/>
    <w:rsid w:val="001C4E1E"/>
    <w:rsid w:val="001C4E36"/>
    <w:rsid w:val="001C4EBC"/>
    <w:rsid w:val="001C5057"/>
    <w:rsid w:val="001C51A4"/>
    <w:rsid w:val="001C52E1"/>
    <w:rsid w:val="001C5369"/>
    <w:rsid w:val="001C5563"/>
    <w:rsid w:val="001C589E"/>
    <w:rsid w:val="001C5AC4"/>
    <w:rsid w:val="001C5CC3"/>
    <w:rsid w:val="001C6208"/>
    <w:rsid w:val="001C67D2"/>
    <w:rsid w:val="001C6807"/>
    <w:rsid w:val="001C6ABA"/>
    <w:rsid w:val="001C6C63"/>
    <w:rsid w:val="001C7322"/>
    <w:rsid w:val="001C7393"/>
    <w:rsid w:val="001C7781"/>
    <w:rsid w:val="001C7971"/>
    <w:rsid w:val="001D0038"/>
    <w:rsid w:val="001D011A"/>
    <w:rsid w:val="001D01EC"/>
    <w:rsid w:val="001D02B9"/>
    <w:rsid w:val="001D02C6"/>
    <w:rsid w:val="001D02DE"/>
    <w:rsid w:val="001D059A"/>
    <w:rsid w:val="001D0604"/>
    <w:rsid w:val="001D0624"/>
    <w:rsid w:val="001D0724"/>
    <w:rsid w:val="001D098D"/>
    <w:rsid w:val="001D0ECC"/>
    <w:rsid w:val="001D0FF8"/>
    <w:rsid w:val="001D1286"/>
    <w:rsid w:val="001D13A5"/>
    <w:rsid w:val="001D14D0"/>
    <w:rsid w:val="001D189E"/>
    <w:rsid w:val="001D18D7"/>
    <w:rsid w:val="001D197B"/>
    <w:rsid w:val="001D1DA4"/>
    <w:rsid w:val="001D1DCD"/>
    <w:rsid w:val="001D1DDE"/>
    <w:rsid w:val="001D1F9F"/>
    <w:rsid w:val="001D21A9"/>
    <w:rsid w:val="001D2905"/>
    <w:rsid w:val="001D2AA2"/>
    <w:rsid w:val="001D2B0F"/>
    <w:rsid w:val="001D307B"/>
    <w:rsid w:val="001D34BC"/>
    <w:rsid w:val="001D3559"/>
    <w:rsid w:val="001D3740"/>
    <w:rsid w:val="001D38CB"/>
    <w:rsid w:val="001D43A9"/>
    <w:rsid w:val="001D45C5"/>
    <w:rsid w:val="001D4B3F"/>
    <w:rsid w:val="001D4D02"/>
    <w:rsid w:val="001D4F99"/>
    <w:rsid w:val="001D51A1"/>
    <w:rsid w:val="001D54A2"/>
    <w:rsid w:val="001D56E9"/>
    <w:rsid w:val="001D570E"/>
    <w:rsid w:val="001D5823"/>
    <w:rsid w:val="001D5D3A"/>
    <w:rsid w:val="001D5E99"/>
    <w:rsid w:val="001D677B"/>
    <w:rsid w:val="001D6895"/>
    <w:rsid w:val="001D689A"/>
    <w:rsid w:val="001D68DF"/>
    <w:rsid w:val="001D68F7"/>
    <w:rsid w:val="001D6B46"/>
    <w:rsid w:val="001D6C07"/>
    <w:rsid w:val="001D6CD6"/>
    <w:rsid w:val="001D74A7"/>
    <w:rsid w:val="001D74AC"/>
    <w:rsid w:val="001D7EF2"/>
    <w:rsid w:val="001E04D5"/>
    <w:rsid w:val="001E058D"/>
    <w:rsid w:val="001E0640"/>
    <w:rsid w:val="001E07B8"/>
    <w:rsid w:val="001E12AA"/>
    <w:rsid w:val="001E1415"/>
    <w:rsid w:val="001E1476"/>
    <w:rsid w:val="001E168D"/>
    <w:rsid w:val="001E1898"/>
    <w:rsid w:val="001E1CB4"/>
    <w:rsid w:val="001E2136"/>
    <w:rsid w:val="001E2218"/>
    <w:rsid w:val="001E2413"/>
    <w:rsid w:val="001E2688"/>
    <w:rsid w:val="001E27AB"/>
    <w:rsid w:val="001E306B"/>
    <w:rsid w:val="001E3427"/>
    <w:rsid w:val="001E3479"/>
    <w:rsid w:val="001E357B"/>
    <w:rsid w:val="001E3707"/>
    <w:rsid w:val="001E3711"/>
    <w:rsid w:val="001E3D91"/>
    <w:rsid w:val="001E3FD9"/>
    <w:rsid w:val="001E4396"/>
    <w:rsid w:val="001E4948"/>
    <w:rsid w:val="001E508E"/>
    <w:rsid w:val="001E5152"/>
    <w:rsid w:val="001E584D"/>
    <w:rsid w:val="001E5992"/>
    <w:rsid w:val="001E59C9"/>
    <w:rsid w:val="001E5A77"/>
    <w:rsid w:val="001E5C2A"/>
    <w:rsid w:val="001E63C7"/>
    <w:rsid w:val="001E681A"/>
    <w:rsid w:val="001E725E"/>
    <w:rsid w:val="001E7674"/>
    <w:rsid w:val="001E7A20"/>
    <w:rsid w:val="001E7C6F"/>
    <w:rsid w:val="001E7F06"/>
    <w:rsid w:val="001F06B6"/>
    <w:rsid w:val="001F070B"/>
    <w:rsid w:val="001F0D2E"/>
    <w:rsid w:val="001F0E29"/>
    <w:rsid w:val="001F14D7"/>
    <w:rsid w:val="001F1BA3"/>
    <w:rsid w:val="001F1D5B"/>
    <w:rsid w:val="001F1D9E"/>
    <w:rsid w:val="001F1F72"/>
    <w:rsid w:val="001F227E"/>
    <w:rsid w:val="001F2497"/>
    <w:rsid w:val="001F24A9"/>
    <w:rsid w:val="001F24AE"/>
    <w:rsid w:val="001F24E6"/>
    <w:rsid w:val="001F2C80"/>
    <w:rsid w:val="001F2D06"/>
    <w:rsid w:val="001F2E2A"/>
    <w:rsid w:val="001F2E8E"/>
    <w:rsid w:val="001F2E9C"/>
    <w:rsid w:val="001F2F45"/>
    <w:rsid w:val="001F312E"/>
    <w:rsid w:val="001F3178"/>
    <w:rsid w:val="001F3622"/>
    <w:rsid w:val="001F385D"/>
    <w:rsid w:val="001F39C8"/>
    <w:rsid w:val="001F3EF2"/>
    <w:rsid w:val="001F3F8D"/>
    <w:rsid w:val="001F456A"/>
    <w:rsid w:val="001F4B63"/>
    <w:rsid w:val="001F4BD5"/>
    <w:rsid w:val="001F4EA8"/>
    <w:rsid w:val="001F530A"/>
    <w:rsid w:val="001F55CF"/>
    <w:rsid w:val="001F579E"/>
    <w:rsid w:val="001F61F2"/>
    <w:rsid w:val="001F6324"/>
    <w:rsid w:val="001F6668"/>
    <w:rsid w:val="001F6B0D"/>
    <w:rsid w:val="001F6D03"/>
    <w:rsid w:val="001F6D88"/>
    <w:rsid w:val="001F6F53"/>
    <w:rsid w:val="001F706E"/>
    <w:rsid w:val="001F70D6"/>
    <w:rsid w:val="001F717B"/>
    <w:rsid w:val="001F72C1"/>
    <w:rsid w:val="001F73D5"/>
    <w:rsid w:val="001F7431"/>
    <w:rsid w:val="001F7772"/>
    <w:rsid w:val="001F7C32"/>
    <w:rsid w:val="002004CA"/>
    <w:rsid w:val="002006B6"/>
    <w:rsid w:val="00200864"/>
    <w:rsid w:val="00200CC2"/>
    <w:rsid w:val="00200D89"/>
    <w:rsid w:val="0020120E"/>
    <w:rsid w:val="0020162C"/>
    <w:rsid w:val="00201B66"/>
    <w:rsid w:val="00202045"/>
    <w:rsid w:val="00202283"/>
    <w:rsid w:val="00202405"/>
    <w:rsid w:val="0020260C"/>
    <w:rsid w:val="00202D04"/>
    <w:rsid w:val="00203416"/>
    <w:rsid w:val="00203496"/>
    <w:rsid w:val="0020356E"/>
    <w:rsid w:val="00203F71"/>
    <w:rsid w:val="00204105"/>
    <w:rsid w:val="0020436E"/>
    <w:rsid w:val="0020466D"/>
    <w:rsid w:val="00204CD6"/>
    <w:rsid w:val="00204E65"/>
    <w:rsid w:val="002052D5"/>
    <w:rsid w:val="0020541A"/>
    <w:rsid w:val="0020549F"/>
    <w:rsid w:val="002055FE"/>
    <w:rsid w:val="00205713"/>
    <w:rsid w:val="00205861"/>
    <w:rsid w:val="0020608B"/>
    <w:rsid w:val="00206431"/>
    <w:rsid w:val="00206627"/>
    <w:rsid w:val="002066FC"/>
    <w:rsid w:val="0020693E"/>
    <w:rsid w:val="002069FB"/>
    <w:rsid w:val="00206EB7"/>
    <w:rsid w:val="002071DD"/>
    <w:rsid w:val="002074D5"/>
    <w:rsid w:val="00207C69"/>
    <w:rsid w:val="00207F98"/>
    <w:rsid w:val="00210344"/>
    <w:rsid w:val="0021093D"/>
    <w:rsid w:val="00210C57"/>
    <w:rsid w:val="00210D2C"/>
    <w:rsid w:val="00210FEA"/>
    <w:rsid w:val="0021100F"/>
    <w:rsid w:val="00211724"/>
    <w:rsid w:val="002119FF"/>
    <w:rsid w:val="002120F2"/>
    <w:rsid w:val="002121FA"/>
    <w:rsid w:val="00212B94"/>
    <w:rsid w:val="002132BC"/>
    <w:rsid w:val="0021338B"/>
    <w:rsid w:val="002134D6"/>
    <w:rsid w:val="00213ACA"/>
    <w:rsid w:val="00213E41"/>
    <w:rsid w:val="00213F6B"/>
    <w:rsid w:val="00213FEE"/>
    <w:rsid w:val="00214208"/>
    <w:rsid w:val="0021431F"/>
    <w:rsid w:val="002144B9"/>
    <w:rsid w:val="002145AE"/>
    <w:rsid w:val="00214A26"/>
    <w:rsid w:val="00214CAF"/>
    <w:rsid w:val="0021532F"/>
    <w:rsid w:val="00215661"/>
    <w:rsid w:val="0021578E"/>
    <w:rsid w:val="002157A7"/>
    <w:rsid w:val="002158BD"/>
    <w:rsid w:val="00215902"/>
    <w:rsid w:val="00215A4D"/>
    <w:rsid w:val="00215AA8"/>
    <w:rsid w:val="00215B45"/>
    <w:rsid w:val="00215BCF"/>
    <w:rsid w:val="00215EE4"/>
    <w:rsid w:val="002163B7"/>
    <w:rsid w:val="00216469"/>
    <w:rsid w:val="002165B3"/>
    <w:rsid w:val="002166E1"/>
    <w:rsid w:val="00216A2F"/>
    <w:rsid w:val="00216B44"/>
    <w:rsid w:val="00216B9E"/>
    <w:rsid w:val="00216D17"/>
    <w:rsid w:val="00216D1B"/>
    <w:rsid w:val="00216DC8"/>
    <w:rsid w:val="00217039"/>
    <w:rsid w:val="00217093"/>
    <w:rsid w:val="002177D1"/>
    <w:rsid w:val="00217B51"/>
    <w:rsid w:val="0022004D"/>
    <w:rsid w:val="00220268"/>
    <w:rsid w:val="0022081F"/>
    <w:rsid w:val="00220A0A"/>
    <w:rsid w:val="00221055"/>
    <w:rsid w:val="0022110D"/>
    <w:rsid w:val="00221191"/>
    <w:rsid w:val="00221246"/>
    <w:rsid w:val="002212E6"/>
    <w:rsid w:val="002214E2"/>
    <w:rsid w:val="0022199E"/>
    <w:rsid w:val="00221BA2"/>
    <w:rsid w:val="00221BC3"/>
    <w:rsid w:val="00221D47"/>
    <w:rsid w:val="00222103"/>
    <w:rsid w:val="002224AB"/>
    <w:rsid w:val="00222601"/>
    <w:rsid w:val="0022263C"/>
    <w:rsid w:val="00222881"/>
    <w:rsid w:val="002228DB"/>
    <w:rsid w:val="00222AA1"/>
    <w:rsid w:val="00222E31"/>
    <w:rsid w:val="00222F38"/>
    <w:rsid w:val="00222F58"/>
    <w:rsid w:val="00223898"/>
    <w:rsid w:val="00223937"/>
    <w:rsid w:val="0022393F"/>
    <w:rsid w:val="00223ACD"/>
    <w:rsid w:val="00223ADD"/>
    <w:rsid w:val="00223B1F"/>
    <w:rsid w:val="00223B6B"/>
    <w:rsid w:val="00223C8A"/>
    <w:rsid w:val="00224093"/>
    <w:rsid w:val="002240F3"/>
    <w:rsid w:val="00224230"/>
    <w:rsid w:val="002242D4"/>
    <w:rsid w:val="00224AFD"/>
    <w:rsid w:val="00224ED8"/>
    <w:rsid w:val="00225B94"/>
    <w:rsid w:val="00225D18"/>
    <w:rsid w:val="00225D42"/>
    <w:rsid w:val="00225E82"/>
    <w:rsid w:val="0022636F"/>
    <w:rsid w:val="00226827"/>
    <w:rsid w:val="00226B00"/>
    <w:rsid w:val="00226C09"/>
    <w:rsid w:val="00226CD6"/>
    <w:rsid w:val="00226EC6"/>
    <w:rsid w:val="00226F32"/>
    <w:rsid w:val="00227133"/>
    <w:rsid w:val="0022757C"/>
    <w:rsid w:val="0022789E"/>
    <w:rsid w:val="002278A1"/>
    <w:rsid w:val="00227BDC"/>
    <w:rsid w:val="002300B0"/>
    <w:rsid w:val="002301F5"/>
    <w:rsid w:val="00230BA5"/>
    <w:rsid w:val="00230CD0"/>
    <w:rsid w:val="00230DF2"/>
    <w:rsid w:val="00231076"/>
    <w:rsid w:val="002314F9"/>
    <w:rsid w:val="002317D9"/>
    <w:rsid w:val="002318DD"/>
    <w:rsid w:val="002319DA"/>
    <w:rsid w:val="00231CE6"/>
    <w:rsid w:val="002324EA"/>
    <w:rsid w:val="002324EF"/>
    <w:rsid w:val="0023288F"/>
    <w:rsid w:val="00232BCA"/>
    <w:rsid w:val="00232C28"/>
    <w:rsid w:val="00232FC5"/>
    <w:rsid w:val="002332BD"/>
    <w:rsid w:val="0023391A"/>
    <w:rsid w:val="00233A9A"/>
    <w:rsid w:val="00233DDC"/>
    <w:rsid w:val="002340A0"/>
    <w:rsid w:val="0023461A"/>
    <w:rsid w:val="002348D6"/>
    <w:rsid w:val="0023493F"/>
    <w:rsid w:val="0023509F"/>
    <w:rsid w:val="00235101"/>
    <w:rsid w:val="00235292"/>
    <w:rsid w:val="0023555B"/>
    <w:rsid w:val="00235A9B"/>
    <w:rsid w:val="00235CF0"/>
    <w:rsid w:val="00236598"/>
    <w:rsid w:val="0023695E"/>
    <w:rsid w:val="00236B24"/>
    <w:rsid w:val="00236B6B"/>
    <w:rsid w:val="00236E3D"/>
    <w:rsid w:val="00236ED1"/>
    <w:rsid w:val="00236F88"/>
    <w:rsid w:val="00237099"/>
    <w:rsid w:val="002370D1"/>
    <w:rsid w:val="002370FA"/>
    <w:rsid w:val="002372F4"/>
    <w:rsid w:val="00237813"/>
    <w:rsid w:val="00237B45"/>
    <w:rsid w:val="00237B84"/>
    <w:rsid w:val="00237FDE"/>
    <w:rsid w:val="0024037F"/>
    <w:rsid w:val="0024076B"/>
    <w:rsid w:val="0024085F"/>
    <w:rsid w:val="00240E21"/>
    <w:rsid w:val="002413A5"/>
    <w:rsid w:val="00241954"/>
    <w:rsid w:val="00241AA7"/>
    <w:rsid w:val="00241BC4"/>
    <w:rsid w:val="00241DB8"/>
    <w:rsid w:val="00241E07"/>
    <w:rsid w:val="002421B1"/>
    <w:rsid w:val="002428E3"/>
    <w:rsid w:val="00242E16"/>
    <w:rsid w:val="00242E6C"/>
    <w:rsid w:val="00243106"/>
    <w:rsid w:val="002434C5"/>
    <w:rsid w:val="0024354F"/>
    <w:rsid w:val="002438FA"/>
    <w:rsid w:val="00243A71"/>
    <w:rsid w:val="00244284"/>
    <w:rsid w:val="00244826"/>
    <w:rsid w:val="002448AC"/>
    <w:rsid w:val="002448AF"/>
    <w:rsid w:val="00244CCF"/>
    <w:rsid w:val="00244F80"/>
    <w:rsid w:val="0024551D"/>
    <w:rsid w:val="0024582E"/>
    <w:rsid w:val="00245AC0"/>
    <w:rsid w:val="00245BBA"/>
    <w:rsid w:val="00245CAE"/>
    <w:rsid w:val="00245EBC"/>
    <w:rsid w:val="002461AD"/>
    <w:rsid w:val="00246209"/>
    <w:rsid w:val="00246230"/>
    <w:rsid w:val="002464DC"/>
    <w:rsid w:val="002465BC"/>
    <w:rsid w:val="00246817"/>
    <w:rsid w:val="002468B3"/>
    <w:rsid w:val="00246974"/>
    <w:rsid w:val="002469BC"/>
    <w:rsid w:val="00246A15"/>
    <w:rsid w:val="00246A6A"/>
    <w:rsid w:val="00246ACB"/>
    <w:rsid w:val="00246B48"/>
    <w:rsid w:val="00246CA2"/>
    <w:rsid w:val="0024780D"/>
    <w:rsid w:val="002478C5"/>
    <w:rsid w:val="00247E26"/>
    <w:rsid w:val="00247F34"/>
    <w:rsid w:val="002501F8"/>
    <w:rsid w:val="0025034E"/>
    <w:rsid w:val="00250888"/>
    <w:rsid w:val="002509BA"/>
    <w:rsid w:val="00250A98"/>
    <w:rsid w:val="00250AC1"/>
    <w:rsid w:val="002515DD"/>
    <w:rsid w:val="0025164B"/>
    <w:rsid w:val="0025175A"/>
    <w:rsid w:val="002518D6"/>
    <w:rsid w:val="00251934"/>
    <w:rsid w:val="00251CCA"/>
    <w:rsid w:val="00251CE1"/>
    <w:rsid w:val="0025259E"/>
    <w:rsid w:val="00252779"/>
    <w:rsid w:val="002528DC"/>
    <w:rsid w:val="00252905"/>
    <w:rsid w:val="00252DCE"/>
    <w:rsid w:val="00252FA6"/>
    <w:rsid w:val="002530DB"/>
    <w:rsid w:val="002531E0"/>
    <w:rsid w:val="002536DE"/>
    <w:rsid w:val="0025391E"/>
    <w:rsid w:val="00253AC7"/>
    <w:rsid w:val="00253EA5"/>
    <w:rsid w:val="00253ECA"/>
    <w:rsid w:val="00253FBF"/>
    <w:rsid w:val="002546AD"/>
    <w:rsid w:val="002546F6"/>
    <w:rsid w:val="00254981"/>
    <w:rsid w:val="00254CCC"/>
    <w:rsid w:val="00255306"/>
    <w:rsid w:val="00255421"/>
    <w:rsid w:val="002558A0"/>
    <w:rsid w:val="00255C11"/>
    <w:rsid w:val="00255F46"/>
    <w:rsid w:val="002560A1"/>
    <w:rsid w:val="002564D1"/>
    <w:rsid w:val="00256723"/>
    <w:rsid w:val="00256C5E"/>
    <w:rsid w:val="00256EC8"/>
    <w:rsid w:val="0025709D"/>
    <w:rsid w:val="002571AD"/>
    <w:rsid w:val="002572DC"/>
    <w:rsid w:val="00257606"/>
    <w:rsid w:val="00257A91"/>
    <w:rsid w:val="00257C4C"/>
    <w:rsid w:val="00257EA7"/>
    <w:rsid w:val="00257EDD"/>
    <w:rsid w:val="002603C2"/>
    <w:rsid w:val="002615C9"/>
    <w:rsid w:val="002616BB"/>
    <w:rsid w:val="002619F9"/>
    <w:rsid w:val="00261B66"/>
    <w:rsid w:val="0026257A"/>
    <w:rsid w:val="002626F7"/>
    <w:rsid w:val="0026291E"/>
    <w:rsid w:val="00262B9D"/>
    <w:rsid w:val="0026305C"/>
    <w:rsid w:val="00263113"/>
    <w:rsid w:val="002635F1"/>
    <w:rsid w:val="0026360B"/>
    <w:rsid w:val="0026367E"/>
    <w:rsid w:val="00264860"/>
    <w:rsid w:val="002650F0"/>
    <w:rsid w:val="002651A0"/>
    <w:rsid w:val="00266120"/>
    <w:rsid w:val="00266154"/>
    <w:rsid w:val="002667FB"/>
    <w:rsid w:val="002667FD"/>
    <w:rsid w:val="00266BCA"/>
    <w:rsid w:val="0026744D"/>
    <w:rsid w:val="00267459"/>
    <w:rsid w:val="002674A5"/>
    <w:rsid w:val="002674C6"/>
    <w:rsid w:val="00267646"/>
    <w:rsid w:val="0026767C"/>
    <w:rsid w:val="00267E83"/>
    <w:rsid w:val="002701DA"/>
    <w:rsid w:val="0027027C"/>
    <w:rsid w:val="00270351"/>
    <w:rsid w:val="002703AE"/>
    <w:rsid w:val="00270402"/>
    <w:rsid w:val="0027078F"/>
    <w:rsid w:val="00270930"/>
    <w:rsid w:val="002709D7"/>
    <w:rsid w:val="00270ACB"/>
    <w:rsid w:val="00270DCC"/>
    <w:rsid w:val="00270F02"/>
    <w:rsid w:val="00271781"/>
    <w:rsid w:val="00271A7E"/>
    <w:rsid w:val="00271C28"/>
    <w:rsid w:val="00271E2B"/>
    <w:rsid w:val="00271F26"/>
    <w:rsid w:val="00271FC8"/>
    <w:rsid w:val="002722CD"/>
    <w:rsid w:val="00272376"/>
    <w:rsid w:val="0027248D"/>
    <w:rsid w:val="002728F8"/>
    <w:rsid w:val="002729FC"/>
    <w:rsid w:val="00272B65"/>
    <w:rsid w:val="00272C4A"/>
    <w:rsid w:val="00272C96"/>
    <w:rsid w:val="00273094"/>
    <w:rsid w:val="0027311F"/>
    <w:rsid w:val="00273212"/>
    <w:rsid w:val="00273423"/>
    <w:rsid w:val="00273845"/>
    <w:rsid w:val="002738D3"/>
    <w:rsid w:val="00273A60"/>
    <w:rsid w:val="00273E9F"/>
    <w:rsid w:val="0027404F"/>
    <w:rsid w:val="00274353"/>
    <w:rsid w:val="0027479F"/>
    <w:rsid w:val="0027483D"/>
    <w:rsid w:val="002748A3"/>
    <w:rsid w:val="00274C7F"/>
    <w:rsid w:val="00274C9A"/>
    <w:rsid w:val="00274F47"/>
    <w:rsid w:val="00275087"/>
    <w:rsid w:val="002753D7"/>
    <w:rsid w:val="0027589B"/>
    <w:rsid w:val="0027593D"/>
    <w:rsid w:val="00275A41"/>
    <w:rsid w:val="00275C95"/>
    <w:rsid w:val="00275D21"/>
    <w:rsid w:val="00276272"/>
    <w:rsid w:val="00276500"/>
    <w:rsid w:val="0027659B"/>
    <w:rsid w:val="00276980"/>
    <w:rsid w:val="002769C9"/>
    <w:rsid w:val="002769F7"/>
    <w:rsid w:val="00276BC9"/>
    <w:rsid w:val="00276CB2"/>
    <w:rsid w:val="00276DE4"/>
    <w:rsid w:val="00276FCF"/>
    <w:rsid w:val="00277052"/>
    <w:rsid w:val="00277AC4"/>
    <w:rsid w:val="00277BE7"/>
    <w:rsid w:val="00277CE4"/>
    <w:rsid w:val="0028023D"/>
    <w:rsid w:val="002803BE"/>
    <w:rsid w:val="00280F30"/>
    <w:rsid w:val="00281265"/>
    <w:rsid w:val="0028128D"/>
    <w:rsid w:val="002826B7"/>
    <w:rsid w:val="002826E4"/>
    <w:rsid w:val="00282AE5"/>
    <w:rsid w:val="0028302E"/>
    <w:rsid w:val="00283109"/>
    <w:rsid w:val="00283583"/>
    <w:rsid w:val="0028384D"/>
    <w:rsid w:val="00283AE6"/>
    <w:rsid w:val="00283C70"/>
    <w:rsid w:val="00283CC0"/>
    <w:rsid w:val="00283FBE"/>
    <w:rsid w:val="0028406E"/>
    <w:rsid w:val="00284335"/>
    <w:rsid w:val="002848AB"/>
    <w:rsid w:val="00284DB6"/>
    <w:rsid w:val="00284E96"/>
    <w:rsid w:val="002851B9"/>
    <w:rsid w:val="00285394"/>
    <w:rsid w:val="00285594"/>
    <w:rsid w:val="00285962"/>
    <w:rsid w:val="00285B54"/>
    <w:rsid w:val="00285E8E"/>
    <w:rsid w:val="002867D5"/>
    <w:rsid w:val="00286D2A"/>
    <w:rsid w:val="0028725A"/>
    <w:rsid w:val="00287294"/>
    <w:rsid w:val="00287517"/>
    <w:rsid w:val="0028751A"/>
    <w:rsid w:val="00287546"/>
    <w:rsid w:val="002876B6"/>
    <w:rsid w:val="00287E91"/>
    <w:rsid w:val="00287EB9"/>
    <w:rsid w:val="0029083D"/>
    <w:rsid w:val="0029098C"/>
    <w:rsid w:val="002909BA"/>
    <w:rsid w:val="00290BEC"/>
    <w:rsid w:val="00290CD2"/>
    <w:rsid w:val="00290D12"/>
    <w:rsid w:val="002911F6"/>
    <w:rsid w:val="00291336"/>
    <w:rsid w:val="0029141E"/>
    <w:rsid w:val="00291588"/>
    <w:rsid w:val="0029195D"/>
    <w:rsid w:val="002919A0"/>
    <w:rsid w:val="00291CDD"/>
    <w:rsid w:val="00291DA0"/>
    <w:rsid w:val="00292018"/>
    <w:rsid w:val="0029208B"/>
    <w:rsid w:val="00292B19"/>
    <w:rsid w:val="00292E6D"/>
    <w:rsid w:val="00293237"/>
    <w:rsid w:val="00293294"/>
    <w:rsid w:val="0029333B"/>
    <w:rsid w:val="002933D0"/>
    <w:rsid w:val="0029342A"/>
    <w:rsid w:val="00293485"/>
    <w:rsid w:val="00293489"/>
    <w:rsid w:val="00293540"/>
    <w:rsid w:val="0029359B"/>
    <w:rsid w:val="0029393D"/>
    <w:rsid w:val="00293DC6"/>
    <w:rsid w:val="00294199"/>
    <w:rsid w:val="002941C7"/>
    <w:rsid w:val="00294294"/>
    <w:rsid w:val="0029435D"/>
    <w:rsid w:val="00294422"/>
    <w:rsid w:val="00294428"/>
    <w:rsid w:val="002946BC"/>
    <w:rsid w:val="002949BD"/>
    <w:rsid w:val="00294D4A"/>
    <w:rsid w:val="00294E7B"/>
    <w:rsid w:val="00295093"/>
    <w:rsid w:val="002953AD"/>
    <w:rsid w:val="00295572"/>
    <w:rsid w:val="002956F6"/>
    <w:rsid w:val="0029574B"/>
    <w:rsid w:val="0029579C"/>
    <w:rsid w:val="00295B13"/>
    <w:rsid w:val="002960FC"/>
    <w:rsid w:val="002967D0"/>
    <w:rsid w:val="00296896"/>
    <w:rsid w:val="002969FF"/>
    <w:rsid w:val="0029738A"/>
    <w:rsid w:val="002978EB"/>
    <w:rsid w:val="002A00A2"/>
    <w:rsid w:val="002A0383"/>
    <w:rsid w:val="002A047D"/>
    <w:rsid w:val="002A0837"/>
    <w:rsid w:val="002A0D05"/>
    <w:rsid w:val="002A11BF"/>
    <w:rsid w:val="002A12A5"/>
    <w:rsid w:val="002A1939"/>
    <w:rsid w:val="002A1BEC"/>
    <w:rsid w:val="002A1C89"/>
    <w:rsid w:val="002A1EBA"/>
    <w:rsid w:val="002A2018"/>
    <w:rsid w:val="002A2231"/>
    <w:rsid w:val="002A2800"/>
    <w:rsid w:val="002A28F8"/>
    <w:rsid w:val="002A29AE"/>
    <w:rsid w:val="002A2AF9"/>
    <w:rsid w:val="002A2B0B"/>
    <w:rsid w:val="002A3024"/>
    <w:rsid w:val="002A3506"/>
    <w:rsid w:val="002A38F0"/>
    <w:rsid w:val="002A39D1"/>
    <w:rsid w:val="002A3A76"/>
    <w:rsid w:val="002A3B49"/>
    <w:rsid w:val="002A3E3A"/>
    <w:rsid w:val="002A40B3"/>
    <w:rsid w:val="002A429A"/>
    <w:rsid w:val="002A43F8"/>
    <w:rsid w:val="002A4548"/>
    <w:rsid w:val="002A490A"/>
    <w:rsid w:val="002A4928"/>
    <w:rsid w:val="002A4A1A"/>
    <w:rsid w:val="002A4BDD"/>
    <w:rsid w:val="002A4CFF"/>
    <w:rsid w:val="002A4D63"/>
    <w:rsid w:val="002A5049"/>
    <w:rsid w:val="002A54C7"/>
    <w:rsid w:val="002A5522"/>
    <w:rsid w:val="002A5620"/>
    <w:rsid w:val="002A5731"/>
    <w:rsid w:val="002A5F7E"/>
    <w:rsid w:val="002A5FC7"/>
    <w:rsid w:val="002A60A2"/>
    <w:rsid w:val="002A689A"/>
    <w:rsid w:val="002A6A5E"/>
    <w:rsid w:val="002A6D9C"/>
    <w:rsid w:val="002A6F91"/>
    <w:rsid w:val="002A764D"/>
    <w:rsid w:val="002A76EB"/>
    <w:rsid w:val="002A7CCF"/>
    <w:rsid w:val="002B00C0"/>
    <w:rsid w:val="002B04C8"/>
    <w:rsid w:val="002B0667"/>
    <w:rsid w:val="002B069D"/>
    <w:rsid w:val="002B0A1C"/>
    <w:rsid w:val="002B0A55"/>
    <w:rsid w:val="002B17D7"/>
    <w:rsid w:val="002B19A0"/>
    <w:rsid w:val="002B1B52"/>
    <w:rsid w:val="002B1B95"/>
    <w:rsid w:val="002B2043"/>
    <w:rsid w:val="002B238E"/>
    <w:rsid w:val="002B23D6"/>
    <w:rsid w:val="002B2488"/>
    <w:rsid w:val="002B29BC"/>
    <w:rsid w:val="002B2CBD"/>
    <w:rsid w:val="002B302C"/>
    <w:rsid w:val="002B3162"/>
    <w:rsid w:val="002B348F"/>
    <w:rsid w:val="002B3596"/>
    <w:rsid w:val="002B3901"/>
    <w:rsid w:val="002B3AE5"/>
    <w:rsid w:val="002B3B00"/>
    <w:rsid w:val="002B3C35"/>
    <w:rsid w:val="002B3FCB"/>
    <w:rsid w:val="002B413D"/>
    <w:rsid w:val="002B4930"/>
    <w:rsid w:val="002B49F9"/>
    <w:rsid w:val="002B4AA6"/>
    <w:rsid w:val="002B4B84"/>
    <w:rsid w:val="002B4CD1"/>
    <w:rsid w:val="002B4DAC"/>
    <w:rsid w:val="002B4FD7"/>
    <w:rsid w:val="002B5C04"/>
    <w:rsid w:val="002B5CB3"/>
    <w:rsid w:val="002B600D"/>
    <w:rsid w:val="002B6083"/>
    <w:rsid w:val="002B6110"/>
    <w:rsid w:val="002B631D"/>
    <w:rsid w:val="002B66BA"/>
    <w:rsid w:val="002B66E5"/>
    <w:rsid w:val="002B6768"/>
    <w:rsid w:val="002B6A1B"/>
    <w:rsid w:val="002B6BA0"/>
    <w:rsid w:val="002B6C55"/>
    <w:rsid w:val="002B6F72"/>
    <w:rsid w:val="002B726B"/>
    <w:rsid w:val="002B7C29"/>
    <w:rsid w:val="002B7F68"/>
    <w:rsid w:val="002C0043"/>
    <w:rsid w:val="002C0151"/>
    <w:rsid w:val="002C02F9"/>
    <w:rsid w:val="002C03DC"/>
    <w:rsid w:val="002C050F"/>
    <w:rsid w:val="002C08C7"/>
    <w:rsid w:val="002C0C02"/>
    <w:rsid w:val="002C0DB1"/>
    <w:rsid w:val="002C0DC2"/>
    <w:rsid w:val="002C166A"/>
    <w:rsid w:val="002C1981"/>
    <w:rsid w:val="002C19CE"/>
    <w:rsid w:val="002C20CC"/>
    <w:rsid w:val="002C218E"/>
    <w:rsid w:val="002C233C"/>
    <w:rsid w:val="002C234F"/>
    <w:rsid w:val="002C2488"/>
    <w:rsid w:val="002C27EB"/>
    <w:rsid w:val="002C286B"/>
    <w:rsid w:val="002C2A87"/>
    <w:rsid w:val="002C2D4E"/>
    <w:rsid w:val="002C2DC3"/>
    <w:rsid w:val="002C2E48"/>
    <w:rsid w:val="002C35BF"/>
    <w:rsid w:val="002C36F5"/>
    <w:rsid w:val="002C382F"/>
    <w:rsid w:val="002C3984"/>
    <w:rsid w:val="002C39FA"/>
    <w:rsid w:val="002C3D36"/>
    <w:rsid w:val="002C41B9"/>
    <w:rsid w:val="002C41C4"/>
    <w:rsid w:val="002C4688"/>
    <w:rsid w:val="002C5016"/>
    <w:rsid w:val="002C5212"/>
    <w:rsid w:val="002C5338"/>
    <w:rsid w:val="002C5749"/>
    <w:rsid w:val="002C5F3E"/>
    <w:rsid w:val="002C63AC"/>
    <w:rsid w:val="002C66C5"/>
    <w:rsid w:val="002C6762"/>
    <w:rsid w:val="002C6844"/>
    <w:rsid w:val="002C6952"/>
    <w:rsid w:val="002C6ACF"/>
    <w:rsid w:val="002C6DBC"/>
    <w:rsid w:val="002C6FDA"/>
    <w:rsid w:val="002C721A"/>
    <w:rsid w:val="002C7591"/>
    <w:rsid w:val="002C76A1"/>
    <w:rsid w:val="002C7B53"/>
    <w:rsid w:val="002C7B8E"/>
    <w:rsid w:val="002C7C7C"/>
    <w:rsid w:val="002C7EE8"/>
    <w:rsid w:val="002D05DB"/>
    <w:rsid w:val="002D0659"/>
    <w:rsid w:val="002D09C1"/>
    <w:rsid w:val="002D0E3C"/>
    <w:rsid w:val="002D1120"/>
    <w:rsid w:val="002D1136"/>
    <w:rsid w:val="002D137B"/>
    <w:rsid w:val="002D16B9"/>
    <w:rsid w:val="002D1C23"/>
    <w:rsid w:val="002D1DB3"/>
    <w:rsid w:val="002D1E83"/>
    <w:rsid w:val="002D2197"/>
    <w:rsid w:val="002D21B4"/>
    <w:rsid w:val="002D2225"/>
    <w:rsid w:val="002D2520"/>
    <w:rsid w:val="002D28CB"/>
    <w:rsid w:val="002D2C41"/>
    <w:rsid w:val="002D2F29"/>
    <w:rsid w:val="002D2FE1"/>
    <w:rsid w:val="002D30A4"/>
    <w:rsid w:val="002D3369"/>
    <w:rsid w:val="002D34CF"/>
    <w:rsid w:val="002D3D8F"/>
    <w:rsid w:val="002D3DA1"/>
    <w:rsid w:val="002D4104"/>
    <w:rsid w:val="002D42F8"/>
    <w:rsid w:val="002D46F1"/>
    <w:rsid w:val="002D532B"/>
    <w:rsid w:val="002D5591"/>
    <w:rsid w:val="002D5942"/>
    <w:rsid w:val="002D5A39"/>
    <w:rsid w:val="002D5E8C"/>
    <w:rsid w:val="002D5EEB"/>
    <w:rsid w:val="002D6266"/>
    <w:rsid w:val="002D62DE"/>
    <w:rsid w:val="002D65A0"/>
    <w:rsid w:val="002D6874"/>
    <w:rsid w:val="002D6D95"/>
    <w:rsid w:val="002D79AE"/>
    <w:rsid w:val="002D7AC5"/>
    <w:rsid w:val="002D7CF3"/>
    <w:rsid w:val="002D7FB5"/>
    <w:rsid w:val="002E008A"/>
    <w:rsid w:val="002E0415"/>
    <w:rsid w:val="002E09B7"/>
    <w:rsid w:val="002E0A08"/>
    <w:rsid w:val="002E0B87"/>
    <w:rsid w:val="002E0CBA"/>
    <w:rsid w:val="002E0E98"/>
    <w:rsid w:val="002E105F"/>
    <w:rsid w:val="002E11EB"/>
    <w:rsid w:val="002E1503"/>
    <w:rsid w:val="002E1588"/>
    <w:rsid w:val="002E166A"/>
    <w:rsid w:val="002E180A"/>
    <w:rsid w:val="002E1861"/>
    <w:rsid w:val="002E1A12"/>
    <w:rsid w:val="002E1C6D"/>
    <w:rsid w:val="002E1E14"/>
    <w:rsid w:val="002E239A"/>
    <w:rsid w:val="002E2484"/>
    <w:rsid w:val="002E2581"/>
    <w:rsid w:val="002E2593"/>
    <w:rsid w:val="002E2757"/>
    <w:rsid w:val="002E295D"/>
    <w:rsid w:val="002E3517"/>
    <w:rsid w:val="002E36D1"/>
    <w:rsid w:val="002E3844"/>
    <w:rsid w:val="002E39E6"/>
    <w:rsid w:val="002E3D07"/>
    <w:rsid w:val="002E41D7"/>
    <w:rsid w:val="002E4321"/>
    <w:rsid w:val="002E4352"/>
    <w:rsid w:val="002E4556"/>
    <w:rsid w:val="002E48FC"/>
    <w:rsid w:val="002E4B3E"/>
    <w:rsid w:val="002E594A"/>
    <w:rsid w:val="002E5A0A"/>
    <w:rsid w:val="002E5B8A"/>
    <w:rsid w:val="002E5EAD"/>
    <w:rsid w:val="002E6022"/>
    <w:rsid w:val="002E62D0"/>
    <w:rsid w:val="002E692C"/>
    <w:rsid w:val="002E6A4B"/>
    <w:rsid w:val="002E6D52"/>
    <w:rsid w:val="002E6EB4"/>
    <w:rsid w:val="002E6F9E"/>
    <w:rsid w:val="002E7478"/>
    <w:rsid w:val="002E7920"/>
    <w:rsid w:val="002E7996"/>
    <w:rsid w:val="002F0110"/>
    <w:rsid w:val="002F08BE"/>
    <w:rsid w:val="002F0A29"/>
    <w:rsid w:val="002F0C86"/>
    <w:rsid w:val="002F0E8C"/>
    <w:rsid w:val="002F118E"/>
    <w:rsid w:val="002F12ED"/>
    <w:rsid w:val="002F1418"/>
    <w:rsid w:val="002F1824"/>
    <w:rsid w:val="002F1B06"/>
    <w:rsid w:val="002F1B07"/>
    <w:rsid w:val="002F1C03"/>
    <w:rsid w:val="002F1D6B"/>
    <w:rsid w:val="002F1EA6"/>
    <w:rsid w:val="002F1EB9"/>
    <w:rsid w:val="002F2353"/>
    <w:rsid w:val="002F23DA"/>
    <w:rsid w:val="002F25F9"/>
    <w:rsid w:val="002F2872"/>
    <w:rsid w:val="002F2D57"/>
    <w:rsid w:val="002F3511"/>
    <w:rsid w:val="002F370C"/>
    <w:rsid w:val="002F3786"/>
    <w:rsid w:val="002F3AFD"/>
    <w:rsid w:val="002F3B93"/>
    <w:rsid w:val="002F3D5C"/>
    <w:rsid w:val="002F3DF1"/>
    <w:rsid w:val="002F3E7E"/>
    <w:rsid w:val="002F3F80"/>
    <w:rsid w:val="002F409F"/>
    <w:rsid w:val="002F42E4"/>
    <w:rsid w:val="002F4573"/>
    <w:rsid w:val="002F490C"/>
    <w:rsid w:val="002F4ACF"/>
    <w:rsid w:val="002F4CB4"/>
    <w:rsid w:val="002F4CF1"/>
    <w:rsid w:val="002F4D38"/>
    <w:rsid w:val="002F5127"/>
    <w:rsid w:val="002F51BA"/>
    <w:rsid w:val="002F563A"/>
    <w:rsid w:val="002F57E0"/>
    <w:rsid w:val="002F5891"/>
    <w:rsid w:val="002F5DF7"/>
    <w:rsid w:val="002F6372"/>
    <w:rsid w:val="002F6C4C"/>
    <w:rsid w:val="002F6C9C"/>
    <w:rsid w:val="002F6F46"/>
    <w:rsid w:val="002F71C8"/>
    <w:rsid w:val="002F72B8"/>
    <w:rsid w:val="002F753F"/>
    <w:rsid w:val="002F77C7"/>
    <w:rsid w:val="002F78C2"/>
    <w:rsid w:val="002F79E4"/>
    <w:rsid w:val="002F7C75"/>
    <w:rsid w:val="002F7E13"/>
    <w:rsid w:val="002F7E28"/>
    <w:rsid w:val="002F7F41"/>
    <w:rsid w:val="00300029"/>
    <w:rsid w:val="00300084"/>
    <w:rsid w:val="00300423"/>
    <w:rsid w:val="00301429"/>
    <w:rsid w:val="00301619"/>
    <w:rsid w:val="00301D2E"/>
    <w:rsid w:val="0030250B"/>
    <w:rsid w:val="003026C5"/>
    <w:rsid w:val="00302822"/>
    <w:rsid w:val="00302C10"/>
    <w:rsid w:val="00302E14"/>
    <w:rsid w:val="00302F7F"/>
    <w:rsid w:val="00302FED"/>
    <w:rsid w:val="003030F8"/>
    <w:rsid w:val="00303903"/>
    <w:rsid w:val="00303D38"/>
    <w:rsid w:val="00303FF3"/>
    <w:rsid w:val="003041B4"/>
    <w:rsid w:val="0030425E"/>
    <w:rsid w:val="003042D7"/>
    <w:rsid w:val="00304532"/>
    <w:rsid w:val="00304712"/>
    <w:rsid w:val="00304FD6"/>
    <w:rsid w:val="00305049"/>
    <w:rsid w:val="003050AA"/>
    <w:rsid w:val="003055D5"/>
    <w:rsid w:val="00305834"/>
    <w:rsid w:val="00305899"/>
    <w:rsid w:val="00305BDE"/>
    <w:rsid w:val="00305C91"/>
    <w:rsid w:val="00306144"/>
    <w:rsid w:val="003061E8"/>
    <w:rsid w:val="0030623E"/>
    <w:rsid w:val="003065C1"/>
    <w:rsid w:val="0030660A"/>
    <w:rsid w:val="003066DB"/>
    <w:rsid w:val="00307125"/>
    <w:rsid w:val="003071AF"/>
    <w:rsid w:val="00307249"/>
    <w:rsid w:val="0030735D"/>
    <w:rsid w:val="003077DB"/>
    <w:rsid w:val="003078BA"/>
    <w:rsid w:val="00307C5E"/>
    <w:rsid w:val="0031076F"/>
    <w:rsid w:val="00310BAC"/>
    <w:rsid w:val="00310C09"/>
    <w:rsid w:val="00310C59"/>
    <w:rsid w:val="00310C8C"/>
    <w:rsid w:val="00311459"/>
    <w:rsid w:val="0031149A"/>
    <w:rsid w:val="003117EF"/>
    <w:rsid w:val="00311E17"/>
    <w:rsid w:val="003124A4"/>
    <w:rsid w:val="0031266C"/>
    <w:rsid w:val="00312CCD"/>
    <w:rsid w:val="00312F56"/>
    <w:rsid w:val="0031322E"/>
    <w:rsid w:val="0031327B"/>
    <w:rsid w:val="00313429"/>
    <w:rsid w:val="00313785"/>
    <w:rsid w:val="00313A32"/>
    <w:rsid w:val="00313A48"/>
    <w:rsid w:val="00313A52"/>
    <w:rsid w:val="00313B6C"/>
    <w:rsid w:val="00313B87"/>
    <w:rsid w:val="00313CAF"/>
    <w:rsid w:val="003142C8"/>
    <w:rsid w:val="0031435F"/>
    <w:rsid w:val="0031455C"/>
    <w:rsid w:val="00314A85"/>
    <w:rsid w:val="00314BD2"/>
    <w:rsid w:val="00314FCF"/>
    <w:rsid w:val="00314FF3"/>
    <w:rsid w:val="00315158"/>
    <w:rsid w:val="00315324"/>
    <w:rsid w:val="00315435"/>
    <w:rsid w:val="00315B71"/>
    <w:rsid w:val="00315B86"/>
    <w:rsid w:val="00315DDA"/>
    <w:rsid w:val="00315EA0"/>
    <w:rsid w:val="00315FC8"/>
    <w:rsid w:val="003163DE"/>
    <w:rsid w:val="00316456"/>
    <w:rsid w:val="003164D3"/>
    <w:rsid w:val="00316683"/>
    <w:rsid w:val="003166EE"/>
    <w:rsid w:val="00316980"/>
    <w:rsid w:val="00316BE1"/>
    <w:rsid w:val="00316D29"/>
    <w:rsid w:val="00316D39"/>
    <w:rsid w:val="00316E31"/>
    <w:rsid w:val="00316F15"/>
    <w:rsid w:val="003173C0"/>
    <w:rsid w:val="00317482"/>
    <w:rsid w:val="0031797B"/>
    <w:rsid w:val="00317A50"/>
    <w:rsid w:val="00317EB7"/>
    <w:rsid w:val="003202B4"/>
    <w:rsid w:val="0032034C"/>
    <w:rsid w:val="003203A4"/>
    <w:rsid w:val="0032041F"/>
    <w:rsid w:val="003205E7"/>
    <w:rsid w:val="00320C5F"/>
    <w:rsid w:val="0032169E"/>
    <w:rsid w:val="00321843"/>
    <w:rsid w:val="00321C30"/>
    <w:rsid w:val="00322485"/>
    <w:rsid w:val="00322603"/>
    <w:rsid w:val="0032320A"/>
    <w:rsid w:val="003233CE"/>
    <w:rsid w:val="003233DC"/>
    <w:rsid w:val="0032363D"/>
    <w:rsid w:val="0032377E"/>
    <w:rsid w:val="00323C18"/>
    <w:rsid w:val="00323C58"/>
    <w:rsid w:val="003240FA"/>
    <w:rsid w:val="0032429D"/>
    <w:rsid w:val="0032453D"/>
    <w:rsid w:val="00324689"/>
    <w:rsid w:val="00324BAA"/>
    <w:rsid w:val="00324F18"/>
    <w:rsid w:val="00324F1C"/>
    <w:rsid w:val="003250B5"/>
    <w:rsid w:val="003253FD"/>
    <w:rsid w:val="00325594"/>
    <w:rsid w:val="00325802"/>
    <w:rsid w:val="00325867"/>
    <w:rsid w:val="00325B67"/>
    <w:rsid w:val="00326392"/>
    <w:rsid w:val="00326487"/>
    <w:rsid w:val="003265B4"/>
    <w:rsid w:val="00326821"/>
    <w:rsid w:val="00326AFC"/>
    <w:rsid w:val="00326C08"/>
    <w:rsid w:val="003270AF"/>
    <w:rsid w:val="003273DA"/>
    <w:rsid w:val="0033074E"/>
    <w:rsid w:val="0033091F"/>
    <w:rsid w:val="003312EB"/>
    <w:rsid w:val="003314EA"/>
    <w:rsid w:val="003315BC"/>
    <w:rsid w:val="003316F6"/>
    <w:rsid w:val="003317B0"/>
    <w:rsid w:val="00331A7B"/>
    <w:rsid w:val="00331D96"/>
    <w:rsid w:val="00331E2D"/>
    <w:rsid w:val="003321E9"/>
    <w:rsid w:val="00332674"/>
    <w:rsid w:val="00332C87"/>
    <w:rsid w:val="00332FB8"/>
    <w:rsid w:val="00333372"/>
    <w:rsid w:val="003335F4"/>
    <w:rsid w:val="00333743"/>
    <w:rsid w:val="00333748"/>
    <w:rsid w:val="00333787"/>
    <w:rsid w:val="0033393F"/>
    <w:rsid w:val="00333A07"/>
    <w:rsid w:val="00333C46"/>
    <w:rsid w:val="003341F2"/>
    <w:rsid w:val="0033443C"/>
    <w:rsid w:val="00334523"/>
    <w:rsid w:val="003349E8"/>
    <w:rsid w:val="00334C89"/>
    <w:rsid w:val="00334CC0"/>
    <w:rsid w:val="003354CC"/>
    <w:rsid w:val="00335566"/>
    <w:rsid w:val="00335776"/>
    <w:rsid w:val="00335DE8"/>
    <w:rsid w:val="00335F75"/>
    <w:rsid w:val="003361F4"/>
    <w:rsid w:val="0033636B"/>
    <w:rsid w:val="003363E3"/>
    <w:rsid w:val="0033646D"/>
    <w:rsid w:val="00336601"/>
    <w:rsid w:val="003366BB"/>
    <w:rsid w:val="00336BBB"/>
    <w:rsid w:val="00336D74"/>
    <w:rsid w:val="003372B6"/>
    <w:rsid w:val="003374E9"/>
    <w:rsid w:val="00337D3B"/>
    <w:rsid w:val="0034012C"/>
    <w:rsid w:val="0034016C"/>
    <w:rsid w:val="0034042A"/>
    <w:rsid w:val="0034067A"/>
    <w:rsid w:val="0034092B"/>
    <w:rsid w:val="00340B41"/>
    <w:rsid w:val="00340BC0"/>
    <w:rsid w:val="00340DA3"/>
    <w:rsid w:val="00340E95"/>
    <w:rsid w:val="0034101A"/>
    <w:rsid w:val="00341234"/>
    <w:rsid w:val="0034178C"/>
    <w:rsid w:val="003417D6"/>
    <w:rsid w:val="003419F4"/>
    <w:rsid w:val="00341F7D"/>
    <w:rsid w:val="00342358"/>
    <w:rsid w:val="00342442"/>
    <w:rsid w:val="00342665"/>
    <w:rsid w:val="003426B0"/>
    <w:rsid w:val="0034298D"/>
    <w:rsid w:val="00342ADA"/>
    <w:rsid w:val="00342DF8"/>
    <w:rsid w:val="00342F00"/>
    <w:rsid w:val="003435BF"/>
    <w:rsid w:val="0034361E"/>
    <w:rsid w:val="00343664"/>
    <w:rsid w:val="003436C7"/>
    <w:rsid w:val="00343735"/>
    <w:rsid w:val="00343791"/>
    <w:rsid w:val="003439E9"/>
    <w:rsid w:val="00343A3D"/>
    <w:rsid w:val="003448A5"/>
    <w:rsid w:val="00344C00"/>
    <w:rsid w:val="003450EB"/>
    <w:rsid w:val="00345668"/>
    <w:rsid w:val="0034587F"/>
    <w:rsid w:val="0034596C"/>
    <w:rsid w:val="00345A29"/>
    <w:rsid w:val="00345CA4"/>
    <w:rsid w:val="00346051"/>
    <w:rsid w:val="0034607E"/>
    <w:rsid w:val="00346724"/>
    <w:rsid w:val="00346732"/>
    <w:rsid w:val="00346765"/>
    <w:rsid w:val="003469DA"/>
    <w:rsid w:val="00346AB9"/>
    <w:rsid w:val="00346D0B"/>
    <w:rsid w:val="00346D19"/>
    <w:rsid w:val="00346D34"/>
    <w:rsid w:val="00346D45"/>
    <w:rsid w:val="00346F95"/>
    <w:rsid w:val="003472DA"/>
    <w:rsid w:val="0034736E"/>
    <w:rsid w:val="00347592"/>
    <w:rsid w:val="003500D5"/>
    <w:rsid w:val="003502D4"/>
    <w:rsid w:val="00350621"/>
    <w:rsid w:val="00350641"/>
    <w:rsid w:val="003508D8"/>
    <w:rsid w:val="0035091D"/>
    <w:rsid w:val="00350ADC"/>
    <w:rsid w:val="003510F3"/>
    <w:rsid w:val="0035127C"/>
    <w:rsid w:val="003512CE"/>
    <w:rsid w:val="003519BD"/>
    <w:rsid w:val="00351CB7"/>
    <w:rsid w:val="0035211B"/>
    <w:rsid w:val="00352633"/>
    <w:rsid w:val="00352CED"/>
    <w:rsid w:val="00352D97"/>
    <w:rsid w:val="00352DEC"/>
    <w:rsid w:val="003533A7"/>
    <w:rsid w:val="00353609"/>
    <w:rsid w:val="003539DC"/>
    <w:rsid w:val="00353AB6"/>
    <w:rsid w:val="00353BB7"/>
    <w:rsid w:val="003541D4"/>
    <w:rsid w:val="00354209"/>
    <w:rsid w:val="0035473C"/>
    <w:rsid w:val="00354877"/>
    <w:rsid w:val="003549F7"/>
    <w:rsid w:val="00354AD9"/>
    <w:rsid w:val="00354E95"/>
    <w:rsid w:val="0035502D"/>
    <w:rsid w:val="003556CA"/>
    <w:rsid w:val="0035589A"/>
    <w:rsid w:val="003558D7"/>
    <w:rsid w:val="00355A93"/>
    <w:rsid w:val="00355C83"/>
    <w:rsid w:val="00355E54"/>
    <w:rsid w:val="00355F68"/>
    <w:rsid w:val="00355FCE"/>
    <w:rsid w:val="003560BE"/>
    <w:rsid w:val="003560D4"/>
    <w:rsid w:val="00356152"/>
    <w:rsid w:val="00356301"/>
    <w:rsid w:val="0035657F"/>
    <w:rsid w:val="00356584"/>
    <w:rsid w:val="00356745"/>
    <w:rsid w:val="00356B4E"/>
    <w:rsid w:val="00356C30"/>
    <w:rsid w:val="003574ED"/>
    <w:rsid w:val="0035761D"/>
    <w:rsid w:val="00357637"/>
    <w:rsid w:val="003578FA"/>
    <w:rsid w:val="00357914"/>
    <w:rsid w:val="00357CCB"/>
    <w:rsid w:val="00357D00"/>
    <w:rsid w:val="00357FA3"/>
    <w:rsid w:val="003602CC"/>
    <w:rsid w:val="003607BB"/>
    <w:rsid w:val="003607BD"/>
    <w:rsid w:val="00360827"/>
    <w:rsid w:val="003608BA"/>
    <w:rsid w:val="00360D2A"/>
    <w:rsid w:val="00361066"/>
    <w:rsid w:val="00361690"/>
    <w:rsid w:val="0036195C"/>
    <w:rsid w:val="0036198F"/>
    <w:rsid w:val="00361A42"/>
    <w:rsid w:val="00361E81"/>
    <w:rsid w:val="00361F9A"/>
    <w:rsid w:val="00362243"/>
    <w:rsid w:val="00362288"/>
    <w:rsid w:val="003623AC"/>
    <w:rsid w:val="00362492"/>
    <w:rsid w:val="00362657"/>
    <w:rsid w:val="00362CF3"/>
    <w:rsid w:val="00362DCA"/>
    <w:rsid w:val="003633E7"/>
    <w:rsid w:val="00363569"/>
    <w:rsid w:val="00363946"/>
    <w:rsid w:val="003639B6"/>
    <w:rsid w:val="00363ACB"/>
    <w:rsid w:val="00363DDA"/>
    <w:rsid w:val="00363E1B"/>
    <w:rsid w:val="00363FCE"/>
    <w:rsid w:val="00364805"/>
    <w:rsid w:val="00364B27"/>
    <w:rsid w:val="00365120"/>
    <w:rsid w:val="00365785"/>
    <w:rsid w:val="003659E0"/>
    <w:rsid w:val="0036633B"/>
    <w:rsid w:val="00366565"/>
    <w:rsid w:val="003669AD"/>
    <w:rsid w:val="003669DE"/>
    <w:rsid w:val="00366C43"/>
    <w:rsid w:val="00366EA9"/>
    <w:rsid w:val="003672E7"/>
    <w:rsid w:val="00367611"/>
    <w:rsid w:val="00367642"/>
    <w:rsid w:val="00367C7C"/>
    <w:rsid w:val="00367D15"/>
    <w:rsid w:val="00367E62"/>
    <w:rsid w:val="00367EB2"/>
    <w:rsid w:val="00367EFC"/>
    <w:rsid w:val="003701CC"/>
    <w:rsid w:val="0037030F"/>
    <w:rsid w:val="00370608"/>
    <w:rsid w:val="00370E6C"/>
    <w:rsid w:val="00370FFB"/>
    <w:rsid w:val="003713C4"/>
    <w:rsid w:val="0037154F"/>
    <w:rsid w:val="0037161F"/>
    <w:rsid w:val="00371BF5"/>
    <w:rsid w:val="00371C0E"/>
    <w:rsid w:val="003721B8"/>
    <w:rsid w:val="0037220C"/>
    <w:rsid w:val="003727B7"/>
    <w:rsid w:val="003729E1"/>
    <w:rsid w:val="00372D22"/>
    <w:rsid w:val="00372E51"/>
    <w:rsid w:val="00373033"/>
    <w:rsid w:val="00373168"/>
    <w:rsid w:val="00373236"/>
    <w:rsid w:val="003736A7"/>
    <w:rsid w:val="0037378F"/>
    <w:rsid w:val="00373A84"/>
    <w:rsid w:val="00373E32"/>
    <w:rsid w:val="00374059"/>
    <w:rsid w:val="00374095"/>
    <w:rsid w:val="00374293"/>
    <w:rsid w:val="003744A0"/>
    <w:rsid w:val="003748F6"/>
    <w:rsid w:val="00374B28"/>
    <w:rsid w:val="00374E73"/>
    <w:rsid w:val="003752C7"/>
    <w:rsid w:val="003754C5"/>
    <w:rsid w:val="0037565E"/>
    <w:rsid w:val="003756B6"/>
    <w:rsid w:val="0037589C"/>
    <w:rsid w:val="0037594B"/>
    <w:rsid w:val="00375F65"/>
    <w:rsid w:val="00376C72"/>
    <w:rsid w:val="00376DEE"/>
    <w:rsid w:val="003773E6"/>
    <w:rsid w:val="003774F7"/>
    <w:rsid w:val="00377891"/>
    <w:rsid w:val="00377899"/>
    <w:rsid w:val="00377A57"/>
    <w:rsid w:val="00377C61"/>
    <w:rsid w:val="00380948"/>
    <w:rsid w:val="00380A5E"/>
    <w:rsid w:val="00380E3C"/>
    <w:rsid w:val="00380FFF"/>
    <w:rsid w:val="00381318"/>
    <w:rsid w:val="003815A9"/>
    <w:rsid w:val="00381FC6"/>
    <w:rsid w:val="003820E8"/>
    <w:rsid w:val="003823D2"/>
    <w:rsid w:val="00382528"/>
    <w:rsid w:val="003828E0"/>
    <w:rsid w:val="003829DD"/>
    <w:rsid w:val="00382C8A"/>
    <w:rsid w:val="0038306C"/>
    <w:rsid w:val="0038338C"/>
    <w:rsid w:val="003838B1"/>
    <w:rsid w:val="00383E12"/>
    <w:rsid w:val="00383EC7"/>
    <w:rsid w:val="00383F6B"/>
    <w:rsid w:val="00384260"/>
    <w:rsid w:val="003844CF"/>
    <w:rsid w:val="00384924"/>
    <w:rsid w:val="003852AD"/>
    <w:rsid w:val="003856C6"/>
    <w:rsid w:val="00385940"/>
    <w:rsid w:val="00385F85"/>
    <w:rsid w:val="0038609B"/>
    <w:rsid w:val="003861DC"/>
    <w:rsid w:val="0038627B"/>
    <w:rsid w:val="003869E2"/>
    <w:rsid w:val="00386C83"/>
    <w:rsid w:val="00386DDD"/>
    <w:rsid w:val="00386FD2"/>
    <w:rsid w:val="0038702A"/>
    <w:rsid w:val="0038703B"/>
    <w:rsid w:val="003874A8"/>
    <w:rsid w:val="003876C9"/>
    <w:rsid w:val="00387711"/>
    <w:rsid w:val="0038791D"/>
    <w:rsid w:val="00387CE2"/>
    <w:rsid w:val="00387DEE"/>
    <w:rsid w:val="00387F88"/>
    <w:rsid w:val="0039036C"/>
    <w:rsid w:val="0039071B"/>
    <w:rsid w:val="0039095D"/>
    <w:rsid w:val="00390C40"/>
    <w:rsid w:val="00391E16"/>
    <w:rsid w:val="00392134"/>
    <w:rsid w:val="0039219A"/>
    <w:rsid w:val="00392228"/>
    <w:rsid w:val="003922D3"/>
    <w:rsid w:val="003924E9"/>
    <w:rsid w:val="00392C66"/>
    <w:rsid w:val="00392F18"/>
    <w:rsid w:val="0039316E"/>
    <w:rsid w:val="0039324D"/>
    <w:rsid w:val="00393298"/>
    <w:rsid w:val="0039353C"/>
    <w:rsid w:val="003936BC"/>
    <w:rsid w:val="00393737"/>
    <w:rsid w:val="00393985"/>
    <w:rsid w:val="00393ED4"/>
    <w:rsid w:val="00393EF7"/>
    <w:rsid w:val="003941A1"/>
    <w:rsid w:val="0039473B"/>
    <w:rsid w:val="00394745"/>
    <w:rsid w:val="00394A56"/>
    <w:rsid w:val="00394B68"/>
    <w:rsid w:val="00394D30"/>
    <w:rsid w:val="00394D45"/>
    <w:rsid w:val="003951A2"/>
    <w:rsid w:val="00395536"/>
    <w:rsid w:val="0039590F"/>
    <w:rsid w:val="00395A2E"/>
    <w:rsid w:val="00395D57"/>
    <w:rsid w:val="0039660C"/>
    <w:rsid w:val="0039661F"/>
    <w:rsid w:val="0039666A"/>
    <w:rsid w:val="00396789"/>
    <w:rsid w:val="00396BE1"/>
    <w:rsid w:val="00396BF1"/>
    <w:rsid w:val="003976E3"/>
    <w:rsid w:val="003976E4"/>
    <w:rsid w:val="00397888"/>
    <w:rsid w:val="00397D34"/>
    <w:rsid w:val="00397E80"/>
    <w:rsid w:val="003A009A"/>
    <w:rsid w:val="003A02D3"/>
    <w:rsid w:val="003A0BF5"/>
    <w:rsid w:val="003A0CF6"/>
    <w:rsid w:val="003A11B6"/>
    <w:rsid w:val="003A12FB"/>
    <w:rsid w:val="003A1350"/>
    <w:rsid w:val="003A16FF"/>
    <w:rsid w:val="003A1EB2"/>
    <w:rsid w:val="003A1F08"/>
    <w:rsid w:val="003A2000"/>
    <w:rsid w:val="003A2016"/>
    <w:rsid w:val="003A2018"/>
    <w:rsid w:val="003A222A"/>
    <w:rsid w:val="003A2377"/>
    <w:rsid w:val="003A252D"/>
    <w:rsid w:val="003A258A"/>
    <w:rsid w:val="003A2AA9"/>
    <w:rsid w:val="003A2B3E"/>
    <w:rsid w:val="003A3790"/>
    <w:rsid w:val="003A37F9"/>
    <w:rsid w:val="003A3852"/>
    <w:rsid w:val="003A3FCE"/>
    <w:rsid w:val="003A4419"/>
    <w:rsid w:val="003A450E"/>
    <w:rsid w:val="003A4852"/>
    <w:rsid w:val="003A486C"/>
    <w:rsid w:val="003A4AA8"/>
    <w:rsid w:val="003A4C8D"/>
    <w:rsid w:val="003A4E26"/>
    <w:rsid w:val="003A5021"/>
    <w:rsid w:val="003A5456"/>
    <w:rsid w:val="003A564E"/>
    <w:rsid w:val="003A5776"/>
    <w:rsid w:val="003A581E"/>
    <w:rsid w:val="003A59AB"/>
    <w:rsid w:val="003A5BD0"/>
    <w:rsid w:val="003A5D0D"/>
    <w:rsid w:val="003A5D6E"/>
    <w:rsid w:val="003A60AC"/>
    <w:rsid w:val="003A6272"/>
    <w:rsid w:val="003A62BA"/>
    <w:rsid w:val="003A675B"/>
    <w:rsid w:val="003A6B02"/>
    <w:rsid w:val="003A6B04"/>
    <w:rsid w:val="003A6C98"/>
    <w:rsid w:val="003A6CD8"/>
    <w:rsid w:val="003A6E6D"/>
    <w:rsid w:val="003A6F9D"/>
    <w:rsid w:val="003A7018"/>
    <w:rsid w:val="003A72C9"/>
    <w:rsid w:val="003A764A"/>
    <w:rsid w:val="003A7763"/>
    <w:rsid w:val="003A7B9B"/>
    <w:rsid w:val="003A7E22"/>
    <w:rsid w:val="003B013B"/>
    <w:rsid w:val="003B05C9"/>
    <w:rsid w:val="003B0689"/>
    <w:rsid w:val="003B0912"/>
    <w:rsid w:val="003B0D09"/>
    <w:rsid w:val="003B100D"/>
    <w:rsid w:val="003B10AB"/>
    <w:rsid w:val="003B19EC"/>
    <w:rsid w:val="003B1A80"/>
    <w:rsid w:val="003B1AE8"/>
    <w:rsid w:val="003B1C83"/>
    <w:rsid w:val="003B21A1"/>
    <w:rsid w:val="003B2548"/>
    <w:rsid w:val="003B2696"/>
    <w:rsid w:val="003B2973"/>
    <w:rsid w:val="003B2A79"/>
    <w:rsid w:val="003B2D82"/>
    <w:rsid w:val="003B302F"/>
    <w:rsid w:val="003B3123"/>
    <w:rsid w:val="003B31DB"/>
    <w:rsid w:val="003B3499"/>
    <w:rsid w:val="003B34FF"/>
    <w:rsid w:val="003B3592"/>
    <w:rsid w:val="003B37AB"/>
    <w:rsid w:val="003B3CB1"/>
    <w:rsid w:val="003B410C"/>
    <w:rsid w:val="003B42B6"/>
    <w:rsid w:val="003B436F"/>
    <w:rsid w:val="003B4BB8"/>
    <w:rsid w:val="003B50AD"/>
    <w:rsid w:val="003B5362"/>
    <w:rsid w:val="003B5723"/>
    <w:rsid w:val="003B5803"/>
    <w:rsid w:val="003B580B"/>
    <w:rsid w:val="003B5A53"/>
    <w:rsid w:val="003B5C4A"/>
    <w:rsid w:val="003B600E"/>
    <w:rsid w:val="003B60E4"/>
    <w:rsid w:val="003B6116"/>
    <w:rsid w:val="003B62EF"/>
    <w:rsid w:val="003B6383"/>
    <w:rsid w:val="003B6AA5"/>
    <w:rsid w:val="003B6C19"/>
    <w:rsid w:val="003B6D53"/>
    <w:rsid w:val="003B6EBD"/>
    <w:rsid w:val="003B75EE"/>
    <w:rsid w:val="003B7A9A"/>
    <w:rsid w:val="003B7C86"/>
    <w:rsid w:val="003C00D4"/>
    <w:rsid w:val="003C0243"/>
    <w:rsid w:val="003C063D"/>
    <w:rsid w:val="003C0687"/>
    <w:rsid w:val="003C089B"/>
    <w:rsid w:val="003C0939"/>
    <w:rsid w:val="003C0A74"/>
    <w:rsid w:val="003C0C14"/>
    <w:rsid w:val="003C0D8E"/>
    <w:rsid w:val="003C0E10"/>
    <w:rsid w:val="003C10B9"/>
    <w:rsid w:val="003C1196"/>
    <w:rsid w:val="003C13FB"/>
    <w:rsid w:val="003C180F"/>
    <w:rsid w:val="003C192A"/>
    <w:rsid w:val="003C1961"/>
    <w:rsid w:val="003C1A9B"/>
    <w:rsid w:val="003C1ABD"/>
    <w:rsid w:val="003C1F9D"/>
    <w:rsid w:val="003C1FD3"/>
    <w:rsid w:val="003C22B4"/>
    <w:rsid w:val="003C2466"/>
    <w:rsid w:val="003C2486"/>
    <w:rsid w:val="003C26E4"/>
    <w:rsid w:val="003C2DFA"/>
    <w:rsid w:val="003C313A"/>
    <w:rsid w:val="003C31C3"/>
    <w:rsid w:val="003C3628"/>
    <w:rsid w:val="003C370A"/>
    <w:rsid w:val="003C3C69"/>
    <w:rsid w:val="003C3CE7"/>
    <w:rsid w:val="003C40ED"/>
    <w:rsid w:val="003C4405"/>
    <w:rsid w:val="003C46CA"/>
    <w:rsid w:val="003C4919"/>
    <w:rsid w:val="003C4A1F"/>
    <w:rsid w:val="003C4E76"/>
    <w:rsid w:val="003C4F74"/>
    <w:rsid w:val="003C4FAD"/>
    <w:rsid w:val="003C571F"/>
    <w:rsid w:val="003C5725"/>
    <w:rsid w:val="003C5921"/>
    <w:rsid w:val="003C5B20"/>
    <w:rsid w:val="003C5E84"/>
    <w:rsid w:val="003C6355"/>
    <w:rsid w:val="003C69D2"/>
    <w:rsid w:val="003C6C14"/>
    <w:rsid w:val="003C6F25"/>
    <w:rsid w:val="003C751A"/>
    <w:rsid w:val="003C753B"/>
    <w:rsid w:val="003C7805"/>
    <w:rsid w:val="003C7CF4"/>
    <w:rsid w:val="003C7E1B"/>
    <w:rsid w:val="003C7EC8"/>
    <w:rsid w:val="003C7FA2"/>
    <w:rsid w:val="003C7FEB"/>
    <w:rsid w:val="003D01AB"/>
    <w:rsid w:val="003D05B5"/>
    <w:rsid w:val="003D08EB"/>
    <w:rsid w:val="003D0A8E"/>
    <w:rsid w:val="003D11BD"/>
    <w:rsid w:val="003D1319"/>
    <w:rsid w:val="003D138C"/>
    <w:rsid w:val="003D14EA"/>
    <w:rsid w:val="003D17BE"/>
    <w:rsid w:val="003D18C3"/>
    <w:rsid w:val="003D1A62"/>
    <w:rsid w:val="003D1D3A"/>
    <w:rsid w:val="003D23D6"/>
    <w:rsid w:val="003D2557"/>
    <w:rsid w:val="003D32B3"/>
    <w:rsid w:val="003D3396"/>
    <w:rsid w:val="003D3420"/>
    <w:rsid w:val="003D3660"/>
    <w:rsid w:val="003D37D7"/>
    <w:rsid w:val="003D3946"/>
    <w:rsid w:val="003D3A87"/>
    <w:rsid w:val="003D3D60"/>
    <w:rsid w:val="003D3D87"/>
    <w:rsid w:val="003D3ED3"/>
    <w:rsid w:val="003D4448"/>
    <w:rsid w:val="003D4555"/>
    <w:rsid w:val="003D4964"/>
    <w:rsid w:val="003D50CD"/>
    <w:rsid w:val="003D50E9"/>
    <w:rsid w:val="003D586E"/>
    <w:rsid w:val="003D61D2"/>
    <w:rsid w:val="003D686F"/>
    <w:rsid w:val="003D7191"/>
    <w:rsid w:val="003D7253"/>
    <w:rsid w:val="003D72CA"/>
    <w:rsid w:val="003D74B3"/>
    <w:rsid w:val="003D74D1"/>
    <w:rsid w:val="003D7A3B"/>
    <w:rsid w:val="003D7F4F"/>
    <w:rsid w:val="003D7F83"/>
    <w:rsid w:val="003D7FD9"/>
    <w:rsid w:val="003E025C"/>
    <w:rsid w:val="003E05A4"/>
    <w:rsid w:val="003E066E"/>
    <w:rsid w:val="003E0797"/>
    <w:rsid w:val="003E0A36"/>
    <w:rsid w:val="003E0AAB"/>
    <w:rsid w:val="003E0AC5"/>
    <w:rsid w:val="003E0B0F"/>
    <w:rsid w:val="003E0D9E"/>
    <w:rsid w:val="003E1014"/>
    <w:rsid w:val="003E10A7"/>
    <w:rsid w:val="003E10BB"/>
    <w:rsid w:val="003E1335"/>
    <w:rsid w:val="003E154C"/>
    <w:rsid w:val="003E16DD"/>
    <w:rsid w:val="003E177F"/>
    <w:rsid w:val="003E1E9E"/>
    <w:rsid w:val="003E20CB"/>
    <w:rsid w:val="003E20E4"/>
    <w:rsid w:val="003E22A4"/>
    <w:rsid w:val="003E26A0"/>
    <w:rsid w:val="003E2720"/>
    <w:rsid w:val="003E2844"/>
    <w:rsid w:val="003E28A1"/>
    <w:rsid w:val="003E3424"/>
    <w:rsid w:val="003E3561"/>
    <w:rsid w:val="003E35B0"/>
    <w:rsid w:val="003E39FB"/>
    <w:rsid w:val="003E3B97"/>
    <w:rsid w:val="003E3E34"/>
    <w:rsid w:val="003E3F44"/>
    <w:rsid w:val="003E3FC0"/>
    <w:rsid w:val="003E4785"/>
    <w:rsid w:val="003E4790"/>
    <w:rsid w:val="003E497E"/>
    <w:rsid w:val="003E4EE5"/>
    <w:rsid w:val="003E4F32"/>
    <w:rsid w:val="003E50F3"/>
    <w:rsid w:val="003E515B"/>
    <w:rsid w:val="003E5311"/>
    <w:rsid w:val="003E562B"/>
    <w:rsid w:val="003E563E"/>
    <w:rsid w:val="003E56F8"/>
    <w:rsid w:val="003E5DB5"/>
    <w:rsid w:val="003E637A"/>
    <w:rsid w:val="003E63EB"/>
    <w:rsid w:val="003E6417"/>
    <w:rsid w:val="003E64FE"/>
    <w:rsid w:val="003E650D"/>
    <w:rsid w:val="003E6855"/>
    <w:rsid w:val="003E6881"/>
    <w:rsid w:val="003E6BFA"/>
    <w:rsid w:val="003E6F55"/>
    <w:rsid w:val="003E72EA"/>
    <w:rsid w:val="003E79EE"/>
    <w:rsid w:val="003E7A85"/>
    <w:rsid w:val="003E7F4A"/>
    <w:rsid w:val="003F01F5"/>
    <w:rsid w:val="003F053E"/>
    <w:rsid w:val="003F09DD"/>
    <w:rsid w:val="003F0AB8"/>
    <w:rsid w:val="003F0BAA"/>
    <w:rsid w:val="003F0CB1"/>
    <w:rsid w:val="003F0D99"/>
    <w:rsid w:val="003F109C"/>
    <w:rsid w:val="003F130C"/>
    <w:rsid w:val="003F1D21"/>
    <w:rsid w:val="003F1DA6"/>
    <w:rsid w:val="003F1FF6"/>
    <w:rsid w:val="003F25E2"/>
    <w:rsid w:val="003F263B"/>
    <w:rsid w:val="003F2754"/>
    <w:rsid w:val="003F2830"/>
    <w:rsid w:val="003F2987"/>
    <w:rsid w:val="003F2A7E"/>
    <w:rsid w:val="003F2AAB"/>
    <w:rsid w:val="003F2B58"/>
    <w:rsid w:val="003F2BB7"/>
    <w:rsid w:val="003F2D5E"/>
    <w:rsid w:val="003F2E61"/>
    <w:rsid w:val="003F3176"/>
    <w:rsid w:val="003F3528"/>
    <w:rsid w:val="003F3ACD"/>
    <w:rsid w:val="003F3E35"/>
    <w:rsid w:val="003F41D1"/>
    <w:rsid w:val="003F44CB"/>
    <w:rsid w:val="003F44F2"/>
    <w:rsid w:val="003F4F65"/>
    <w:rsid w:val="003F511F"/>
    <w:rsid w:val="003F526B"/>
    <w:rsid w:val="003F52AA"/>
    <w:rsid w:val="003F54E8"/>
    <w:rsid w:val="003F5977"/>
    <w:rsid w:val="003F5A1F"/>
    <w:rsid w:val="003F5DB5"/>
    <w:rsid w:val="003F5E4F"/>
    <w:rsid w:val="003F5FEF"/>
    <w:rsid w:val="003F605A"/>
    <w:rsid w:val="003F609F"/>
    <w:rsid w:val="003F6100"/>
    <w:rsid w:val="003F637B"/>
    <w:rsid w:val="003F63CD"/>
    <w:rsid w:val="003F67CD"/>
    <w:rsid w:val="003F6CCF"/>
    <w:rsid w:val="003F71E2"/>
    <w:rsid w:val="003F7518"/>
    <w:rsid w:val="003F752D"/>
    <w:rsid w:val="003F758A"/>
    <w:rsid w:val="003F7B0B"/>
    <w:rsid w:val="003F7B25"/>
    <w:rsid w:val="003F7FC4"/>
    <w:rsid w:val="003F7FE4"/>
    <w:rsid w:val="00400016"/>
    <w:rsid w:val="00400132"/>
    <w:rsid w:val="004001BA"/>
    <w:rsid w:val="00400220"/>
    <w:rsid w:val="004003A2"/>
    <w:rsid w:val="004004C8"/>
    <w:rsid w:val="004005D7"/>
    <w:rsid w:val="0040088D"/>
    <w:rsid w:val="00400BC7"/>
    <w:rsid w:val="00400C1C"/>
    <w:rsid w:val="00400C49"/>
    <w:rsid w:val="00400C97"/>
    <w:rsid w:val="00400E13"/>
    <w:rsid w:val="00401087"/>
    <w:rsid w:val="00401183"/>
    <w:rsid w:val="004011FA"/>
    <w:rsid w:val="00401288"/>
    <w:rsid w:val="004013C1"/>
    <w:rsid w:val="004015D2"/>
    <w:rsid w:val="00401AE3"/>
    <w:rsid w:val="0040208C"/>
    <w:rsid w:val="0040248D"/>
    <w:rsid w:val="00402709"/>
    <w:rsid w:val="0040287D"/>
    <w:rsid w:val="00402AAF"/>
    <w:rsid w:val="00402D57"/>
    <w:rsid w:val="004034C7"/>
    <w:rsid w:val="00403949"/>
    <w:rsid w:val="00403B3E"/>
    <w:rsid w:val="0040444B"/>
    <w:rsid w:val="00404829"/>
    <w:rsid w:val="004049C7"/>
    <w:rsid w:val="00404A31"/>
    <w:rsid w:val="00404A3E"/>
    <w:rsid w:val="00404AB1"/>
    <w:rsid w:val="00404AFC"/>
    <w:rsid w:val="00404B8F"/>
    <w:rsid w:val="00404BD9"/>
    <w:rsid w:val="00404C1E"/>
    <w:rsid w:val="00404D21"/>
    <w:rsid w:val="00404F1F"/>
    <w:rsid w:val="0040504C"/>
    <w:rsid w:val="004051EF"/>
    <w:rsid w:val="0040522B"/>
    <w:rsid w:val="00405442"/>
    <w:rsid w:val="004054F4"/>
    <w:rsid w:val="0040561D"/>
    <w:rsid w:val="00405C67"/>
    <w:rsid w:val="00405F78"/>
    <w:rsid w:val="004063E0"/>
    <w:rsid w:val="0040649F"/>
    <w:rsid w:val="00406806"/>
    <w:rsid w:val="00406F54"/>
    <w:rsid w:val="00406FC6"/>
    <w:rsid w:val="004071F5"/>
    <w:rsid w:val="00407298"/>
    <w:rsid w:val="00407A1B"/>
    <w:rsid w:val="00407A27"/>
    <w:rsid w:val="00407D4A"/>
    <w:rsid w:val="00407EB5"/>
    <w:rsid w:val="004100FA"/>
    <w:rsid w:val="004101FE"/>
    <w:rsid w:val="00410753"/>
    <w:rsid w:val="00410C23"/>
    <w:rsid w:val="004110BE"/>
    <w:rsid w:val="00411794"/>
    <w:rsid w:val="004118EB"/>
    <w:rsid w:val="00412105"/>
    <w:rsid w:val="00412618"/>
    <w:rsid w:val="0041273D"/>
    <w:rsid w:val="004127CF"/>
    <w:rsid w:val="0041280C"/>
    <w:rsid w:val="00412B9C"/>
    <w:rsid w:val="00412E23"/>
    <w:rsid w:val="004133D4"/>
    <w:rsid w:val="0041348A"/>
    <w:rsid w:val="00413738"/>
    <w:rsid w:val="00413912"/>
    <w:rsid w:val="00413AC8"/>
    <w:rsid w:val="00413B02"/>
    <w:rsid w:val="00413E87"/>
    <w:rsid w:val="00413E9A"/>
    <w:rsid w:val="004141D5"/>
    <w:rsid w:val="00414356"/>
    <w:rsid w:val="00414F1C"/>
    <w:rsid w:val="00415013"/>
    <w:rsid w:val="0041532F"/>
    <w:rsid w:val="00415418"/>
    <w:rsid w:val="004157BF"/>
    <w:rsid w:val="0041618B"/>
    <w:rsid w:val="004162F1"/>
    <w:rsid w:val="00416767"/>
    <w:rsid w:val="00416AB8"/>
    <w:rsid w:val="00416ABE"/>
    <w:rsid w:val="004174F3"/>
    <w:rsid w:val="004176B4"/>
    <w:rsid w:val="0041774F"/>
    <w:rsid w:val="004178AD"/>
    <w:rsid w:val="00417CC9"/>
    <w:rsid w:val="00417FE7"/>
    <w:rsid w:val="004201AA"/>
    <w:rsid w:val="0042031A"/>
    <w:rsid w:val="00420509"/>
    <w:rsid w:val="00420675"/>
    <w:rsid w:val="0042078C"/>
    <w:rsid w:val="00420974"/>
    <w:rsid w:val="00420E35"/>
    <w:rsid w:val="00421040"/>
    <w:rsid w:val="00421074"/>
    <w:rsid w:val="0042114C"/>
    <w:rsid w:val="004211EB"/>
    <w:rsid w:val="00421638"/>
    <w:rsid w:val="00421813"/>
    <w:rsid w:val="00421880"/>
    <w:rsid w:val="0042225E"/>
    <w:rsid w:val="004222CD"/>
    <w:rsid w:val="00422965"/>
    <w:rsid w:val="00423002"/>
    <w:rsid w:val="00423094"/>
    <w:rsid w:val="0042367C"/>
    <w:rsid w:val="00423830"/>
    <w:rsid w:val="00423B79"/>
    <w:rsid w:val="00423E56"/>
    <w:rsid w:val="00423F5B"/>
    <w:rsid w:val="00424424"/>
    <w:rsid w:val="004246DC"/>
    <w:rsid w:val="00424A08"/>
    <w:rsid w:val="00424CBE"/>
    <w:rsid w:val="00424E08"/>
    <w:rsid w:val="0042530A"/>
    <w:rsid w:val="004253AD"/>
    <w:rsid w:val="0042577A"/>
    <w:rsid w:val="00425DC7"/>
    <w:rsid w:val="00425E49"/>
    <w:rsid w:val="004261F5"/>
    <w:rsid w:val="00426368"/>
    <w:rsid w:val="004263FE"/>
    <w:rsid w:val="0042686E"/>
    <w:rsid w:val="00426CC1"/>
    <w:rsid w:val="00426DC2"/>
    <w:rsid w:val="0042714C"/>
    <w:rsid w:val="00427176"/>
    <w:rsid w:val="004275EF"/>
    <w:rsid w:val="00427626"/>
    <w:rsid w:val="00427C0D"/>
    <w:rsid w:val="00427DD1"/>
    <w:rsid w:val="00430451"/>
    <w:rsid w:val="0043054B"/>
    <w:rsid w:val="004305E9"/>
    <w:rsid w:val="0043064D"/>
    <w:rsid w:val="004309C7"/>
    <w:rsid w:val="00430D14"/>
    <w:rsid w:val="0043127B"/>
    <w:rsid w:val="004317B7"/>
    <w:rsid w:val="00432003"/>
    <w:rsid w:val="004325DD"/>
    <w:rsid w:val="0043264E"/>
    <w:rsid w:val="00432B33"/>
    <w:rsid w:val="00432D42"/>
    <w:rsid w:val="004331B2"/>
    <w:rsid w:val="004331B3"/>
    <w:rsid w:val="00433598"/>
    <w:rsid w:val="00433D32"/>
    <w:rsid w:val="00433E9D"/>
    <w:rsid w:val="00433EC9"/>
    <w:rsid w:val="00434438"/>
    <w:rsid w:val="004348A9"/>
    <w:rsid w:val="00434A83"/>
    <w:rsid w:val="00434D40"/>
    <w:rsid w:val="00434D78"/>
    <w:rsid w:val="0043518F"/>
    <w:rsid w:val="00435317"/>
    <w:rsid w:val="00435452"/>
    <w:rsid w:val="004354D8"/>
    <w:rsid w:val="004355FF"/>
    <w:rsid w:val="00435A0A"/>
    <w:rsid w:val="00435CB8"/>
    <w:rsid w:val="00435F94"/>
    <w:rsid w:val="004363A3"/>
    <w:rsid w:val="004364C7"/>
    <w:rsid w:val="00436514"/>
    <w:rsid w:val="00436699"/>
    <w:rsid w:val="004369F0"/>
    <w:rsid w:val="00437485"/>
    <w:rsid w:val="004379FB"/>
    <w:rsid w:val="00437A20"/>
    <w:rsid w:val="00437FFE"/>
    <w:rsid w:val="00440260"/>
    <w:rsid w:val="00440418"/>
    <w:rsid w:val="00440424"/>
    <w:rsid w:val="004408D3"/>
    <w:rsid w:val="00440B2E"/>
    <w:rsid w:val="00441125"/>
    <w:rsid w:val="00441E97"/>
    <w:rsid w:val="0044217A"/>
    <w:rsid w:val="004421B8"/>
    <w:rsid w:val="00442268"/>
    <w:rsid w:val="00442278"/>
    <w:rsid w:val="004424ED"/>
    <w:rsid w:val="004425C6"/>
    <w:rsid w:val="004428AC"/>
    <w:rsid w:val="00442BAC"/>
    <w:rsid w:val="00442E68"/>
    <w:rsid w:val="004432D7"/>
    <w:rsid w:val="0044352D"/>
    <w:rsid w:val="004436AF"/>
    <w:rsid w:val="004439E8"/>
    <w:rsid w:val="00443DE7"/>
    <w:rsid w:val="00443E4F"/>
    <w:rsid w:val="00443F78"/>
    <w:rsid w:val="00444141"/>
    <w:rsid w:val="004443FA"/>
    <w:rsid w:val="00444702"/>
    <w:rsid w:val="0044481C"/>
    <w:rsid w:val="00444C05"/>
    <w:rsid w:val="00444E13"/>
    <w:rsid w:val="00444FAB"/>
    <w:rsid w:val="0044509C"/>
    <w:rsid w:val="00445283"/>
    <w:rsid w:val="00445487"/>
    <w:rsid w:val="004454CF"/>
    <w:rsid w:val="004455F6"/>
    <w:rsid w:val="00445705"/>
    <w:rsid w:val="004459BD"/>
    <w:rsid w:val="00445BC8"/>
    <w:rsid w:val="00445F2B"/>
    <w:rsid w:val="0044608A"/>
    <w:rsid w:val="00446716"/>
    <w:rsid w:val="00446D4D"/>
    <w:rsid w:val="00446D68"/>
    <w:rsid w:val="0044754D"/>
    <w:rsid w:val="0044783B"/>
    <w:rsid w:val="0044799C"/>
    <w:rsid w:val="00447B42"/>
    <w:rsid w:val="00447C35"/>
    <w:rsid w:val="00447C68"/>
    <w:rsid w:val="004503CD"/>
    <w:rsid w:val="00450480"/>
    <w:rsid w:val="00450686"/>
    <w:rsid w:val="004508EC"/>
    <w:rsid w:val="00450A05"/>
    <w:rsid w:val="00450BE6"/>
    <w:rsid w:val="00451750"/>
    <w:rsid w:val="00451AB6"/>
    <w:rsid w:val="00451FB8"/>
    <w:rsid w:val="00451FE0"/>
    <w:rsid w:val="0045204C"/>
    <w:rsid w:val="00452089"/>
    <w:rsid w:val="00452B4C"/>
    <w:rsid w:val="00452B76"/>
    <w:rsid w:val="00452CF7"/>
    <w:rsid w:val="00452D43"/>
    <w:rsid w:val="0045350F"/>
    <w:rsid w:val="0045389D"/>
    <w:rsid w:val="00453959"/>
    <w:rsid w:val="00453DAA"/>
    <w:rsid w:val="00453F81"/>
    <w:rsid w:val="004540DB"/>
    <w:rsid w:val="004541B4"/>
    <w:rsid w:val="00454713"/>
    <w:rsid w:val="00454BB2"/>
    <w:rsid w:val="00454C4A"/>
    <w:rsid w:val="00454DD7"/>
    <w:rsid w:val="00455016"/>
    <w:rsid w:val="004553B9"/>
    <w:rsid w:val="004555CA"/>
    <w:rsid w:val="00455755"/>
    <w:rsid w:val="0045593D"/>
    <w:rsid w:val="004559AC"/>
    <w:rsid w:val="00455FFA"/>
    <w:rsid w:val="004561EC"/>
    <w:rsid w:val="00456886"/>
    <w:rsid w:val="00456A45"/>
    <w:rsid w:val="00456BA4"/>
    <w:rsid w:val="00456D8A"/>
    <w:rsid w:val="0045706E"/>
    <w:rsid w:val="00457755"/>
    <w:rsid w:val="00457A9E"/>
    <w:rsid w:val="00457DFC"/>
    <w:rsid w:val="00457E69"/>
    <w:rsid w:val="004600DC"/>
    <w:rsid w:val="00460172"/>
    <w:rsid w:val="0046030C"/>
    <w:rsid w:val="0046078B"/>
    <w:rsid w:val="00460A9F"/>
    <w:rsid w:val="00460EF0"/>
    <w:rsid w:val="00460FE5"/>
    <w:rsid w:val="00461233"/>
    <w:rsid w:val="004612EB"/>
    <w:rsid w:val="004618D3"/>
    <w:rsid w:val="00461B65"/>
    <w:rsid w:val="00461B8D"/>
    <w:rsid w:val="004622B8"/>
    <w:rsid w:val="004623D4"/>
    <w:rsid w:val="004625E4"/>
    <w:rsid w:val="00462A9A"/>
    <w:rsid w:val="00463198"/>
    <w:rsid w:val="00463586"/>
    <w:rsid w:val="00463AA5"/>
    <w:rsid w:val="00463C26"/>
    <w:rsid w:val="00463C97"/>
    <w:rsid w:val="00463FC6"/>
    <w:rsid w:val="004640B6"/>
    <w:rsid w:val="0046489F"/>
    <w:rsid w:val="00464BE8"/>
    <w:rsid w:val="00464C93"/>
    <w:rsid w:val="00464E84"/>
    <w:rsid w:val="00465078"/>
    <w:rsid w:val="004652F2"/>
    <w:rsid w:val="00465393"/>
    <w:rsid w:val="004656D6"/>
    <w:rsid w:val="004656DB"/>
    <w:rsid w:val="004659F0"/>
    <w:rsid w:val="00465C6D"/>
    <w:rsid w:val="0046612E"/>
    <w:rsid w:val="00466246"/>
    <w:rsid w:val="00466514"/>
    <w:rsid w:val="0046668A"/>
    <w:rsid w:val="00466783"/>
    <w:rsid w:val="00466BDC"/>
    <w:rsid w:val="00466C68"/>
    <w:rsid w:val="00466D97"/>
    <w:rsid w:val="00466E0B"/>
    <w:rsid w:val="004670FC"/>
    <w:rsid w:val="00467EF4"/>
    <w:rsid w:val="00470480"/>
    <w:rsid w:val="00470787"/>
    <w:rsid w:val="0047104B"/>
    <w:rsid w:val="0047173C"/>
    <w:rsid w:val="004718FB"/>
    <w:rsid w:val="00471DBB"/>
    <w:rsid w:val="00471ED8"/>
    <w:rsid w:val="00472003"/>
    <w:rsid w:val="00472238"/>
    <w:rsid w:val="00472577"/>
    <w:rsid w:val="004726A4"/>
    <w:rsid w:val="00472787"/>
    <w:rsid w:val="0047285D"/>
    <w:rsid w:val="0047291B"/>
    <w:rsid w:val="00472B11"/>
    <w:rsid w:val="00472C49"/>
    <w:rsid w:val="00472FF7"/>
    <w:rsid w:val="004732B5"/>
    <w:rsid w:val="00473384"/>
    <w:rsid w:val="0047375E"/>
    <w:rsid w:val="00473DA6"/>
    <w:rsid w:val="00473F42"/>
    <w:rsid w:val="00473F8D"/>
    <w:rsid w:val="0047435B"/>
    <w:rsid w:val="0047467E"/>
    <w:rsid w:val="00474780"/>
    <w:rsid w:val="004748B8"/>
    <w:rsid w:val="004749C8"/>
    <w:rsid w:val="00474B15"/>
    <w:rsid w:val="0047502E"/>
    <w:rsid w:val="00475157"/>
    <w:rsid w:val="0047539E"/>
    <w:rsid w:val="00475447"/>
    <w:rsid w:val="0047557E"/>
    <w:rsid w:val="004755C0"/>
    <w:rsid w:val="004758B9"/>
    <w:rsid w:val="004759C6"/>
    <w:rsid w:val="004759C8"/>
    <w:rsid w:val="00476218"/>
    <w:rsid w:val="004763EA"/>
    <w:rsid w:val="00476447"/>
    <w:rsid w:val="004767C1"/>
    <w:rsid w:val="00476869"/>
    <w:rsid w:val="00476D42"/>
    <w:rsid w:val="004775DA"/>
    <w:rsid w:val="00480391"/>
    <w:rsid w:val="004803EB"/>
    <w:rsid w:val="0048060E"/>
    <w:rsid w:val="0048101C"/>
    <w:rsid w:val="00481209"/>
    <w:rsid w:val="004812CD"/>
    <w:rsid w:val="00481546"/>
    <w:rsid w:val="004817D7"/>
    <w:rsid w:val="00481C39"/>
    <w:rsid w:val="004820ED"/>
    <w:rsid w:val="004822B6"/>
    <w:rsid w:val="0048230A"/>
    <w:rsid w:val="0048247B"/>
    <w:rsid w:val="00482CC2"/>
    <w:rsid w:val="00483443"/>
    <w:rsid w:val="0048385A"/>
    <w:rsid w:val="00483A1D"/>
    <w:rsid w:val="00483D90"/>
    <w:rsid w:val="00483F72"/>
    <w:rsid w:val="004842FB"/>
    <w:rsid w:val="0048475A"/>
    <w:rsid w:val="00484D77"/>
    <w:rsid w:val="00485A0D"/>
    <w:rsid w:val="00485EB2"/>
    <w:rsid w:val="0048609D"/>
    <w:rsid w:val="004861B6"/>
    <w:rsid w:val="00486BF8"/>
    <w:rsid w:val="00487259"/>
    <w:rsid w:val="0048740F"/>
    <w:rsid w:val="0048749F"/>
    <w:rsid w:val="00487866"/>
    <w:rsid w:val="00487A1E"/>
    <w:rsid w:val="00487A2B"/>
    <w:rsid w:val="00487C38"/>
    <w:rsid w:val="00487EB1"/>
    <w:rsid w:val="00490024"/>
    <w:rsid w:val="00490246"/>
    <w:rsid w:val="0049065A"/>
    <w:rsid w:val="00490777"/>
    <w:rsid w:val="00490A0C"/>
    <w:rsid w:val="00490BE0"/>
    <w:rsid w:val="004913CD"/>
    <w:rsid w:val="004916A7"/>
    <w:rsid w:val="004916D2"/>
    <w:rsid w:val="00491A79"/>
    <w:rsid w:val="00491D75"/>
    <w:rsid w:val="00492277"/>
    <w:rsid w:val="00492609"/>
    <w:rsid w:val="004929E3"/>
    <w:rsid w:val="00492D2B"/>
    <w:rsid w:val="00492FBA"/>
    <w:rsid w:val="004933B4"/>
    <w:rsid w:val="0049386F"/>
    <w:rsid w:val="00493A4D"/>
    <w:rsid w:val="00493C2E"/>
    <w:rsid w:val="00493DE6"/>
    <w:rsid w:val="00494184"/>
    <w:rsid w:val="004941E0"/>
    <w:rsid w:val="00494C2B"/>
    <w:rsid w:val="00494DA0"/>
    <w:rsid w:val="00494EFC"/>
    <w:rsid w:val="00494F86"/>
    <w:rsid w:val="004950EF"/>
    <w:rsid w:val="0049546C"/>
    <w:rsid w:val="00495A7F"/>
    <w:rsid w:val="00495ECE"/>
    <w:rsid w:val="00496189"/>
    <w:rsid w:val="004962DC"/>
    <w:rsid w:val="00496737"/>
    <w:rsid w:val="00496790"/>
    <w:rsid w:val="00496FD5"/>
    <w:rsid w:val="00497106"/>
    <w:rsid w:val="0049725E"/>
    <w:rsid w:val="004973F8"/>
    <w:rsid w:val="0049743A"/>
    <w:rsid w:val="0049761D"/>
    <w:rsid w:val="00497754"/>
    <w:rsid w:val="004A009C"/>
    <w:rsid w:val="004A029B"/>
    <w:rsid w:val="004A0483"/>
    <w:rsid w:val="004A0592"/>
    <w:rsid w:val="004A073C"/>
    <w:rsid w:val="004A0993"/>
    <w:rsid w:val="004A0EAF"/>
    <w:rsid w:val="004A0FDE"/>
    <w:rsid w:val="004A115B"/>
    <w:rsid w:val="004A1281"/>
    <w:rsid w:val="004A13B9"/>
    <w:rsid w:val="004A186B"/>
    <w:rsid w:val="004A1A45"/>
    <w:rsid w:val="004A1D28"/>
    <w:rsid w:val="004A1E6A"/>
    <w:rsid w:val="004A1F19"/>
    <w:rsid w:val="004A22CE"/>
    <w:rsid w:val="004A2502"/>
    <w:rsid w:val="004A2734"/>
    <w:rsid w:val="004A2758"/>
    <w:rsid w:val="004A27B1"/>
    <w:rsid w:val="004A2A13"/>
    <w:rsid w:val="004A2A1D"/>
    <w:rsid w:val="004A2C48"/>
    <w:rsid w:val="004A2EB4"/>
    <w:rsid w:val="004A2EC3"/>
    <w:rsid w:val="004A2F48"/>
    <w:rsid w:val="004A32CE"/>
    <w:rsid w:val="004A32E8"/>
    <w:rsid w:val="004A34E1"/>
    <w:rsid w:val="004A3668"/>
    <w:rsid w:val="004A3B93"/>
    <w:rsid w:val="004A3EAB"/>
    <w:rsid w:val="004A4059"/>
    <w:rsid w:val="004A4103"/>
    <w:rsid w:val="004A439B"/>
    <w:rsid w:val="004A4405"/>
    <w:rsid w:val="004A481C"/>
    <w:rsid w:val="004A4B60"/>
    <w:rsid w:val="004A4C47"/>
    <w:rsid w:val="004A5003"/>
    <w:rsid w:val="004A50D3"/>
    <w:rsid w:val="004A51B7"/>
    <w:rsid w:val="004A538B"/>
    <w:rsid w:val="004A55B4"/>
    <w:rsid w:val="004A57AF"/>
    <w:rsid w:val="004A5B15"/>
    <w:rsid w:val="004A6009"/>
    <w:rsid w:val="004A6A53"/>
    <w:rsid w:val="004A6BC6"/>
    <w:rsid w:val="004A6D23"/>
    <w:rsid w:val="004A6F12"/>
    <w:rsid w:val="004A7139"/>
    <w:rsid w:val="004A7269"/>
    <w:rsid w:val="004A738E"/>
    <w:rsid w:val="004A75F4"/>
    <w:rsid w:val="004A7920"/>
    <w:rsid w:val="004A796F"/>
    <w:rsid w:val="004A7E87"/>
    <w:rsid w:val="004B03B0"/>
    <w:rsid w:val="004B0447"/>
    <w:rsid w:val="004B0847"/>
    <w:rsid w:val="004B1468"/>
    <w:rsid w:val="004B198A"/>
    <w:rsid w:val="004B1B89"/>
    <w:rsid w:val="004B1D36"/>
    <w:rsid w:val="004B219F"/>
    <w:rsid w:val="004B26FA"/>
    <w:rsid w:val="004B2A9C"/>
    <w:rsid w:val="004B2B40"/>
    <w:rsid w:val="004B2C75"/>
    <w:rsid w:val="004B2E3A"/>
    <w:rsid w:val="004B2FE0"/>
    <w:rsid w:val="004B327F"/>
    <w:rsid w:val="004B389E"/>
    <w:rsid w:val="004B3C53"/>
    <w:rsid w:val="004B3E63"/>
    <w:rsid w:val="004B4333"/>
    <w:rsid w:val="004B4B15"/>
    <w:rsid w:val="004B4D97"/>
    <w:rsid w:val="004B4DC8"/>
    <w:rsid w:val="004B517C"/>
    <w:rsid w:val="004B522E"/>
    <w:rsid w:val="004B53EA"/>
    <w:rsid w:val="004B551E"/>
    <w:rsid w:val="004B55D8"/>
    <w:rsid w:val="004B55DF"/>
    <w:rsid w:val="004B5781"/>
    <w:rsid w:val="004B57DB"/>
    <w:rsid w:val="004B5934"/>
    <w:rsid w:val="004B5AE4"/>
    <w:rsid w:val="004B5BA2"/>
    <w:rsid w:val="004B61C4"/>
    <w:rsid w:val="004B62B3"/>
    <w:rsid w:val="004B633D"/>
    <w:rsid w:val="004B65B4"/>
    <w:rsid w:val="004B6865"/>
    <w:rsid w:val="004B6A45"/>
    <w:rsid w:val="004B6D68"/>
    <w:rsid w:val="004B6ECD"/>
    <w:rsid w:val="004B724A"/>
    <w:rsid w:val="004B743E"/>
    <w:rsid w:val="004B7991"/>
    <w:rsid w:val="004B7C57"/>
    <w:rsid w:val="004C02A6"/>
    <w:rsid w:val="004C050D"/>
    <w:rsid w:val="004C054B"/>
    <w:rsid w:val="004C08C1"/>
    <w:rsid w:val="004C08DA"/>
    <w:rsid w:val="004C0A44"/>
    <w:rsid w:val="004C0DFF"/>
    <w:rsid w:val="004C1A62"/>
    <w:rsid w:val="004C1BDB"/>
    <w:rsid w:val="004C1BF7"/>
    <w:rsid w:val="004C1DC1"/>
    <w:rsid w:val="004C21F9"/>
    <w:rsid w:val="004C2277"/>
    <w:rsid w:val="004C27D7"/>
    <w:rsid w:val="004C27FA"/>
    <w:rsid w:val="004C28E5"/>
    <w:rsid w:val="004C2AD9"/>
    <w:rsid w:val="004C2DB4"/>
    <w:rsid w:val="004C2F0E"/>
    <w:rsid w:val="004C30BF"/>
    <w:rsid w:val="004C3125"/>
    <w:rsid w:val="004C3353"/>
    <w:rsid w:val="004C33CB"/>
    <w:rsid w:val="004C3656"/>
    <w:rsid w:val="004C3952"/>
    <w:rsid w:val="004C3D1A"/>
    <w:rsid w:val="004C43A6"/>
    <w:rsid w:val="004C4457"/>
    <w:rsid w:val="004C4499"/>
    <w:rsid w:val="004C4934"/>
    <w:rsid w:val="004C497A"/>
    <w:rsid w:val="004C510F"/>
    <w:rsid w:val="004C5442"/>
    <w:rsid w:val="004C557A"/>
    <w:rsid w:val="004C5A11"/>
    <w:rsid w:val="004C5DA9"/>
    <w:rsid w:val="004C6108"/>
    <w:rsid w:val="004C6492"/>
    <w:rsid w:val="004C7126"/>
    <w:rsid w:val="004C742E"/>
    <w:rsid w:val="004C7591"/>
    <w:rsid w:val="004C75E3"/>
    <w:rsid w:val="004C7D2B"/>
    <w:rsid w:val="004C7E8F"/>
    <w:rsid w:val="004C7EC7"/>
    <w:rsid w:val="004D03CD"/>
    <w:rsid w:val="004D0708"/>
    <w:rsid w:val="004D0882"/>
    <w:rsid w:val="004D0D46"/>
    <w:rsid w:val="004D0D67"/>
    <w:rsid w:val="004D0EE3"/>
    <w:rsid w:val="004D1632"/>
    <w:rsid w:val="004D1BF1"/>
    <w:rsid w:val="004D1DA0"/>
    <w:rsid w:val="004D1FB9"/>
    <w:rsid w:val="004D2044"/>
    <w:rsid w:val="004D2387"/>
    <w:rsid w:val="004D25B4"/>
    <w:rsid w:val="004D27E7"/>
    <w:rsid w:val="004D2938"/>
    <w:rsid w:val="004D2AEC"/>
    <w:rsid w:val="004D2DE7"/>
    <w:rsid w:val="004D2F0D"/>
    <w:rsid w:val="004D30E9"/>
    <w:rsid w:val="004D3131"/>
    <w:rsid w:val="004D3624"/>
    <w:rsid w:val="004D392D"/>
    <w:rsid w:val="004D3A0A"/>
    <w:rsid w:val="004D3C32"/>
    <w:rsid w:val="004D3D3C"/>
    <w:rsid w:val="004D4272"/>
    <w:rsid w:val="004D4282"/>
    <w:rsid w:val="004D4702"/>
    <w:rsid w:val="004D4AB0"/>
    <w:rsid w:val="004D4E60"/>
    <w:rsid w:val="004D4F42"/>
    <w:rsid w:val="004D508E"/>
    <w:rsid w:val="004D50D0"/>
    <w:rsid w:val="004D54CF"/>
    <w:rsid w:val="004D56CE"/>
    <w:rsid w:val="004D585E"/>
    <w:rsid w:val="004D61E0"/>
    <w:rsid w:val="004D6281"/>
    <w:rsid w:val="004D66C5"/>
    <w:rsid w:val="004D66D1"/>
    <w:rsid w:val="004D66E3"/>
    <w:rsid w:val="004D6717"/>
    <w:rsid w:val="004D6AEC"/>
    <w:rsid w:val="004D6AFE"/>
    <w:rsid w:val="004D6B0B"/>
    <w:rsid w:val="004D70D0"/>
    <w:rsid w:val="004D71E3"/>
    <w:rsid w:val="004D732F"/>
    <w:rsid w:val="004D73A5"/>
    <w:rsid w:val="004D7765"/>
    <w:rsid w:val="004E0119"/>
    <w:rsid w:val="004E059D"/>
    <w:rsid w:val="004E0B47"/>
    <w:rsid w:val="004E0BA7"/>
    <w:rsid w:val="004E0EC7"/>
    <w:rsid w:val="004E1199"/>
    <w:rsid w:val="004E1B38"/>
    <w:rsid w:val="004E1FEB"/>
    <w:rsid w:val="004E23E9"/>
    <w:rsid w:val="004E240C"/>
    <w:rsid w:val="004E2664"/>
    <w:rsid w:val="004E26D8"/>
    <w:rsid w:val="004E28A6"/>
    <w:rsid w:val="004E28ED"/>
    <w:rsid w:val="004E3107"/>
    <w:rsid w:val="004E325E"/>
    <w:rsid w:val="004E33B3"/>
    <w:rsid w:val="004E3406"/>
    <w:rsid w:val="004E37A3"/>
    <w:rsid w:val="004E391B"/>
    <w:rsid w:val="004E3ACC"/>
    <w:rsid w:val="004E3E06"/>
    <w:rsid w:val="004E3FA6"/>
    <w:rsid w:val="004E4308"/>
    <w:rsid w:val="004E4314"/>
    <w:rsid w:val="004E49E4"/>
    <w:rsid w:val="004E4BE3"/>
    <w:rsid w:val="004E50CA"/>
    <w:rsid w:val="004E50F7"/>
    <w:rsid w:val="004E5134"/>
    <w:rsid w:val="004E5DFF"/>
    <w:rsid w:val="004E66B0"/>
    <w:rsid w:val="004E6765"/>
    <w:rsid w:val="004E683C"/>
    <w:rsid w:val="004E69E9"/>
    <w:rsid w:val="004E6B0A"/>
    <w:rsid w:val="004E6B78"/>
    <w:rsid w:val="004E6CD1"/>
    <w:rsid w:val="004E6ECA"/>
    <w:rsid w:val="004E74E9"/>
    <w:rsid w:val="004E7537"/>
    <w:rsid w:val="004E7861"/>
    <w:rsid w:val="004F00F9"/>
    <w:rsid w:val="004F014E"/>
    <w:rsid w:val="004F02BF"/>
    <w:rsid w:val="004F0357"/>
    <w:rsid w:val="004F047E"/>
    <w:rsid w:val="004F0889"/>
    <w:rsid w:val="004F0C56"/>
    <w:rsid w:val="004F0EE7"/>
    <w:rsid w:val="004F1606"/>
    <w:rsid w:val="004F17AB"/>
    <w:rsid w:val="004F1C14"/>
    <w:rsid w:val="004F2323"/>
    <w:rsid w:val="004F25DE"/>
    <w:rsid w:val="004F2C5C"/>
    <w:rsid w:val="004F31B2"/>
    <w:rsid w:val="004F34B5"/>
    <w:rsid w:val="004F34BC"/>
    <w:rsid w:val="004F35B6"/>
    <w:rsid w:val="004F399B"/>
    <w:rsid w:val="004F3A85"/>
    <w:rsid w:val="004F3DBE"/>
    <w:rsid w:val="004F3FEE"/>
    <w:rsid w:val="004F40D1"/>
    <w:rsid w:val="004F4438"/>
    <w:rsid w:val="004F486E"/>
    <w:rsid w:val="004F49F9"/>
    <w:rsid w:val="004F4BAE"/>
    <w:rsid w:val="004F4E9D"/>
    <w:rsid w:val="004F52B7"/>
    <w:rsid w:val="004F52C3"/>
    <w:rsid w:val="004F5681"/>
    <w:rsid w:val="004F5970"/>
    <w:rsid w:val="004F59F9"/>
    <w:rsid w:val="004F62BF"/>
    <w:rsid w:val="004F6548"/>
    <w:rsid w:val="004F66B3"/>
    <w:rsid w:val="004F6A6C"/>
    <w:rsid w:val="004F6BBF"/>
    <w:rsid w:val="004F70E5"/>
    <w:rsid w:val="004F7165"/>
    <w:rsid w:val="004F71EF"/>
    <w:rsid w:val="004F720C"/>
    <w:rsid w:val="004F745A"/>
    <w:rsid w:val="004F76CF"/>
    <w:rsid w:val="004F7883"/>
    <w:rsid w:val="004F7F5D"/>
    <w:rsid w:val="004F7F95"/>
    <w:rsid w:val="00500098"/>
    <w:rsid w:val="00500247"/>
    <w:rsid w:val="0050052D"/>
    <w:rsid w:val="00500967"/>
    <w:rsid w:val="005010A0"/>
    <w:rsid w:val="00501A07"/>
    <w:rsid w:val="00501C90"/>
    <w:rsid w:val="0050202C"/>
    <w:rsid w:val="0050222C"/>
    <w:rsid w:val="005023EB"/>
    <w:rsid w:val="005025E5"/>
    <w:rsid w:val="00502AC2"/>
    <w:rsid w:val="00502BE9"/>
    <w:rsid w:val="00502CE5"/>
    <w:rsid w:val="00502D26"/>
    <w:rsid w:val="00502E46"/>
    <w:rsid w:val="00502ED7"/>
    <w:rsid w:val="005036BF"/>
    <w:rsid w:val="00503907"/>
    <w:rsid w:val="00503DEE"/>
    <w:rsid w:val="00503EC5"/>
    <w:rsid w:val="0050444B"/>
    <w:rsid w:val="005048CE"/>
    <w:rsid w:val="0050502D"/>
    <w:rsid w:val="005050E7"/>
    <w:rsid w:val="005050F9"/>
    <w:rsid w:val="00505684"/>
    <w:rsid w:val="005056FE"/>
    <w:rsid w:val="00505ABC"/>
    <w:rsid w:val="00505D64"/>
    <w:rsid w:val="00505F3F"/>
    <w:rsid w:val="00505FA5"/>
    <w:rsid w:val="00505FC5"/>
    <w:rsid w:val="00506259"/>
    <w:rsid w:val="00506284"/>
    <w:rsid w:val="00506D43"/>
    <w:rsid w:val="00506E70"/>
    <w:rsid w:val="00507780"/>
    <w:rsid w:val="00507898"/>
    <w:rsid w:val="00507DEE"/>
    <w:rsid w:val="005100AD"/>
    <w:rsid w:val="00510400"/>
    <w:rsid w:val="00510778"/>
    <w:rsid w:val="00510B7E"/>
    <w:rsid w:val="00510C8B"/>
    <w:rsid w:val="00510FF6"/>
    <w:rsid w:val="00511190"/>
    <w:rsid w:val="00511201"/>
    <w:rsid w:val="005119A8"/>
    <w:rsid w:val="005119DF"/>
    <w:rsid w:val="00511B85"/>
    <w:rsid w:val="005120B9"/>
    <w:rsid w:val="00512489"/>
    <w:rsid w:val="0051268D"/>
    <w:rsid w:val="00512D53"/>
    <w:rsid w:val="00512DBB"/>
    <w:rsid w:val="00512FB1"/>
    <w:rsid w:val="00513090"/>
    <w:rsid w:val="0051383C"/>
    <w:rsid w:val="00513C75"/>
    <w:rsid w:val="005140DB"/>
    <w:rsid w:val="005143B6"/>
    <w:rsid w:val="005144E4"/>
    <w:rsid w:val="005147D3"/>
    <w:rsid w:val="00514AEB"/>
    <w:rsid w:val="00514D89"/>
    <w:rsid w:val="0051520A"/>
    <w:rsid w:val="0051547A"/>
    <w:rsid w:val="00515872"/>
    <w:rsid w:val="00515D57"/>
    <w:rsid w:val="00516328"/>
    <w:rsid w:val="0051651A"/>
    <w:rsid w:val="00516F6C"/>
    <w:rsid w:val="00516FFF"/>
    <w:rsid w:val="0051700E"/>
    <w:rsid w:val="00517196"/>
    <w:rsid w:val="00517315"/>
    <w:rsid w:val="0051734A"/>
    <w:rsid w:val="00517479"/>
    <w:rsid w:val="00517B52"/>
    <w:rsid w:val="00517D5C"/>
    <w:rsid w:val="00517D67"/>
    <w:rsid w:val="005200D1"/>
    <w:rsid w:val="00520355"/>
    <w:rsid w:val="00520960"/>
    <w:rsid w:val="00520C0B"/>
    <w:rsid w:val="00520C12"/>
    <w:rsid w:val="00520DE4"/>
    <w:rsid w:val="0052111C"/>
    <w:rsid w:val="005211E1"/>
    <w:rsid w:val="00521239"/>
    <w:rsid w:val="0052141E"/>
    <w:rsid w:val="005216E1"/>
    <w:rsid w:val="0052179B"/>
    <w:rsid w:val="0052188D"/>
    <w:rsid w:val="00522061"/>
    <w:rsid w:val="0052253A"/>
    <w:rsid w:val="005225BB"/>
    <w:rsid w:val="00522B8F"/>
    <w:rsid w:val="00522F01"/>
    <w:rsid w:val="0052315D"/>
    <w:rsid w:val="005231CA"/>
    <w:rsid w:val="005232C1"/>
    <w:rsid w:val="00523334"/>
    <w:rsid w:val="0052334D"/>
    <w:rsid w:val="00523365"/>
    <w:rsid w:val="00523873"/>
    <w:rsid w:val="00523E13"/>
    <w:rsid w:val="00523E8D"/>
    <w:rsid w:val="00524045"/>
    <w:rsid w:val="00524419"/>
    <w:rsid w:val="005244E6"/>
    <w:rsid w:val="005249AE"/>
    <w:rsid w:val="005253C1"/>
    <w:rsid w:val="00525BA7"/>
    <w:rsid w:val="00526026"/>
    <w:rsid w:val="00526115"/>
    <w:rsid w:val="0052613C"/>
    <w:rsid w:val="0052752E"/>
    <w:rsid w:val="005275B5"/>
    <w:rsid w:val="005275E3"/>
    <w:rsid w:val="005277CA"/>
    <w:rsid w:val="00527874"/>
    <w:rsid w:val="00527D63"/>
    <w:rsid w:val="00530179"/>
    <w:rsid w:val="00530690"/>
    <w:rsid w:val="0053095C"/>
    <w:rsid w:val="0053096F"/>
    <w:rsid w:val="00530C0F"/>
    <w:rsid w:val="00530E6D"/>
    <w:rsid w:val="005312FC"/>
    <w:rsid w:val="005322C8"/>
    <w:rsid w:val="005322CB"/>
    <w:rsid w:val="00532C01"/>
    <w:rsid w:val="00532C7E"/>
    <w:rsid w:val="00532DC7"/>
    <w:rsid w:val="00532E66"/>
    <w:rsid w:val="005333A9"/>
    <w:rsid w:val="005336DF"/>
    <w:rsid w:val="0053371E"/>
    <w:rsid w:val="00533890"/>
    <w:rsid w:val="00533B20"/>
    <w:rsid w:val="00533DD2"/>
    <w:rsid w:val="00534203"/>
    <w:rsid w:val="00534D70"/>
    <w:rsid w:val="00534F62"/>
    <w:rsid w:val="0053538E"/>
    <w:rsid w:val="005355B2"/>
    <w:rsid w:val="0053584D"/>
    <w:rsid w:val="00535AAB"/>
    <w:rsid w:val="00536440"/>
    <w:rsid w:val="0053666F"/>
    <w:rsid w:val="005367F1"/>
    <w:rsid w:val="005370F7"/>
    <w:rsid w:val="00537140"/>
    <w:rsid w:val="00537257"/>
    <w:rsid w:val="00537399"/>
    <w:rsid w:val="00537463"/>
    <w:rsid w:val="0053754B"/>
    <w:rsid w:val="0053780E"/>
    <w:rsid w:val="005378B6"/>
    <w:rsid w:val="00537B0C"/>
    <w:rsid w:val="00537C22"/>
    <w:rsid w:val="00537D0B"/>
    <w:rsid w:val="00540028"/>
    <w:rsid w:val="00540312"/>
    <w:rsid w:val="00540642"/>
    <w:rsid w:val="00540762"/>
    <w:rsid w:val="005408C9"/>
    <w:rsid w:val="0054094F"/>
    <w:rsid w:val="005409EC"/>
    <w:rsid w:val="00540FD1"/>
    <w:rsid w:val="00541444"/>
    <w:rsid w:val="00541A1A"/>
    <w:rsid w:val="00541DAA"/>
    <w:rsid w:val="0054204B"/>
    <w:rsid w:val="005424AA"/>
    <w:rsid w:val="00542B60"/>
    <w:rsid w:val="0054315D"/>
    <w:rsid w:val="005433B7"/>
    <w:rsid w:val="0054341A"/>
    <w:rsid w:val="005437AB"/>
    <w:rsid w:val="00543880"/>
    <w:rsid w:val="00543E62"/>
    <w:rsid w:val="0054411A"/>
    <w:rsid w:val="005441B6"/>
    <w:rsid w:val="00544402"/>
    <w:rsid w:val="0054456F"/>
    <w:rsid w:val="005446E9"/>
    <w:rsid w:val="00544967"/>
    <w:rsid w:val="00544A57"/>
    <w:rsid w:val="00544F69"/>
    <w:rsid w:val="00544F9D"/>
    <w:rsid w:val="0054505C"/>
    <w:rsid w:val="005451D3"/>
    <w:rsid w:val="0054559F"/>
    <w:rsid w:val="005456F0"/>
    <w:rsid w:val="00545BF1"/>
    <w:rsid w:val="00545FD3"/>
    <w:rsid w:val="00546114"/>
    <w:rsid w:val="00546358"/>
    <w:rsid w:val="00546E1E"/>
    <w:rsid w:val="00546E20"/>
    <w:rsid w:val="005479B9"/>
    <w:rsid w:val="00547B46"/>
    <w:rsid w:val="00547CBA"/>
    <w:rsid w:val="0055000F"/>
    <w:rsid w:val="00550612"/>
    <w:rsid w:val="00550682"/>
    <w:rsid w:val="00550697"/>
    <w:rsid w:val="00550EAD"/>
    <w:rsid w:val="00550FAB"/>
    <w:rsid w:val="005513DA"/>
    <w:rsid w:val="0055140F"/>
    <w:rsid w:val="0055167C"/>
    <w:rsid w:val="005516F0"/>
    <w:rsid w:val="00551702"/>
    <w:rsid w:val="00551788"/>
    <w:rsid w:val="00551AE4"/>
    <w:rsid w:val="00551DCB"/>
    <w:rsid w:val="00552358"/>
    <w:rsid w:val="00552FC4"/>
    <w:rsid w:val="00553019"/>
    <w:rsid w:val="005531AF"/>
    <w:rsid w:val="005536F6"/>
    <w:rsid w:val="00553B42"/>
    <w:rsid w:val="005541BE"/>
    <w:rsid w:val="005545E0"/>
    <w:rsid w:val="00554A5B"/>
    <w:rsid w:val="00554B09"/>
    <w:rsid w:val="0055572D"/>
    <w:rsid w:val="005558FD"/>
    <w:rsid w:val="00556186"/>
    <w:rsid w:val="005562B3"/>
    <w:rsid w:val="0055658C"/>
    <w:rsid w:val="0055677D"/>
    <w:rsid w:val="005568CD"/>
    <w:rsid w:val="00556B7F"/>
    <w:rsid w:val="00556B88"/>
    <w:rsid w:val="0055756E"/>
    <w:rsid w:val="005576A8"/>
    <w:rsid w:val="005579B8"/>
    <w:rsid w:val="00557BE2"/>
    <w:rsid w:val="00557D3D"/>
    <w:rsid w:val="00557D96"/>
    <w:rsid w:val="00557E8A"/>
    <w:rsid w:val="00557EF9"/>
    <w:rsid w:val="00560517"/>
    <w:rsid w:val="0056078D"/>
    <w:rsid w:val="00560798"/>
    <w:rsid w:val="00560AB7"/>
    <w:rsid w:val="00560C8C"/>
    <w:rsid w:val="00560E26"/>
    <w:rsid w:val="00561087"/>
    <w:rsid w:val="005610E9"/>
    <w:rsid w:val="0056110F"/>
    <w:rsid w:val="00561630"/>
    <w:rsid w:val="00561769"/>
    <w:rsid w:val="00561C07"/>
    <w:rsid w:val="005620BF"/>
    <w:rsid w:val="0056296E"/>
    <w:rsid w:val="0056333C"/>
    <w:rsid w:val="005633B0"/>
    <w:rsid w:val="005633C4"/>
    <w:rsid w:val="00563595"/>
    <w:rsid w:val="0056385B"/>
    <w:rsid w:val="0056390E"/>
    <w:rsid w:val="00563B76"/>
    <w:rsid w:val="00563EFE"/>
    <w:rsid w:val="005640D0"/>
    <w:rsid w:val="00564575"/>
    <w:rsid w:val="00564636"/>
    <w:rsid w:val="00564967"/>
    <w:rsid w:val="005649BD"/>
    <w:rsid w:val="00564C0B"/>
    <w:rsid w:val="00564D7E"/>
    <w:rsid w:val="00564DE9"/>
    <w:rsid w:val="00564FED"/>
    <w:rsid w:val="005657D7"/>
    <w:rsid w:val="005658DB"/>
    <w:rsid w:val="0056594B"/>
    <w:rsid w:val="005659B8"/>
    <w:rsid w:val="00565A32"/>
    <w:rsid w:val="005662EF"/>
    <w:rsid w:val="005664F4"/>
    <w:rsid w:val="0056659B"/>
    <w:rsid w:val="0056685C"/>
    <w:rsid w:val="00566AB4"/>
    <w:rsid w:val="005671B2"/>
    <w:rsid w:val="0056732F"/>
    <w:rsid w:val="005675A5"/>
    <w:rsid w:val="00567D01"/>
    <w:rsid w:val="00570314"/>
    <w:rsid w:val="005705B6"/>
    <w:rsid w:val="0057074D"/>
    <w:rsid w:val="00570807"/>
    <w:rsid w:val="00570C8D"/>
    <w:rsid w:val="00570D52"/>
    <w:rsid w:val="00571281"/>
    <w:rsid w:val="00571299"/>
    <w:rsid w:val="00571615"/>
    <w:rsid w:val="00571678"/>
    <w:rsid w:val="00571953"/>
    <w:rsid w:val="0057252C"/>
    <w:rsid w:val="00572583"/>
    <w:rsid w:val="005727D9"/>
    <w:rsid w:val="005727EA"/>
    <w:rsid w:val="00572A9D"/>
    <w:rsid w:val="00572AD1"/>
    <w:rsid w:val="00572C0C"/>
    <w:rsid w:val="00572C81"/>
    <w:rsid w:val="00573036"/>
    <w:rsid w:val="005731E0"/>
    <w:rsid w:val="005736FF"/>
    <w:rsid w:val="00573B5E"/>
    <w:rsid w:val="00573B8A"/>
    <w:rsid w:val="00573D67"/>
    <w:rsid w:val="00573E3E"/>
    <w:rsid w:val="00573FAF"/>
    <w:rsid w:val="0057483E"/>
    <w:rsid w:val="005751B1"/>
    <w:rsid w:val="00575973"/>
    <w:rsid w:val="00575A0F"/>
    <w:rsid w:val="005762B3"/>
    <w:rsid w:val="00576CB8"/>
    <w:rsid w:val="00576DCD"/>
    <w:rsid w:val="00577017"/>
    <w:rsid w:val="005772EF"/>
    <w:rsid w:val="00577437"/>
    <w:rsid w:val="005779F4"/>
    <w:rsid w:val="00577B1A"/>
    <w:rsid w:val="0058033C"/>
    <w:rsid w:val="005809D9"/>
    <w:rsid w:val="00580A33"/>
    <w:rsid w:val="00580E5A"/>
    <w:rsid w:val="00580E70"/>
    <w:rsid w:val="00581B34"/>
    <w:rsid w:val="00581F87"/>
    <w:rsid w:val="00581FA9"/>
    <w:rsid w:val="00581FFC"/>
    <w:rsid w:val="0058221D"/>
    <w:rsid w:val="00582224"/>
    <w:rsid w:val="00582988"/>
    <w:rsid w:val="00582C24"/>
    <w:rsid w:val="00582D9C"/>
    <w:rsid w:val="0058332B"/>
    <w:rsid w:val="005833C5"/>
    <w:rsid w:val="00583570"/>
    <w:rsid w:val="00583639"/>
    <w:rsid w:val="00583728"/>
    <w:rsid w:val="00583EF4"/>
    <w:rsid w:val="00583FC7"/>
    <w:rsid w:val="0058461B"/>
    <w:rsid w:val="00584C34"/>
    <w:rsid w:val="00584C80"/>
    <w:rsid w:val="00585093"/>
    <w:rsid w:val="0058525F"/>
    <w:rsid w:val="00585A49"/>
    <w:rsid w:val="00585C25"/>
    <w:rsid w:val="00585D06"/>
    <w:rsid w:val="00586070"/>
    <w:rsid w:val="005866CA"/>
    <w:rsid w:val="00586737"/>
    <w:rsid w:val="005869D3"/>
    <w:rsid w:val="00586A93"/>
    <w:rsid w:val="00586BB0"/>
    <w:rsid w:val="00586E17"/>
    <w:rsid w:val="00587511"/>
    <w:rsid w:val="0058755D"/>
    <w:rsid w:val="00587584"/>
    <w:rsid w:val="00587860"/>
    <w:rsid w:val="00587984"/>
    <w:rsid w:val="005879F8"/>
    <w:rsid w:val="00590657"/>
    <w:rsid w:val="0059073F"/>
    <w:rsid w:val="00590A29"/>
    <w:rsid w:val="00590B93"/>
    <w:rsid w:val="0059101A"/>
    <w:rsid w:val="00591049"/>
    <w:rsid w:val="005912A1"/>
    <w:rsid w:val="00591362"/>
    <w:rsid w:val="0059164D"/>
    <w:rsid w:val="005919D4"/>
    <w:rsid w:val="00591B28"/>
    <w:rsid w:val="005923A5"/>
    <w:rsid w:val="00592BFC"/>
    <w:rsid w:val="00592C25"/>
    <w:rsid w:val="00592CE5"/>
    <w:rsid w:val="00592D45"/>
    <w:rsid w:val="00592FBD"/>
    <w:rsid w:val="00593908"/>
    <w:rsid w:val="00593F36"/>
    <w:rsid w:val="0059420A"/>
    <w:rsid w:val="00594275"/>
    <w:rsid w:val="005942AF"/>
    <w:rsid w:val="005947A5"/>
    <w:rsid w:val="00594A9D"/>
    <w:rsid w:val="00594AB5"/>
    <w:rsid w:val="00594E25"/>
    <w:rsid w:val="0059584C"/>
    <w:rsid w:val="00595C9C"/>
    <w:rsid w:val="00595E69"/>
    <w:rsid w:val="00595FE6"/>
    <w:rsid w:val="00596016"/>
    <w:rsid w:val="005967A4"/>
    <w:rsid w:val="00596D39"/>
    <w:rsid w:val="00596F76"/>
    <w:rsid w:val="0059702E"/>
    <w:rsid w:val="005971DE"/>
    <w:rsid w:val="0059729B"/>
    <w:rsid w:val="005975A1"/>
    <w:rsid w:val="00597E0D"/>
    <w:rsid w:val="00597E5C"/>
    <w:rsid w:val="00597F64"/>
    <w:rsid w:val="005A01A8"/>
    <w:rsid w:val="005A0326"/>
    <w:rsid w:val="005A04D8"/>
    <w:rsid w:val="005A08A7"/>
    <w:rsid w:val="005A0E07"/>
    <w:rsid w:val="005A16E2"/>
    <w:rsid w:val="005A19CA"/>
    <w:rsid w:val="005A1E53"/>
    <w:rsid w:val="005A1F99"/>
    <w:rsid w:val="005A20A4"/>
    <w:rsid w:val="005A20B8"/>
    <w:rsid w:val="005A2236"/>
    <w:rsid w:val="005A238F"/>
    <w:rsid w:val="005A239B"/>
    <w:rsid w:val="005A26C6"/>
    <w:rsid w:val="005A2773"/>
    <w:rsid w:val="005A2A74"/>
    <w:rsid w:val="005A2C55"/>
    <w:rsid w:val="005A2F2B"/>
    <w:rsid w:val="005A39AF"/>
    <w:rsid w:val="005A39FA"/>
    <w:rsid w:val="005A3AAC"/>
    <w:rsid w:val="005A3BD3"/>
    <w:rsid w:val="005A3DFF"/>
    <w:rsid w:val="005A42FE"/>
    <w:rsid w:val="005A4C7A"/>
    <w:rsid w:val="005A4D40"/>
    <w:rsid w:val="005A4DE5"/>
    <w:rsid w:val="005A5379"/>
    <w:rsid w:val="005A5387"/>
    <w:rsid w:val="005A5BA8"/>
    <w:rsid w:val="005A5C40"/>
    <w:rsid w:val="005A6259"/>
    <w:rsid w:val="005A6413"/>
    <w:rsid w:val="005A699B"/>
    <w:rsid w:val="005A6A03"/>
    <w:rsid w:val="005A6B67"/>
    <w:rsid w:val="005A79AB"/>
    <w:rsid w:val="005A7A01"/>
    <w:rsid w:val="005A7BE8"/>
    <w:rsid w:val="005A7C17"/>
    <w:rsid w:val="005A7E11"/>
    <w:rsid w:val="005B0298"/>
    <w:rsid w:val="005B029C"/>
    <w:rsid w:val="005B0F9A"/>
    <w:rsid w:val="005B1089"/>
    <w:rsid w:val="005B10F8"/>
    <w:rsid w:val="005B11F7"/>
    <w:rsid w:val="005B168B"/>
    <w:rsid w:val="005B16FF"/>
    <w:rsid w:val="005B19E9"/>
    <w:rsid w:val="005B19FD"/>
    <w:rsid w:val="005B1BAF"/>
    <w:rsid w:val="005B25EF"/>
    <w:rsid w:val="005B290A"/>
    <w:rsid w:val="005B2B8F"/>
    <w:rsid w:val="005B2BD8"/>
    <w:rsid w:val="005B2E2F"/>
    <w:rsid w:val="005B3264"/>
    <w:rsid w:val="005B37EF"/>
    <w:rsid w:val="005B3BFB"/>
    <w:rsid w:val="005B3E1E"/>
    <w:rsid w:val="005B3F55"/>
    <w:rsid w:val="005B3F67"/>
    <w:rsid w:val="005B3FE2"/>
    <w:rsid w:val="005B4003"/>
    <w:rsid w:val="005B43E7"/>
    <w:rsid w:val="005B47E7"/>
    <w:rsid w:val="005B4C01"/>
    <w:rsid w:val="005B4DD4"/>
    <w:rsid w:val="005B5124"/>
    <w:rsid w:val="005B5133"/>
    <w:rsid w:val="005B5314"/>
    <w:rsid w:val="005B532A"/>
    <w:rsid w:val="005B5468"/>
    <w:rsid w:val="005B5BE0"/>
    <w:rsid w:val="005B5DCA"/>
    <w:rsid w:val="005B61E7"/>
    <w:rsid w:val="005B63B9"/>
    <w:rsid w:val="005B65C0"/>
    <w:rsid w:val="005B66F3"/>
    <w:rsid w:val="005B66F6"/>
    <w:rsid w:val="005B6AA2"/>
    <w:rsid w:val="005B7138"/>
    <w:rsid w:val="005B76DF"/>
    <w:rsid w:val="005B7733"/>
    <w:rsid w:val="005B7D18"/>
    <w:rsid w:val="005B7D3C"/>
    <w:rsid w:val="005B7DFF"/>
    <w:rsid w:val="005C008C"/>
    <w:rsid w:val="005C00B3"/>
    <w:rsid w:val="005C0203"/>
    <w:rsid w:val="005C022D"/>
    <w:rsid w:val="005C0418"/>
    <w:rsid w:val="005C089C"/>
    <w:rsid w:val="005C0BAD"/>
    <w:rsid w:val="005C0BB1"/>
    <w:rsid w:val="005C0DDC"/>
    <w:rsid w:val="005C106D"/>
    <w:rsid w:val="005C1195"/>
    <w:rsid w:val="005C15AD"/>
    <w:rsid w:val="005C17B7"/>
    <w:rsid w:val="005C1AA1"/>
    <w:rsid w:val="005C1C79"/>
    <w:rsid w:val="005C1F34"/>
    <w:rsid w:val="005C1F9F"/>
    <w:rsid w:val="005C21B7"/>
    <w:rsid w:val="005C270B"/>
    <w:rsid w:val="005C2810"/>
    <w:rsid w:val="005C2B37"/>
    <w:rsid w:val="005C2CE0"/>
    <w:rsid w:val="005C2ED4"/>
    <w:rsid w:val="005C3344"/>
    <w:rsid w:val="005C3717"/>
    <w:rsid w:val="005C3C9E"/>
    <w:rsid w:val="005C3CA4"/>
    <w:rsid w:val="005C3CC6"/>
    <w:rsid w:val="005C40C5"/>
    <w:rsid w:val="005C41E7"/>
    <w:rsid w:val="005C4581"/>
    <w:rsid w:val="005C4587"/>
    <w:rsid w:val="005C4759"/>
    <w:rsid w:val="005C482D"/>
    <w:rsid w:val="005C58A0"/>
    <w:rsid w:val="005C5F09"/>
    <w:rsid w:val="005C657D"/>
    <w:rsid w:val="005C69AF"/>
    <w:rsid w:val="005C6B7D"/>
    <w:rsid w:val="005C74B6"/>
    <w:rsid w:val="005C75C8"/>
    <w:rsid w:val="005C79C4"/>
    <w:rsid w:val="005C7E4F"/>
    <w:rsid w:val="005C7FB7"/>
    <w:rsid w:val="005D03E5"/>
    <w:rsid w:val="005D07C3"/>
    <w:rsid w:val="005D0C6B"/>
    <w:rsid w:val="005D0E14"/>
    <w:rsid w:val="005D1617"/>
    <w:rsid w:val="005D173E"/>
    <w:rsid w:val="005D176B"/>
    <w:rsid w:val="005D17AD"/>
    <w:rsid w:val="005D2098"/>
    <w:rsid w:val="005D20DC"/>
    <w:rsid w:val="005D243B"/>
    <w:rsid w:val="005D2448"/>
    <w:rsid w:val="005D24B4"/>
    <w:rsid w:val="005D2660"/>
    <w:rsid w:val="005D289A"/>
    <w:rsid w:val="005D293C"/>
    <w:rsid w:val="005D29E3"/>
    <w:rsid w:val="005D2A7E"/>
    <w:rsid w:val="005D2A98"/>
    <w:rsid w:val="005D2C2B"/>
    <w:rsid w:val="005D2E0F"/>
    <w:rsid w:val="005D2FD1"/>
    <w:rsid w:val="005D2FFD"/>
    <w:rsid w:val="005D31A1"/>
    <w:rsid w:val="005D365D"/>
    <w:rsid w:val="005D36CF"/>
    <w:rsid w:val="005D3876"/>
    <w:rsid w:val="005D3BB1"/>
    <w:rsid w:val="005D3D1E"/>
    <w:rsid w:val="005D3EA4"/>
    <w:rsid w:val="005D412E"/>
    <w:rsid w:val="005D41DF"/>
    <w:rsid w:val="005D4744"/>
    <w:rsid w:val="005D48A9"/>
    <w:rsid w:val="005D4F6B"/>
    <w:rsid w:val="005D4F86"/>
    <w:rsid w:val="005D505A"/>
    <w:rsid w:val="005D5250"/>
    <w:rsid w:val="005D5258"/>
    <w:rsid w:val="005D528C"/>
    <w:rsid w:val="005D530F"/>
    <w:rsid w:val="005D5355"/>
    <w:rsid w:val="005D5598"/>
    <w:rsid w:val="005D573E"/>
    <w:rsid w:val="005D5984"/>
    <w:rsid w:val="005D5B8B"/>
    <w:rsid w:val="005D5C76"/>
    <w:rsid w:val="005D5D02"/>
    <w:rsid w:val="005D64BF"/>
    <w:rsid w:val="005D7105"/>
    <w:rsid w:val="005D7B4F"/>
    <w:rsid w:val="005E0599"/>
    <w:rsid w:val="005E0867"/>
    <w:rsid w:val="005E0A90"/>
    <w:rsid w:val="005E14EF"/>
    <w:rsid w:val="005E1A6B"/>
    <w:rsid w:val="005E1FE3"/>
    <w:rsid w:val="005E264A"/>
    <w:rsid w:val="005E2945"/>
    <w:rsid w:val="005E2952"/>
    <w:rsid w:val="005E2D29"/>
    <w:rsid w:val="005E2EA7"/>
    <w:rsid w:val="005E3031"/>
    <w:rsid w:val="005E3075"/>
    <w:rsid w:val="005E3739"/>
    <w:rsid w:val="005E374A"/>
    <w:rsid w:val="005E3B2D"/>
    <w:rsid w:val="005E3C8B"/>
    <w:rsid w:val="005E3EE7"/>
    <w:rsid w:val="005E40A0"/>
    <w:rsid w:val="005E4102"/>
    <w:rsid w:val="005E454F"/>
    <w:rsid w:val="005E458E"/>
    <w:rsid w:val="005E4741"/>
    <w:rsid w:val="005E4805"/>
    <w:rsid w:val="005E49FF"/>
    <w:rsid w:val="005E4A36"/>
    <w:rsid w:val="005E4C00"/>
    <w:rsid w:val="005E4E6B"/>
    <w:rsid w:val="005E4F60"/>
    <w:rsid w:val="005E515E"/>
    <w:rsid w:val="005E5411"/>
    <w:rsid w:val="005E58EC"/>
    <w:rsid w:val="005E5A78"/>
    <w:rsid w:val="005E5B6A"/>
    <w:rsid w:val="005E5CAA"/>
    <w:rsid w:val="005E5F63"/>
    <w:rsid w:val="005E62AB"/>
    <w:rsid w:val="005E647F"/>
    <w:rsid w:val="005E6CEC"/>
    <w:rsid w:val="005E6FDB"/>
    <w:rsid w:val="005E72AE"/>
    <w:rsid w:val="005E7E75"/>
    <w:rsid w:val="005E7F77"/>
    <w:rsid w:val="005F02D7"/>
    <w:rsid w:val="005F0661"/>
    <w:rsid w:val="005F06CA"/>
    <w:rsid w:val="005F0F39"/>
    <w:rsid w:val="005F115D"/>
    <w:rsid w:val="005F144F"/>
    <w:rsid w:val="005F15EC"/>
    <w:rsid w:val="005F18A5"/>
    <w:rsid w:val="005F1AC8"/>
    <w:rsid w:val="005F1BAD"/>
    <w:rsid w:val="005F1D0A"/>
    <w:rsid w:val="005F2058"/>
    <w:rsid w:val="005F22D1"/>
    <w:rsid w:val="005F25D8"/>
    <w:rsid w:val="005F26BC"/>
    <w:rsid w:val="005F2A67"/>
    <w:rsid w:val="005F2BC5"/>
    <w:rsid w:val="005F2EB1"/>
    <w:rsid w:val="005F325B"/>
    <w:rsid w:val="005F3775"/>
    <w:rsid w:val="005F3FF2"/>
    <w:rsid w:val="005F4426"/>
    <w:rsid w:val="005F44C2"/>
    <w:rsid w:val="005F486D"/>
    <w:rsid w:val="005F4C55"/>
    <w:rsid w:val="005F4EB0"/>
    <w:rsid w:val="005F4FC3"/>
    <w:rsid w:val="005F5010"/>
    <w:rsid w:val="005F51D4"/>
    <w:rsid w:val="005F530B"/>
    <w:rsid w:val="005F573F"/>
    <w:rsid w:val="005F5C50"/>
    <w:rsid w:val="005F60FE"/>
    <w:rsid w:val="005F6471"/>
    <w:rsid w:val="005F6645"/>
    <w:rsid w:val="005F68ED"/>
    <w:rsid w:val="005F695C"/>
    <w:rsid w:val="005F6B3B"/>
    <w:rsid w:val="005F6BF2"/>
    <w:rsid w:val="005F6C75"/>
    <w:rsid w:val="005F6E9B"/>
    <w:rsid w:val="005F6F69"/>
    <w:rsid w:val="005F6F89"/>
    <w:rsid w:val="005F6FC4"/>
    <w:rsid w:val="005F7297"/>
    <w:rsid w:val="005F7401"/>
    <w:rsid w:val="005F7B1A"/>
    <w:rsid w:val="006001CB"/>
    <w:rsid w:val="0060067C"/>
    <w:rsid w:val="006009F3"/>
    <w:rsid w:val="00600CC2"/>
    <w:rsid w:val="00600DCB"/>
    <w:rsid w:val="00600E70"/>
    <w:rsid w:val="0060141F"/>
    <w:rsid w:val="006014B7"/>
    <w:rsid w:val="00601572"/>
    <w:rsid w:val="0060164E"/>
    <w:rsid w:val="00601894"/>
    <w:rsid w:val="00601B20"/>
    <w:rsid w:val="0060215B"/>
    <w:rsid w:val="0060282E"/>
    <w:rsid w:val="00602BE2"/>
    <w:rsid w:val="0060318D"/>
    <w:rsid w:val="00603B03"/>
    <w:rsid w:val="00604048"/>
    <w:rsid w:val="00604254"/>
    <w:rsid w:val="0060441A"/>
    <w:rsid w:val="006046D8"/>
    <w:rsid w:val="00604D5D"/>
    <w:rsid w:val="00604D93"/>
    <w:rsid w:val="00604DF4"/>
    <w:rsid w:val="00605AAF"/>
    <w:rsid w:val="00605B85"/>
    <w:rsid w:val="00605F4B"/>
    <w:rsid w:val="00606597"/>
    <w:rsid w:val="006067DB"/>
    <w:rsid w:val="0060694D"/>
    <w:rsid w:val="00607410"/>
    <w:rsid w:val="006074C1"/>
    <w:rsid w:val="00607A83"/>
    <w:rsid w:val="00607AF5"/>
    <w:rsid w:val="00610047"/>
    <w:rsid w:val="00610192"/>
    <w:rsid w:val="006104FE"/>
    <w:rsid w:val="00610C95"/>
    <w:rsid w:val="0061137E"/>
    <w:rsid w:val="006114BE"/>
    <w:rsid w:val="00611552"/>
    <w:rsid w:val="00611B1D"/>
    <w:rsid w:val="00611B97"/>
    <w:rsid w:val="00611CC1"/>
    <w:rsid w:val="00611D73"/>
    <w:rsid w:val="00612049"/>
    <w:rsid w:val="00612525"/>
    <w:rsid w:val="0061275C"/>
    <w:rsid w:val="00612AD1"/>
    <w:rsid w:val="00612ADA"/>
    <w:rsid w:val="00612B98"/>
    <w:rsid w:val="00612BA4"/>
    <w:rsid w:val="00612E77"/>
    <w:rsid w:val="006131FA"/>
    <w:rsid w:val="0061378D"/>
    <w:rsid w:val="00613F40"/>
    <w:rsid w:val="0061417E"/>
    <w:rsid w:val="00614339"/>
    <w:rsid w:val="00614626"/>
    <w:rsid w:val="0061492C"/>
    <w:rsid w:val="006149E2"/>
    <w:rsid w:val="006149FF"/>
    <w:rsid w:val="00614B3E"/>
    <w:rsid w:val="00615351"/>
    <w:rsid w:val="00615409"/>
    <w:rsid w:val="00615729"/>
    <w:rsid w:val="006159F9"/>
    <w:rsid w:val="00615D0E"/>
    <w:rsid w:val="00616220"/>
    <w:rsid w:val="0061647C"/>
    <w:rsid w:val="00616CA9"/>
    <w:rsid w:val="00617375"/>
    <w:rsid w:val="00617706"/>
    <w:rsid w:val="0061773B"/>
    <w:rsid w:val="00620197"/>
    <w:rsid w:val="0062043E"/>
    <w:rsid w:val="006205FB"/>
    <w:rsid w:val="006207CD"/>
    <w:rsid w:val="006207E0"/>
    <w:rsid w:val="00620B74"/>
    <w:rsid w:val="006211B4"/>
    <w:rsid w:val="00621251"/>
    <w:rsid w:val="0062162D"/>
    <w:rsid w:val="00621EDD"/>
    <w:rsid w:val="006225AF"/>
    <w:rsid w:val="0062268C"/>
    <w:rsid w:val="00622AB7"/>
    <w:rsid w:val="00622C61"/>
    <w:rsid w:val="00622EA0"/>
    <w:rsid w:val="006230A6"/>
    <w:rsid w:val="006235F4"/>
    <w:rsid w:val="0062366F"/>
    <w:rsid w:val="00623E36"/>
    <w:rsid w:val="00623F54"/>
    <w:rsid w:val="006240AC"/>
    <w:rsid w:val="006247E9"/>
    <w:rsid w:val="00624835"/>
    <w:rsid w:val="006248D3"/>
    <w:rsid w:val="00624C54"/>
    <w:rsid w:val="00625128"/>
    <w:rsid w:val="00625C45"/>
    <w:rsid w:val="00625D44"/>
    <w:rsid w:val="00626839"/>
    <w:rsid w:val="0062685D"/>
    <w:rsid w:val="00626AA5"/>
    <w:rsid w:val="00626B04"/>
    <w:rsid w:val="00626CD6"/>
    <w:rsid w:val="00627082"/>
    <w:rsid w:val="006276CC"/>
    <w:rsid w:val="00627707"/>
    <w:rsid w:val="0062778E"/>
    <w:rsid w:val="00627A6B"/>
    <w:rsid w:val="00627ACA"/>
    <w:rsid w:val="00627BB4"/>
    <w:rsid w:val="00627EBC"/>
    <w:rsid w:val="0063064A"/>
    <w:rsid w:val="006308A4"/>
    <w:rsid w:val="00630A6F"/>
    <w:rsid w:val="00630C93"/>
    <w:rsid w:val="00630F29"/>
    <w:rsid w:val="00631448"/>
    <w:rsid w:val="0063146A"/>
    <w:rsid w:val="006317F9"/>
    <w:rsid w:val="0063185A"/>
    <w:rsid w:val="006319A7"/>
    <w:rsid w:val="0063242F"/>
    <w:rsid w:val="006325D2"/>
    <w:rsid w:val="00632783"/>
    <w:rsid w:val="00632CB1"/>
    <w:rsid w:val="00633041"/>
    <w:rsid w:val="0063333F"/>
    <w:rsid w:val="00633691"/>
    <w:rsid w:val="006337BE"/>
    <w:rsid w:val="00633C74"/>
    <w:rsid w:val="00633CA3"/>
    <w:rsid w:val="00633F28"/>
    <w:rsid w:val="0063438E"/>
    <w:rsid w:val="00634483"/>
    <w:rsid w:val="00634617"/>
    <w:rsid w:val="006349C3"/>
    <w:rsid w:val="006349E8"/>
    <w:rsid w:val="0063502A"/>
    <w:rsid w:val="00635193"/>
    <w:rsid w:val="00635330"/>
    <w:rsid w:val="00635469"/>
    <w:rsid w:val="00635496"/>
    <w:rsid w:val="00635C74"/>
    <w:rsid w:val="00635DBB"/>
    <w:rsid w:val="006365D1"/>
    <w:rsid w:val="0063688A"/>
    <w:rsid w:val="006368A8"/>
    <w:rsid w:val="00636FA9"/>
    <w:rsid w:val="00637071"/>
    <w:rsid w:val="00637574"/>
    <w:rsid w:val="00637670"/>
    <w:rsid w:val="00637764"/>
    <w:rsid w:val="006377FE"/>
    <w:rsid w:val="00637924"/>
    <w:rsid w:val="00637CD7"/>
    <w:rsid w:val="00637D8E"/>
    <w:rsid w:val="00637E2D"/>
    <w:rsid w:val="00637E48"/>
    <w:rsid w:val="00637FEC"/>
    <w:rsid w:val="0064003E"/>
    <w:rsid w:val="00640392"/>
    <w:rsid w:val="006404F5"/>
    <w:rsid w:val="0064054D"/>
    <w:rsid w:val="00640828"/>
    <w:rsid w:val="00640890"/>
    <w:rsid w:val="00640AF6"/>
    <w:rsid w:val="006411EC"/>
    <w:rsid w:val="006418B4"/>
    <w:rsid w:val="00641954"/>
    <w:rsid w:val="00641D4B"/>
    <w:rsid w:val="00641D80"/>
    <w:rsid w:val="006423C5"/>
    <w:rsid w:val="006425CF"/>
    <w:rsid w:val="006426D0"/>
    <w:rsid w:val="00642B81"/>
    <w:rsid w:val="00642C67"/>
    <w:rsid w:val="00642FDE"/>
    <w:rsid w:val="006430EB"/>
    <w:rsid w:val="0064408D"/>
    <w:rsid w:val="00644248"/>
    <w:rsid w:val="0064448B"/>
    <w:rsid w:val="006444ED"/>
    <w:rsid w:val="00644964"/>
    <w:rsid w:val="00644AEA"/>
    <w:rsid w:val="00644B62"/>
    <w:rsid w:val="00644B8C"/>
    <w:rsid w:val="00644C43"/>
    <w:rsid w:val="00644D7E"/>
    <w:rsid w:val="00644EA2"/>
    <w:rsid w:val="006451C1"/>
    <w:rsid w:val="006454AA"/>
    <w:rsid w:val="00645561"/>
    <w:rsid w:val="00645590"/>
    <w:rsid w:val="0064576E"/>
    <w:rsid w:val="00645932"/>
    <w:rsid w:val="00645AA7"/>
    <w:rsid w:val="00645ABC"/>
    <w:rsid w:val="00646208"/>
    <w:rsid w:val="006463EC"/>
    <w:rsid w:val="0064655F"/>
    <w:rsid w:val="00646778"/>
    <w:rsid w:val="006467BA"/>
    <w:rsid w:val="00646A78"/>
    <w:rsid w:val="00646BC1"/>
    <w:rsid w:val="00646E02"/>
    <w:rsid w:val="00646E7C"/>
    <w:rsid w:val="006476C1"/>
    <w:rsid w:val="0064780E"/>
    <w:rsid w:val="006478CC"/>
    <w:rsid w:val="006479E5"/>
    <w:rsid w:val="00647AF8"/>
    <w:rsid w:val="00647DE9"/>
    <w:rsid w:val="0065025B"/>
    <w:rsid w:val="006502E9"/>
    <w:rsid w:val="00650AA8"/>
    <w:rsid w:val="00650B41"/>
    <w:rsid w:val="00650C84"/>
    <w:rsid w:val="00650FD5"/>
    <w:rsid w:val="006514AE"/>
    <w:rsid w:val="006516B3"/>
    <w:rsid w:val="0065188A"/>
    <w:rsid w:val="00651BD0"/>
    <w:rsid w:val="00651D07"/>
    <w:rsid w:val="00651D60"/>
    <w:rsid w:val="00652244"/>
    <w:rsid w:val="00652EA0"/>
    <w:rsid w:val="0065339F"/>
    <w:rsid w:val="006538FC"/>
    <w:rsid w:val="00654158"/>
    <w:rsid w:val="0065452D"/>
    <w:rsid w:val="0065491B"/>
    <w:rsid w:val="00654987"/>
    <w:rsid w:val="006549B4"/>
    <w:rsid w:val="00654DB3"/>
    <w:rsid w:val="00654DDE"/>
    <w:rsid w:val="00654F87"/>
    <w:rsid w:val="006550C8"/>
    <w:rsid w:val="0065555B"/>
    <w:rsid w:val="00655599"/>
    <w:rsid w:val="00655A0B"/>
    <w:rsid w:val="00655ABB"/>
    <w:rsid w:val="006564BA"/>
    <w:rsid w:val="00656619"/>
    <w:rsid w:val="0065671E"/>
    <w:rsid w:val="00656949"/>
    <w:rsid w:val="0065716D"/>
    <w:rsid w:val="0065736C"/>
    <w:rsid w:val="00657906"/>
    <w:rsid w:val="00657AFA"/>
    <w:rsid w:val="00657BD9"/>
    <w:rsid w:val="00657D9F"/>
    <w:rsid w:val="0066018A"/>
    <w:rsid w:val="006601F1"/>
    <w:rsid w:val="00660576"/>
    <w:rsid w:val="006608D4"/>
    <w:rsid w:val="00660B04"/>
    <w:rsid w:val="00660C3E"/>
    <w:rsid w:val="00660E36"/>
    <w:rsid w:val="00660E6A"/>
    <w:rsid w:val="00660EB7"/>
    <w:rsid w:val="00660F38"/>
    <w:rsid w:val="006610BF"/>
    <w:rsid w:val="00661497"/>
    <w:rsid w:val="006619B6"/>
    <w:rsid w:val="00661AC3"/>
    <w:rsid w:val="00661C08"/>
    <w:rsid w:val="00661C0D"/>
    <w:rsid w:val="00661D93"/>
    <w:rsid w:val="006620DA"/>
    <w:rsid w:val="006623A9"/>
    <w:rsid w:val="0066260C"/>
    <w:rsid w:val="00662A35"/>
    <w:rsid w:val="00662C32"/>
    <w:rsid w:val="00662DD0"/>
    <w:rsid w:val="00662EF5"/>
    <w:rsid w:val="006630D6"/>
    <w:rsid w:val="0066330C"/>
    <w:rsid w:val="006635CC"/>
    <w:rsid w:val="00663642"/>
    <w:rsid w:val="00663870"/>
    <w:rsid w:val="00663938"/>
    <w:rsid w:val="00663A56"/>
    <w:rsid w:val="00663C46"/>
    <w:rsid w:val="00663C51"/>
    <w:rsid w:val="00663CB7"/>
    <w:rsid w:val="00663D13"/>
    <w:rsid w:val="00664022"/>
    <w:rsid w:val="006640DD"/>
    <w:rsid w:val="00664569"/>
    <w:rsid w:val="0066474F"/>
    <w:rsid w:val="00664776"/>
    <w:rsid w:val="0066494C"/>
    <w:rsid w:val="006649E7"/>
    <w:rsid w:val="00664D09"/>
    <w:rsid w:val="0066506A"/>
    <w:rsid w:val="0066570E"/>
    <w:rsid w:val="00665782"/>
    <w:rsid w:val="0066596C"/>
    <w:rsid w:val="00665BC3"/>
    <w:rsid w:val="00665E2A"/>
    <w:rsid w:val="00665E55"/>
    <w:rsid w:val="00665F95"/>
    <w:rsid w:val="00666899"/>
    <w:rsid w:val="00666AA8"/>
    <w:rsid w:val="00666C60"/>
    <w:rsid w:val="00666F8D"/>
    <w:rsid w:val="006671C2"/>
    <w:rsid w:val="006671FE"/>
    <w:rsid w:val="0066728F"/>
    <w:rsid w:val="0066738D"/>
    <w:rsid w:val="00667457"/>
    <w:rsid w:val="00667B44"/>
    <w:rsid w:val="00667E9F"/>
    <w:rsid w:val="006703AD"/>
    <w:rsid w:val="006709A4"/>
    <w:rsid w:val="00670B6F"/>
    <w:rsid w:val="00670CFD"/>
    <w:rsid w:val="00670E2E"/>
    <w:rsid w:val="006711D6"/>
    <w:rsid w:val="006715E0"/>
    <w:rsid w:val="00671F08"/>
    <w:rsid w:val="00672083"/>
    <w:rsid w:val="0067211D"/>
    <w:rsid w:val="006722B5"/>
    <w:rsid w:val="006723BE"/>
    <w:rsid w:val="006727F4"/>
    <w:rsid w:val="00673099"/>
    <w:rsid w:val="006738AE"/>
    <w:rsid w:val="00673DF5"/>
    <w:rsid w:val="00674025"/>
    <w:rsid w:val="00674028"/>
    <w:rsid w:val="006740A1"/>
    <w:rsid w:val="006740B7"/>
    <w:rsid w:val="0067465A"/>
    <w:rsid w:val="006747C4"/>
    <w:rsid w:val="00674819"/>
    <w:rsid w:val="00674903"/>
    <w:rsid w:val="00674A1A"/>
    <w:rsid w:val="00674B49"/>
    <w:rsid w:val="00674EFD"/>
    <w:rsid w:val="00675335"/>
    <w:rsid w:val="00675676"/>
    <w:rsid w:val="00675CA3"/>
    <w:rsid w:val="0067605A"/>
    <w:rsid w:val="006760CA"/>
    <w:rsid w:val="00676367"/>
    <w:rsid w:val="0067640C"/>
    <w:rsid w:val="00676484"/>
    <w:rsid w:val="006765E4"/>
    <w:rsid w:val="006766FB"/>
    <w:rsid w:val="00676943"/>
    <w:rsid w:val="006771C6"/>
    <w:rsid w:val="00677B91"/>
    <w:rsid w:val="00677FB9"/>
    <w:rsid w:val="00680244"/>
    <w:rsid w:val="0068027A"/>
    <w:rsid w:val="0068066D"/>
    <w:rsid w:val="0068082D"/>
    <w:rsid w:val="00680B21"/>
    <w:rsid w:val="00680ED0"/>
    <w:rsid w:val="00680F9E"/>
    <w:rsid w:val="00681087"/>
    <w:rsid w:val="00681098"/>
    <w:rsid w:val="00681F2C"/>
    <w:rsid w:val="0068208B"/>
    <w:rsid w:val="00682314"/>
    <w:rsid w:val="0068244D"/>
    <w:rsid w:val="006827D8"/>
    <w:rsid w:val="0068312E"/>
    <w:rsid w:val="006836B2"/>
    <w:rsid w:val="00683822"/>
    <w:rsid w:val="0068383D"/>
    <w:rsid w:val="00683C88"/>
    <w:rsid w:val="00684019"/>
    <w:rsid w:val="0068434D"/>
    <w:rsid w:val="006845E6"/>
    <w:rsid w:val="00684615"/>
    <w:rsid w:val="00684739"/>
    <w:rsid w:val="0068479D"/>
    <w:rsid w:val="006848A2"/>
    <w:rsid w:val="00684C4C"/>
    <w:rsid w:val="00684D28"/>
    <w:rsid w:val="00684FD0"/>
    <w:rsid w:val="00685359"/>
    <w:rsid w:val="006854F9"/>
    <w:rsid w:val="0068570C"/>
    <w:rsid w:val="00685E95"/>
    <w:rsid w:val="00685EBE"/>
    <w:rsid w:val="00685FAE"/>
    <w:rsid w:val="00686109"/>
    <w:rsid w:val="0068622A"/>
    <w:rsid w:val="00686788"/>
    <w:rsid w:val="00686828"/>
    <w:rsid w:val="006868AA"/>
    <w:rsid w:val="006868B1"/>
    <w:rsid w:val="00686CEC"/>
    <w:rsid w:val="00686EDB"/>
    <w:rsid w:val="0068749B"/>
    <w:rsid w:val="0068759B"/>
    <w:rsid w:val="006875B5"/>
    <w:rsid w:val="006878FC"/>
    <w:rsid w:val="006879EF"/>
    <w:rsid w:val="00690146"/>
    <w:rsid w:val="00690A9C"/>
    <w:rsid w:val="00690FBF"/>
    <w:rsid w:val="0069104F"/>
    <w:rsid w:val="00691B49"/>
    <w:rsid w:val="00691B80"/>
    <w:rsid w:val="00691CE5"/>
    <w:rsid w:val="0069216E"/>
    <w:rsid w:val="006922D1"/>
    <w:rsid w:val="00692306"/>
    <w:rsid w:val="006925FE"/>
    <w:rsid w:val="00692734"/>
    <w:rsid w:val="00692A1D"/>
    <w:rsid w:val="00692D8A"/>
    <w:rsid w:val="00692FF8"/>
    <w:rsid w:val="0069314B"/>
    <w:rsid w:val="00693197"/>
    <w:rsid w:val="00693375"/>
    <w:rsid w:val="006935E3"/>
    <w:rsid w:val="00693794"/>
    <w:rsid w:val="006939BC"/>
    <w:rsid w:val="00693E41"/>
    <w:rsid w:val="00693E7E"/>
    <w:rsid w:val="006940D0"/>
    <w:rsid w:val="0069457C"/>
    <w:rsid w:val="0069499E"/>
    <w:rsid w:val="006949B2"/>
    <w:rsid w:val="0069539C"/>
    <w:rsid w:val="006957BD"/>
    <w:rsid w:val="0069590B"/>
    <w:rsid w:val="00695993"/>
    <w:rsid w:val="00695F86"/>
    <w:rsid w:val="00696535"/>
    <w:rsid w:val="00697633"/>
    <w:rsid w:val="006976AD"/>
    <w:rsid w:val="00697BF8"/>
    <w:rsid w:val="00697D44"/>
    <w:rsid w:val="006A002D"/>
    <w:rsid w:val="006A03ED"/>
    <w:rsid w:val="006A041F"/>
    <w:rsid w:val="006A0677"/>
    <w:rsid w:val="006A0B2B"/>
    <w:rsid w:val="006A0B36"/>
    <w:rsid w:val="006A1526"/>
    <w:rsid w:val="006A1736"/>
    <w:rsid w:val="006A17D7"/>
    <w:rsid w:val="006A1D00"/>
    <w:rsid w:val="006A2226"/>
    <w:rsid w:val="006A2648"/>
    <w:rsid w:val="006A270F"/>
    <w:rsid w:val="006A290C"/>
    <w:rsid w:val="006A2B6D"/>
    <w:rsid w:val="006A2EB6"/>
    <w:rsid w:val="006A2F82"/>
    <w:rsid w:val="006A2FF9"/>
    <w:rsid w:val="006A325C"/>
    <w:rsid w:val="006A36CE"/>
    <w:rsid w:val="006A3853"/>
    <w:rsid w:val="006A3A1C"/>
    <w:rsid w:val="006A3CC5"/>
    <w:rsid w:val="006A3F50"/>
    <w:rsid w:val="006A42F8"/>
    <w:rsid w:val="006A468A"/>
    <w:rsid w:val="006A4794"/>
    <w:rsid w:val="006A47C9"/>
    <w:rsid w:val="006A486C"/>
    <w:rsid w:val="006A4969"/>
    <w:rsid w:val="006A4A16"/>
    <w:rsid w:val="006A4F7D"/>
    <w:rsid w:val="006A4F8B"/>
    <w:rsid w:val="006A5064"/>
    <w:rsid w:val="006A5133"/>
    <w:rsid w:val="006A54AF"/>
    <w:rsid w:val="006A57DD"/>
    <w:rsid w:val="006A5883"/>
    <w:rsid w:val="006A5B60"/>
    <w:rsid w:val="006A6149"/>
    <w:rsid w:val="006A62F3"/>
    <w:rsid w:val="006A6D91"/>
    <w:rsid w:val="006A7086"/>
    <w:rsid w:val="006A71B8"/>
    <w:rsid w:val="006A74D0"/>
    <w:rsid w:val="006A7721"/>
    <w:rsid w:val="006A7D46"/>
    <w:rsid w:val="006A7E80"/>
    <w:rsid w:val="006B05C0"/>
    <w:rsid w:val="006B09EC"/>
    <w:rsid w:val="006B0DC4"/>
    <w:rsid w:val="006B0E62"/>
    <w:rsid w:val="006B0EFA"/>
    <w:rsid w:val="006B12FB"/>
    <w:rsid w:val="006B15C6"/>
    <w:rsid w:val="006B1A08"/>
    <w:rsid w:val="006B2108"/>
    <w:rsid w:val="006B214B"/>
    <w:rsid w:val="006B25F1"/>
    <w:rsid w:val="006B26E9"/>
    <w:rsid w:val="006B2709"/>
    <w:rsid w:val="006B289C"/>
    <w:rsid w:val="006B2B27"/>
    <w:rsid w:val="006B30B6"/>
    <w:rsid w:val="006B3330"/>
    <w:rsid w:val="006B34C7"/>
    <w:rsid w:val="006B364C"/>
    <w:rsid w:val="006B38FE"/>
    <w:rsid w:val="006B3AC5"/>
    <w:rsid w:val="006B4200"/>
    <w:rsid w:val="006B4714"/>
    <w:rsid w:val="006B4C03"/>
    <w:rsid w:val="006B4DC9"/>
    <w:rsid w:val="006B4E0F"/>
    <w:rsid w:val="006B54EC"/>
    <w:rsid w:val="006B5574"/>
    <w:rsid w:val="006B579D"/>
    <w:rsid w:val="006B5A11"/>
    <w:rsid w:val="006B5CF7"/>
    <w:rsid w:val="006B5D23"/>
    <w:rsid w:val="006B64C1"/>
    <w:rsid w:val="006B6983"/>
    <w:rsid w:val="006B6C9A"/>
    <w:rsid w:val="006B6D37"/>
    <w:rsid w:val="006B70DC"/>
    <w:rsid w:val="006B746F"/>
    <w:rsid w:val="006B76AD"/>
    <w:rsid w:val="006B77FE"/>
    <w:rsid w:val="006B7B26"/>
    <w:rsid w:val="006B7C18"/>
    <w:rsid w:val="006B7C2D"/>
    <w:rsid w:val="006B7E33"/>
    <w:rsid w:val="006C064D"/>
    <w:rsid w:val="006C07AF"/>
    <w:rsid w:val="006C1002"/>
    <w:rsid w:val="006C13D3"/>
    <w:rsid w:val="006C1530"/>
    <w:rsid w:val="006C1B82"/>
    <w:rsid w:val="006C1D67"/>
    <w:rsid w:val="006C1D6F"/>
    <w:rsid w:val="006C20BC"/>
    <w:rsid w:val="006C2352"/>
    <w:rsid w:val="006C2523"/>
    <w:rsid w:val="006C2600"/>
    <w:rsid w:val="006C2684"/>
    <w:rsid w:val="006C2688"/>
    <w:rsid w:val="006C29E4"/>
    <w:rsid w:val="006C2A87"/>
    <w:rsid w:val="006C2B3E"/>
    <w:rsid w:val="006C34F0"/>
    <w:rsid w:val="006C3BFF"/>
    <w:rsid w:val="006C3CA7"/>
    <w:rsid w:val="006C3F19"/>
    <w:rsid w:val="006C3FBB"/>
    <w:rsid w:val="006C44CE"/>
    <w:rsid w:val="006C457D"/>
    <w:rsid w:val="006C48AB"/>
    <w:rsid w:val="006C4937"/>
    <w:rsid w:val="006C4B1A"/>
    <w:rsid w:val="006C505A"/>
    <w:rsid w:val="006C50CB"/>
    <w:rsid w:val="006C5142"/>
    <w:rsid w:val="006C53E6"/>
    <w:rsid w:val="006C5428"/>
    <w:rsid w:val="006C5465"/>
    <w:rsid w:val="006C54FA"/>
    <w:rsid w:val="006C557C"/>
    <w:rsid w:val="006C57BF"/>
    <w:rsid w:val="006C5ACF"/>
    <w:rsid w:val="006C5B0C"/>
    <w:rsid w:val="006C5C6D"/>
    <w:rsid w:val="006C5D2E"/>
    <w:rsid w:val="006C5D54"/>
    <w:rsid w:val="006C68E7"/>
    <w:rsid w:val="006C694F"/>
    <w:rsid w:val="006C6BA3"/>
    <w:rsid w:val="006C6F27"/>
    <w:rsid w:val="006C7560"/>
    <w:rsid w:val="006C7B35"/>
    <w:rsid w:val="006C7BB8"/>
    <w:rsid w:val="006C7EB0"/>
    <w:rsid w:val="006D1041"/>
    <w:rsid w:val="006D10B0"/>
    <w:rsid w:val="006D11EA"/>
    <w:rsid w:val="006D14B8"/>
    <w:rsid w:val="006D1600"/>
    <w:rsid w:val="006D1935"/>
    <w:rsid w:val="006D1A72"/>
    <w:rsid w:val="006D1D92"/>
    <w:rsid w:val="006D1DC2"/>
    <w:rsid w:val="006D1E73"/>
    <w:rsid w:val="006D26E3"/>
    <w:rsid w:val="006D2718"/>
    <w:rsid w:val="006D2AB8"/>
    <w:rsid w:val="006D2B49"/>
    <w:rsid w:val="006D2BC8"/>
    <w:rsid w:val="006D307E"/>
    <w:rsid w:val="006D3289"/>
    <w:rsid w:val="006D3572"/>
    <w:rsid w:val="006D3695"/>
    <w:rsid w:val="006D3F2B"/>
    <w:rsid w:val="006D3F6C"/>
    <w:rsid w:val="006D4BFF"/>
    <w:rsid w:val="006D53B1"/>
    <w:rsid w:val="006D56D6"/>
    <w:rsid w:val="006D5F71"/>
    <w:rsid w:val="006D6316"/>
    <w:rsid w:val="006D68D6"/>
    <w:rsid w:val="006D6904"/>
    <w:rsid w:val="006D6A82"/>
    <w:rsid w:val="006D6C04"/>
    <w:rsid w:val="006D6C5C"/>
    <w:rsid w:val="006D70EE"/>
    <w:rsid w:val="006D74D1"/>
    <w:rsid w:val="006D7886"/>
    <w:rsid w:val="006D790E"/>
    <w:rsid w:val="006D794B"/>
    <w:rsid w:val="006D7A06"/>
    <w:rsid w:val="006D7F4D"/>
    <w:rsid w:val="006D7F8B"/>
    <w:rsid w:val="006D7FE5"/>
    <w:rsid w:val="006E00D3"/>
    <w:rsid w:val="006E00F1"/>
    <w:rsid w:val="006E066B"/>
    <w:rsid w:val="006E070C"/>
    <w:rsid w:val="006E0961"/>
    <w:rsid w:val="006E0B76"/>
    <w:rsid w:val="006E0B9E"/>
    <w:rsid w:val="006E0BAE"/>
    <w:rsid w:val="006E0C44"/>
    <w:rsid w:val="006E0D43"/>
    <w:rsid w:val="006E0F2A"/>
    <w:rsid w:val="006E1639"/>
    <w:rsid w:val="006E19E1"/>
    <w:rsid w:val="006E1AE0"/>
    <w:rsid w:val="006E1BEB"/>
    <w:rsid w:val="006E1D77"/>
    <w:rsid w:val="006E1E43"/>
    <w:rsid w:val="006E1F00"/>
    <w:rsid w:val="006E1FF6"/>
    <w:rsid w:val="006E251A"/>
    <w:rsid w:val="006E2A61"/>
    <w:rsid w:val="006E2B33"/>
    <w:rsid w:val="006E2B37"/>
    <w:rsid w:val="006E2C4A"/>
    <w:rsid w:val="006E2D5D"/>
    <w:rsid w:val="006E2E8B"/>
    <w:rsid w:val="006E327F"/>
    <w:rsid w:val="006E3456"/>
    <w:rsid w:val="006E34FE"/>
    <w:rsid w:val="006E3795"/>
    <w:rsid w:val="006E3B2F"/>
    <w:rsid w:val="006E3FA5"/>
    <w:rsid w:val="006E3FC0"/>
    <w:rsid w:val="006E4032"/>
    <w:rsid w:val="006E41B9"/>
    <w:rsid w:val="006E446D"/>
    <w:rsid w:val="006E475E"/>
    <w:rsid w:val="006E4B67"/>
    <w:rsid w:val="006E4B86"/>
    <w:rsid w:val="006E4D72"/>
    <w:rsid w:val="006E5756"/>
    <w:rsid w:val="006E599A"/>
    <w:rsid w:val="006E59ED"/>
    <w:rsid w:val="006E5BF0"/>
    <w:rsid w:val="006E60AC"/>
    <w:rsid w:val="006E64FF"/>
    <w:rsid w:val="006E650C"/>
    <w:rsid w:val="006E65BC"/>
    <w:rsid w:val="006E675B"/>
    <w:rsid w:val="006E6B58"/>
    <w:rsid w:val="006E6D4B"/>
    <w:rsid w:val="006E70B9"/>
    <w:rsid w:val="006E765F"/>
    <w:rsid w:val="006E7773"/>
    <w:rsid w:val="006E7C6F"/>
    <w:rsid w:val="006F0043"/>
    <w:rsid w:val="006F0304"/>
    <w:rsid w:val="006F041B"/>
    <w:rsid w:val="006F0721"/>
    <w:rsid w:val="006F0EA0"/>
    <w:rsid w:val="006F0F3C"/>
    <w:rsid w:val="006F1406"/>
    <w:rsid w:val="006F1448"/>
    <w:rsid w:val="006F15FA"/>
    <w:rsid w:val="006F1AEC"/>
    <w:rsid w:val="006F1BF0"/>
    <w:rsid w:val="006F1E20"/>
    <w:rsid w:val="006F1FFD"/>
    <w:rsid w:val="006F2030"/>
    <w:rsid w:val="006F228D"/>
    <w:rsid w:val="006F23F0"/>
    <w:rsid w:val="006F2D7D"/>
    <w:rsid w:val="006F2D99"/>
    <w:rsid w:val="006F2E93"/>
    <w:rsid w:val="006F3192"/>
    <w:rsid w:val="006F363C"/>
    <w:rsid w:val="006F3792"/>
    <w:rsid w:val="006F38F8"/>
    <w:rsid w:val="006F3A96"/>
    <w:rsid w:val="006F3D10"/>
    <w:rsid w:val="006F3EA0"/>
    <w:rsid w:val="006F4440"/>
    <w:rsid w:val="006F4A95"/>
    <w:rsid w:val="006F4C69"/>
    <w:rsid w:val="006F4F11"/>
    <w:rsid w:val="006F5471"/>
    <w:rsid w:val="006F54AD"/>
    <w:rsid w:val="006F5BD1"/>
    <w:rsid w:val="006F5C28"/>
    <w:rsid w:val="006F5ECE"/>
    <w:rsid w:val="006F686B"/>
    <w:rsid w:val="006F68EC"/>
    <w:rsid w:val="006F6D67"/>
    <w:rsid w:val="006F7A16"/>
    <w:rsid w:val="006F7AC0"/>
    <w:rsid w:val="006F7D86"/>
    <w:rsid w:val="006F7D96"/>
    <w:rsid w:val="00700009"/>
    <w:rsid w:val="0070012D"/>
    <w:rsid w:val="00700459"/>
    <w:rsid w:val="0070076D"/>
    <w:rsid w:val="0070078C"/>
    <w:rsid w:val="00700AD5"/>
    <w:rsid w:val="00700B26"/>
    <w:rsid w:val="00700EFA"/>
    <w:rsid w:val="00701144"/>
    <w:rsid w:val="007015AC"/>
    <w:rsid w:val="00701608"/>
    <w:rsid w:val="00701859"/>
    <w:rsid w:val="00701D96"/>
    <w:rsid w:val="00701F5D"/>
    <w:rsid w:val="007021DF"/>
    <w:rsid w:val="007023E5"/>
    <w:rsid w:val="0070252E"/>
    <w:rsid w:val="00702997"/>
    <w:rsid w:val="00702B0D"/>
    <w:rsid w:val="00702BDA"/>
    <w:rsid w:val="00702C1E"/>
    <w:rsid w:val="00702CE3"/>
    <w:rsid w:val="00702D65"/>
    <w:rsid w:val="00702F83"/>
    <w:rsid w:val="0070332A"/>
    <w:rsid w:val="007035B2"/>
    <w:rsid w:val="00703763"/>
    <w:rsid w:val="00703952"/>
    <w:rsid w:val="00703B45"/>
    <w:rsid w:val="00703D7A"/>
    <w:rsid w:val="00703EA6"/>
    <w:rsid w:val="00703FFD"/>
    <w:rsid w:val="00704326"/>
    <w:rsid w:val="00704508"/>
    <w:rsid w:val="00704A79"/>
    <w:rsid w:val="00705160"/>
    <w:rsid w:val="00705265"/>
    <w:rsid w:val="0070540A"/>
    <w:rsid w:val="007056BE"/>
    <w:rsid w:val="00705A79"/>
    <w:rsid w:val="00705D28"/>
    <w:rsid w:val="00705E53"/>
    <w:rsid w:val="00706066"/>
    <w:rsid w:val="00706137"/>
    <w:rsid w:val="007061C3"/>
    <w:rsid w:val="00706518"/>
    <w:rsid w:val="007066B3"/>
    <w:rsid w:val="00706FCD"/>
    <w:rsid w:val="0070708E"/>
    <w:rsid w:val="007071C0"/>
    <w:rsid w:val="007073DA"/>
    <w:rsid w:val="00707760"/>
    <w:rsid w:val="00707E4E"/>
    <w:rsid w:val="00710149"/>
    <w:rsid w:val="007108DB"/>
    <w:rsid w:val="00710A4C"/>
    <w:rsid w:val="00710ADF"/>
    <w:rsid w:val="00710D85"/>
    <w:rsid w:val="00710E2C"/>
    <w:rsid w:val="007110C5"/>
    <w:rsid w:val="007114EA"/>
    <w:rsid w:val="007117E9"/>
    <w:rsid w:val="00711F84"/>
    <w:rsid w:val="007125EA"/>
    <w:rsid w:val="007128CC"/>
    <w:rsid w:val="007129FE"/>
    <w:rsid w:val="0071345A"/>
    <w:rsid w:val="00713B79"/>
    <w:rsid w:val="00713E20"/>
    <w:rsid w:val="00713EE8"/>
    <w:rsid w:val="007140DA"/>
    <w:rsid w:val="00714448"/>
    <w:rsid w:val="0071459A"/>
    <w:rsid w:val="00714FA9"/>
    <w:rsid w:val="007151A6"/>
    <w:rsid w:val="0071552D"/>
    <w:rsid w:val="00715557"/>
    <w:rsid w:val="00715783"/>
    <w:rsid w:val="00715E51"/>
    <w:rsid w:val="00715F4B"/>
    <w:rsid w:val="0071645E"/>
    <w:rsid w:val="007165FA"/>
    <w:rsid w:val="00716871"/>
    <w:rsid w:val="00716B08"/>
    <w:rsid w:val="00716BB0"/>
    <w:rsid w:val="0071705C"/>
    <w:rsid w:val="00717676"/>
    <w:rsid w:val="007179B5"/>
    <w:rsid w:val="00717B4A"/>
    <w:rsid w:val="00717DD9"/>
    <w:rsid w:val="00720256"/>
    <w:rsid w:val="00720398"/>
    <w:rsid w:val="007205E6"/>
    <w:rsid w:val="00720F19"/>
    <w:rsid w:val="00720FBD"/>
    <w:rsid w:val="00720FF4"/>
    <w:rsid w:val="007213A2"/>
    <w:rsid w:val="00721632"/>
    <w:rsid w:val="00721738"/>
    <w:rsid w:val="007217D8"/>
    <w:rsid w:val="00722193"/>
    <w:rsid w:val="0072232F"/>
    <w:rsid w:val="00722912"/>
    <w:rsid w:val="00722A60"/>
    <w:rsid w:val="00722F6D"/>
    <w:rsid w:val="0072309F"/>
    <w:rsid w:val="007230E1"/>
    <w:rsid w:val="00723215"/>
    <w:rsid w:val="0072333E"/>
    <w:rsid w:val="0072336E"/>
    <w:rsid w:val="007233CC"/>
    <w:rsid w:val="007235D0"/>
    <w:rsid w:val="00723675"/>
    <w:rsid w:val="0072390E"/>
    <w:rsid w:val="00723927"/>
    <w:rsid w:val="007239B5"/>
    <w:rsid w:val="00723A08"/>
    <w:rsid w:val="00723BD2"/>
    <w:rsid w:val="007244F3"/>
    <w:rsid w:val="00724C7A"/>
    <w:rsid w:val="00724E6A"/>
    <w:rsid w:val="007250B2"/>
    <w:rsid w:val="00725AA3"/>
    <w:rsid w:val="00725B93"/>
    <w:rsid w:val="00725CE3"/>
    <w:rsid w:val="00725D9E"/>
    <w:rsid w:val="007262A1"/>
    <w:rsid w:val="00726533"/>
    <w:rsid w:val="007269EB"/>
    <w:rsid w:val="00726BAB"/>
    <w:rsid w:val="00726BE7"/>
    <w:rsid w:val="00726EE2"/>
    <w:rsid w:val="00726FD4"/>
    <w:rsid w:val="007275B5"/>
    <w:rsid w:val="00727A55"/>
    <w:rsid w:val="00730225"/>
    <w:rsid w:val="00730833"/>
    <w:rsid w:val="007309CC"/>
    <w:rsid w:val="00730BA5"/>
    <w:rsid w:val="00730F5C"/>
    <w:rsid w:val="0073127B"/>
    <w:rsid w:val="007316A2"/>
    <w:rsid w:val="00731772"/>
    <w:rsid w:val="007318DD"/>
    <w:rsid w:val="00731F6C"/>
    <w:rsid w:val="007322CB"/>
    <w:rsid w:val="00732980"/>
    <w:rsid w:val="00732AB8"/>
    <w:rsid w:val="00732C96"/>
    <w:rsid w:val="007331B3"/>
    <w:rsid w:val="00733C42"/>
    <w:rsid w:val="00733E14"/>
    <w:rsid w:val="00733FF0"/>
    <w:rsid w:val="00734027"/>
    <w:rsid w:val="0073412C"/>
    <w:rsid w:val="00734277"/>
    <w:rsid w:val="0073427F"/>
    <w:rsid w:val="00734302"/>
    <w:rsid w:val="007343FA"/>
    <w:rsid w:val="0073483D"/>
    <w:rsid w:val="00734E4E"/>
    <w:rsid w:val="00735039"/>
    <w:rsid w:val="00735108"/>
    <w:rsid w:val="00735279"/>
    <w:rsid w:val="007354F8"/>
    <w:rsid w:val="007356BC"/>
    <w:rsid w:val="00735722"/>
    <w:rsid w:val="00735A55"/>
    <w:rsid w:val="00736049"/>
    <w:rsid w:val="00736278"/>
    <w:rsid w:val="00736373"/>
    <w:rsid w:val="007363A7"/>
    <w:rsid w:val="007365A7"/>
    <w:rsid w:val="00736618"/>
    <w:rsid w:val="0073689D"/>
    <w:rsid w:val="0073690C"/>
    <w:rsid w:val="00736996"/>
    <w:rsid w:val="00736CE5"/>
    <w:rsid w:val="00736F6A"/>
    <w:rsid w:val="0073720F"/>
    <w:rsid w:val="0073760F"/>
    <w:rsid w:val="00737A57"/>
    <w:rsid w:val="00737E90"/>
    <w:rsid w:val="00740033"/>
    <w:rsid w:val="0074023F"/>
    <w:rsid w:val="007402B6"/>
    <w:rsid w:val="007403F0"/>
    <w:rsid w:val="0074041E"/>
    <w:rsid w:val="007406C2"/>
    <w:rsid w:val="00740BF6"/>
    <w:rsid w:val="00740C6F"/>
    <w:rsid w:val="00740D32"/>
    <w:rsid w:val="00741212"/>
    <w:rsid w:val="0074162C"/>
    <w:rsid w:val="00741706"/>
    <w:rsid w:val="00741727"/>
    <w:rsid w:val="00741DE8"/>
    <w:rsid w:val="00741DF2"/>
    <w:rsid w:val="00741E33"/>
    <w:rsid w:val="0074203C"/>
    <w:rsid w:val="00742664"/>
    <w:rsid w:val="0074278D"/>
    <w:rsid w:val="007428BB"/>
    <w:rsid w:val="0074291E"/>
    <w:rsid w:val="00742B26"/>
    <w:rsid w:val="00742C12"/>
    <w:rsid w:val="00742E95"/>
    <w:rsid w:val="0074359A"/>
    <w:rsid w:val="0074362E"/>
    <w:rsid w:val="00743785"/>
    <w:rsid w:val="00743A3B"/>
    <w:rsid w:val="00743CAC"/>
    <w:rsid w:val="00743DD6"/>
    <w:rsid w:val="00743E80"/>
    <w:rsid w:val="00743FA4"/>
    <w:rsid w:val="00744297"/>
    <w:rsid w:val="00744B33"/>
    <w:rsid w:val="00744F33"/>
    <w:rsid w:val="0074527E"/>
    <w:rsid w:val="007453D7"/>
    <w:rsid w:val="00745431"/>
    <w:rsid w:val="00745784"/>
    <w:rsid w:val="007457C7"/>
    <w:rsid w:val="00745F65"/>
    <w:rsid w:val="00745F93"/>
    <w:rsid w:val="00746863"/>
    <w:rsid w:val="00746C7F"/>
    <w:rsid w:val="00746DCA"/>
    <w:rsid w:val="00746EE5"/>
    <w:rsid w:val="007470E3"/>
    <w:rsid w:val="00747438"/>
    <w:rsid w:val="00747588"/>
    <w:rsid w:val="0074758A"/>
    <w:rsid w:val="007475B0"/>
    <w:rsid w:val="007475DB"/>
    <w:rsid w:val="007478AD"/>
    <w:rsid w:val="00747974"/>
    <w:rsid w:val="00747A53"/>
    <w:rsid w:val="00747CC5"/>
    <w:rsid w:val="007500B3"/>
    <w:rsid w:val="00750170"/>
    <w:rsid w:val="007505AA"/>
    <w:rsid w:val="00750774"/>
    <w:rsid w:val="0075086D"/>
    <w:rsid w:val="007508DB"/>
    <w:rsid w:val="00750E3B"/>
    <w:rsid w:val="00751D3D"/>
    <w:rsid w:val="00752077"/>
    <w:rsid w:val="00752186"/>
    <w:rsid w:val="0075224D"/>
    <w:rsid w:val="0075228B"/>
    <w:rsid w:val="00752594"/>
    <w:rsid w:val="0075289C"/>
    <w:rsid w:val="007529BD"/>
    <w:rsid w:val="00752F1E"/>
    <w:rsid w:val="00752FE5"/>
    <w:rsid w:val="00753BA5"/>
    <w:rsid w:val="00753F23"/>
    <w:rsid w:val="007540FE"/>
    <w:rsid w:val="00754478"/>
    <w:rsid w:val="007545CC"/>
    <w:rsid w:val="007547F5"/>
    <w:rsid w:val="0075492D"/>
    <w:rsid w:val="00754A07"/>
    <w:rsid w:val="00754A81"/>
    <w:rsid w:val="00754BB8"/>
    <w:rsid w:val="007550B7"/>
    <w:rsid w:val="0075545F"/>
    <w:rsid w:val="00755D54"/>
    <w:rsid w:val="00755F25"/>
    <w:rsid w:val="00756DA9"/>
    <w:rsid w:val="0075726E"/>
    <w:rsid w:val="0075775C"/>
    <w:rsid w:val="00757996"/>
    <w:rsid w:val="007579B0"/>
    <w:rsid w:val="007579FF"/>
    <w:rsid w:val="00757BFC"/>
    <w:rsid w:val="00757E29"/>
    <w:rsid w:val="00757EEB"/>
    <w:rsid w:val="00757FF3"/>
    <w:rsid w:val="007604BA"/>
    <w:rsid w:val="00760C8E"/>
    <w:rsid w:val="007613E4"/>
    <w:rsid w:val="0076168F"/>
    <w:rsid w:val="00761763"/>
    <w:rsid w:val="00761B49"/>
    <w:rsid w:val="0076294B"/>
    <w:rsid w:val="00762963"/>
    <w:rsid w:val="007629C4"/>
    <w:rsid w:val="00762DCA"/>
    <w:rsid w:val="00762E34"/>
    <w:rsid w:val="00762F14"/>
    <w:rsid w:val="00763072"/>
    <w:rsid w:val="00763474"/>
    <w:rsid w:val="00763DF8"/>
    <w:rsid w:val="00763E81"/>
    <w:rsid w:val="00763F9C"/>
    <w:rsid w:val="0076415C"/>
    <w:rsid w:val="00764631"/>
    <w:rsid w:val="0076475F"/>
    <w:rsid w:val="0076480C"/>
    <w:rsid w:val="00764813"/>
    <w:rsid w:val="00765157"/>
    <w:rsid w:val="00765159"/>
    <w:rsid w:val="0076570C"/>
    <w:rsid w:val="00765855"/>
    <w:rsid w:val="0076587E"/>
    <w:rsid w:val="007659B0"/>
    <w:rsid w:val="00765EA0"/>
    <w:rsid w:val="0076669A"/>
    <w:rsid w:val="00766A91"/>
    <w:rsid w:val="00766C98"/>
    <w:rsid w:val="00766FC5"/>
    <w:rsid w:val="0076703E"/>
    <w:rsid w:val="00767655"/>
    <w:rsid w:val="00767E2B"/>
    <w:rsid w:val="007705CF"/>
    <w:rsid w:val="00770A03"/>
    <w:rsid w:val="00770C2B"/>
    <w:rsid w:val="00770F3D"/>
    <w:rsid w:val="007710B6"/>
    <w:rsid w:val="00771212"/>
    <w:rsid w:val="00771338"/>
    <w:rsid w:val="00771409"/>
    <w:rsid w:val="00771598"/>
    <w:rsid w:val="007715E5"/>
    <w:rsid w:val="0077180D"/>
    <w:rsid w:val="00771C0A"/>
    <w:rsid w:val="00772150"/>
    <w:rsid w:val="007722DD"/>
    <w:rsid w:val="00772451"/>
    <w:rsid w:val="0077264A"/>
    <w:rsid w:val="00772C0F"/>
    <w:rsid w:val="0077315B"/>
    <w:rsid w:val="0077315C"/>
    <w:rsid w:val="0077331C"/>
    <w:rsid w:val="0077354B"/>
    <w:rsid w:val="007739EF"/>
    <w:rsid w:val="00773CE8"/>
    <w:rsid w:val="00773CF4"/>
    <w:rsid w:val="007741A5"/>
    <w:rsid w:val="00774A2E"/>
    <w:rsid w:val="00774B27"/>
    <w:rsid w:val="0077502E"/>
    <w:rsid w:val="00775134"/>
    <w:rsid w:val="007754F1"/>
    <w:rsid w:val="007757F0"/>
    <w:rsid w:val="00775919"/>
    <w:rsid w:val="00775FDB"/>
    <w:rsid w:val="007762CB"/>
    <w:rsid w:val="0077638E"/>
    <w:rsid w:val="007764EB"/>
    <w:rsid w:val="007765E6"/>
    <w:rsid w:val="00776802"/>
    <w:rsid w:val="00776EC5"/>
    <w:rsid w:val="00777005"/>
    <w:rsid w:val="00777328"/>
    <w:rsid w:val="007773B4"/>
    <w:rsid w:val="00777718"/>
    <w:rsid w:val="0078005A"/>
    <w:rsid w:val="0078043F"/>
    <w:rsid w:val="0078054E"/>
    <w:rsid w:val="00780954"/>
    <w:rsid w:val="00780AE1"/>
    <w:rsid w:val="00780E49"/>
    <w:rsid w:val="00780FC3"/>
    <w:rsid w:val="0078128B"/>
    <w:rsid w:val="007815BF"/>
    <w:rsid w:val="00781B25"/>
    <w:rsid w:val="00781DF7"/>
    <w:rsid w:val="00781EF9"/>
    <w:rsid w:val="00781F68"/>
    <w:rsid w:val="00782205"/>
    <w:rsid w:val="0078245D"/>
    <w:rsid w:val="007824CF"/>
    <w:rsid w:val="007825F2"/>
    <w:rsid w:val="00782773"/>
    <w:rsid w:val="007829C0"/>
    <w:rsid w:val="00782CED"/>
    <w:rsid w:val="00782D5D"/>
    <w:rsid w:val="00782E3D"/>
    <w:rsid w:val="00782E45"/>
    <w:rsid w:val="0078314D"/>
    <w:rsid w:val="007833C2"/>
    <w:rsid w:val="00783805"/>
    <w:rsid w:val="00783887"/>
    <w:rsid w:val="00783928"/>
    <w:rsid w:val="007839D5"/>
    <w:rsid w:val="00783A10"/>
    <w:rsid w:val="00783C5B"/>
    <w:rsid w:val="00784A00"/>
    <w:rsid w:val="00784B0B"/>
    <w:rsid w:val="00784B20"/>
    <w:rsid w:val="00784B46"/>
    <w:rsid w:val="00784DC1"/>
    <w:rsid w:val="00785195"/>
    <w:rsid w:val="007855F8"/>
    <w:rsid w:val="007857F2"/>
    <w:rsid w:val="00785B57"/>
    <w:rsid w:val="0078601F"/>
    <w:rsid w:val="007864A6"/>
    <w:rsid w:val="007876D6"/>
    <w:rsid w:val="00787851"/>
    <w:rsid w:val="00787936"/>
    <w:rsid w:val="00787A42"/>
    <w:rsid w:val="00787E7F"/>
    <w:rsid w:val="0079000C"/>
    <w:rsid w:val="007906FE"/>
    <w:rsid w:val="007908B4"/>
    <w:rsid w:val="00790C60"/>
    <w:rsid w:val="00791227"/>
    <w:rsid w:val="0079122D"/>
    <w:rsid w:val="00791764"/>
    <w:rsid w:val="00791893"/>
    <w:rsid w:val="00791CA6"/>
    <w:rsid w:val="007922A7"/>
    <w:rsid w:val="007924AE"/>
    <w:rsid w:val="0079267A"/>
    <w:rsid w:val="00792AE8"/>
    <w:rsid w:val="00792BB9"/>
    <w:rsid w:val="0079319E"/>
    <w:rsid w:val="00793496"/>
    <w:rsid w:val="007934C0"/>
    <w:rsid w:val="0079362A"/>
    <w:rsid w:val="00794389"/>
    <w:rsid w:val="0079441C"/>
    <w:rsid w:val="00794553"/>
    <w:rsid w:val="00794666"/>
    <w:rsid w:val="00794736"/>
    <w:rsid w:val="0079478C"/>
    <w:rsid w:val="00795316"/>
    <w:rsid w:val="00795370"/>
    <w:rsid w:val="00795423"/>
    <w:rsid w:val="007956C7"/>
    <w:rsid w:val="0079582B"/>
    <w:rsid w:val="00795A3C"/>
    <w:rsid w:val="0079634E"/>
    <w:rsid w:val="00796A45"/>
    <w:rsid w:val="007972EC"/>
    <w:rsid w:val="00797508"/>
    <w:rsid w:val="00797769"/>
    <w:rsid w:val="00797ADE"/>
    <w:rsid w:val="00797E2A"/>
    <w:rsid w:val="00797F04"/>
    <w:rsid w:val="007A048E"/>
    <w:rsid w:val="007A08FA"/>
    <w:rsid w:val="007A09CE"/>
    <w:rsid w:val="007A0D64"/>
    <w:rsid w:val="007A0EB4"/>
    <w:rsid w:val="007A0FB1"/>
    <w:rsid w:val="007A1226"/>
    <w:rsid w:val="007A12AA"/>
    <w:rsid w:val="007A14A0"/>
    <w:rsid w:val="007A14BE"/>
    <w:rsid w:val="007A1607"/>
    <w:rsid w:val="007A177E"/>
    <w:rsid w:val="007A1A2E"/>
    <w:rsid w:val="007A1B03"/>
    <w:rsid w:val="007A1C7C"/>
    <w:rsid w:val="007A2255"/>
    <w:rsid w:val="007A2439"/>
    <w:rsid w:val="007A2644"/>
    <w:rsid w:val="007A283A"/>
    <w:rsid w:val="007A2A80"/>
    <w:rsid w:val="007A2EC3"/>
    <w:rsid w:val="007A2FAF"/>
    <w:rsid w:val="007A3278"/>
    <w:rsid w:val="007A3523"/>
    <w:rsid w:val="007A3661"/>
    <w:rsid w:val="007A373C"/>
    <w:rsid w:val="007A38B4"/>
    <w:rsid w:val="007A394F"/>
    <w:rsid w:val="007A3EAE"/>
    <w:rsid w:val="007A3EBD"/>
    <w:rsid w:val="007A41B8"/>
    <w:rsid w:val="007A41E4"/>
    <w:rsid w:val="007A437D"/>
    <w:rsid w:val="007A454E"/>
    <w:rsid w:val="007A46D8"/>
    <w:rsid w:val="007A47F2"/>
    <w:rsid w:val="007A52AA"/>
    <w:rsid w:val="007A53AE"/>
    <w:rsid w:val="007A5434"/>
    <w:rsid w:val="007A57BD"/>
    <w:rsid w:val="007A5874"/>
    <w:rsid w:val="007A5C18"/>
    <w:rsid w:val="007A5D12"/>
    <w:rsid w:val="007A6098"/>
    <w:rsid w:val="007A63A9"/>
    <w:rsid w:val="007A6421"/>
    <w:rsid w:val="007A6B42"/>
    <w:rsid w:val="007A6F0B"/>
    <w:rsid w:val="007A6FEC"/>
    <w:rsid w:val="007A714E"/>
    <w:rsid w:val="007A7266"/>
    <w:rsid w:val="007A765E"/>
    <w:rsid w:val="007A7B2D"/>
    <w:rsid w:val="007A7BA8"/>
    <w:rsid w:val="007A7CF9"/>
    <w:rsid w:val="007B0411"/>
    <w:rsid w:val="007B0600"/>
    <w:rsid w:val="007B064D"/>
    <w:rsid w:val="007B070A"/>
    <w:rsid w:val="007B077E"/>
    <w:rsid w:val="007B0BD1"/>
    <w:rsid w:val="007B0C80"/>
    <w:rsid w:val="007B0C93"/>
    <w:rsid w:val="007B0CD0"/>
    <w:rsid w:val="007B0DBA"/>
    <w:rsid w:val="007B11D5"/>
    <w:rsid w:val="007B1400"/>
    <w:rsid w:val="007B1536"/>
    <w:rsid w:val="007B1677"/>
    <w:rsid w:val="007B1682"/>
    <w:rsid w:val="007B1709"/>
    <w:rsid w:val="007B1809"/>
    <w:rsid w:val="007B187A"/>
    <w:rsid w:val="007B1D29"/>
    <w:rsid w:val="007B20DF"/>
    <w:rsid w:val="007B2AF9"/>
    <w:rsid w:val="007B2B08"/>
    <w:rsid w:val="007B2E47"/>
    <w:rsid w:val="007B334C"/>
    <w:rsid w:val="007B359B"/>
    <w:rsid w:val="007B3782"/>
    <w:rsid w:val="007B3CA1"/>
    <w:rsid w:val="007B3FB1"/>
    <w:rsid w:val="007B4322"/>
    <w:rsid w:val="007B4388"/>
    <w:rsid w:val="007B43D8"/>
    <w:rsid w:val="007B45BD"/>
    <w:rsid w:val="007B4814"/>
    <w:rsid w:val="007B4940"/>
    <w:rsid w:val="007B4CDA"/>
    <w:rsid w:val="007B4FE8"/>
    <w:rsid w:val="007B542C"/>
    <w:rsid w:val="007B5583"/>
    <w:rsid w:val="007B573E"/>
    <w:rsid w:val="007B5834"/>
    <w:rsid w:val="007B5C4A"/>
    <w:rsid w:val="007B5E34"/>
    <w:rsid w:val="007B5F54"/>
    <w:rsid w:val="007B6140"/>
    <w:rsid w:val="007B6257"/>
    <w:rsid w:val="007B630E"/>
    <w:rsid w:val="007B6A38"/>
    <w:rsid w:val="007B6A9C"/>
    <w:rsid w:val="007B6B70"/>
    <w:rsid w:val="007B6B7F"/>
    <w:rsid w:val="007B6F05"/>
    <w:rsid w:val="007B6F8A"/>
    <w:rsid w:val="007B7004"/>
    <w:rsid w:val="007B7700"/>
    <w:rsid w:val="007B7941"/>
    <w:rsid w:val="007B79C6"/>
    <w:rsid w:val="007B7AAE"/>
    <w:rsid w:val="007B7B19"/>
    <w:rsid w:val="007C03A4"/>
    <w:rsid w:val="007C0408"/>
    <w:rsid w:val="007C044E"/>
    <w:rsid w:val="007C0965"/>
    <w:rsid w:val="007C0B33"/>
    <w:rsid w:val="007C0EEA"/>
    <w:rsid w:val="007C121E"/>
    <w:rsid w:val="007C123F"/>
    <w:rsid w:val="007C12B7"/>
    <w:rsid w:val="007C1676"/>
    <w:rsid w:val="007C171E"/>
    <w:rsid w:val="007C1B43"/>
    <w:rsid w:val="007C20C4"/>
    <w:rsid w:val="007C22F8"/>
    <w:rsid w:val="007C24BE"/>
    <w:rsid w:val="007C357B"/>
    <w:rsid w:val="007C39EB"/>
    <w:rsid w:val="007C3A8B"/>
    <w:rsid w:val="007C3ED1"/>
    <w:rsid w:val="007C470E"/>
    <w:rsid w:val="007C4759"/>
    <w:rsid w:val="007C4E67"/>
    <w:rsid w:val="007C4F1D"/>
    <w:rsid w:val="007C50AC"/>
    <w:rsid w:val="007C5308"/>
    <w:rsid w:val="007C5488"/>
    <w:rsid w:val="007C55C5"/>
    <w:rsid w:val="007C5B52"/>
    <w:rsid w:val="007C5E51"/>
    <w:rsid w:val="007C604A"/>
    <w:rsid w:val="007C6C55"/>
    <w:rsid w:val="007C6D77"/>
    <w:rsid w:val="007C6FAD"/>
    <w:rsid w:val="007C703D"/>
    <w:rsid w:val="007C70B3"/>
    <w:rsid w:val="007C70F4"/>
    <w:rsid w:val="007C741E"/>
    <w:rsid w:val="007C76BE"/>
    <w:rsid w:val="007C79EC"/>
    <w:rsid w:val="007C7A6C"/>
    <w:rsid w:val="007C7B9C"/>
    <w:rsid w:val="007C7CDD"/>
    <w:rsid w:val="007C7F85"/>
    <w:rsid w:val="007D0873"/>
    <w:rsid w:val="007D0F93"/>
    <w:rsid w:val="007D12C3"/>
    <w:rsid w:val="007D1360"/>
    <w:rsid w:val="007D138B"/>
    <w:rsid w:val="007D1D90"/>
    <w:rsid w:val="007D1E7A"/>
    <w:rsid w:val="007D2105"/>
    <w:rsid w:val="007D217A"/>
    <w:rsid w:val="007D21B3"/>
    <w:rsid w:val="007D246C"/>
    <w:rsid w:val="007D24C4"/>
    <w:rsid w:val="007D27C9"/>
    <w:rsid w:val="007D2957"/>
    <w:rsid w:val="007D2EA0"/>
    <w:rsid w:val="007D2F7C"/>
    <w:rsid w:val="007D378A"/>
    <w:rsid w:val="007D3802"/>
    <w:rsid w:val="007D3986"/>
    <w:rsid w:val="007D3A16"/>
    <w:rsid w:val="007D3B1C"/>
    <w:rsid w:val="007D3BEA"/>
    <w:rsid w:val="007D3CF6"/>
    <w:rsid w:val="007D3FBD"/>
    <w:rsid w:val="007D4331"/>
    <w:rsid w:val="007D485B"/>
    <w:rsid w:val="007D4A87"/>
    <w:rsid w:val="007D4EBE"/>
    <w:rsid w:val="007D4F8F"/>
    <w:rsid w:val="007D50FC"/>
    <w:rsid w:val="007D535C"/>
    <w:rsid w:val="007D536B"/>
    <w:rsid w:val="007D5430"/>
    <w:rsid w:val="007D5663"/>
    <w:rsid w:val="007D5D53"/>
    <w:rsid w:val="007D65F3"/>
    <w:rsid w:val="007D6615"/>
    <w:rsid w:val="007D6F12"/>
    <w:rsid w:val="007D70AB"/>
    <w:rsid w:val="007D7897"/>
    <w:rsid w:val="007D7989"/>
    <w:rsid w:val="007D7C76"/>
    <w:rsid w:val="007D7CCF"/>
    <w:rsid w:val="007D7F78"/>
    <w:rsid w:val="007E0275"/>
    <w:rsid w:val="007E0337"/>
    <w:rsid w:val="007E0EE5"/>
    <w:rsid w:val="007E1041"/>
    <w:rsid w:val="007E110D"/>
    <w:rsid w:val="007E128F"/>
    <w:rsid w:val="007E18DF"/>
    <w:rsid w:val="007E20A8"/>
    <w:rsid w:val="007E2395"/>
    <w:rsid w:val="007E299C"/>
    <w:rsid w:val="007E2C25"/>
    <w:rsid w:val="007E2C2B"/>
    <w:rsid w:val="007E3225"/>
    <w:rsid w:val="007E3640"/>
    <w:rsid w:val="007E39ED"/>
    <w:rsid w:val="007E3A9C"/>
    <w:rsid w:val="007E410C"/>
    <w:rsid w:val="007E45F3"/>
    <w:rsid w:val="007E46C8"/>
    <w:rsid w:val="007E4780"/>
    <w:rsid w:val="007E4D3B"/>
    <w:rsid w:val="007E511C"/>
    <w:rsid w:val="007E513F"/>
    <w:rsid w:val="007E521B"/>
    <w:rsid w:val="007E5456"/>
    <w:rsid w:val="007E54A4"/>
    <w:rsid w:val="007E55F1"/>
    <w:rsid w:val="007E5737"/>
    <w:rsid w:val="007E5905"/>
    <w:rsid w:val="007E5A64"/>
    <w:rsid w:val="007E5FDD"/>
    <w:rsid w:val="007E64D1"/>
    <w:rsid w:val="007E66FC"/>
    <w:rsid w:val="007E69B7"/>
    <w:rsid w:val="007E719B"/>
    <w:rsid w:val="007E73B1"/>
    <w:rsid w:val="007E74A0"/>
    <w:rsid w:val="007E75AD"/>
    <w:rsid w:val="007E77B3"/>
    <w:rsid w:val="007E78C9"/>
    <w:rsid w:val="007E7A0F"/>
    <w:rsid w:val="007E7B0C"/>
    <w:rsid w:val="007E7C17"/>
    <w:rsid w:val="007E7C3B"/>
    <w:rsid w:val="007E7D22"/>
    <w:rsid w:val="007F0064"/>
    <w:rsid w:val="007F01FC"/>
    <w:rsid w:val="007F02E3"/>
    <w:rsid w:val="007F0C29"/>
    <w:rsid w:val="007F0CE8"/>
    <w:rsid w:val="007F0F47"/>
    <w:rsid w:val="007F1396"/>
    <w:rsid w:val="007F152E"/>
    <w:rsid w:val="007F1940"/>
    <w:rsid w:val="007F1C22"/>
    <w:rsid w:val="007F1CD2"/>
    <w:rsid w:val="007F1E5D"/>
    <w:rsid w:val="007F1EC9"/>
    <w:rsid w:val="007F2111"/>
    <w:rsid w:val="007F2114"/>
    <w:rsid w:val="007F22AF"/>
    <w:rsid w:val="007F2632"/>
    <w:rsid w:val="007F26D0"/>
    <w:rsid w:val="007F2C98"/>
    <w:rsid w:val="007F2E16"/>
    <w:rsid w:val="007F2FCB"/>
    <w:rsid w:val="007F3067"/>
    <w:rsid w:val="007F30B1"/>
    <w:rsid w:val="007F314D"/>
    <w:rsid w:val="007F327B"/>
    <w:rsid w:val="007F3913"/>
    <w:rsid w:val="007F39FD"/>
    <w:rsid w:val="007F3B29"/>
    <w:rsid w:val="007F3B3F"/>
    <w:rsid w:val="007F3B65"/>
    <w:rsid w:val="007F3CA6"/>
    <w:rsid w:val="007F3DE7"/>
    <w:rsid w:val="007F44D6"/>
    <w:rsid w:val="007F4553"/>
    <w:rsid w:val="007F4641"/>
    <w:rsid w:val="007F476D"/>
    <w:rsid w:val="007F487F"/>
    <w:rsid w:val="007F4C1C"/>
    <w:rsid w:val="007F4D38"/>
    <w:rsid w:val="007F4EE4"/>
    <w:rsid w:val="007F535A"/>
    <w:rsid w:val="007F5A13"/>
    <w:rsid w:val="007F620E"/>
    <w:rsid w:val="007F654A"/>
    <w:rsid w:val="007F6A83"/>
    <w:rsid w:val="007F71A4"/>
    <w:rsid w:val="007F724E"/>
    <w:rsid w:val="007F727C"/>
    <w:rsid w:val="007F750B"/>
    <w:rsid w:val="007F76B8"/>
    <w:rsid w:val="007F7A27"/>
    <w:rsid w:val="007F7BCA"/>
    <w:rsid w:val="007F7C6C"/>
    <w:rsid w:val="007F7C86"/>
    <w:rsid w:val="007F7EA1"/>
    <w:rsid w:val="007F7F4C"/>
    <w:rsid w:val="007F7FFA"/>
    <w:rsid w:val="00800079"/>
    <w:rsid w:val="00800BE8"/>
    <w:rsid w:val="00800BFC"/>
    <w:rsid w:val="00800CEE"/>
    <w:rsid w:val="00800E9B"/>
    <w:rsid w:val="008010FF"/>
    <w:rsid w:val="0080117C"/>
    <w:rsid w:val="00801872"/>
    <w:rsid w:val="00801C00"/>
    <w:rsid w:val="00801D21"/>
    <w:rsid w:val="00801DC6"/>
    <w:rsid w:val="008020C1"/>
    <w:rsid w:val="008022CE"/>
    <w:rsid w:val="00802528"/>
    <w:rsid w:val="00802567"/>
    <w:rsid w:val="00802716"/>
    <w:rsid w:val="00802797"/>
    <w:rsid w:val="00802C85"/>
    <w:rsid w:val="00802E52"/>
    <w:rsid w:val="00803A09"/>
    <w:rsid w:val="00803B17"/>
    <w:rsid w:val="00803C1A"/>
    <w:rsid w:val="00804316"/>
    <w:rsid w:val="0080474A"/>
    <w:rsid w:val="00804B35"/>
    <w:rsid w:val="00804D46"/>
    <w:rsid w:val="00804E04"/>
    <w:rsid w:val="00804E0D"/>
    <w:rsid w:val="008055FB"/>
    <w:rsid w:val="00805729"/>
    <w:rsid w:val="00805771"/>
    <w:rsid w:val="008059D3"/>
    <w:rsid w:val="00805A6A"/>
    <w:rsid w:val="00805B2B"/>
    <w:rsid w:val="00805BC4"/>
    <w:rsid w:val="008060D4"/>
    <w:rsid w:val="00806218"/>
    <w:rsid w:val="008063F1"/>
    <w:rsid w:val="00806446"/>
    <w:rsid w:val="0080673A"/>
    <w:rsid w:val="00806858"/>
    <w:rsid w:val="008069DC"/>
    <w:rsid w:val="00806C27"/>
    <w:rsid w:val="00806C78"/>
    <w:rsid w:val="00806E65"/>
    <w:rsid w:val="008070B1"/>
    <w:rsid w:val="008074B7"/>
    <w:rsid w:val="008075FB"/>
    <w:rsid w:val="0080768C"/>
    <w:rsid w:val="0080779E"/>
    <w:rsid w:val="008078FF"/>
    <w:rsid w:val="00807D4C"/>
    <w:rsid w:val="00807DE6"/>
    <w:rsid w:val="0081017B"/>
    <w:rsid w:val="0081024B"/>
    <w:rsid w:val="00810513"/>
    <w:rsid w:val="00810672"/>
    <w:rsid w:val="0081088F"/>
    <w:rsid w:val="0081090C"/>
    <w:rsid w:val="00810A73"/>
    <w:rsid w:val="00811044"/>
    <w:rsid w:val="008115B4"/>
    <w:rsid w:val="0081175E"/>
    <w:rsid w:val="008118B9"/>
    <w:rsid w:val="00812018"/>
    <w:rsid w:val="0081258E"/>
    <w:rsid w:val="00812C9F"/>
    <w:rsid w:val="008130DC"/>
    <w:rsid w:val="00813C3E"/>
    <w:rsid w:val="00813E30"/>
    <w:rsid w:val="00813F40"/>
    <w:rsid w:val="0081492F"/>
    <w:rsid w:val="00814B33"/>
    <w:rsid w:val="00814D2D"/>
    <w:rsid w:val="00814F20"/>
    <w:rsid w:val="00815174"/>
    <w:rsid w:val="00815666"/>
    <w:rsid w:val="008157D0"/>
    <w:rsid w:val="00815AF1"/>
    <w:rsid w:val="00815C36"/>
    <w:rsid w:val="00815EE6"/>
    <w:rsid w:val="0081633F"/>
    <w:rsid w:val="008164B7"/>
    <w:rsid w:val="0081716F"/>
    <w:rsid w:val="00817A0E"/>
    <w:rsid w:val="00820050"/>
    <w:rsid w:val="008202E9"/>
    <w:rsid w:val="00820349"/>
    <w:rsid w:val="00820397"/>
    <w:rsid w:val="0082065F"/>
    <w:rsid w:val="00820691"/>
    <w:rsid w:val="00820A9F"/>
    <w:rsid w:val="00820E1A"/>
    <w:rsid w:val="00820E3D"/>
    <w:rsid w:val="008212E4"/>
    <w:rsid w:val="00821775"/>
    <w:rsid w:val="00821957"/>
    <w:rsid w:val="00821B5B"/>
    <w:rsid w:val="00821DEC"/>
    <w:rsid w:val="00822311"/>
    <w:rsid w:val="008225C8"/>
    <w:rsid w:val="008229CD"/>
    <w:rsid w:val="00822BF9"/>
    <w:rsid w:val="0082369C"/>
    <w:rsid w:val="0082372E"/>
    <w:rsid w:val="0082384E"/>
    <w:rsid w:val="00823BCD"/>
    <w:rsid w:val="00823D79"/>
    <w:rsid w:val="00823F2C"/>
    <w:rsid w:val="00824188"/>
    <w:rsid w:val="008247E5"/>
    <w:rsid w:val="0082481D"/>
    <w:rsid w:val="008259D9"/>
    <w:rsid w:val="00825A51"/>
    <w:rsid w:val="00825FA8"/>
    <w:rsid w:val="008260CD"/>
    <w:rsid w:val="0082612A"/>
    <w:rsid w:val="0082627B"/>
    <w:rsid w:val="008265F5"/>
    <w:rsid w:val="008266E7"/>
    <w:rsid w:val="00826AE2"/>
    <w:rsid w:val="00826B14"/>
    <w:rsid w:val="00826E0A"/>
    <w:rsid w:val="008272AD"/>
    <w:rsid w:val="0082737B"/>
    <w:rsid w:val="008274A0"/>
    <w:rsid w:val="0082762B"/>
    <w:rsid w:val="0082762E"/>
    <w:rsid w:val="0082796A"/>
    <w:rsid w:val="0082796C"/>
    <w:rsid w:val="00827A0D"/>
    <w:rsid w:val="00827A53"/>
    <w:rsid w:val="00827A74"/>
    <w:rsid w:val="00827B29"/>
    <w:rsid w:val="00830019"/>
    <w:rsid w:val="0083017F"/>
    <w:rsid w:val="0083019E"/>
    <w:rsid w:val="008301DD"/>
    <w:rsid w:val="008303D9"/>
    <w:rsid w:val="0083042B"/>
    <w:rsid w:val="00830667"/>
    <w:rsid w:val="00830770"/>
    <w:rsid w:val="0083081C"/>
    <w:rsid w:val="00830D57"/>
    <w:rsid w:val="00830DDD"/>
    <w:rsid w:val="00831128"/>
    <w:rsid w:val="00831212"/>
    <w:rsid w:val="00831483"/>
    <w:rsid w:val="00831620"/>
    <w:rsid w:val="00831664"/>
    <w:rsid w:val="008317BF"/>
    <w:rsid w:val="00831C8B"/>
    <w:rsid w:val="00831E0C"/>
    <w:rsid w:val="00831E86"/>
    <w:rsid w:val="00832561"/>
    <w:rsid w:val="008325D5"/>
    <w:rsid w:val="008326E7"/>
    <w:rsid w:val="00832784"/>
    <w:rsid w:val="00832E50"/>
    <w:rsid w:val="0083305C"/>
    <w:rsid w:val="0083311A"/>
    <w:rsid w:val="008332FE"/>
    <w:rsid w:val="008333E0"/>
    <w:rsid w:val="008334BF"/>
    <w:rsid w:val="008338F5"/>
    <w:rsid w:val="00833995"/>
    <w:rsid w:val="00834128"/>
    <w:rsid w:val="008345F3"/>
    <w:rsid w:val="00834822"/>
    <w:rsid w:val="0083489E"/>
    <w:rsid w:val="00834A65"/>
    <w:rsid w:val="00834C46"/>
    <w:rsid w:val="00834C78"/>
    <w:rsid w:val="00834DA2"/>
    <w:rsid w:val="00834FCC"/>
    <w:rsid w:val="0083531C"/>
    <w:rsid w:val="00835874"/>
    <w:rsid w:val="00835BEF"/>
    <w:rsid w:val="00835C4C"/>
    <w:rsid w:val="008368AB"/>
    <w:rsid w:val="008369C4"/>
    <w:rsid w:val="00836A79"/>
    <w:rsid w:val="00836B23"/>
    <w:rsid w:val="00836BC3"/>
    <w:rsid w:val="00836FA8"/>
    <w:rsid w:val="00837195"/>
    <w:rsid w:val="0083727B"/>
    <w:rsid w:val="00837D03"/>
    <w:rsid w:val="00837EA7"/>
    <w:rsid w:val="00837EB9"/>
    <w:rsid w:val="0084006E"/>
    <w:rsid w:val="008401AF"/>
    <w:rsid w:val="00840275"/>
    <w:rsid w:val="008402C2"/>
    <w:rsid w:val="0084069B"/>
    <w:rsid w:val="00840C41"/>
    <w:rsid w:val="00840F5C"/>
    <w:rsid w:val="00840F67"/>
    <w:rsid w:val="008410CA"/>
    <w:rsid w:val="008411AF"/>
    <w:rsid w:val="0084156A"/>
    <w:rsid w:val="00841A46"/>
    <w:rsid w:val="00841E76"/>
    <w:rsid w:val="00841EFA"/>
    <w:rsid w:val="008424B2"/>
    <w:rsid w:val="00842657"/>
    <w:rsid w:val="00843006"/>
    <w:rsid w:val="00843167"/>
    <w:rsid w:val="00843216"/>
    <w:rsid w:val="008434F0"/>
    <w:rsid w:val="00843553"/>
    <w:rsid w:val="008440CD"/>
    <w:rsid w:val="0084459D"/>
    <w:rsid w:val="00844938"/>
    <w:rsid w:val="008449DF"/>
    <w:rsid w:val="00844E07"/>
    <w:rsid w:val="00845406"/>
    <w:rsid w:val="0084579C"/>
    <w:rsid w:val="00845A37"/>
    <w:rsid w:val="00845A58"/>
    <w:rsid w:val="00845AAE"/>
    <w:rsid w:val="00845AD7"/>
    <w:rsid w:val="00845B83"/>
    <w:rsid w:val="00846478"/>
    <w:rsid w:val="008464E0"/>
    <w:rsid w:val="0084656B"/>
    <w:rsid w:val="00846742"/>
    <w:rsid w:val="00846A05"/>
    <w:rsid w:val="00846BDC"/>
    <w:rsid w:val="0084703B"/>
    <w:rsid w:val="008472ED"/>
    <w:rsid w:val="00847403"/>
    <w:rsid w:val="00847675"/>
    <w:rsid w:val="0084790F"/>
    <w:rsid w:val="00847F2D"/>
    <w:rsid w:val="00850037"/>
    <w:rsid w:val="008502C7"/>
    <w:rsid w:val="008505F6"/>
    <w:rsid w:val="008507AA"/>
    <w:rsid w:val="00850B3D"/>
    <w:rsid w:val="00850C0F"/>
    <w:rsid w:val="008515F5"/>
    <w:rsid w:val="008516DC"/>
    <w:rsid w:val="00852672"/>
    <w:rsid w:val="0085275E"/>
    <w:rsid w:val="00852B81"/>
    <w:rsid w:val="00852B9C"/>
    <w:rsid w:val="00853056"/>
    <w:rsid w:val="0085338F"/>
    <w:rsid w:val="008534F2"/>
    <w:rsid w:val="008538A0"/>
    <w:rsid w:val="00853A90"/>
    <w:rsid w:val="00853E8C"/>
    <w:rsid w:val="00854131"/>
    <w:rsid w:val="008544AE"/>
    <w:rsid w:val="008545DD"/>
    <w:rsid w:val="0085475C"/>
    <w:rsid w:val="00854BC6"/>
    <w:rsid w:val="00854C2B"/>
    <w:rsid w:val="0085514F"/>
    <w:rsid w:val="008553D7"/>
    <w:rsid w:val="00855515"/>
    <w:rsid w:val="0085557D"/>
    <w:rsid w:val="008558DF"/>
    <w:rsid w:val="008558FD"/>
    <w:rsid w:val="00855924"/>
    <w:rsid w:val="00855D0A"/>
    <w:rsid w:val="00855E1A"/>
    <w:rsid w:val="008560E7"/>
    <w:rsid w:val="00856820"/>
    <w:rsid w:val="0085688B"/>
    <w:rsid w:val="00856DED"/>
    <w:rsid w:val="00856FAF"/>
    <w:rsid w:val="008570BA"/>
    <w:rsid w:val="00857135"/>
    <w:rsid w:val="008571D5"/>
    <w:rsid w:val="00857512"/>
    <w:rsid w:val="00857548"/>
    <w:rsid w:val="0085773E"/>
    <w:rsid w:val="00857880"/>
    <w:rsid w:val="00857FE9"/>
    <w:rsid w:val="0086021C"/>
    <w:rsid w:val="00860334"/>
    <w:rsid w:val="008603B0"/>
    <w:rsid w:val="008603BC"/>
    <w:rsid w:val="00860595"/>
    <w:rsid w:val="00860AFB"/>
    <w:rsid w:val="008610E0"/>
    <w:rsid w:val="00861170"/>
    <w:rsid w:val="0086124E"/>
    <w:rsid w:val="0086174F"/>
    <w:rsid w:val="00861757"/>
    <w:rsid w:val="0086199E"/>
    <w:rsid w:val="00861B00"/>
    <w:rsid w:val="008622CB"/>
    <w:rsid w:val="008626B2"/>
    <w:rsid w:val="0086278C"/>
    <w:rsid w:val="0086297A"/>
    <w:rsid w:val="00862C80"/>
    <w:rsid w:val="008631D1"/>
    <w:rsid w:val="0086320C"/>
    <w:rsid w:val="008638EA"/>
    <w:rsid w:val="00863A8A"/>
    <w:rsid w:val="00863AAD"/>
    <w:rsid w:val="00863B52"/>
    <w:rsid w:val="00863C36"/>
    <w:rsid w:val="00863D9B"/>
    <w:rsid w:val="00863EE4"/>
    <w:rsid w:val="00863EFC"/>
    <w:rsid w:val="008640EE"/>
    <w:rsid w:val="00864161"/>
    <w:rsid w:val="00864652"/>
    <w:rsid w:val="00865407"/>
    <w:rsid w:val="0086612A"/>
    <w:rsid w:val="008661B4"/>
    <w:rsid w:val="00866751"/>
    <w:rsid w:val="00866979"/>
    <w:rsid w:val="008669B6"/>
    <w:rsid w:val="00866F4A"/>
    <w:rsid w:val="0086713F"/>
    <w:rsid w:val="0086747D"/>
    <w:rsid w:val="0086774F"/>
    <w:rsid w:val="00867895"/>
    <w:rsid w:val="008678FF"/>
    <w:rsid w:val="008679A8"/>
    <w:rsid w:val="00867BB1"/>
    <w:rsid w:val="00867D95"/>
    <w:rsid w:val="00867F15"/>
    <w:rsid w:val="00870091"/>
    <w:rsid w:val="008704FF"/>
    <w:rsid w:val="00870511"/>
    <w:rsid w:val="008707B1"/>
    <w:rsid w:val="00870AB0"/>
    <w:rsid w:val="00870C73"/>
    <w:rsid w:val="008711A4"/>
    <w:rsid w:val="008713CC"/>
    <w:rsid w:val="0087156F"/>
    <w:rsid w:val="00871643"/>
    <w:rsid w:val="008719E4"/>
    <w:rsid w:val="00871DEB"/>
    <w:rsid w:val="00871DF2"/>
    <w:rsid w:val="008721C0"/>
    <w:rsid w:val="008725DE"/>
    <w:rsid w:val="008727C4"/>
    <w:rsid w:val="00872B49"/>
    <w:rsid w:val="00872BFF"/>
    <w:rsid w:val="00872E61"/>
    <w:rsid w:val="00872FF2"/>
    <w:rsid w:val="008730C9"/>
    <w:rsid w:val="008732A5"/>
    <w:rsid w:val="008732F8"/>
    <w:rsid w:val="00873605"/>
    <w:rsid w:val="00873783"/>
    <w:rsid w:val="00873EC7"/>
    <w:rsid w:val="00873FEF"/>
    <w:rsid w:val="00874252"/>
    <w:rsid w:val="008747DD"/>
    <w:rsid w:val="00874B26"/>
    <w:rsid w:val="00874C9C"/>
    <w:rsid w:val="00874CE8"/>
    <w:rsid w:val="00875267"/>
    <w:rsid w:val="008752B6"/>
    <w:rsid w:val="008755BC"/>
    <w:rsid w:val="00875652"/>
    <w:rsid w:val="00875B17"/>
    <w:rsid w:val="00875F9B"/>
    <w:rsid w:val="00876120"/>
    <w:rsid w:val="00876272"/>
    <w:rsid w:val="00876596"/>
    <w:rsid w:val="008765C4"/>
    <w:rsid w:val="008765F8"/>
    <w:rsid w:val="0087685C"/>
    <w:rsid w:val="008768F1"/>
    <w:rsid w:val="0087701D"/>
    <w:rsid w:val="00877125"/>
    <w:rsid w:val="00877354"/>
    <w:rsid w:val="00877408"/>
    <w:rsid w:val="00877826"/>
    <w:rsid w:val="00877832"/>
    <w:rsid w:val="008778DA"/>
    <w:rsid w:val="0087798D"/>
    <w:rsid w:val="00877F0B"/>
    <w:rsid w:val="00877FE1"/>
    <w:rsid w:val="008801B1"/>
    <w:rsid w:val="0088060F"/>
    <w:rsid w:val="008806D0"/>
    <w:rsid w:val="008806D3"/>
    <w:rsid w:val="0088072A"/>
    <w:rsid w:val="00880BFB"/>
    <w:rsid w:val="00880C11"/>
    <w:rsid w:val="00880DAC"/>
    <w:rsid w:val="008814E6"/>
    <w:rsid w:val="00881B3F"/>
    <w:rsid w:val="00881D5A"/>
    <w:rsid w:val="008824AA"/>
    <w:rsid w:val="00882583"/>
    <w:rsid w:val="00882611"/>
    <w:rsid w:val="0088264E"/>
    <w:rsid w:val="008828DC"/>
    <w:rsid w:val="0088298A"/>
    <w:rsid w:val="00882AE8"/>
    <w:rsid w:val="00882C19"/>
    <w:rsid w:val="00882D96"/>
    <w:rsid w:val="00882DDA"/>
    <w:rsid w:val="00883461"/>
    <w:rsid w:val="008834BE"/>
    <w:rsid w:val="00883549"/>
    <w:rsid w:val="00883772"/>
    <w:rsid w:val="00883909"/>
    <w:rsid w:val="008839AB"/>
    <w:rsid w:val="00883A23"/>
    <w:rsid w:val="00883BA4"/>
    <w:rsid w:val="00883C1F"/>
    <w:rsid w:val="00883FB1"/>
    <w:rsid w:val="0088429A"/>
    <w:rsid w:val="0088476F"/>
    <w:rsid w:val="008848EE"/>
    <w:rsid w:val="00884C5D"/>
    <w:rsid w:val="00884DC1"/>
    <w:rsid w:val="00885392"/>
    <w:rsid w:val="0088561E"/>
    <w:rsid w:val="008857ED"/>
    <w:rsid w:val="00885AE3"/>
    <w:rsid w:val="00885B66"/>
    <w:rsid w:val="00885CCD"/>
    <w:rsid w:val="00885E74"/>
    <w:rsid w:val="008860D3"/>
    <w:rsid w:val="008867BA"/>
    <w:rsid w:val="00886C67"/>
    <w:rsid w:val="00887AD2"/>
    <w:rsid w:val="008900B7"/>
    <w:rsid w:val="00890C37"/>
    <w:rsid w:val="00890DBE"/>
    <w:rsid w:val="008910B2"/>
    <w:rsid w:val="0089113F"/>
    <w:rsid w:val="0089122A"/>
    <w:rsid w:val="00891C02"/>
    <w:rsid w:val="00891D59"/>
    <w:rsid w:val="00891E03"/>
    <w:rsid w:val="00891E0E"/>
    <w:rsid w:val="00892134"/>
    <w:rsid w:val="008921F9"/>
    <w:rsid w:val="0089287F"/>
    <w:rsid w:val="008928F6"/>
    <w:rsid w:val="00892ACA"/>
    <w:rsid w:val="00892B62"/>
    <w:rsid w:val="00892EBB"/>
    <w:rsid w:val="00892F52"/>
    <w:rsid w:val="008933AC"/>
    <w:rsid w:val="00893C56"/>
    <w:rsid w:val="00893E6A"/>
    <w:rsid w:val="00893FE0"/>
    <w:rsid w:val="00894303"/>
    <w:rsid w:val="00894769"/>
    <w:rsid w:val="008947B7"/>
    <w:rsid w:val="00894DF9"/>
    <w:rsid w:val="00895809"/>
    <w:rsid w:val="00895D68"/>
    <w:rsid w:val="00895DA2"/>
    <w:rsid w:val="00895F23"/>
    <w:rsid w:val="00896033"/>
    <w:rsid w:val="00896173"/>
    <w:rsid w:val="00896C71"/>
    <w:rsid w:val="00896D60"/>
    <w:rsid w:val="00896E30"/>
    <w:rsid w:val="0089738B"/>
    <w:rsid w:val="008977A2"/>
    <w:rsid w:val="008977F8"/>
    <w:rsid w:val="00897B38"/>
    <w:rsid w:val="00897CD6"/>
    <w:rsid w:val="00897FEA"/>
    <w:rsid w:val="008A00DC"/>
    <w:rsid w:val="008A0200"/>
    <w:rsid w:val="008A04E7"/>
    <w:rsid w:val="008A081F"/>
    <w:rsid w:val="008A0A4F"/>
    <w:rsid w:val="008A0B14"/>
    <w:rsid w:val="008A113E"/>
    <w:rsid w:val="008A1398"/>
    <w:rsid w:val="008A1924"/>
    <w:rsid w:val="008A1BB9"/>
    <w:rsid w:val="008A243C"/>
    <w:rsid w:val="008A26D1"/>
    <w:rsid w:val="008A2C37"/>
    <w:rsid w:val="008A2C8A"/>
    <w:rsid w:val="008A2CE9"/>
    <w:rsid w:val="008A32BA"/>
    <w:rsid w:val="008A3BFD"/>
    <w:rsid w:val="008A3CB9"/>
    <w:rsid w:val="008A482F"/>
    <w:rsid w:val="008A4E5B"/>
    <w:rsid w:val="008A589A"/>
    <w:rsid w:val="008A59BD"/>
    <w:rsid w:val="008A5A0B"/>
    <w:rsid w:val="008A5C00"/>
    <w:rsid w:val="008A5C50"/>
    <w:rsid w:val="008A5DE9"/>
    <w:rsid w:val="008A62E0"/>
    <w:rsid w:val="008A6422"/>
    <w:rsid w:val="008A66E9"/>
    <w:rsid w:val="008A6958"/>
    <w:rsid w:val="008A6A95"/>
    <w:rsid w:val="008A6C0F"/>
    <w:rsid w:val="008A6EA9"/>
    <w:rsid w:val="008A7165"/>
    <w:rsid w:val="008A71F5"/>
    <w:rsid w:val="008A743C"/>
    <w:rsid w:val="008A7500"/>
    <w:rsid w:val="008A757E"/>
    <w:rsid w:val="008A75FD"/>
    <w:rsid w:val="008A7646"/>
    <w:rsid w:val="008A76A9"/>
    <w:rsid w:val="008A7775"/>
    <w:rsid w:val="008A7877"/>
    <w:rsid w:val="008A78C5"/>
    <w:rsid w:val="008A7A7D"/>
    <w:rsid w:val="008A7C03"/>
    <w:rsid w:val="008A7CD9"/>
    <w:rsid w:val="008A7EBD"/>
    <w:rsid w:val="008B0052"/>
    <w:rsid w:val="008B04F4"/>
    <w:rsid w:val="008B056C"/>
    <w:rsid w:val="008B0718"/>
    <w:rsid w:val="008B0AE1"/>
    <w:rsid w:val="008B0B43"/>
    <w:rsid w:val="008B0B48"/>
    <w:rsid w:val="008B0C52"/>
    <w:rsid w:val="008B0D8F"/>
    <w:rsid w:val="008B0DC3"/>
    <w:rsid w:val="008B0EF9"/>
    <w:rsid w:val="008B109A"/>
    <w:rsid w:val="008B10A1"/>
    <w:rsid w:val="008B185A"/>
    <w:rsid w:val="008B18DD"/>
    <w:rsid w:val="008B1E93"/>
    <w:rsid w:val="008B2777"/>
    <w:rsid w:val="008B2890"/>
    <w:rsid w:val="008B28F9"/>
    <w:rsid w:val="008B3097"/>
    <w:rsid w:val="008B35BF"/>
    <w:rsid w:val="008B35C2"/>
    <w:rsid w:val="008B399A"/>
    <w:rsid w:val="008B3EEB"/>
    <w:rsid w:val="008B3FD0"/>
    <w:rsid w:val="008B4C2C"/>
    <w:rsid w:val="008B4CCB"/>
    <w:rsid w:val="008B4CDB"/>
    <w:rsid w:val="008B4CDE"/>
    <w:rsid w:val="008B50D9"/>
    <w:rsid w:val="008B532B"/>
    <w:rsid w:val="008B5938"/>
    <w:rsid w:val="008B5A18"/>
    <w:rsid w:val="008B66DB"/>
    <w:rsid w:val="008B674A"/>
    <w:rsid w:val="008B6ED1"/>
    <w:rsid w:val="008B7057"/>
    <w:rsid w:val="008B7148"/>
    <w:rsid w:val="008B7D01"/>
    <w:rsid w:val="008C0024"/>
    <w:rsid w:val="008C0314"/>
    <w:rsid w:val="008C08BF"/>
    <w:rsid w:val="008C0A21"/>
    <w:rsid w:val="008C0A5C"/>
    <w:rsid w:val="008C0AF8"/>
    <w:rsid w:val="008C0C7F"/>
    <w:rsid w:val="008C0EC8"/>
    <w:rsid w:val="008C1134"/>
    <w:rsid w:val="008C1247"/>
    <w:rsid w:val="008C1416"/>
    <w:rsid w:val="008C1493"/>
    <w:rsid w:val="008C165D"/>
    <w:rsid w:val="008C192D"/>
    <w:rsid w:val="008C19EB"/>
    <w:rsid w:val="008C1F1F"/>
    <w:rsid w:val="008C1F4A"/>
    <w:rsid w:val="008C1FED"/>
    <w:rsid w:val="008C20F0"/>
    <w:rsid w:val="008C2588"/>
    <w:rsid w:val="008C2813"/>
    <w:rsid w:val="008C292E"/>
    <w:rsid w:val="008C2964"/>
    <w:rsid w:val="008C2A1C"/>
    <w:rsid w:val="008C2B69"/>
    <w:rsid w:val="008C2E24"/>
    <w:rsid w:val="008C2FF2"/>
    <w:rsid w:val="008C3071"/>
    <w:rsid w:val="008C3073"/>
    <w:rsid w:val="008C32AB"/>
    <w:rsid w:val="008C3B73"/>
    <w:rsid w:val="008C3ECC"/>
    <w:rsid w:val="008C3F40"/>
    <w:rsid w:val="008C3F41"/>
    <w:rsid w:val="008C41A8"/>
    <w:rsid w:val="008C4A6A"/>
    <w:rsid w:val="008C4B4D"/>
    <w:rsid w:val="008C5027"/>
    <w:rsid w:val="008C50C3"/>
    <w:rsid w:val="008C5596"/>
    <w:rsid w:val="008C5803"/>
    <w:rsid w:val="008C5827"/>
    <w:rsid w:val="008C584F"/>
    <w:rsid w:val="008C5A4C"/>
    <w:rsid w:val="008C5CFD"/>
    <w:rsid w:val="008C5E03"/>
    <w:rsid w:val="008C6291"/>
    <w:rsid w:val="008C62A8"/>
    <w:rsid w:val="008C63D5"/>
    <w:rsid w:val="008C66A7"/>
    <w:rsid w:val="008C68AD"/>
    <w:rsid w:val="008C6B29"/>
    <w:rsid w:val="008C6EAB"/>
    <w:rsid w:val="008C6F94"/>
    <w:rsid w:val="008C7677"/>
    <w:rsid w:val="008C77BB"/>
    <w:rsid w:val="008C79FA"/>
    <w:rsid w:val="008C7BF9"/>
    <w:rsid w:val="008C7C5A"/>
    <w:rsid w:val="008D00C8"/>
    <w:rsid w:val="008D0216"/>
    <w:rsid w:val="008D026D"/>
    <w:rsid w:val="008D029C"/>
    <w:rsid w:val="008D03C2"/>
    <w:rsid w:val="008D0413"/>
    <w:rsid w:val="008D0901"/>
    <w:rsid w:val="008D0DEF"/>
    <w:rsid w:val="008D0EBD"/>
    <w:rsid w:val="008D14A5"/>
    <w:rsid w:val="008D14E4"/>
    <w:rsid w:val="008D16F0"/>
    <w:rsid w:val="008D1894"/>
    <w:rsid w:val="008D1A52"/>
    <w:rsid w:val="008D20F1"/>
    <w:rsid w:val="008D249F"/>
    <w:rsid w:val="008D25A2"/>
    <w:rsid w:val="008D2C1B"/>
    <w:rsid w:val="008D2F71"/>
    <w:rsid w:val="008D362F"/>
    <w:rsid w:val="008D38C7"/>
    <w:rsid w:val="008D39AF"/>
    <w:rsid w:val="008D3BD5"/>
    <w:rsid w:val="008D3EA9"/>
    <w:rsid w:val="008D401B"/>
    <w:rsid w:val="008D4386"/>
    <w:rsid w:val="008D4449"/>
    <w:rsid w:val="008D4502"/>
    <w:rsid w:val="008D45F3"/>
    <w:rsid w:val="008D479C"/>
    <w:rsid w:val="008D4B38"/>
    <w:rsid w:val="008D4E57"/>
    <w:rsid w:val="008D50F2"/>
    <w:rsid w:val="008D51E8"/>
    <w:rsid w:val="008D550A"/>
    <w:rsid w:val="008D553C"/>
    <w:rsid w:val="008D55B3"/>
    <w:rsid w:val="008D564F"/>
    <w:rsid w:val="008D56A7"/>
    <w:rsid w:val="008D5BF2"/>
    <w:rsid w:val="008D6B0C"/>
    <w:rsid w:val="008D6C5A"/>
    <w:rsid w:val="008D6E33"/>
    <w:rsid w:val="008D6F9F"/>
    <w:rsid w:val="008D704B"/>
    <w:rsid w:val="008D7294"/>
    <w:rsid w:val="008D72A6"/>
    <w:rsid w:val="008D7834"/>
    <w:rsid w:val="008D7A18"/>
    <w:rsid w:val="008D7B24"/>
    <w:rsid w:val="008D7BE9"/>
    <w:rsid w:val="008D7CDA"/>
    <w:rsid w:val="008E0357"/>
    <w:rsid w:val="008E0524"/>
    <w:rsid w:val="008E0922"/>
    <w:rsid w:val="008E0DB4"/>
    <w:rsid w:val="008E120C"/>
    <w:rsid w:val="008E1459"/>
    <w:rsid w:val="008E16AA"/>
    <w:rsid w:val="008E16B1"/>
    <w:rsid w:val="008E19EC"/>
    <w:rsid w:val="008E1AF7"/>
    <w:rsid w:val="008E1E78"/>
    <w:rsid w:val="008E1EEF"/>
    <w:rsid w:val="008E1F4E"/>
    <w:rsid w:val="008E2483"/>
    <w:rsid w:val="008E2733"/>
    <w:rsid w:val="008E2830"/>
    <w:rsid w:val="008E2ADD"/>
    <w:rsid w:val="008E2B92"/>
    <w:rsid w:val="008E2ECA"/>
    <w:rsid w:val="008E33AF"/>
    <w:rsid w:val="008E3473"/>
    <w:rsid w:val="008E3514"/>
    <w:rsid w:val="008E395A"/>
    <w:rsid w:val="008E39BE"/>
    <w:rsid w:val="008E3D5E"/>
    <w:rsid w:val="008E3DE6"/>
    <w:rsid w:val="008E497A"/>
    <w:rsid w:val="008E4B3A"/>
    <w:rsid w:val="008E4CCA"/>
    <w:rsid w:val="008E4D0D"/>
    <w:rsid w:val="008E515B"/>
    <w:rsid w:val="008E58B9"/>
    <w:rsid w:val="008E5BD0"/>
    <w:rsid w:val="008E5C28"/>
    <w:rsid w:val="008E657E"/>
    <w:rsid w:val="008E6608"/>
    <w:rsid w:val="008E6AC3"/>
    <w:rsid w:val="008E6BC7"/>
    <w:rsid w:val="008E6D6F"/>
    <w:rsid w:val="008E7218"/>
    <w:rsid w:val="008E72CD"/>
    <w:rsid w:val="008E73D1"/>
    <w:rsid w:val="008E75B3"/>
    <w:rsid w:val="008E7A9B"/>
    <w:rsid w:val="008E7C41"/>
    <w:rsid w:val="008F01CF"/>
    <w:rsid w:val="008F0305"/>
    <w:rsid w:val="008F08E8"/>
    <w:rsid w:val="008F0A62"/>
    <w:rsid w:val="008F0DB9"/>
    <w:rsid w:val="008F1BBF"/>
    <w:rsid w:val="008F1F4B"/>
    <w:rsid w:val="008F20CE"/>
    <w:rsid w:val="008F210E"/>
    <w:rsid w:val="008F2336"/>
    <w:rsid w:val="008F264E"/>
    <w:rsid w:val="008F2CA2"/>
    <w:rsid w:val="008F2ED0"/>
    <w:rsid w:val="008F3177"/>
    <w:rsid w:val="008F3975"/>
    <w:rsid w:val="008F4316"/>
    <w:rsid w:val="008F4746"/>
    <w:rsid w:val="008F4AD5"/>
    <w:rsid w:val="008F4F7E"/>
    <w:rsid w:val="008F4FC8"/>
    <w:rsid w:val="008F515B"/>
    <w:rsid w:val="008F52BC"/>
    <w:rsid w:val="008F561A"/>
    <w:rsid w:val="008F57CF"/>
    <w:rsid w:val="008F57E1"/>
    <w:rsid w:val="008F5BF1"/>
    <w:rsid w:val="008F646A"/>
    <w:rsid w:val="008F64D6"/>
    <w:rsid w:val="008F6A7A"/>
    <w:rsid w:val="008F6B8F"/>
    <w:rsid w:val="008F6CDB"/>
    <w:rsid w:val="008F7073"/>
    <w:rsid w:val="008F7116"/>
    <w:rsid w:val="008F715A"/>
    <w:rsid w:val="008F7780"/>
    <w:rsid w:val="008F7882"/>
    <w:rsid w:val="008F7E4D"/>
    <w:rsid w:val="008F7E95"/>
    <w:rsid w:val="00900664"/>
    <w:rsid w:val="00900CE6"/>
    <w:rsid w:val="00900DB3"/>
    <w:rsid w:val="00900F53"/>
    <w:rsid w:val="00901044"/>
    <w:rsid w:val="0090113E"/>
    <w:rsid w:val="009011E6"/>
    <w:rsid w:val="00901284"/>
    <w:rsid w:val="009012E8"/>
    <w:rsid w:val="00901382"/>
    <w:rsid w:val="009013D1"/>
    <w:rsid w:val="00901481"/>
    <w:rsid w:val="00901877"/>
    <w:rsid w:val="00901E5E"/>
    <w:rsid w:val="00902235"/>
    <w:rsid w:val="0090256A"/>
    <w:rsid w:val="00902647"/>
    <w:rsid w:val="00902718"/>
    <w:rsid w:val="009027FD"/>
    <w:rsid w:val="009028A2"/>
    <w:rsid w:val="00902E11"/>
    <w:rsid w:val="00902F7E"/>
    <w:rsid w:val="009031BC"/>
    <w:rsid w:val="009036B4"/>
    <w:rsid w:val="00903950"/>
    <w:rsid w:val="009040E1"/>
    <w:rsid w:val="009047F4"/>
    <w:rsid w:val="00904B08"/>
    <w:rsid w:val="00904C70"/>
    <w:rsid w:val="009053C2"/>
    <w:rsid w:val="0090540D"/>
    <w:rsid w:val="0090565A"/>
    <w:rsid w:val="009057E1"/>
    <w:rsid w:val="00905888"/>
    <w:rsid w:val="00905AAE"/>
    <w:rsid w:val="00905E3E"/>
    <w:rsid w:val="00905E91"/>
    <w:rsid w:val="009061AF"/>
    <w:rsid w:val="009061D6"/>
    <w:rsid w:val="00906210"/>
    <w:rsid w:val="00906280"/>
    <w:rsid w:val="0090652C"/>
    <w:rsid w:val="00906CF1"/>
    <w:rsid w:val="00906D37"/>
    <w:rsid w:val="00906F65"/>
    <w:rsid w:val="00907562"/>
    <w:rsid w:val="009078FA"/>
    <w:rsid w:val="00907E89"/>
    <w:rsid w:val="00907FB5"/>
    <w:rsid w:val="00910003"/>
    <w:rsid w:val="009102F7"/>
    <w:rsid w:val="0091057B"/>
    <w:rsid w:val="00910644"/>
    <w:rsid w:val="00911065"/>
    <w:rsid w:val="00911127"/>
    <w:rsid w:val="0091140A"/>
    <w:rsid w:val="00911B03"/>
    <w:rsid w:val="00911EA0"/>
    <w:rsid w:val="00912087"/>
    <w:rsid w:val="009120E5"/>
    <w:rsid w:val="0091222B"/>
    <w:rsid w:val="00912260"/>
    <w:rsid w:val="00912394"/>
    <w:rsid w:val="009124F0"/>
    <w:rsid w:val="00912A32"/>
    <w:rsid w:val="0091355B"/>
    <w:rsid w:val="0091373B"/>
    <w:rsid w:val="00913AF9"/>
    <w:rsid w:val="00913BA6"/>
    <w:rsid w:val="00913D86"/>
    <w:rsid w:val="009141B5"/>
    <w:rsid w:val="009144B4"/>
    <w:rsid w:val="00914760"/>
    <w:rsid w:val="009148B0"/>
    <w:rsid w:val="00914D11"/>
    <w:rsid w:val="0091509E"/>
    <w:rsid w:val="009156D5"/>
    <w:rsid w:val="00915848"/>
    <w:rsid w:val="0091588F"/>
    <w:rsid w:val="00915961"/>
    <w:rsid w:val="00915A60"/>
    <w:rsid w:val="00915AD6"/>
    <w:rsid w:val="00915B71"/>
    <w:rsid w:val="00915E1B"/>
    <w:rsid w:val="00915F06"/>
    <w:rsid w:val="00916016"/>
    <w:rsid w:val="009160CE"/>
    <w:rsid w:val="009160FB"/>
    <w:rsid w:val="00916424"/>
    <w:rsid w:val="00916669"/>
    <w:rsid w:val="00916B0E"/>
    <w:rsid w:val="00916CB4"/>
    <w:rsid w:val="009175A7"/>
    <w:rsid w:val="0091763B"/>
    <w:rsid w:val="00917BB8"/>
    <w:rsid w:val="00917FF3"/>
    <w:rsid w:val="00920043"/>
    <w:rsid w:val="009201BB"/>
    <w:rsid w:val="009203E9"/>
    <w:rsid w:val="0092041B"/>
    <w:rsid w:val="00920465"/>
    <w:rsid w:val="00920EAD"/>
    <w:rsid w:val="00920F3E"/>
    <w:rsid w:val="00921093"/>
    <w:rsid w:val="00921170"/>
    <w:rsid w:val="0092152D"/>
    <w:rsid w:val="009215D4"/>
    <w:rsid w:val="009216ED"/>
    <w:rsid w:val="00921A6F"/>
    <w:rsid w:val="00921D77"/>
    <w:rsid w:val="00922545"/>
    <w:rsid w:val="00922586"/>
    <w:rsid w:val="009226CF"/>
    <w:rsid w:val="0092276A"/>
    <w:rsid w:val="0092289A"/>
    <w:rsid w:val="00922A8A"/>
    <w:rsid w:val="00922B3D"/>
    <w:rsid w:val="00922B5D"/>
    <w:rsid w:val="00922C94"/>
    <w:rsid w:val="00922DF1"/>
    <w:rsid w:val="00922F20"/>
    <w:rsid w:val="00923280"/>
    <w:rsid w:val="009233F9"/>
    <w:rsid w:val="009235B8"/>
    <w:rsid w:val="00923A2F"/>
    <w:rsid w:val="00923B31"/>
    <w:rsid w:val="00923BB0"/>
    <w:rsid w:val="00923C3C"/>
    <w:rsid w:val="00923FA4"/>
    <w:rsid w:val="0092413F"/>
    <w:rsid w:val="0092448E"/>
    <w:rsid w:val="00924537"/>
    <w:rsid w:val="0092461D"/>
    <w:rsid w:val="00924936"/>
    <w:rsid w:val="00924C7F"/>
    <w:rsid w:val="00924E3A"/>
    <w:rsid w:val="009251CD"/>
    <w:rsid w:val="00925509"/>
    <w:rsid w:val="009259F2"/>
    <w:rsid w:val="00926186"/>
    <w:rsid w:val="009261A6"/>
    <w:rsid w:val="00926354"/>
    <w:rsid w:val="00926382"/>
    <w:rsid w:val="00926BA6"/>
    <w:rsid w:val="00926D77"/>
    <w:rsid w:val="009276C3"/>
    <w:rsid w:val="009277C1"/>
    <w:rsid w:val="00927939"/>
    <w:rsid w:val="009279CD"/>
    <w:rsid w:val="00927A46"/>
    <w:rsid w:val="00927B91"/>
    <w:rsid w:val="00930288"/>
    <w:rsid w:val="00930C5F"/>
    <w:rsid w:val="00931143"/>
    <w:rsid w:val="009312C1"/>
    <w:rsid w:val="00931471"/>
    <w:rsid w:val="00931B0A"/>
    <w:rsid w:val="00931B56"/>
    <w:rsid w:val="00931C3B"/>
    <w:rsid w:val="00931CFD"/>
    <w:rsid w:val="00931DCA"/>
    <w:rsid w:val="009323C5"/>
    <w:rsid w:val="0093277E"/>
    <w:rsid w:val="00932AA0"/>
    <w:rsid w:val="00933400"/>
    <w:rsid w:val="0093366B"/>
    <w:rsid w:val="00933840"/>
    <w:rsid w:val="009339F6"/>
    <w:rsid w:val="00933A2E"/>
    <w:rsid w:val="00933C9F"/>
    <w:rsid w:val="00933E43"/>
    <w:rsid w:val="00933E77"/>
    <w:rsid w:val="009346C4"/>
    <w:rsid w:val="00935B8E"/>
    <w:rsid w:val="0093635C"/>
    <w:rsid w:val="00936B8E"/>
    <w:rsid w:val="00936CC8"/>
    <w:rsid w:val="0093721B"/>
    <w:rsid w:val="009373F5"/>
    <w:rsid w:val="009374D9"/>
    <w:rsid w:val="00937B98"/>
    <w:rsid w:val="00937CFA"/>
    <w:rsid w:val="009401F6"/>
    <w:rsid w:val="009402D0"/>
    <w:rsid w:val="009403C5"/>
    <w:rsid w:val="00940816"/>
    <w:rsid w:val="009408C2"/>
    <w:rsid w:val="00940E16"/>
    <w:rsid w:val="00940EDF"/>
    <w:rsid w:val="00941374"/>
    <w:rsid w:val="0094152D"/>
    <w:rsid w:val="00941566"/>
    <w:rsid w:val="00941B93"/>
    <w:rsid w:val="00941CB4"/>
    <w:rsid w:val="00941FAC"/>
    <w:rsid w:val="00942179"/>
    <w:rsid w:val="00942A90"/>
    <w:rsid w:val="00942E5C"/>
    <w:rsid w:val="009433C7"/>
    <w:rsid w:val="0094353A"/>
    <w:rsid w:val="00943887"/>
    <w:rsid w:val="00943925"/>
    <w:rsid w:val="00943983"/>
    <w:rsid w:val="00943A0E"/>
    <w:rsid w:val="00943A5C"/>
    <w:rsid w:val="00943B9D"/>
    <w:rsid w:val="00943DE2"/>
    <w:rsid w:val="00943E9E"/>
    <w:rsid w:val="00944909"/>
    <w:rsid w:val="00944936"/>
    <w:rsid w:val="00944B9E"/>
    <w:rsid w:val="00944E0D"/>
    <w:rsid w:val="00944F01"/>
    <w:rsid w:val="00945580"/>
    <w:rsid w:val="00945D26"/>
    <w:rsid w:val="00945D69"/>
    <w:rsid w:val="00945EAE"/>
    <w:rsid w:val="00945F15"/>
    <w:rsid w:val="009462D1"/>
    <w:rsid w:val="009464E1"/>
    <w:rsid w:val="009466BE"/>
    <w:rsid w:val="00946A90"/>
    <w:rsid w:val="00946AE3"/>
    <w:rsid w:val="00946BFE"/>
    <w:rsid w:val="0094718A"/>
    <w:rsid w:val="009473D0"/>
    <w:rsid w:val="00947E48"/>
    <w:rsid w:val="00950161"/>
    <w:rsid w:val="00950190"/>
    <w:rsid w:val="00950481"/>
    <w:rsid w:val="0095079F"/>
    <w:rsid w:val="009507BC"/>
    <w:rsid w:val="009509B6"/>
    <w:rsid w:val="00950D4C"/>
    <w:rsid w:val="00950E36"/>
    <w:rsid w:val="00950EB7"/>
    <w:rsid w:val="0095111D"/>
    <w:rsid w:val="0095144B"/>
    <w:rsid w:val="009516EE"/>
    <w:rsid w:val="00951974"/>
    <w:rsid w:val="009519CE"/>
    <w:rsid w:val="00951A54"/>
    <w:rsid w:val="00951BBD"/>
    <w:rsid w:val="00951C96"/>
    <w:rsid w:val="009521EB"/>
    <w:rsid w:val="009522F2"/>
    <w:rsid w:val="0095245A"/>
    <w:rsid w:val="00952909"/>
    <w:rsid w:val="00952A5C"/>
    <w:rsid w:val="00952BEA"/>
    <w:rsid w:val="00952D3C"/>
    <w:rsid w:val="00952E89"/>
    <w:rsid w:val="00952F73"/>
    <w:rsid w:val="00953211"/>
    <w:rsid w:val="009536F9"/>
    <w:rsid w:val="00953748"/>
    <w:rsid w:val="009537A6"/>
    <w:rsid w:val="00953817"/>
    <w:rsid w:val="0095390E"/>
    <w:rsid w:val="00953C9A"/>
    <w:rsid w:val="00953D90"/>
    <w:rsid w:val="00954178"/>
    <w:rsid w:val="009541CB"/>
    <w:rsid w:val="0095427D"/>
    <w:rsid w:val="00954337"/>
    <w:rsid w:val="00954572"/>
    <w:rsid w:val="00955413"/>
    <w:rsid w:val="00955976"/>
    <w:rsid w:val="00955E07"/>
    <w:rsid w:val="00955FA3"/>
    <w:rsid w:val="0095657A"/>
    <w:rsid w:val="0095664A"/>
    <w:rsid w:val="009568C5"/>
    <w:rsid w:val="009568E2"/>
    <w:rsid w:val="00956D2F"/>
    <w:rsid w:val="00957241"/>
    <w:rsid w:val="009572AD"/>
    <w:rsid w:val="0095730F"/>
    <w:rsid w:val="00957790"/>
    <w:rsid w:val="00957C02"/>
    <w:rsid w:val="00957C87"/>
    <w:rsid w:val="00957C9B"/>
    <w:rsid w:val="00957DCD"/>
    <w:rsid w:val="00960A85"/>
    <w:rsid w:val="00960C2E"/>
    <w:rsid w:val="00960CE2"/>
    <w:rsid w:val="00960E68"/>
    <w:rsid w:val="0096104A"/>
    <w:rsid w:val="00961223"/>
    <w:rsid w:val="0096153F"/>
    <w:rsid w:val="00961AC1"/>
    <w:rsid w:val="00961BDB"/>
    <w:rsid w:val="00961BF7"/>
    <w:rsid w:val="00961D55"/>
    <w:rsid w:val="00961FFD"/>
    <w:rsid w:val="00962042"/>
    <w:rsid w:val="0096209F"/>
    <w:rsid w:val="009624A0"/>
    <w:rsid w:val="0096278A"/>
    <w:rsid w:val="00962951"/>
    <w:rsid w:val="00962A23"/>
    <w:rsid w:val="00963511"/>
    <w:rsid w:val="0096383F"/>
    <w:rsid w:val="0096386E"/>
    <w:rsid w:val="00963975"/>
    <w:rsid w:val="00963DF1"/>
    <w:rsid w:val="00963E33"/>
    <w:rsid w:val="00963EB4"/>
    <w:rsid w:val="00964326"/>
    <w:rsid w:val="00964702"/>
    <w:rsid w:val="00964869"/>
    <w:rsid w:val="00964ACF"/>
    <w:rsid w:val="00964E47"/>
    <w:rsid w:val="00965019"/>
    <w:rsid w:val="009652BE"/>
    <w:rsid w:val="00965478"/>
    <w:rsid w:val="00965490"/>
    <w:rsid w:val="009656D2"/>
    <w:rsid w:val="00965E40"/>
    <w:rsid w:val="00965E76"/>
    <w:rsid w:val="00966167"/>
    <w:rsid w:val="00966300"/>
    <w:rsid w:val="009666A6"/>
    <w:rsid w:val="0096678A"/>
    <w:rsid w:val="00966836"/>
    <w:rsid w:val="0096699D"/>
    <w:rsid w:val="00966B15"/>
    <w:rsid w:val="00967118"/>
    <w:rsid w:val="00967484"/>
    <w:rsid w:val="009674BC"/>
    <w:rsid w:val="00967F50"/>
    <w:rsid w:val="00970069"/>
    <w:rsid w:val="00970201"/>
    <w:rsid w:val="00970231"/>
    <w:rsid w:val="00970470"/>
    <w:rsid w:val="00971107"/>
    <w:rsid w:val="0097139F"/>
    <w:rsid w:val="009718A1"/>
    <w:rsid w:val="00971970"/>
    <w:rsid w:val="009719A0"/>
    <w:rsid w:val="00971A19"/>
    <w:rsid w:val="00971AA5"/>
    <w:rsid w:val="00971ACB"/>
    <w:rsid w:val="00971DE5"/>
    <w:rsid w:val="00971E7C"/>
    <w:rsid w:val="00971EE3"/>
    <w:rsid w:val="00971F24"/>
    <w:rsid w:val="009721FE"/>
    <w:rsid w:val="00972551"/>
    <w:rsid w:val="0097288C"/>
    <w:rsid w:val="009728B8"/>
    <w:rsid w:val="00972926"/>
    <w:rsid w:val="00972D8D"/>
    <w:rsid w:val="00972E1A"/>
    <w:rsid w:val="00973816"/>
    <w:rsid w:val="00974208"/>
    <w:rsid w:val="009742B0"/>
    <w:rsid w:val="00974504"/>
    <w:rsid w:val="00974716"/>
    <w:rsid w:val="0097498E"/>
    <w:rsid w:val="00974A62"/>
    <w:rsid w:val="00974C6A"/>
    <w:rsid w:val="00974DD4"/>
    <w:rsid w:val="00975148"/>
    <w:rsid w:val="00975281"/>
    <w:rsid w:val="00975686"/>
    <w:rsid w:val="009756B7"/>
    <w:rsid w:val="009757C4"/>
    <w:rsid w:val="009757CD"/>
    <w:rsid w:val="00975AA5"/>
    <w:rsid w:val="00975B52"/>
    <w:rsid w:val="00975EAB"/>
    <w:rsid w:val="00975EE7"/>
    <w:rsid w:val="00976505"/>
    <w:rsid w:val="0097653D"/>
    <w:rsid w:val="0097661D"/>
    <w:rsid w:val="00976690"/>
    <w:rsid w:val="0097698F"/>
    <w:rsid w:val="00977024"/>
    <w:rsid w:val="009770C5"/>
    <w:rsid w:val="009774A9"/>
    <w:rsid w:val="00977D18"/>
    <w:rsid w:val="00977E44"/>
    <w:rsid w:val="00977F0C"/>
    <w:rsid w:val="00980142"/>
    <w:rsid w:val="00980259"/>
    <w:rsid w:val="009809BF"/>
    <w:rsid w:val="00981518"/>
    <w:rsid w:val="00981CB4"/>
    <w:rsid w:val="00981D12"/>
    <w:rsid w:val="009823A4"/>
    <w:rsid w:val="00982B19"/>
    <w:rsid w:val="00982F36"/>
    <w:rsid w:val="009832CB"/>
    <w:rsid w:val="009834D5"/>
    <w:rsid w:val="009838D7"/>
    <w:rsid w:val="009840EC"/>
    <w:rsid w:val="00984430"/>
    <w:rsid w:val="00984971"/>
    <w:rsid w:val="00984C63"/>
    <w:rsid w:val="00984E70"/>
    <w:rsid w:val="00985379"/>
    <w:rsid w:val="00985643"/>
    <w:rsid w:val="00985E9D"/>
    <w:rsid w:val="00985EBB"/>
    <w:rsid w:val="00985FF8"/>
    <w:rsid w:val="009864A7"/>
    <w:rsid w:val="00986602"/>
    <w:rsid w:val="009869BB"/>
    <w:rsid w:val="0098735C"/>
    <w:rsid w:val="00987502"/>
    <w:rsid w:val="0098786E"/>
    <w:rsid w:val="00987D33"/>
    <w:rsid w:val="00990122"/>
    <w:rsid w:val="009902F1"/>
    <w:rsid w:val="00990429"/>
    <w:rsid w:val="009904AD"/>
    <w:rsid w:val="009908BB"/>
    <w:rsid w:val="00990961"/>
    <w:rsid w:val="00990D72"/>
    <w:rsid w:val="00990F39"/>
    <w:rsid w:val="00991240"/>
    <w:rsid w:val="009913EA"/>
    <w:rsid w:val="0099140E"/>
    <w:rsid w:val="009921A4"/>
    <w:rsid w:val="009922B1"/>
    <w:rsid w:val="009922C9"/>
    <w:rsid w:val="009922F9"/>
    <w:rsid w:val="009924B7"/>
    <w:rsid w:val="00992795"/>
    <w:rsid w:val="009928C4"/>
    <w:rsid w:val="00992974"/>
    <w:rsid w:val="00992984"/>
    <w:rsid w:val="00992CB4"/>
    <w:rsid w:val="00992F52"/>
    <w:rsid w:val="0099330C"/>
    <w:rsid w:val="00993562"/>
    <w:rsid w:val="00993867"/>
    <w:rsid w:val="00993B51"/>
    <w:rsid w:val="00993F23"/>
    <w:rsid w:val="009945D9"/>
    <w:rsid w:val="0099470E"/>
    <w:rsid w:val="00994A23"/>
    <w:rsid w:val="00994AC6"/>
    <w:rsid w:val="00994C11"/>
    <w:rsid w:val="0099511C"/>
    <w:rsid w:val="009956C2"/>
    <w:rsid w:val="009959EE"/>
    <w:rsid w:val="00995B08"/>
    <w:rsid w:val="00995E95"/>
    <w:rsid w:val="00995EC1"/>
    <w:rsid w:val="00996018"/>
    <w:rsid w:val="0099607C"/>
    <w:rsid w:val="009961C3"/>
    <w:rsid w:val="009964EA"/>
    <w:rsid w:val="00996899"/>
    <w:rsid w:val="0099699F"/>
    <w:rsid w:val="00996A0F"/>
    <w:rsid w:val="00996ADF"/>
    <w:rsid w:val="0099721E"/>
    <w:rsid w:val="009974C2"/>
    <w:rsid w:val="00997C96"/>
    <w:rsid w:val="00997DAD"/>
    <w:rsid w:val="009A0146"/>
    <w:rsid w:val="009A015E"/>
    <w:rsid w:val="009A026B"/>
    <w:rsid w:val="009A0282"/>
    <w:rsid w:val="009A0584"/>
    <w:rsid w:val="009A0642"/>
    <w:rsid w:val="009A0645"/>
    <w:rsid w:val="009A0A03"/>
    <w:rsid w:val="009A0D9C"/>
    <w:rsid w:val="009A0F23"/>
    <w:rsid w:val="009A0F40"/>
    <w:rsid w:val="009A1045"/>
    <w:rsid w:val="009A106A"/>
    <w:rsid w:val="009A11D5"/>
    <w:rsid w:val="009A16A5"/>
    <w:rsid w:val="009A178D"/>
    <w:rsid w:val="009A216A"/>
    <w:rsid w:val="009A21D6"/>
    <w:rsid w:val="009A2255"/>
    <w:rsid w:val="009A2426"/>
    <w:rsid w:val="009A2FBC"/>
    <w:rsid w:val="009A3AB2"/>
    <w:rsid w:val="009A3CA2"/>
    <w:rsid w:val="009A3D5F"/>
    <w:rsid w:val="009A3E8D"/>
    <w:rsid w:val="009A3E9D"/>
    <w:rsid w:val="009A3EBC"/>
    <w:rsid w:val="009A4024"/>
    <w:rsid w:val="009A40D0"/>
    <w:rsid w:val="009A48F7"/>
    <w:rsid w:val="009A4C1F"/>
    <w:rsid w:val="009A4D23"/>
    <w:rsid w:val="009A5049"/>
    <w:rsid w:val="009A505B"/>
    <w:rsid w:val="009A5530"/>
    <w:rsid w:val="009A58B1"/>
    <w:rsid w:val="009A5ADC"/>
    <w:rsid w:val="009A5F2F"/>
    <w:rsid w:val="009A5FE0"/>
    <w:rsid w:val="009A68E0"/>
    <w:rsid w:val="009A6CF6"/>
    <w:rsid w:val="009A7624"/>
    <w:rsid w:val="009A7699"/>
    <w:rsid w:val="009A77D2"/>
    <w:rsid w:val="009A78CD"/>
    <w:rsid w:val="009A79D5"/>
    <w:rsid w:val="009A7A07"/>
    <w:rsid w:val="009B0CD6"/>
    <w:rsid w:val="009B10D5"/>
    <w:rsid w:val="009B111D"/>
    <w:rsid w:val="009B13C3"/>
    <w:rsid w:val="009B18C3"/>
    <w:rsid w:val="009B1B59"/>
    <w:rsid w:val="009B1E93"/>
    <w:rsid w:val="009B214A"/>
    <w:rsid w:val="009B233A"/>
    <w:rsid w:val="009B247B"/>
    <w:rsid w:val="009B2C19"/>
    <w:rsid w:val="009B2F20"/>
    <w:rsid w:val="009B343F"/>
    <w:rsid w:val="009B35B4"/>
    <w:rsid w:val="009B36A5"/>
    <w:rsid w:val="009B3787"/>
    <w:rsid w:val="009B39D3"/>
    <w:rsid w:val="009B3C68"/>
    <w:rsid w:val="009B4AA8"/>
    <w:rsid w:val="009B4AF1"/>
    <w:rsid w:val="009B4B50"/>
    <w:rsid w:val="009B4BEC"/>
    <w:rsid w:val="009B4BF7"/>
    <w:rsid w:val="009B4C56"/>
    <w:rsid w:val="009B4D5F"/>
    <w:rsid w:val="009B4E43"/>
    <w:rsid w:val="009B55FF"/>
    <w:rsid w:val="009B5D58"/>
    <w:rsid w:val="009B5E76"/>
    <w:rsid w:val="009B60DC"/>
    <w:rsid w:val="009B61F1"/>
    <w:rsid w:val="009B62DE"/>
    <w:rsid w:val="009B6515"/>
    <w:rsid w:val="009B6A49"/>
    <w:rsid w:val="009B6A76"/>
    <w:rsid w:val="009B6E42"/>
    <w:rsid w:val="009B753E"/>
    <w:rsid w:val="009B77CB"/>
    <w:rsid w:val="009B7A53"/>
    <w:rsid w:val="009B7CFC"/>
    <w:rsid w:val="009B7D6C"/>
    <w:rsid w:val="009C011B"/>
    <w:rsid w:val="009C0163"/>
    <w:rsid w:val="009C02C4"/>
    <w:rsid w:val="009C0785"/>
    <w:rsid w:val="009C0A14"/>
    <w:rsid w:val="009C1823"/>
    <w:rsid w:val="009C1CF3"/>
    <w:rsid w:val="009C1F90"/>
    <w:rsid w:val="009C2396"/>
    <w:rsid w:val="009C2477"/>
    <w:rsid w:val="009C26CB"/>
    <w:rsid w:val="009C2C0B"/>
    <w:rsid w:val="009C3449"/>
    <w:rsid w:val="009C3713"/>
    <w:rsid w:val="009C38DC"/>
    <w:rsid w:val="009C3C10"/>
    <w:rsid w:val="009C4208"/>
    <w:rsid w:val="009C43BC"/>
    <w:rsid w:val="009C44E9"/>
    <w:rsid w:val="009C469F"/>
    <w:rsid w:val="009C493A"/>
    <w:rsid w:val="009C4BE6"/>
    <w:rsid w:val="009C4D38"/>
    <w:rsid w:val="009C4DB2"/>
    <w:rsid w:val="009C54CC"/>
    <w:rsid w:val="009C5524"/>
    <w:rsid w:val="009C5655"/>
    <w:rsid w:val="009C56C3"/>
    <w:rsid w:val="009C5AD8"/>
    <w:rsid w:val="009C5C77"/>
    <w:rsid w:val="009C5CF9"/>
    <w:rsid w:val="009C5D94"/>
    <w:rsid w:val="009C5EE1"/>
    <w:rsid w:val="009C631A"/>
    <w:rsid w:val="009C65BB"/>
    <w:rsid w:val="009C6947"/>
    <w:rsid w:val="009C6C0C"/>
    <w:rsid w:val="009C6CBF"/>
    <w:rsid w:val="009C6E86"/>
    <w:rsid w:val="009C6EFB"/>
    <w:rsid w:val="009C6FF8"/>
    <w:rsid w:val="009C70BE"/>
    <w:rsid w:val="009C70E4"/>
    <w:rsid w:val="009C7908"/>
    <w:rsid w:val="009C7A15"/>
    <w:rsid w:val="009C7A9C"/>
    <w:rsid w:val="009C7E48"/>
    <w:rsid w:val="009D0225"/>
    <w:rsid w:val="009D0709"/>
    <w:rsid w:val="009D167E"/>
    <w:rsid w:val="009D1857"/>
    <w:rsid w:val="009D1C9F"/>
    <w:rsid w:val="009D1DEA"/>
    <w:rsid w:val="009D1E25"/>
    <w:rsid w:val="009D222B"/>
    <w:rsid w:val="009D2243"/>
    <w:rsid w:val="009D2520"/>
    <w:rsid w:val="009D25C0"/>
    <w:rsid w:val="009D27ED"/>
    <w:rsid w:val="009D287D"/>
    <w:rsid w:val="009D2925"/>
    <w:rsid w:val="009D2EC6"/>
    <w:rsid w:val="009D308D"/>
    <w:rsid w:val="009D33A7"/>
    <w:rsid w:val="009D35A4"/>
    <w:rsid w:val="009D37A2"/>
    <w:rsid w:val="009D38AD"/>
    <w:rsid w:val="009D3927"/>
    <w:rsid w:val="009D3AAA"/>
    <w:rsid w:val="009D4272"/>
    <w:rsid w:val="009D42E0"/>
    <w:rsid w:val="009D47A6"/>
    <w:rsid w:val="009D47FB"/>
    <w:rsid w:val="009D48FD"/>
    <w:rsid w:val="009D4AAE"/>
    <w:rsid w:val="009D4CC3"/>
    <w:rsid w:val="009D525E"/>
    <w:rsid w:val="009D5D4D"/>
    <w:rsid w:val="009D5F7E"/>
    <w:rsid w:val="009D631E"/>
    <w:rsid w:val="009D676C"/>
    <w:rsid w:val="009D695D"/>
    <w:rsid w:val="009D695E"/>
    <w:rsid w:val="009D6BAE"/>
    <w:rsid w:val="009D6D83"/>
    <w:rsid w:val="009D6EC5"/>
    <w:rsid w:val="009D6FBB"/>
    <w:rsid w:val="009D6FD5"/>
    <w:rsid w:val="009D7262"/>
    <w:rsid w:val="009D74A8"/>
    <w:rsid w:val="009D78B3"/>
    <w:rsid w:val="009D78E7"/>
    <w:rsid w:val="009D7B3C"/>
    <w:rsid w:val="009E0154"/>
    <w:rsid w:val="009E024B"/>
    <w:rsid w:val="009E0511"/>
    <w:rsid w:val="009E083A"/>
    <w:rsid w:val="009E0933"/>
    <w:rsid w:val="009E0A3A"/>
    <w:rsid w:val="009E0A9D"/>
    <w:rsid w:val="009E0AC7"/>
    <w:rsid w:val="009E0C07"/>
    <w:rsid w:val="009E0C69"/>
    <w:rsid w:val="009E0F11"/>
    <w:rsid w:val="009E0F6C"/>
    <w:rsid w:val="009E0F7E"/>
    <w:rsid w:val="009E111D"/>
    <w:rsid w:val="009E1156"/>
    <w:rsid w:val="009E1228"/>
    <w:rsid w:val="009E14C5"/>
    <w:rsid w:val="009E15C5"/>
    <w:rsid w:val="009E161F"/>
    <w:rsid w:val="009E16AD"/>
    <w:rsid w:val="009E1956"/>
    <w:rsid w:val="009E1A5D"/>
    <w:rsid w:val="009E1C59"/>
    <w:rsid w:val="009E1E7E"/>
    <w:rsid w:val="009E202C"/>
    <w:rsid w:val="009E283D"/>
    <w:rsid w:val="009E299B"/>
    <w:rsid w:val="009E2F3C"/>
    <w:rsid w:val="009E357F"/>
    <w:rsid w:val="009E423D"/>
    <w:rsid w:val="009E43D7"/>
    <w:rsid w:val="009E4740"/>
    <w:rsid w:val="009E4B0C"/>
    <w:rsid w:val="009E4B7B"/>
    <w:rsid w:val="009E4C18"/>
    <w:rsid w:val="009E4F3A"/>
    <w:rsid w:val="009E4F8F"/>
    <w:rsid w:val="009E5396"/>
    <w:rsid w:val="009E5869"/>
    <w:rsid w:val="009E58CF"/>
    <w:rsid w:val="009E5B66"/>
    <w:rsid w:val="009E5CCF"/>
    <w:rsid w:val="009E60B7"/>
    <w:rsid w:val="009E645E"/>
    <w:rsid w:val="009E6574"/>
    <w:rsid w:val="009E68DD"/>
    <w:rsid w:val="009E71FE"/>
    <w:rsid w:val="009E774C"/>
    <w:rsid w:val="009E78C7"/>
    <w:rsid w:val="009E7C9C"/>
    <w:rsid w:val="009F021F"/>
    <w:rsid w:val="009F05F7"/>
    <w:rsid w:val="009F0AB7"/>
    <w:rsid w:val="009F1B3B"/>
    <w:rsid w:val="009F1B42"/>
    <w:rsid w:val="009F1CFE"/>
    <w:rsid w:val="009F1DE8"/>
    <w:rsid w:val="009F1F0E"/>
    <w:rsid w:val="009F1F3B"/>
    <w:rsid w:val="009F284D"/>
    <w:rsid w:val="009F2B45"/>
    <w:rsid w:val="009F2C8A"/>
    <w:rsid w:val="009F2F6A"/>
    <w:rsid w:val="009F372A"/>
    <w:rsid w:val="009F389B"/>
    <w:rsid w:val="009F3C9B"/>
    <w:rsid w:val="009F3CD6"/>
    <w:rsid w:val="009F3E3C"/>
    <w:rsid w:val="009F4541"/>
    <w:rsid w:val="009F4956"/>
    <w:rsid w:val="009F4CFF"/>
    <w:rsid w:val="009F4DE9"/>
    <w:rsid w:val="009F50BF"/>
    <w:rsid w:val="009F533D"/>
    <w:rsid w:val="009F5C81"/>
    <w:rsid w:val="009F5FC1"/>
    <w:rsid w:val="009F62D8"/>
    <w:rsid w:val="009F6594"/>
    <w:rsid w:val="009F6965"/>
    <w:rsid w:val="009F6B4E"/>
    <w:rsid w:val="009F6FB1"/>
    <w:rsid w:val="009F7227"/>
    <w:rsid w:val="009F7247"/>
    <w:rsid w:val="009F74B5"/>
    <w:rsid w:val="009F77B6"/>
    <w:rsid w:val="009F7A27"/>
    <w:rsid w:val="009F7CD8"/>
    <w:rsid w:val="00A00267"/>
    <w:rsid w:val="00A004FE"/>
    <w:rsid w:val="00A0077D"/>
    <w:rsid w:val="00A007B7"/>
    <w:rsid w:val="00A007E3"/>
    <w:rsid w:val="00A010EA"/>
    <w:rsid w:val="00A013A2"/>
    <w:rsid w:val="00A013D8"/>
    <w:rsid w:val="00A0145B"/>
    <w:rsid w:val="00A01460"/>
    <w:rsid w:val="00A01533"/>
    <w:rsid w:val="00A0157A"/>
    <w:rsid w:val="00A01625"/>
    <w:rsid w:val="00A0168B"/>
    <w:rsid w:val="00A0178A"/>
    <w:rsid w:val="00A01F01"/>
    <w:rsid w:val="00A026B4"/>
    <w:rsid w:val="00A02BBA"/>
    <w:rsid w:val="00A02D74"/>
    <w:rsid w:val="00A02D8A"/>
    <w:rsid w:val="00A03189"/>
    <w:rsid w:val="00A03720"/>
    <w:rsid w:val="00A03743"/>
    <w:rsid w:val="00A039BC"/>
    <w:rsid w:val="00A03B71"/>
    <w:rsid w:val="00A03E83"/>
    <w:rsid w:val="00A04183"/>
    <w:rsid w:val="00A04944"/>
    <w:rsid w:val="00A049AE"/>
    <w:rsid w:val="00A051D5"/>
    <w:rsid w:val="00A0525C"/>
    <w:rsid w:val="00A05552"/>
    <w:rsid w:val="00A05A77"/>
    <w:rsid w:val="00A05EC3"/>
    <w:rsid w:val="00A062C1"/>
    <w:rsid w:val="00A06399"/>
    <w:rsid w:val="00A065CA"/>
    <w:rsid w:val="00A06CE5"/>
    <w:rsid w:val="00A071F2"/>
    <w:rsid w:val="00A07282"/>
    <w:rsid w:val="00A07365"/>
    <w:rsid w:val="00A07413"/>
    <w:rsid w:val="00A074F9"/>
    <w:rsid w:val="00A07B4B"/>
    <w:rsid w:val="00A07B7C"/>
    <w:rsid w:val="00A1001A"/>
    <w:rsid w:val="00A10032"/>
    <w:rsid w:val="00A102D0"/>
    <w:rsid w:val="00A102F0"/>
    <w:rsid w:val="00A1054B"/>
    <w:rsid w:val="00A10972"/>
    <w:rsid w:val="00A10A61"/>
    <w:rsid w:val="00A10A68"/>
    <w:rsid w:val="00A10B6D"/>
    <w:rsid w:val="00A114AF"/>
    <w:rsid w:val="00A11565"/>
    <w:rsid w:val="00A117F7"/>
    <w:rsid w:val="00A119ED"/>
    <w:rsid w:val="00A11BE0"/>
    <w:rsid w:val="00A11FA9"/>
    <w:rsid w:val="00A12008"/>
    <w:rsid w:val="00A121A4"/>
    <w:rsid w:val="00A1233F"/>
    <w:rsid w:val="00A12F56"/>
    <w:rsid w:val="00A132EF"/>
    <w:rsid w:val="00A1372B"/>
    <w:rsid w:val="00A13CFF"/>
    <w:rsid w:val="00A13FC8"/>
    <w:rsid w:val="00A14020"/>
    <w:rsid w:val="00A14442"/>
    <w:rsid w:val="00A1458B"/>
    <w:rsid w:val="00A1491D"/>
    <w:rsid w:val="00A14A08"/>
    <w:rsid w:val="00A14B23"/>
    <w:rsid w:val="00A14D15"/>
    <w:rsid w:val="00A14FD5"/>
    <w:rsid w:val="00A1509A"/>
    <w:rsid w:val="00A153A6"/>
    <w:rsid w:val="00A154DF"/>
    <w:rsid w:val="00A1559B"/>
    <w:rsid w:val="00A157E3"/>
    <w:rsid w:val="00A15B56"/>
    <w:rsid w:val="00A15BD4"/>
    <w:rsid w:val="00A15EE5"/>
    <w:rsid w:val="00A162F3"/>
    <w:rsid w:val="00A163F1"/>
    <w:rsid w:val="00A16486"/>
    <w:rsid w:val="00A16A14"/>
    <w:rsid w:val="00A16A9C"/>
    <w:rsid w:val="00A16B5B"/>
    <w:rsid w:val="00A16D93"/>
    <w:rsid w:val="00A170F1"/>
    <w:rsid w:val="00A1788D"/>
    <w:rsid w:val="00A17AB4"/>
    <w:rsid w:val="00A17CD6"/>
    <w:rsid w:val="00A20051"/>
    <w:rsid w:val="00A20518"/>
    <w:rsid w:val="00A2060B"/>
    <w:rsid w:val="00A2094C"/>
    <w:rsid w:val="00A21065"/>
    <w:rsid w:val="00A21085"/>
    <w:rsid w:val="00A21600"/>
    <w:rsid w:val="00A21647"/>
    <w:rsid w:val="00A216CF"/>
    <w:rsid w:val="00A21703"/>
    <w:rsid w:val="00A2172B"/>
    <w:rsid w:val="00A218B8"/>
    <w:rsid w:val="00A21A6A"/>
    <w:rsid w:val="00A21C7C"/>
    <w:rsid w:val="00A21E29"/>
    <w:rsid w:val="00A22018"/>
    <w:rsid w:val="00A220EF"/>
    <w:rsid w:val="00A22250"/>
    <w:rsid w:val="00A226BA"/>
    <w:rsid w:val="00A226E4"/>
    <w:rsid w:val="00A22825"/>
    <w:rsid w:val="00A2286F"/>
    <w:rsid w:val="00A22880"/>
    <w:rsid w:val="00A22F2C"/>
    <w:rsid w:val="00A23154"/>
    <w:rsid w:val="00A23585"/>
    <w:rsid w:val="00A235AA"/>
    <w:rsid w:val="00A23A77"/>
    <w:rsid w:val="00A23B3A"/>
    <w:rsid w:val="00A23CA2"/>
    <w:rsid w:val="00A23D89"/>
    <w:rsid w:val="00A241DC"/>
    <w:rsid w:val="00A24443"/>
    <w:rsid w:val="00A24779"/>
    <w:rsid w:val="00A24817"/>
    <w:rsid w:val="00A2487A"/>
    <w:rsid w:val="00A248E7"/>
    <w:rsid w:val="00A24B0C"/>
    <w:rsid w:val="00A24D1E"/>
    <w:rsid w:val="00A24D38"/>
    <w:rsid w:val="00A25666"/>
    <w:rsid w:val="00A25783"/>
    <w:rsid w:val="00A26270"/>
    <w:rsid w:val="00A269A4"/>
    <w:rsid w:val="00A26AE0"/>
    <w:rsid w:val="00A26DAB"/>
    <w:rsid w:val="00A26F83"/>
    <w:rsid w:val="00A276AE"/>
    <w:rsid w:val="00A27729"/>
    <w:rsid w:val="00A2780F"/>
    <w:rsid w:val="00A278E5"/>
    <w:rsid w:val="00A27A8A"/>
    <w:rsid w:val="00A27AC9"/>
    <w:rsid w:val="00A30086"/>
    <w:rsid w:val="00A300B3"/>
    <w:rsid w:val="00A30370"/>
    <w:rsid w:val="00A3052B"/>
    <w:rsid w:val="00A3063D"/>
    <w:rsid w:val="00A3071C"/>
    <w:rsid w:val="00A3078E"/>
    <w:rsid w:val="00A310E4"/>
    <w:rsid w:val="00A3133E"/>
    <w:rsid w:val="00A31A9E"/>
    <w:rsid w:val="00A31F7D"/>
    <w:rsid w:val="00A32563"/>
    <w:rsid w:val="00A32753"/>
    <w:rsid w:val="00A329D9"/>
    <w:rsid w:val="00A330F1"/>
    <w:rsid w:val="00A33416"/>
    <w:rsid w:val="00A3345B"/>
    <w:rsid w:val="00A33AFB"/>
    <w:rsid w:val="00A33C0F"/>
    <w:rsid w:val="00A34331"/>
    <w:rsid w:val="00A34605"/>
    <w:rsid w:val="00A34A47"/>
    <w:rsid w:val="00A34A88"/>
    <w:rsid w:val="00A34D56"/>
    <w:rsid w:val="00A360C1"/>
    <w:rsid w:val="00A36134"/>
    <w:rsid w:val="00A3634A"/>
    <w:rsid w:val="00A36650"/>
    <w:rsid w:val="00A3686E"/>
    <w:rsid w:val="00A36DC0"/>
    <w:rsid w:val="00A36EBC"/>
    <w:rsid w:val="00A3700E"/>
    <w:rsid w:val="00A370DF"/>
    <w:rsid w:val="00A373DD"/>
    <w:rsid w:val="00A374AB"/>
    <w:rsid w:val="00A3757F"/>
    <w:rsid w:val="00A37A73"/>
    <w:rsid w:val="00A37D27"/>
    <w:rsid w:val="00A40825"/>
    <w:rsid w:val="00A40A15"/>
    <w:rsid w:val="00A40B3D"/>
    <w:rsid w:val="00A40BB2"/>
    <w:rsid w:val="00A40CF5"/>
    <w:rsid w:val="00A40DE6"/>
    <w:rsid w:val="00A4111A"/>
    <w:rsid w:val="00A4128F"/>
    <w:rsid w:val="00A41435"/>
    <w:rsid w:val="00A41564"/>
    <w:rsid w:val="00A4157D"/>
    <w:rsid w:val="00A41A6C"/>
    <w:rsid w:val="00A41B8E"/>
    <w:rsid w:val="00A41C01"/>
    <w:rsid w:val="00A42220"/>
    <w:rsid w:val="00A428ED"/>
    <w:rsid w:val="00A42A54"/>
    <w:rsid w:val="00A42BF9"/>
    <w:rsid w:val="00A4309C"/>
    <w:rsid w:val="00A43194"/>
    <w:rsid w:val="00A43328"/>
    <w:rsid w:val="00A43C2D"/>
    <w:rsid w:val="00A4498C"/>
    <w:rsid w:val="00A44A91"/>
    <w:rsid w:val="00A44ADE"/>
    <w:rsid w:val="00A44CD5"/>
    <w:rsid w:val="00A451F5"/>
    <w:rsid w:val="00A4521D"/>
    <w:rsid w:val="00A456CC"/>
    <w:rsid w:val="00A4571B"/>
    <w:rsid w:val="00A45CDA"/>
    <w:rsid w:val="00A45E85"/>
    <w:rsid w:val="00A45EBF"/>
    <w:rsid w:val="00A45FA7"/>
    <w:rsid w:val="00A46061"/>
    <w:rsid w:val="00A4626F"/>
    <w:rsid w:val="00A4644F"/>
    <w:rsid w:val="00A465F9"/>
    <w:rsid w:val="00A4695F"/>
    <w:rsid w:val="00A46A77"/>
    <w:rsid w:val="00A46BB7"/>
    <w:rsid w:val="00A46F7B"/>
    <w:rsid w:val="00A47244"/>
    <w:rsid w:val="00A47D33"/>
    <w:rsid w:val="00A47DF2"/>
    <w:rsid w:val="00A506B0"/>
    <w:rsid w:val="00A5070B"/>
    <w:rsid w:val="00A50ADB"/>
    <w:rsid w:val="00A50C19"/>
    <w:rsid w:val="00A511FE"/>
    <w:rsid w:val="00A51280"/>
    <w:rsid w:val="00A513FB"/>
    <w:rsid w:val="00A5255B"/>
    <w:rsid w:val="00A525DF"/>
    <w:rsid w:val="00A527FB"/>
    <w:rsid w:val="00A52E41"/>
    <w:rsid w:val="00A5321E"/>
    <w:rsid w:val="00A5342A"/>
    <w:rsid w:val="00A5356A"/>
    <w:rsid w:val="00A53683"/>
    <w:rsid w:val="00A53A7F"/>
    <w:rsid w:val="00A53B45"/>
    <w:rsid w:val="00A54097"/>
    <w:rsid w:val="00A541DD"/>
    <w:rsid w:val="00A543A5"/>
    <w:rsid w:val="00A548AC"/>
    <w:rsid w:val="00A54A9B"/>
    <w:rsid w:val="00A54C7F"/>
    <w:rsid w:val="00A54D08"/>
    <w:rsid w:val="00A55187"/>
    <w:rsid w:val="00A552F4"/>
    <w:rsid w:val="00A55659"/>
    <w:rsid w:val="00A55687"/>
    <w:rsid w:val="00A558E5"/>
    <w:rsid w:val="00A55965"/>
    <w:rsid w:val="00A55C5E"/>
    <w:rsid w:val="00A55D8C"/>
    <w:rsid w:val="00A55D91"/>
    <w:rsid w:val="00A55F68"/>
    <w:rsid w:val="00A561AF"/>
    <w:rsid w:val="00A56213"/>
    <w:rsid w:val="00A564F7"/>
    <w:rsid w:val="00A5676D"/>
    <w:rsid w:val="00A5680D"/>
    <w:rsid w:val="00A569E7"/>
    <w:rsid w:val="00A56C78"/>
    <w:rsid w:val="00A56DC0"/>
    <w:rsid w:val="00A57135"/>
    <w:rsid w:val="00A57295"/>
    <w:rsid w:val="00A57500"/>
    <w:rsid w:val="00A5754D"/>
    <w:rsid w:val="00A57BC8"/>
    <w:rsid w:val="00A60760"/>
    <w:rsid w:val="00A60C6D"/>
    <w:rsid w:val="00A60D5A"/>
    <w:rsid w:val="00A60DF7"/>
    <w:rsid w:val="00A60EE2"/>
    <w:rsid w:val="00A610E6"/>
    <w:rsid w:val="00A610F5"/>
    <w:rsid w:val="00A6135F"/>
    <w:rsid w:val="00A614A3"/>
    <w:rsid w:val="00A61B51"/>
    <w:rsid w:val="00A61B60"/>
    <w:rsid w:val="00A61F80"/>
    <w:rsid w:val="00A626C6"/>
    <w:rsid w:val="00A62CF0"/>
    <w:rsid w:val="00A62D03"/>
    <w:rsid w:val="00A63040"/>
    <w:rsid w:val="00A63131"/>
    <w:rsid w:val="00A6357D"/>
    <w:rsid w:val="00A637A5"/>
    <w:rsid w:val="00A638CC"/>
    <w:rsid w:val="00A64687"/>
    <w:rsid w:val="00A6482D"/>
    <w:rsid w:val="00A64E3E"/>
    <w:rsid w:val="00A65397"/>
    <w:rsid w:val="00A6571F"/>
    <w:rsid w:val="00A65838"/>
    <w:rsid w:val="00A66CDF"/>
    <w:rsid w:val="00A66D32"/>
    <w:rsid w:val="00A66D90"/>
    <w:rsid w:val="00A66FEB"/>
    <w:rsid w:val="00A67250"/>
    <w:rsid w:val="00A6728A"/>
    <w:rsid w:val="00A67394"/>
    <w:rsid w:val="00A67A05"/>
    <w:rsid w:val="00A67BF8"/>
    <w:rsid w:val="00A67CDE"/>
    <w:rsid w:val="00A67E0E"/>
    <w:rsid w:val="00A67EAF"/>
    <w:rsid w:val="00A70265"/>
    <w:rsid w:val="00A70ECC"/>
    <w:rsid w:val="00A713B7"/>
    <w:rsid w:val="00A71517"/>
    <w:rsid w:val="00A715BA"/>
    <w:rsid w:val="00A71AD9"/>
    <w:rsid w:val="00A71C6F"/>
    <w:rsid w:val="00A72077"/>
    <w:rsid w:val="00A727D6"/>
    <w:rsid w:val="00A72B98"/>
    <w:rsid w:val="00A72E6E"/>
    <w:rsid w:val="00A72EE1"/>
    <w:rsid w:val="00A73043"/>
    <w:rsid w:val="00A73BE5"/>
    <w:rsid w:val="00A743F6"/>
    <w:rsid w:val="00A745C2"/>
    <w:rsid w:val="00A7465B"/>
    <w:rsid w:val="00A74E19"/>
    <w:rsid w:val="00A75648"/>
    <w:rsid w:val="00A7582F"/>
    <w:rsid w:val="00A759DB"/>
    <w:rsid w:val="00A75A6B"/>
    <w:rsid w:val="00A75C24"/>
    <w:rsid w:val="00A75D3C"/>
    <w:rsid w:val="00A76185"/>
    <w:rsid w:val="00A76525"/>
    <w:rsid w:val="00A7684B"/>
    <w:rsid w:val="00A769E3"/>
    <w:rsid w:val="00A76A29"/>
    <w:rsid w:val="00A76A2F"/>
    <w:rsid w:val="00A76CE3"/>
    <w:rsid w:val="00A76DE5"/>
    <w:rsid w:val="00A76F8F"/>
    <w:rsid w:val="00A77160"/>
    <w:rsid w:val="00A7727F"/>
    <w:rsid w:val="00A77495"/>
    <w:rsid w:val="00A776D7"/>
    <w:rsid w:val="00A7797A"/>
    <w:rsid w:val="00A77CF6"/>
    <w:rsid w:val="00A77EF3"/>
    <w:rsid w:val="00A77F67"/>
    <w:rsid w:val="00A77FFD"/>
    <w:rsid w:val="00A8014A"/>
    <w:rsid w:val="00A80165"/>
    <w:rsid w:val="00A803D5"/>
    <w:rsid w:val="00A80709"/>
    <w:rsid w:val="00A8093A"/>
    <w:rsid w:val="00A80991"/>
    <w:rsid w:val="00A80B6D"/>
    <w:rsid w:val="00A81075"/>
    <w:rsid w:val="00A81422"/>
    <w:rsid w:val="00A815A8"/>
    <w:rsid w:val="00A817B2"/>
    <w:rsid w:val="00A81AFE"/>
    <w:rsid w:val="00A81BE3"/>
    <w:rsid w:val="00A81DAE"/>
    <w:rsid w:val="00A82002"/>
    <w:rsid w:val="00A82433"/>
    <w:rsid w:val="00A8277D"/>
    <w:rsid w:val="00A82934"/>
    <w:rsid w:val="00A82A49"/>
    <w:rsid w:val="00A82F28"/>
    <w:rsid w:val="00A830E2"/>
    <w:rsid w:val="00A830E4"/>
    <w:rsid w:val="00A8318F"/>
    <w:rsid w:val="00A8351F"/>
    <w:rsid w:val="00A836D8"/>
    <w:rsid w:val="00A838E9"/>
    <w:rsid w:val="00A83A1A"/>
    <w:rsid w:val="00A83C1C"/>
    <w:rsid w:val="00A83ECE"/>
    <w:rsid w:val="00A840DD"/>
    <w:rsid w:val="00A8419E"/>
    <w:rsid w:val="00A8438F"/>
    <w:rsid w:val="00A849B3"/>
    <w:rsid w:val="00A84D94"/>
    <w:rsid w:val="00A84E20"/>
    <w:rsid w:val="00A8512C"/>
    <w:rsid w:val="00A853D8"/>
    <w:rsid w:val="00A855A7"/>
    <w:rsid w:val="00A855E7"/>
    <w:rsid w:val="00A85785"/>
    <w:rsid w:val="00A858ED"/>
    <w:rsid w:val="00A85CC4"/>
    <w:rsid w:val="00A85D3C"/>
    <w:rsid w:val="00A85E6C"/>
    <w:rsid w:val="00A86071"/>
    <w:rsid w:val="00A8619D"/>
    <w:rsid w:val="00A862BC"/>
    <w:rsid w:val="00A863B0"/>
    <w:rsid w:val="00A86ACA"/>
    <w:rsid w:val="00A86AE0"/>
    <w:rsid w:val="00A86B86"/>
    <w:rsid w:val="00A86CE3"/>
    <w:rsid w:val="00A874BA"/>
    <w:rsid w:val="00A87634"/>
    <w:rsid w:val="00A877F4"/>
    <w:rsid w:val="00A879D9"/>
    <w:rsid w:val="00A87D29"/>
    <w:rsid w:val="00A90526"/>
    <w:rsid w:val="00A907BA"/>
    <w:rsid w:val="00A90944"/>
    <w:rsid w:val="00A90C6C"/>
    <w:rsid w:val="00A90E73"/>
    <w:rsid w:val="00A9126F"/>
    <w:rsid w:val="00A9127A"/>
    <w:rsid w:val="00A912EC"/>
    <w:rsid w:val="00A913EE"/>
    <w:rsid w:val="00A913FA"/>
    <w:rsid w:val="00A9188C"/>
    <w:rsid w:val="00A91A0F"/>
    <w:rsid w:val="00A91B49"/>
    <w:rsid w:val="00A91C11"/>
    <w:rsid w:val="00A91E97"/>
    <w:rsid w:val="00A92177"/>
    <w:rsid w:val="00A921A7"/>
    <w:rsid w:val="00A92602"/>
    <w:rsid w:val="00A92823"/>
    <w:rsid w:val="00A92BC6"/>
    <w:rsid w:val="00A92E12"/>
    <w:rsid w:val="00A92EE4"/>
    <w:rsid w:val="00A9303A"/>
    <w:rsid w:val="00A930DB"/>
    <w:rsid w:val="00A934FA"/>
    <w:rsid w:val="00A938C4"/>
    <w:rsid w:val="00A93C49"/>
    <w:rsid w:val="00A93DB6"/>
    <w:rsid w:val="00A93E86"/>
    <w:rsid w:val="00A93F03"/>
    <w:rsid w:val="00A940C0"/>
    <w:rsid w:val="00A941FC"/>
    <w:rsid w:val="00A9431F"/>
    <w:rsid w:val="00A94D17"/>
    <w:rsid w:val="00A94D48"/>
    <w:rsid w:val="00A94D9A"/>
    <w:rsid w:val="00A95084"/>
    <w:rsid w:val="00A953C5"/>
    <w:rsid w:val="00A953E9"/>
    <w:rsid w:val="00A95617"/>
    <w:rsid w:val="00A95B72"/>
    <w:rsid w:val="00A9610D"/>
    <w:rsid w:val="00A9670E"/>
    <w:rsid w:val="00A968CF"/>
    <w:rsid w:val="00A96B94"/>
    <w:rsid w:val="00A96CD4"/>
    <w:rsid w:val="00A96D65"/>
    <w:rsid w:val="00A96F9D"/>
    <w:rsid w:val="00A96FCD"/>
    <w:rsid w:val="00A97039"/>
    <w:rsid w:val="00A97253"/>
    <w:rsid w:val="00A97785"/>
    <w:rsid w:val="00A97D1B"/>
    <w:rsid w:val="00A97D5C"/>
    <w:rsid w:val="00AA03CA"/>
    <w:rsid w:val="00AA0530"/>
    <w:rsid w:val="00AA0566"/>
    <w:rsid w:val="00AA06E3"/>
    <w:rsid w:val="00AA0C26"/>
    <w:rsid w:val="00AA132B"/>
    <w:rsid w:val="00AA1554"/>
    <w:rsid w:val="00AA15E3"/>
    <w:rsid w:val="00AA1722"/>
    <w:rsid w:val="00AA1CF1"/>
    <w:rsid w:val="00AA1D8B"/>
    <w:rsid w:val="00AA1DE7"/>
    <w:rsid w:val="00AA2567"/>
    <w:rsid w:val="00AA28C3"/>
    <w:rsid w:val="00AA28FC"/>
    <w:rsid w:val="00AA2B8D"/>
    <w:rsid w:val="00AA2D6B"/>
    <w:rsid w:val="00AA2D9A"/>
    <w:rsid w:val="00AA34CC"/>
    <w:rsid w:val="00AA35E7"/>
    <w:rsid w:val="00AA36B6"/>
    <w:rsid w:val="00AA370A"/>
    <w:rsid w:val="00AA3924"/>
    <w:rsid w:val="00AA41D2"/>
    <w:rsid w:val="00AA4347"/>
    <w:rsid w:val="00AA4CB1"/>
    <w:rsid w:val="00AA5285"/>
    <w:rsid w:val="00AA5638"/>
    <w:rsid w:val="00AA577E"/>
    <w:rsid w:val="00AA5A05"/>
    <w:rsid w:val="00AA5BB1"/>
    <w:rsid w:val="00AA5CB1"/>
    <w:rsid w:val="00AA5D64"/>
    <w:rsid w:val="00AA611B"/>
    <w:rsid w:val="00AA6A79"/>
    <w:rsid w:val="00AA6AF7"/>
    <w:rsid w:val="00AA6B4F"/>
    <w:rsid w:val="00AA6D4E"/>
    <w:rsid w:val="00AA6E77"/>
    <w:rsid w:val="00AA6F23"/>
    <w:rsid w:val="00AA6FE6"/>
    <w:rsid w:val="00AA7120"/>
    <w:rsid w:val="00AA73C5"/>
    <w:rsid w:val="00AA7521"/>
    <w:rsid w:val="00AA75AA"/>
    <w:rsid w:val="00AA762D"/>
    <w:rsid w:val="00AA7B04"/>
    <w:rsid w:val="00AB0736"/>
    <w:rsid w:val="00AB0BD3"/>
    <w:rsid w:val="00AB1129"/>
    <w:rsid w:val="00AB15DC"/>
    <w:rsid w:val="00AB1BE8"/>
    <w:rsid w:val="00AB1CBD"/>
    <w:rsid w:val="00AB1E1D"/>
    <w:rsid w:val="00AB2031"/>
    <w:rsid w:val="00AB28CA"/>
    <w:rsid w:val="00AB2A1A"/>
    <w:rsid w:val="00AB2ACB"/>
    <w:rsid w:val="00AB2BB0"/>
    <w:rsid w:val="00AB2EF4"/>
    <w:rsid w:val="00AB2FE4"/>
    <w:rsid w:val="00AB3187"/>
    <w:rsid w:val="00AB31AA"/>
    <w:rsid w:val="00AB3732"/>
    <w:rsid w:val="00AB3C1D"/>
    <w:rsid w:val="00AB3D75"/>
    <w:rsid w:val="00AB46E6"/>
    <w:rsid w:val="00AB4AEE"/>
    <w:rsid w:val="00AB50AC"/>
    <w:rsid w:val="00AB5245"/>
    <w:rsid w:val="00AB544E"/>
    <w:rsid w:val="00AB5734"/>
    <w:rsid w:val="00AB577D"/>
    <w:rsid w:val="00AB581F"/>
    <w:rsid w:val="00AB58BD"/>
    <w:rsid w:val="00AB5A76"/>
    <w:rsid w:val="00AB5FA8"/>
    <w:rsid w:val="00AB600B"/>
    <w:rsid w:val="00AB6254"/>
    <w:rsid w:val="00AB684A"/>
    <w:rsid w:val="00AB6A9D"/>
    <w:rsid w:val="00AB6CE6"/>
    <w:rsid w:val="00AB6D46"/>
    <w:rsid w:val="00AB6D96"/>
    <w:rsid w:val="00AB70EE"/>
    <w:rsid w:val="00AB75D0"/>
    <w:rsid w:val="00AB789A"/>
    <w:rsid w:val="00AB79B3"/>
    <w:rsid w:val="00AB79E6"/>
    <w:rsid w:val="00AC039A"/>
    <w:rsid w:val="00AC069D"/>
    <w:rsid w:val="00AC09E8"/>
    <w:rsid w:val="00AC0ACD"/>
    <w:rsid w:val="00AC0CCE"/>
    <w:rsid w:val="00AC0E1A"/>
    <w:rsid w:val="00AC0F19"/>
    <w:rsid w:val="00AC1380"/>
    <w:rsid w:val="00AC13C7"/>
    <w:rsid w:val="00AC1440"/>
    <w:rsid w:val="00AC1529"/>
    <w:rsid w:val="00AC1631"/>
    <w:rsid w:val="00AC1B3F"/>
    <w:rsid w:val="00AC1F35"/>
    <w:rsid w:val="00AC217A"/>
    <w:rsid w:val="00AC289E"/>
    <w:rsid w:val="00AC29A2"/>
    <w:rsid w:val="00AC3529"/>
    <w:rsid w:val="00AC3646"/>
    <w:rsid w:val="00AC3A48"/>
    <w:rsid w:val="00AC414B"/>
    <w:rsid w:val="00AC43ED"/>
    <w:rsid w:val="00AC4483"/>
    <w:rsid w:val="00AC4E32"/>
    <w:rsid w:val="00AC4FE4"/>
    <w:rsid w:val="00AC503F"/>
    <w:rsid w:val="00AC5134"/>
    <w:rsid w:val="00AC5A23"/>
    <w:rsid w:val="00AC5B0F"/>
    <w:rsid w:val="00AC5CC1"/>
    <w:rsid w:val="00AC5F4E"/>
    <w:rsid w:val="00AC5FC7"/>
    <w:rsid w:val="00AC640B"/>
    <w:rsid w:val="00AC64D9"/>
    <w:rsid w:val="00AC64E3"/>
    <w:rsid w:val="00AC6521"/>
    <w:rsid w:val="00AC65B6"/>
    <w:rsid w:val="00AC687B"/>
    <w:rsid w:val="00AC69BD"/>
    <w:rsid w:val="00AC6A7C"/>
    <w:rsid w:val="00AC6D20"/>
    <w:rsid w:val="00AC6EC7"/>
    <w:rsid w:val="00AC711F"/>
    <w:rsid w:val="00AC75C1"/>
    <w:rsid w:val="00AC78C6"/>
    <w:rsid w:val="00AC78F4"/>
    <w:rsid w:val="00AC7AE8"/>
    <w:rsid w:val="00AC7C2D"/>
    <w:rsid w:val="00AD00C3"/>
    <w:rsid w:val="00AD0131"/>
    <w:rsid w:val="00AD0141"/>
    <w:rsid w:val="00AD0396"/>
    <w:rsid w:val="00AD08A4"/>
    <w:rsid w:val="00AD0D94"/>
    <w:rsid w:val="00AD0E1B"/>
    <w:rsid w:val="00AD1552"/>
    <w:rsid w:val="00AD19BF"/>
    <w:rsid w:val="00AD1C10"/>
    <w:rsid w:val="00AD1F19"/>
    <w:rsid w:val="00AD207E"/>
    <w:rsid w:val="00AD21C4"/>
    <w:rsid w:val="00AD2238"/>
    <w:rsid w:val="00AD23A9"/>
    <w:rsid w:val="00AD244C"/>
    <w:rsid w:val="00AD2624"/>
    <w:rsid w:val="00AD2991"/>
    <w:rsid w:val="00AD2B0D"/>
    <w:rsid w:val="00AD2DA8"/>
    <w:rsid w:val="00AD2DB7"/>
    <w:rsid w:val="00AD2FFE"/>
    <w:rsid w:val="00AD3557"/>
    <w:rsid w:val="00AD35E1"/>
    <w:rsid w:val="00AD3601"/>
    <w:rsid w:val="00AD37AF"/>
    <w:rsid w:val="00AD3808"/>
    <w:rsid w:val="00AD3969"/>
    <w:rsid w:val="00AD3CCF"/>
    <w:rsid w:val="00AD3EBF"/>
    <w:rsid w:val="00AD42EE"/>
    <w:rsid w:val="00AD4379"/>
    <w:rsid w:val="00AD4C3B"/>
    <w:rsid w:val="00AD4EA0"/>
    <w:rsid w:val="00AD4FF3"/>
    <w:rsid w:val="00AD536F"/>
    <w:rsid w:val="00AD560A"/>
    <w:rsid w:val="00AD5858"/>
    <w:rsid w:val="00AD5E1E"/>
    <w:rsid w:val="00AD6289"/>
    <w:rsid w:val="00AD62D7"/>
    <w:rsid w:val="00AD62DE"/>
    <w:rsid w:val="00AD6660"/>
    <w:rsid w:val="00AD6C78"/>
    <w:rsid w:val="00AD6E26"/>
    <w:rsid w:val="00AD76E2"/>
    <w:rsid w:val="00AD78F9"/>
    <w:rsid w:val="00AD7A01"/>
    <w:rsid w:val="00AD7DBB"/>
    <w:rsid w:val="00AD7FF5"/>
    <w:rsid w:val="00AE01C7"/>
    <w:rsid w:val="00AE024A"/>
    <w:rsid w:val="00AE0341"/>
    <w:rsid w:val="00AE045F"/>
    <w:rsid w:val="00AE0BDE"/>
    <w:rsid w:val="00AE0CA2"/>
    <w:rsid w:val="00AE0CDD"/>
    <w:rsid w:val="00AE0E48"/>
    <w:rsid w:val="00AE10BF"/>
    <w:rsid w:val="00AE10E5"/>
    <w:rsid w:val="00AE11A0"/>
    <w:rsid w:val="00AE1C54"/>
    <w:rsid w:val="00AE1D2D"/>
    <w:rsid w:val="00AE1FA1"/>
    <w:rsid w:val="00AE212C"/>
    <w:rsid w:val="00AE2790"/>
    <w:rsid w:val="00AE2FAC"/>
    <w:rsid w:val="00AE318C"/>
    <w:rsid w:val="00AE33B6"/>
    <w:rsid w:val="00AE35AC"/>
    <w:rsid w:val="00AE389B"/>
    <w:rsid w:val="00AE3E51"/>
    <w:rsid w:val="00AE3F77"/>
    <w:rsid w:val="00AE41F7"/>
    <w:rsid w:val="00AE4261"/>
    <w:rsid w:val="00AE469D"/>
    <w:rsid w:val="00AE4842"/>
    <w:rsid w:val="00AE4960"/>
    <w:rsid w:val="00AE49D0"/>
    <w:rsid w:val="00AE4C2D"/>
    <w:rsid w:val="00AE5102"/>
    <w:rsid w:val="00AE51BA"/>
    <w:rsid w:val="00AE51C3"/>
    <w:rsid w:val="00AE53CD"/>
    <w:rsid w:val="00AE5422"/>
    <w:rsid w:val="00AE56E1"/>
    <w:rsid w:val="00AE5A62"/>
    <w:rsid w:val="00AE5FC1"/>
    <w:rsid w:val="00AE62FB"/>
    <w:rsid w:val="00AE64B9"/>
    <w:rsid w:val="00AE64E5"/>
    <w:rsid w:val="00AE6592"/>
    <w:rsid w:val="00AE6CC5"/>
    <w:rsid w:val="00AE706F"/>
    <w:rsid w:val="00AE75AD"/>
    <w:rsid w:val="00AE7B97"/>
    <w:rsid w:val="00AE7E4F"/>
    <w:rsid w:val="00AF0136"/>
    <w:rsid w:val="00AF0232"/>
    <w:rsid w:val="00AF0566"/>
    <w:rsid w:val="00AF0A3C"/>
    <w:rsid w:val="00AF0DF8"/>
    <w:rsid w:val="00AF1186"/>
    <w:rsid w:val="00AF11AB"/>
    <w:rsid w:val="00AF1618"/>
    <w:rsid w:val="00AF162B"/>
    <w:rsid w:val="00AF1689"/>
    <w:rsid w:val="00AF195A"/>
    <w:rsid w:val="00AF1A47"/>
    <w:rsid w:val="00AF1B31"/>
    <w:rsid w:val="00AF1DDF"/>
    <w:rsid w:val="00AF21BF"/>
    <w:rsid w:val="00AF26BA"/>
    <w:rsid w:val="00AF29C7"/>
    <w:rsid w:val="00AF2A3F"/>
    <w:rsid w:val="00AF35C9"/>
    <w:rsid w:val="00AF377A"/>
    <w:rsid w:val="00AF37FD"/>
    <w:rsid w:val="00AF38A9"/>
    <w:rsid w:val="00AF3C37"/>
    <w:rsid w:val="00AF4243"/>
    <w:rsid w:val="00AF4260"/>
    <w:rsid w:val="00AF4595"/>
    <w:rsid w:val="00AF47A3"/>
    <w:rsid w:val="00AF4AEB"/>
    <w:rsid w:val="00AF4E64"/>
    <w:rsid w:val="00AF5191"/>
    <w:rsid w:val="00AF54B0"/>
    <w:rsid w:val="00AF5E4E"/>
    <w:rsid w:val="00AF5FBA"/>
    <w:rsid w:val="00AF66E0"/>
    <w:rsid w:val="00AF673E"/>
    <w:rsid w:val="00AF6860"/>
    <w:rsid w:val="00AF6AEE"/>
    <w:rsid w:val="00AF6F95"/>
    <w:rsid w:val="00AF71DF"/>
    <w:rsid w:val="00AF76DF"/>
    <w:rsid w:val="00AF796C"/>
    <w:rsid w:val="00AF7BEE"/>
    <w:rsid w:val="00AF7DCA"/>
    <w:rsid w:val="00B001A7"/>
    <w:rsid w:val="00B00D55"/>
    <w:rsid w:val="00B00FD9"/>
    <w:rsid w:val="00B0119A"/>
    <w:rsid w:val="00B01349"/>
    <w:rsid w:val="00B01686"/>
    <w:rsid w:val="00B01A1B"/>
    <w:rsid w:val="00B01B1F"/>
    <w:rsid w:val="00B01B82"/>
    <w:rsid w:val="00B020E7"/>
    <w:rsid w:val="00B022CB"/>
    <w:rsid w:val="00B024CF"/>
    <w:rsid w:val="00B026B9"/>
    <w:rsid w:val="00B027D4"/>
    <w:rsid w:val="00B02A60"/>
    <w:rsid w:val="00B02B4E"/>
    <w:rsid w:val="00B0361B"/>
    <w:rsid w:val="00B037DB"/>
    <w:rsid w:val="00B03967"/>
    <w:rsid w:val="00B03C6E"/>
    <w:rsid w:val="00B03FC2"/>
    <w:rsid w:val="00B03FFD"/>
    <w:rsid w:val="00B04101"/>
    <w:rsid w:val="00B041B9"/>
    <w:rsid w:val="00B04492"/>
    <w:rsid w:val="00B045CE"/>
    <w:rsid w:val="00B04732"/>
    <w:rsid w:val="00B0493E"/>
    <w:rsid w:val="00B04A5E"/>
    <w:rsid w:val="00B05158"/>
    <w:rsid w:val="00B0529E"/>
    <w:rsid w:val="00B052C5"/>
    <w:rsid w:val="00B0554A"/>
    <w:rsid w:val="00B055AD"/>
    <w:rsid w:val="00B056F9"/>
    <w:rsid w:val="00B05ED8"/>
    <w:rsid w:val="00B05EDC"/>
    <w:rsid w:val="00B0641B"/>
    <w:rsid w:val="00B06E18"/>
    <w:rsid w:val="00B06FB7"/>
    <w:rsid w:val="00B07048"/>
    <w:rsid w:val="00B07622"/>
    <w:rsid w:val="00B0777E"/>
    <w:rsid w:val="00B07BC5"/>
    <w:rsid w:val="00B07CE0"/>
    <w:rsid w:val="00B07EB4"/>
    <w:rsid w:val="00B1004D"/>
    <w:rsid w:val="00B10425"/>
    <w:rsid w:val="00B104CC"/>
    <w:rsid w:val="00B106F5"/>
    <w:rsid w:val="00B1104A"/>
    <w:rsid w:val="00B116A6"/>
    <w:rsid w:val="00B11D33"/>
    <w:rsid w:val="00B12636"/>
    <w:rsid w:val="00B12A27"/>
    <w:rsid w:val="00B12B57"/>
    <w:rsid w:val="00B12BA6"/>
    <w:rsid w:val="00B12FC3"/>
    <w:rsid w:val="00B12FFC"/>
    <w:rsid w:val="00B131EC"/>
    <w:rsid w:val="00B13293"/>
    <w:rsid w:val="00B13A02"/>
    <w:rsid w:val="00B13A20"/>
    <w:rsid w:val="00B13B1D"/>
    <w:rsid w:val="00B13C03"/>
    <w:rsid w:val="00B13D94"/>
    <w:rsid w:val="00B13FC0"/>
    <w:rsid w:val="00B141A8"/>
    <w:rsid w:val="00B142CA"/>
    <w:rsid w:val="00B145C9"/>
    <w:rsid w:val="00B148F7"/>
    <w:rsid w:val="00B149D6"/>
    <w:rsid w:val="00B15712"/>
    <w:rsid w:val="00B15D54"/>
    <w:rsid w:val="00B16055"/>
    <w:rsid w:val="00B16285"/>
    <w:rsid w:val="00B165F3"/>
    <w:rsid w:val="00B16CDA"/>
    <w:rsid w:val="00B16E71"/>
    <w:rsid w:val="00B16EE6"/>
    <w:rsid w:val="00B16FB9"/>
    <w:rsid w:val="00B16FFB"/>
    <w:rsid w:val="00B1708B"/>
    <w:rsid w:val="00B172F9"/>
    <w:rsid w:val="00B1740C"/>
    <w:rsid w:val="00B17560"/>
    <w:rsid w:val="00B17996"/>
    <w:rsid w:val="00B1799F"/>
    <w:rsid w:val="00B17A19"/>
    <w:rsid w:val="00B17A59"/>
    <w:rsid w:val="00B17CDF"/>
    <w:rsid w:val="00B17E2E"/>
    <w:rsid w:val="00B20DC3"/>
    <w:rsid w:val="00B20F25"/>
    <w:rsid w:val="00B2112C"/>
    <w:rsid w:val="00B2119A"/>
    <w:rsid w:val="00B2130E"/>
    <w:rsid w:val="00B21585"/>
    <w:rsid w:val="00B21C09"/>
    <w:rsid w:val="00B21D13"/>
    <w:rsid w:val="00B21D96"/>
    <w:rsid w:val="00B21E90"/>
    <w:rsid w:val="00B21F06"/>
    <w:rsid w:val="00B221DB"/>
    <w:rsid w:val="00B223F7"/>
    <w:rsid w:val="00B224C9"/>
    <w:rsid w:val="00B2273D"/>
    <w:rsid w:val="00B228A3"/>
    <w:rsid w:val="00B229B4"/>
    <w:rsid w:val="00B23106"/>
    <w:rsid w:val="00B231C2"/>
    <w:rsid w:val="00B232EE"/>
    <w:rsid w:val="00B23371"/>
    <w:rsid w:val="00B23943"/>
    <w:rsid w:val="00B23A4A"/>
    <w:rsid w:val="00B23DE5"/>
    <w:rsid w:val="00B23F7D"/>
    <w:rsid w:val="00B2423A"/>
    <w:rsid w:val="00B245EC"/>
    <w:rsid w:val="00B24864"/>
    <w:rsid w:val="00B248F4"/>
    <w:rsid w:val="00B24F03"/>
    <w:rsid w:val="00B24F4B"/>
    <w:rsid w:val="00B253D7"/>
    <w:rsid w:val="00B254E7"/>
    <w:rsid w:val="00B2589D"/>
    <w:rsid w:val="00B25C28"/>
    <w:rsid w:val="00B264C4"/>
    <w:rsid w:val="00B26667"/>
    <w:rsid w:val="00B26A0A"/>
    <w:rsid w:val="00B26C3B"/>
    <w:rsid w:val="00B26D6A"/>
    <w:rsid w:val="00B271B6"/>
    <w:rsid w:val="00B30107"/>
    <w:rsid w:val="00B30332"/>
    <w:rsid w:val="00B30DC1"/>
    <w:rsid w:val="00B30E2D"/>
    <w:rsid w:val="00B30E8B"/>
    <w:rsid w:val="00B30F5F"/>
    <w:rsid w:val="00B312D9"/>
    <w:rsid w:val="00B31309"/>
    <w:rsid w:val="00B31547"/>
    <w:rsid w:val="00B31588"/>
    <w:rsid w:val="00B31D3F"/>
    <w:rsid w:val="00B3223E"/>
    <w:rsid w:val="00B32B34"/>
    <w:rsid w:val="00B331A5"/>
    <w:rsid w:val="00B33517"/>
    <w:rsid w:val="00B33A77"/>
    <w:rsid w:val="00B33B11"/>
    <w:rsid w:val="00B33BA2"/>
    <w:rsid w:val="00B33FE6"/>
    <w:rsid w:val="00B342C2"/>
    <w:rsid w:val="00B34578"/>
    <w:rsid w:val="00B3471C"/>
    <w:rsid w:val="00B34B13"/>
    <w:rsid w:val="00B3535B"/>
    <w:rsid w:val="00B3559C"/>
    <w:rsid w:val="00B35777"/>
    <w:rsid w:val="00B357C2"/>
    <w:rsid w:val="00B35826"/>
    <w:rsid w:val="00B35AB6"/>
    <w:rsid w:val="00B35C4C"/>
    <w:rsid w:val="00B3608D"/>
    <w:rsid w:val="00B36179"/>
    <w:rsid w:val="00B3631D"/>
    <w:rsid w:val="00B3694D"/>
    <w:rsid w:val="00B36C5F"/>
    <w:rsid w:val="00B36CF1"/>
    <w:rsid w:val="00B36F2D"/>
    <w:rsid w:val="00B371B0"/>
    <w:rsid w:val="00B37367"/>
    <w:rsid w:val="00B379AA"/>
    <w:rsid w:val="00B37A9E"/>
    <w:rsid w:val="00B37C69"/>
    <w:rsid w:val="00B37D01"/>
    <w:rsid w:val="00B400E3"/>
    <w:rsid w:val="00B40720"/>
    <w:rsid w:val="00B40EBF"/>
    <w:rsid w:val="00B4105C"/>
    <w:rsid w:val="00B41085"/>
    <w:rsid w:val="00B41384"/>
    <w:rsid w:val="00B4147D"/>
    <w:rsid w:val="00B414B3"/>
    <w:rsid w:val="00B41779"/>
    <w:rsid w:val="00B41877"/>
    <w:rsid w:val="00B41DD9"/>
    <w:rsid w:val="00B4344E"/>
    <w:rsid w:val="00B435B5"/>
    <w:rsid w:val="00B43887"/>
    <w:rsid w:val="00B438C0"/>
    <w:rsid w:val="00B43A66"/>
    <w:rsid w:val="00B43C2B"/>
    <w:rsid w:val="00B43C52"/>
    <w:rsid w:val="00B43F23"/>
    <w:rsid w:val="00B441F5"/>
    <w:rsid w:val="00B4423B"/>
    <w:rsid w:val="00B44BD8"/>
    <w:rsid w:val="00B45180"/>
    <w:rsid w:val="00B452EB"/>
    <w:rsid w:val="00B454BF"/>
    <w:rsid w:val="00B45A90"/>
    <w:rsid w:val="00B45CD0"/>
    <w:rsid w:val="00B45CF1"/>
    <w:rsid w:val="00B45F40"/>
    <w:rsid w:val="00B460A3"/>
    <w:rsid w:val="00B46171"/>
    <w:rsid w:val="00B46669"/>
    <w:rsid w:val="00B46835"/>
    <w:rsid w:val="00B46874"/>
    <w:rsid w:val="00B46BAD"/>
    <w:rsid w:val="00B46D0B"/>
    <w:rsid w:val="00B46F4A"/>
    <w:rsid w:val="00B46F74"/>
    <w:rsid w:val="00B46FFD"/>
    <w:rsid w:val="00B47130"/>
    <w:rsid w:val="00B47291"/>
    <w:rsid w:val="00B47688"/>
    <w:rsid w:val="00B478E4"/>
    <w:rsid w:val="00B47F5C"/>
    <w:rsid w:val="00B47FEB"/>
    <w:rsid w:val="00B50C39"/>
    <w:rsid w:val="00B50C65"/>
    <w:rsid w:val="00B50D7C"/>
    <w:rsid w:val="00B51655"/>
    <w:rsid w:val="00B516FD"/>
    <w:rsid w:val="00B51C5E"/>
    <w:rsid w:val="00B5255E"/>
    <w:rsid w:val="00B5275C"/>
    <w:rsid w:val="00B52900"/>
    <w:rsid w:val="00B52E5A"/>
    <w:rsid w:val="00B52FDC"/>
    <w:rsid w:val="00B53169"/>
    <w:rsid w:val="00B532AB"/>
    <w:rsid w:val="00B53598"/>
    <w:rsid w:val="00B535EA"/>
    <w:rsid w:val="00B53748"/>
    <w:rsid w:val="00B53776"/>
    <w:rsid w:val="00B53A4F"/>
    <w:rsid w:val="00B53C3E"/>
    <w:rsid w:val="00B54340"/>
    <w:rsid w:val="00B54629"/>
    <w:rsid w:val="00B54949"/>
    <w:rsid w:val="00B54D7B"/>
    <w:rsid w:val="00B55202"/>
    <w:rsid w:val="00B55E17"/>
    <w:rsid w:val="00B55E79"/>
    <w:rsid w:val="00B560E1"/>
    <w:rsid w:val="00B561CF"/>
    <w:rsid w:val="00B568A0"/>
    <w:rsid w:val="00B56E1A"/>
    <w:rsid w:val="00B56F81"/>
    <w:rsid w:val="00B575EF"/>
    <w:rsid w:val="00B57CCB"/>
    <w:rsid w:val="00B57EA4"/>
    <w:rsid w:val="00B600B5"/>
    <w:rsid w:val="00B608D9"/>
    <w:rsid w:val="00B60C14"/>
    <w:rsid w:val="00B60D58"/>
    <w:rsid w:val="00B61036"/>
    <w:rsid w:val="00B61287"/>
    <w:rsid w:val="00B616C1"/>
    <w:rsid w:val="00B61B16"/>
    <w:rsid w:val="00B61BD8"/>
    <w:rsid w:val="00B62470"/>
    <w:rsid w:val="00B62688"/>
    <w:rsid w:val="00B629C3"/>
    <w:rsid w:val="00B62ACE"/>
    <w:rsid w:val="00B62CA6"/>
    <w:rsid w:val="00B62E0A"/>
    <w:rsid w:val="00B630C9"/>
    <w:rsid w:val="00B633DD"/>
    <w:rsid w:val="00B63C6A"/>
    <w:rsid w:val="00B63D1E"/>
    <w:rsid w:val="00B63EFC"/>
    <w:rsid w:val="00B64073"/>
    <w:rsid w:val="00B640D5"/>
    <w:rsid w:val="00B64188"/>
    <w:rsid w:val="00B6421B"/>
    <w:rsid w:val="00B6434C"/>
    <w:rsid w:val="00B644CB"/>
    <w:rsid w:val="00B64AB4"/>
    <w:rsid w:val="00B64B9A"/>
    <w:rsid w:val="00B64E4E"/>
    <w:rsid w:val="00B64EDF"/>
    <w:rsid w:val="00B6545E"/>
    <w:rsid w:val="00B65616"/>
    <w:rsid w:val="00B658BD"/>
    <w:rsid w:val="00B65CA7"/>
    <w:rsid w:val="00B65F2C"/>
    <w:rsid w:val="00B6619F"/>
    <w:rsid w:val="00B661B2"/>
    <w:rsid w:val="00B66222"/>
    <w:rsid w:val="00B66489"/>
    <w:rsid w:val="00B666A6"/>
    <w:rsid w:val="00B66C13"/>
    <w:rsid w:val="00B66D92"/>
    <w:rsid w:val="00B66FA6"/>
    <w:rsid w:val="00B67337"/>
    <w:rsid w:val="00B673E5"/>
    <w:rsid w:val="00B676E3"/>
    <w:rsid w:val="00B67CCC"/>
    <w:rsid w:val="00B67CD6"/>
    <w:rsid w:val="00B67DEB"/>
    <w:rsid w:val="00B70064"/>
    <w:rsid w:val="00B70283"/>
    <w:rsid w:val="00B7037F"/>
    <w:rsid w:val="00B7039E"/>
    <w:rsid w:val="00B7079C"/>
    <w:rsid w:val="00B70A59"/>
    <w:rsid w:val="00B70C1A"/>
    <w:rsid w:val="00B70E46"/>
    <w:rsid w:val="00B71154"/>
    <w:rsid w:val="00B7134E"/>
    <w:rsid w:val="00B71411"/>
    <w:rsid w:val="00B7159E"/>
    <w:rsid w:val="00B717AA"/>
    <w:rsid w:val="00B717BB"/>
    <w:rsid w:val="00B71E80"/>
    <w:rsid w:val="00B72B07"/>
    <w:rsid w:val="00B72B6C"/>
    <w:rsid w:val="00B7315D"/>
    <w:rsid w:val="00B73366"/>
    <w:rsid w:val="00B7357E"/>
    <w:rsid w:val="00B7374B"/>
    <w:rsid w:val="00B739F0"/>
    <w:rsid w:val="00B73CBD"/>
    <w:rsid w:val="00B73D0D"/>
    <w:rsid w:val="00B73F0E"/>
    <w:rsid w:val="00B740D6"/>
    <w:rsid w:val="00B74164"/>
    <w:rsid w:val="00B744EB"/>
    <w:rsid w:val="00B7492D"/>
    <w:rsid w:val="00B74B11"/>
    <w:rsid w:val="00B74BB0"/>
    <w:rsid w:val="00B7549F"/>
    <w:rsid w:val="00B75610"/>
    <w:rsid w:val="00B75C54"/>
    <w:rsid w:val="00B75E33"/>
    <w:rsid w:val="00B75F53"/>
    <w:rsid w:val="00B76087"/>
    <w:rsid w:val="00B76194"/>
    <w:rsid w:val="00B763C2"/>
    <w:rsid w:val="00B76795"/>
    <w:rsid w:val="00B76BA6"/>
    <w:rsid w:val="00B7714E"/>
    <w:rsid w:val="00B7763B"/>
    <w:rsid w:val="00B77947"/>
    <w:rsid w:val="00B77D62"/>
    <w:rsid w:val="00B77E6A"/>
    <w:rsid w:val="00B803E5"/>
    <w:rsid w:val="00B8062A"/>
    <w:rsid w:val="00B80ED2"/>
    <w:rsid w:val="00B812DC"/>
    <w:rsid w:val="00B81A53"/>
    <w:rsid w:val="00B81E80"/>
    <w:rsid w:val="00B81FEC"/>
    <w:rsid w:val="00B821A3"/>
    <w:rsid w:val="00B82744"/>
    <w:rsid w:val="00B82764"/>
    <w:rsid w:val="00B827C5"/>
    <w:rsid w:val="00B828C4"/>
    <w:rsid w:val="00B82934"/>
    <w:rsid w:val="00B82EAA"/>
    <w:rsid w:val="00B82EF2"/>
    <w:rsid w:val="00B8310B"/>
    <w:rsid w:val="00B83800"/>
    <w:rsid w:val="00B838FB"/>
    <w:rsid w:val="00B84267"/>
    <w:rsid w:val="00B846A1"/>
    <w:rsid w:val="00B8489B"/>
    <w:rsid w:val="00B848F6"/>
    <w:rsid w:val="00B84979"/>
    <w:rsid w:val="00B84A49"/>
    <w:rsid w:val="00B84B24"/>
    <w:rsid w:val="00B85496"/>
    <w:rsid w:val="00B85D29"/>
    <w:rsid w:val="00B85D67"/>
    <w:rsid w:val="00B8665E"/>
    <w:rsid w:val="00B86D53"/>
    <w:rsid w:val="00B86E37"/>
    <w:rsid w:val="00B876FB"/>
    <w:rsid w:val="00B87755"/>
    <w:rsid w:val="00B87838"/>
    <w:rsid w:val="00B8799B"/>
    <w:rsid w:val="00B87AEE"/>
    <w:rsid w:val="00B87DE8"/>
    <w:rsid w:val="00B90299"/>
    <w:rsid w:val="00B9064D"/>
    <w:rsid w:val="00B90D05"/>
    <w:rsid w:val="00B90FB4"/>
    <w:rsid w:val="00B91155"/>
    <w:rsid w:val="00B9134D"/>
    <w:rsid w:val="00B914C8"/>
    <w:rsid w:val="00B91903"/>
    <w:rsid w:val="00B9191A"/>
    <w:rsid w:val="00B91B71"/>
    <w:rsid w:val="00B91BEB"/>
    <w:rsid w:val="00B91CAE"/>
    <w:rsid w:val="00B91E16"/>
    <w:rsid w:val="00B922DA"/>
    <w:rsid w:val="00B92455"/>
    <w:rsid w:val="00B92EE9"/>
    <w:rsid w:val="00B93C17"/>
    <w:rsid w:val="00B93C1A"/>
    <w:rsid w:val="00B93D09"/>
    <w:rsid w:val="00B93F22"/>
    <w:rsid w:val="00B94384"/>
    <w:rsid w:val="00B94576"/>
    <w:rsid w:val="00B948BF"/>
    <w:rsid w:val="00B94BC1"/>
    <w:rsid w:val="00B94F01"/>
    <w:rsid w:val="00B953FA"/>
    <w:rsid w:val="00B9541B"/>
    <w:rsid w:val="00B95578"/>
    <w:rsid w:val="00B95B16"/>
    <w:rsid w:val="00B95CF5"/>
    <w:rsid w:val="00B95D2D"/>
    <w:rsid w:val="00B95D91"/>
    <w:rsid w:val="00B95F0B"/>
    <w:rsid w:val="00B965C6"/>
    <w:rsid w:val="00B965FB"/>
    <w:rsid w:val="00B967C4"/>
    <w:rsid w:val="00B9699B"/>
    <w:rsid w:val="00B96B84"/>
    <w:rsid w:val="00B96E89"/>
    <w:rsid w:val="00B9730F"/>
    <w:rsid w:val="00B975C8"/>
    <w:rsid w:val="00B97601"/>
    <w:rsid w:val="00B9762A"/>
    <w:rsid w:val="00B97D07"/>
    <w:rsid w:val="00B97F08"/>
    <w:rsid w:val="00BA02EA"/>
    <w:rsid w:val="00BA03B7"/>
    <w:rsid w:val="00BA0647"/>
    <w:rsid w:val="00BA06A9"/>
    <w:rsid w:val="00BA0925"/>
    <w:rsid w:val="00BA0DD0"/>
    <w:rsid w:val="00BA0DE3"/>
    <w:rsid w:val="00BA0FAD"/>
    <w:rsid w:val="00BA0FC0"/>
    <w:rsid w:val="00BA102F"/>
    <w:rsid w:val="00BA15D8"/>
    <w:rsid w:val="00BA19F8"/>
    <w:rsid w:val="00BA1C31"/>
    <w:rsid w:val="00BA2313"/>
    <w:rsid w:val="00BA2405"/>
    <w:rsid w:val="00BA2631"/>
    <w:rsid w:val="00BA2749"/>
    <w:rsid w:val="00BA34D3"/>
    <w:rsid w:val="00BA3577"/>
    <w:rsid w:val="00BA35CC"/>
    <w:rsid w:val="00BA3643"/>
    <w:rsid w:val="00BA3D99"/>
    <w:rsid w:val="00BA4248"/>
    <w:rsid w:val="00BA4543"/>
    <w:rsid w:val="00BA45CB"/>
    <w:rsid w:val="00BA4B61"/>
    <w:rsid w:val="00BA5239"/>
    <w:rsid w:val="00BA56B3"/>
    <w:rsid w:val="00BA59C6"/>
    <w:rsid w:val="00BA5BF3"/>
    <w:rsid w:val="00BA5D16"/>
    <w:rsid w:val="00BA61F8"/>
    <w:rsid w:val="00BA6353"/>
    <w:rsid w:val="00BA656D"/>
    <w:rsid w:val="00BA7105"/>
    <w:rsid w:val="00BA7827"/>
    <w:rsid w:val="00BA7CE3"/>
    <w:rsid w:val="00BA7DAA"/>
    <w:rsid w:val="00BB023D"/>
    <w:rsid w:val="00BB02A1"/>
    <w:rsid w:val="00BB02D3"/>
    <w:rsid w:val="00BB05D0"/>
    <w:rsid w:val="00BB078D"/>
    <w:rsid w:val="00BB09D3"/>
    <w:rsid w:val="00BB0EF5"/>
    <w:rsid w:val="00BB15A0"/>
    <w:rsid w:val="00BB19DC"/>
    <w:rsid w:val="00BB1AFF"/>
    <w:rsid w:val="00BB1D26"/>
    <w:rsid w:val="00BB23B9"/>
    <w:rsid w:val="00BB27C0"/>
    <w:rsid w:val="00BB2D79"/>
    <w:rsid w:val="00BB300D"/>
    <w:rsid w:val="00BB38F4"/>
    <w:rsid w:val="00BB39AF"/>
    <w:rsid w:val="00BB3B4A"/>
    <w:rsid w:val="00BB3B95"/>
    <w:rsid w:val="00BB3C30"/>
    <w:rsid w:val="00BB3DE8"/>
    <w:rsid w:val="00BB3EC7"/>
    <w:rsid w:val="00BB41BC"/>
    <w:rsid w:val="00BB43C7"/>
    <w:rsid w:val="00BB4551"/>
    <w:rsid w:val="00BB4625"/>
    <w:rsid w:val="00BB48B2"/>
    <w:rsid w:val="00BB4DB4"/>
    <w:rsid w:val="00BB4E3B"/>
    <w:rsid w:val="00BB4EAC"/>
    <w:rsid w:val="00BB4EEC"/>
    <w:rsid w:val="00BB4F0A"/>
    <w:rsid w:val="00BB5050"/>
    <w:rsid w:val="00BB5361"/>
    <w:rsid w:val="00BB567C"/>
    <w:rsid w:val="00BB5B77"/>
    <w:rsid w:val="00BB5DAC"/>
    <w:rsid w:val="00BB603C"/>
    <w:rsid w:val="00BB6208"/>
    <w:rsid w:val="00BB64C2"/>
    <w:rsid w:val="00BB664F"/>
    <w:rsid w:val="00BB6766"/>
    <w:rsid w:val="00BB6791"/>
    <w:rsid w:val="00BB7091"/>
    <w:rsid w:val="00BB70A9"/>
    <w:rsid w:val="00BB70D4"/>
    <w:rsid w:val="00BB732A"/>
    <w:rsid w:val="00BB745B"/>
    <w:rsid w:val="00BB74AA"/>
    <w:rsid w:val="00BB768B"/>
    <w:rsid w:val="00BB7BAC"/>
    <w:rsid w:val="00BB7C6F"/>
    <w:rsid w:val="00BB7DA7"/>
    <w:rsid w:val="00BB7E3E"/>
    <w:rsid w:val="00BB7FE7"/>
    <w:rsid w:val="00BC07A0"/>
    <w:rsid w:val="00BC0DB0"/>
    <w:rsid w:val="00BC0E1C"/>
    <w:rsid w:val="00BC1288"/>
    <w:rsid w:val="00BC17CC"/>
    <w:rsid w:val="00BC20A0"/>
    <w:rsid w:val="00BC224D"/>
    <w:rsid w:val="00BC2E96"/>
    <w:rsid w:val="00BC30B5"/>
    <w:rsid w:val="00BC3101"/>
    <w:rsid w:val="00BC34F6"/>
    <w:rsid w:val="00BC37C0"/>
    <w:rsid w:val="00BC3EC7"/>
    <w:rsid w:val="00BC414C"/>
    <w:rsid w:val="00BC434F"/>
    <w:rsid w:val="00BC5173"/>
    <w:rsid w:val="00BC538D"/>
    <w:rsid w:val="00BC60AB"/>
    <w:rsid w:val="00BC6181"/>
    <w:rsid w:val="00BC6836"/>
    <w:rsid w:val="00BC6B59"/>
    <w:rsid w:val="00BC6ECC"/>
    <w:rsid w:val="00BC6F78"/>
    <w:rsid w:val="00BC722D"/>
    <w:rsid w:val="00BC7531"/>
    <w:rsid w:val="00BC769B"/>
    <w:rsid w:val="00BC7DCD"/>
    <w:rsid w:val="00BC7E90"/>
    <w:rsid w:val="00BD023C"/>
    <w:rsid w:val="00BD02BE"/>
    <w:rsid w:val="00BD1014"/>
    <w:rsid w:val="00BD12A4"/>
    <w:rsid w:val="00BD135C"/>
    <w:rsid w:val="00BD13C7"/>
    <w:rsid w:val="00BD1DFB"/>
    <w:rsid w:val="00BD1E67"/>
    <w:rsid w:val="00BD2058"/>
    <w:rsid w:val="00BD2208"/>
    <w:rsid w:val="00BD2856"/>
    <w:rsid w:val="00BD2892"/>
    <w:rsid w:val="00BD28B5"/>
    <w:rsid w:val="00BD2BAF"/>
    <w:rsid w:val="00BD2D42"/>
    <w:rsid w:val="00BD2EA0"/>
    <w:rsid w:val="00BD2EFD"/>
    <w:rsid w:val="00BD30E8"/>
    <w:rsid w:val="00BD39DF"/>
    <w:rsid w:val="00BD3A06"/>
    <w:rsid w:val="00BD3A0D"/>
    <w:rsid w:val="00BD3B1E"/>
    <w:rsid w:val="00BD3DED"/>
    <w:rsid w:val="00BD3E66"/>
    <w:rsid w:val="00BD3F62"/>
    <w:rsid w:val="00BD4149"/>
    <w:rsid w:val="00BD46DA"/>
    <w:rsid w:val="00BD4700"/>
    <w:rsid w:val="00BD4980"/>
    <w:rsid w:val="00BD4AC3"/>
    <w:rsid w:val="00BD4AEB"/>
    <w:rsid w:val="00BD4B37"/>
    <w:rsid w:val="00BD4CDE"/>
    <w:rsid w:val="00BD52AB"/>
    <w:rsid w:val="00BD57FF"/>
    <w:rsid w:val="00BD6D01"/>
    <w:rsid w:val="00BD6D2D"/>
    <w:rsid w:val="00BD6DC8"/>
    <w:rsid w:val="00BD6ED1"/>
    <w:rsid w:val="00BD6F28"/>
    <w:rsid w:val="00BD7DF8"/>
    <w:rsid w:val="00BE00E4"/>
    <w:rsid w:val="00BE01CD"/>
    <w:rsid w:val="00BE0479"/>
    <w:rsid w:val="00BE053C"/>
    <w:rsid w:val="00BE0550"/>
    <w:rsid w:val="00BE078C"/>
    <w:rsid w:val="00BE082F"/>
    <w:rsid w:val="00BE0877"/>
    <w:rsid w:val="00BE0B83"/>
    <w:rsid w:val="00BE0EE8"/>
    <w:rsid w:val="00BE0FAF"/>
    <w:rsid w:val="00BE1CC0"/>
    <w:rsid w:val="00BE21BF"/>
    <w:rsid w:val="00BE2298"/>
    <w:rsid w:val="00BE26E0"/>
    <w:rsid w:val="00BE2801"/>
    <w:rsid w:val="00BE2960"/>
    <w:rsid w:val="00BE2B25"/>
    <w:rsid w:val="00BE2BED"/>
    <w:rsid w:val="00BE2DC1"/>
    <w:rsid w:val="00BE2DF5"/>
    <w:rsid w:val="00BE3193"/>
    <w:rsid w:val="00BE329F"/>
    <w:rsid w:val="00BE3368"/>
    <w:rsid w:val="00BE3431"/>
    <w:rsid w:val="00BE3651"/>
    <w:rsid w:val="00BE3B5B"/>
    <w:rsid w:val="00BE3C50"/>
    <w:rsid w:val="00BE3F61"/>
    <w:rsid w:val="00BE446F"/>
    <w:rsid w:val="00BE465D"/>
    <w:rsid w:val="00BE4742"/>
    <w:rsid w:val="00BE4830"/>
    <w:rsid w:val="00BE4B4D"/>
    <w:rsid w:val="00BE5092"/>
    <w:rsid w:val="00BE55BE"/>
    <w:rsid w:val="00BE5A15"/>
    <w:rsid w:val="00BE5B02"/>
    <w:rsid w:val="00BE5C62"/>
    <w:rsid w:val="00BE5C89"/>
    <w:rsid w:val="00BE5D33"/>
    <w:rsid w:val="00BE5F18"/>
    <w:rsid w:val="00BE63DE"/>
    <w:rsid w:val="00BE6995"/>
    <w:rsid w:val="00BE69C4"/>
    <w:rsid w:val="00BE73CB"/>
    <w:rsid w:val="00BE7575"/>
    <w:rsid w:val="00BE7591"/>
    <w:rsid w:val="00BE7637"/>
    <w:rsid w:val="00BF001A"/>
    <w:rsid w:val="00BF0153"/>
    <w:rsid w:val="00BF0198"/>
    <w:rsid w:val="00BF02BA"/>
    <w:rsid w:val="00BF0602"/>
    <w:rsid w:val="00BF08FC"/>
    <w:rsid w:val="00BF0FD1"/>
    <w:rsid w:val="00BF13B2"/>
    <w:rsid w:val="00BF151E"/>
    <w:rsid w:val="00BF179E"/>
    <w:rsid w:val="00BF1A1D"/>
    <w:rsid w:val="00BF1A33"/>
    <w:rsid w:val="00BF1BA5"/>
    <w:rsid w:val="00BF1CED"/>
    <w:rsid w:val="00BF1D66"/>
    <w:rsid w:val="00BF24DB"/>
    <w:rsid w:val="00BF257E"/>
    <w:rsid w:val="00BF2666"/>
    <w:rsid w:val="00BF276B"/>
    <w:rsid w:val="00BF2B78"/>
    <w:rsid w:val="00BF2C19"/>
    <w:rsid w:val="00BF2D77"/>
    <w:rsid w:val="00BF2EC9"/>
    <w:rsid w:val="00BF3315"/>
    <w:rsid w:val="00BF332A"/>
    <w:rsid w:val="00BF341F"/>
    <w:rsid w:val="00BF345B"/>
    <w:rsid w:val="00BF3517"/>
    <w:rsid w:val="00BF3CEA"/>
    <w:rsid w:val="00BF3E30"/>
    <w:rsid w:val="00BF4098"/>
    <w:rsid w:val="00BF40FB"/>
    <w:rsid w:val="00BF4401"/>
    <w:rsid w:val="00BF45B4"/>
    <w:rsid w:val="00BF45DE"/>
    <w:rsid w:val="00BF49A4"/>
    <w:rsid w:val="00BF4DEA"/>
    <w:rsid w:val="00BF5552"/>
    <w:rsid w:val="00BF57DF"/>
    <w:rsid w:val="00BF599A"/>
    <w:rsid w:val="00BF5D27"/>
    <w:rsid w:val="00BF5D2E"/>
    <w:rsid w:val="00BF5ED8"/>
    <w:rsid w:val="00BF6276"/>
    <w:rsid w:val="00BF6520"/>
    <w:rsid w:val="00BF6597"/>
    <w:rsid w:val="00BF70CD"/>
    <w:rsid w:val="00BF7171"/>
    <w:rsid w:val="00BF73F5"/>
    <w:rsid w:val="00BF7516"/>
    <w:rsid w:val="00BF77A9"/>
    <w:rsid w:val="00BF7B8A"/>
    <w:rsid w:val="00BF7BA5"/>
    <w:rsid w:val="00C0007E"/>
    <w:rsid w:val="00C00209"/>
    <w:rsid w:val="00C004F1"/>
    <w:rsid w:val="00C00531"/>
    <w:rsid w:val="00C0072E"/>
    <w:rsid w:val="00C007A6"/>
    <w:rsid w:val="00C00C31"/>
    <w:rsid w:val="00C00E50"/>
    <w:rsid w:val="00C0114C"/>
    <w:rsid w:val="00C01E2C"/>
    <w:rsid w:val="00C01F60"/>
    <w:rsid w:val="00C026AE"/>
    <w:rsid w:val="00C02FD9"/>
    <w:rsid w:val="00C03388"/>
    <w:rsid w:val="00C0342B"/>
    <w:rsid w:val="00C0348C"/>
    <w:rsid w:val="00C034D8"/>
    <w:rsid w:val="00C0363D"/>
    <w:rsid w:val="00C038FF"/>
    <w:rsid w:val="00C03A12"/>
    <w:rsid w:val="00C03C20"/>
    <w:rsid w:val="00C03E48"/>
    <w:rsid w:val="00C048B1"/>
    <w:rsid w:val="00C04E66"/>
    <w:rsid w:val="00C04FBD"/>
    <w:rsid w:val="00C05580"/>
    <w:rsid w:val="00C05750"/>
    <w:rsid w:val="00C065F1"/>
    <w:rsid w:val="00C0671F"/>
    <w:rsid w:val="00C067FE"/>
    <w:rsid w:val="00C077DC"/>
    <w:rsid w:val="00C079FE"/>
    <w:rsid w:val="00C1026F"/>
    <w:rsid w:val="00C10942"/>
    <w:rsid w:val="00C10A5D"/>
    <w:rsid w:val="00C10B10"/>
    <w:rsid w:val="00C10C46"/>
    <w:rsid w:val="00C10E5D"/>
    <w:rsid w:val="00C10FFA"/>
    <w:rsid w:val="00C11004"/>
    <w:rsid w:val="00C11176"/>
    <w:rsid w:val="00C1132A"/>
    <w:rsid w:val="00C11389"/>
    <w:rsid w:val="00C113EC"/>
    <w:rsid w:val="00C114D6"/>
    <w:rsid w:val="00C11557"/>
    <w:rsid w:val="00C115F2"/>
    <w:rsid w:val="00C1167A"/>
    <w:rsid w:val="00C116FB"/>
    <w:rsid w:val="00C122B5"/>
    <w:rsid w:val="00C1239D"/>
    <w:rsid w:val="00C123F5"/>
    <w:rsid w:val="00C1262C"/>
    <w:rsid w:val="00C128C4"/>
    <w:rsid w:val="00C12B31"/>
    <w:rsid w:val="00C12C40"/>
    <w:rsid w:val="00C12E4B"/>
    <w:rsid w:val="00C13151"/>
    <w:rsid w:val="00C1346C"/>
    <w:rsid w:val="00C13600"/>
    <w:rsid w:val="00C13848"/>
    <w:rsid w:val="00C138DD"/>
    <w:rsid w:val="00C13BFB"/>
    <w:rsid w:val="00C13DE4"/>
    <w:rsid w:val="00C142D4"/>
    <w:rsid w:val="00C1466D"/>
    <w:rsid w:val="00C14965"/>
    <w:rsid w:val="00C14BA0"/>
    <w:rsid w:val="00C14D5D"/>
    <w:rsid w:val="00C14D80"/>
    <w:rsid w:val="00C14FF5"/>
    <w:rsid w:val="00C152F2"/>
    <w:rsid w:val="00C155A5"/>
    <w:rsid w:val="00C157D7"/>
    <w:rsid w:val="00C15885"/>
    <w:rsid w:val="00C16197"/>
    <w:rsid w:val="00C16395"/>
    <w:rsid w:val="00C1656D"/>
    <w:rsid w:val="00C167A4"/>
    <w:rsid w:val="00C16801"/>
    <w:rsid w:val="00C16B30"/>
    <w:rsid w:val="00C16E06"/>
    <w:rsid w:val="00C16F66"/>
    <w:rsid w:val="00C172C4"/>
    <w:rsid w:val="00C172E8"/>
    <w:rsid w:val="00C17381"/>
    <w:rsid w:val="00C17447"/>
    <w:rsid w:val="00C17568"/>
    <w:rsid w:val="00C1792E"/>
    <w:rsid w:val="00C17BDA"/>
    <w:rsid w:val="00C200D3"/>
    <w:rsid w:val="00C203C6"/>
    <w:rsid w:val="00C204F6"/>
    <w:rsid w:val="00C20B57"/>
    <w:rsid w:val="00C20C16"/>
    <w:rsid w:val="00C20D94"/>
    <w:rsid w:val="00C2125A"/>
    <w:rsid w:val="00C214CC"/>
    <w:rsid w:val="00C215B9"/>
    <w:rsid w:val="00C21740"/>
    <w:rsid w:val="00C21F84"/>
    <w:rsid w:val="00C22077"/>
    <w:rsid w:val="00C2227B"/>
    <w:rsid w:val="00C22703"/>
    <w:rsid w:val="00C22A6B"/>
    <w:rsid w:val="00C22B42"/>
    <w:rsid w:val="00C230E5"/>
    <w:rsid w:val="00C2329F"/>
    <w:rsid w:val="00C2356A"/>
    <w:rsid w:val="00C235EF"/>
    <w:rsid w:val="00C2368D"/>
    <w:rsid w:val="00C23D72"/>
    <w:rsid w:val="00C248D2"/>
    <w:rsid w:val="00C24B08"/>
    <w:rsid w:val="00C24BE8"/>
    <w:rsid w:val="00C24CC0"/>
    <w:rsid w:val="00C24D15"/>
    <w:rsid w:val="00C24E81"/>
    <w:rsid w:val="00C2514D"/>
    <w:rsid w:val="00C2523D"/>
    <w:rsid w:val="00C25568"/>
    <w:rsid w:val="00C25661"/>
    <w:rsid w:val="00C256E1"/>
    <w:rsid w:val="00C2609F"/>
    <w:rsid w:val="00C2624F"/>
    <w:rsid w:val="00C2630C"/>
    <w:rsid w:val="00C26424"/>
    <w:rsid w:val="00C26A01"/>
    <w:rsid w:val="00C26BE1"/>
    <w:rsid w:val="00C26C3C"/>
    <w:rsid w:val="00C26CF2"/>
    <w:rsid w:val="00C2722A"/>
    <w:rsid w:val="00C27541"/>
    <w:rsid w:val="00C27820"/>
    <w:rsid w:val="00C27AE3"/>
    <w:rsid w:val="00C30297"/>
    <w:rsid w:val="00C303C6"/>
    <w:rsid w:val="00C30AD9"/>
    <w:rsid w:val="00C30D8D"/>
    <w:rsid w:val="00C31140"/>
    <w:rsid w:val="00C31280"/>
    <w:rsid w:val="00C3189D"/>
    <w:rsid w:val="00C319B1"/>
    <w:rsid w:val="00C319D6"/>
    <w:rsid w:val="00C31B34"/>
    <w:rsid w:val="00C31F5E"/>
    <w:rsid w:val="00C31FAA"/>
    <w:rsid w:val="00C3237A"/>
    <w:rsid w:val="00C32DD0"/>
    <w:rsid w:val="00C32F0A"/>
    <w:rsid w:val="00C330F4"/>
    <w:rsid w:val="00C33342"/>
    <w:rsid w:val="00C336DE"/>
    <w:rsid w:val="00C337C5"/>
    <w:rsid w:val="00C339F0"/>
    <w:rsid w:val="00C33B4B"/>
    <w:rsid w:val="00C3412C"/>
    <w:rsid w:val="00C34281"/>
    <w:rsid w:val="00C343A6"/>
    <w:rsid w:val="00C3461F"/>
    <w:rsid w:val="00C34937"/>
    <w:rsid w:val="00C34951"/>
    <w:rsid w:val="00C3498E"/>
    <w:rsid w:val="00C34BF3"/>
    <w:rsid w:val="00C34C2C"/>
    <w:rsid w:val="00C351C9"/>
    <w:rsid w:val="00C355BC"/>
    <w:rsid w:val="00C35809"/>
    <w:rsid w:val="00C359B8"/>
    <w:rsid w:val="00C36051"/>
    <w:rsid w:val="00C36082"/>
    <w:rsid w:val="00C3638D"/>
    <w:rsid w:val="00C37166"/>
    <w:rsid w:val="00C37571"/>
    <w:rsid w:val="00C37915"/>
    <w:rsid w:val="00C37B3F"/>
    <w:rsid w:val="00C37C53"/>
    <w:rsid w:val="00C40349"/>
    <w:rsid w:val="00C40554"/>
    <w:rsid w:val="00C40683"/>
    <w:rsid w:val="00C40878"/>
    <w:rsid w:val="00C408C6"/>
    <w:rsid w:val="00C40B9E"/>
    <w:rsid w:val="00C40BA8"/>
    <w:rsid w:val="00C40C9D"/>
    <w:rsid w:val="00C40D26"/>
    <w:rsid w:val="00C410D7"/>
    <w:rsid w:val="00C412E5"/>
    <w:rsid w:val="00C41422"/>
    <w:rsid w:val="00C414CF"/>
    <w:rsid w:val="00C416E7"/>
    <w:rsid w:val="00C4199A"/>
    <w:rsid w:val="00C4199F"/>
    <w:rsid w:val="00C419E0"/>
    <w:rsid w:val="00C41D20"/>
    <w:rsid w:val="00C41E57"/>
    <w:rsid w:val="00C42082"/>
    <w:rsid w:val="00C422BE"/>
    <w:rsid w:val="00C4236E"/>
    <w:rsid w:val="00C42800"/>
    <w:rsid w:val="00C42952"/>
    <w:rsid w:val="00C42B13"/>
    <w:rsid w:val="00C42C9C"/>
    <w:rsid w:val="00C42D2D"/>
    <w:rsid w:val="00C42E04"/>
    <w:rsid w:val="00C42E05"/>
    <w:rsid w:val="00C42FBC"/>
    <w:rsid w:val="00C43072"/>
    <w:rsid w:val="00C432A9"/>
    <w:rsid w:val="00C4366C"/>
    <w:rsid w:val="00C43878"/>
    <w:rsid w:val="00C43DD2"/>
    <w:rsid w:val="00C43E01"/>
    <w:rsid w:val="00C43E63"/>
    <w:rsid w:val="00C4400E"/>
    <w:rsid w:val="00C4404E"/>
    <w:rsid w:val="00C4452A"/>
    <w:rsid w:val="00C445E2"/>
    <w:rsid w:val="00C44728"/>
    <w:rsid w:val="00C448C4"/>
    <w:rsid w:val="00C45176"/>
    <w:rsid w:val="00C454F5"/>
    <w:rsid w:val="00C4554C"/>
    <w:rsid w:val="00C45729"/>
    <w:rsid w:val="00C457A1"/>
    <w:rsid w:val="00C45BD1"/>
    <w:rsid w:val="00C45BF0"/>
    <w:rsid w:val="00C45FEF"/>
    <w:rsid w:val="00C4621E"/>
    <w:rsid w:val="00C4626E"/>
    <w:rsid w:val="00C47377"/>
    <w:rsid w:val="00C47837"/>
    <w:rsid w:val="00C479DD"/>
    <w:rsid w:val="00C47C98"/>
    <w:rsid w:val="00C47F87"/>
    <w:rsid w:val="00C50098"/>
    <w:rsid w:val="00C5040E"/>
    <w:rsid w:val="00C504E8"/>
    <w:rsid w:val="00C50694"/>
    <w:rsid w:val="00C50B42"/>
    <w:rsid w:val="00C50CDC"/>
    <w:rsid w:val="00C50D38"/>
    <w:rsid w:val="00C50DD0"/>
    <w:rsid w:val="00C51222"/>
    <w:rsid w:val="00C519C2"/>
    <w:rsid w:val="00C51BA6"/>
    <w:rsid w:val="00C51D90"/>
    <w:rsid w:val="00C52031"/>
    <w:rsid w:val="00C52484"/>
    <w:rsid w:val="00C52853"/>
    <w:rsid w:val="00C52E80"/>
    <w:rsid w:val="00C533B0"/>
    <w:rsid w:val="00C5340B"/>
    <w:rsid w:val="00C536F5"/>
    <w:rsid w:val="00C53A97"/>
    <w:rsid w:val="00C53BCB"/>
    <w:rsid w:val="00C53FEC"/>
    <w:rsid w:val="00C543A8"/>
    <w:rsid w:val="00C54B87"/>
    <w:rsid w:val="00C54D9D"/>
    <w:rsid w:val="00C54EBE"/>
    <w:rsid w:val="00C5504B"/>
    <w:rsid w:val="00C55EB3"/>
    <w:rsid w:val="00C56309"/>
    <w:rsid w:val="00C566E0"/>
    <w:rsid w:val="00C566ED"/>
    <w:rsid w:val="00C569DB"/>
    <w:rsid w:val="00C56DBA"/>
    <w:rsid w:val="00C56F5D"/>
    <w:rsid w:val="00C5708C"/>
    <w:rsid w:val="00C571EA"/>
    <w:rsid w:val="00C573DB"/>
    <w:rsid w:val="00C57414"/>
    <w:rsid w:val="00C574F4"/>
    <w:rsid w:val="00C579A6"/>
    <w:rsid w:val="00C57B17"/>
    <w:rsid w:val="00C57B26"/>
    <w:rsid w:val="00C57BDB"/>
    <w:rsid w:val="00C57D19"/>
    <w:rsid w:val="00C606C0"/>
    <w:rsid w:val="00C60A8C"/>
    <w:rsid w:val="00C60AE3"/>
    <w:rsid w:val="00C60BF8"/>
    <w:rsid w:val="00C60F4B"/>
    <w:rsid w:val="00C61113"/>
    <w:rsid w:val="00C6118A"/>
    <w:rsid w:val="00C611E8"/>
    <w:rsid w:val="00C613A3"/>
    <w:rsid w:val="00C61609"/>
    <w:rsid w:val="00C61737"/>
    <w:rsid w:val="00C61C91"/>
    <w:rsid w:val="00C61D9B"/>
    <w:rsid w:val="00C61DCD"/>
    <w:rsid w:val="00C62286"/>
    <w:rsid w:val="00C622E4"/>
    <w:rsid w:val="00C624DF"/>
    <w:rsid w:val="00C62777"/>
    <w:rsid w:val="00C6291A"/>
    <w:rsid w:val="00C6294F"/>
    <w:rsid w:val="00C62ADE"/>
    <w:rsid w:val="00C63175"/>
    <w:rsid w:val="00C6347C"/>
    <w:rsid w:val="00C6382E"/>
    <w:rsid w:val="00C63A76"/>
    <w:rsid w:val="00C63CCF"/>
    <w:rsid w:val="00C63E8E"/>
    <w:rsid w:val="00C63FC1"/>
    <w:rsid w:val="00C642C2"/>
    <w:rsid w:val="00C646F6"/>
    <w:rsid w:val="00C64DB7"/>
    <w:rsid w:val="00C64EC8"/>
    <w:rsid w:val="00C651C0"/>
    <w:rsid w:val="00C652F2"/>
    <w:rsid w:val="00C6538E"/>
    <w:rsid w:val="00C65533"/>
    <w:rsid w:val="00C65599"/>
    <w:rsid w:val="00C65763"/>
    <w:rsid w:val="00C65A2A"/>
    <w:rsid w:val="00C65B86"/>
    <w:rsid w:val="00C65EB3"/>
    <w:rsid w:val="00C662E6"/>
    <w:rsid w:val="00C66540"/>
    <w:rsid w:val="00C6657B"/>
    <w:rsid w:val="00C666DD"/>
    <w:rsid w:val="00C66812"/>
    <w:rsid w:val="00C668D5"/>
    <w:rsid w:val="00C66B70"/>
    <w:rsid w:val="00C66EE8"/>
    <w:rsid w:val="00C66FE8"/>
    <w:rsid w:val="00C670FA"/>
    <w:rsid w:val="00C6764F"/>
    <w:rsid w:val="00C67C31"/>
    <w:rsid w:val="00C67EFD"/>
    <w:rsid w:val="00C701E6"/>
    <w:rsid w:val="00C70597"/>
    <w:rsid w:val="00C70706"/>
    <w:rsid w:val="00C70F36"/>
    <w:rsid w:val="00C70F67"/>
    <w:rsid w:val="00C7128B"/>
    <w:rsid w:val="00C716E7"/>
    <w:rsid w:val="00C71929"/>
    <w:rsid w:val="00C719E7"/>
    <w:rsid w:val="00C71E99"/>
    <w:rsid w:val="00C71F1B"/>
    <w:rsid w:val="00C71F37"/>
    <w:rsid w:val="00C720D5"/>
    <w:rsid w:val="00C722C1"/>
    <w:rsid w:val="00C72A1F"/>
    <w:rsid w:val="00C72C65"/>
    <w:rsid w:val="00C72D79"/>
    <w:rsid w:val="00C72E33"/>
    <w:rsid w:val="00C732A6"/>
    <w:rsid w:val="00C732E5"/>
    <w:rsid w:val="00C73358"/>
    <w:rsid w:val="00C7344E"/>
    <w:rsid w:val="00C735E9"/>
    <w:rsid w:val="00C73630"/>
    <w:rsid w:val="00C7380B"/>
    <w:rsid w:val="00C73841"/>
    <w:rsid w:val="00C741EC"/>
    <w:rsid w:val="00C743D7"/>
    <w:rsid w:val="00C746FA"/>
    <w:rsid w:val="00C7481B"/>
    <w:rsid w:val="00C74A9A"/>
    <w:rsid w:val="00C74BF1"/>
    <w:rsid w:val="00C74CEE"/>
    <w:rsid w:val="00C75243"/>
    <w:rsid w:val="00C757BF"/>
    <w:rsid w:val="00C75809"/>
    <w:rsid w:val="00C7594A"/>
    <w:rsid w:val="00C759D2"/>
    <w:rsid w:val="00C76587"/>
    <w:rsid w:val="00C7660B"/>
    <w:rsid w:val="00C76B25"/>
    <w:rsid w:val="00C76B84"/>
    <w:rsid w:val="00C76C56"/>
    <w:rsid w:val="00C76D72"/>
    <w:rsid w:val="00C76D9B"/>
    <w:rsid w:val="00C76DA2"/>
    <w:rsid w:val="00C77067"/>
    <w:rsid w:val="00C771BE"/>
    <w:rsid w:val="00C7727A"/>
    <w:rsid w:val="00C7750A"/>
    <w:rsid w:val="00C778F8"/>
    <w:rsid w:val="00C779F0"/>
    <w:rsid w:val="00C77BD7"/>
    <w:rsid w:val="00C77CA2"/>
    <w:rsid w:val="00C77CAD"/>
    <w:rsid w:val="00C77F9B"/>
    <w:rsid w:val="00C802FD"/>
    <w:rsid w:val="00C803AB"/>
    <w:rsid w:val="00C804C4"/>
    <w:rsid w:val="00C8056A"/>
    <w:rsid w:val="00C805EF"/>
    <w:rsid w:val="00C806EF"/>
    <w:rsid w:val="00C80965"/>
    <w:rsid w:val="00C80FDB"/>
    <w:rsid w:val="00C8103C"/>
    <w:rsid w:val="00C8151B"/>
    <w:rsid w:val="00C81C94"/>
    <w:rsid w:val="00C81E2B"/>
    <w:rsid w:val="00C82347"/>
    <w:rsid w:val="00C825E8"/>
    <w:rsid w:val="00C827AA"/>
    <w:rsid w:val="00C82919"/>
    <w:rsid w:val="00C82D72"/>
    <w:rsid w:val="00C82DCC"/>
    <w:rsid w:val="00C82F1D"/>
    <w:rsid w:val="00C832AF"/>
    <w:rsid w:val="00C8385D"/>
    <w:rsid w:val="00C83D0E"/>
    <w:rsid w:val="00C84073"/>
    <w:rsid w:val="00C845AE"/>
    <w:rsid w:val="00C8480F"/>
    <w:rsid w:val="00C8486F"/>
    <w:rsid w:val="00C84991"/>
    <w:rsid w:val="00C84996"/>
    <w:rsid w:val="00C849F0"/>
    <w:rsid w:val="00C85378"/>
    <w:rsid w:val="00C85851"/>
    <w:rsid w:val="00C85C64"/>
    <w:rsid w:val="00C85F62"/>
    <w:rsid w:val="00C861A7"/>
    <w:rsid w:val="00C8684A"/>
    <w:rsid w:val="00C8689D"/>
    <w:rsid w:val="00C86BDE"/>
    <w:rsid w:val="00C86C57"/>
    <w:rsid w:val="00C86F37"/>
    <w:rsid w:val="00C8708A"/>
    <w:rsid w:val="00C872AA"/>
    <w:rsid w:val="00C87B19"/>
    <w:rsid w:val="00C87B40"/>
    <w:rsid w:val="00C87F2A"/>
    <w:rsid w:val="00C87F72"/>
    <w:rsid w:val="00C90098"/>
    <w:rsid w:val="00C900CE"/>
    <w:rsid w:val="00C907A7"/>
    <w:rsid w:val="00C908FB"/>
    <w:rsid w:val="00C90BAA"/>
    <w:rsid w:val="00C90C8A"/>
    <w:rsid w:val="00C91414"/>
    <w:rsid w:val="00C919A0"/>
    <w:rsid w:val="00C91B32"/>
    <w:rsid w:val="00C91D6E"/>
    <w:rsid w:val="00C91F6A"/>
    <w:rsid w:val="00C92178"/>
    <w:rsid w:val="00C921BC"/>
    <w:rsid w:val="00C9234E"/>
    <w:rsid w:val="00C92947"/>
    <w:rsid w:val="00C92B4C"/>
    <w:rsid w:val="00C92BFE"/>
    <w:rsid w:val="00C932D9"/>
    <w:rsid w:val="00C935A5"/>
    <w:rsid w:val="00C936A8"/>
    <w:rsid w:val="00C93817"/>
    <w:rsid w:val="00C938E0"/>
    <w:rsid w:val="00C93DE9"/>
    <w:rsid w:val="00C93EC1"/>
    <w:rsid w:val="00C94097"/>
    <w:rsid w:val="00C94317"/>
    <w:rsid w:val="00C94684"/>
    <w:rsid w:val="00C9488C"/>
    <w:rsid w:val="00C94C68"/>
    <w:rsid w:val="00C94D4E"/>
    <w:rsid w:val="00C95086"/>
    <w:rsid w:val="00C95CFD"/>
    <w:rsid w:val="00C95E4E"/>
    <w:rsid w:val="00C95E71"/>
    <w:rsid w:val="00C95FDC"/>
    <w:rsid w:val="00C962F8"/>
    <w:rsid w:val="00C963D3"/>
    <w:rsid w:val="00C963F8"/>
    <w:rsid w:val="00C96702"/>
    <w:rsid w:val="00C96814"/>
    <w:rsid w:val="00C9716F"/>
    <w:rsid w:val="00C97432"/>
    <w:rsid w:val="00C974C1"/>
    <w:rsid w:val="00C97573"/>
    <w:rsid w:val="00C9768E"/>
    <w:rsid w:val="00C9793C"/>
    <w:rsid w:val="00C97A59"/>
    <w:rsid w:val="00C97A88"/>
    <w:rsid w:val="00C97C5E"/>
    <w:rsid w:val="00CA019A"/>
    <w:rsid w:val="00CA032E"/>
    <w:rsid w:val="00CA060E"/>
    <w:rsid w:val="00CA06B9"/>
    <w:rsid w:val="00CA06F3"/>
    <w:rsid w:val="00CA0AD1"/>
    <w:rsid w:val="00CA118E"/>
    <w:rsid w:val="00CA12A9"/>
    <w:rsid w:val="00CA157B"/>
    <w:rsid w:val="00CA167D"/>
    <w:rsid w:val="00CA18BD"/>
    <w:rsid w:val="00CA18E2"/>
    <w:rsid w:val="00CA1E49"/>
    <w:rsid w:val="00CA1E74"/>
    <w:rsid w:val="00CA1ECC"/>
    <w:rsid w:val="00CA1F39"/>
    <w:rsid w:val="00CA22B3"/>
    <w:rsid w:val="00CA28DC"/>
    <w:rsid w:val="00CA2C50"/>
    <w:rsid w:val="00CA2D21"/>
    <w:rsid w:val="00CA2E52"/>
    <w:rsid w:val="00CA3739"/>
    <w:rsid w:val="00CA3ACC"/>
    <w:rsid w:val="00CA3E4F"/>
    <w:rsid w:val="00CA3F48"/>
    <w:rsid w:val="00CA41CC"/>
    <w:rsid w:val="00CA429A"/>
    <w:rsid w:val="00CA42ED"/>
    <w:rsid w:val="00CA461F"/>
    <w:rsid w:val="00CA48AC"/>
    <w:rsid w:val="00CA4932"/>
    <w:rsid w:val="00CA4A63"/>
    <w:rsid w:val="00CA4AED"/>
    <w:rsid w:val="00CA4BCD"/>
    <w:rsid w:val="00CA4D07"/>
    <w:rsid w:val="00CA4FD6"/>
    <w:rsid w:val="00CA4FE8"/>
    <w:rsid w:val="00CA5095"/>
    <w:rsid w:val="00CA51F1"/>
    <w:rsid w:val="00CA5241"/>
    <w:rsid w:val="00CA5272"/>
    <w:rsid w:val="00CA5AE8"/>
    <w:rsid w:val="00CA5FDA"/>
    <w:rsid w:val="00CA6233"/>
    <w:rsid w:val="00CA628F"/>
    <w:rsid w:val="00CA6309"/>
    <w:rsid w:val="00CA6363"/>
    <w:rsid w:val="00CA6911"/>
    <w:rsid w:val="00CA6BA8"/>
    <w:rsid w:val="00CA6BED"/>
    <w:rsid w:val="00CA6CA6"/>
    <w:rsid w:val="00CA6D02"/>
    <w:rsid w:val="00CA6D37"/>
    <w:rsid w:val="00CA6D3E"/>
    <w:rsid w:val="00CA6D49"/>
    <w:rsid w:val="00CA6E2E"/>
    <w:rsid w:val="00CA6FE8"/>
    <w:rsid w:val="00CA745C"/>
    <w:rsid w:val="00CA7563"/>
    <w:rsid w:val="00CA7576"/>
    <w:rsid w:val="00CA77F5"/>
    <w:rsid w:val="00CA78CE"/>
    <w:rsid w:val="00CA78DF"/>
    <w:rsid w:val="00CA7FE1"/>
    <w:rsid w:val="00CB0059"/>
    <w:rsid w:val="00CB02C5"/>
    <w:rsid w:val="00CB0BA5"/>
    <w:rsid w:val="00CB0EA3"/>
    <w:rsid w:val="00CB13EE"/>
    <w:rsid w:val="00CB15D7"/>
    <w:rsid w:val="00CB2157"/>
    <w:rsid w:val="00CB21E9"/>
    <w:rsid w:val="00CB22CF"/>
    <w:rsid w:val="00CB23FB"/>
    <w:rsid w:val="00CB25D1"/>
    <w:rsid w:val="00CB2782"/>
    <w:rsid w:val="00CB298F"/>
    <w:rsid w:val="00CB2BF9"/>
    <w:rsid w:val="00CB3129"/>
    <w:rsid w:val="00CB3563"/>
    <w:rsid w:val="00CB3692"/>
    <w:rsid w:val="00CB3783"/>
    <w:rsid w:val="00CB43E4"/>
    <w:rsid w:val="00CB4569"/>
    <w:rsid w:val="00CB4764"/>
    <w:rsid w:val="00CB480D"/>
    <w:rsid w:val="00CB4ADA"/>
    <w:rsid w:val="00CB4E8C"/>
    <w:rsid w:val="00CB5243"/>
    <w:rsid w:val="00CB56B3"/>
    <w:rsid w:val="00CB5BA4"/>
    <w:rsid w:val="00CB5CBD"/>
    <w:rsid w:val="00CB5DDF"/>
    <w:rsid w:val="00CB6017"/>
    <w:rsid w:val="00CB6106"/>
    <w:rsid w:val="00CB63C1"/>
    <w:rsid w:val="00CB67BB"/>
    <w:rsid w:val="00CB699A"/>
    <w:rsid w:val="00CB6B64"/>
    <w:rsid w:val="00CB6DA7"/>
    <w:rsid w:val="00CB73CC"/>
    <w:rsid w:val="00CB782B"/>
    <w:rsid w:val="00CB78D9"/>
    <w:rsid w:val="00CB7C7C"/>
    <w:rsid w:val="00CC03F1"/>
    <w:rsid w:val="00CC05E0"/>
    <w:rsid w:val="00CC076D"/>
    <w:rsid w:val="00CC097D"/>
    <w:rsid w:val="00CC0DF4"/>
    <w:rsid w:val="00CC0FB6"/>
    <w:rsid w:val="00CC1031"/>
    <w:rsid w:val="00CC103E"/>
    <w:rsid w:val="00CC13C2"/>
    <w:rsid w:val="00CC1689"/>
    <w:rsid w:val="00CC1AF7"/>
    <w:rsid w:val="00CC1CB8"/>
    <w:rsid w:val="00CC1F05"/>
    <w:rsid w:val="00CC261D"/>
    <w:rsid w:val="00CC29E8"/>
    <w:rsid w:val="00CC2A0E"/>
    <w:rsid w:val="00CC2BA0"/>
    <w:rsid w:val="00CC2E90"/>
    <w:rsid w:val="00CC325D"/>
    <w:rsid w:val="00CC3517"/>
    <w:rsid w:val="00CC3556"/>
    <w:rsid w:val="00CC3641"/>
    <w:rsid w:val="00CC3706"/>
    <w:rsid w:val="00CC3BFA"/>
    <w:rsid w:val="00CC3F2C"/>
    <w:rsid w:val="00CC3F5B"/>
    <w:rsid w:val="00CC4056"/>
    <w:rsid w:val="00CC427D"/>
    <w:rsid w:val="00CC438A"/>
    <w:rsid w:val="00CC48B6"/>
    <w:rsid w:val="00CC4DC1"/>
    <w:rsid w:val="00CC4F46"/>
    <w:rsid w:val="00CC50DD"/>
    <w:rsid w:val="00CC536C"/>
    <w:rsid w:val="00CC5664"/>
    <w:rsid w:val="00CC5A87"/>
    <w:rsid w:val="00CC5E72"/>
    <w:rsid w:val="00CC5F68"/>
    <w:rsid w:val="00CC60D4"/>
    <w:rsid w:val="00CC61C7"/>
    <w:rsid w:val="00CC6780"/>
    <w:rsid w:val="00CC67F0"/>
    <w:rsid w:val="00CC699E"/>
    <w:rsid w:val="00CC6C25"/>
    <w:rsid w:val="00CC6EC7"/>
    <w:rsid w:val="00CC71DD"/>
    <w:rsid w:val="00CC73DD"/>
    <w:rsid w:val="00CC74D5"/>
    <w:rsid w:val="00CC77ED"/>
    <w:rsid w:val="00CC7991"/>
    <w:rsid w:val="00CC7DC0"/>
    <w:rsid w:val="00CD0298"/>
    <w:rsid w:val="00CD037E"/>
    <w:rsid w:val="00CD0465"/>
    <w:rsid w:val="00CD0525"/>
    <w:rsid w:val="00CD0671"/>
    <w:rsid w:val="00CD08F7"/>
    <w:rsid w:val="00CD0A52"/>
    <w:rsid w:val="00CD0B24"/>
    <w:rsid w:val="00CD0BBE"/>
    <w:rsid w:val="00CD0C08"/>
    <w:rsid w:val="00CD0E77"/>
    <w:rsid w:val="00CD0F18"/>
    <w:rsid w:val="00CD126D"/>
    <w:rsid w:val="00CD13E4"/>
    <w:rsid w:val="00CD1497"/>
    <w:rsid w:val="00CD16F5"/>
    <w:rsid w:val="00CD1816"/>
    <w:rsid w:val="00CD1A08"/>
    <w:rsid w:val="00CD1D44"/>
    <w:rsid w:val="00CD1EE9"/>
    <w:rsid w:val="00CD25BC"/>
    <w:rsid w:val="00CD2640"/>
    <w:rsid w:val="00CD2696"/>
    <w:rsid w:val="00CD290C"/>
    <w:rsid w:val="00CD295C"/>
    <w:rsid w:val="00CD297E"/>
    <w:rsid w:val="00CD2DFC"/>
    <w:rsid w:val="00CD3032"/>
    <w:rsid w:val="00CD32A9"/>
    <w:rsid w:val="00CD3336"/>
    <w:rsid w:val="00CD3387"/>
    <w:rsid w:val="00CD39FD"/>
    <w:rsid w:val="00CD3B85"/>
    <w:rsid w:val="00CD3DE1"/>
    <w:rsid w:val="00CD5075"/>
    <w:rsid w:val="00CD543E"/>
    <w:rsid w:val="00CD56F6"/>
    <w:rsid w:val="00CD57E6"/>
    <w:rsid w:val="00CD591C"/>
    <w:rsid w:val="00CD60A0"/>
    <w:rsid w:val="00CD61A6"/>
    <w:rsid w:val="00CD6246"/>
    <w:rsid w:val="00CD6486"/>
    <w:rsid w:val="00CD6654"/>
    <w:rsid w:val="00CD6670"/>
    <w:rsid w:val="00CD6AF3"/>
    <w:rsid w:val="00CD6F69"/>
    <w:rsid w:val="00CD6FCC"/>
    <w:rsid w:val="00CD7339"/>
    <w:rsid w:val="00CD74FC"/>
    <w:rsid w:val="00CD7D14"/>
    <w:rsid w:val="00CE02D3"/>
    <w:rsid w:val="00CE04B8"/>
    <w:rsid w:val="00CE0ADD"/>
    <w:rsid w:val="00CE0F11"/>
    <w:rsid w:val="00CE1014"/>
    <w:rsid w:val="00CE1070"/>
    <w:rsid w:val="00CE1348"/>
    <w:rsid w:val="00CE168F"/>
    <w:rsid w:val="00CE1946"/>
    <w:rsid w:val="00CE1998"/>
    <w:rsid w:val="00CE1EC3"/>
    <w:rsid w:val="00CE1F68"/>
    <w:rsid w:val="00CE2580"/>
    <w:rsid w:val="00CE2781"/>
    <w:rsid w:val="00CE2946"/>
    <w:rsid w:val="00CE2988"/>
    <w:rsid w:val="00CE2A2D"/>
    <w:rsid w:val="00CE2B49"/>
    <w:rsid w:val="00CE2C8A"/>
    <w:rsid w:val="00CE2D0E"/>
    <w:rsid w:val="00CE2F00"/>
    <w:rsid w:val="00CE34F2"/>
    <w:rsid w:val="00CE36BB"/>
    <w:rsid w:val="00CE378C"/>
    <w:rsid w:val="00CE39D2"/>
    <w:rsid w:val="00CE3AAB"/>
    <w:rsid w:val="00CE3F8B"/>
    <w:rsid w:val="00CE403F"/>
    <w:rsid w:val="00CE44D7"/>
    <w:rsid w:val="00CE46AB"/>
    <w:rsid w:val="00CE4A7A"/>
    <w:rsid w:val="00CE4C6F"/>
    <w:rsid w:val="00CE519F"/>
    <w:rsid w:val="00CE5360"/>
    <w:rsid w:val="00CE537F"/>
    <w:rsid w:val="00CE5682"/>
    <w:rsid w:val="00CE58E4"/>
    <w:rsid w:val="00CE5C44"/>
    <w:rsid w:val="00CE5C7F"/>
    <w:rsid w:val="00CE5DF2"/>
    <w:rsid w:val="00CE5EC5"/>
    <w:rsid w:val="00CE60AB"/>
    <w:rsid w:val="00CE6601"/>
    <w:rsid w:val="00CE6ADA"/>
    <w:rsid w:val="00CE6C3E"/>
    <w:rsid w:val="00CE70CF"/>
    <w:rsid w:val="00CE72FB"/>
    <w:rsid w:val="00CE7642"/>
    <w:rsid w:val="00CE79BC"/>
    <w:rsid w:val="00CE7BE2"/>
    <w:rsid w:val="00CF0436"/>
    <w:rsid w:val="00CF06E8"/>
    <w:rsid w:val="00CF073C"/>
    <w:rsid w:val="00CF0AD2"/>
    <w:rsid w:val="00CF0D31"/>
    <w:rsid w:val="00CF10F9"/>
    <w:rsid w:val="00CF12CD"/>
    <w:rsid w:val="00CF12D7"/>
    <w:rsid w:val="00CF13CF"/>
    <w:rsid w:val="00CF13D6"/>
    <w:rsid w:val="00CF1676"/>
    <w:rsid w:val="00CF17CC"/>
    <w:rsid w:val="00CF182A"/>
    <w:rsid w:val="00CF1848"/>
    <w:rsid w:val="00CF1864"/>
    <w:rsid w:val="00CF19EC"/>
    <w:rsid w:val="00CF1CDF"/>
    <w:rsid w:val="00CF1D2A"/>
    <w:rsid w:val="00CF1E48"/>
    <w:rsid w:val="00CF1F3B"/>
    <w:rsid w:val="00CF1F81"/>
    <w:rsid w:val="00CF2063"/>
    <w:rsid w:val="00CF2065"/>
    <w:rsid w:val="00CF309E"/>
    <w:rsid w:val="00CF33A3"/>
    <w:rsid w:val="00CF3445"/>
    <w:rsid w:val="00CF36D8"/>
    <w:rsid w:val="00CF373A"/>
    <w:rsid w:val="00CF38AB"/>
    <w:rsid w:val="00CF3DBF"/>
    <w:rsid w:val="00CF3F44"/>
    <w:rsid w:val="00CF41C2"/>
    <w:rsid w:val="00CF4772"/>
    <w:rsid w:val="00CF4E1F"/>
    <w:rsid w:val="00CF512E"/>
    <w:rsid w:val="00CF5133"/>
    <w:rsid w:val="00CF5295"/>
    <w:rsid w:val="00CF573E"/>
    <w:rsid w:val="00CF5B3A"/>
    <w:rsid w:val="00CF6066"/>
    <w:rsid w:val="00CF60F8"/>
    <w:rsid w:val="00CF6209"/>
    <w:rsid w:val="00CF64F5"/>
    <w:rsid w:val="00CF7062"/>
    <w:rsid w:val="00CF729D"/>
    <w:rsid w:val="00CF74A1"/>
    <w:rsid w:val="00CF769D"/>
    <w:rsid w:val="00CF782F"/>
    <w:rsid w:val="00CF78A5"/>
    <w:rsid w:val="00CF78B6"/>
    <w:rsid w:val="00CF7AE5"/>
    <w:rsid w:val="00CF7C04"/>
    <w:rsid w:val="00CF7CAD"/>
    <w:rsid w:val="00CF7F6A"/>
    <w:rsid w:val="00CF7F9E"/>
    <w:rsid w:val="00D000C9"/>
    <w:rsid w:val="00D00392"/>
    <w:rsid w:val="00D003C2"/>
    <w:rsid w:val="00D00412"/>
    <w:rsid w:val="00D00F58"/>
    <w:rsid w:val="00D011C9"/>
    <w:rsid w:val="00D011FD"/>
    <w:rsid w:val="00D0135B"/>
    <w:rsid w:val="00D01363"/>
    <w:rsid w:val="00D01745"/>
    <w:rsid w:val="00D019D7"/>
    <w:rsid w:val="00D01C33"/>
    <w:rsid w:val="00D0223C"/>
    <w:rsid w:val="00D023B6"/>
    <w:rsid w:val="00D025C9"/>
    <w:rsid w:val="00D026A7"/>
    <w:rsid w:val="00D026DE"/>
    <w:rsid w:val="00D02DCB"/>
    <w:rsid w:val="00D032F5"/>
    <w:rsid w:val="00D03370"/>
    <w:rsid w:val="00D03826"/>
    <w:rsid w:val="00D038A8"/>
    <w:rsid w:val="00D038CE"/>
    <w:rsid w:val="00D03903"/>
    <w:rsid w:val="00D039CA"/>
    <w:rsid w:val="00D03C85"/>
    <w:rsid w:val="00D03EC9"/>
    <w:rsid w:val="00D04306"/>
    <w:rsid w:val="00D04BDB"/>
    <w:rsid w:val="00D0516F"/>
    <w:rsid w:val="00D051F7"/>
    <w:rsid w:val="00D05746"/>
    <w:rsid w:val="00D0596D"/>
    <w:rsid w:val="00D05994"/>
    <w:rsid w:val="00D05AA1"/>
    <w:rsid w:val="00D05BDA"/>
    <w:rsid w:val="00D06125"/>
    <w:rsid w:val="00D06287"/>
    <w:rsid w:val="00D062DC"/>
    <w:rsid w:val="00D065CD"/>
    <w:rsid w:val="00D06658"/>
    <w:rsid w:val="00D066D1"/>
    <w:rsid w:val="00D06AD7"/>
    <w:rsid w:val="00D06C68"/>
    <w:rsid w:val="00D06DB5"/>
    <w:rsid w:val="00D076EC"/>
    <w:rsid w:val="00D078E6"/>
    <w:rsid w:val="00D07DA1"/>
    <w:rsid w:val="00D10108"/>
    <w:rsid w:val="00D10837"/>
    <w:rsid w:val="00D10AC4"/>
    <w:rsid w:val="00D10EEA"/>
    <w:rsid w:val="00D110E2"/>
    <w:rsid w:val="00D1110B"/>
    <w:rsid w:val="00D11173"/>
    <w:rsid w:val="00D118AA"/>
    <w:rsid w:val="00D118F8"/>
    <w:rsid w:val="00D11A5C"/>
    <w:rsid w:val="00D11AB4"/>
    <w:rsid w:val="00D11EC7"/>
    <w:rsid w:val="00D1218D"/>
    <w:rsid w:val="00D1248D"/>
    <w:rsid w:val="00D124A7"/>
    <w:rsid w:val="00D1288A"/>
    <w:rsid w:val="00D12CA6"/>
    <w:rsid w:val="00D12E05"/>
    <w:rsid w:val="00D12E67"/>
    <w:rsid w:val="00D12EBE"/>
    <w:rsid w:val="00D13020"/>
    <w:rsid w:val="00D130D1"/>
    <w:rsid w:val="00D13195"/>
    <w:rsid w:val="00D131BD"/>
    <w:rsid w:val="00D132A0"/>
    <w:rsid w:val="00D13453"/>
    <w:rsid w:val="00D1358B"/>
    <w:rsid w:val="00D136B3"/>
    <w:rsid w:val="00D13706"/>
    <w:rsid w:val="00D13836"/>
    <w:rsid w:val="00D145E6"/>
    <w:rsid w:val="00D14634"/>
    <w:rsid w:val="00D14D33"/>
    <w:rsid w:val="00D14EE6"/>
    <w:rsid w:val="00D152EE"/>
    <w:rsid w:val="00D1534E"/>
    <w:rsid w:val="00D154FB"/>
    <w:rsid w:val="00D15891"/>
    <w:rsid w:val="00D15DEA"/>
    <w:rsid w:val="00D16123"/>
    <w:rsid w:val="00D163EE"/>
    <w:rsid w:val="00D16556"/>
    <w:rsid w:val="00D16A16"/>
    <w:rsid w:val="00D16C93"/>
    <w:rsid w:val="00D16FA0"/>
    <w:rsid w:val="00D1719E"/>
    <w:rsid w:val="00D171CD"/>
    <w:rsid w:val="00D1764E"/>
    <w:rsid w:val="00D17A98"/>
    <w:rsid w:val="00D17BB6"/>
    <w:rsid w:val="00D17CB5"/>
    <w:rsid w:val="00D17DDF"/>
    <w:rsid w:val="00D17E2E"/>
    <w:rsid w:val="00D17F64"/>
    <w:rsid w:val="00D2015F"/>
    <w:rsid w:val="00D203B0"/>
    <w:rsid w:val="00D20757"/>
    <w:rsid w:val="00D20ACB"/>
    <w:rsid w:val="00D20B6A"/>
    <w:rsid w:val="00D20D40"/>
    <w:rsid w:val="00D20FF4"/>
    <w:rsid w:val="00D2111E"/>
    <w:rsid w:val="00D21B2C"/>
    <w:rsid w:val="00D21C2F"/>
    <w:rsid w:val="00D21FBF"/>
    <w:rsid w:val="00D2271F"/>
    <w:rsid w:val="00D22735"/>
    <w:rsid w:val="00D227D3"/>
    <w:rsid w:val="00D22AFC"/>
    <w:rsid w:val="00D22BE6"/>
    <w:rsid w:val="00D22CC6"/>
    <w:rsid w:val="00D22E7B"/>
    <w:rsid w:val="00D23439"/>
    <w:rsid w:val="00D234BA"/>
    <w:rsid w:val="00D235A6"/>
    <w:rsid w:val="00D23667"/>
    <w:rsid w:val="00D23810"/>
    <w:rsid w:val="00D23A28"/>
    <w:rsid w:val="00D23A65"/>
    <w:rsid w:val="00D23A67"/>
    <w:rsid w:val="00D23B94"/>
    <w:rsid w:val="00D23B99"/>
    <w:rsid w:val="00D23C00"/>
    <w:rsid w:val="00D23C80"/>
    <w:rsid w:val="00D23CA5"/>
    <w:rsid w:val="00D23E03"/>
    <w:rsid w:val="00D23EAF"/>
    <w:rsid w:val="00D23ED6"/>
    <w:rsid w:val="00D24297"/>
    <w:rsid w:val="00D243F2"/>
    <w:rsid w:val="00D2442E"/>
    <w:rsid w:val="00D248BE"/>
    <w:rsid w:val="00D24971"/>
    <w:rsid w:val="00D24AFE"/>
    <w:rsid w:val="00D24C1E"/>
    <w:rsid w:val="00D24F95"/>
    <w:rsid w:val="00D251D8"/>
    <w:rsid w:val="00D2523A"/>
    <w:rsid w:val="00D2532E"/>
    <w:rsid w:val="00D2559E"/>
    <w:rsid w:val="00D25696"/>
    <w:rsid w:val="00D2581E"/>
    <w:rsid w:val="00D25B09"/>
    <w:rsid w:val="00D26093"/>
    <w:rsid w:val="00D260DA"/>
    <w:rsid w:val="00D26213"/>
    <w:rsid w:val="00D263C8"/>
    <w:rsid w:val="00D26544"/>
    <w:rsid w:val="00D26AA8"/>
    <w:rsid w:val="00D26BF3"/>
    <w:rsid w:val="00D26CDD"/>
    <w:rsid w:val="00D27089"/>
    <w:rsid w:val="00D27284"/>
    <w:rsid w:val="00D277E5"/>
    <w:rsid w:val="00D27886"/>
    <w:rsid w:val="00D27B01"/>
    <w:rsid w:val="00D27B48"/>
    <w:rsid w:val="00D27EA8"/>
    <w:rsid w:val="00D27EB9"/>
    <w:rsid w:val="00D30144"/>
    <w:rsid w:val="00D3037A"/>
    <w:rsid w:val="00D303FB"/>
    <w:rsid w:val="00D3072F"/>
    <w:rsid w:val="00D3073D"/>
    <w:rsid w:val="00D30784"/>
    <w:rsid w:val="00D307B0"/>
    <w:rsid w:val="00D308E8"/>
    <w:rsid w:val="00D309F4"/>
    <w:rsid w:val="00D30A94"/>
    <w:rsid w:val="00D30AD6"/>
    <w:rsid w:val="00D311C0"/>
    <w:rsid w:val="00D313F0"/>
    <w:rsid w:val="00D3157C"/>
    <w:rsid w:val="00D31A61"/>
    <w:rsid w:val="00D3255C"/>
    <w:rsid w:val="00D325BE"/>
    <w:rsid w:val="00D32724"/>
    <w:rsid w:val="00D3275B"/>
    <w:rsid w:val="00D3288B"/>
    <w:rsid w:val="00D32902"/>
    <w:rsid w:val="00D32D1A"/>
    <w:rsid w:val="00D32E7F"/>
    <w:rsid w:val="00D3335A"/>
    <w:rsid w:val="00D33462"/>
    <w:rsid w:val="00D3349A"/>
    <w:rsid w:val="00D3356B"/>
    <w:rsid w:val="00D3372F"/>
    <w:rsid w:val="00D337DE"/>
    <w:rsid w:val="00D3393E"/>
    <w:rsid w:val="00D33F56"/>
    <w:rsid w:val="00D340E4"/>
    <w:rsid w:val="00D34356"/>
    <w:rsid w:val="00D34684"/>
    <w:rsid w:val="00D34918"/>
    <w:rsid w:val="00D349F2"/>
    <w:rsid w:val="00D34B30"/>
    <w:rsid w:val="00D35285"/>
    <w:rsid w:val="00D354A3"/>
    <w:rsid w:val="00D3562C"/>
    <w:rsid w:val="00D35981"/>
    <w:rsid w:val="00D35E5E"/>
    <w:rsid w:val="00D35F4B"/>
    <w:rsid w:val="00D365F5"/>
    <w:rsid w:val="00D36AC0"/>
    <w:rsid w:val="00D36B80"/>
    <w:rsid w:val="00D3782F"/>
    <w:rsid w:val="00D37CD9"/>
    <w:rsid w:val="00D4014A"/>
    <w:rsid w:val="00D405FF"/>
    <w:rsid w:val="00D40B35"/>
    <w:rsid w:val="00D40EE7"/>
    <w:rsid w:val="00D41840"/>
    <w:rsid w:val="00D41A45"/>
    <w:rsid w:val="00D41F9B"/>
    <w:rsid w:val="00D421E9"/>
    <w:rsid w:val="00D42201"/>
    <w:rsid w:val="00D42634"/>
    <w:rsid w:val="00D4286C"/>
    <w:rsid w:val="00D428DF"/>
    <w:rsid w:val="00D42AB4"/>
    <w:rsid w:val="00D42B3B"/>
    <w:rsid w:val="00D42DAF"/>
    <w:rsid w:val="00D42F49"/>
    <w:rsid w:val="00D42F97"/>
    <w:rsid w:val="00D43467"/>
    <w:rsid w:val="00D43834"/>
    <w:rsid w:val="00D4385F"/>
    <w:rsid w:val="00D43C06"/>
    <w:rsid w:val="00D43D62"/>
    <w:rsid w:val="00D43FA7"/>
    <w:rsid w:val="00D442F7"/>
    <w:rsid w:val="00D44B01"/>
    <w:rsid w:val="00D44C41"/>
    <w:rsid w:val="00D44F43"/>
    <w:rsid w:val="00D44F66"/>
    <w:rsid w:val="00D451B6"/>
    <w:rsid w:val="00D45F25"/>
    <w:rsid w:val="00D45F6E"/>
    <w:rsid w:val="00D46109"/>
    <w:rsid w:val="00D462B2"/>
    <w:rsid w:val="00D466F5"/>
    <w:rsid w:val="00D46844"/>
    <w:rsid w:val="00D46AB5"/>
    <w:rsid w:val="00D46C66"/>
    <w:rsid w:val="00D46CCE"/>
    <w:rsid w:val="00D46D12"/>
    <w:rsid w:val="00D46D28"/>
    <w:rsid w:val="00D46D7B"/>
    <w:rsid w:val="00D472B3"/>
    <w:rsid w:val="00D47563"/>
    <w:rsid w:val="00D47A0D"/>
    <w:rsid w:val="00D47A5D"/>
    <w:rsid w:val="00D47B05"/>
    <w:rsid w:val="00D505E4"/>
    <w:rsid w:val="00D50936"/>
    <w:rsid w:val="00D50C65"/>
    <w:rsid w:val="00D51106"/>
    <w:rsid w:val="00D512E9"/>
    <w:rsid w:val="00D513FB"/>
    <w:rsid w:val="00D516B1"/>
    <w:rsid w:val="00D51AF4"/>
    <w:rsid w:val="00D51C11"/>
    <w:rsid w:val="00D51D34"/>
    <w:rsid w:val="00D51EA1"/>
    <w:rsid w:val="00D51F1A"/>
    <w:rsid w:val="00D51F2F"/>
    <w:rsid w:val="00D520A6"/>
    <w:rsid w:val="00D52270"/>
    <w:rsid w:val="00D52399"/>
    <w:rsid w:val="00D523BA"/>
    <w:rsid w:val="00D52781"/>
    <w:rsid w:val="00D52A29"/>
    <w:rsid w:val="00D52BB1"/>
    <w:rsid w:val="00D52E71"/>
    <w:rsid w:val="00D52FD2"/>
    <w:rsid w:val="00D52FDB"/>
    <w:rsid w:val="00D5302F"/>
    <w:rsid w:val="00D53085"/>
    <w:rsid w:val="00D532CC"/>
    <w:rsid w:val="00D533CB"/>
    <w:rsid w:val="00D5347D"/>
    <w:rsid w:val="00D53492"/>
    <w:rsid w:val="00D53BBB"/>
    <w:rsid w:val="00D53BD1"/>
    <w:rsid w:val="00D53CCD"/>
    <w:rsid w:val="00D5409C"/>
    <w:rsid w:val="00D540FA"/>
    <w:rsid w:val="00D5412E"/>
    <w:rsid w:val="00D541D5"/>
    <w:rsid w:val="00D544ED"/>
    <w:rsid w:val="00D55455"/>
    <w:rsid w:val="00D558F1"/>
    <w:rsid w:val="00D55A51"/>
    <w:rsid w:val="00D55A58"/>
    <w:rsid w:val="00D55F31"/>
    <w:rsid w:val="00D55F53"/>
    <w:rsid w:val="00D55FAE"/>
    <w:rsid w:val="00D562CB"/>
    <w:rsid w:val="00D563C6"/>
    <w:rsid w:val="00D567CB"/>
    <w:rsid w:val="00D56ED0"/>
    <w:rsid w:val="00D571B6"/>
    <w:rsid w:val="00D57912"/>
    <w:rsid w:val="00D57A6B"/>
    <w:rsid w:val="00D57E50"/>
    <w:rsid w:val="00D6009E"/>
    <w:rsid w:val="00D601F3"/>
    <w:rsid w:val="00D60206"/>
    <w:rsid w:val="00D603A1"/>
    <w:rsid w:val="00D60556"/>
    <w:rsid w:val="00D6070A"/>
    <w:rsid w:val="00D60803"/>
    <w:rsid w:val="00D60B79"/>
    <w:rsid w:val="00D60C9A"/>
    <w:rsid w:val="00D614FF"/>
    <w:rsid w:val="00D6169D"/>
    <w:rsid w:val="00D62033"/>
    <w:rsid w:val="00D620C5"/>
    <w:rsid w:val="00D622DC"/>
    <w:rsid w:val="00D624C9"/>
    <w:rsid w:val="00D62716"/>
    <w:rsid w:val="00D62E3B"/>
    <w:rsid w:val="00D62F34"/>
    <w:rsid w:val="00D63095"/>
    <w:rsid w:val="00D6327F"/>
    <w:rsid w:val="00D63804"/>
    <w:rsid w:val="00D63813"/>
    <w:rsid w:val="00D63F6D"/>
    <w:rsid w:val="00D63FFB"/>
    <w:rsid w:val="00D64009"/>
    <w:rsid w:val="00D64302"/>
    <w:rsid w:val="00D643DC"/>
    <w:rsid w:val="00D645F8"/>
    <w:rsid w:val="00D64730"/>
    <w:rsid w:val="00D64874"/>
    <w:rsid w:val="00D6491B"/>
    <w:rsid w:val="00D65004"/>
    <w:rsid w:val="00D65955"/>
    <w:rsid w:val="00D6599A"/>
    <w:rsid w:val="00D66328"/>
    <w:rsid w:val="00D664EF"/>
    <w:rsid w:val="00D665F7"/>
    <w:rsid w:val="00D66690"/>
    <w:rsid w:val="00D666B7"/>
    <w:rsid w:val="00D66895"/>
    <w:rsid w:val="00D66D70"/>
    <w:rsid w:val="00D67212"/>
    <w:rsid w:val="00D67481"/>
    <w:rsid w:val="00D6760D"/>
    <w:rsid w:val="00D6773D"/>
    <w:rsid w:val="00D679BD"/>
    <w:rsid w:val="00D67C0F"/>
    <w:rsid w:val="00D67CD6"/>
    <w:rsid w:val="00D67D0D"/>
    <w:rsid w:val="00D67DC7"/>
    <w:rsid w:val="00D67EC5"/>
    <w:rsid w:val="00D70208"/>
    <w:rsid w:val="00D70407"/>
    <w:rsid w:val="00D70A45"/>
    <w:rsid w:val="00D710A1"/>
    <w:rsid w:val="00D71980"/>
    <w:rsid w:val="00D71A95"/>
    <w:rsid w:val="00D71E8C"/>
    <w:rsid w:val="00D72531"/>
    <w:rsid w:val="00D72AFF"/>
    <w:rsid w:val="00D730CF"/>
    <w:rsid w:val="00D7323A"/>
    <w:rsid w:val="00D73753"/>
    <w:rsid w:val="00D73F28"/>
    <w:rsid w:val="00D74091"/>
    <w:rsid w:val="00D74CCB"/>
    <w:rsid w:val="00D74D72"/>
    <w:rsid w:val="00D75089"/>
    <w:rsid w:val="00D75309"/>
    <w:rsid w:val="00D75316"/>
    <w:rsid w:val="00D756A9"/>
    <w:rsid w:val="00D75E98"/>
    <w:rsid w:val="00D75EB8"/>
    <w:rsid w:val="00D75F9F"/>
    <w:rsid w:val="00D76026"/>
    <w:rsid w:val="00D762F0"/>
    <w:rsid w:val="00D7652B"/>
    <w:rsid w:val="00D7659F"/>
    <w:rsid w:val="00D766C0"/>
    <w:rsid w:val="00D7675D"/>
    <w:rsid w:val="00D769F9"/>
    <w:rsid w:val="00D76A97"/>
    <w:rsid w:val="00D76E67"/>
    <w:rsid w:val="00D772C6"/>
    <w:rsid w:val="00D772E6"/>
    <w:rsid w:val="00D77D98"/>
    <w:rsid w:val="00D8037E"/>
    <w:rsid w:val="00D80639"/>
    <w:rsid w:val="00D80F9C"/>
    <w:rsid w:val="00D811A3"/>
    <w:rsid w:val="00D812AD"/>
    <w:rsid w:val="00D8179E"/>
    <w:rsid w:val="00D817A9"/>
    <w:rsid w:val="00D81894"/>
    <w:rsid w:val="00D81B43"/>
    <w:rsid w:val="00D81E1A"/>
    <w:rsid w:val="00D82027"/>
    <w:rsid w:val="00D8202A"/>
    <w:rsid w:val="00D82330"/>
    <w:rsid w:val="00D829E8"/>
    <w:rsid w:val="00D82CBD"/>
    <w:rsid w:val="00D8336B"/>
    <w:rsid w:val="00D83AD5"/>
    <w:rsid w:val="00D8414B"/>
    <w:rsid w:val="00D8425E"/>
    <w:rsid w:val="00D842FC"/>
    <w:rsid w:val="00D843CD"/>
    <w:rsid w:val="00D84633"/>
    <w:rsid w:val="00D849CF"/>
    <w:rsid w:val="00D84B78"/>
    <w:rsid w:val="00D8555C"/>
    <w:rsid w:val="00D85831"/>
    <w:rsid w:val="00D859B7"/>
    <w:rsid w:val="00D85A38"/>
    <w:rsid w:val="00D85A7E"/>
    <w:rsid w:val="00D85BCD"/>
    <w:rsid w:val="00D85C5D"/>
    <w:rsid w:val="00D85DE4"/>
    <w:rsid w:val="00D85E54"/>
    <w:rsid w:val="00D85FF4"/>
    <w:rsid w:val="00D8618C"/>
    <w:rsid w:val="00D86B72"/>
    <w:rsid w:val="00D86BDB"/>
    <w:rsid w:val="00D8710F"/>
    <w:rsid w:val="00D87371"/>
    <w:rsid w:val="00D873E3"/>
    <w:rsid w:val="00D87620"/>
    <w:rsid w:val="00D87AAC"/>
    <w:rsid w:val="00D87CA6"/>
    <w:rsid w:val="00D87EC7"/>
    <w:rsid w:val="00D87EFE"/>
    <w:rsid w:val="00D87FAF"/>
    <w:rsid w:val="00D902B2"/>
    <w:rsid w:val="00D90550"/>
    <w:rsid w:val="00D906A8"/>
    <w:rsid w:val="00D90A89"/>
    <w:rsid w:val="00D90D6E"/>
    <w:rsid w:val="00D91003"/>
    <w:rsid w:val="00D91010"/>
    <w:rsid w:val="00D9129B"/>
    <w:rsid w:val="00D9181E"/>
    <w:rsid w:val="00D91EF0"/>
    <w:rsid w:val="00D91FCE"/>
    <w:rsid w:val="00D92185"/>
    <w:rsid w:val="00D922AD"/>
    <w:rsid w:val="00D922D3"/>
    <w:rsid w:val="00D92C28"/>
    <w:rsid w:val="00D932E4"/>
    <w:rsid w:val="00D93770"/>
    <w:rsid w:val="00D93986"/>
    <w:rsid w:val="00D93C6E"/>
    <w:rsid w:val="00D93D22"/>
    <w:rsid w:val="00D9409E"/>
    <w:rsid w:val="00D942A3"/>
    <w:rsid w:val="00D94448"/>
    <w:rsid w:val="00D94686"/>
    <w:rsid w:val="00D94995"/>
    <w:rsid w:val="00D94CBA"/>
    <w:rsid w:val="00D94E07"/>
    <w:rsid w:val="00D94F5D"/>
    <w:rsid w:val="00D9551A"/>
    <w:rsid w:val="00D955BC"/>
    <w:rsid w:val="00D96460"/>
    <w:rsid w:val="00D9769B"/>
    <w:rsid w:val="00D979C8"/>
    <w:rsid w:val="00D97B9F"/>
    <w:rsid w:val="00D97C10"/>
    <w:rsid w:val="00D97D30"/>
    <w:rsid w:val="00DA0566"/>
    <w:rsid w:val="00DA06FE"/>
    <w:rsid w:val="00DA0770"/>
    <w:rsid w:val="00DA0978"/>
    <w:rsid w:val="00DA0D11"/>
    <w:rsid w:val="00DA0D86"/>
    <w:rsid w:val="00DA0EE6"/>
    <w:rsid w:val="00DA12AC"/>
    <w:rsid w:val="00DA13B1"/>
    <w:rsid w:val="00DA173F"/>
    <w:rsid w:val="00DA17C3"/>
    <w:rsid w:val="00DA18AD"/>
    <w:rsid w:val="00DA1D95"/>
    <w:rsid w:val="00DA2348"/>
    <w:rsid w:val="00DA247A"/>
    <w:rsid w:val="00DA2485"/>
    <w:rsid w:val="00DA278F"/>
    <w:rsid w:val="00DA3247"/>
    <w:rsid w:val="00DA334F"/>
    <w:rsid w:val="00DA3478"/>
    <w:rsid w:val="00DA369D"/>
    <w:rsid w:val="00DA3F3A"/>
    <w:rsid w:val="00DA3F50"/>
    <w:rsid w:val="00DA41B0"/>
    <w:rsid w:val="00DA45B1"/>
    <w:rsid w:val="00DA4982"/>
    <w:rsid w:val="00DA51B1"/>
    <w:rsid w:val="00DA5432"/>
    <w:rsid w:val="00DA54CC"/>
    <w:rsid w:val="00DA561B"/>
    <w:rsid w:val="00DA569C"/>
    <w:rsid w:val="00DA5BE8"/>
    <w:rsid w:val="00DA5C59"/>
    <w:rsid w:val="00DA5C65"/>
    <w:rsid w:val="00DA5E2E"/>
    <w:rsid w:val="00DA611E"/>
    <w:rsid w:val="00DA6413"/>
    <w:rsid w:val="00DA6697"/>
    <w:rsid w:val="00DA78A6"/>
    <w:rsid w:val="00DA7A55"/>
    <w:rsid w:val="00DA7EB7"/>
    <w:rsid w:val="00DB0013"/>
    <w:rsid w:val="00DB00BA"/>
    <w:rsid w:val="00DB02BC"/>
    <w:rsid w:val="00DB0301"/>
    <w:rsid w:val="00DB0784"/>
    <w:rsid w:val="00DB08A4"/>
    <w:rsid w:val="00DB0C9A"/>
    <w:rsid w:val="00DB0DC7"/>
    <w:rsid w:val="00DB0DF3"/>
    <w:rsid w:val="00DB13F4"/>
    <w:rsid w:val="00DB15D4"/>
    <w:rsid w:val="00DB1AB5"/>
    <w:rsid w:val="00DB1C19"/>
    <w:rsid w:val="00DB20C7"/>
    <w:rsid w:val="00DB2140"/>
    <w:rsid w:val="00DB231B"/>
    <w:rsid w:val="00DB292F"/>
    <w:rsid w:val="00DB2981"/>
    <w:rsid w:val="00DB2B90"/>
    <w:rsid w:val="00DB2BA2"/>
    <w:rsid w:val="00DB2C47"/>
    <w:rsid w:val="00DB2E86"/>
    <w:rsid w:val="00DB3102"/>
    <w:rsid w:val="00DB34B0"/>
    <w:rsid w:val="00DB3672"/>
    <w:rsid w:val="00DB3942"/>
    <w:rsid w:val="00DB3AA4"/>
    <w:rsid w:val="00DB3B02"/>
    <w:rsid w:val="00DB4568"/>
    <w:rsid w:val="00DB460D"/>
    <w:rsid w:val="00DB48A4"/>
    <w:rsid w:val="00DB4A75"/>
    <w:rsid w:val="00DB4A81"/>
    <w:rsid w:val="00DB4D61"/>
    <w:rsid w:val="00DB51A5"/>
    <w:rsid w:val="00DB54E9"/>
    <w:rsid w:val="00DB57ED"/>
    <w:rsid w:val="00DB5A07"/>
    <w:rsid w:val="00DB5E45"/>
    <w:rsid w:val="00DB6063"/>
    <w:rsid w:val="00DB60B9"/>
    <w:rsid w:val="00DB6288"/>
    <w:rsid w:val="00DB63DE"/>
    <w:rsid w:val="00DB64D6"/>
    <w:rsid w:val="00DB6741"/>
    <w:rsid w:val="00DB6B34"/>
    <w:rsid w:val="00DB6BBF"/>
    <w:rsid w:val="00DB6C59"/>
    <w:rsid w:val="00DB6D95"/>
    <w:rsid w:val="00DB6D9A"/>
    <w:rsid w:val="00DB6D9C"/>
    <w:rsid w:val="00DB6ECA"/>
    <w:rsid w:val="00DB7117"/>
    <w:rsid w:val="00DB755B"/>
    <w:rsid w:val="00DB79DE"/>
    <w:rsid w:val="00DB7D2F"/>
    <w:rsid w:val="00DB7DFF"/>
    <w:rsid w:val="00DC005E"/>
    <w:rsid w:val="00DC0662"/>
    <w:rsid w:val="00DC06C2"/>
    <w:rsid w:val="00DC099A"/>
    <w:rsid w:val="00DC10A4"/>
    <w:rsid w:val="00DC10BD"/>
    <w:rsid w:val="00DC1315"/>
    <w:rsid w:val="00DC1510"/>
    <w:rsid w:val="00DC1A67"/>
    <w:rsid w:val="00DC1E1B"/>
    <w:rsid w:val="00DC1EDB"/>
    <w:rsid w:val="00DC1F3F"/>
    <w:rsid w:val="00DC2012"/>
    <w:rsid w:val="00DC2394"/>
    <w:rsid w:val="00DC23DE"/>
    <w:rsid w:val="00DC24EB"/>
    <w:rsid w:val="00DC2543"/>
    <w:rsid w:val="00DC2631"/>
    <w:rsid w:val="00DC2B47"/>
    <w:rsid w:val="00DC2B88"/>
    <w:rsid w:val="00DC302A"/>
    <w:rsid w:val="00DC31B2"/>
    <w:rsid w:val="00DC31B8"/>
    <w:rsid w:val="00DC338A"/>
    <w:rsid w:val="00DC3B03"/>
    <w:rsid w:val="00DC3B6F"/>
    <w:rsid w:val="00DC3B80"/>
    <w:rsid w:val="00DC3BD4"/>
    <w:rsid w:val="00DC3E8C"/>
    <w:rsid w:val="00DC3FAD"/>
    <w:rsid w:val="00DC4099"/>
    <w:rsid w:val="00DC454A"/>
    <w:rsid w:val="00DC464C"/>
    <w:rsid w:val="00DC469E"/>
    <w:rsid w:val="00DC4902"/>
    <w:rsid w:val="00DC4CE2"/>
    <w:rsid w:val="00DC52FE"/>
    <w:rsid w:val="00DC5382"/>
    <w:rsid w:val="00DC54F2"/>
    <w:rsid w:val="00DC5939"/>
    <w:rsid w:val="00DC619A"/>
    <w:rsid w:val="00DC61F0"/>
    <w:rsid w:val="00DC637B"/>
    <w:rsid w:val="00DC6508"/>
    <w:rsid w:val="00DC6B43"/>
    <w:rsid w:val="00DC73A9"/>
    <w:rsid w:val="00DC761C"/>
    <w:rsid w:val="00DC7678"/>
    <w:rsid w:val="00DC7813"/>
    <w:rsid w:val="00DC7EB1"/>
    <w:rsid w:val="00DC7F96"/>
    <w:rsid w:val="00DD00E0"/>
    <w:rsid w:val="00DD00F5"/>
    <w:rsid w:val="00DD0188"/>
    <w:rsid w:val="00DD01A4"/>
    <w:rsid w:val="00DD03EE"/>
    <w:rsid w:val="00DD05A5"/>
    <w:rsid w:val="00DD06F3"/>
    <w:rsid w:val="00DD113C"/>
    <w:rsid w:val="00DD1423"/>
    <w:rsid w:val="00DD14E1"/>
    <w:rsid w:val="00DD1650"/>
    <w:rsid w:val="00DD172F"/>
    <w:rsid w:val="00DD1D18"/>
    <w:rsid w:val="00DD1D2A"/>
    <w:rsid w:val="00DD1DC8"/>
    <w:rsid w:val="00DD2176"/>
    <w:rsid w:val="00DD2334"/>
    <w:rsid w:val="00DD26CE"/>
    <w:rsid w:val="00DD2CF3"/>
    <w:rsid w:val="00DD2DAC"/>
    <w:rsid w:val="00DD325B"/>
    <w:rsid w:val="00DD3704"/>
    <w:rsid w:val="00DD3DC2"/>
    <w:rsid w:val="00DD3E43"/>
    <w:rsid w:val="00DD436D"/>
    <w:rsid w:val="00DD494B"/>
    <w:rsid w:val="00DD49D0"/>
    <w:rsid w:val="00DD4AC3"/>
    <w:rsid w:val="00DD4FAF"/>
    <w:rsid w:val="00DD5190"/>
    <w:rsid w:val="00DD5490"/>
    <w:rsid w:val="00DD58DA"/>
    <w:rsid w:val="00DD5A26"/>
    <w:rsid w:val="00DD6709"/>
    <w:rsid w:val="00DD6B04"/>
    <w:rsid w:val="00DD6CAB"/>
    <w:rsid w:val="00DD6EF9"/>
    <w:rsid w:val="00DD6F78"/>
    <w:rsid w:val="00DD701F"/>
    <w:rsid w:val="00DD70CB"/>
    <w:rsid w:val="00DD70F6"/>
    <w:rsid w:val="00DD7EC9"/>
    <w:rsid w:val="00DD7F1D"/>
    <w:rsid w:val="00DE0193"/>
    <w:rsid w:val="00DE02E1"/>
    <w:rsid w:val="00DE0536"/>
    <w:rsid w:val="00DE086A"/>
    <w:rsid w:val="00DE099E"/>
    <w:rsid w:val="00DE0F9E"/>
    <w:rsid w:val="00DE107F"/>
    <w:rsid w:val="00DE113E"/>
    <w:rsid w:val="00DE12E5"/>
    <w:rsid w:val="00DE14F9"/>
    <w:rsid w:val="00DE1502"/>
    <w:rsid w:val="00DE1934"/>
    <w:rsid w:val="00DE19EA"/>
    <w:rsid w:val="00DE1B50"/>
    <w:rsid w:val="00DE1CA5"/>
    <w:rsid w:val="00DE2228"/>
    <w:rsid w:val="00DE2445"/>
    <w:rsid w:val="00DE268D"/>
    <w:rsid w:val="00DE2D6C"/>
    <w:rsid w:val="00DE2EE6"/>
    <w:rsid w:val="00DE2F42"/>
    <w:rsid w:val="00DE3867"/>
    <w:rsid w:val="00DE39A2"/>
    <w:rsid w:val="00DE3A4B"/>
    <w:rsid w:val="00DE3FEA"/>
    <w:rsid w:val="00DE4146"/>
    <w:rsid w:val="00DE4927"/>
    <w:rsid w:val="00DE49AD"/>
    <w:rsid w:val="00DE4A77"/>
    <w:rsid w:val="00DE4B7F"/>
    <w:rsid w:val="00DE4BAE"/>
    <w:rsid w:val="00DE4BC0"/>
    <w:rsid w:val="00DE4D5D"/>
    <w:rsid w:val="00DE4DCB"/>
    <w:rsid w:val="00DE4DF9"/>
    <w:rsid w:val="00DE5100"/>
    <w:rsid w:val="00DE530B"/>
    <w:rsid w:val="00DE532D"/>
    <w:rsid w:val="00DE545C"/>
    <w:rsid w:val="00DE548C"/>
    <w:rsid w:val="00DE57D4"/>
    <w:rsid w:val="00DE57E8"/>
    <w:rsid w:val="00DE5D8C"/>
    <w:rsid w:val="00DE6175"/>
    <w:rsid w:val="00DE62A5"/>
    <w:rsid w:val="00DE6350"/>
    <w:rsid w:val="00DE639F"/>
    <w:rsid w:val="00DE64D0"/>
    <w:rsid w:val="00DE6941"/>
    <w:rsid w:val="00DE6A15"/>
    <w:rsid w:val="00DE6A43"/>
    <w:rsid w:val="00DE6EE9"/>
    <w:rsid w:val="00DE6F74"/>
    <w:rsid w:val="00DE71F2"/>
    <w:rsid w:val="00DE7333"/>
    <w:rsid w:val="00DE740F"/>
    <w:rsid w:val="00DE785A"/>
    <w:rsid w:val="00DE7BE2"/>
    <w:rsid w:val="00DE7D4D"/>
    <w:rsid w:val="00DE7EB9"/>
    <w:rsid w:val="00DE7EF2"/>
    <w:rsid w:val="00DE7F24"/>
    <w:rsid w:val="00DE7FFC"/>
    <w:rsid w:val="00DF0196"/>
    <w:rsid w:val="00DF0230"/>
    <w:rsid w:val="00DF0335"/>
    <w:rsid w:val="00DF0486"/>
    <w:rsid w:val="00DF05B6"/>
    <w:rsid w:val="00DF0F11"/>
    <w:rsid w:val="00DF11D6"/>
    <w:rsid w:val="00DF15DE"/>
    <w:rsid w:val="00DF17A4"/>
    <w:rsid w:val="00DF210E"/>
    <w:rsid w:val="00DF264E"/>
    <w:rsid w:val="00DF2657"/>
    <w:rsid w:val="00DF2757"/>
    <w:rsid w:val="00DF2A4B"/>
    <w:rsid w:val="00DF2C68"/>
    <w:rsid w:val="00DF3130"/>
    <w:rsid w:val="00DF3142"/>
    <w:rsid w:val="00DF3164"/>
    <w:rsid w:val="00DF3506"/>
    <w:rsid w:val="00DF4022"/>
    <w:rsid w:val="00DF411C"/>
    <w:rsid w:val="00DF4182"/>
    <w:rsid w:val="00DF426F"/>
    <w:rsid w:val="00DF42BC"/>
    <w:rsid w:val="00DF44DF"/>
    <w:rsid w:val="00DF453E"/>
    <w:rsid w:val="00DF467A"/>
    <w:rsid w:val="00DF4912"/>
    <w:rsid w:val="00DF501B"/>
    <w:rsid w:val="00DF51CA"/>
    <w:rsid w:val="00DF51EF"/>
    <w:rsid w:val="00DF53A7"/>
    <w:rsid w:val="00DF5609"/>
    <w:rsid w:val="00DF5727"/>
    <w:rsid w:val="00DF5AA6"/>
    <w:rsid w:val="00DF5D02"/>
    <w:rsid w:val="00DF5FBD"/>
    <w:rsid w:val="00DF635A"/>
    <w:rsid w:val="00DF6387"/>
    <w:rsid w:val="00DF641C"/>
    <w:rsid w:val="00DF6874"/>
    <w:rsid w:val="00DF6AD3"/>
    <w:rsid w:val="00DF78EE"/>
    <w:rsid w:val="00DF7C02"/>
    <w:rsid w:val="00DF7E7A"/>
    <w:rsid w:val="00DF7F13"/>
    <w:rsid w:val="00E0003C"/>
    <w:rsid w:val="00E0011A"/>
    <w:rsid w:val="00E004F3"/>
    <w:rsid w:val="00E005D3"/>
    <w:rsid w:val="00E007FE"/>
    <w:rsid w:val="00E00AAF"/>
    <w:rsid w:val="00E00C4C"/>
    <w:rsid w:val="00E00DD1"/>
    <w:rsid w:val="00E01466"/>
    <w:rsid w:val="00E0147A"/>
    <w:rsid w:val="00E014D1"/>
    <w:rsid w:val="00E01608"/>
    <w:rsid w:val="00E01BED"/>
    <w:rsid w:val="00E01D84"/>
    <w:rsid w:val="00E01EF8"/>
    <w:rsid w:val="00E02005"/>
    <w:rsid w:val="00E0205B"/>
    <w:rsid w:val="00E020A7"/>
    <w:rsid w:val="00E0286D"/>
    <w:rsid w:val="00E028AB"/>
    <w:rsid w:val="00E028B2"/>
    <w:rsid w:val="00E0293A"/>
    <w:rsid w:val="00E034A8"/>
    <w:rsid w:val="00E037CC"/>
    <w:rsid w:val="00E039AD"/>
    <w:rsid w:val="00E03E73"/>
    <w:rsid w:val="00E03E99"/>
    <w:rsid w:val="00E03EEF"/>
    <w:rsid w:val="00E041B9"/>
    <w:rsid w:val="00E04416"/>
    <w:rsid w:val="00E04495"/>
    <w:rsid w:val="00E046EE"/>
    <w:rsid w:val="00E04A45"/>
    <w:rsid w:val="00E04DAB"/>
    <w:rsid w:val="00E05246"/>
    <w:rsid w:val="00E05663"/>
    <w:rsid w:val="00E05A82"/>
    <w:rsid w:val="00E05B81"/>
    <w:rsid w:val="00E06228"/>
    <w:rsid w:val="00E064B7"/>
    <w:rsid w:val="00E067EE"/>
    <w:rsid w:val="00E07130"/>
    <w:rsid w:val="00E072F9"/>
    <w:rsid w:val="00E07A84"/>
    <w:rsid w:val="00E07C9A"/>
    <w:rsid w:val="00E101E7"/>
    <w:rsid w:val="00E1068F"/>
    <w:rsid w:val="00E1089D"/>
    <w:rsid w:val="00E109DC"/>
    <w:rsid w:val="00E11158"/>
    <w:rsid w:val="00E11595"/>
    <w:rsid w:val="00E115A0"/>
    <w:rsid w:val="00E1173C"/>
    <w:rsid w:val="00E118F1"/>
    <w:rsid w:val="00E11DA8"/>
    <w:rsid w:val="00E12287"/>
    <w:rsid w:val="00E137D5"/>
    <w:rsid w:val="00E139D6"/>
    <w:rsid w:val="00E13A4A"/>
    <w:rsid w:val="00E13D45"/>
    <w:rsid w:val="00E14141"/>
    <w:rsid w:val="00E14143"/>
    <w:rsid w:val="00E14353"/>
    <w:rsid w:val="00E14603"/>
    <w:rsid w:val="00E146D8"/>
    <w:rsid w:val="00E14AE9"/>
    <w:rsid w:val="00E14FBD"/>
    <w:rsid w:val="00E153E2"/>
    <w:rsid w:val="00E158AA"/>
    <w:rsid w:val="00E158AE"/>
    <w:rsid w:val="00E15900"/>
    <w:rsid w:val="00E1599E"/>
    <w:rsid w:val="00E15AEB"/>
    <w:rsid w:val="00E15E44"/>
    <w:rsid w:val="00E1662A"/>
    <w:rsid w:val="00E16787"/>
    <w:rsid w:val="00E167D6"/>
    <w:rsid w:val="00E16EEB"/>
    <w:rsid w:val="00E16F25"/>
    <w:rsid w:val="00E17165"/>
    <w:rsid w:val="00E17544"/>
    <w:rsid w:val="00E1759F"/>
    <w:rsid w:val="00E17C6C"/>
    <w:rsid w:val="00E216C2"/>
    <w:rsid w:val="00E218B1"/>
    <w:rsid w:val="00E219E4"/>
    <w:rsid w:val="00E21EC8"/>
    <w:rsid w:val="00E222B8"/>
    <w:rsid w:val="00E226B9"/>
    <w:rsid w:val="00E22843"/>
    <w:rsid w:val="00E228E8"/>
    <w:rsid w:val="00E22929"/>
    <w:rsid w:val="00E22BA0"/>
    <w:rsid w:val="00E22FFF"/>
    <w:rsid w:val="00E23443"/>
    <w:rsid w:val="00E235C2"/>
    <w:rsid w:val="00E23652"/>
    <w:rsid w:val="00E236DB"/>
    <w:rsid w:val="00E23965"/>
    <w:rsid w:val="00E23B2F"/>
    <w:rsid w:val="00E23BBA"/>
    <w:rsid w:val="00E23DC8"/>
    <w:rsid w:val="00E23E31"/>
    <w:rsid w:val="00E23F35"/>
    <w:rsid w:val="00E23FE7"/>
    <w:rsid w:val="00E24209"/>
    <w:rsid w:val="00E2431E"/>
    <w:rsid w:val="00E24367"/>
    <w:rsid w:val="00E243A3"/>
    <w:rsid w:val="00E24708"/>
    <w:rsid w:val="00E2478A"/>
    <w:rsid w:val="00E24CF6"/>
    <w:rsid w:val="00E25318"/>
    <w:rsid w:val="00E256D5"/>
    <w:rsid w:val="00E258B7"/>
    <w:rsid w:val="00E2618B"/>
    <w:rsid w:val="00E261AE"/>
    <w:rsid w:val="00E261B7"/>
    <w:rsid w:val="00E26269"/>
    <w:rsid w:val="00E263EC"/>
    <w:rsid w:val="00E263F9"/>
    <w:rsid w:val="00E264C8"/>
    <w:rsid w:val="00E2689B"/>
    <w:rsid w:val="00E26BC5"/>
    <w:rsid w:val="00E26F9A"/>
    <w:rsid w:val="00E272B4"/>
    <w:rsid w:val="00E27D08"/>
    <w:rsid w:val="00E27DF2"/>
    <w:rsid w:val="00E27F0D"/>
    <w:rsid w:val="00E30213"/>
    <w:rsid w:val="00E3047E"/>
    <w:rsid w:val="00E3049E"/>
    <w:rsid w:val="00E305EF"/>
    <w:rsid w:val="00E3087A"/>
    <w:rsid w:val="00E30971"/>
    <w:rsid w:val="00E30D08"/>
    <w:rsid w:val="00E3130D"/>
    <w:rsid w:val="00E31542"/>
    <w:rsid w:val="00E31CF8"/>
    <w:rsid w:val="00E32090"/>
    <w:rsid w:val="00E325DB"/>
    <w:rsid w:val="00E326B3"/>
    <w:rsid w:val="00E326B9"/>
    <w:rsid w:val="00E326D0"/>
    <w:rsid w:val="00E327DE"/>
    <w:rsid w:val="00E32B1B"/>
    <w:rsid w:val="00E32CBF"/>
    <w:rsid w:val="00E32D0F"/>
    <w:rsid w:val="00E32DA9"/>
    <w:rsid w:val="00E32EF7"/>
    <w:rsid w:val="00E3375E"/>
    <w:rsid w:val="00E33A5D"/>
    <w:rsid w:val="00E341CF"/>
    <w:rsid w:val="00E343EF"/>
    <w:rsid w:val="00E34589"/>
    <w:rsid w:val="00E34632"/>
    <w:rsid w:val="00E34A17"/>
    <w:rsid w:val="00E34BCD"/>
    <w:rsid w:val="00E34D57"/>
    <w:rsid w:val="00E34D9C"/>
    <w:rsid w:val="00E34FDB"/>
    <w:rsid w:val="00E35115"/>
    <w:rsid w:val="00E354B0"/>
    <w:rsid w:val="00E35C27"/>
    <w:rsid w:val="00E35E13"/>
    <w:rsid w:val="00E36839"/>
    <w:rsid w:val="00E3689C"/>
    <w:rsid w:val="00E3748A"/>
    <w:rsid w:val="00E376DD"/>
    <w:rsid w:val="00E37D3D"/>
    <w:rsid w:val="00E40160"/>
    <w:rsid w:val="00E40256"/>
    <w:rsid w:val="00E405DD"/>
    <w:rsid w:val="00E40A37"/>
    <w:rsid w:val="00E40AC4"/>
    <w:rsid w:val="00E40ADE"/>
    <w:rsid w:val="00E40BCF"/>
    <w:rsid w:val="00E413C4"/>
    <w:rsid w:val="00E4166B"/>
    <w:rsid w:val="00E4193C"/>
    <w:rsid w:val="00E41A3F"/>
    <w:rsid w:val="00E41E87"/>
    <w:rsid w:val="00E41FC1"/>
    <w:rsid w:val="00E4205F"/>
    <w:rsid w:val="00E42147"/>
    <w:rsid w:val="00E4223E"/>
    <w:rsid w:val="00E422B6"/>
    <w:rsid w:val="00E42470"/>
    <w:rsid w:val="00E42BCC"/>
    <w:rsid w:val="00E42F12"/>
    <w:rsid w:val="00E432D8"/>
    <w:rsid w:val="00E4376B"/>
    <w:rsid w:val="00E43928"/>
    <w:rsid w:val="00E43D46"/>
    <w:rsid w:val="00E44048"/>
    <w:rsid w:val="00E443C0"/>
    <w:rsid w:val="00E44580"/>
    <w:rsid w:val="00E44780"/>
    <w:rsid w:val="00E44DA4"/>
    <w:rsid w:val="00E44DA7"/>
    <w:rsid w:val="00E44DEC"/>
    <w:rsid w:val="00E4503C"/>
    <w:rsid w:val="00E4533F"/>
    <w:rsid w:val="00E45AD0"/>
    <w:rsid w:val="00E45C44"/>
    <w:rsid w:val="00E45E9E"/>
    <w:rsid w:val="00E460E1"/>
    <w:rsid w:val="00E465F1"/>
    <w:rsid w:val="00E467D3"/>
    <w:rsid w:val="00E46822"/>
    <w:rsid w:val="00E46911"/>
    <w:rsid w:val="00E46A1A"/>
    <w:rsid w:val="00E46ABC"/>
    <w:rsid w:val="00E473DB"/>
    <w:rsid w:val="00E477AA"/>
    <w:rsid w:val="00E47E40"/>
    <w:rsid w:val="00E50022"/>
    <w:rsid w:val="00E50373"/>
    <w:rsid w:val="00E5057C"/>
    <w:rsid w:val="00E5069B"/>
    <w:rsid w:val="00E50838"/>
    <w:rsid w:val="00E50A3E"/>
    <w:rsid w:val="00E50E46"/>
    <w:rsid w:val="00E50F14"/>
    <w:rsid w:val="00E50FE3"/>
    <w:rsid w:val="00E512CC"/>
    <w:rsid w:val="00E51665"/>
    <w:rsid w:val="00E51675"/>
    <w:rsid w:val="00E517E9"/>
    <w:rsid w:val="00E51851"/>
    <w:rsid w:val="00E51C89"/>
    <w:rsid w:val="00E522A1"/>
    <w:rsid w:val="00E5259B"/>
    <w:rsid w:val="00E5268C"/>
    <w:rsid w:val="00E52746"/>
    <w:rsid w:val="00E52CB3"/>
    <w:rsid w:val="00E52D56"/>
    <w:rsid w:val="00E5307C"/>
    <w:rsid w:val="00E530A7"/>
    <w:rsid w:val="00E536ED"/>
    <w:rsid w:val="00E537EB"/>
    <w:rsid w:val="00E53887"/>
    <w:rsid w:val="00E547B7"/>
    <w:rsid w:val="00E54C5B"/>
    <w:rsid w:val="00E54EFE"/>
    <w:rsid w:val="00E5571A"/>
    <w:rsid w:val="00E55AB6"/>
    <w:rsid w:val="00E55DB2"/>
    <w:rsid w:val="00E55DC9"/>
    <w:rsid w:val="00E55FC6"/>
    <w:rsid w:val="00E563A5"/>
    <w:rsid w:val="00E563A9"/>
    <w:rsid w:val="00E563B4"/>
    <w:rsid w:val="00E5657D"/>
    <w:rsid w:val="00E56AC8"/>
    <w:rsid w:val="00E57036"/>
    <w:rsid w:val="00E570A4"/>
    <w:rsid w:val="00E5733C"/>
    <w:rsid w:val="00E5759F"/>
    <w:rsid w:val="00E5766D"/>
    <w:rsid w:val="00E576AF"/>
    <w:rsid w:val="00E5780E"/>
    <w:rsid w:val="00E5793A"/>
    <w:rsid w:val="00E579AF"/>
    <w:rsid w:val="00E57C5C"/>
    <w:rsid w:val="00E57D96"/>
    <w:rsid w:val="00E57DE8"/>
    <w:rsid w:val="00E57F59"/>
    <w:rsid w:val="00E604D2"/>
    <w:rsid w:val="00E6089F"/>
    <w:rsid w:val="00E60A40"/>
    <w:rsid w:val="00E60B07"/>
    <w:rsid w:val="00E60B57"/>
    <w:rsid w:val="00E60BAD"/>
    <w:rsid w:val="00E60FAB"/>
    <w:rsid w:val="00E60FF9"/>
    <w:rsid w:val="00E610BA"/>
    <w:rsid w:val="00E611C9"/>
    <w:rsid w:val="00E614B4"/>
    <w:rsid w:val="00E614C7"/>
    <w:rsid w:val="00E616C6"/>
    <w:rsid w:val="00E617E3"/>
    <w:rsid w:val="00E619EE"/>
    <w:rsid w:val="00E61A6C"/>
    <w:rsid w:val="00E61DF7"/>
    <w:rsid w:val="00E622E0"/>
    <w:rsid w:val="00E6258E"/>
    <w:rsid w:val="00E62A76"/>
    <w:rsid w:val="00E62AEF"/>
    <w:rsid w:val="00E62B69"/>
    <w:rsid w:val="00E632E9"/>
    <w:rsid w:val="00E63354"/>
    <w:rsid w:val="00E634BA"/>
    <w:rsid w:val="00E63748"/>
    <w:rsid w:val="00E63C23"/>
    <w:rsid w:val="00E63D0D"/>
    <w:rsid w:val="00E63F88"/>
    <w:rsid w:val="00E64768"/>
    <w:rsid w:val="00E6476C"/>
    <w:rsid w:val="00E6488C"/>
    <w:rsid w:val="00E64BFA"/>
    <w:rsid w:val="00E64DA0"/>
    <w:rsid w:val="00E6519F"/>
    <w:rsid w:val="00E652BA"/>
    <w:rsid w:val="00E6537A"/>
    <w:rsid w:val="00E65532"/>
    <w:rsid w:val="00E659F3"/>
    <w:rsid w:val="00E65C28"/>
    <w:rsid w:val="00E66247"/>
    <w:rsid w:val="00E66291"/>
    <w:rsid w:val="00E6642C"/>
    <w:rsid w:val="00E6690A"/>
    <w:rsid w:val="00E6698E"/>
    <w:rsid w:val="00E679A2"/>
    <w:rsid w:val="00E67AB6"/>
    <w:rsid w:val="00E67B30"/>
    <w:rsid w:val="00E7006D"/>
    <w:rsid w:val="00E7015C"/>
    <w:rsid w:val="00E7098C"/>
    <w:rsid w:val="00E70C32"/>
    <w:rsid w:val="00E70C49"/>
    <w:rsid w:val="00E70D51"/>
    <w:rsid w:val="00E7102C"/>
    <w:rsid w:val="00E710ED"/>
    <w:rsid w:val="00E714B1"/>
    <w:rsid w:val="00E71684"/>
    <w:rsid w:val="00E718D3"/>
    <w:rsid w:val="00E718E6"/>
    <w:rsid w:val="00E71F31"/>
    <w:rsid w:val="00E723FF"/>
    <w:rsid w:val="00E729F4"/>
    <w:rsid w:val="00E72AB9"/>
    <w:rsid w:val="00E73391"/>
    <w:rsid w:val="00E73586"/>
    <w:rsid w:val="00E73950"/>
    <w:rsid w:val="00E73B85"/>
    <w:rsid w:val="00E73C6C"/>
    <w:rsid w:val="00E73D4B"/>
    <w:rsid w:val="00E7484F"/>
    <w:rsid w:val="00E74867"/>
    <w:rsid w:val="00E74B6E"/>
    <w:rsid w:val="00E74F67"/>
    <w:rsid w:val="00E7516F"/>
    <w:rsid w:val="00E75214"/>
    <w:rsid w:val="00E75454"/>
    <w:rsid w:val="00E75703"/>
    <w:rsid w:val="00E7583E"/>
    <w:rsid w:val="00E758D0"/>
    <w:rsid w:val="00E75A59"/>
    <w:rsid w:val="00E75B28"/>
    <w:rsid w:val="00E75DD9"/>
    <w:rsid w:val="00E7617E"/>
    <w:rsid w:val="00E763F2"/>
    <w:rsid w:val="00E7659B"/>
    <w:rsid w:val="00E76CE2"/>
    <w:rsid w:val="00E771C8"/>
    <w:rsid w:val="00E772A8"/>
    <w:rsid w:val="00E77622"/>
    <w:rsid w:val="00E776A1"/>
    <w:rsid w:val="00E77CA3"/>
    <w:rsid w:val="00E77F72"/>
    <w:rsid w:val="00E80130"/>
    <w:rsid w:val="00E802A4"/>
    <w:rsid w:val="00E80651"/>
    <w:rsid w:val="00E80748"/>
    <w:rsid w:val="00E80823"/>
    <w:rsid w:val="00E80ADB"/>
    <w:rsid w:val="00E80B73"/>
    <w:rsid w:val="00E80BC6"/>
    <w:rsid w:val="00E810DD"/>
    <w:rsid w:val="00E81938"/>
    <w:rsid w:val="00E81B47"/>
    <w:rsid w:val="00E81BFB"/>
    <w:rsid w:val="00E820CA"/>
    <w:rsid w:val="00E82351"/>
    <w:rsid w:val="00E82614"/>
    <w:rsid w:val="00E82677"/>
    <w:rsid w:val="00E82909"/>
    <w:rsid w:val="00E82947"/>
    <w:rsid w:val="00E829FB"/>
    <w:rsid w:val="00E82A5E"/>
    <w:rsid w:val="00E82C9E"/>
    <w:rsid w:val="00E83031"/>
    <w:rsid w:val="00E831A1"/>
    <w:rsid w:val="00E83437"/>
    <w:rsid w:val="00E834BF"/>
    <w:rsid w:val="00E839E8"/>
    <w:rsid w:val="00E83B59"/>
    <w:rsid w:val="00E83DE5"/>
    <w:rsid w:val="00E83EC1"/>
    <w:rsid w:val="00E83EDE"/>
    <w:rsid w:val="00E8470A"/>
    <w:rsid w:val="00E84749"/>
    <w:rsid w:val="00E8495C"/>
    <w:rsid w:val="00E851BB"/>
    <w:rsid w:val="00E851EB"/>
    <w:rsid w:val="00E85299"/>
    <w:rsid w:val="00E8592E"/>
    <w:rsid w:val="00E85A33"/>
    <w:rsid w:val="00E85A7C"/>
    <w:rsid w:val="00E85D0D"/>
    <w:rsid w:val="00E85E92"/>
    <w:rsid w:val="00E86048"/>
    <w:rsid w:val="00E86319"/>
    <w:rsid w:val="00E864A0"/>
    <w:rsid w:val="00E8693C"/>
    <w:rsid w:val="00E86B2F"/>
    <w:rsid w:val="00E86DB0"/>
    <w:rsid w:val="00E86EDE"/>
    <w:rsid w:val="00E87589"/>
    <w:rsid w:val="00E8761F"/>
    <w:rsid w:val="00E87689"/>
    <w:rsid w:val="00E8779E"/>
    <w:rsid w:val="00E87D2E"/>
    <w:rsid w:val="00E87E24"/>
    <w:rsid w:val="00E900A2"/>
    <w:rsid w:val="00E9029D"/>
    <w:rsid w:val="00E902FB"/>
    <w:rsid w:val="00E9030E"/>
    <w:rsid w:val="00E90674"/>
    <w:rsid w:val="00E90718"/>
    <w:rsid w:val="00E9094B"/>
    <w:rsid w:val="00E90AF0"/>
    <w:rsid w:val="00E91572"/>
    <w:rsid w:val="00E916CB"/>
    <w:rsid w:val="00E918A2"/>
    <w:rsid w:val="00E918AF"/>
    <w:rsid w:val="00E919BC"/>
    <w:rsid w:val="00E91F7E"/>
    <w:rsid w:val="00E9248C"/>
    <w:rsid w:val="00E9264C"/>
    <w:rsid w:val="00E92812"/>
    <w:rsid w:val="00E92856"/>
    <w:rsid w:val="00E92A14"/>
    <w:rsid w:val="00E92A19"/>
    <w:rsid w:val="00E92C69"/>
    <w:rsid w:val="00E92CF3"/>
    <w:rsid w:val="00E92DA6"/>
    <w:rsid w:val="00E936AE"/>
    <w:rsid w:val="00E93C10"/>
    <w:rsid w:val="00E93D8F"/>
    <w:rsid w:val="00E94171"/>
    <w:rsid w:val="00E94293"/>
    <w:rsid w:val="00E94372"/>
    <w:rsid w:val="00E948FA"/>
    <w:rsid w:val="00E94BE7"/>
    <w:rsid w:val="00E94E0F"/>
    <w:rsid w:val="00E94F83"/>
    <w:rsid w:val="00E955FE"/>
    <w:rsid w:val="00E957F7"/>
    <w:rsid w:val="00E95971"/>
    <w:rsid w:val="00E95A34"/>
    <w:rsid w:val="00E95FCE"/>
    <w:rsid w:val="00E96167"/>
    <w:rsid w:val="00E961E5"/>
    <w:rsid w:val="00E96876"/>
    <w:rsid w:val="00E968D1"/>
    <w:rsid w:val="00E96C98"/>
    <w:rsid w:val="00E96CB1"/>
    <w:rsid w:val="00E970F9"/>
    <w:rsid w:val="00E9717D"/>
    <w:rsid w:val="00E974A1"/>
    <w:rsid w:val="00E97CC1"/>
    <w:rsid w:val="00E97F89"/>
    <w:rsid w:val="00EA008A"/>
    <w:rsid w:val="00EA066A"/>
    <w:rsid w:val="00EA078E"/>
    <w:rsid w:val="00EA0BA1"/>
    <w:rsid w:val="00EA0C0A"/>
    <w:rsid w:val="00EA0C1A"/>
    <w:rsid w:val="00EA0ECB"/>
    <w:rsid w:val="00EA0FAF"/>
    <w:rsid w:val="00EA1218"/>
    <w:rsid w:val="00EA12ED"/>
    <w:rsid w:val="00EA1520"/>
    <w:rsid w:val="00EA176D"/>
    <w:rsid w:val="00EA1787"/>
    <w:rsid w:val="00EA19F2"/>
    <w:rsid w:val="00EA1A6F"/>
    <w:rsid w:val="00EA1E3B"/>
    <w:rsid w:val="00EA1F78"/>
    <w:rsid w:val="00EA2603"/>
    <w:rsid w:val="00EA2A8C"/>
    <w:rsid w:val="00EA2BB6"/>
    <w:rsid w:val="00EA45C3"/>
    <w:rsid w:val="00EA4744"/>
    <w:rsid w:val="00EA4FAA"/>
    <w:rsid w:val="00EA51CE"/>
    <w:rsid w:val="00EA5514"/>
    <w:rsid w:val="00EA55FF"/>
    <w:rsid w:val="00EA5965"/>
    <w:rsid w:val="00EA5B12"/>
    <w:rsid w:val="00EA61D4"/>
    <w:rsid w:val="00EA640B"/>
    <w:rsid w:val="00EA6A86"/>
    <w:rsid w:val="00EA741A"/>
    <w:rsid w:val="00EA765C"/>
    <w:rsid w:val="00EA7845"/>
    <w:rsid w:val="00EA79D9"/>
    <w:rsid w:val="00EA79E8"/>
    <w:rsid w:val="00EA7FCB"/>
    <w:rsid w:val="00EB0475"/>
    <w:rsid w:val="00EB049F"/>
    <w:rsid w:val="00EB06B5"/>
    <w:rsid w:val="00EB0B57"/>
    <w:rsid w:val="00EB1026"/>
    <w:rsid w:val="00EB1295"/>
    <w:rsid w:val="00EB1BD4"/>
    <w:rsid w:val="00EB1CFE"/>
    <w:rsid w:val="00EB1F90"/>
    <w:rsid w:val="00EB2042"/>
    <w:rsid w:val="00EB228A"/>
    <w:rsid w:val="00EB2877"/>
    <w:rsid w:val="00EB28DB"/>
    <w:rsid w:val="00EB2AE7"/>
    <w:rsid w:val="00EB2B61"/>
    <w:rsid w:val="00EB2E95"/>
    <w:rsid w:val="00EB346C"/>
    <w:rsid w:val="00EB3477"/>
    <w:rsid w:val="00EB366F"/>
    <w:rsid w:val="00EB382D"/>
    <w:rsid w:val="00EB3D3B"/>
    <w:rsid w:val="00EB3ECA"/>
    <w:rsid w:val="00EB403C"/>
    <w:rsid w:val="00EB4132"/>
    <w:rsid w:val="00EB414F"/>
    <w:rsid w:val="00EB4240"/>
    <w:rsid w:val="00EB4742"/>
    <w:rsid w:val="00EB49C5"/>
    <w:rsid w:val="00EB4DF9"/>
    <w:rsid w:val="00EB51B0"/>
    <w:rsid w:val="00EB551D"/>
    <w:rsid w:val="00EB577B"/>
    <w:rsid w:val="00EB5781"/>
    <w:rsid w:val="00EB6150"/>
    <w:rsid w:val="00EB6176"/>
    <w:rsid w:val="00EB63DD"/>
    <w:rsid w:val="00EB6456"/>
    <w:rsid w:val="00EB65E6"/>
    <w:rsid w:val="00EB6B76"/>
    <w:rsid w:val="00EB7189"/>
    <w:rsid w:val="00EB733C"/>
    <w:rsid w:val="00EB7586"/>
    <w:rsid w:val="00EB790D"/>
    <w:rsid w:val="00EB7EA7"/>
    <w:rsid w:val="00EC0C6A"/>
    <w:rsid w:val="00EC0CAE"/>
    <w:rsid w:val="00EC0DBC"/>
    <w:rsid w:val="00EC14DE"/>
    <w:rsid w:val="00EC169C"/>
    <w:rsid w:val="00EC16F4"/>
    <w:rsid w:val="00EC18FD"/>
    <w:rsid w:val="00EC1927"/>
    <w:rsid w:val="00EC1AEB"/>
    <w:rsid w:val="00EC1B6A"/>
    <w:rsid w:val="00EC1B97"/>
    <w:rsid w:val="00EC1CBA"/>
    <w:rsid w:val="00EC1E0F"/>
    <w:rsid w:val="00EC222C"/>
    <w:rsid w:val="00EC2250"/>
    <w:rsid w:val="00EC25AE"/>
    <w:rsid w:val="00EC25EA"/>
    <w:rsid w:val="00EC2601"/>
    <w:rsid w:val="00EC2674"/>
    <w:rsid w:val="00EC27A9"/>
    <w:rsid w:val="00EC2830"/>
    <w:rsid w:val="00EC2F6B"/>
    <w:rsid w:val="00EC3273"/>
    <w:rsid w:val="00EC3CAA"/>
    <w:rsid w:val="00EC414C"/>
    <w:rsid w:val="00EC42F9"/>
    <w:rsid w:val="00EC42FB"/>
    <w:rsid w:val="00EC4778"/>
    <w:rsid w:val="00EC4A78"/>
    <w:rsid w:val="00EC4CDE"/>
    <w:rsid w:val="00EC4D84"/>
    <w:rsid w:val="00EC5030"/>
    <w:rsid w:val="00EC5100"/>
    <w:rsid w:val="00EC541E"/>
    <w:rsid w:val="00EC547B"/>
    <w:rsid w:val="00EC54DA"/>
    <w:rsid w:val="00EC55AB"/>
    <w:rsid w:val="00EC578D"/>
    <w:rsid w:val="00EC5915"/>
    <w:rsid w:val="00EC5B87"/>
    <w:rsid w:val="00EC5E4D"/>
    <w:rsid w:val="00EC607E"/>
    <w:rsid w:val="00EC60A2"/>
    <w:rsid w:val="00EC6B76"/>
    <w:rsid w:val="00EC70FB"/>
    <w:rsid w:val="00EC7A7C"/>
    <w:rsid w:val="00EC7ED9"/>
    <w:rsid w:val="00EC7FA1"/>
    <w:rsid w:val="00ED02C6"/>
    <w:rsid w:val="00ED05A4"/>
    <w:rsid w:val="00ED0B8E"/>
    <w:rsid w:val="00ED0EB0"/>
    <w:rsid w:val="00ED107C"/>
    <w:rsid w:val="00ED1370"/>
    <w:rsid w:val="00ED155F"/>
    <w:rsid w:val="00ED1795"/>
    <w:rsid w:val="00ED186D"/>
    <w:rsid w:val="00ED1D21"/>
    <w:rsid w:val="00ED20E8"/>
    <w:rsid w:val="00ED2206"/>
    <w:rsid w:val="00ED2388"/>
    <w:rsid w:val="00ED319D"/>
    <w:rsid w:val="00ED326D"/>
    <w:rsid w:val="00ED32A2"/>
    <w:rsid w:val="00ED332F"/>
    <w:rsid w:val="00ED355F"/>
    <w:rsid w:val="00ED4248"/>
    <w:rsid w:val="00ED4442"/>
    <w:rsid w:val="00ED4C9D"/>
    <w:rsid w:val="00ED4DB6"/>
    <w:rsid w:val="00ED4E83"/>
    <w:rsid w:val="00ED5509"/>
    <w:rsid w:val="00ED59C9"/>
    <w:rsid w:val="00ED5EA1"/>
    <w:rsid w:val="00ED5F0A"/>
    <w:rsid w:val="00ED6266"/>
    <w:rsid w:val="00ED62C1"/>
    <w:rsid w:val="00ED63F3"/>
    <w:rsid w:val="00ED6663"/>
    <w:rsid w:val="00ED6A39"/>
    <w:rsid w:val="00ED6BB0"/>
    <w:rsid w:val="00ED7577"/>
    <w:rsid w:val="00ED798E"/>
    <w:rsid w:val="00ED7DA6"/>
    <w:rsid w:val="00ED7EB3"/>
    <w:rsid w:val="00ED7F93"/>
    <w:rsid w:val="00EE01BA"/>
    <w:rsid w:val="00EE0343"/>
    <w:rsid w:val="00EE0570"/>
    <w:rsid w:val="00EE0573"/>
    <w:rsid w:val="00EE05DF"/>
    <w:rsid w:val="00EE05F1"/>
    <w:rsid w:val="00EE08C7"/>
    <w:rsid w:val="00EE0DB9"/>
    <w:rsid w:val="00EE0EE3"/>
    <w:rsid w:val="00EE17F7"/>
    <w:rsid w:val="00EE1A56"/>
    <w:rsid w:val="00EE1B84"/>
    <w:rsid w:val="00EE1DD8"/>
    <w:rsid w:val="00EE1EB0"/>
    <w:rsid w:val="00EE2041"/>
    <w:rsid w:val="00EE2329"/>
    <w:rsid w:val="00EE23CA"/>
    <w:rsid w:val="00EE2601"/>
    <w:rsid w:val="00EE2655"/>
    <w:rsid w:val="00EE30BC"/>
    <w:rsid w:val="00EE30F4"/>
    <w:rsid w:val="00EE32E7"/>
    <w:rsid w:val="00EE3B00"/>
    <w:rsid w:val="00EE41DA"/>
    <w:rsid w:val="00EE473B"/>
    <w:rsid w:val="00EE479C"/>
    <w:rsid w:val="00EE48E0"/>
    <w:rsid w:val="00EE4954"/>
    <w:rsid w:val="00EE4BCB"/>
    <w:rsid w:val="00EE4EE9"/>
    <w:rsid w:val="00EE4F6A"/>
    <w:rsid w:val="00EE4F6C"/>
    <w:rsid w:val="00EE5759"/>
    <w:rsid w:val="00EE590C"/>
    <w:rsid w:val="00EE60E6"/>
    <w:rsid w:val="00EE6176"/>
    <w:rsid w:val="00EE64AA"/>
    <w:rsid w:val="00EE6538"/>
    <w:rsid w:val="00EE670B"/>
    <w:rsid w:val="00EE6A19"/>
    <w:rsid w:val="00EE6AF2"/>
    <w:rsid w:val="00EE6CE6"/>
    <w:rsid w:val="00EE6DE8"/>
    <w:rsid w:val="00EE7123"/>
    <w:rsid w:val="00EE728D"/>
    <w:rsid w:val="00EE7399"/>
    <w:rsid w:val="00EE77D3"/>
    <w:rsid w:val="00EE79AF"/>
    <w:rsid w:val="00EE7A9B"/>
    <w:rsid w:val="00EE7CB8"/>
    <w:rsid w:val="00EE7E1F"/>
    <w:rsid w:val="00EF0192"/>
    <w:rsid w:val="00EF01A1"/>
    <w:rsid w:val="00EF05A1"/>
    <w:rsid w:val="00EF0AC1"/>
    <w:rsid w:val="00EF0ACF"/>
    <w:rsid w:val="00EF0BC5"/>
    <w:rsid w:val="00EF0C21"/>
    <w:rsid w:val="00EF0E8D"/>
    <w:rsid w:val="00EF0F43"/>
    <w:rsid w:val="00EF0FF1"/>
    <w:rsid w:val="00EF10B6"/>
    <w:rsid w:val="00EF125E"/>
    <w:rsid w:val="00EF1762"/>
    <w:rsid w:val="00EF17C9"/>
    <w:rsid w:val="00EF185F"/>
    <w:rsid w:val="00EF1ADE"/>
    <w:rsid w:val="00EF1AF4"/>
    <w:rsid w:val="00EF1BB9"/>
    <w:rsid w:val="00EF1F46"/>
    <w:rsid w:val="00EF2269"/>
    <w:rsid w:val="00EF2442"/>
    <w:rsid w:val="00EF2537"/>
    <w:rsid w:val="00EF2713"/>
    <w:rsid w:val="00EF281D"/>
    <w:rsid w:val="00EF348C"/>
    <w:rsid w:val="00EF3C8F"/>
    <w:rsid w:val="00EF3DBE"/>
    <w:rsid w:val="00EF4166"/>
    <w:rsid w:val="00EF432C"/>
    <w:rsid w:val="00EF4851"/>
    <w:rsid w:val="00EF4A79"/>
    <w:rsid w:val="00EF4AED"/>
    <w:rsid w:val="00EF511A"/>
    <w:rsid w:val="00EF5208"/>
    <w:rsid w:val="00EF53E2"/>
    <w:rsid w:val="00EF5474"/>
    <w:rsid w:val="00EF5C80"/>
    <w:rsid w:val="00EF5D68"/>
    <w:rsid w:val="00EF6271"/>
    <w:rsid w:val="00EF629A"/>
    <w:rsid w:val="00EF6728"/>
    <w:rsid w:val="00EF7395"/>
    <w:rsid w:val="00EF76E1"/>
    <w:rsid w:val="00EF77DE"/>
    <w:rsid w:val="00EF7AB8"/>
    <w:rsid w:val="00EF7CC5"/>
    <w:rsid w:val="00F001D5"/>
    <w:rsid w:val="00F001E9"/>
    <w:rsid w:val="00F00384"/>
    <w:rsid w:val="00F006BD"/>
    <w:rsid w:val="00F00732"/>
    <w:rsid w:val="00F00D25"/>
    <w:rsid w:val="00F00D9C"/>
    <w:rsid w:val="00F00E14"/>
    <w:rsid w:val="00F00EF3"/>
    <w:rsid w:val="00F00FA5"/>
    <w:rsid w:val="00F010C8"/>
    <w:rsid w:val="00F01341"/>
    <w:rsid w:val="00F01408"/>
    <w:rsid w:val="00F0162A"/>
    <w:rsid w:val="00F017C0"/>
    <w:rsid w:val="00F01831"/>
    <w:rsid w:val="00F01947"/>
    <w:rsid w:val="00F0199B"/>
    <w:rsid w:val="00F01E70"/>
    <w:rsid w:val="00F02141"/>
    <w:rsid w:val="00F023B8"/>
    <w:rsid w:val="00F0249D"/>
    <w:rsid w:val="00F0290A"/>
    <w:rsid w:val="00F030AF"/>
    <w:rsid w:val="00F03726"/>
    <w:rsid w:val="00F037C3"/>
    <w:rsid w:val="00F03808"/>
    <w:rsid w:val="00F0380C"/>
    <w:rsid w:val="00F03B96"/>
    <w:rsid w:val="00F03BA1"/>
    <w:rsid w:val="00F03C19"/>
    <w:rsid w:val="00F04146"/>
    <w:rsid w:val="00F044DD"/>
    <w:rsid w:val="00F04845"/>
    <w:rsid w:val="00F04975"/>
    <w:rsid w:val="00F049E4"/>
    <w:rsid w:val="00F04CC4"/>
    <w:rsid w:val="00F0559C"/>
    <w:rsid w:val="00F058A6"/>
    <w:rsid w:val="00F05AE4"/>
    <w:rsid w:val="00F05ED0"/>
    <w:rsid w:val="00F05EEB"/>
    <w:rsid w:val="00F06119"/>
    <w:rsid w:val="00F0668E"/>
    <w:rsid w:val="00F06A48"/>
    <w:rsid w:val="00F06AE5"/>
    <w:rsid w:val="00F0727C"/>
    <w:rsid w:val="00F077C6"/>
    <w:rsid w:val="00F07955"/>
    <w:rsid w:val="00F07972"/>
    <w:rsid w:val="00F07B35"/>
    <w:rsid w:val="00F07E72"/>
    <w:rsid w:val="00F10028"/>
    <w:rsid w:val="00F10276"/>
    <w:rsid w:val="00F1027D"/>
    <w:rsid w:val="00F1078B"/>
    <w:rsid w:val="00F10B1B"/>
    <w:rsid w:val="00F10C3E"/>
    <w:rsid w:val="00F112AF"/>
    <w:rsid w:val="00F113E0"/>
    <w:rsid w:val="00F1144F"/>
    <w:rsid w:val="00F117B7"/>
    <w:rsid w:val="00F117DD"/>
    <w:rsid w:val="00F11B55"/>
    <w:rsid w:val="00F11D74"/>
    <w:rsid w:val="00F11D89"/>
    <w:rsid w:val="00F11F4F"/>
    <w:rsid w:val="00F122CC"/>
    <w:rsid w:val="00F12996"/>
    <w:rsid w:val="00F13CF0"/>
    <w:rsid w:val="00F13F5A"/>
    <w:rsid w:val="00F141A8"/>
    <w:rsid w:val="00F1435B"/>
    <w:rsid w:val="00F14990"/>
    <w:rsid w:val="00F14E2B"/>
    <w:rsid w:val="00F14ED0"/>
    <w:rsid w:val="00F15223"/>
    <w:rsid w:val="00F15604"/>
    <w:rsid w:val="00F15BCC"/>
    <w:rsid w:val="00F1601E"/>
    <w:rsid w:val="00F16020"/>
    <w:rsid w:val="00F164BF"/>
    <w:rsid w:val="00F1689C"/>
    <w:rsid w:val="00F16BEF"/>
    <w:rsid w:val="00F16CEC"/>
    <w:rsid w:val="00F1716A"/>
    <w:rsid w:val="00F1723D"/>
    <w:rsid w:val="00F177B7"/>
    <w:rsid w:val="00F17A19"/>
    <w:rsid w:val="00F2012E"/>
    <w:rsid w:val="00F20393"/>
    <w:rsid w:val="00F20407"/>
    <w:rsid w:val="00F2055D"/>
    <w:rsid w:val="00F20861"/>
    <w:rsid w:val="00F2088C"/>
    <w:rsid w:val="00F20D18"/>
    <w:rsid w:val="00F20FA8"/>
    <w:rsid w:val="00F2165E"/>
    <w:rsid w:val="00F2170A"/>
    <w:rsid w:val="00F21A61"/>
    <w:rsid w:val="00F21F77"/>
    <w:rsid w:val="00F22471"/>
    <w:rsid w:val="00F22600"/>
    <w:rsid w:val="00F22634"/>
    <w:rsid w:val="00F22891"/>
    <w:rsid w:val="00F22945"/>
    <w:rsid w:val="00F22A6D"/>
    <w:rsid w:val="00F22AB0"/>
    <w:rsid w:val="00F22BA0"/>
    <w:rsid w:val="00F22CC6"/>
    <w:rsid w:val="00F2316C"/>
    <w:rsid w:val="00F2319E"/>
    <w:rsid w:val="00F23224"/>
    <w:rsid w:val="00F2328F"/>
    <w:rsid w:val="00F23290"/>
    <w:rsid w:val="00F23739"/>
    <w:rsid w:val="00F23B4D"/>
    <w:rsid w:val="00F240DB"/>
    <w:rsid w:val="00F243B1"/>
    <w:rsid w:val="00F245E6"/>
    <w:rsid w:val="00F248BC"/>
    <w:rsid w:val="00F2495F"/>
    <w:rsid w:val="00F24C43"/>
    <w:rsid w:val="00F250B2"/>
    <w:rsid w:val="00F253FB"/>
    <w:rsid w:val="00F25451"/>
    <w:rsid w:val="00F255F1"/>
    <w:rsid w:val="00F25A35"/>
    <w:rsid w:val="00F25A4A"/>
    <w:rsid w:val="00F25A85"/>
    <w:rsid w:val="00F25D0A"/>
    <w:rsid w:val="00F25DFE"/>
    <w:rsid w:val="00F26192"/>
    <w:rsid w:val="00F261A9"/>
    <w:rsid w:val="00F26434"/>
    <w:rsid w:val="00F264D3"/>
    <w:rsid w:val="00F26652"/>
    <w:rsid w:val="00F26674"/>
    <w:rsid w:val="00F269A7"/>
    <w:rsid w:val="00F26B68"/>
    <w:rsid w:val="00F26CF8"/>
    <w:rsid w:val="00F2763A"/>
    <w:rsid w:val="00F27697"/>
    <w:rsid w:val="00F278EA"/>
    <w:rsid w:val="00F27B4A"/>
    <w:rsid w:val="00F27B4F"/>
    <w:rsid w:val="00F27ED2"/>
    <w:rsid w:val="00F27F41"/>
    <w:rsid w:val="00F303B6"/>
    <w:rsid w:val="00F30653"/>
    <w:rsid w:val="00F3070E"/>
    <w:rsid w:val="00F30D3A"/>
    <w:rsid w:val="00F30E0D"/>
    <w:rsid w:val="00F30F2E"/>
    <w:rsid w:val="00F31275"/>
    <w:rsid w:val="00F322DB"/>
    <w:rsid w:val="00F3318C"/>
    <w:rsid w:val="00F332E9"/>
    <w:rsid w:val="00F333DC"/>
    <w:rsid w:val="00F33488"/>
    <w:rsid w:val="00F33D19"/>
    <w:rsid w:val="00F33DE3"/>
    <w:rsid w:val="00F3473C"/>
    <w:rsid w:val="00F348D5"/>
    <w:rsid w:val="00F349B2"/>
    <w:rsid w:val="00F34C3E"/>
    <w:rsid w:val="00F355B0"/>
    <w:rsid w:val="00F357AF"/>
    <w:rsid w:val="00F35E8C"/>
    <w:rsid w:val="00F3601A"/>
    <w:rsid w:val="00F36118"/>
    <w:rsid w:val="00F3621E"/>
    <w:rsid w:val="00F36B48"/>
    <w:rsid w:val="00F36E9C"/>
    <w:rsid w:val="00F3703F"/>
    <w:rsid w:val="00F37152"/>
    <w:rsid w:val="00F3748B"/>
    <w:rsid w:val="00F37D99"/>
    <w:rsid w:val="00F40687"/>
    <w:rsid w:val="00F406EE"/>
    <w:rsid w:val="00F40D5F"/>
    <w:rsid w:val="00F41335"/>
    <w:rsid w:val="00F41849"/>
    <w:rsid w:val="00F41ABD"/>
    <w:rsid w:val="00F42033"/>
    <w:rsid w:val="00F42336"/>
    <w:rsid w:val="00F426DB"/>
    <w:rsid w:val="00F42764"/>
    <w:rsid w:val="00F42A30"/>
    <w:rsid w:val="00F42B6B"/>
    <w:rsid w:val="00F42D5B"/>
    <w:rsid w:val="00F42EBD"/>
    <w:rsid w:val="00F42FFC"/>
    <w:rsid w:val="00F4322D"/>
    <w:rsid w:val="00F436F5"/>
    <w:rsid w:val="00F437B5"/>
    <w:rsid w:val="00F43E87"/>
    <w:rsid w:val="00F43F03"/>
    <w:rsid w:val="00F44171"/>
    <w:rsid w:val="00F44310"/>
    <w:rsid w:val="00F44419"/>
    <w:rsid w:val="00F444BC"/>
    <w:rsid w:val="00F44F7A"/>
    <w:rsid w:val="00F44FC7"/>
    <w:rsid w:val="00F4525E"/>
    <w:rsid w:val="00F458F7"/>
    <w:rsid w:val="00F4596C"/>
    <w:rsid w:val="00F459C6"/>
    <w:rsid w:val="00F45D14"/>
    <w:rsid w:val="00F460AD"/>
    <w:rsid w:val="00F462B6"/>
    <w:rsid w:val="00F469FF"/>
    <w:rsid w:val="00F46A9A"/>
    <w:rsid w:val="00F47155"/>
    <w:rsid w:val="00F4782A"/>
    <w:rsid w:val="00F47AB3"/>
    <w:rsid w:val="00F47CD2"/>
    <w:rsid w:val="00F47D44"/>
    <w:rsid w:val="00F5002C"/>
    <w:rsid w:val="00F501B6"/>
    <w:rsid w:val="00F50938"/>
    <w:rsid w:val="00F50ED5"/>
    <w:rsid w:val="00F5103B"/>
    <w:rsid w:val="00F5115C"/>
    <w:rsid w:val="00F511FB"/>
    <w:rsid w:val="00F512D4"/>
    <w:rsid w:val="00F51652"/>
    <w:rsid w:val="00F51BD9"/>
    <w:rsid w:val="00F51DB5"/>
    <w:rsid w:val="00F520D2"/>
    <w:rsid w:val="00F52132"/>
    <w:rsid w:val="00F52153"/>
    <w:rsid w:val="00F52280"/>
    <w:rsid w:val="00F52299"/>
    <w:rsid w:val="00F5234E"/>
    <w:rsid w:val="00F529E7"/>
    <w:rsid w:val="00F530B2"/>
    <w:rsid w:val="00F53486"/>
    <w:rsid w:val="00F54006"/>
    <w:rsid w:val="00F5443A"/>
    <w:rsid w:val="00F546D9"/>
    <w:rsid w:val="00F547DC"/>
    <w:rsid w:val="00F54BC6"/>
    <w:rsid w:val="00F54DA5"/>
    <w:rsid w:val="00F54DF7"/>
    <w:rsid w:val="00F551E4"/>
    <w:rsid w:val="00F55226"/>
    <w:rsid w:val="00F55275"/>
    <w:rsid w:val="00F553A6"/>
    <w:rsid w:val="00F5576B"/>
    <w:rsid w:val="00F560BD"/>
    <w:rsid w:val="00F56268"/>
    <w:rsid w:val="00F5665B"/>
    <w:rsid w:val="00F569C0"/>
    <w:rsid w:val="00F56A15"/>
    <w:rsid w:val="00F56D57"/>
    <w:rsid w:val="00F571BC"/>
    <w:rsid w:val="00F57625"/>
    <w:rsid w:val="00F57907"/>
    <w:rsid w:val="00F57B73"/>
    <w:rsid w:val="00F57FF8"/>
    <w:rsid w:val="00F60029"/>
    <w:rsid w:val="00F60098"/>
    <w:rsid w:val="00F605C1"/>
    <w:rsid w:val="00F606DE"/>
    <w:rsid w:val="00F606F5"/>
    <w:rsid w:val="00F60D74"/>
    <w:rsid w:val="00F61211"/>
    <w:rsid w:val="00F612B5"/>
    <w:rsid w:val="00F613FF"/>
    <w:rsid w:val="00F6170B"/>
    <w:rsid w:val="00F61FB9"/>
    <w:rsid w:val="00F61FD7"/>
    <w:rsid w:val="00F620A9"/>
    <w:rsid w:val="00F6223D"/>
    <w:rsid w:val="00F62372"/>
    <w:rsid w:val="00F62474"/>
    <w:rsid w:val="00F6276F"/>
    <w:rsid w:val="00F627E4"/>
    <w:rsid w:val="00F6283B"/>
    <w:rsid w:val="00F62B7A"/>
    <w:rsid w:val="00F62E2C"/>
    <w:rsid w:val="00F637C2"/>
    <w:rsid w:val="00F639CD"/>
    <w:rsid w:val="00F639F7"/>
    <w:rsid w:val="00F641BF"/>
    <w:rsid w:val="00F64263"/>
    <w:rsid w:val="00F643B6"/>
    <w:rsid w:val="00F64617"/>
    <w:rsid w:val="00F64698"/>
    <w:rsid w:val="00F647EC"/>
    <w:rsid w:val="00F648FF"/>
    <w:rsid w:val="00F64C3D"/>
    <w:rsid w:val="00F64DAA"/>
    <w:rsid w:val="00F64FB1"/>
    <w:rsid w:val="00F64FD3"/>
    <w:rsid w:val="00F64FEC"/>
    <w:rsid w:val="00F6544E"/>
    <w:rsid w:val="00F65609"/>
    <w:rsid w:val="00F658AA"/>
    <w:rsid w:val="00F6601C"/>
    <w:rsid w:val="00F66069"/>
    <w:rsid w:val="00F661AF"/>
    <w:rsid w:val="00F665CA"/>
    <w:rsid w:val="00F666C8"/>
    <w:rsid w:val="00F668F0"/>
    <w:rsid w:val="00F669DD"/>
    <w:rsid w:val="00F66A07"/>
    <w:rsid w:val="00F66F50"/>
    <w:rsid w:val="00F66FDD"/>
    <w:rsid w:val="00F672A8"/>
    <w:rsid w:val="00F6732E"/>
    <w:rsid w:val="00F675C5"/>
    <w:rsid w:val="00F701A5"/>
    <w:rsid w:val="00F701AC"/>
    <w:rsid w:val="00F70394"/>
    <w:rsid w:val="00F70502"/>
    <w:rsid w:val="00F70647"/>
    <w:rsid w:val="00F70812"/>
    <w:rsid w:val="00F70C5E"/>
    <w:rsid w:val="00F711AD"/>
    <w:rsid w:val="00F712F9"/>
    <w:rsid w:val="00F71699"/>
    <w:rsid w:val="00F719FF"/>
    <w:rsid w:val="00F72363"/>
    <w:rsid w:val="00F723CA"/>
    <w:rsid w:val="00F726ED"/>
    <w:rsid w:val="00F7278D"/>
    <w:rsid w:val="00F728D3"/>
    <w:rsid w:val="00F729BB"/>
    <w:rsid w:val="00F72ADD"/>
    <w:rsid w:val="00F72C52"/>
    <w:rsid w:val="00F72E1C"/>
    <w:rsid w:val="00F733A9"/>
    <w:rsid w:val="00F733B7"/>
    <w:rsid w:val="00F734ED"/>
    <w:rsid w:val="00F7357F"/>
    <w:rsid w:val="00F73600"/>
    <w:rsid w:val="00F739EF"/>
    <w:rsid w:val="00F73CBD"/>
    <w:rsid w:val="00F73F2F"/>
    <w:rsid w:val="00F743CA"/>
    <w:rsid w:val="00F7450E"/>
    <w:rsid w:val="00F74ADB"/>
    <w:rsid w:val="00F74B8B"/>
    <w:rsid w:val="00F74E48"/>
    <w:rsid w:val="00F753C7"/>
    <w:rsid w:val="00F75EA9"/>
    <w:rsid w:val="00F76260"/>
    <w:rsid w:val="00F764E2"/>
    <w:rsid w:val="00F764F7"/>
    <w:rsid w:val="00F76973"/>
    <w:rsid w:val="00F76C79"/>
    <w:rsid w:val="00F76D5C"/>
    <w:rsid w:val="00F7718E"/>
    <w:rsid w:val="00F776CC"/>
    <w:rsid w:val="00F77824"/>
    <w:rsid w:val="00F7798A"/>
    <w:rsid w:val="00F779AE"/>
    <w:rsid w:val="00F77C9B"/>
    <w:rsid w:val="00F77E42"/>
    <w:rsid w:val="00F77EDF"/>
    <w:rsid w:val="00F80048"/>
    <w:rsid w:val="00F80575"/>
    <w:rsid w:val="00F805B9"/>
    <w:rsid w:val="00F80B99"/>
    <w:rsid w:val="00F80BF2"/>
    <w:rsid w:val="00F80C7F"/>
    <w:rsid w:val="00F813CB"/>
    <w:rsid w:val="00F81770"/>
    <w:rsid w:val="00F81C87"/>
    <w:rsid w:val="00F8218F"/>
    <w:rsid w:val="00F821DD"/>
    <w:rsid w:val="00F8260E"/>
    <w:rsid w:val="00F82635"/>
    <w:rsid w:val="00F827A2"/>
    <w:rsid w:val="00F827C1"/>
    <w:rsid w:val="00F827DF"/>
    <w:rsid w:val="00F82B25"/>
    <w:rsid w:val="00F82EB9"/>
    <w:rsid w:val="00F831F3"/>
    <w:rsid w:val="00F8321C"/>
    <w:rsid w:val="00F836D8"/>
    <w:rsid w:val="00F84461"/>
    <w:rsid w:val="00F846E4"/>
    <w:rsid w:val="00F84700"/>
    <w:rsid w:val="00F8470D"/>
    <w:rsid w:val="00F84838"/>
    <w:rsid w:val="00F84B91"/>
    <w:rsid w:val="00F84C18"/>
    <w:rsid w:val="00F8594D"/>
    <w:rsid w:val="00F85BA7"/>
    <w:rsid w:val="00F85FEC"/>
    <w:rsid w:val="00F86084"/>
    <w:rsid w:val="00F8661C"/>
    <w:rsid w:val="00F868EC"/>
    <w:rsid w:val="00F86E3F"/>
    <w:rsid w:val="00F872E3"/>
    <w:rsid w:val="00F87529"/>
    <w:rsid w:val="00F875CC"/>
    <w:rsid w:val="00F87F76"/>
    <w:rsid w:val="00F900B2"/>
    <w:rsid w:val="00F9028E"/>
    <w:rsid w:val="00F902F6"/>
    <w:rsid w:val="00F908B1"/>
    <w:rsid w:val="00F909BB"/>
    <w:rsid w:val="00F90B6F"/>
    <w:rsid w:val="00F90BD9"/>
    <w:rsid w:val="00F90C48"/>
    <w:rsid w:val="00F90C6A"/>
    <w:rsid w:val="00F90CF5"/>
    <w:rsid w:val="00F9145F"/>
    <w:rsid w:val="00F9156F"/>
    <w:rsid w:val="00F91FCC"/>
    <w:rsid w:val="00F9232D"/>
    <w:rsid w:val="00F9276F"/>
    <w:rsid w:val="00F92BD2"/>
    <w:rsid w:val="00F92D03"/>
    <w:rsid w:val="00F92D05"/>
    <w:rsid w:val="00F92EF4"/>
    <w:rsid w:val="00F92F6F"/>
    <w:rsid w:val="00F92FFB"/>
    <w:rsid w:val="00F93092"/>
    <w:rsid w:val="00F9338C"/>
    <w:rsid w:val="00F9357C"/>
    <w:rsid w:val="00F93591"/>
    <w:rsid w:val="00F9359E"/>
    <w:rsid w:val="00F93B98"/>
    <w:rsid w:val="00F93F4C"/>
    <w:rsid w:val="00F940A0"/>
    <w:rsid w:val="00F9419C"/>
    <w:rsid w:val="00F941DF"/>
    <w:rsid w:val="00F94E33"/>
    <w:rsid w:val="00F9549F"/>
    <w:rsid w:val="00F959E5"/>
    <w:rsid w:val="00F95D15"/>
    <w:rsid w:val="00F95E79"/>
    <w:rsid w:val="00F960B2"/>
    <w:rsid w:val="00F9636E"/>
    <w:rsid w:val="00F963E2"/>
    <w:rsid w:val="00F965A8"/>
    <w:rsid w:val="00F96702"/>
    <w:rsid w:val="00F96CDB"/>
    <w:rsid w:val="00F971D6"/>
    <w:rsid w:val="00F97401"/>
    <w:rsid w:val="00F97688"/>
    <w:rsid w:val="00F97B0F"/>
    <w:rsid w:val="00F97C9A"/>
    <w:rsid w:val="00F97FAB"/>
    <w:rsid w:val="00FA0437"/>
    <w:rsid w:val="00FA10A3"/>
    <w:rsid w:val="00FA112F"/>
    <w:rsid w:val="00FA16F2"/>
    <w:rsid w:val="00FA1A74"/>
    <w:rsid w:val="00FA1A82"/>
    <w:rsid w:val="00FA22FD"/>
    <w:rsid w:val="00FA2707"/>
    <w:rsid w:val="00FA2830"/>
    <w:rsid w:val="00FA2941"/>
    <w:rsid w:val="00FA29BD"/>
    <w:rsid w:val="00FA2A25"/>
    <w:rsid w:val="00FA2A27"/>
    <w:rsid w:val="00FA2A50"/>
    <w:rsid w:val="00FA2C36"/>
    <w:rsid w:val="00FA2D41"/>
    <w:rsid w:val="00FA307D"/>
    <w:rsid w:val="00FA3CCE"/>
    <w:rsid w:val="00FA3D40"/>
    <w:rsid w:val="00FA3D97"/>
    <w:rsid w:val="00FA3E04"/>
    <w:rsid w:val="00FA4533"/>
    <w:rsid w:val="00FA4911"/>
    <w:rsid w:val="00FA4B7A"/>
    <w:rsid w:val="00FA4D76"/>
    <w:rsid w:val="00FA4FD7"/>
    <w:rsid w:val="00FA55D9"/>
    <w:rsid w:val="00FA5D7E"/>
    <w:rsid w:val="00FA6564"/>
    <w:rsid w:val="00FA6894"/>
    <w:rsid w:val="00FA695B"/>
    <w:rsid w:val="00FA6B43"/>
    <w:rsid w:val="00FA74E6"/>
    <w:rsid w:val="00FA771E"/>
    <w:rsid w:val="00FA79D1"/>
    <w:rsid w:val="00FA7AB0"/>
    <w:rsid w:val="00FB02EC"/>
    <w:rsid w:val="00FB0416"/>
    <w:rsid w:val="00FB071C"/>
    <w:rsid w:val="00FB07C3"/>
    <w:rsid w:val="00FB0B22"/>
    <w:rsid w:val="00FB0E40"/>
    <w:rsid w:val="00FB11A4"/>
    <w:rsid w:val="00FB1269"/>
    <w:rsid w:val="00FB13D8"/>
    <w:rsid w:val="00FB1859"/>
    <w:rsid w:val="00FB1893"/>
    <w:rsid w:val="00FB1A91"/>
    <w:rsid w:val="00FB24F6"/>
    <w:rsid w:val="00FB2598"/>
    <w:rsid w:val="00FB2676"/>
    <w:rsid w:val="00FB29C2"/>
    <w:rsid w:val="00FB2E18"/>
    <w:rsid w:val="00FB307C"/>
    <w:rsid w:val="00FB3262"/>
    <w:rsid w:val="00FB32E9"/>
    <w:rsid w:val="00FB366A"/>
    <w:rsid w:val="00FB395C"/>
    <w:rsid w:val="00FB3C93"/>
    <w:rsid w:val="00FB3E5E"/>
    <w:rsid w:val="00FB4152"/>
    <w:rsid w:val="00FB42FF"/>
    <w:rsid w:val="00FB4472"/>
    <w:rsid w:val="00FB452A"/>
    <w:rsid w:val="00FB4647"/>
    <w:rsid w:val="00FB473D"/>
    <w:rsid w:val="00FB4939"/>
    <w:rsid w:val="00FB4B1E"/>
    <w:rsid w:val="00FB4B48"/>
    <w:rsid w:val="00FB4E4E"/>
    <w:rsid w:val="00FB4E6D"/>
    <w:rsid w:val="00FB4E92"/>
    <w:rsid w:val="00FB4EC6"/>
    <w:rsid w:val="00FB4FFA"/>
    <w:rsid w:val="00FB5B44"/>
    <w:rsid w:val="00FB5B68"/>
    <w:rsid w:val="00FB6479"/>
    <w:rsid w:val="00FB65D0"/>
    <w:rsid w:val="00FB6939"/>
    <w:rsid w:val="00FB6955"/>
    <w:rsid w:val="00FB6A43"/>
    <w:rsid w:val="00FB6AED"/>
    <w:rsid w:val="00FB6AF9"/>
    <w:rsid w:val="00FB6E89"/>
    <w:rsid w:val="00FB6F87"/>
    <w:rsid w:val="00FB71E1"/>
    <w:rsid w:val="00FB72F2"/>
    <w:rsid w:val="00FB74CB"/>
    <w:rsid w:val="00FB78A2"/>
    <w:rsid w:val="00FB79E4"/>
    <w:rsid w:val="00FB7B67"/>
    <w:rsid w:val="00FB7D29"/>
    <w:rsid w:val="00FB7F65"/>
    <w:rsid w:val="00FC0160"/>
    <w:rsid w:val="00FC01A9"/>
    <w:rsid w:val="00FC0466"/>
    <w:rsid w:val="00FC085D"/>
    <w:rsid w:val="00FC0BF1"/>
    <w:rsid w:val="00FC10EC"/>
    <w:rsid w:val="00FC115E"/>
    <w:rsid w:val="00FC1274"/>
    <w:rsid w:val="00FC1338"/>
    <w:rsid w:val="00FC1B00"/>
    <w:rsid w:val="00FC229B"/>
    <w:rsid w:val="00FC256A"/>
    <w:rsid w:val="00FC2770"/>
    <w:rsid w:val="00FC2C59"/>
    <w:rsid w:val="00FC2C81"/>
    <w:rsid w:val="00FC2E28"/>
    <w:rsid w:val="00FC2EF7"/>
    <w:rsid w:val="00FC309B"/>
    <w:rsid w:val="00FC30E3"/>
    <w:rsid w:val="00FC3271"/>
    <w:rsid w:val="00FC32D3"/>
    <w:rsid w:val="00FC3529"/>
    <w:rsid w:val="00FC37CC"/>
    <w:rsid w:val="00FC3BB3"/>
    <w:rsid w:val="00FC40B7"/>
    <w:rsid w:val="00FC45E3"/>
    <w:rsid w:val="00FC4CA9"/>
    <w:rsid w:val="00FC4CE0"/>
    <w:rsid w:val="00FC4D1E"/>
    <w:rsid w:val="00FC4D7A"/>
    <w:rsid w:val="00FC4FE0"/>
    <w:rsid w:val="00FC53FD"/>
    <w:rsid w:val="00FC5543"/>
    <w:rsid w:val="00FC56B6"/>
    <w:rsid w:val="00FC5A60"/>
    <w:rsid w:val="00FC5B3D"/>
    <w:rsid w:val="00FC5BDD"/>
    <w:rsid w:val="00FC5F41"/>
    <w:rsid w:val="00FC6133"/>
    <w:rsid w:val="00FC663B"/>
    <w:rsid w:val="00FC671D"/>
    <w:rsid w:val="00FC67BC"/>
    <w:rsid w:val="00FC69BF"/>
    <w:rsid w:val="00FC6B32"/>
    <w:rsid w:val="00FC6CA8"/>
    <w:rsid w:val="00FC6CEA"/>
    <w:rsid w:val="00FC6D8F"/>
    <w:rsid w:val="00FC6FEA"/>
    <w:rsid w:val="00FC70E2"/>
    <w:rsid w:val="00FC71D9"/>
    <w:rsid w:val="00FC7366"/>
    <w:rsid w:val="00FC769A"/>
    <w:rsid w:val="00FC76A8"/>
    <w:rsid w:val="00FC77E4"/>
    <w:rsid w:val="00FC7906"/>
    <w:rsid w:val="00FC79C5"/>
    <w:rsid w:val="00FC7B80"/>
    <w:rsid w:val="00FC7CDB"/>
    <w:rsid w:val="00FC7E49"/>
    <w:rsid w:val="00FD0076"/>
    <w:rsid w:val="00FD071C"/>
    <w:rsid w:val="00FD09BC"/>
    <w:rsid w:val="00FD0A83"/>
    <w:rsid w:val="00FD0EF9"/>
    <w:rsid w:val="00FD1269"/>
    <w:rsid w:val="00FD160A"/>
    <w:rsid w:val="00FD165D"/>
    <w:rsid w:val="00FD1759"/>
    <w:rsid w:val="00FD1A6C"/>
    <w:rsid w:val="00FD1AB1"/>
    <w:rsid w:val="00FD1AD9"/>
    <w:rsid w:val="00FD20CD"/>
    <w:rsid w:val="00FD2118"/>
    <w:rsid w:val="00FD2251"/>
    <w:rsid w:val="00FD23DA"/>
    <w:rsid w:val="00FD2A83"/>
    <w:rsid w:val="00FD2D67"/>
    <w:rsid w:val="00FD3152"/>
    <w:rsid w:val="00FD319B"/>
    <w:rsid w:val="00FD32C1"/>
    <w:rsid w:val="00FD38F8"/>
    <w:rsid w:val="00FD3CBA"/>
    <w:rsid w:val="00FD3DD1"/>
    <w:rsid w:val="00FD4153"/>
    <w:rsid w:val="00FD44BE"/>
    <w:rsid w:val="00FD44DE"/>
    <w:rsid w:val="00FD4CC7"/>
    <w:rsid w:val="00FD4D37"/>
    <w:rsid w:val="00FD4F0D"/>
    <w:rsid w:val="00FD5006"/>
    <w:rsid w:val="00FD52CB"/>
    <w:rsid w:val="00FD59BC"/>
    <w:rsid w:val="00FD5AF5"/>
    <w:rsid w:val="00FD5C4F"/>
    <w:rsid w:val="00FD5E00"/>
    <w:rsid w:val="00FD6320"/>
    <w:rsid w:val="00FD661A"/>
    <w:rsid w:val="00FD6B26"/>
    <w:rsid w:val="00FD7601"/>
    <w:rsid w:val="00FD7AEA"/>
    <w:rsid w:val="00FD7C17"/>
    <w:rsid w:val="00FD7D89"/>
    <w:rsid w:val="00FD7F35"/>
    <w:rsid w:val="00FE087A"/>
    <w:rsid w:val="00FE0ADA"/>
    <w:rsid w:val="00FE0E00"/>
    <w:rsid w:val="00FE0FAF"/>
    <w:rsid w:val="00FE1318"/>
    <w:rsid w:val="00FE1372"/>
    <w:rsid w:val="00FE1392"/>
    <w:rsid w:val="00FE1630"/>
    <w:rsid w:val="00FE1757"/>
    <w:rsid w:val="00FE1782"/>
    <w:rsid w:val="00FE19E6"/>
    <w:rsid w:val="00FE1AC7"/>
    <w:rsid w:val="00FE1EAF"/>
    <w:rsid w:val="00FE2362"/>
    <w:rsid w:val="00FE24AF"/>
    <w:rsid w:val="00FE256A"/>
    <w:rsid w:val="00FE2B08"/>
    <w:rsid w:val="00FE31D6"/>
    <w:rsid w:val="00FE31FF"/>
    <w:rsid w:val="00FE34A9"/>
    <w:rsid w:val="00FE356B"/>
    <w:rsid w:val="00FE3865"/>
    <w:rsid w:val="00FE3A44"/>
    <w:rsid w:val="00FE3A4D"/>
    <w:rsid w:val="00FE3A9D"/>
    <w:rsid w:val="00FE3AD8"/>
    <w:rsid w:val="00FE3EDD"/>
    <w:rsid w:val="00FE4019"/>
    <w:rsid w:val="00FE4414"/>
    <w:rsid w:val="00FE4426"/>
    <w:rsid w:val="00FE4469"/>
    <w:rsid w:val="00FE4865"/>
    <w:rsid w:val="00FE49E9"/>
    <w:rsid w:val="00FE4A53"/>
    <w:rsid w:val="00FE4C19"/>
    <w:rsid w:val="00FE55C3"/>
    <w:rsid w:val="00FE5668"/>
    <w:rsid w:val="00FE5B65"/>
    <w:rsid w:val="00FE5DA8"/>
    <w:rsid w:val="00FE5E50"/>
    <w:rsid w:val="00FE5F4D"/>
    <w:rsid w:val="00FE60CB"/>
    <w:rsid w:val="00FE6399"/>
    <w:rsid w:val="00FE6406"/>
    <w:rsid w:val="00FE6884"/>
    <w:rsid w:val="00FE6984"/>
    <w:rsid w:val="00FE7493"/>
    <w:rsid w:val="00FE76D7"/>
    <w:rsid w:val="00FE7816"/>
    <w:rsid w:val="00FE7A2C"/>
    <w:rsid w:val="00FE7DB0"/>
    <w:rsid w:val="00FF0155"/>
    <w:rsid w:val="00FF02AE"/>
    <w:rsid w:val="00FF0AA6"/>
    <w:rsid w:val="00FF0CF0"/>
    <w:rsid w:val="00FF105D"/>
    <w:rsid w:val="00FF149A"/>
    <w:rsid w:val="00FF182E"/>
    <w:rsid w:val="00FF1AD7"/>
    <w:rsid w:val="00FF1BA2"/>
    <w:rsid w:val="00FF1C13"/>
    <w:rsid w:val="00FF1E2A"/>
    <w:rsid w:val="00FF1F3A"/>
    <w:rsid w:val="00FF2871"/>
    <w:rsid w:val="00FF28FC"/>
    <w:rsid w:val="00FF291E"/>
    <w:rsid w:val="00FF2C8C"/>
    <w:rsid w:val="00FF2EA3"/>
    <w:rsid w:val="00FF3421"/>
    <w:rsid w:val="00FF3492"/>
    <w:rsid w:val="00FF38BF"/>
    <w:rsid w:val="00FF3A03"/>
    <w:rsid w:val="00FF3D11"/>
    <w:rsid w:val="00FF402A"/>
    <w:rsid w:val="00FF4858"/>
    <w:rsid w:val="00FF488E"/>
    <w:rsid w:val="00FF48C4"/>
    <w:rsid w:val="00FF4D8A"/>
    <w:rsid w:val="00FF4DA6"/>
    <w:rsid w:val="00FF538E"/>
    <w:rsid w:val="00FF5410"/>
    <w:rsid w:val="00FF5524"/>
    <w:rsid w:val="00FF5570"/>
    <w:rsid w:val="00FF573A"/>
    <w:rsid w:val="00FF57A2"/>
    <w:rsid w:val="00FF58B1"/>
    <w:rsid w:val="00FF5AD3"/>
    <w:rsid w:val="00FF5B9D"/>
    <w:rsid w:val="00FF600A"/>
    <w:rsid w:val="00FF6073"/>
    <w:rsid w:val="00FF609F"/>
    <w:rsid w:val="00FF62C1"/>
    <w:rsid w:val="00FF632E"/>
    <w:rsid w:val="00FF69F9"/>
    <w:rsid w:val="00FF6BA6"/>
    <w:rsid w:val="00FF6C3A"/>
    <w:rsid w:val="00FF6CB9"/>
    <w:rsid w:val="00FF6EE3"/>
    <w:rsid w:val="00FF7672"/>
    <w:rsid w:val="00FF79AC"/>
    <w:rsid w:val="00FF79D6"/>
    <w:rsid w:val="00FF7A7E"/>
    <w:rsid w:val="00FF7B48"/>
    <w:rsid w:val="00FF7C1F"/>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C15BA5DA-2B50-4F0A-B9C6-5D9F5BF70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5D03E5"/>
    <w:pPr>
      <w:spacing w:after="0"/>
    </w:pPr>
    <w:rPr>
      <w:rFonts w:ascii="Meiryo UI" w:eastAsia="UD Digi Kyokasho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Borders>
        <w:top w:val="single" w:sz="8" w:space="0" w:color="0A249B" w:themeColor="accent1"/>
        <w:bottom w:val="single" w:sz="8" w:space="0" w:color="0A249B" w:themeColor="accent1"/>
      </w:tblBorders>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Borders>
        <w:top w:val="single" w:sz="8" w:space="0" w:color="FEDA02" w:themeColor="accent4"/>
        <w:bottom w:val="single" w:sz="8" w:space="0" w:color="FEDA02" w:themeColor="accent4"/>
      </w:tblBorders>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Borders>
        <w:top w:val="single" w:sz="8" w:space="0" w:color="0A249B" w:themeColor="accent1"/>
        <w:bottom w:val="single" w:sz="8" w:space="0" w:color="0A249B" w:themeColor="accent1"/>
      </w:tblBorders>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Borders>
        <w:top w:val="single" w:sz="8" w:space="0" w:color="FEDA02" w:themeColor="accent4"/>
        <w:bottom w:val="single" w:sz="8" w:space="0" w:color="FEDA02" w:themeColor="accent4"/>
      </w:tblBorders>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Borders>
        <w:top w:val="single" w:sz="4" w:space="0" w:color="3C5CF2" w:themeColor="accent1" w:themeTint="99"/>
        <w:bottom w:val="single" w:sz="4" w:space="0" w:color="3C5CF2" w:themeColor="accent1" w:themeTint="99"/>
        <w:insideH w:val="single" w:sz="4" w:space="0" w:color="3C5C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Borders>
        <w:top w:val="single" w:sz="4" w:space="0" w:color="FEE866" w:themeColor="accent4" w:themeTint="99"/>
        <w:bottom w:val="single" w:sz="4" w:space="0" w:color="FEE866" w:themeColor="accent4" w:themeTint="99"/>
        <w:insideH w:val="single" w:sz="4" w:space="0" w:color="FEE8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Borders>
        <w:top w:val="single" w:sz="4" w:space="0" w:color="0A249B" w:themeColor="accent1"/>
        <w:left w:val="single" w:sz="4" w:space="0" w:color="0A249B" w:themeColor="accent1"/>
        <w:bottom w:val="single" w:sz="4" w:space="0" w:color="0A249B" w:themeColor="accent1"/>
        <w:right w:val="single" w:sz="4" w:space="0" w:color="0A249B" w:themeColor="accent1"/>
      </w:tblBorders>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Borders>
        <w:top w:val="single" w:sz="4" w:space="0" w:color="FEDA02" w:themeColor="accent4"/>
        <w:left w:val="single" w:sz="4" w:space="0" w:color="FEDA02" w:themeColor="accent4"/>
        <w:bottom w:val="single" w:sz="4" w:space="0" w:color="FEDA02" w:themeColor="accent4"/>
        <w:right w:val="single" w:sz="4" w:space="0" w:color="FEDA02" w:themeColor="accent4"/>
      </w:tblBorders>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0A249B" w:themeColor="accent1"/>
        <w:bottom w:val="single" w:sz="4" w:space="0" w:color="0A249B" w:themeColor="accent1"/>
      </w:tblBorders>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DA02" w:themeColor="accent4"/>
        <w:bottom w:val="single" w:sz="4" w:space="0" w:color="FEDA02" w:themeColor="accent4"/>
      </w:tblBorders>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D1E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UnresolvedMention">
    <w:name w:val="Unresolved Mention"/>
    <w:basedOn w:val="DefaultParagraphFont"/>
    <w:uiPriority w:val="99"/>
    <w:semiHidden/>
    <w:unhideWhenUsed/>
    <w:rsid w:val="00943B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500239365">
      <w:bodyDiv w:val="1"/>
      <w:marLeft w:val="0"/>
      <w:marRight w:val="0"/>
      <w:marTop w:val="0"/>
      <w:marBottom w:val="0"/>
      <w:divBdr>
        <w:top w:val="none" w:sz="0" w:space="0" w:color="auto"/>
        <w:left w:val="none" w:sz="0" w:space="0" w:color="auto"/>
        <w:bottom w:val="none" w:sz="0" w:space="0" w:color="auto"/>
        <w:right w:val="none" w:sz="0" w:space="0" w:color="auto"/>
      </w:divBdr>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670180933">
      <w:bodyDiv w:val="1"/>
      <w:marLeft w:val="0"/>
      <w:marRight w:val="0"/>
      <w:marTop w:val="0"/>
      <w:marBottom w:val="0"/>
      <w:divBdr>
        <w:top w:val="none" w:sz="0" w:space="0" w:color="auto"/>
        <w:left w:val="none" w:sz="0" w:space="0" w:color="auto"/>
        <w:bottom w:val="none" w:sz="0" w:space="0" w:color="auto"/>
        <w:right w:val="none" w:sz="0" w:space="0" w:color="auto"/>
      </w:divBdr>
    </w:div>
    <w:div w:id="687953638">
      <w:bodyDiv w:val="1"/>
      <w:marLeft w:val="0"/>
      <w:marRight w:val="0"/>
      <w:marTop w:val="0"/>
      <w:marBottom w:val="0"/>
      <w:divBdr>
        <w:top w:val="none" w:sz="0" w:space="0" w:color="auto"/>
        <w:left w:val="none" w:sz="0" w:space="0" w:color="auto"/>
        <w:bottom w:val="none" w:sz="0" w:space="0" w:color="auto"/>
        <w:right w:val="none" w:sz="0" w:space="0" w:color="auto"/>
      </w:divBdr>
      <w:divsChild>
        <w:div w:id="2103598418">
          <w:marLeft w:val="547"/>
          <w:marRight w:val="0"/>
          <w:marTop w:val="0"/>
          <w:marBottom w:val="0"/>
          <w:divBdr>
            <w:top w:val="none" w:sz="0" w:space="0" w:color="auto"/>
            <w:left w:val="none" w:sz="0" w:space="0" w:color="auto"/>
            <w:bottom w:val="none" w:sz="0" w:space="0" w:color="auto"/>
            <w:right w:val="none" w:sz="0" w:space="0" w:color="auto"/>
          </w:divBdr>
        </w:div>
      </w:divsChild>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025638409">
      <w:bodyDiv w:val="1"/>
      <w:marLeft w:val="0"/>
      <w:marRight w:val="0"/>
      <w:marTop w:val="0"/>
      <w:marBottom w:val="0"/>
      <w:divBdr>
        <w:top w:val="none" w:sz="0" w:space="0" w:color="auto"/>
        <w:left w:val="none" w:sz="0" w:space="0" w:color="auto"/>
        <w:bottom w:val="none" w:sz="0" w:space="0" w:color="auto"/>
        <w:right w:val="none" w:sz="0" w:space="0" w:color="auto"/>
      </w:divBdr>
    </w:div>
    <w:div w:id="1175996789">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56744367">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47196736">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486779898">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18675634">
      <w:bodyDiv w:val="1"/>
      <w:marLeft w:val="0"/>
      <w:marRight w:val="0"/>
      <w:marTop w:val="0"/>
      <w:marBottom w:val="0"/>
      <w:divBdr>
        <w:top w:val="none" w:sz="0" w:space="0" w:color="auto"/>
        <w:left w:val="none" w:sz="0" w:space="0" w:color="auto"/>
        <w:bottom w:val="none" w:sz="0" w:space="0" w:color="auto"/>
        <w:right w:val="none" w:sz="0" w:space="0" w:color="auto"/>
      </w:divBdr>
    </w:div>
    <w:div w:id="1622607366">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1841770683">
      <w:bodyDiv w:val="1"/>
      <w:marLeft w:val="0"/>
      <w:marRight w:val="0"/>
      <w:marTop w:val="0"/>
      <w:marBottom w:val="0"/>
      <w:divBdr>
        <w:top w:val="none" w:sz="0" w:space="0" w:color="auto"/>
        <w:left w:val="none" w:sz="0" w:space="0" w:color="auto"/>
        <w:bottom w:val="none" w:sz="0" w:space="0" w:color="auto"/>
        <w:right w:val="none" w:sz="0" w:space="0" w:color="auto"/>
      </w:divBdr>
    </w:div>
    <w:div w:id="1850752072">
      <w:bodyDiv w:val="1"/>
      <w:marLeft w:val="0"/>
      <w:marRight w:val="0"/>
      <w:marTop w:val="0"/>
      <w:marBottom w:val="0"/>
      <w:divBdr>
        <w:top w:val="none" w:sz="0" w:space="0" w:color="auto"/>
        <w:left w:val="none" w:sz="0" w:space="0" w:color="auto"/>
        <w:bottom w:val="none" w:sz="0" w:space="0" w:color="auto"/>
        <w:right w:val="none" w:sz="0" w:space="0" w:color="auto"/>
      </w:divBdr>
      <w:divsChild>
        <w:div w:id="1494106940">
          <w:marLeft w:val="547"/>
          <w:marRight w:val="0"/>
          <w:marTop w:val="0"/>
          <w:marBottom w:val="0"/>
          <w:divBdr>
            <w:top w:val="none" w:sz="0" w:space="0" w:color="auto"/>
            <w:left w:val="none" w:sz="0" w:space="0" w:color="auto"/>
            <w:bottom w:val="none" w:sz="0" w:space="0" w:color="auto"/>
            <w:right w:val="none" w:sz="0" w:space="0" w:color="auto"/>
          </w:divBdr>
        </w:div>
      </w:divsChild>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095127982">
      <w:bodyDiv w:val="1"/>
      <w:marLeft w:val="0"/>
      <w:marRight w:val="0"/>
      <w:marTop w:val="0"/>
      <w:marBottom w:val="0"/>
      <w:divBdr>
        <w:top w:val="none" w:sz="0" w:space="0" w:color="auto"/>
        <w:left w:val="none" w:sz="0" w:space="0" w:color="auto"/>
        <w:bottom w:val="none" w:sz="0" w:space="0" w:color="auto"/>
        <w:right w:val="none" w:sz="0" w:space="0" w:color="auto"/>
      </w:divBdr>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footer" Target="footer3.xml"/><Relationship Id="rId26" Type="http://schemas.openxmlformats.org/officeDocument/2006/relationships/chart" Target="charts/chart9.xml"/><Relationship Id="rId39" Type="http://schemas.openxmlformats.org/officeDocument/2006/relationships/fontTable" Target="fontTable.xml"/><Relationship Id="rId21" Type="http://schemas.openxmlformats.org/officeDocument/2006/relationships/chart" Target="charts/chart4.xml"/><Relationship Id="rId34" Type="http://schemas.openxmlformats.org/officeDocument/2006/relationships/footer" Target="footer4.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chart" Target="charts/chart3.xml"/><Relationship Id="rId29" Type="http://schemas.openxmlformats.org/officeDocument/2006/relationships/image" Target="media/image1.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hart" Target="charts/chart7.xml"/><Relationship Id="rId32" Type="http://schemas.openxmlformats.org/officeDocument/2006/relationships/header" Target="header3.xml"/><Relationship Id="rId37" Type="http://schemas.openxmlformats.org/officeDocument/2006/relationships/image" Target="media/image2.png"/><Relationship Id="rId40"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chart" Target="charts/chart6.xml"/><Relationship Id="rId28" Type="http://schemas.openxmlformats.org/officeDocument/2006/relationships/chart" Target="charts/chart11.xml"/><Relationship Id="rId36" Type="http://schemas.openxmlformats.org/officeDocument/2006/relationships/footer" Target="footer6.xml"/><Relationship Id="rId10" Type="http://schemas.openxmlformats.org/officeDocument/2006/relationships/footnotes" Target="footnotes.xml"/><Relationship Id="rId19" Type="http://schemas.openxmlformats.org/officeDocument/2006/relationships/chart" Target="charts/chart2.xml"/><Relationship Id="rId31" Type="http://schemas.openxmlformats.org/officeDocument/2006/relationships/hyperlink" Target="mailto:umchotline@fairlinks.co.jp"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chart" Target="charts/chart5.xml"/><Relationship Id="rId27" Type="http://schemas.openxmlformats.org/officeDocument/2006/relationships/chart" Target="charts/chart10.xml"/><Relationship Id="rId30" Type="http://schemas.openxmlformats.org/officeDocument/2006/relationships/hyperlink" Target="mailto:umchotline@fairlinks.co.jp" TargetMode="External"/><Relationship Id="rId35" Type="http://schemas.openxmlformats.org/officeDocument/2006/relationships/footer" Target="footer5.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gif"/><Relationship Id="rId17" Type="http://schemas.openxmlformats.org/officeDocument/2006/relationships/footer" Target="footer2.xml"/><Relationship Id="rId25" Type="http://schemas.openxmlformats.org/officeDocument/2006/relationships/chart" Target="charts/chart8.xml"/><Relationship Id="rId33" Type="http://schemas.openxmlformats.org/officeDocument/2006/relationships/header" Target="header4.xml"/><Relationship Id="rId38" Type="http://schemas.openxmlformats.org/officeDocument/2006/relationships/hyperlink" Target="https://forms.office.com/r/CYjTp4nVmb"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package" Target="../embeddings/Microsoft_Excel_Worksheet6.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package" Target="../embeddings/Microsoft_Excel_Worksheet7.xlsx"/></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package" Target="../embeddings/Microsoft_Excel_Worksheet8.xlsx"/></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10.xml"/><Relationship Id="rId1" Type="http://schemas.microsoft.com/office/2011/relationships/chartStyle" Target="style10.xml"/><Relationship Id="rId5" Type="http://schemas.openxmlformats.org/officeDocument/2006/relationships/chartUserShapes" Target="../drawings/drawing1.xml"/><Relationship Id="rId4" Type="http://schemas.openxmlformats.org/officeDocument/2006/relationships/package" Target="../embeddings/Microsoft_Excel_Worksheet9.xlsx"/></Relationships>
</file>

<file path=word/charts/_rels/chart11.xml.rels><?xml version="1.0" encoding="UTF-8" standalone="yes"?>
<Relationships xmlns="http://schemas.openxmlformats.org/package/2006/relationships"><Relationship Id="rId3" Type="http://schemas.openxmlformats.org/officeDocument/2006/relationships/themeOverride" Target="../theme/themeOverride11.xml"/><Relationship Id="rId2" Type="http://schemas.microsoft.com/office/2011/relationships/chartColorStyle" Target="colors11.xml"/><Relationship Id="rId1" Type="http://schemas.microsoft.com/office/2011/relationships/chartStyle" Target="style11.xml"/><Relationship Id="rId5" Type="http://schemas.openxmlformats.org/officeDocument/2006/relationships/chartUserShapes" Target="../drawings/drawing2.xml"/><Relationship Id="rId4" Type="http://schemas.openxmlformats.org/officeDocument/2006/relationships/package" Target="../embeddings/Microsoft_Excel_Worksheet10.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a:latin typeface="Times New Roman" panose="02020603050405020304" pitchFamily="18" charset="0"/>
                <a:cs typeface="Times New Roman" panose="02020603050405020304" pitchFamily="18" charset="0"/>
              </a:rPr>
              <a:t>Tỷ</a:t>
            </a:r>
            <a:r>
              <a:rPr lang="en-US" altLang="ja-JP" baseline="0">
                <a:latin typeface="Times New Roman" panose="02020603050405020304" pitchFamily="18" charset="0"/>
                <a:cs typeface="Times New Roman" panose="02020603050405020304" pitchFamily="18" charset="0"/>
              </a:rPr>
              <a:t> lệ trả lời toàn công ty</a:t>
            </a:r>
            <a:r>
              <a:rPr lang="en-US" altLang="ja-JP">
                <a:latin typeface="Times New Roman" panose="02020603050405020304" pitchFamily="18" charset="0"/>
                <a:cs typeface="Times New Roman" panose="02020603050405020304" pitchFamily="18" charset="0"/>
              </a:rPr>
              <a:t/>
            </a:r>
            <a:br>
              <a:rPr lang="en-US" altLang="ja-JP">
                <a:latin typeface="Times New Roman" panose="02020603050405020304" pitchFamily="18" charset="0"/>
                <a:cs typeface="Times New Roman" panose="02020603050405020304" pitchFamily="18" charset="0"/>
              </a:rPr>
            </a:br>
            <a:r>
              <a:rPr lang="ja-JP" altLang="en-US">
                <a:latin typeface="Times New Roman" panose="02020603050405020304" pitchFamily="18" charset="0"/>
                <a:cs typeface="Times New Roman" panose="02020603050405020304" pitchFamily="18" charset="0"/>
              </a:rPr>
              <a:t>＝９７％</a:t>
            </a:r>
          </a:p>
        </c:rich>
      </c:tx>
      <c:layout>
        <c:manualLayout>
          <c:xMode val="edge"/>
          <c:yMode val="edge"/>
          <c:x val="0.23509933774834438"/>
          <c:y val="0"/>
        </c:manualLayout>
      </c:layout>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33B6-418B-83AC-A90F9B575B3B}"/>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33B6-418B-83AC-A90F9B575B3B}"/>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33B6-418B-83AC-A90F9B575B3B}"/>
              </c:ext>
            </c:extLst>
          </c:dPt>
          <c:dLbls>
            <c:dLbl>
              <c:idx val="0"/>
              <c:layout>
                <c:manualLayout>
                  <c:x val="1.2083770778652617E-2"/>
                  <c:y val="0.20346274424030331"/>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33B6-418B-83AC-A90F9B575B3B}"/>
                </c:ext>
              </c:extLst>
            </c:dLbl>
            <c:dLbl>
              <c:idx val="2"/>
              <c:layout>
                <c:manualLayout>
                  <c:x val="1.3227909011373579E-2"/>
                  <c:y val="0.13532079323417906"/>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33B6-418B-83AC-A90F9B575B3B}"/>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ja-JP"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全社合算!$M$4:$O$4</c:f>
              <c:strCache>
                <c:ptCount val="3"/>
                <c:pt idx="0">
                  <c:v>Quản lý</c:v>
                </c:pt>
                <c:pt idx="1">
                  <c:v>Không quản lý</c:v>
                </c:pt>
                <c:pt idx="2">
                  <c:v>Chưa trả lời</c:v>
                </c:pt>
              </c:strCache>
            </c:strRef>
          </c:cat>
          <c:val>
            <c:numRef>
              <c:f>全社合算!$M$5:$O$5</c:f>
              <c:numCache>
                <c:formatCode>General</c:formatCode>
                <c:ptCount val="3"/>
                <c:pt idx="0">
                  <c:v>340</c:v>
                </c:pt>
                <c:pt idx="1">
                  <c:v>6545</c:v>
                </c:pt>
                <c:pt idx="2">
                  <c:v>216</c:v>
                </c:pt>
              </c:numCache>
            </c:numRef>
          </c:val>
          <c:extLst>
            <c:ext xmlns:c16="http://schemas.microsoft.com/office/drawing/2014/chart" uri="{C3380CC4-5D6E-409C-BE32-E72D297353CC}">
              <c16:uniqueId val="{00000006-33B6-418B-83AC-A90F9B575B3B}"/>
            </c:ext>
          </c:extLst>
        </c:ser>
        <c:ser>
          <c:idx val="1"/>
          <c:order val="1"/>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33B6-418B-83AC-A90F9B575B3B}"/>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A-33B6-418B-83AC-A90F9B575B3B}"/>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C-33B6-418B-83AC-A90F9B575B3B}"/>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ja-JP"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全社合算!$M$4:$O$4</c:f>
              <c:strCache>
                <c:ptCount val="3"/>
                <c:pt idx="0">
                  <c:v>Quản lý</c:v>
                </c:pt>
                <c:pt idx="1">
                  <c:v>Không quản lý</c:v>
                </c:pt>
                <c:pt idx="2">
                  <c:v>Chưa trả lời</c:v>
                </c:pt>
              </c:strCache>
            </c:strRef>
          </c:cat>
          <c:val>
            <c:numRef>
              <c:f>全社合算!$M$6:$O$6</c:f>
              <c:numCache>
                <c:formatCode>General</c:formatCode>
                <c:ptCount val="3"/>
                <c:pt idx="0">
                  <c:v>340</c:v>
                </c:pt>
                <c:pt idx="1">
                  <c:v>8577</c:v>
                </c:pt>
                <c:pt idx="2">
                  <c:v>441</c:v>
                </c:pt>
              </c:numCache>
            </c:numRef>
          </c:val>
          <c:extLst>
            <c:ext xmlns:c16="http://schemas.microsoft.com/office/drawing/2014/chart" uri="{C3380CC4-5D6E-409C-BE32-E72D297353CC}">
              <c16:uniqueId val="{0000000D-33B6-418B-83AC-A90F9B575B3B}"/>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a:latin typeface="Times New Roman" panose="02020603050405020304" pitchFamily="18" charset="0"/>
                <a:ea typeface="ＭＳ Ｐゴシック" panose="020B0600070205080204" pitchFamily="50" charset="-128"/>
                <a:cs typeface="Times New Roman" panose="02020603050405020304" pitchFamily="18" charset="0"/>
              </a:rPr>
              <a:t>Câu</a:t>
            </a:r>
            <a:r>
              <a:rPr lang="en-US" altLang="ja-JP" sz="1050" baseline="0">
                <a:latin typeface="Times New Roman" panose="02020603050405020304" pitchFamily="18" charset="0"/>
                <a:ea typeface="ＭＳ Ｐゴシック" panose="020B0600070205080204" pitchFamily="50" charset="-128"/>
                <a:cs typeface="Times New Roman" panose="02020603050405020304" pitchFamily="18" charset="0"/>
              </a:rPr>
              <a:t> 1 (Cảm giác an toàn)</a:t>
            </a:r>
            <a:r>
              <a:rPr lang="ja-JP" altLang="en-US" sz="1050">
                <a:latin typeface="Times New Roman" panose="02020603050405020304" pitchFamily="18" charset="0"/>
                <a:ea typeface="ＭＳ Ｐゴシック" panose="020B0600070205080204" pitchFamily="50" charset="-128"/>
                <a:cs typeface="Times New Roman" panose="02020603050405020304" pitchFamily="18" charset="0"/>
              </a:rPr>
              <a:t> </a:t>
            </a:r>
            <a:r>
              <a:rPr lang="ja-JP" altLang="en-US" sz="1050">
                <a:solidFill>
                  <a:srgbClr val="0000FF"/>
                </a:solidFill>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a:solidFill>
                  <a:srgbClr val="0000FF"/>
                </a:solidFill>
                <a:latin typeface="Times New Roman" panose="02020603050405020304" pitchFamily="18" charset="0"/>
                <a:ea typeface="ＭＳ Ｐゴシック" panose="020B0600070205080204" pitchFamily="50" charset="-128"/>
                <a:cs typeface="Times New Roman" panose="02020603050405020304" pitchFamily="18" charset="0"/>
              </a:rPr>
              <a:t>Trung bình </a:t>
            </a:r>
            <a:r>
              <a:rPr lang="en-US"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6.22</a:t>
            </a:r>
            <a:r>
              <a:rPr lang="ja-JP" altLang="en-US" sz="1050">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FF0000"/>
                </a:solidFill>
                <a:effectLst/>
                <a:latin typeface="Times New Roman" panose="02020603050405020304" pitchFamily="18" charset="0"/>
                <a:ea typeface="ＭＳ Ｐゴシック" panose="020B0600070205080204" pitchFamily="50" charset="-128"/>
                <a:cs typeface="Times New Roman" panose="02020603050405020304" pitchFamily="18" charset="0"/>
              </a:rPr>
              <a:t>5.15</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Rất lo lắng    </a:t>
            </a:r>
            <a:r>
              <a:rPr lang="ja-JP"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    Rất yên tâm</a:t>
            </a:r>
            <a:endParaRPr lang="ja-JP" altLang="ja-JP" sz="105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endParaRPr>
          </a:p>
        </c:rich>
      </c:tx>
      <c:overlay val="1"/>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manualLayout>
          <c:layoutTarget val="inner"/>
          <c:xMode val="edge"/>
          <c:yMode val="edge"/>
          <c:x val="3.0555555555555555E-2"/>
          <c:y val="5.3593521298304463E-2"/>
          <c:w val="0.9267234387672344"/>
          <c:h val="0.79481725232107181"/>
        </c:manualLayout>
      </c:layout>
      <c:barChart>
        <c:barDir val="col"/>
        <c:grouping val="clustered"/>
        <c:varyColors val="0"/>
        <c:ser>
          <c:idx val="1"/>
          <c:order val="0"/>
          <c:tx>
            <c:v>2022</c:v>
          </c:tx>
          <c:spPr>
            <a:solidFill>
              <a:schemeClr val="accent1">
                <a:lumMod val="40000"/>
                <a:lumOff val="60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グラフ作成!$A$15:$A$22</c:f>
              <c:strCache>
                <c:ptCount val="8"/>
                <c:pt idx="0">
                  <c:v>★１</c:v>
                </c:pt>
                <c:pt idx="1">
                  <c:v>★２</c:v>
                </c:pt>
                <c:pt idx="2">
                  <c:v>★３</c:v>
                </c:pt>
                <c:pt idx="3">
                  <c:v>★４</c:v>
                </c:pt>
                <c:pt idx="4">
                  <c:v>★５</c:v>
                </c:pt>
                <c:pt idx="5">
                  <c:v>★６</c:v>
                </c:pt>
                <c:pt idx="6">
                  <c:v>★７</c:v>
                </c:pt>
                <c:pt idx="7">
                  <c:v>★８</c:v>
                </c:pt>
              </c:strCache>
            </c:strRef>
          </c:cat>
          <c:val>
            <c:numRef>
              <c:f>グラフ作成!$G$15:$G$22</c:f>
              <c:numCache>
                <c:formatCode>0%</c:formatCode>
                <c:ptCount val="8"/>
                <c:pt idx="0">
                  <c:v>2.5569137602332623E-2</c:v>
                </c:pt>
                <c:pt idx="1">
                  <c:v>4.1157339912526632E-2</c:v>
                </c:pt>
                <c:pt idx="2">
                  <c:v>6.7399349557025909E-2</c:v>
                </c:pt>
                <c:pt idx="3">
                  <c:v>6.2913535942581589E-2</c:v>
                </c:pt>
                <c:pt idx="4">
                  <c:v>0.11304250308399685</c:v>
                </c:pt>
                <c:pt idx="5">
                  <c:v>0.13401368173152406</c:v>
                </c:pt>
                <c:pt idx="6">
                  <c:v>0.15554558708085678</c:v>
                </c:pt>
                <c:pt idx="7">
                  <c:v>0.40035886508915552</c:v>
                </c:pt>
              </c:numCache>
            </c:numRef>
          </c:val>
          <c:extLst>
            <c:ext xmlns:c16="http://schemas.microsoft.com/office/drawing/2014/chart" uri="{C3380CC4-5D6E-409C-BE32-E72D297353CC}">
              <c16:uniqueId val="{00000000-9CCE-43A8-9669-49B0C7C5F7C5}"/>
            </c:ext>
          </c:extLst>
        </c:ser>
        <c:ser>
          <c:idx val="0"/>
          <c:order val="1"/>
          <c:tx>
            <c:v>2023</c:v>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グラフ作成!$A$15:$A$22</c:f>
              <c:strCache>
                <c:ptCount val="8"/>
                <c:pt idx="0">
                  <c:v>★１</c:v>
                </c:pt>
                <c:pt idx="1">
                  <c:v>★２</c:v>
                </c:pt>
                <c:pt idx="2">
                  <c:v>★３</c:v>
                </c:pt>
                <c:pt idx="3">
                  <c:v>★４</c:v>
                </c:pt>
                <c:pt idx="4">
                  <c:v>★５</c:v>
                </c:pt>
                <c:pt idx="5">
                  <c:v>★６</c:v>
                </c:pt>
                <c:pt idx="6">
                  <c:v>★７</c:v>
                </c:pt>
                <c:pt idx="7">
                  <c:v>★８</c:v>
                </c:pt>
              </c:strCache>
            </c:strRef>
          </c:cat>
          <c:val>
            <c:numRef>
              <c:f>グラフ作成!$C$15:$C$22</c:f>
              <c:numCache>
                <c:formatCode>0%</c:formatCode>
                <c:ptCount val="8"/>
                <c:pt idx="0">
                  <c:v>0.11169208424110384</c:v>
                </c:pt>
                <c:pt idx="1">
                  <c:v>7.6107480029048657E-2</c:v>
                </c:pt>
                <c:pt idx="2">
                  <c:v>9.8039215686274508E-2</c:v>
                </c:pt>
                <c:pt idx="3">
                  <c:v>0.11140159767610748</c:v>
                </c:pt>
                <c:pt idx="4">
                  <c:v>0.13725490196078433</c:v>
                </c:pt>
                <c:pt idx="5">
                  <c:v>9.2955700798838053E-2</c:v>
                </c:pt>
                <c:pt idx="6">
                  <c:v>7.7124183006535951E-2</c:v>
                </c:pt>
                <c:pt idx="7">
                  <c:v>0.29557007988380535</c:v>
                </c:pt>
              </c:numCache>
            </c:numRef>
          </c:val>
          <c:extLst>
            <c:ext xmlns:c16="http://schemas.microsoft.com/office/drawing/2014/chart" uri="{C3380CC4-5D6E-409C-BE32-E72D297353CC}">
              <c16:uniqueId val="{00000001-9CCE-43A8-9669-49B0C7C5F7C5}"/>
            </c:ext>
          </c:extLst>
        </c:ser>
        <c:dLbls>
          <c:dLblPos val="outEnd"/>
          <c:showLegendKey val="0"/>
          <c:showVal val="1"/>
          <c:showCatName val="0"/>
          <c:showSerName val="0"/>
          <c:showPercent val="0"/>
          <c:showBubbleSize val="0"/>
        </c:dLbls>
        <c:gapWidth val="65"/>
        <c:axId val="258504175"/>
        <c:axId val="258519983"/>
      </c:barChart>
      <c:catAx>
        <c:axId val="258504175"/>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258519983"/>
        <c:crosses val="autoZero"/>
        <c:auto val="1"/>
        <c:lblAlgn val="ctr"/>
        <c:lblOffset val="100"/>
        <c:noMultiLvlLbl val="0"/>
      </c:catAx>
      <c:valAx>
        <c:axId val="258519983"/>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258504175"/>
        <c:crosses val="autoZero"/>
        <c:crossBetween val="between"/>
      </c:valAx>
      <c:spPr>
        <a:noFill/>
        <a:ln>
          <a:noFill/>
        </a:ln>
        <a:effectLst/>
      </c:spPr>
    </c:plotArea>
    <c:legend>
      <c:legendPos val="b"/>
      <c:layout>
        <c:manualLayout>
          <c:xMode val="edge"/>
          <c:yMode val="edge"/>
          <c:x val="0.35502104207776947"/>
          <c:y val="0.36991100332268506"/>
          <c:w val="0.27373731568225507"/>
          <c:h val="0.1144851974914261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a:latin typeface="Times New Roman" panose="02020603050405020304" pitchFamily="18" charset="0"/>
                <a:ea typeface="ＭＳ Ｐゴシック" panose="020B0600070205080204" pitchFamily="50" charset="-128"/>
                <a:cs typeface="Times New Roman" panose="02020603050405020304" pitchFamily="18" charset="0"/>
              </a:rPr>
              <a:t>Câu</a:t>
            </a:r>
            <a:r>
              <a:rPr lang="en-US" altLang="ja-JP" sz="1050" baseline="0">
                <a:latin typeface="Times New Roman" panose="02020603050405020304" pitchFamily="18" charset="0"/>
                <a:ea typeface="ＭＳ Ｐゴシック" panose="020B0600070205080204" pitchFamily="50" charset="-128"/>
                <a:cs typeface="Times New Roman" panose="02020603050405020304" pitchFamily="18" charset="0"/>
              </a:rPr>
              <a:t> hỏi 2 (Thích ứng với quy định)</a:t>
            </a:r>
            <a:r>
              <a:rPr lang="ja-JP" altLang="en-US" sz="1050">
                <a:latin typeface="Times New Roman" panose="02020603050405020304" pitchFamily="18" charset="0"/>
                <a:ea typeface="ＭＳ Ｐゴシック" panose="020B0600070205080204" pitchFamily="50" charset="-128"/>
                <a:cs typeface="Times New Roman" panose="02020603050405020304" pitchFamily="18" charset="0"/>
              </a:rPr>
              <a:t> </a:t>
            </a:r>
            <a:r>
              <a:rPr lang="ja-JP"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Trung bình 6.08</a:t>
            </a:r>
            <a:r>
              <a:rPr lang="ja-JP" altLang="en-US" sz="1050" b="1" i="0" u="none" strike="noStrike" baseline="0">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FF0000"/>
                </a:solidFill>
                <a:effectLst/>
                <a:latin typeface="Times New Roman" panose="02020603050405020304" pitchFamily="18" charset="0"/>
                <a:ea typeface="ＭＳ Ｐゴシック" panose="020B0600070205080204" pitchFamily="50" charset="-128"/>
                <a:cs typeface="Times New Roman" panose="02020603050405020304" pitchFamily="18" charset="0"/>
              </a:rPr>
              <a:t>5.97</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Rất phiền</a:t>
            </a:r>
            <a:r>
              <a:rPr lang="ja-JP"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　　⇔　　</a:t>
            </a: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Không thấy phiền</a:t>
            </a:r>
            <a:endParaRPr lang="ja-JP" altLang="ja-JP" sz="105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endParaRPr>
          </a:p>
        </c:rich>
      </c:tx>
      <c:overlay val="1"/>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manualLayout>
          <c:layoutTarget val="inner"/>
          <c:xMode val="edge"/>
          <c:yMode val="edge"/>
          <c:x val="6.5395520815372532E-2"/>
          <c:y val="0.24423337856173677"/>
          <c:w val="0.88188752865745801"/>
          <c:h val="0.5707037468349021"/>
        </c:manualLayout>
      </c:layout>
      <c:barChart>
        <c:barDir val="col"/>
        <c:grouping val="clustered"/>
        <c:varyColors val="0"/>
        <c:ser>
          <c:idx val="1"/>
          <c:order val="0"/>
          <c:tx>
            <c:v>2022</c:v>
          </c:tx>
          <c:spPr>
            <a:solidFill>
              <a:srgbClr val="5B9BD5">
                <a:lumMod val="40000"/>
                <a:lumOff val="60000"/>
              </a:srgb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グラフ作成!$A$27:$A$34</c:f>
              <c:strCache>
                <c:ptCount val="8"/>
                <c:pt idx="0">
                  <c:v>★１</c:v>
                </c:pt>
                <c:pt idx="1">
                  <c:v>★２</c:v>
                </c:pt>
                <c:pt idx="2">
                  <c:v>★３</c:v>
                </c:pt>
                <c:pt idx="3">
                  <c:v>★４</c:v>
                </c:pt>
                <c:pt idx="4">
                  <c:v>★５</c:v>
                </c:pt>
                <c:pt idx="5">
                  <c:v>★６</c:v>
                </c:pt>
                <c:pt idx="6">
                  <c:v>★７</c:v>
                </c:pt>
                <c:pt idx="7">
                  <c:v>★８</c:v>
                </c:pt>
              </c:strCache>
            </c:strRef>
          </c:cat>
          <c:val>
            <c:numRef>
              <c:f>グラフ作成!$G$27:$G$34</c:f>
              <c:numCache>
                <c:formatCode>0%</c:formatCode>
                <c:ptCount val="8"/>
                <c:pt idx="0">
                  <c:v>2.7027027027027029E-2</c:v>
                </c:pt>
                <c:pt idx="1">
                  <c:v>3.6110799596276777E-2</c:v>
                </c:pt>
                <c:pt idx="2">
                  <c:v>6.526858809016485E-2</c:v>
                </c:pt>
                <c:pt idx="3">
                  <c:v>7.4352360659414599E-2</c:v>
                </c:pt>
                <c:pt idx="4">
                  <c:v>0.12549063586407985</c:v>
                </c:pt>
                <c:pt idx="5">
                  <c:v>0.16911517326455086</c:v>
                </c:pt>
                <c:pt idx="6">
                  <c:v>0.18066614332174499</c:v>
                </c:pt>
                <c:pt idx="7">
                  <c:v>0.32196927217674104</c:v>
                </c:pt>
              </c:numCache>
            </c:numRef>
          </c:val>
          <c:extLst>
            <c:ext xmlns:c16="http://schemas.microsoft.com/office/drawing/2014/chart" uri="{C3380CC4-5D6E-409C-BE32-E72D297353CC}">
              <c16:uniqueId val="{00000000-B597-4248-8D95-034A487B2E21}"/>
            </c:ext>
          </c:extLst>
        </c:ser>
        <c:ser>
          <c:idx val="0"/>
          <c:order val="1"/>
          <c:tx>
            <c:v>2023</c:v>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グラフ作成!$A$27:$A$34</c:f>
              <c:strCache>
                <c:ptCount val="8"/>
                <c:pt idx="0">
                  <c:v>★１</c:v>
                </c:pt>
                <c:pt idx="1">
                  <c:v>★２</c:v>
                </c:pt>
                <c:pt idx="2">
                  <c:v>★３</c:v>
                </c:pt>
                <c:pt idx="3">
                  <c:v>★４</c:v>
                </c:pt>
                <c:pt idx="4">
                  <c:v>★５</c:v>
                </c:pt>
                <c:pt idx="5">
                  <c:v>★６</c:v>
                </c:pt>
                <c:pt idx="6">
                  <c:v>★７</c:v>
                </c:pt>
                <c:pt idx="7">
                  <c:v>★８</c:v>
                </c:pt>
              </c:strCache>
            </c:strRef>
          </c:cat>
          <c:val>
            <c:numRef>
              <c:f>グラフ作成!$C$27:$C$34</c:f>
              <c:numCache>
                <c:formatCode>0%</c:formatCode>
                <c:ptCount val="8"/>
                <c:pt idx="0">
                  <c:v>3.9070442992011623E-2</c:v>
                </c:pt>
                <c:pt idx="1">
                  <c:v>3.195352214960058E-2</c:v>
                </c:pt>
                <c:pt idx="2">
                  <c:v>5.562817719680465E-2</c:v>
                </c:pt>
                <c:pt idx="3">
                  <c:v>9.6732026143790853E-2</c:v>
                </c:pt>
                <c:pt idx="4">
                  <c:v>0.14204793028322441</c:v>
                </c:pt>
                <c:pt idx="5">
                  <c:v>0.1664488017429194</c:v>
                </c:pt>
                <c:pt idx="6">
                  <c:v>0.14030501089324618</c:v>
                </c:pt>
                <c:pt idx="7">
                  <c:v>0.32795933188090048</c:v>
                </c:pt>
              </c:numCache>
            </c:numRef>
          </c:val>
          <c:extLst>
            <c:ext xmlns:c16="http://schemas.microsoft.com/office/drawing/2014/chart" uri="{C3380CC4-5D6E-409C-BE32-E72D297353CC}">
              <c16:uniqueId val="{00000001-B597-4248-8D95-034A487B2E21}"/>
            </c:ext>
          </c:extLst>
        </c:ser>
        <c:dLbls>
          <c:dLblPos val="inEnd"/>
          <c:showLegendKey val="0"/>
          <c:showVal val="1"/>
          <c:showCatName val="0"/>
          <c:showSerName val="0"/>
          <c:showPercent val="0"/>
          <c:showBubbleSize val="0"/>
        </c:dLbls>
        <c:gapWidth val="65"/>
        <c:axId val="504932303"/>
        <c:axId val="504936047"/>
      </c:barChart>
      <c:catAx>
        <c:axId val="504932303"/>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504936047"/>
        <c:crosses val="autoZero"/>
        <c:auto val="1"/>
        <c:lblAlgn val="ctr"/>
        <c:lblOffset val="100"/>
        <c:noMultiLvlLbl val="0"/>
      </c:catAx>
      <c:valAx>
        <c:axId val="504936047"/>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504932303"/>
        <c:crosses val="autoZero"/>
        <c:crossBetween val="between"/>
        <c:majorUnit val="0.1"/>
      </c:valAx>
      <c:spPr>
        <a:noFill/>
        <a:ln>
          <a:noFill/>
        </a:ln>
        <a:effectLst/>
      </c:spPr>
    </c:plotArea>
    <c:legend>
      <c:legendPos val="t"/>
      <c:layout>
        <c:manualLayout>
          <c:xMode val="edge"/>
          <c:yMode val="edge"/>
          <c:x val="0.37124164223997547"/>
          <c:y val="0.29172320217096337"/>
          <c:w val="0.27373731568225507"/>
          <c:h val="0.114485197491426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a:latin typeface="Times New Roman" panose="02020603050405020304" pitchFamily="18" charset="0"/>
                <a:ea typeface="ＭＳ Ｐゴシック" panose="020B0600070205080204" pitchFamily="50" charset="-128"/>
                <a:cs typeface="Times New Roman" panose="02020603050405020304" pitchFamily="18" charset="0"/>
              </a:rPr>
              <a:t>Câu</a:t>
            </a:r>
            <a:r>
              <a:rPr lang="en-US" altLang="ja-JP" sz="1050" baseline="0">
                <a:latin typeface="Times New Roman" panose="02020603050405020304" pitchFamily="18" charset="0"/>
                <a:ea typeface="ＭＳ Ｐゴシック" panose="020B0600070205080204" pitchFamily="50" charset="-128"/>
                <a:cs typeface="Times New Roman" panose="02020603050405020304" pitchFamily="18" charset="0"/>
              </a:rPr>
              <a:t> hỏi 3 (Quan hệ tin cậy)</a:t>
            </a:r>
            <a:r>
              <a:rPr lang="ja-JP" altLang="en-US" sz="1050">
                <a:solidFill>
                  <a:srgbClr val="0000FF"/>
                </a:solidFill>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a:solidFill>
                  <a:srgbClr val="0000FF"/>
                </a:solidFill>
                <a:latin typeface="Times New Roman" panose="02020603050405020304" pitchFamily="18" charset="0"/>
                <a:ea typeface="ＭＳ Ｐゴシック" panose="020B0600070205080204" pitchFamily="50" charset="-128"/>
                <a:cs typeface="Times New Roman" panose="02020603050405020304" pitchFamily="18" charset="0"/>
              </a:rPr>
              <a:t>Trung bình</a:t>
            </a:r>
            <a:r>
              <a:rPr lang="en-US" altLang="ja-JP" sz="1050" baseline="0">
                <a:solidFill>
                  <a:srgbClr val="0000FF"/>
                </a:solidFill>
                <a:latin typeface="Times New Roman" panose="02020603050405020304" pitchFamily="18" charset="0"/>
                <a:ea typeface="ＭＳ Ｐゴシック" panose="020B0600070205080204" pitchFamily="50" charset="-128"/>
                <a:cs typeface="Times New Roman" panose="02020603050405020304" pitchFamily="18" charset="0"/>
              </a:rPr>
              <a:t>  </a:t>
            </a:r>
            <a:r>
              <a:rPr lang="en-US"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6.07</a:t>
            </a:r>
            <a:r>
              <a:rPr lang="ja-JP" altLang="en-US" sz="1050" b="1" i="0" u="none" strike="noStrike" baseline="0">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baseline="0">
                <a:solidFill>
                  <a:srgbClr val="FF0000"/>
                </a:solidFill>
                <a:effectLst/>
                <a:latin typeface="Times New Roman" panose="02020603050405020304" pitchFamily="18" charset="0"/>
                <a:ea typeface="ＭＳ Ｐゴシック" panose="020B0600070205080204" pitchFamily="50" charset="-128"/>
                <a:cs typeface="Times New Roman" panose="02020603050405020304" pitchFamily="18" charset="0"/>
              </a:rPr>
              <a:t>6.11</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Rất kém</a:t>
            </a:r>
            <a:r>
              <a:rPr lang="ja-JP"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　　⇔　　</a:t>
            </a: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Rất cao</a:t>
            </a:r>
            <a:endParaRPr lang="ja-JP" altLang="ja-JP" sz="105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endParaRPr>
          </a:p>
        </c:rich>
      </c:tx>
      <c:overlay val="1"/>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barChart>
        <c:barDir val="col"/>
        <c:grouping val="clustered"/>
        <c:varyColors val="0"/>
        <c:ser>
          <c:idx val="1"/>
          <c:order val="0"/>
          <c:tx>
            <c:v>2022</c:v>
          </c:tx>
          <c:spPr>
            <a:solidFill>
              <a:srgbClr val="5B9BD5">
                <a:lumMod val="40000"/>
                <a:lumOff val="60000"/>
              </a:srgb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グラフ作成!$A$39:$A$46</c:f>
              <c:strCache>
                <c:ptCount val="8"/>
                <c:pt idx="0">
                  <c:v>★１</c:v>
                </c:pt>
                <c:pt idx="1">
                  <c:v>★２</c:v>
                </c:pt>
                <c:pt idx="2">
                  <c:v>★３</c:v>
                </c:pt>
                <c:pt idx="3">
                  <c:v>★４</c:v>
                </c:pt>
                <c:pt idx="4">
                  <c:v>★５</c:v>
                </c:pt>
                <c:pt idx="5">
                  <c:v>★６</c:v>
                </c:pt>
                <c:pt idx="6">
                  <c:v>★７</c:v>
                </c:pt>
                <c:pt idx="7">
                  <c:v>★８</c:v>
                </c:pt>
              </c:strCache>
            </c:strRef>
          </c:cat>
          <c:val>
            <c:numRef>
              <c:f>グラフ作成!$G$39:$G$46</c:f>
              <c:numCache>
                <c:formatCode>0%</c:formatCode>
                <c:ptCount val="8"/>
                <c:pt idx="0">
                  <c:v>2.3662666816193789E-2</c:v>
                </c:pt>
                <c:pt idx="1">
                  <c:v>3.297073006616575E-2</c:v>
                </c:pt>
                <c:pt idx="2">
                  <c:v>6.212851856005383E-2</c:v>
                </c:pt>
                <c:pt idx="3">
                  <c:v>8.0183918358192219E-2</c:v>
                </c:pt>
                <c:pt idx="4">
                  <c:v>0.13939665806885723</c:v>
                </c:pt>
                <c:pt idx="5">
                  <c:v>0.16642368509588426</c:v>
                </c:pt>
                <c:pt idx="6">
                  <c:v>0.17965683525849502</c:v>
                </c:pt>
                <c:pt idx="7">
                  <c:v>0.31557698777615789</c:v>
                </c:pt>
              </c:numCache>
            </c:numRef>
          </c:val>
          <c:extLst>
            <c:ext xmlns:c16="http://schemas.microsoft.com/office/drawing/2014/chart" uri="{C3380CC4-5D6E-409C-BE32-E72D297353CC}">
              <c16:uniqueId val="{00000000-07A2-4A10-A483-D3F610230E52}"/>
            </c:ext>
          </c:extLst>
        </c:ser>
        <c:ser>
          <c:idx val="0"/>
          <c:order val="1"/>
          <c:tx>
            <c:v>2023</c:v>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グラフ作成!$A$39:$A$46</c:f>
              <c:strCache>
                <c:ptCount val="8"/>
                <c:pt idx="0">
                  <c:v>★１</c:v>
                </c:pt>
                <c:pt idx="1">
                  <c:v>★２</c:v>
                </c:pt>
                <c:pt idx="2">
                  <c:v>★３</c:v>
                </c:pt>
                <c:pt idx="3">
                  <c:v>★４</c:v>
                </c:pt>
                <c:pt idx="4">
                  <c:v>★５</c:v>
                </c:pt>
                <c:pt idx="5">
                  <c:v>★６</c:v>
                </c:pt>
                <c:pt idx="6">
                  <c:v>★７</c:v>
                </c:pt>
                <c:pt idx="7">
                  <c:v>★８</c:v>
                </c:pt>
              </c:strCache>
            </c:strRef>
          </c:cat>
          <c:val>
            <c:numRef>
              <c:f>グラフ作成!$C$39:$C$46</c:f>
              <c:numCache>
                <c:formatCode>0%</c:formatCode>
                <c:ptCount val="8"/>
                <c:pt idx="0">
                  <c:v>3.1808278867102399E-2</c:v>
                </c:pt>
                <c:pt idx="1">
                  <c:v>2.7886710239651415E-2</c:v>
                </c:pt>
                <c:pt idx="2">
                  <c:v>4.9382716049382713E-2</c:v>
                </c:pt>
                <c:pt idx="3">
                  <c:v>8.2498184458968768E-2</c:v>
                </c:pt>
                <c:pt idx="4">
                  <c:v>0.14684095860566448</c:v>
                </c:pt>
                <c:pt idx="5">
                  <c:v>0.16397966594045024</c:v>
                </c:pt>
                <c:pt idx="6">
                  <c:v>0.15381263616557733</c:v>
                </c:pt>
                <c:pt idx="7">
                  <c:v>0.34393609295570082</c:v>
                </c:pt>
              </c:numCache>
            </c:numRef>
          </c:val>
          <c:extLst>
            <c:ext xmlns:c16="http://schemas.microsoft.com/office/drawing/2014/chart" uri="{C3380CC4-5D6E-409C-BE32-E72D297353CC}">
              <c16:uniqueId val="{00000001-07A2-4A10-A483-D3F610230E52}"/>
            </c:ext>
          </c:extLst>
        </c:ser>
        <c:dLbls>
          <c:dLblPos val="outEnd"/>
          <c:showLegendKey val="0"/>
          <c:showVal val="1"/>
          <c:showCatName val="0"/>
          <c:showSerName val="0"/>
          <c:showPercent val="0"/>
          <c:showBubbleSize val="0"/>
        </c:dLbls>
        <c:gapWidth val="65"/>
        <c:axId val="258608591"/>
        <c:axId val="258615663"/>
      </c:barChart>
      <c:catAx>
        <c:axId val="258608591"/>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258615663"/>
        <c:crosses val="autoZero"/>
        <c:auto val="1"/>
        <c:lblAlgn val="ctr"/>
        <c:lblOffset val="100"/>
        <c:noMultiLvlLbl val="0"/>
      </c:catAx>
      <c:valAx>
        <c:axId val="258615663"/>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258608591"/>
        <c:crosses val="autoZero"/>
        <c:crossBetween val="between"/>
      </c:valAx>
      <c:spPr>
        <a:noFill/>
        <a:ln>
          <a:noFill/>
        </a:ln>
        <a:effectLst/>
      </c:spPr>
    </c:plotArea>
    <c:legend>
      <c:legendPos val="t"/>
      <c:layout>
        <c:manualLayout>
          <c:xMode val="edge"/>
          <c:yMode val="edge"/>
          <c:x val="0.34691074199666655"/>
          <c:y val="0.33921302578018997"/>
          <c:w val="0.27373731568225507"/>
          <c:h val="0.114485197491426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a:latin typeface="Times New Roman" panose="02020603050405020304" pitchFamily="18" charset="0"/>
                <a:ea typeface="ＭＳ Ｐゴシック" panose="020B0600070205080204" pitchFamily="50" charset="-128"/>
                <a:cs typeface="Times New Roman" panose="02020603050405020304" pitchFamily="18" charset="0"/>
              </a:rPr>
              <a:t>Câu</a:t>
            </a:r>
            <a:r>
              <a:rPr lang="en-US" altLang="ja-JP" sz="1050" baseline="0">
                <a:latin typeface="Times New Roman" panose="02020603050405020304" pitchFamily="18" charset="0"/>
                <a:ea typeface="ＭＳ Ｐゴシック" panose="020B0600070205080204" pitchFamily="50" charset="-128"/>
                <a:cs typeface="Times New Roman" panose="02020603050405020304" pitchFamily="18" charset="0"/>
              </a:rPr>
              <a:t> hỏi 4 (quấy rối)</a:t>
            </a:r>
            <a:r>
              <a:rPr lang="ja-JP" altLang="en-US" sz="1050">
                <a:latin typeface="Times New Roman" panose="02020603050405020304" pitchFamily="18" charset="0"/>
                <a:ea typeface="ＭＳ Ｐゴシック" panose="020B0600070205080204" pitchFamily="50" charset="-128"/>
                <a:cs typeface="Times New Roman" panose="02020603050405020304" pitchFamily="18" charset="0"/>
              </a:rPr>
              <a:t> </a:t>
            </a:r>
            <a:r>
              <a:rPr lang="ja-JP" altLang="en-US" sz="1050">
                <a:solidFill>
                  <a:srgbClr val="0000FF"/>
                </a:solidFill>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a:solidFill>
                  <a:srgbClr val="0000FF"/>
                </a:solidFill>
                <a:latin typeface="Times New Roman" panose="02020603050405020304" pitchFamily="18" charset="0"/>
                <a:ea typeface="ＭＳ Ｐゴシック" panose="020B0600070205080204" pitchFamily="50" charset="-128"/>
                <a:cs typeface="Times New Roman" panose="02020603050405020304" pitchFamily="18" charset="0"/>
              </a:rPr>
              <a:t>Trung bình </a:t>
            </a:r>
            <a:r>
              <a:rPr lang="en-US"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6.59</a:t>
            </a:r>
            <a:r>
              <a:rPr lang="ja-JP" altLang="en-US"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FF0000"/>
                </a:solidFill>
                <a:effectLst/>
                <a:latin typeface="Times New Roman" panose="02020603050405020304" pitchFamily="18" charset="0"/>
                <a:ea typeface="ＭＳ Ｐゴシック" panose="020B0600070205080204" pitchFamily="50" charset="-128"/>
                <a:cs typeface="Times New Roman" panose="02020603050405020304" pitchFamily="18" charset="0"/>
              </a:rPr>
              <a:t>6.80</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Rất hay có</a:t>
            </a:r>
            <a:r>
              <a:rPr lang="ja-JP"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　　⇔　　</a:t>
            </a: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Hoàn toàn không có</a:t>
            </a:r>
            <a:endParaRPr lang="ja-JP" altLang="ja-JP" sz="1050" b="1">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endParaRPr>
          </a:p>
        </c:rich>
      </c:tx>
      <c:overlay val="1"/>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barChart>
        <c:barDir val="col"/>
        <c:grouping val="clustered"/>
        <c:varyColors val="0"/>
        <c:ser>
          <c:idx val="1"/>
          <c:order val="0"/>
          <c:tx>
            <c:v>2022</c:v>
          </c:tx>
          <c:spPr>
            <a:solidFill>
              <a:srgbClr val="5B9BD5">
                <a:lumMod val="40000"/>
                <a:lumOff val="60000"/>
              </a:srgb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グラフ作成!$A$52:$A$59</c:f>
              <c:strCache>
                <c:ptCount val="8"/>
                <c:pt idx="0">
                  <c:v>★１</c:v>
                </c:pt>
                <c:pt idx="1">
                  <c:v>★２</c:v>
                </c:pt>
                <c:pt idx="2">
                  <c:v>★３</c:v>
                </c:pt>
                <c:pt idx="3">
                  <c:v>★４</c:v>
                </c:pt>
                <c:pt idx="4">
                  <c:v>★５</c:v>
                </c:pt>
                <c:pt idx="5">
                  <c:v>★６</c:v>
                </c:pt>
                <c:pt idx="6">
                  <c:v>★７</c:v>
                </c:pt>
                <c:pt idx="7">
                  <c:v>★８</c:v>
                </c:pt>
              </c:strCache>
            </c:strRef>
          </c:cat>
          <c:val>
            <c:numRef>
              <c:f>グラフ作成!$G$52:$G$59</c:f>
              <c:numCache>
                <c:formatCode>0%</c:formatCode>
                <c:ptCount val="8"/>
                <c:pt idx="0">
                  <c:v>2.7139172367388133E-2</c:v>
                </c:pt>
                <c:pt idx="1">
                  <c:v>3.22978580239991E-2</c:v>
                </c:pt>
                <c:pt idx="2">
                  <c:v>4.7773914993832003E-2</c:v>
                </c:pt>
                <c:pt idx="3">
                  <c:v>5.0128967141415272E-2</c:v>
                </c:pt>
                <c:pt idx="4">
                  <c:v>7.6819558147358982E-2</c:v>
                </c:pt>
                <c:pt idx="5">
                  <c:v>9.0949871032858579E-2</c:v>
                </c:pt>
                <c:pt idx="6">
                  <c:v>0.12952786811707973</c:v>
                </c:pt>
                <c:pt idx="7">
                  <c:v>0.54536279017606815</c:v>
                </c:pt>
              </c:numCache>
            </c:numRef>
          </c:val>
          <c:extLst>
            <c:ext xmlns:c16="http://schemas.microsoft.com/office/drawing/2014/chart" uri="{C3380CC4-5D6E-409C-BE32-E72D297353CC}">
              <c16:uniqueId val="{00000000-B1CA-4B17-A849-E512D5D9F80D}"/>
            </c:ext>
          </c:extLst>
        </c:ser>
        <c:ser>
          <c:idx val="0"/>
          <c:order val="1"/>
          <c:tx>
            <c:v>2023</c:v>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グラフ作成!$A$52:$A$59</c:f>
              <c:strCache>
                <c:ptCount val="8"/>
                <c:pt idx="0">
                  <c:v>★１</c:v>
                </c:pt>
                <c:pt idx="1">
                  <c:v>★２</c:v>
                </c:pt>
                <c:pt idx="2">
                  <c:v>★３</c:v>
                </c:pt>
                <c:pt idx="3">
                  <c:v>★４</c:v>
                </c:pt>
                <c:pt idx="4">
                  <c:v>★５</c:v>
                </c:pt>
                <c:pt idx="5">
                  <c:v>★６</c:v>
                </c:pt>
                <c:pt idx="6">
                  <c:v>★７</c:v>
                </c:pt>
                <c:pt idx="7">
                  <c:v>★８</c:v>
                </c:pt>
              </c:strCache>
            </c:strRef>
          </c:cat>
          <c:val>
            <c:numRef>
              <c:f>グラフ作成!$C$52:$C$59</c:f>
              <c:numCache>
                <c:formatCode>0%</c:formatCode>
                <c:ptCount val="8"/>
                <c:pt idx="0">
                  <c:v>3.1808278867102399E-2</c:v>
                </c:pt>
                <c:pt idx="1">
                  <c:v>1.8591140159767611E-2</c:v>
                </c:pt>
                <c:pt idx="2">
                  <c:v>3.2534495279593317E-2</c:v>
                </c:pt>
                <c:pt idx="3">
                  <c:v>5.4466230936819175E-2</c:v>
                </c:pt>
                <c:pt idx="4">
                  <c:v>7.1169208424110383E-2</c:v>
                </c:pt>
                <c:pt idx="5">
                  <c:v>8.5257806826434274E-2</c:v>
                </c:pt>
                <c:pt idx="6">
                  <c:v>0.10646332607116921</c:v>
                </c:pt>
                <c:pt idx="7">
                  <c:v>0.59985475671750177</c:v>
                </c:pt>
              </c:numCache>
            </c:numRef>
          </c:val>
          <c:extLst>
            <c:ext xmlns:c16="http://schemas.microsoft.com/office/drawing/2014/chart" uri="{C3380CC4-5D6E-409C-BE32-E72D297353CC}">
              <c16:uniqueId val="{00000001-B1CA-4B17-A849-E512D5D9F80D}"/>
            </c:ext>
          </c:extLst>
        </c:ser>
        <c:dLbls>
          <c:dLblPos val="inEnd"/>
          <c:showLegendKey val="0"/>
          <c:showVal val="1"/>
          <c:showCatName val="0"/>
          <c:showSerName val="0"/>
          <c:showPercent val="0"/>
          <c:showBubbleSize val="0"/>
        </c:dLbls>
        <c:gapWidth val="65"/>
        <c:axId val="1856074367"/>
        <c:axId val="1856078527"/>
      </c:barChart>
      <c:catAx>
        <c:axId val="1856074367"/>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1856078527"/>
        <c:crosses val="autoZero"/>
        <c:auto val="1"/>
        <c:lblAlgn val="ctr"/>
        <c:lblOffset val="100"/>
        <c:noMultiLvlLbl val="0"/>
      </c:catAx>
      <c:valAx>
        <c:axId val="1856078527"/>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856074367"/>
        <c:crosses val="autoZero"/>
        <c:crossBetween val="between"/>
      </c:valAx>
      <c:spPr>
        <a:noFill/>
        <a:ln>
          <a:noFill/>
        </a:ln>
        <a:effectLst/>
      </c:spPr>
    </c:plotArea>
    <c:legend>
      <c:legendPos val="t"/>
      <c:layout>
        <c:manualLayout>
          <c:xMode val="edge"/>
          <c:yMode val="edge"/>
          <c:x val="0.35353404729518301"/>
          <c:y val="0.40293913396510644"/>
          <c:w val="0.27373731568225507"/>
          <c:h val="0.114485197491426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a:latin typeface="Times New Roman" panose="02020603050405020304" pitchFamily="18" charset="0"/>
                <a:ea typeface="ＭＳ Ｐゴシック" panose="020B0600070205080204" pitchFamily="50" charset="-128"/>
                <a:cs typeface="Times New Roman" panose="02020603050405020304" pitchFamily="18" charset="0"/>
              </a:rPr>
              <a:t>Câu</a:t>
            </a:r>
            <a:r>
              <a:rPr lang="en-US" altLang="ja-JP" sz="1050" baseline="0">
                <a:latin typeface="Times New Roman" panose="02020603050405020304" pitchFamily="18" charset="0"/>
                <a:ea typeface="ＭＳ Ｐゴシック" panose="020B0600070205080204" pitchFamily="50" charset="-128"/>
                <a:cs typeface="Times New Roman" panose="02020603050405020304" pitchFamily="18" charset="0"/>
              </a:rPr>
              <a:t> hỏi 5 (Miễn cưỡng báo cáo)</a:t>
            </a:r>
            <a:r>
              <a:rPr lang="ja-JP" altLang="en-US" sz="1050">
                <a:latin typeface="Times New Roman" panose="02020603050405020304" pitchFamily="18" charset="0"/>
                <a:ea typeface="ＭＳ Ｐゴシック" panose="020B0600070205080204" pitchFamily="50" charset="-128"/>
                <a:cs typeface="Times New Roman" panose="02020603050405020304" pitchFamily="18" charset="0"/>
              </a:rPr>
              <a:t> </a:t>
            </a:r>
            <a:r>
              <a:rPr lang="ja-JP"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Trung bình 5.98</a:t>
            </a:r>
            <a:r>
              <a:rPr lang="ja-JP" altLang="en-US" sz="1050" b="1" i="0" u="none" strike="noStrike" baseline="0">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a:solidFill>
                  <a:srgbClr val="FF0000"/>
                </a:solidFill>
                <a:latin typeface="Times New Roman" panose="02020603050405020304" pitchFamily="18" charset="0"/>
                <a:ea typeface="ＭＳ Ｐゴシック" panose="020B0600070205080204" pitchFamily="50" charset="-128"/>
                <a:cs typeface="Times New Roman" panose="02020603050405020304" pitchFamily="18" charset="0"/>
              </a:rPr>
              <a:t>6.22</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Khó báo cáo </a:t>
            </a:r>
            <a:r>
              <a:rPr lang="ja-JP"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 Dễ báo cáo</a:t>
            </a:r>
            <a:endParaRPr lang="ja-JP" altLang="ja-JP" sz="105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endParaRPr>
          </a:p>
        </c:rich>
      </c:tx>
      <c:overlay val="1"/>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barChart>
        <c:barDir val="col"/>
        <c:grouping val="clustered"/>
        <c:varyColors val="0"/>
        <c:ser>
          <c:idx val="1"/>
          <c:order val="0"/>
          <c:tx>
            <c:v>2022</c:v>
          </c:tx>
          <c:spPr>
            <a:solidFill>
              <a:srgbClr val="5B9BD5">
                <a:lumMod val="40000"/>
                <a:lumOff val="60000"/>
              </a:srgb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グラフ作成!$A$65:$A$72</c:f>
              <c:strCache>
                <c:ptCount val="8"/>
                <c:pt idx="0">
                  <c:v>★１</c:v>
                </c:pt>
                <c:pt idx="1">
                  <c:v>★２</c:v>
                </c:pt>
                <c:pt idx="2">
                  <c:v>★３</c:v>
                </c:pt>
                <c:pt idx="3">
                  <c:v>★４</c:v>
                </c:pt>
                <c:pt idx="4">
                  <c:v>★５</c:v>
                </c:pt>
                <c:pt idx="5">
                  <c:v>★６</c:v>
                </c:pt>
                <c:pt idx="6">
                  <c:v>★７</c:v>
                </c:pt>
                <c:pt idx="7">
                  <c:v>★８</c:v>
                </c:pt>
              </c:strCache>
            </c:strRef>
          </c:cat>
          <c:val>
            <c:numRef>
              <c:f>グラフ作成!$G$65:$G$72</c:f>
              <c:numCache>
                <c:formatCode>0%</c:formatCode>
                <c:ptCount val="8"/>
                <c:pt idx="0">
                  <c:v>2.5344846921610407E-2</c:v>
                </c:pt>
                <c:pt idx="1">
                  <c:v>3.6671526298082312E-2</c:v>
                </c:pt>
                <c:pt idx="2">
                  <c:v>6.59414601323315E-2</c:v>
                </c:pt>
                <c:pt idx="3">
                  <c:v>9.4089940562969612E-2</c:v>
                </c:pt>
                <c:pt idx="4">
                  <c:v>0.15061119210496804</c:v>
                </c:pt>
                <c:pt idx="5">
                  <c:v>0.16373219692721766</c:v>
                </c:pt>
                <c:pt idx="6">
                  <c:v>0.13917236738813502</c:v>
                </c:pt>
                <c:pt idx="7">
                  <c:v>0.32443646966468542</c:v>
                </c:pt>
              </c:numCache>
            </c:numRef>
          </c:val>
          <c:extLst>
            <c:ext xmlns:c16="http://schemas.microsoft.com/office/drawing/2014/chart" uri="{C3380CC4-5D6E-409C-BE32-E72D297353CC}">
              <c16:uniqueId val="{00000000-5FDE-416D-9D5D-78F8CD01CEEA}"/>
            </c:ext>
          </c:extLst>
        </c:ser>
        <c:ser>
          <c:idx val="0"/>
          <c:order val="1"/>
          <c:tx>
            <c:v>2023</c:v>
          </c:tx>
          <c:spPr>
            <a:solidFill>
              <a:schemeClr val="accent1">
                <a:alpha val="85000"/>
              </a:schemeClr>
            </a:solidFill>
            <a:ln w="9525" cap="flat" cmpd="sng" algn="ctr">
              <a:solidFill>
                <a:schemeClr val="lt1">
                  <a:alpha val="50000"/>
                </a:schemeClr>
              </a:solidFill>
              <a:round/>
            </a:ln>
            <a:effectLst/>
          </c:spPr>
          <c:invertIfNegative val="0"/>
          <c:dLbls>
            <c:dLbl>
              <c:idx val="4"/>
              <c:layout>
                <c:manualLayout>
                  <c:x val="0"/>
                  <c:y val="2.713704206241519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FDE-416D-9D5D-78F8CD01CEEA}"/>
                </c:ext>
              </c:extLst>
            </c:dLbl>
            <c:dLbl>
              <c:idx val="5"/>
              <c:layout>
                <c:manualLayout>
                  <c:x val="-7.4343558586978064E-17"/>
                  <c:y val="3.392130257801899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FDE-416D-9D5D-78F8CD01CEEA}"/>
                </c:ext>
              </c:extLst>
            </c:dLbl>
            <c:dLbl>
              <c:idx val="6"/>
              <c:layout>
                <c:manualLayout>
                  <c:x val="1.2165450121654502E-2"/>
                  <c:y val="-1.35685210312075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5FDE-416D-9D5D-78F8CD01CEEA}"/>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グラフ作成!$A$65:$A$72</c:f>
              <c:strCache>
                <c:ptCount val="8"/>
                <c:pt idx="0">
                  <c:v>★１</c:v>
                </c:pt>
                <c:pt idx="1">
                  <c:v>★２</c:v>
                </c:pt>
                <c:pt idx="2">
                  <c:v>★３</c:v>
                </c:pt>
                <c:pt idx="3">
                  <c:v>★４</c:v>
                </c:pt>
                <c:pt idx="4">
                  <c:v>★５</c:v>
                </c:pt>
                <c:pt idx="5">
                  <c:v>★６</c:v>
                </c:pt>
                <c:pt idx="6">
                  <c:v>★７</c:v>
                </c:pt>
                <c:pt idx="7">
                  <c:v>★８</c:v>
                </c:pt>
              </c:strCache>
            </c:strRef>
          </c:cat>
          <c:val>
            <c:numRef>
              <c:f>グラフ作成!$C$65:$C$72</c:f>
              <c:numCache>
                <c:formatCode>0%</c:formatCode>
                <c:ptCount val="8"/>
                <c:pt idx="0">
                  <c:v>3.2389251997095136E-2</c:v>
                </c:pt>
                <c:pt idx="1">
                  <c:v>2.7160493827160494E-2</c:v>
                </c:pt>
                <c:pt idx="2">
                  <c:v>4.4734931009440815E-2</c:v>
                </c:pt>
                <c:pt idx="3">
                  <c:v>8.3079157588961505E-2</c:v>
                </c:pt>
                <c:pt idx="4">
                  <c:v>0.12447349310094408</c:v>
                </c:pt>
                <c:pt idx="5">
                  <c:v>0.15933188090050834</c:v>
                </c:pt>
                <c:pt idx="6">
                  <c:v>0.13957879448075527</c:v>
                </c:pt>
                <c:pt idx="7">
                  <c:v>0.38939724037763251</c:v>
                </c:pt>
              </c:numCache>
            </c:numRef>
          </c:val>
          <c:extLst>
            <c:ext xmlns:c16="http://schemas.microsoft.com/office/drawing/2014/chart" uri="{C3380CC4-5D6E-409C-BE32-E72D297353CC}">
              <c16:uniqueId val="{00000001-5FDE-416D-9D5D-78F8CD01CEEA}"/>
            </c:ext>
          </c:extLst>
        </c:ser>
        <c:dLbls>
          <c:dLblPos val="outEnd"/>
          <c:showLegendKey val="0"/>
          <c:showVal val="1"/>
          <c:showCatName val="0"/>
          <c:showSerName val="0"/>
          <c:showPercent val="0"/>
          <c:showBubbleSize val="0"/>
        </c:dLbls>
        <c:gapWidth val="65"/>
        <c:axId val="72447631"/>
        <c:axId val="72437647"/>
      </c:barChart>
      <c:catAx>
        <c:axId val="72447631"/>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2437647"/>
        <c:crosses val="autoZero"/>
        <c:auto val="1"/>
        <c:lblAlgn val="ctr"/>
        <c:lblOffset val="100"/>
        <c:noMultiLvlLbl val="0"/>
      </c:catAx>
      <c:valAx>
        <c:axId val="72437647"/>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2447631"/>
        <c:crosses val="autoZero"/>
        <c:crossBetween val="between"/>
      </c:valAx>
      <c:spPr>
        <a:noFill/>
        <a:ln>
          <a:noFill/>
        </a:ln>
        <a:effectLst/>
      </c:spPr>
    </c:plotArea>
    <c:legend>
      <c:legendPos val="t"/>
      <c:layout>
        <c:manualLayout>
          <c:xMode val="edge"/>
          <c:yMode val="edge"/>
          <c:x val="0.34691074199666655"/>
          <c:y val="0.34599728629579374"/>
          <c:w val="0.27373731568225507"/>
          <c:h val="0.114485197491426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a:latin typeface="Times New Roman" panose="02020603050405020304" pitchFamily="18" charset="0"/>
                <a:ea typeface="ＭＳ Ｐゴシック" panose="020B0600070205080204" pitchFamily="50" charset="-128"/>
                <a:cs typeface="Times New Roman" panose="02020603050405020304" pitchFamily="18" charset="0"/>
              </a:rPr>
              <a:t>Câu</a:t>
            </a:r>
            <a:r>
              <a:rPr lang="en-US" altLang="ja-JP" sz="1050" baseline="0">
                <a:latin typeface="Times New Roman" panose="02020603050405020304" pitchFamily="18" charset="0"/>
                <a:ea typeface="ＭＳ Ｐゴシック" panose="020B0600070205080204" pitchFamily="50" charset="-128"/>
                <a:cs typeface="Times New Roman" panose="02020603050405020304" pitchFamily="18" charset="0"/>
              </a:rPr>
              <a:t> 6 (Hiểu về quy định) </a:t>
            </a:r>
            <a:r>
              <a:rPr lang="ja-JP"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 Trung bình 6.44</a:t>
            </a:r>
            <a:r>
              <a:rPr lang="ja-JP" altLang="en-US" sz="1050" b="1" i="0" u="none" strike="noStrike" baseline="0">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FF0000"/>
                </a:solidFill>
                <a:effectLst/>
                <a:latin typeface="Times New Roman" panose="02020603050405020304" pitchFamily="18" charset="0"/>
                <a:ea typeface="ＭＳ Ｐゴシック" panose="020B0600070205080204" pitchFamily="50" charset="-128"/>
                <a:cs typeface="Times New Roman" panose="02020603050405020304" pitchFamily="18" charset="0"/>
              </a:rPr>
              <a:t>6.69</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Chưa để ý</a:t>
            </a:r>
            <a:r>
              <a:rPr lang="ja-JP"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　⇔　</a:t>
            </a: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Hiểu rõ</a:t>
            </a:r>
            <a:endParaRPr lang="ja-JP" altLang="ja-JP" sz="105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endParaRPr>
          </a:p>
        </c:rich>
      </c:tx>
      <c:overlay val="1"/>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barChart>
        <c:barDir val="col"/>
        <c:grouping val="clustered"/>
        <c:varyColors val="0"/>
        <c:ser>
          <c:idx val="1"/>
          <c:order val="0"/>
          <c:tx>
            <c:v>2022</c:v>
          </c:tx>
          <c:spPr>
            <a:solidFill>
              <a:srgbClr val="5B9BD5">
                <a:lumMod val="40000"/>
                <a:lumOff val="60000"/>
              </a:srgb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グラフ作成!$A$78:$A$85</c:f>
              <c:strCache>
                <c:ptCount val="8"/>
                <c:pt idx="0">
                  <c:v>★１</c:v>
                </c:pt>
                <c:pt idx="1">
                  <c:v>★２</c:v>
                </c:pt>
                <c:pt idx="2">
                  <c:v>★３</c:v>
                </c:pt>
                <c:pt idx="3">
                  <c:v>★４</c:v>
                </c:pt>
                <c:pt idx="4">
                  <c:v>★５</c:v>
                </c:pt>
                <c:pt idx="5">
                  <c:v>★６</c:v>
                </c:pt>
                <c:pt idx="6">
                  <c:v>★７</c:v>
                </c:pt>
                <c:pt idx="7">
                  <c:v>★８</c:v>
                </c:pt>
              </c:strCache>
            </c:strRef>
          </c:cat>
          <c:val>
            <c:numRef>
              <c:f>グラフ作成!$G$78:$G$85</c:f>
              <c:numCache>
                <c:formatCode>0%</c:formatCode>
                <c:ptCount val="8"/>
                <c:pt idx="0">
                  <c:v>7.0651564427498034E-3</c:v>
                </c:pt>
                <c:pt idx="1">
                  <c:v>2.0859033307166087E-2</c:v>
                </c:pt>
                <c:pt idx="2">
                  <c:v>5.47269260962207E-2</c:v>
                </c:pt>
                <c:pt idx="3">
                  <c:v>6.1119210496803855E-2</c:v>
                </c:pt>
                <c:pt idx="4">
                  <c:v>0.11483682852977459</c:v>
                </c:pt>
                <c:pt idx="5">
                  <c:v>0.16373219692721766</c:v>
                </c:pt>
                <c:pt idx="6">
                  <c:v>0.19603005495121678</c:v>
                </c:pt>
                <c:pt idx="7">
                  <c:v>0.38163059324885051</c:v>
                </c:pt>
              </c:numCache>
            </c:numRef>
          </c:val>
          <c:extLst>
            <c:ext xmlns:c16="http://schemas.microsoft.com/office/drawing/2014/chart" uri="{C3380CC4-5D6E-409C-BE32-E72D297353CC}">
              <c16:uniqueId val="{00000000-FFDE-4A7B-AF8F-202D9EBB0BD0}"/>
            </c:ext>
          </c:extLst>
        </c:ser>
        <c:ser>
          <c:idx val="0"/>
          <c:order val="1"/>
          <c:tx>
            <c:v>2023</c:v>
          </c:tx>
          <c:spPr>
            <a:solidFill>
              <a:schemeClr val="accent1">
                <a:alpha val="85000"/>
              </a:schemeClr>
            </a:solidFill>
            <a:ln w="9525" cap="flat" cmpd="sng" algn="ctr">
              <a:solidFill>
                <a:schemeClr val="lt1">
                  <a:alpha val="50000"/>
                </a:schemeClr>
              </a:solidFill>
              <a:round/>
            </a:ln>
            <a:effectLst/>
          </c:spPr>
          <c:invertIfNegative val="0"/>
          <c:dLbls>
            <c:dLbl>
              <c:idx val="5"/>
              <c:layout>
                <c:manualLayout>
                  <c:x val="-4.0551500405515747E-3"/>
                  <c:y val="-6.7842605156037371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FDE-4A7B-AF8F-202D9EBB0BD0}"/>
                </c:ext>
              </c:extLst>
            </c:dLbl>
            <c:dLbl>
              <c:idx val="6"/>
              <c:layout>
                <c:manualLayout>
                  <c:x val="0"/>
                  <c:y val="6.10583446404341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FDE-4A7B-AF8F-202D9EBB0BD0}"/>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グラフ作成!$A$78:$A$85</c:f>
              <c:strCache>
                <c:ptCount val="8"/>
                <c:pt idx="0">
                  <c:v>★１</c:v>
                </c:pt>
                <c:pt idx="1">
                  <c:v>★２</c:v>
                </c:pt>
                <c:pt idx="2">
                  <c:v>★３</c:v>
                </c:pt>
                <c:pt idx="3">
                  <c:v>★４</c:v>
                </c:pt>
                <c:pt idx="4">
                  <c:v>★５</c:v>
                </c:pt>
                <c:pt idx="5">
                  <c:v>★６</c:v>
                </c:pt>
                <c:pt idx="6">
                  <c:v>★７</c:v>
                </c:pt>
                <c:pt idx="7">
                  <c:v>★８</c:v>
                </c:pt>
              </c:strCache>
            </c:strRef>
          </c:cat>
          <c:val>
            <c:numRef>
              <c:f>グラフ作成!$C$78:$C$85</c:f>
              <c:numCache>
                <c:formatCode>0%</c:formatCode>
                <c:ptCount val="8"/>
                <c:pt idx="0">
                  <c:v>9.44081336238199E-3</c:v>
                </c:pt>
                <c:pt idx="1">
                  <c:v>1.0748002904865651E-2</c:v>
                </c:pt>
                <c:pt idx="2">
                  <c:v>2.2512708787218592E-2</c:v>
                </c:pt>
                <c:pt idx="3">
                  <c:v>5.3449527959331881E-2</c:v>
                </c:pt>
                <c:pt idx="4">
                  <c:v>0.11067538126361656</c:v>
                </c:pt>
                <c:pt idx="5">
                  <c:v>0.16673928830791576</c:v>
                </c:pt>
                <c:pt idx="6">
                  <c:v>0.19346405228758171</c:v>
                </c:pt>
                <c:pt idx="7">
                  <c:v>0.43311546840958604</c:v>
                </c:pt>
              </c:numCache>
            </c:numRef>
          </c:val>
          <c:extLst>
            <c:ext xmlns:c16="http://schemas.microsoft.com/office/drawing/2014/chart" uri="{C3380CC4-5D6E-409C-BE32-E72D297353CC}">
              <c16:uniqueId val="{00000001-FFDE-4A7B-AF8F-202D9EBB0BD0}"/>
            </c:ext>
          </c:extLst>
        </c:ser>
        <c:dLbls>
          <c:dLblPos val="outEnd"/>
          <c:showLegendKey val="0"/>
          <c:showVal val="1"/>
          <c:showCatName val="0"/>
          <c:showSerName val="0"/>
          <c:showPercent val="0"/>
          <c:showBubbleSize val="0"/>
        </c:dLbls>
        <c:gapWidth val="65"/>
        <c:axId val="1219850079"/>
        <c:axId val="1219860895"/>
      </c:barChart>
      <c:catAx>
        <c:axId val="1219850079"/>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1219860895"/>
        <c:crosses val="autoZero"/>
        <c:auto val="1"/>
        <c:lblAlgn val="ctr"/>
        <c:lblOffset val="100"/>
        <c:noMultiLvlLbl val="0"/>
      </c:catAx>
      <c:valAx>
        <c:axId val="1219860895"/>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219850079"/>
        <c:crosses val="autoZero"/>
        <c:crossBetween val="between"/>
      </c:valAx>
      <c:spPr>
        <a:noFill/>
        <a:ln>
          <a:noFill/>
        </a:ln>
        <a:effectLst/>
      </c:spPr>
    </c:plotArea>
    <c:legend>
      <c:legendPos val="t"/>
      <c:layout>
        <c:manualLayout>
          <c:xMode val="edge"/>
          <c:yMode val="edge"/>
          <c:x val="0.36313134215887249"/>
          <c:y val="0.35956580732700133"/>
          <c:w val="0.27373731568225507"/>
          <c:h val="0.114485197491426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a:latin typeface="Times New Roman" panose="02020603050405020304" pitchFamily="18" charset="0"/>
                <a:ea typeface="ＭＳ Ｐゴシック" panose="020B0600070205080204" pitchFamily="50" charset="-128"/>
                <a:cs typeface="Times New Roman" panose="02020603050405020304" pitchFamily="18" charset="0"/>
              </a:rPr>
              <a:t>Câu</a:t>
            </a:r>
            <a:r>
              <a:rPr lang="en-US" altLang="ja-JP" sz="1050" baseline="0">
                <a:latin typeface="Times New Roman" panose="02020603050405020304" pitchFamily="18" charset="0"/>
                <a:ea typeface="ＭＳ Ｐゴシック" panose="020B0600070205080204" pitchFamily="50" charset="-128"/>
                <a:cs typeface="Times New Roman" panose="02020603050405020304" pitchFamily="18" charset="0"/>
              </a:rPr>
              <a:t> hỏi 7 (quy tắc ứng xử)</a:t>
            </a:r>
            <a:r>
              <a:rPr lang="ja-JP" altLang="en-US" sz="1050">
                <a:latin typeface="Times New Roman" panose="02020603050405020304" pitchFamily="18" charset="0"/>
                <a:ea typeface="ＭＳ Ｐゴシック" panose="020B0600070205080204" pitchFamily="50" charset="-128"/>
                <a:cs typeface="Times New Roman" panose="02020603050405020304" pitchFamily="18" charset="0"/>
              </a:rPr>
              <a:t>）</a:t>
            </a:r>
            <a:r>
              <a:rPr lang="ja-JP"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Trung bình  6.07</a:t>
            </a:r>
            <a:r>
              <a:rPr lang="ja-JP" altLang="en-US" sz="1050" b="1" i="0" u="none" strike="noStrike" baseline="0">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FF0000"/>
                </a:solidFill>
                <a:effectLst/>
                <a:latin typeface="Times New Roman" panose="02020603050405020304" pitchFamily="18" charset="0"/>
                <a:ea typeface="ＭＳ Ｐゴシック" panose="020B0600070205080204" pitchFamily="50" charset="-128"/>
                <a:cs typeface="Times New Roman" panose="02020603050405020304" pitchFamily="18" charset="0"/>
              </a:rPr>
              <a:t>6.48</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Chưa để ý </a:t>
            </a:r>
            <a:r>
              <a:rPr lang="ja-JP"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　⇔　</a:t>
            </a: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Hiểu rõ</a:t>
            </a:r>
            <a:endParaRPr lang="en-US"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endParaRPr>
          </a:p>
        </c:rich>
      </c:tx>
      <c:overlay val="1"/>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barChart>
        <c:barDir val="col"/>
        <c:grouping val="clustered"/>
        <c:varyColors val="0"/>
        <c:ser>
          <c:idx val="1"/>
          <c:order val="0"/>
          <c:tx>
            <c:v>2022</c:v>
          </c:tx>
          <c:spPr>
            <a:solidFill>
              <a:srgbClr val="5B9BD5">
                <a:lumMod val="40000"/>
                <a:lumOff val="60000"/>
              </a:srgb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グラフ作成!$A$90:$A$97</c:f>
              <c:strCache>
                <c:ptCount val="8"/>
                <c:pt idx="0">
                  <c:v>★１</c:v>
                </c:pt>
                <c:pt idx="1">
                  <c:v>★２</c:v>
                </c:pt>
                <c:pt idx="2">
                  <c:v>★３</c:v>
                </c:pt>
                <c:pt idx="3">
                  <c:v>★４</c:v>
                </c:pt>
                <c:pt idx="4">
                  <c:v>★５</c:v>
                </c:pt>
                <c:pt idx="5">
                  <c:v>★６</c:v>
                </c:pt>
                <c:pt idx="6">
                  <c:v>★７</c:v>
                </c:pt>
                <c:pt idx="7">
                  <c:v>★８</c:v>
                </c:pt>
              </c:strCache>
            </c:strRef>
          </c:cat>
          <c:val>
            <c:numRef>
              <c:f>グラフ作成!$G$90:$G$97</c:f>
              <c:numCache>
                <c:formatCode>0%</c:formatCode>
                <c:ptCount val="8"/>
                <c:pt idx="0">
                  <c:v>2.7699899069193675E-2</c:v>
                </c:pt>
                <c:pt idx="1">
                  <c:v>2.960636985533251E-2</c:v>
                </c:pt>
                <c:pt idx="2">
                  <c:v>6.6502186834137042E-2</c:v>
                </c:pt>
                <c:pt idx="3">
                  <c:v>9.4874957945497371E-2</c:v>
                </c:pt>
                <c:pt idx="4">
                  <c:v>0.1205562408881911</c:v>
                </c:pt>
                <c:pt idx="5">
                  <c:v>0.14892901199955141</c:v>
                </c:pt>
                <c:pt idx="6">
                  <c:v>0.18638555568016149</c:v>
                </c:pt>
                <c:pt idx="7">
                  <c:v>0.32544577772793543</c:v>
                </c:pt>
              </c:numCache>
            </c:numRef>
          </c:val>
          <c:extLst>
            <c:ext xmlns:c16="http://schemas.microsoft.com/office/drawing/2014/chart" uri="{C3380CC4-5D6E-409C-BE32-E72D297353CC}">
              <c16:uniqueId val="{00000000-BF04-48D7-8B41-873A7B1A8278}"/>
            </c:ext>
          </c:extLst>
        </c:ser>
        <c:ser>
          <c:idx val="0"/>
          <c:order val="1"/>
          <c:tx>
            <c:v>2023</c:v>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グラフ作成!$A$90:$A$97</c:f>
              <c:strCache>
                <c:ptCount val="8"/>
                <c:pt idx="0">
                  <c:v>★１</c:v>
                </c:pt>
                <c:pt idx="1">
                  <c:v>★２</c:v>
                </c:pt>
                <c:pt idx="2">
                  <c:v>★３</c:v>
                </c:pt>
                <c:pt idx="3">
                  <c:v>★４</c:v>
                </c:pt>
                <c:pt idx="4">
                  <c:v>★５</c:v>
                </c:pt>
                <c:pt idx="5">
                  <c:v>★６</c:v>
                </c:pt>
                <c:pt idx="6">
                  <c:v>★７</c:v>
                </c:pt>
                <c:pt idx="7">
                  <c:v>★８</c:v>
                </c:pt>
              </c:strCache>
            </c:strRef>
          </c:cat>
          <c:val>
            <c:numRef>
              <c:f>グラフ作成!$C$90:$C$97</c:f>
              <c:numCache>
                <c:formatCode>0%</c:formatCode>
                <c:ptCount val="8"/>
                <c:pt idx="0">
                  <c:v>1.5686274509803921E-2</c:v>
                </c:pt>
                <c:pt idx="1">
                  <c:v>1.6702977487291212E-2</c:v>
                </c:pt>
                <c:pt idx="2">
                  <c:v>3.4422657952069717E-2</c:v>
                </c:pt>
                <c:pt idx="3">
                  <c:v>7.1314451706608564E-2</c:v>
                </c:pt>
                <c:pt idx="4">
                  <c:v>0.12476397966594045</c:v>
                </c:pt>
                <c:pt idx="5">
                  <c:v>0.15192447349310095</c:v>
                </c:pt>
                <c:pt idx="6">
                  <c:v>0.17196804647785041</c:v>
                </c:pt>
                <c:pt idx="7">
                  <c:v>0.41336238198983299</c:v>
                </c:pt>
              </c:numCache>
            </c:numRef>
          </c:val>
          <c:extLst>
            <c:ext xmlns:c16="http://schemas.microsoft.com/office/drawing/2014/chart" uri="{C3380CC4-5D6E-409C-BE32-E72D297353CC}">
              <c16:uniqueId val="{00000001-BF04-48D7-8B41-873A7B1A8278}"/>
            </c:ext>
          </c:extLst>
        </c:ser>
        <c:dLbls>
          <c:dLblPos val="inEnd"/>
          <c:showLegendKey val="0"/>
          <c:showVal val="1"/>
          <c:showCatName val="0"/>
          <c:showSerName val="0"/>
          <c:showPercent val="0"/>
          <c:showBubbleSize val="0"/>
        </c:dLbls>
        <c:gapWidth val="65"/>
        <c:axId val="258642287"/>
        <c:axId val="258636463"/>
      </c:barChart>
      <c:catAx>
        <c:axId val="258642287"/>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258636463"/>
        <c:crosses val="autoZero"/>
        <c:auto val="1"/>
        <c:lblAlgn val="ctr"/>
        <c:lblOffset val="100"/>
        <c:noMultiLvlLbl val="0"/>
      </c:catAx>
      <c:valAx>
        <c:axId val="258636463"/>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258642287"/>
        <c:crosses val="autoZero"/>
        <c:crossBetween val="between"/>
      </c:valAx>
      <c:spPr>
        <a:noFill/>
        <a:ln>
          <a:noFill/>
        </a:ln>
        <a:effectLst/>
      </c:spPr>
    </c:plotArea>
    <c:legend>
      <c:legendPos val="t"/>
      <c:layout>
        <c:manualLayout>
          <c:xMode val="edge"/>
          <c:yMode val="edge"/>
          <c:x val="0.37935194232107849"/>
          <c:y val="0.32564450474898238"/>
          <c:w val="0.27373731568225507"/>
          <c:h val="0.114485197491426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a:latin typeface="Times New Roman" panose="02020603050405020304" pitchFamily="18" charset="0"/>
                <a:ea typeface="ＭＳ Ｐゴシック" panose="020B0600070205080204" pitchFamily="50" charset="-128"/>
                <a:cs typeface="Times New Roman" panose="02020603050405020304" pitchFamily="18" charset="0"/>
              </a:rPr>
              <a:t>Câu</a:t>
            </a:r>
            <a:r>
              <a:rPr lang="en-US" altLang="ja-JP" sz="1050" baseline="0">
                <a:latin typeface="Times New Roman" panose="02020603050405020304" pitchFamily="18" charset="0"/>
                <a:ea typeface="ＭＳ Ｐゴシック" panose="020B0600070205080204" pitchFamily="50" charset="-128"/>
                <a:cs typeface="Times New Roman" panose="02020603050405020304" pitchFamily="18" charset="0"/>
              </a:rPr>
              <a:t> hỏi 8 (Bàn nhận thông tin)</a:t>
            </a:r>
            <a:r>
              <a:rPr lang="ja-JP"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Trung bình 5.64</a:t>
            </a:r>
            <a:r>
              <a:rPr lang="ja-JP" altLang="en-US" sz="1050" b="1" i="0" u="none" strike="noStrike" baseline="0">
                <a:effectLst/>
                <a:latin typeface="Times New Roman" panose="02020603050405020304" pitchFamily="18" charset="0"/>
                <a:ea typeface="ＭＳ Ｐゴシック" panose="020B0600070205080204" pitchFamily="50" charset="-128"/>
                <a:cs typeface="Times New Roman" panose="02020603050405020304" pitchFamily="18" charset="0"/>
              </a:rPr>
              <a:t>⇒</a:t>
            </a:r>
            <a:r>
              <a:rPr lang="en-US" altLang="ja-JP" sz="1050" b="1" i="0" u="none" strike="noStrike" baseline="0">
                <a:solidFill>
                  <a:srgbClr val="FF0000"/>
                </a:solidFill>
                <a:effectLst/>
                <a:latin typeface="Times New Roman" panose="02020603050405020304" pitchFamily="18" charset="0"/>
                <a:ea typeface="ＭＳ Ｐゴシック" panose="020B0600070205080204" pitchFamily="50" charset="-128"/>
                <a:cs typeface="Times New Roman" panose="02020603050405020304" pitchFamily="18" charset="0"/>
              </a:rPr>
              <a:t>6.31</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Không biết có hotline</a:t>
            </a:r>
            <a:r>
              <a:rPr lang="ja-JP"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　⇔　</a:t>
            </a:r>
            <a:r>
              <a:rPr lang="en-US" altLang="ja-JP" sz="1050" b="1" i="0" u="sng" baseline="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rPr>
              <a:t>Có biết rõ</a:t>
            </a:r>
            <a:endParaRPr lang="ja-JP" altLang="ja-JP" sz="1050">
              <a:solidFill>
                <a:srgbClr val="0000FF"/>
              </a:solidFill>
              <a:effectLst/>
              <a:latin typeface="Times New Roman" panose="02020603050405020304" pitchFamily="18" charset="0"/>
              <a:ea typeface="ＭＳ Ｐゴシック" panose="020B0600070205080204" pitchFamily="50" charset="-128"/>
              <a:cs typeface="Times New Roman" panose="02020603050405020304" pitchFamily="18" charset="0"/>
            </a:endParaRPr>
          </a:p>
        </c:rich>
      </c:tx>
      <c:overlay val="1"/>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barChart>
        <c:barDir val="col"/>
        <c:grouping val="clustered"/>
        <c:varyColors val="0"/>
        <c:ser>
          <c:idx val="1"/>
          <c:order val="0"/>
          <c:tx>
            <c:v>2022</c:v>
          </c:tx>
          <c:spPr>
            <a:solidFill>
              <a:srgbClr val="5B9BD5">
                <a:lumMod val="40000"/>
                <a:lumOff val="60000"/>
              </a:srgb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グラフ作成!$A$103:$A$110</c:f>
              <c:strCache>
                <c:ptCount val="8"/>
                <c:pt idx="0">
                  <c:v>★１</c:v>
                </c:pt>
                <c:pt idx="1">
                  <c:v>★２</c:v>
                </c:pt>
                <c:pt idx="2">
                  <c:v>★３</c:v>
                </c:pt>
                <c:pt idx="3">
                  <c:v>★４</c:v>
                </c:pt>
                <c:pt idx="4">
                  <c:v>★５</c:v>
                </c:pt>
                <c:pt idx="5">
                  <c:v>★６</c:v>
                </c:pt>
                <c:pt idx="6">
                  <c:v>★７</c:v>
                </c:pt>
                <c:pt idx="7">
                  <c:v>★８</c:v>
                </c:pt>
              </c:strCache>
            </c:strRef>
          </c:cat>
          <c:val>
            <c:numRef>
              <c:f>グラフ作成!$G$103:$G$110</c:f>
              <c:numCache>
                <c:formatCode>0%</c:formatCode>
                <c:ptCount val="8"/>
                <c:pt idx="0">
                  <c:v>8.321184254794213E-2</c:v>
                </c:pt>
                <c:pt idx="1">
                  <c:v>6.45957160479982E-2</c:v>
                </c:pt>
                <c:pt idx="2">
                  <c:v>7.7492430189525618E-2</c:v>
                </c:pt>
                <c:pt idx="3">
                  <c:v>7.1997308511831337E-2</c:v>
                </c:pt>
                <c:pt idx="4">
                  <c:v>0.1107995962767747</c:v>
                </c:pt>
                <c:pt idx="5">
                  <c:v>0.12335987439721879</c:v>
                </c:pt>
                <c:pt idx="6">
                  <c:v>0.13580800717730179</c:v>
                </c:pt>
                <c:pt idx="7">
                  <c:v>0.33273522485140744</c:v>
                </c:pt>
              </c:numCache>
            </c:numRef>
          </c:val>
          <c:extLst>
            <c:ext xmlns:c16="http://schemas.microsoft.com/office/drawing/2014/chart" uri="{C3380CC4-5D6E-409C-BE32-E72D297353CC}">
              <c16:uniqueId val="{00000000-D530-4DA8-AFF7-20314FAEC778}"/>
            </c:ext>
          </c:extLst>
        </c:ser>
        <c:ser>
          <c:idx val="0"/>
          <c:order val="1"/>
          <c:tx>
            <c:v>2023</c:v>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グラフ作成!$A$103:$A$110</c:f>
              <c:strCache>
                <c:ptCount val="8"/>
                <c:pt idx="0">
                  <c:v>★１</c:v>
                </c:pt>
                <c:pt idx="1">
                  <c:v>★２</c:v>
                </c:pt>
                <c:pt idx="2">
                  <c:v>★３</c:v>
                </c:pt>
                <c:pt idx="3">
                  <c:v>★４</c:v>
                </c:pt>
                <c:pt idx="4">
                  <c:v>★５</c:v>
                </c:pt>
                <c:pt idx="5">
                  <c:v>★６</c:v>
                </c:pt>
                <c:pt idx="6">
                  <c:v>★７</c:v>
                </c:pt>
                <c:pt idx="7">
                  <c:v>★８</c:v>
                </c:pt>
              </c:strCache>
            </c:strRef>
          </c:cat>
          <c:val>
            <c:numRef>
              <c:f>グラフ作成!$C$103:$C$110</c:f>
              <c:numCache>
                <c:formatCode>0%</c:formatCode>
                <c:ptCount val="8"/>
                <c:pt idx="0">
                  <c:v>5.4175744371822807E-2</c:v>
                </c:pt>
                <c:pt idx="1">
                  <c:v>2.80319535221496E-2</c:v>
                </c:pt>
                <c:pt idx="2">
                  <c:v>4.1975308641975309E-2</c:v>
                </c:pt>
                <c:pt idx="3">
                  <c:v>6.5504720406681191E-2</c:v>
                </c:pt>
                <c:pt idx="4">
                  <c:v>9.8474945533769065E-2</c:v>
                </c:pt>
                <c:pt idx="5">
                  <c:v>0.12534495279593319</c:v>
                </c:pt>
                <c:pt idx="6">
                  <c:v>0.12447349310094408</c:v>
                </c:pt>
                <c:pt idx="7">
                  <c:v>0.46216412490922293</c:v>
                </c:pt>
              </c:numCache>
            </c:numRef>
          </c:val>
          <c:extLst>
            <c:ext xmlns:c16="http://schemas.microsoft.com/office/drawing/2014/chart" uri="{C3380CC4-5D6E-409C-BE32-E72D297353CC}">
              <c16:uniqueId val="{00000001-D530-4DA8-AFF7-20314FAEC778}"/>
            </c:ext>
          </c:extLst>
        </c:ser>
        <c:dLbls>
          <c:dLblPos val="inEnd"/>
          <c:showLegendKey val="0"/>
          <c:showVal val="1"/>
          <c:showCatName val="0"/>
          <c:showSerName val="0"/>
          <c:showPercent val="0"/>
          <c:showBubbleSize val="0"/>
        </c:dLbls>
        <c:gapWidth val="65"/>
        <c:axId val="258629807"/>
        <c:axId val="258630639"/>
      </c:barChart>
      <c:catAx>
        <c:axId val="258629807"/>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258630639"/>
        <c:crosses val="autoZero"/>
        <c:auto val="1"/>
        <c:lblAlgn val="ctr"/>
        <c:lblOffset val="100"/>
        <c:noMultiLvlLbl val="0"/>
      </c:catAx>
      <c:valAx>
        <c:axId val="258630639"/>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258629807"/>
        <c:crosses val="autoZero"/>
        <c:crossBetween val="between"/>
      </c:valAx>
      <c:spPr>
        <a:noFill/>
        <a:ln>
          <a:noFill/>
        </a:ln>
        <a:effectLst/>
      </c:spPr>
    </c:plotArea>
    <c:legend>
      <c:legendPos val="t"/>
      <c:layout>
        <c:manualLayout>
          <c:xMode val="edge"/>
          <c:yMode val="edge"/>
          <c:x val="0.36574359338511669"/>
          <c:y val="0.37024340075419954"/>
          <c:w val="0.27671089176980568"/>
          <c:h val="0.11570187254190074"/>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b="1" i="0" u="none" strike="noStrike" kern="1200" baseline="0">
                <a:solidFill>
                  <a:sysClr val="windowText" lastClr="000000">
                    <a:lumMod val="75000"/>
                    <a:lumOff val="25000"/>
                  </a:sysClr>
                </a:solidFill>
                <a:latin typeface="Times New Roman" panose="02020603050405020304" pitchFamily="18" charset="0"/>
                <a:cs typeface="Times New Roman" panose="02020603050405020304" pitchFamily="18" charset="0"/>
              </a:rPr>
              <a:t>Năm 2023  câu hỏi  2 (thích ứng với quy định) </a:t>
            </a:r>
            <a:r>
              <a:rPr lang="ja-JP" altLang="en-US" sz="1050"/>
              <a:t>★</a:t>
            </a:r>
            <a:r>
              <a:rPr lang="en-US" altLang="ja-JP" sz="1050">
                <a:solidFill>
                  <a:srgbClr val="0000FF"/>
                </a:solidFill>
              </a:rPr>
              <a:t>6.06,</a:t>
            </a:r>
            <a:r>
              <a:rPr lang="en-US" altLang="ja-JP" sz="1050"/>
              <a:t> </a:t>
            </a:r>
            <a:r>
              <a:rPr lang="en-US" altLang="ja-JP" sz="1050">
                <a:solidFill>
                  <a:schemeClr val="accent2"/>
                </a:solidFill>
              </a:rPr>
              <a:t>5.97</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u="sng">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Rất</a:t>
            </a:r>
            <a:r>
              <a:rPr lang="en-US" altLang="ja-JP" sz="1050" b="1"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phiền </a:t>
            </a:r>
            <a:r>
              <a:rPr lang="ja-JP" altLang="ja-JP" sz="1050" b="1" u="sng">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050" b="1" u="sng">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Không</a:t>
            </a:r>
            <a:r>
              <a:rPr lang="en-US" altLang="ja-JP" sz="1050" b="1"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thấy phiền</a:t>
            </a:r>
            <a:endParaRPr lang="ja-JP" altLang="ja-JP" sz="1050">
              <a:solidFill>
                <a:srgbClr val="0000FF"/>
              </a:solidFill>
              <a:effectLst/>
              <a:latin typeface="Meiryo UI" panose="020B0604030504040204" pitchFamily="50" charset="-128"/>
              <a:ea typeface="Meiryo UI" panose="020B0604030504040204" pitchFamily="50" charset="-128"/>
            </a:endParaRPr>
          </a:p>
        </c:rich>
      </c:tx>
      <c:layout>
        <c:manualLayout>
          <c:xMode val="edge"/>
          <c:yMode val="edge"/>
          <c:x val="0.13506683014988091"/>
          <c:y val="0"/>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manualLayout>
          <c:layoutTarget val="inner"/>
          <c:xMode val="edge"/>
          <c:yMode val="edge"/>
          <c:x val="4.4606650446066508E-2"/>
          <c:y val="0.38517719206401779"/>
          <c:w val="0.91078669910786703"/>
          <c:h val="0.45689697539503626"/>
        </c:manualLayout>
      </c:layout>
      <c:barChart>
        <c:barDir val="col"/>
        <c:grouping val="clustered"/>
        <c:varyColors val="0"/>
        <c:ser>
          <c:idx val="0"/>
          <c:order val="0"/>
          <c:tx>
            <c:strRef>
              <c:f>グラフ作成!$T$26</c:f>
              <c:strCache>
                <c:ptCount val="1"/>
                <c:pt idx="0">
                  <c:v>管理職</c:v>
                </c:pt>
              </c:strCache>
            </c:strRef>
          </c:tx>
          <c:spPr>
            <a:solidFill>
              <a:schemeClr val="accent1">
                <a:alpha val="85000"/>
              </a:schemeClr>
            </a:solidFill>
            <a:ln w="9525" cap="flat" cmpd="sng" algn="ctr">
              <a:solidFill>
                <a:schemeClr val="lt1">
                  <a:alpha val="50000"/>
                </a:schemeClr>
              </a:solidFill>
              <a:round/>
            </a:ln>
            <a:effectLst/>
          </c:spPr>
          <c:invertIfNegative val="0"/>
          <c:dLbls>
            <c:dLbl>
              <c:idx val="3"/>
              <c:layout>
                <c:manualLayout>
                  <c:x val="-8.1103000811030002E-3"/>
                  <c:y val="-1.2437667264280048E-1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FAC-4F48-8BC1-0029998C6D56}"/>
                </c:ext>
              </c:extLst>
            </c:dLbl>
            <c:dLbl>
              <c:idx val="4"/>
              <c:layout>
                <c:manualLayout>
                  <c:x val="0"/>
                  <c:y val="2.03527815468113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FAC-4F48-8BC1-0029998C6D56}"/>
                </c:ext>
              </c:extLst>
            </c:dLbl>
            <c:spPr>
              <a:noFill/>
              <a:ln>
                <a:noFill/>
              </a:ln>
              <a:effectLst/>
            </c:spPr>
            <c:txPr>
              <a:bodyPr rot="0" spcFirstLastPara="1" vertOverflow="ellipsis" vert="horz" wrap="square" lIns="38100" tIns="19050" rIns="38100" bIns="19050" anchor="ctr" anchorCtr="1">
                <a:spAutoFit/>
              </a:bodyPr>
              <a:lstStyle/>
              <a:p>
                <a:pPr>
                  <a:defRPr lang="ja-JP" sz="800" b="1"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グラフ作成!$Q$27:$Q$34</c:f>
              <c:strCache>
                <c:ptCount val="8"/>
                <c:pt idx="0">
                  <c:v>★１</c:v>
                </c:pt>
                <c:pt idx="1">
                  <c:v>★２</c:v>
                </c:pt>
                <c:pt idx="2">
                  <c:v>★３</c:v>
                </c:pt>
                <c:pt idx="3">
                  <c:v>★４</c:v>
                </c:pt>
                <c:pt idx="4">
                  <c:v>★５</c:v>
                </c:pt>
                <c:pt idx="5">
                  <c:v>★６</c:v>
                </c:pt>
                <c:pt idx="6">
                  <c:v>★７</c:v>
                </c:pt>
                <c:pt idx="7">
                  <c:v>★８</c:v>
                </c:pt>
              </c:strCache>
            </c:strRef>
          </c:cat>
          <c:val>
            <c:numRef>
              <c:f>グラフ作成!$T$27:$T$34</c:f>
              <c:numCache>
                <c:formatCode>0%</c:formatCode>
                <c:ptCount val="8"/>
                <c:pt idx="0">
                  <c:v>2.3529411764705882E-2</c:v>
                </c:pt>
                <c:pt idx="1">
                  <c:v>8.8235294117647058E-3</c:v>
                </c:pt>
                <c:pt idx="2">
                  <c:v>4.4117647058823532E-2</c:v>
                </c:pt>
                <c:pt idx="3">
                  <c:v>8.8235294117647065E-2</c:v>
                </c:pt>
                <c:pt idx="4">
                  <c:v>0.14411764705882352</c:v>
                </c:pt>
                <c:pt idx="5">
                  <c:v>0.22058823529411764</c:v>
                </c:pt>
                <c:pt idx="6">
                  <c:v>0.3</c:v>
                </c:pt>
                <c:pt idx="7">
                  <c:v>0.17352941176470588</c:v>
                </c:pt>
              </c:numCache>
            </c:numRef>
          </c:val>
          <c:extLst>
            <c:ext xmlns:c16="http://schemas.microsoft.com/office/drawing/2014/chart" uri="{C3380CC4-5D6E-409C-BE32-E72D297353CC}">
              <c16:uniqueId val="{00000000-8FAC-4F48-8BC1-0029998C6D56}"/>
            </c:ext>
          </c:extLst>
        </c:ser>
        <c:ser>
          <c:idx val="1"/>
          <c:order val="1"/>
          <c:tx>
            <c:strRef>
              <c:f>グラフ作成!$U$26</c:f>
              <c:strCache>
                <c:ptCount val="1"/>
                <c:pt idx="0">
                  <c:v>非管理職</c:v>
                </c:pt>
              </c:strCache>
            </c:strRef>
          </c:tx>
          <c:spPr>
            <a:solidFill>
              <a:schemeClr val="accent2">
                <a:alpha val="85000"/>
              </a:schemeClr>
            </a:solidFill>
            <a:ln w="9525" cap="flat" cmpd="sng" algn="ctr">
              <a:solidFill>
                <a:schemeClr val="lt1">
                  <a:alpha val="50000"/>
                </a:schemeClr>
              </a:solidFill>
              <a:round/>
            </a:ln>
            <a:effectLst/>
          </c:spPr>
          <c:invertIfNegative val="0"/>
          <c:dLbls>
            <c:dLbl>
              <c:idx val="4"/>
              <c:layout>
                <c:manualLayout>
                  <c:x val="-7.4343558586978064E-17"/>
                  <c:y val="-2.03527815468113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FAC-4F48-8BC1-0029998C6D56}"/>
                </c:ext>
              </c:extLst>
            </c:dLbl>
            <c:dLbl>
              <c:idx val="5"/>
              <c:layout>
                <c:manualLayout>
                  <c:x val="4.0551500405514264E-3"/>
                  <c:y val="2.03527815468113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FAC-4F48-8BC1-0029998C6D56}"/>
                </c:ext>
              </c:extLst>
            </c:dLbl>
            <c:spPr>
              <a:noFill/>
              <a:ln>
                <a:noFill/>
              </a:ln>
              <a:effectLst/>
            </c:spPr>
            <c:txPr>
              <a:bodyPr rot="0" spcFirstLastPara="1" vertOverflow="ellipsis" vert="horz" wrap="square" lIns="38100" tIns="19050" rIns="38100" bIns="19050" anchor="ctr" anchorCtr="1">
                <a:spAutoFit/>
              </a:bodyPr>
              <a:lstStyle/>
              <a:p>
                <a:pPr>
                  <a:defRPr lang="ja-JP" sz="800" b="1"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グラフ作成!$Q$27:$Q$34</c:f>
              <c:strCache>
                <c:ptCount val="8"/>
                <c:pt idx="0">
                  <c:v>★１</c:v>
                </c:pt>
                <c:pt idx="1">
                  <c:v>★２</c:v>
                </c:pt>
                <c:pt idx="2">
                  <c:v>★３</c:v>
                </c:pt>
                <c:pt idx="3">
                  <c:v>★４</c:v>
                </c:pt>
                <c:pt idx="4">
                  <c:v>★５</c:v>
                </c:pt>
                <c:pt idx="5">
                  <c:v>★６</c:v>
                </c:pt>
                <c:pt idx="6">
                  <c:v>★７</c:v>
                </c:pt>
                <c:pt idx="7">
                  <c:v>★８</c:v>
                </c:pt>
              </c:strCache>
            </c:strRef>
          </c:cat>
          <c:val>
            <c:numRef>
              <c:f>グラフ作成!$U$27:$U$34</c:f>
              <c:numCache>
                <c:formatCode>0%</c:formatCode>
                <c:ptCount val="8"/>
                <c:pt idx="0">
                  <c:v>3.9877769289533994E-2</c:v>
                </c:pt>
                <c:pt idx="1">
                  <c:v>3.3155080213903745E-2</c:v>
                </c:pt>
                <c:pt idx="2">
                  <c:v>5.6226126814362107E-2</c:v>
                </c:pt>
                <c:pt idx="3">
                  <c:v>9.7173414820473647E-2</c:v>
                </c:pt>
                <c:pt idx="4">
                  <c:v>0.14194041252864784</c:v>
                </c:pt>
                <c:pt idx="5">
                  <c:v>0.16363636363636364</c:v>
                </c:pt>
                <c:pt idx="6">
                  <c:v>0.13200916730328496</c:v>
                </c:pt>
                <c:pt idx="7">
                  <c:v>0.33598166539343011</c:v>
                </c:pt>
              </c:numCache>
            </c:numRef>
          </c:val>
          <c:extLst>
            <c:ext xmlns:c16="http://schemas.microsoft.com/office/drawing/2014/chart" uri="{C3380CC4-5D6E-409C-BE32-E72D297353CC}">
              <c16:uniqueId val="{00000001-8FAC-4F48-8BC1-0029998C6D56}"/>
            </c:ext>
          </c:extLst>
        </c:ser>
        <c:dLbls>
          <c:dLblPos val="outEnd"/>
          <c:showLegendKey val="0"/>
          <c:showVal val="1"/>
          <c:showCatName val="0"/>
          <c:showSerName val="0"/>
          <c:showPercent val="0"/>
          <c:showBubbleSize val="0"/>
        </c:dLbls>
        <c:gapWidth val="65"/>
        <c:axId val="486190191"/>
        <c:axId val="486190607"/>
      </c:barChart>
      <c:catAx>
        <c:axId val="486190191"/>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486190607"/>
        <c:crosses val="autoZero"/>
        <c:auto val="1"/>
        <c:lblAlgn val="ctr"/>
        <c:lblOffset val="100"/>
        <c:noMultiLvlLbl val="0"/>
      </c:catAx>
      <c:valAx>
        <c:axId val="486190607"/>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486190191"/>
        <c:crosses val="autoZero"/>
        <c:crossBetween val="between"/>
      </c:valAx>
      <c:spPr>
        <a:noFill/>
        <a:ln>
          <a:noFill/>
        </a:ln>
        <a:effectLst/>
      </c:spPr>
    </c:plotArea>
    <c:legend>
      <c:legendPos val="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en-US" altLang="ja-JP" sz="1050">
                <a:latin typeface="Times New Roman" panose="02020603050405020304" pitchFamily="18" charset="0"/>
                <a:cs typeface="Times New Roman" panose="02020603050405020304" pitchFamily="18" charset="0"/>
              </a:rPr>
              <a:t>Năm</a:t>
            </a:r>
            <a:r>
              <a:rPr lang="en-US" altLang="ja-JP" sz="1050" baseline="0">
                <a:latin typeface="Times New Roman" panose="02020603050405020304" pitchFamily="18" charset="0"/>
                <a:cs typeface="Times New Roman" panose="02020603050405020304" pitchFamily="18" charset="0"/>
              </a:rPr>
              <a:t> </a:t>
            </a:r>
            <a:r>
              <a:rPr lang="en-US" altLang="ja-JP" sz="1050">
                <a:latin typeface="Times New Roman" panose="02020603050405020304" pitchFamily="18" charset="0"/>
                <a:cs typeface="Times New Roman" panose="02020603050405020304" pitchFamily="18" charset="0"/>
              </a:rPr>
              <a:t>2022</a:t>
            </a:r>
            <a:r>
              <a:rPr lang="en-US" altLang="ja-JP" sz="1050" baseline="0">
                <a:latin typeface="Times New Roman" panose="02020603050405020304" pitchFamily="18" charset="0"/>
                <a:cs typeface="Times New Roman" panose="02020603050405020304" pitchFamily="18" charset="0"/>
              </a:rPr>
              <a:t>  câu hỏi  2 (thích ứng với quy định) </a:t>
            </a:r>
            <a:r>
              <a:rPr lang="ja-JP" altLang="en-US" sz="1050">
                <a:latin typeface="Times New Roman" panose="02020603050405020304" pitchFamily="18" charset="0"/>
                <a:cs typeface="Times New Roman" panose="02020603050405020304" pitchFamily="18" charset="0"/>
              </a:rPr>
              <a:t>★</a:t>
            </a:r>
            <a:r>
              <a:rPr lang="en-US" altLang="ja-JP" sz="1050">
                <a:solidFill>
                  <a:srgbClr val="0000FF"/>
                </a:solidFill>
                <a:latin typeface="Times New Roman" panose="02020603050405020304" pitchFamily="18" charset="0"/>
                <a:cs typeface="Times New Roman" panose="02020603050405020304" pitchFamily="18" charset="0"/>
              </a:rPr>
              <a:t>6.32,</a:t>
            </a:r>
            <a:r>
              <a:rPr lang="en-US" altLang="ja-JP" sz="1050">
                <a:solidFill>
                  <a:srgbClr val="0033CC"/>
                </a:solidFill>
                <a:latin typeface="Times New Roman" panose="02020603050405020304" pitchFamily="18" charset="0"/>
                <a:cs typeface="Times New Roman" panose="02020603050405020304" pitchFamily="18" charset="0"/>
              </a:rPr>
              <a:t> </a:t>
            </a:r>
            <a:r>
              <a:rPr lang="en-US" altLang="ja-JP" sz="1050">
                <a:solidFill>
                  <a:schemeClr val="accent2"/>
                </a:solidFill>
                <a:latin typeface="Times New Roman" panose="02020603050405020304" pitchFamily="18" charset="0"/>
                <a:cs typeface="Times New Roman" panose="02020603050405020304" pitchFamily="18" charset="0"/>
              </a:rPr>
              <a:t>6.07</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sysClr val="windowText" lastClr="000000">
                    <a:lumMod val="75000"/>
                    <a:lumOff val="25000"/>
                  </a:sysClr>
                </a:solidFill>
              </a:defRPr>
            </a:pPr>
            <a:r>
              <a:rPr lang="en-US" altLang="ja-JP" sz="1050" b="1" u="sng">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Rất</a:t>
            </a:r>
            <a:r>
              <a:rPr lang="en-US" altLang="ja-JP" sz="1050" b="1"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phiền </a:t>
            </a:r>
            <a:r>
              <a:rPr lang="ja-JP" altLang="ja-JP" sz="1050" b="1" u="sng">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050" b="1" u="sng">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Không</a:t>
            </a:r>
            <a:r>
              <a:rPr lang="en-US" altLang="ja-JP" sz="1050" b="1"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thấy phiền</a:t>
            </a:r>
            <a:endParaRPr lang="ja-JP" altLang="ja-JP" sz="105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endParaRPr>
          </a:p>
        </c:rich>
      </c:tx>
      <c:layout>
        <c:manualLayout>
          <c:xMode val="edge"/>
          <c:yMode val="edge"/>
          <c:x val="0.13700372307476164"/>
          <c:y val="3.2051624483167557E-4"/>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manualLayout>
          <c:layoutTarget val="inner"/>
          <c:xMode val="edge"/>
          <c:yMode val="edge"/>
          <c:x val="4.4606650446066508E-2"/>
          <c:y val="0.39196145257962156"/>
          <c:w val="0.91078669910786703"/>
          <c:h val="0.45689697539503626"/>
        </c:manualLayout>
      </c:layout>
      <c:barChart>
        <c:barDir val="col"/>
        <c:grouping val="clustered"/>
        <c:varyColors val="0"/>
        <c:ser>
          <c:idx val="0"/>
          <c:order val="0"/>
          <c:tx>
            <c:v>管理職</c:v>
          </c:tx>
          <c:spPr>
            <a:solidFill>
              <a:schemeClr val="accent1">
                <a:alpha val="85000"/>
              </a:schemeClr>
            </a:solidFill>
            <a:ln w="9525" cap="flat" cmpd="sng" algn="ctr">
              <a:solidFill>
                <a:schemeClr val="lt1">
                  <a:alpha val="50000"/>
                </a:schemeClr>
              </a:solidFill>
              <a:round/>
            </a:ln>
            <a:effectLst/>
          </c:spPr>
          <c:invertIfNegative val="0"/>
          <c:dLbls>
            <c:dLbl>
              <c:idx val="4"/>
              <c:layout>
                <c:manualLayout>
                  <c:x val="0"/>
                  <c:y val="2.03527815468113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4480-4F3F-8CD1-766D3F5EAA1C}"/>
                </c:ext>
              </c:extLst>
            </c:dLbl>
            <c:dLbl>
              <c:idx val="5"/>
              <c:layout>
                <c:manualLayout>
                  <c:x val="-1.4868711717395613E-16"/>
                  <c:y val="6.7842605156036746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480-4F3F-8CD1-766D3F5EAA1C}"/>
                </c:ext>
              </c:extLst>
            </c:dLbl>
            <c:dLbl>
              <c:idx val="7"/>
              <c:layout>
                <c:manualLayout>
                  <c:x val="-1.2165450121654502E-2"/>
                  <c:y val="6.784260515603799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4480-4F3F-8CD1-766D3F5EAA1C}"/>
                </c:ext>
              </c:extLst>
            </c:dLbl>
            <c:spPr>
              <a:noFill/>
              <a:ln>
                <a:noFill/>
              </a:ln>
              <a:effectLst/>
            </c:spPr>
            <c:txPr>
              <a:bodyPr rot="0" spcFirstLastPara="1" vertOverflow="ellipsis" vert="horz" wrap="square" lIns="38100" tIns="19050" rIns="38100" bIns="19050" anchor="ctr" anchorCtr="1">
                <a:spAutoFit/>
              </a:bodyPr>
              <a:lstStyle/>
              <a:p>
                <a:pPr>
                  <a:defRPr lang="ja-JP" sz="800" b="1"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グラフ作成!$K$28:$K$35</c:f>
              <c:strCache>
                <c:ptCount val="8"/>
                <c:pt idx="0">
                  <c:v>★１</c:v>
                </c:pt>
                <c:pt idx="1">
                  <c:v>★２</c:v>
                </c:pt>
                <c:pt idx="2">
                  <c:v>★３</c:v>
                </c:pt>
                <c:pt idx="3">
                  <c:v>★４</c:v>
                </c:pt>
                <c:pt idx="4">
                  <c:v>★５</c:v>
                </c:pt>
                <c:pt idx="5">
                  <c:v>★６</c:v>
                </c:pt>
                <c:pt idx="6">
                  <c:v>★７</c:v>
                </c:pt>
                <c:pt idx="7">
                  <c:v>★８</c:v>
                </c:pt>
              </c:strCache>
            </c:strRef>
          </c:cat>
          <c:val>
            <c:numRef>
              <c:f>グラフ作成!$N$28:$N$35</c:f>
              <c:numCache>
                <c:formatCode>0%</c:formatCode>
                <c:ptCount val="8"/>
                <c:pt idx="0">
                  <c:v>1.7647058823529412E-2</c:v>
                </c:pt>
                <c:pt idx="1">
                  <c:v>1.7647058823529412E-2</c:v>
                </c:pt>
                <c:pt idx="2">
                  <c:v>3.2352941176470591E-2</c:v>
                </c:pt>
                <c:pt idx="3">
                  <c:v>7.0588235294117646E-2</c:v>
                </c:pt>
                <c:pt idx="4">
                  <c:v>0.12647058823529411</c:v>
                </c:pt>
                <c:pt idx="5">
                  <c:v>0.16176470588235295</c:v>
                </c:pt>
                <c:pt idx="6">
                  <c:v>0.30588235294117649</c:v>
                </c:pt>
                <c:pt idx="7">
                  <c:v>0.2676470588235294</c:v>
                </c:pt>
              </c:numCache>
            </c:numRef>
          </c:val>
          <c:extLst>
            <c:ext xmlns:c16="http://schemas.microsoft.com/office/drawing/2014/chart" uri="{C3380CC4-5D6E-409C-BE32-E72D297353CC}">
              <c16:uniqueId val="{00000000-4480-4F3F-8CD1-766D3F5EAA1C}"/>
            </c:ext>
          </c:extLst>
        </c:ser>
        <c:ser>
          <c:idx val="1"/>
          <c:order val="1"/>
          <c:tx>
            <c:v>非管理職</c:v>
          </c:tx>
          <c:spPr>
            <a:solidFill>
              <a:schemeClr val="accent2">
                <a:alpha val="85000"/>
              </a:schemeClr>
            </a:solidFill>
            <a:ln w="9525" cap="flat" cmpd="sng" algn="ctr">
              <a:solidFill>
                <a:schemeClr val="lt1">
                  <a:alpha val="50000"/>
                </a:schemeClr>
              </a:solidFill>
              <a:round/>
            </a:ln>
            <a:effectLst/>
          </c:spPr>
          <c:invertIfNegative val="0"/>
          <c:dLbls>
            <c:dLbl>
              <c:idx val="4"/>
              <c:layout>
                <c:manualLayout>
                  <c:x val="8.1103000811030002E-3"/>
                  <c:y val="-6.7842605156039236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480-4F3F-8CD1-766D3F5EAA1C}"/>
                </c:ext>
              </c:extLst>
            </c:dLbl>
            <c:dLbl>
              <c:idx val="5"/>
              <c:layout>
                <c:manualLayout>
                  <c:x val="-7.4343558586978064E-17"/>
                  <c:y val="-1.356852103120766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4480-4F3F-8CD1-766D3F5EAA1C}"/>
                </c:ext>
              </c:extLst>
            </c:dLbl>
            <c:dLbl>
              <c:idx val="6"/>
              <c:layout>
                <c:manualLayout>
                  <c:x val="1.2165450121654502E-2"/>
                  <c:y val="2.03527815468113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480-4F3F-8CD1-766D3F5EAA1C}"/>
                </c:ext>
              </c:extLst>
            </c:dLbl>
            <c:spPr>
              <a:noFill/>
              <a:ln>
                <a:noFill/>
              </a:ln>
              <a:effectLst/>
            </c:spPr>
            <c:txPr>
              <a:bodyPr rot="0" spcFirstLastPara="1" vertOverflow="ellipsis" vert="horz" wrap="square" lIns="38100" tIns="19050" rIns="38100" bIns="19050" anchor="ctr" anchorCtr="1">
                <a:spAutoFit/>
              </a:bodyPr>
              <a:lstStyle/>
              <a:p>
                <a:pPr>
                  <a:defRPr lang="ja-JP" sz="800" b="1"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グラフ作成!$K$28:$K$35</c:f>
              <c:strCache>
                <c:ptCount val="8"/>
                <c:pt idx="0">
                  <c:v>★１</c:v>
                </c:pt>
                <c:pt idx="1">
                  <c:v>★２</c:v>
                </c:pt>
                <c:pt idx="2">
                  <c:v>★３</c:v>
                </c:pt>
                <c:pt idx="3">
                  <c:v>★４</c:v>
                </c:pt>
                <c:pt idx="4">
                  <c:v>★５</c:v>
                </c:pt>
                <c:pt idx="5">
                  <c:v>★６</c:v>
                </c:pt>
                <c:pt idx="6">
                  <c:v>★７</c:v>
                </c:pt>
                <c:pt idx="7">
                  <c:v>★８</c:v>
                </c:pt>
              </c:strCache>
            </c:strRef>
          </c:cat>
          <c:val>
            <c:numRef>
              <c:f>グラフ作成!$O$28:$O$35</c:f>
              <c:numCache>
                <c:formatCode>0%</c:formatCode>
                <c:ptCount val="8"/>
                <c:pt idx="0">
                  <c:v>2.739885740935059E-2</c:v>
                </c:pt>
                <c:pt idx="1">
                  <c:v>3.6842718899382065E-2</c:v>
                </c:pt>
                <c:pt idx="2">
                  <c:v>6.6573393960592281E-2</c:v>
                </c:pt>
                <c:pt idx="3">
                  <c:v>7.4501573976915009E-2</c:v>
                </c:pt>
                <c:pt idx="4">
                  <c:v>0.1254517896700478</c:v>
                </c:pt>
                <c:pt idx="5">
                  <c:v>0.16940655240760172</c:v>
                </c:pt>
                <c:pt idx="6">
                  <c:v>0.17570246006762272</c:v>
                </c:pt>
                <c:pt idx="7">
                  <c:v>0.3241226536084878</c:v>
                </c:pt>
              </c:numCache>
            </c:numRef>
          </c:val>
          <c:extLst>
            <c:ext xmlns:c16="http://schemas.microsoft.com/office/drawing/2014/chart" uri="{C3380CC4-5D6E-409C-BE32-E72D297353CC}">
              <c16:uniqueId val="{00000001-4480-4F3F-8CD1-766D3F5EAA1C}"/>
            </c:ext>
          </c:extLst>
        </c:ser>
        <c:dLbls>
          <c:dLblPos val="outEnd"/>
          <c:showLegendKey val="0"/>
          <c:showVal val="1"/>
          <c:showCatName val="0"/>
          <c:showSerName val="0"/>
          <c:showPercent val="0"/>
          <c:showBubbleSize val="0"/>
        </c:dLbls>
        <c:gapWidth val="65"/>
        <c:axId val="1450939904"/>
        <c:axId val="1450948640"/>
      </c:barChart>
      <c:catAx>
        <c:axId val="145093990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1450948640"/>
        <c:crosses val="autoZero"/>
        <c:auto val="1"/>
        <c:lblAlgn val="ctr"/>
        <c:lblOffset val="100"/>
        <c:noMultiLvlLbl val="0"/>
      </c:catAx>
      <c:valAx>
        <c:axId val="145094864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450939904"/>
        <c:crosses val="autoZero"/>
        <c:crossBetween val="between"/>
      </c:valAx>
      <c:spPr>
        <a:noFill/>
        <a:ln>
          <a:noFill/>
        </a:ln>
        <a:effectLst/>
      </c:spPr>
    </c:plotArea>
    <c:legend>
      <c:legendPos val="t"/>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drawings/drawing1.xml><?xml version="1.0" encoding="utf-8"?>
<c:userShapes xmlns:c="http://schemas.openxmlformats.org/drawingml/2006/chart">
  <cdr:relSizeAnchor xmlns:cdr="http://schemas.openxmlformats.org/drawingml/2006/chartDrawing">
    <cdr:from>
      <cdr:x>0.83482</cdr:x>
      <cdr:y>0.48494</cdr:y>
    </cdr:from>
    <cdr:to>
      <cdr:x>0.91187</cdr:x>
      <cdr:y>0.65301</cdr:y>
    </cdr:to>
    <cdr:sp macro="" textlink="">
      <cdr:nvSpPr>
        <cdr:cNvPr id="2" name="楕円 1"/>
        <cdr:cNvSpPr/>
      </cdr:nvSpPr>
      <cdr:spPr>
        <a:xfrm xmlns:a="http://schemas.openxmlformats.org/drawingml/2006/main">
          <a:off x="2614504" y="907802"/>
          <a:ext cx="241306" cy="314615"/>
        </a:xfrm>
        <a:prstGeom xmlns:a="http://schemas.openxmlformats.org/drawingml/2006/main" prst="ellipse">
          <a:avLst/>
        </a:prstGeom>
        <a:noFill xmlns:a="http://schemas.openxmlformats.org/drawingml/2006/main"/>
        <a:ln xmlns:a="http://schemas.openxmlformats.org/drawingml/2006/main">
          <a:solidFill>
            <a:srgbClr val="FF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ja-JP" altLang="en-US"/>
        </a:p>
      </cdr:txBody>
    </cdr:sp>
  </cdr:relSizeAnchor>
</c:userShapes>
</file>

<file path=word/drawings/drawing2.xml><?xml version="1.0" encoding="utf-8"?>
<c:userShapes xmlns:c="http://schemas.openxmlformats.org/drawingml/2006/chart">
  <cdr:relSizeAnchor xmlns:cdr="http://schemas.openxmlformats.org/drawingml/2006/chartDrawing">
    <cdr:from>
      <cdr:x>0.82049</cdr:x>
      <cdr:y>0.39679</cdr:y>
    </cdr:from>
    <cdr:to>
      <cdr:x>0.89754</cdr:x>
      <cdr:y>0.55961</cdr:y>
    </cdr:to>
    <cdr:sp macro="" textlink="">
      <cdr:nvSpPr>
        <cdr:cNvPr id="2" name="楕円 1"/>
        <cdr:cNvSpPr/>
      </cdr:nvSpPr>
      <cdr:spPr>
        <a:xfrm xmlns:a="http://schemas.openxmlformats.org/drawingml/2006/main">
          <a:off x="2569642" y="742790"/>
          <a:ext cx="241306" cy="304796"/>
        </a:xfrm>
        <a:prstGeom xmlns:a="http://schemas.openxmlformats.org/drawingml/2006/main" prst="ellipse">
          <a:avLst/>
        </a:prstGeom>
        <a:noFill xmlns:a="http://schemas.openxmlformats.org/drawingml/2006/main"/>
        <a:ln xmlns:a="http://schemas.openxmlformats.org/drawingml/2006/main">
          <a:solidFill>
            <a:srgbClr val="FF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ja-JP" altLang="en-US"/>
        </a:p>
      </cdr:txBody>
    </cdr: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E6C5FFF0149E49B4A11FAF9F7EF09653"/>
        <w:category>
          <w:name w:val="全般"/>
          <w:gallery w:val="placeholder"/>
        </w:category>
        <w:types>
          <w:type w:val="bbPlcHdr"/>
        </w:types>
        <w:behaviors>
          <w:behavior w:val="content"/>
        </w:behaviors>
        <w:guid w:val="{90A6327F-D8E5-4F60-893C-6A86FB1DE35B}"/>
      </w:docPartPr>
      <w:docPartBody>
        <w:p w:rsidR="00DB1BBC" w:rsidRDefault="003B60E4">
          <w:pPr>
            <w:pStyle w:val="E6C5FFF0149E49B4A11FAF9F7EF09653"/>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8728219CD30E4F95A5C15D88EB4D555A"/>
        <w:category>
          <w:name w:val="全般"/>
          <w:gallery w:val="placeholder"/>
        </w:category>
        <w:types>
          <w:type w:val="bbPlcHdr"/>
        </w:types>
        <w:behaviors>
          <w:behavior w:val="content"/>
        </w:behaviors>
        <w:guid w:val="{D7B9EDB4-DC84-4A5D-871D-CA1DCCC073DE}"/>
      </w:docPartPr>
      <w:docPartBody>
        <w:p w:rsidR="00D9114E" w:rsidRDefault="003B60E4">
          <w:pPr>
            <w:pStyle w:val="8728219CD30E4F95A5C15D88EB4D555A"/>
          </w:pPr>
          <w:r w:rsidRPr="006C5465">
            <w:rPr>
              <w:lang w:val="ja-JP" w:bidi="ja-JP"/>
            </w:rPr>
            <w:t>これは本文の見出しです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swiss"/>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Digi Kyokasho NK-R">
    <w:altName w:val="UD デジタル 教科書体 NK-R"/>
    <w:panose1 w:val="02020400000000000000"/>
    <w:charset w:val="80"/>
    <w:family w:val="roman"/>
    <w:pitch w:val="variable"/>
    <w:sig w:usb0="800002A3" w:usb1="2AC7ECFA" w:usb2="00000010" w:usb3="00000000" w:csb0="00020000" w:csb1="00000000"/>
  </w:font>
  <w:font w:name="SimHei">
    <w:altName w:val="黑体"/>
    <w:panose1 w:val="0201060003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7" w:usb1="00000000" w:usb2="00000000" w:usb3="00000000" w:csb0="00000003" w:csb1="00000000"/>
  </w:font>
  <w:font w:name="A-OTF UD Shin Go Pro M">
    <w:altName w:val="游ゴシック"/>
    <w:panose1 w:val="00000000000000000000"/>
    <w:charset w:val="80"/>
    <w:family w:val="swiss"/>
    <w:notTrueType/>
    <w:pitch w:val="default"/>
    <w:sig w:usb0="00000001"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Digi Kyokasho NP-R">
    <w:altName w:val="UD デジタル 教科書体 NP-R"/>
    <w:panose1 w:val="02020400000000000000"/>
    <w:charset w:val="80"/>
    <w:family w:val="roman"/>
    <w:pitch w:val="variable"/>
    <w:sig w:usb0="800002A3" w:usb1="2AC7ECFA" w:usb2="00000010" w:usb3="00000000" w:csb0="00020000" w:csb1="00000000"/>
  </w:font>
  <w:font w:name="UD Digi Kyokasho N-R">
    <w:altName w:val="UD デジタル 教科書体 N-R"/>
    <w:panose1 w:val="02020400000000000000"/>
    <w:charset w:val="80"/>
    <w:family w:val="roman"/>
    <w:pitch w:val="fixed"/>
    <w:sig w:usb0="800002A3" w:usb1="2AC7ECFA"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HGMaruGothicMPRO">
    <w:altName w:val="MS Gothic"/>
    <w:charset w:val="80"/>
    <w:family w:val="swiss"/>
    <w:pitch w:val="variable"/>
    <w:sig w:usb0="E00002FF" w:usb1="2AC7EDFE" w:usb2="00000012" w:usb3="00000000" w:csb0="00020001" w:csb1="00000000"/>
  </w:font>
  <w:font w:name="BIZ UDPGothic">
    <w:altName w:val="Arial Unicode MS"/>
    <w:panose1 w:val="020B0400000000000000"/>
    <w:charset w:val="80"/>
    <w:family w:val="swiss"/>
    <w:pitch w:val="variable"/>
    <w:sig w:usb0="E00002F7" w:usb1="2AC7EDF8" w:usb2="00000012" w:usb3="00000000" w:csb0="0002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06EBD"/>
    <w:rsid w:val="000136BD"/>
    <w:rsid w:val="00014FE2"/>
    <w:rsid w:val="000303B5"/>
    <w:rsid w:val="00071A2B"/>
    <w:rsid w:val="0008332C"/>
    <w:rsid w:val="00090DAE"/>
    <w:rsid w:val="00091C5F"/>
    <w:rsid w:val="00092B07"/>
    <w:rsid w:val="00095CE7"/>
    <w:rsid w:val="000B24AC"/>
    <w:rsid w:val="000B6A5E"/>
    <w:rsid w:val="000C3DAB"/>
    <w:rsid w:val="000D7096"/>
    <w:rsid w:val="000E474F"/>
    <w:rsid w:val="001047F1"/>
    <w:rsid w:val="001114CF"/>
    <w:rsid w:val="00130948"/>
    <w:rsid w:val="00136A11"/>
    <w:rsid w:val="00144AF4"/>
    <w:rsid w:val="001A2C1E"/>
    <w:rsid w:val="001B070E"/>
    <w:rsid w:val="001B58A0"/>
    <w:rsid w:val="001C220D"/>
    <w:rsid w:val="001F6797"/>
    <w:rsid w:val="001F7C24"/>
    <w:rsid w:val="002046F0"/>
    <w:rsid w:val="00237748"/>
    <w:rsid w:val="002563CF"/>
    <w:rsid w:val="002F11F9"/>
    <w:rsid w:val="002F7DD3"/>
    <w:rsid w:val="00320F0F"/>
    <w:rsid w:val="00322798"/>
    <w:rsid w:val="00326E35"/>
    <w:rsid w:val="00335C99"/>
    <w:rsid w:val="003370F4"/>
    <w:rsid w:val="00355BAF"/>
    <w:rsid w:val="00356080"/>
    <w:rsid w:val="00363254"/>
    <w:rsid w:val="00367C26"/>
    <w:rsid w:val="003714E9"/>
    <w:rsid w:val="003A066C"/>
    <w:rsid w:val="003A2841"/>
    <w:rsid w:val="003B1E2A"/>
    <w:rsid w:val="003B60E4"/>
    <w:rsid w:val="00404154"/>
    <w:rsid w:val="00412B96"/>
    <w:rsid w:val="00447D32"/>
    <w:rsid w:val="00466216"/>
    <w:rsid w:val="00492FEC"/>
    <w:rsid w:val="004A176D"/>
    <w:rsid w:val="004A67E5"/>
    <w:rsid w:val="004C2221"/>
    <w:rsid w:val="004E039F"/>
    <w:rsid w:val="004E4E7B"/>
    <w:rsid w:val="004E5FCA"/>
    <w:rsid w:val="004F160F"/>
    <w:rsid w:val="004F4AD1"/>
    <w:rsid w:val="00502C70"/>
    <w:rsid w:val="00516192"/>
    <w:rsid w:val="00530882"/>
    <w:rsid w:val="005346E3"/>
    <w:rsid w:val="00534D24"/>
    <w:rsid w:val="005350C9"/>
    <w:rsid w:val="005355B0"/>
    <w:rsid w:val="005473C5"/>
    <w:rsid w:val="005509A3"/>
    <w:rsid w:val="00581398"/>
    <w:rsid w:val="00593A60"/>
    <w:rsid w:val="005C499B"/>
    <w:rsid w:val="005C7B45"/>
    <w:rsid w:val="005D1607"/>
    <w:rsid w:val="005E01CC"/>
    <w:rsid w:val="005E2732"/>
    <w:rsid w:val="005F1E68"/>
    <w:rsid w:val="005F2815"/>
    <w:rsid w:val="00612505"/>
    <w:rsid w:val="00614540"/>
    <w:rsid w:val="0061596A"/>
    <w:rsid w:val="00641652"/>
    <w:rsid w:val="00655443"/>
    <w:rsid w:val="00656FE4"/>
    <w:rsid w:val="00665F70"/>
    <w:rsid w:val="00670976"/>
    <w:rsid w:val="0067625F"/>
    <w:rsid w:val="00681C91"/>
    <w:rsid w:val="006C5D54"/>
    <w:rsid w:val="006D344F"/>
    <w:rsid w:val="006D417F"/>
    <w:rsid w:val="007023B7"/>
    <w:rsid w:val="00734C80"/>
    <w:rsid w:val="00753076"/>
    <w:rsid w:val="00766B9A"/>
    <w:rsid w:val="00775766"/>
    <w:rsid w:val="00792F23"/>
    <w:rsid w:val="008010D5"/>
    <w:rsid w:val="008131C4"/>
    <w:rsid w:val="008415DC"/>
    <w:rsid w:val="008632F3"/>
    <w:rsid w:val="008801EA"/>
    <w:rsid w:val="0088775F"/>
    <w:rsid w:val="008967C7"/>
    <w:rsid w:val="008C0119"/>
    <w:rsid w:val="008D1F80"/>
    <w:rsid w:val="008E0163"/>
    <w:rsid w:val="008F5FFF"/>
    <w:rsid w:val="00902042"/>
    <w:rsid w:val="009308FB"/>
    <w:rsid w:val="00940F0F"/>
    <w:rsid w:val="009517BB"/>
    <w:rsid w:val="00963141"/>
    <w:rsid w:val="009631B2"/>
    <w:rsid w:val="009861EB"/>
    <w:rsid w:val="00A0112B"/>
    <w:rsid w:val="00A54005"/>
    <w:rsid w:val="00A56A74"/>
    <w:rsid w:val="00A659F8"/>
    <w:rsid w:val="00A820A4"/>
    <w:rsid w:val="00A90D26"/>
    <w:rsid w:val="00AD5C0E"/>
    <w:rsid w:val="00AD6904"/>
    <w:rsid w:val="00AE1740"/>
    <w:rsid w:val="00AE405E"/>
    <w:rsid w:val="00AE5308"/>
    <w:rsid w:val="00AF2FA5"/>
    <w:rsid w:val="00B12AD7"/>
    <w:rsid w:val="00B30983"/>
    <w:rsid w:val="00B417C4"/>
    <w:rsid w:val="00B46337"/>
    <w:rsid w:val="00B86133"/>
    <w:rsid w:val="00B947BB"/>
    <w:rsid w:val="00BA7EFB"/>
    <w:rsid w:val="00BB0C07"/>
    <w:rsid w:val="00BB2786"/>
    <w:rsid w:val="00BC7CD7"/>
    <w:rsid w:val="00BD156F"/>
    <w:rsid w:val="00BD38BF"/>
    <w:rsid w:val="00BD4B4D"/>
    <w:rsid w:val="00BE32AC"/>
    <w:rsid w:val="00BE734D"/>
    <w:rsid w:val="00C00A3C"/>
    <w:rsid w:val="00C27255"/>
    <w:rsid w:val="00C41F26"/>
    <w:rsid w:val="00C43603"/>
    <w:rsid w:val="00C5700D"/>
    <w:rsid w:val="00C61198"/>
    <w:rsid w:val="00C73FEF"/>
    <w:rsid w:val="00C7457B"/>
    <w:rsid w:val="00C86B99"/>
    <w:rsid w:val="00CA2C79"/>
    <w:rsid w:val="00CB3801"/>
    <w:rsid w:val="00CC0C8D"/>
    <w:rsid w:val="00CE66FA"/>
    <w:rsid w:val="00D54FC7"/>
    <w:rsid w:val="00D603A5"/>
    <w:rsid w:val="00D6084C"/>
    <w:rsid w:val="00D71AA2"/>
    <w:rsid w:val="00D75D08"/>
    <w:rsid w:val="00D9114E"/>
    <w:rsid w:val="00D95C7D"/>
    <w:rsid w:val="00DA1413"/>
    <w:rsid w:val="00DA4244"/>
    <w:rsid w:val="00DB1BBC"/>
    <w:rsid w:val="00DC0EBF"/>
    <w:rsid w:val="00DD398A"/>
    <w:rsid w:val="00DE1EA4"/>
    <w:rsid w:val="00DF7C96"/>
    <w:rsid w:val="00E11137"/>
    <w:rsid w:val="00E2346A"/>
    <w:rsid w:val="00E244EF"/>
    <w:rsid w:val="00E26482"/>
    <w:rsid w:val="00E30880"/>
    <w:rsid w:val="00E63F37"/>
    <w:rsid w:val="00E65780"/>
    <w:rsid w:val="00E675C6"/>
    <w:rsid w:val="00E808C4"/>
    <w:rsid w:val="00E87BF6"/>
    <w:rsid w:val="00EC4C06"/>
    <w:rsid w:val="00EE1FED"/>
    <w:rsid w:val="00F17F5C"/>
    <w:rsid w:val="00F312F0"/>
    <w:rsid w:val="00F33DEF"/>
    <w:rsid w:val="00F341A8"/>
    <w:rsid w:val="00F5326D"/>
    <w:rsid w:val="00F9731C"/>
    <w:rsid w:val="00FA56B1"/>
    <w:rsid w:val="00FC0D2A"/>
    <w:rsid w:val="00FD2A35"/>
    <w:rsid w:val="00FF799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E6C5FFF0149E49B4A11FAF9F7EF09653">
    <w:name w:val="E6C5FFF0149E49B4A11FAF9F7EF09653"/>
    <w:pPr>
      <w:widowControl w:val="0"/>
      <w:jc w:val="both"/>
    </w:pPr>
  </w:style>
  <w:style w:type="paragraph" w:customStyle="1" w:styleId="8728219CD30E4F95A5C15D88EB4D555A">
    <w:name w:val="8728219CD30E4F95A5C15D88EB4D555A"/>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42BC17F2156E441892CACE40C83BB00" ma:contentTypeVersion="17" ma:contentTypeDescription="新しいドキュメントを作成します。" ma:contentTypeScope="" ma:versionID="61715cfb589ef7e65f4a33b18538719f">
  <xsd:schema xmlns:xsd="http://www.w3.org/2001/XMLSchema" xmlns:xs="http://www.w3.org/2001/XMLSchema" xmlns:p="http://schemas.microsoft.com/office/2006/metadata/properties" xmlns:ns2="b976cefd-8700-4fbd-a4aa-7befe390538e" xmlns:ns3="434d2eae-bb45-4a3c-a78e-c4996c55120f" targetNamespace="http://schemas.microsoft.com/office/2006/metadata/properties" ma:root="true" ma:fieldsID="7b7787e85b107ca5aebfc1023d44565d" ns2:_="" ns3:_="">
    <xsd:import namespace="b976cefd-8700-4fbd-a4aa-7befe390538e"/>
    <xsd:import namespace="434d2eae-bb45-4a3c-a78e-c4996c55120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6cefd-8700-4fbd-a4aa-7befe39053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70e439e9-d3d6-4363-a3fa-23681c5124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4d2eae-bb45-4a3c-a78e-c4996c55120f"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931314e3-3544-48a0-b621-e039b360c072}" ma:internalName="TaxCatchAll" ma:showField="CatchAllData" ma:web="434d2eae-bb45-4a3c-a78e-c4996c55120f">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976cefd-8700-4fbd-a4aa-7befe390538e">
      <Terms xmlns="http://schemas.microsoft.com/office/infopath/2007/PartnerControls"/>
    </lcf76f155ced4ddcb4097134ff3c332f>
    <TaxCatchAll xmlns="434d2eae-bb45-4a3c-a78e-c4996c55120f"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3.xml><?xml version="1.0" encoding="utf-8"?>
<ds:datastoreItem xmlns:ds="http://schemas.openxmlformats.org/officeDocument/2006/customXml" ds:itemID="{EDC28AAD-06F2-4338-B1F9-8A24DD600C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6cefd-8700-4fbd-a4aa-7befe390538e"/>
    <ds:schemaRef ds:uri="434d2eae-bb45-4a3c-a78e-c4996c5512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 ds:uri="b976cefd-8700-4fbd-a4aa-7befe390538e"/>
    <ds:schemaRef ds:uri="434d2eae-bb45-4a3c-a78e-c4996c55120f"/>
  </ds:schemaRefs>
</ds:datastoreItem>
</file>

<file path=customXml/itemProps5.xml><?xml version="1.0" encoding="utf-8"?>
<ds:datastoreItem xmlns:ds="http://schemas.openxmlformats.org/officeDocument/2006/customXml" ds:itemID="{EC634A5F-4985-44B6-9FC6-0383D5A39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410</TotalTime>
  <Pages>5</Pages>
  <Words>1738</Words>
  <Characters>9910</Characters>
  <Application>Microsoft Office Word</Application>
  <DocSecurity>2</DocSecurity>
  <Lines>82</Lines>
  <Paragraphs>23</Paragraphs>
  <ScaleCrop>false</ScaleCrop>
  <HeadingPairs>
    <vt:vector size="6" baseType="variant">
      <vt:variant>
        <vt:lpstr>Tiêu đề</vt:lpstr>
      </vt:variant>
      <vt:variant>
        <vt:i4>1</vt:i4>
      </vt:variant>
      <vt:variant>
        <vt:lpstr>タイトル</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11625</CharactersWithSpaces>
  <SharedDoc>false</SharedDoc>
  <HLinks>
    <vt:vector size="12" baseType="variant">
      <vt:variant>
        <vt:i4>5308483</vt:i4>
      </vt:variant>
      <vt:variant>
        <vt:i4>0</vt:i4>
      </vt:variant>
      <vt:variant>
        <vt:i4>0</vt:i4>
      </vt:variant>
      <vt:variant>
        <vt:i4>5</vt:i4>
      </vt:variant>
      <vt:variant>
        <vt:lpwstr>https://forms.office.com/r/CYjTp4nVmb</vt:lpwstr>
      </vt:variant>
      <vt:variant>
        <vt:lpwstr/>
      </vt:variant>
      <vt:variant>
        <vt:i4>6488068</vt:i4>
      </vt:variant>
      <vt:variant>
        <vt:i4>0</vt:i4>
      </vt:variant>
      <vt:variant>
        <vt:i4>0</vt:i4>
      </vt:variant>
      <vt:variant>
        <vt:i4>5</vt:i4>
      </vt:variant>
      <vt:variant>
        <vt:lpwstr>mailto:umchotline@fairlinks.co.jp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INSPIRON</cp:lastModifiedBy>
  <cp:revision>66</cp:revision>
  <cp:lastPrinted>2023-08-02T16:19:00Z</cp:lastPrinted>
  <dcterms:created xsi:type="dcterms:W3CDTF">2023-11-30T05:20:00Z</dcterms:created>
  <dcterms:modified xsi:type="dcterms:W3CDTF">2023-12-11T13:16:00Z</dcterms:modified>
  <cp:category>CP23-025  Phát hành ngày 30/11/ 2023</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0x010100142BC17F2156E441892CACE40C83BB00</vt:lpwstr>
  </property>
  <property fmtid="{D5CDD505-2E9C-101B-9397-08002B2CF9AE}" pid="3" name="Order">
    <vt:r8>4900</vt:r8>
  </property>
  <property fmtid="{D5CDD505-2E9C-101B-9397-08002B2CF9AE}" pid="4" name="ComplianceAssetId">
    <vt:lpwstr/>
  </property>
  <property fmtid="{D5CDD505-2E9C-101B-9397-08002B2CF9AE}" pid="5" name="MediaServiceImageTags">
    <vt:lpwstr/>
  </property>
</Properties>
</file>