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250"/>
        <w:gridCol w:w="153"/>
        <w:gridCol w:w="2842"/>
        <w:gridCol w:w="2675"/>
        <w:gridCol w:w="2544"/>
        <w:gridCol w:w="25"/>
      </w:tblGrid>
      <w:tr w:rsidR="00CB3692" w:rsidRPr="000F0A26" w14:paraId="4A262DCE" w14:textId="77777777" w:rsidTr="00EE2601">
        <w:trPr>
          <w:gridAfter w:val="1"/>
          <w:wAfter w:w="25" w:type="dxa"/>
          <w:trHeight w:val="714"/>
        </w:trPr>
        <w:tc>
          <w:tcPr>
            <w:tcW w:w="10464" w:type="dxa"/>
            <w:gridSpan w:val="5"/>
            <w:shd w:val="clear" w:color="auto" w:fill="F2F2F2" w:themeFill="background1" w:themeFillShade="F2"/>
            <w:vAlign w:val="center"/>
          </w:tcPr>
          <w:p w14:paraId="4528D2A7" w14:textId="04420D01" w:rsidR="00CB3692" w:rsidRPr="00D56E97" w:rsidRDefault="009E3D48" w:rsidP="006A62F3">
            <w:pPr>
              <w:pStyle w:val="Title"/>
              <w:rPr>
                <w:rFonts w:ascii="Times New Roman" w:hAnsi="Times New Roman" w:cs="Times New Roman"/>
                <w:sz w:val="44"/>
                <w:szCs w:val="44"/>
              </w:rPr>
            </w:pPr>
            <w:r w:rsidRPr="00D56E97">
              <w:rPr>
                <w:rFonts w:ascii="Times New Roman" w:hAnsi="Times New Roman" w:cs="Times New Roman"/>
                <w:sz w:val="44"/>
                <w:szCs w:val="44"/>
              </w:rPr>
              <w:t>Công ty TNHH Điện tử UMC Việt Nam</w:t>
            </w:r>
          </w:p>
        </w:tc>
      </w:tr>
      <w:tr w:rsidR="00F90C48" w:rsidRPr="000F0A26" w14:paraId="61D8473D" w14:textId="77777777" w:rsidTr="00D56E97">
        <w:trPr>
          <w:gridAfter w:val="1"/>
          <w:wAfter w:w="25" w:type="dxa"/>
          <w:trHeight w:val="2271"/>
        </w:trPr>
        <w:tc>
          <w:tcPr>
            <w:tcW w:w="2250" w:type="dxa"/>
            <w:shd w:val="clear" w:color="auto" w:fill="F2F2F2" w:themeFill="background1" w:themeFillShade="F2"/>
            <w:tcMar>
              <w:top w:w="144" w:type="dxa"/>
              <w:left w:w="0" w:type="dxa"/>
              <w:bottom w:w="144" w:type="dxa"/>
            </w:tcMar>
          </w:tcPr>
          <w:p w14:paraId="35B80936" w14:textId="2417BBCE" w:rsidR="00C9488C" w:rsidRDefault="00C9488C" w:rsidP="006A62F3">
            <w:pPr>
              <w:jc w:val="center"/>
            </w:pPr>
          </w:p>
          <w:p w14:paraId="5E29B6E1" w14:textId="3B0EFCBD" w:rsidR="00C9488C" w:rsidRDefault="00A77ED9" w:rsidP="00A77ED9">
            <w:r w:rsidRPr="000F0A26">
              <w:rPr>
                <w:rFonts w:hint="eastAsia"/>
                <w:noProof/>
              </w:rPr>
              <mc:AlternateContent>
                <mc:Choice Requires="wps">
                  <w:drawing>
                    <wp:anchor distT="0" distB="0" distL="114300" distR="114300" simplePos="0" relativeHeight="251660311" behindDoc="0" locked="0" layoutInCell="1" allowOverlap="1" wp14:anchorId="282534E6" wp14:editId="34D9F60E">
                      <wp:simplePos x="0" y="0"/>
                      <wp:positionH relativeFrom="column">
                        <wp:posOffset>40943</wp:posOffset>
                      </wp:positionH>
                      <wp:positionV relativeFrom="paragraph">
                        <wp:posOffset>42612</wp:posOffset>
                      </wp:positionV>
                      <wp:extent cx="1466850" cy="132550"/>
                      <wp:effectExtent l="0" t="0" r="0" b="1270"/>
                      <wp:wrapNone/>
                      <wp:docPr id="1" name="長方形:角丸 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146685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anchor>
                  </w:drawing>
                </mc:Choice>
                <mc:Fallback>
                  <w:pict>
                    <v:roundrect w14:anchorId="282534E6" id="長方形:角丸 1" o:spid="_x0000_s1026" style="position:absolute;margin-left:3.2pt;margin-top:3.35pt;width:115.5pt;height:10.45pt;z-index:251660311;visibility:visible;mso-wrap-style:square;mso-wrap-distance-left:9pt;mso-wrap-distance-top:0;mso-wrap-distance-right:9pt;mso-wrap-distance-bottom:0;mso-position-horizontal:absolute;mso-position-horizontal-relative:text;mso-position-vertical:absolute;mso-position-vertical-relative:text;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v:roundrect>
                  </w:pict>
                </mc:Fallback>
              </mc:AlternateContent>
            </w:r>
          </w:p>
          <w:p w14:paraId="1F41740F" w14:textId="12895F05" w:rsidR="00CB3692" w:rsidRDefault="00CB3692" w:rsidP="006A62F3">
            <w:pPr>
              <w:jc w:val="center"/>
            </w:pPr>
          </w:p>
          <w:p w14:paraId="6C6396F6" w14:textId="77777777" w:rsidR="00C9488C" w:rsidRDefault="00C9488C" w:rsidP="006A62F3">
            <w:pPr>
              <w:jc w:val="center"/>
            </w:pPr>
          </w:p>
          <w:p w14:paraId="60D515DC" w14:textId="6E99E5FE" w:rsidR="00C9488C" w:rsidRPr="00C9488C" w:rsidRDefault="00C9488C" w:rsidP="006A62F3">
            <w:pPr>
              <w:jc w:val="center"/>
            </w:pPr>
          </w:p>
        </w:tc>
        <w:tc>
          <w:tcPr>
            <w:tcW w:w="5670" w:type="dxa"/>
            <w:gridSpan w:val="3"/>
            <w:shd w:val="clear" w:color="auto" w:fill="F2F2F2" w:themeFill="background1" w:themeFillShade="F2"/>
            <w:tcMar>
              <w:top w:w="144" w:type="dxa"/>
              <w:bottom w:w="144" w:type="dxa"/>
            </w:tcMar>
            <w:vAlign w:val="center"/>
          </w:tcPr>
          <w:p w14:paraId="70461A21" w14:textId="74F980B4" w:rsidR="009F7A27" w:rsidRPr="00D56E97" w:rsidRDefault="00A77ED9" w:rsidP="00A77ED9">
            <w:pPr>
              <w:pStyle w:val="Subtitle"/>
              <w:jc w:val="left"/>
              <w:rPr>
                <w:rFonts w:ascii="Times New Roman" w:hAnsi="Times New Roman" w:cs="Times New Roman"/>
                <w:color w:val="3C5CF2" w:themeColor="accent1" w:themeTint="99"/>
                <w:sz w:val="52"/>
                <w:szCs w:val="52"/>
              </w:rPr>
            </w:pPr>
            <w:r>
              <w:rPr>
                <w:rFonts w:ascii="Times New Roman" w:hAnsi="Times New Roman" w:cs="Times New Roman"/>
                <w:noProof/>
                <w:color w:val="3C5CF2" w:themeColor="accent1" w:themeTint="99"/>
                <w:sz w:val="52"/>
                <w:szCs w:val="52"/>
                <w14:textOutline w14:w="0" w14:cap="rnd" w14:cmpd="sng" w14:algn="ctr">
                  <w14:noFill/>
                  <w14:prstDash w14:val="solid"/>
                  <w14:bevel/>
                </w14:textOutline>
              </w:rPr>
              <mc:AlternateContent>
                <mc:Choice Requires="wps">
                  <w:drawing>
                    <wp:anchor distT="0" distB="0" distL="114300" distR="114300" simplePos="0" relativeHeight="251661335" behindDoc="0" locked="0" layoutInCell="1" allowOverlap="1" wp14:anchorId="3DD54DC1" wp14:editId="1DBA5AC1">
                      <wp:simplePos x="0" y="0"/>
                      <wp:positionH relativeFrom="column">
                        <wp:posOffset>-35560</wp:posOffset>
                      </wp:positionH>
                      <wp:positionV relativeFrom="paragraph">
                        <wp:posOffset>-407670</wp:posOffset>
                      </wp:positionV>
                      <wp:extent cx="3561715" cy="490855"/>
                      <wp:effectExtent l="0" t="0" r="19685" b="23495"/>
                      <wp:wrapNone/>
                      <wp:docPr id="5" name="Rectangle 5"/>
                      <wp:cNvGraphicFramePr/>
                      <a:graphic xmlns:a="http://schemas.openxmlformats.org/drawingml/2006/main">
                        <a:graphicData uri="http://schemas.microsoft.com/office/word/2010/wordprocessingShape">
                          <wps:wsp>
                            <wps:cNvSpPr/>
                            <wps:spPr>
                              <a:xfrm>
                                <a:off x="0" y="0"/>
                                <a:ext cx="3562066" cy="490855"/>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D5D5DC" w14:textId="7CB12A59" w:rsidR="00A77ED9" w:rsidRPr="00E267C6" w:rsidRDefault="00BB7951" w:rsidP="00A77ED9">
                                  <w:pPr>
                                    <w:jc w:val="center"/>
                                    <w:rPr>
                                      <w:b/>
                                    </w:rPr>
                                  </w:pPr>
                                  <w:sdt>
                                    <w:sdtPr>
                                      <w:rPr>
                                        <w:rFonts w:ascii="Times New Roman" w:hAnsi="Times New Roman" w:cs="Times New Roman"/>
                                        <w:b/>
                                        <w:color w:val="3C5CF2" w:themeColor="accent1" w:themeTint="99"/>
                                        <w:sz w:val="52"/>
                                        <w:szCs w:val="52"/>
                                      </w:rPr>
                                      <w:alias w:val="タイトル​​"/>
                                      <w:tag w:val=""/>
                                      <w:id w:val="1485432090"/>
                                      <w:placeholder>
                                        <w:docPart w:val="FB613EF1E2CE40DB9AD51307CB3E5F9E"/>
                                      </w:placeholder>
                                      <w:dataBinding w:prefixMappings="xmlns:ns0='http://schemas.microsoft.com/office/2006/coverPageProps' " w:xpath="/ns0:CoverPageProperties[1]/ns0:Abstract[1]" w:storeItemID="{55AF091B-3C7A-41E3-B477-F2FDAA23CFDA}"/>
                                      <w15:appearance w15:val="hidden"/>
                                      <w:text/>
                                    </w:sdtPr>
                                    <w:sdtEndPr/>
                                    <w:sdtContent>
                                      <w:r w:rsidR="00A77ED9" w:rsidRPr="00E267C6">
                                        <w:rPr>
                                          <w:rFonts w:ascii="Times New Roman" w:hAnsi="Times New Roman" w:cs="Times New Roman"/>
                                          <w:b/>
                                          <w:color w:val="3C5CF2" w:themeColor="accent1" w:themeTint="99"/>
                                          <w:sz w:val="52"/>
                                          <w:szCs w:val="52"/>
                                        </w:rPr>
                                        <w:t>B</w:t>
                                      </w:r>
                                      <w:r w:rsidR="00E267C6">
                                        <w:rPr>
                                          <w:rFonts w:ascii="Times New Roman" w:hAnsi="Times New Roman" w:cs="Times New Roman"/>
                                          <w:b/>
                                          <w:color w:val="3C5CF2" w:themeColor="accent1" w:themeTint="99"/>
                                          <w:sz w:val="52"/>
                                          <w:szCs w:val="52"/>
                                        </w:rPr>
                                        <w:t>ản</w:t>
                                      </w:r>
                                      <w:r w:rsidR="00A77ED9" w:rsidRPr="00E267C6">
                                        <w:rPr>
                                          <w:rFonts w:ascii="Times New Roman" w:hAnsi="Times New Roman" w:cs="Times New Roman"/>
                                          <w:b/>
                                          <w:color w:val="3C5CF2" w:themeColor="accent1" w:themeTint="99"/>
                                          <w:sz w:val="52"/>
                                          <w:szCs w:val="52"/>
                                        </w:rPr>
                                        <w:t xml:space="preserve"> tin Tuân thủ</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54DC1" id="Rectangle 5" o:spid="_x0000_s1027" style="position:absolute;margin-left:-2.8pt;margin-top:-32.1pt;width:280.45pt;height:38.65pt;z-index:251661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" fillcolor="#f2f2f2 [3052]" strokecolor="#f2f2f2 [3052]" strokeweight="1pt">
                      <v:textbox>
                        <w:txbxContent>
                          <w:p w14:paraId="71D5D5DC" w14:textId="7CB12A59" w:rsidR="00A77ED9" w:rsidRPr="00E267C6" w:rsidRDefault="00A77ED9" w:rsidP="00A77ED9">
                            <w:pPr>
                              <w:jc w:val="center"/>
                              <w:rPr>
                                <w:b/>
                              </w:rPr>
                            </w:pPr>
                            <w:sdt>
                              <w:sdtPr>
                                <w:rPr>
                                  <w:rFonts w:ascii="Times New Roman" w:hAnsi="Times New Roman" w:cs="Times New Roman"/>
                                  <w:b/>
                                  <w:color w:val="3C5CF2" w:themeColor="accent1" w:themeTint="99"/>
                                  <w:sz w:val="52"/>
                                  <w:szCs w:val="52"/>
                                </w:rPr>
                                <w:alias w:val="タイトル​​"/>
                                <w:tag w:val=""/>
                                <w:id w:val="1485432090"/>
                                <w:placeholder>
                                  <w:docPart w:val="FB613EF1E2CE40DB9AD51307CB3E5F9E"/>
                                </w:placeholder>
                                <w:dataBinding w:prefixMappings="xmlns:ns0='http://schemas.microsoft.com/office/2006/coverPageProps' " w:xpath="/ns0:CoverPageProperties[1]/ns0:Abstract[1]" w:storeItemID="{55AF091B-3C7A-41E3-B477-F2FDAA23CFDA}"/>
                                <w15:appearance w15:val="hidden"/>
                                <w:text/>
                              </w:sdtPr>
                              <w:sdtContent>
                                <w:r w:rsidRPr="00E267C6">
                                  <w:rPr>
                                    <w:rFonts w:ascii="Times New Roman" w:hAnsi="Times New Roman" w:cs="Times New Roman"/>
                                    <w:b/>
                                    <w:color w:val="3C5CF2" w:themeColor="accent1" w:themeTint="99"/>
                                    <w:sz w:val="52"/>
                                    <w:szCs w:val="52"/>
                                  </w:rPr>
                                  <w:t>B</w:t>
                                </w:r>
                                <w:r w:rsidR="00E267C6">
                                  <w:rPr>
                                    <w:rFonts w:ascii="Times New Roman" w:hAnsi="Times New Roman" w:cs="Times New Roman"/>
                                    <w:b/>
                                    <w:color w:val="3C5CF2" w:themeColor="accent1" w:themeTint="99"/>
                                    <w:sz w:val="52"/>
                                    <w:szCs w:val="52"/>
                                  </w:rPr>
                                  <w:t>ản</w:t>
                                </w:r>
                                <w:r w:rsidRPr="00E267C6">
                                  <w:rPr>
                                    <w:rFonts w:ascii="Times New Roman" w:hAnsi="Times New Roman" w:cs="Times New Roman"/>
                                    <w:b/>
                                    <w:color w:val="3C5CF2" w:themeColor="accent1" w:themeTint="99"/>
                                    <w:sz w:val="52"/>
                                    <w:szCs w:val="52"/>
                                  </w:rPr>
                                  <w:t xml:space="preserve"> tin Tuân thủ</w:t>
                                </w:r>
                              </w:sdtContent>
                            </w:sdt>
                          </w:p>
                        </w:txbxContent>
                      </v:textbox>
                    </v:rect>
                  </w:pict>
                </mc:Fallback>
              </mc:AlternateContent>
            </w:r>
          </w:p>
          <w:p w14:paraId="4C65690F" w14:textId="7E981773" w:rsidR="006A57DD" w:rsidRPr="00D56E97" w:rsidRDefault="009E3D48" w:rsidP="006A62F3">
            <w:pPr>
              <w:pStyle w:val="a0"/>
              <w:jc w:val="center"/>
              <w:rPr>
                <w:rFonts w:ascii="Times New Roman" w:hAnsi="Times New Roman"/>
                <w:sz w:val="32"/>
                <w:szCs w:val="32"/>
                <w:lang w:val="es-MX"/>
              </w:rPr>
            </w:pPr>
            <w:r w:rsidRPr="00D56E97">
              <w:rPr>
                <w:rFonts w:ascii="Times New Roman" w:hAnsi="Times New Roman"/>
                <w:sz w:val="24"/>
                <w:szCs w:val="32"/>
                <w:lang w:val="es-MX"/>
              </w:rPr>
              <w:t xml:space="preserve">Số </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80FDB" w:rsidRPr="00D56E97">
                  <w:rPr>
                    <w:rFonts w:ascii="Times New Roman" w:hAnsi="Times New Roman"/>
                    <w:sz w:val="24"/>
                    <w:szCs w:val="32"/>
                    <w:lang w:val="es-MX"/>
                  </w:rPr>
                  <w:t>CP20-0</w:t>
                </w:r>
                <w:r w:rsidR="00B77D62" w:rsidRPr="00D56E97">
                  <w:rPr>
                    <w:rFonts w:ascii="Times New Roman" w:hAnsi="Times New Roman"/>
                    <w:sz w:val="24"/>
                    <w:szCs w:val="32"/>
                    <w:lang w:val="es-MX"/>
                  </w:rPr>
                  <w:t>1</w:t>
                </w:r>
                <w:r w:rsidR="00E96876" w:rsidRPr="00D56E97">
                  <w:rPr>
                    <w:rFonts w:ascii="Times New Roman" w:hAnsi="Times New Roman"/>
                    <w:sz w:val="24"/>
                    <w:szCs w:val="32"/>
                    <w:lang w:val="es-MX"/>
                  </w:rPr>
                  <w:t>2</w:t>
                </w:r>
                <w:r w:rsidR="00C80FDB" w:rsidRPr="00D56E97">
                  <w:rPr>
                    <w:rFonts w:ascii="Times New Roman" w:hAnsi="Times New Roman"/>
                    <w:sz w:val="24"/>
                    <w:szCs w:val="32"/>
                    <w:lang w:val="es-MX"/>
                  </w:rPr>
                  <w:t xml:space="preserve"> </w:t>
                </w:r>
                <w:r w:rsidRPr="00D56E97">
                  <w:rPr>
                    <w:rFonts w:ascii="Times New Roman" w:hAnsi="Times New Roman"/>
                    <w:sz w:val="24"/>
                    <w:szCs w:val="32"/>
                    <w:lang w:val="es-MX"/>
                  </w:rPr>
                  <w:t>Phát hành ngày 25 tháng 11 năm 2021</w:t>
                </w:r>
              </w:sdtContent>
            </w:sdt>
          </w:p>
        </w:tc>
        <w:tc>
          <w:tcPr>
            <w:tcW w:w="2544" w:type="dxa"/>
            <w:shd w:val="clear" w:color="auto" w:fill="F2F2F2" w:themeFill="background1" w:themeFillShade="F2"/>
            <w:tcMar>
              <w:top w:w="144" w:type="dxa"/>
              <w:left w:w="0" w:type="dxa"/>
              <w:bottom w:w="144" w:type="dxa"/>
            </w:tcMar>
          </w:tcPr>
          <w:p w14:paraId="722AFB2A" w14:textId="77777777" w:rsidR="00C9488C" w:rsidRPr="00D27EB9" w:rsidRDefault="00C9488C" w:rsidP="006A62F3">
            <w:pPr>
              <w:jc w:val="center"/>
              <w:rPr>
                <w:lang w:val="es-MX"/>
              </w:rPr>
            </w:pPr>
          </w:p>
          <w:p w14:paraId="041FE8E8" w14:textId="02F39608" w:rsidR="00C9488C" w:rsidRPr="00D27EB9" w:rsidRDefault="00D56E97" w:rsidP="006A62F3">
            <w:pPr>
              <w:jc w:val="center"/>
              <w:rPr>
                <w:lang w:val="es-MX"/>
              </w:rPr>
            </w:pPr>
            <w:r w:rsidRPr="000F0A26">
              <w:rPr>
                <w:rFonts w:hint="eastAsia"/>
                <w:noProof/>
              </w:rPr>
              <mc:AlternateContent>
                <mc:Choice Requires="wps">
                  <w:drawing>
                    <wp:anchor distT="0" distB="0" distL="114300" distR="114300" simplePos="0" relativeHeight="251659287" behindDoc="0" locked="0" layoutInCell="1" allowOverlap="1" wp14:anchorId="7E0F9AD8" wp14:editId="487A8F2F">
                      <wp:simplePos x="0" y="0"/>
                      <wp:positionH relativeFrom="column">
                        <wp:posOffset>0</wp:posOffset>
                      </wp:positionH>
                      <wp:positionV relativeFrom="paragraph">
                        <wp:posOffset>42611</wp:posOffset>
                      </wp:positionV>
                      <wp:extent cx="1560195" cy="132080"/>
                      <wp:effectExtent l="0" t="0" r="1905" b="1270"/>
                      <wp:wrapNone/>
                      <wp:docPr id="3" name="長方形:角丸 3">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1560195" cy="13208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wrap="square" rtlCol="0" anchor="ctr"/>
                          </wps:wsp>
                        </a:graphicData>
                      </a:graphic>
                      <wp14:sizeRelH relativeFrom="margin">
                        <wp14:pctWidth>0</wp14:pctWidth>
                      </wp14:sizeRelH>
                    </wp:anchor>
                  </w:drawing>
                </mc:Choice>
                <mc:Fallback>
                  <w:pict>
                    <v:roundrect w14:anchorId="7E0F9AD8" id="長方形:角丸 3" o:spid="_x0000_s1028" style="position:absolute;left:0;text-align:left;margin-left:0;margin-top:3.35pt;width:122.85pt;height:10.4pt;z-index:25165928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v:roundrect>
                  </w:pict>
                </mc:Fallback>
              </mc:AlternateContent>
            </w:r>
          </w:p>
          <w:p w14:paraId="697C5510" w14:textId="7F0FBAC8" w:rsidR="00C9488C" w:rsidRDefault="00C9488C" w:rsidP="006A62F3">
            <w:pPr>
              <w:jc w:val="center"/>
            </w:pPr>
          </w:p>
          <w:p w14:paraId="29E1055B" w14:textId="2BC88FA3" w:rsidR="00C9488C" w:rsidRDefault="00D56E97" w:rsidP="006A62F3">
            <w:pPr>
              <w:jc w:val="center"/>
            </w:pPr>
            <w:r w:rsidRPr="008272AD">
              <w:rPr>
                <w:noProof/>
                <w:sz w:val="19"/>
                <w:szCs w:val="19"/>
              </w:rPr>
              <mc:AlternateContent>
                <mc:Choice Requires="wps">
                  <w:drawing>
                    <wp:anchor distT="0" distB="0" distL="114300" distR="114300" simplePos="0" relativeHeight="251658244" behindDoc="0" locked="0" layoutInCell="1" allowOverlap="1" wp14:anchorId="4609B119" wp14:editId="7E98B317">
                      <wp:simplePos x="0" y="0"/>
                      <wp:positionH relativeFrom="column">
                        <wp:posOffset>-545719</wp:posOffset>
                      </wp:positionH>
                      <wp:positionV relativeFrom="paragraph">
                        <wp:posOffset>281381</wp:posOffset>
                      </wp:positionV>
                      <wp:extent cx="2100986" cy="621792"/>
                      <wp:effectExtent l="0" t="0" r="13970" b="26035"/>
                      <wp:wrapNone/>
                      <wp:docPr id="24" name="正方形/長方形 24"/>
                      <wp:cNvGraphicFramePr/>
                      <a:graphic xmlns:a="http://schemas.openxmlformats.org/drawingml/2006/main">
                        <a:graphicData uri="http://schemas.microsoft.com/office/word/2010/wordprocessingShape">
                          <wps:wsp>
                            <wps:cNvSpPr/>
                            <wps:spPr>
                              <a:xfrm>
                                <a:off x="0" y="0"/>
                                <a:ext cx="2100986" cy="621792"/>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18EA2F7C" w:rsidR="00FC37CC" w:rsidRPr="00AA0E0A" w:rsidRDefault="00AA0E0A" w:rsidP="009E202C">
                                  <w:pPr>
                                    <w:tabs>
                                      <w:tab w:val="left" w:pos="896"/>
                                    </w:tabs>
                                    <w:spacing w:after="0" w:line="0" w:lineRule="atLeast"/>
                                    <w:rPr>
                                      <w:rFonts w:ascii="Times New Roman" w:hAnsi="Times New Roman" w:cs="Times New Roman"/>
                                      <w:color w:val="000000" w:themeColor="text1"/>
                                      <w:sz w:val="18"/>
                                    </w:rPr>
                                  </w:pPr>
                                  <w:r w:rsidRPr="00AA0E0A">
                                    <w:rPr>
                                      <w:rFonts w:ascii="Times New Roman" w:hAnsi="Times New Roman" w:cs="Times New Roman"/>
                                      <w:color w:val="000000" w:themeColor="text1"/>
                                      <w:sz w:val="18"/>
                                    </w:rPr>
                                    <w:t>Phát hành: Phòng pháp chế của bộ phận quản lý</w:t>
                                  </w:r>
                                </w:p>
                                <w:p w14:paraId="79B0825C" w14:textId="0F43186D" w:rsidR="00FC37CC" w:rsidRPr="00AA0E0A" w:rsidRDefault="00AA0E0A" w:rsidP="009E202C">
                                  <w:pPr>
                                    <w:tabs>
                                      <w:tab w:val="left" w:pos="896"/>
                                    </w:tabs>
                                    <w:spacing w:after="0" w:line="0" w:lineRule="atLeast"/>
                                    <w:ind w:firstLineChars="100" w:firstLine="180"/>
                                    <w:rPr>
                                      <w:rFonts w:ascii="Times New Roman" w:hAnsi="Times New Roman" w:cs="Times New Roman"/>
                                      <w:color w:val="000000" w:themeColor="text1"/>
                                      <w:sz w:val="18"/>
                                    </w:rPr>
                                  </w:pPr>
                                  <w:r w:rsidRPr="00AA0E0A">
                                    <w:rPr>
                                      <w:rFonts w:ascii="Times New Roman" w:hAnsi="Times New Roman" w:cs="Times New Roman"/>
                                      <w:color w:val="000000" w:themeColor="text1"/>
                                      <w:sz w:val="18"/>
                                    </w:rPr>
                                    <w:t>(Cán bộ nhân viên phụ trách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42.95pt;margin-top:22.15pt;width:165.45pt;height:48.9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" fillcolor="white [3212]" strokecolor="#05114d [1604]" strokeweight="1pt">
                      <v:textbox>
                        <w:txbxContent>
                          <w:p w14:paraId="1C7821DE" w14:textId="18EA2F7C" w:rsidR="00FC37CC" w:rsidRPr="00AA0E0A" w:rsidRDefault="00AA0E0A" w:rsidP="009E202C">
                            <w:pPr>
                              <w:tabs>
                                <w:tab w:val="left" w:pos="896"/>
                              </w:tabs>
                              <w:spacing w:after="0" w:line="0" w:lineRule="atLeast"/>
                              <w:rPr>
                                <w:rFonts w:ascii="Times New Roman" w:hAnsi="Times New Roman" w:cs="Times New Roman"/>
                                <w:color w:val="000000" w:themeColor="text1"/>
                                <w:sz w:val="18"/>
                              </w:rPr>
                            </w:pPr>
                            <w:r w:rsidRPr="00AA0E0A">
                              <w:rPr>
                                <w:rFonts w:ascii="Times New Roman" w:hAnsi="Times New Roman" w:cs="Times New Roman"/>
                                <w:color w:val="000000" w:themeColor="text1"/>
                                <w:sz w:val="18"/>
                              </w:rPr>
                              <w:t>Phát hành: Phòng pháp chế của bộ phận quản lý</w:t>
                            </w:r>
                          </w:p>
                          <w:p w14:paraId="79B0825C" w14:textId="0F43186D" w:rsidR="00FC37CC" w:rsidRPr="00AA0E0A" w:rsidRDefault="00AA0E0A" w:rsidP="009E202C">
                            <w:pPr>
                              <w:tabs>
                                <w:tab w:val="left" w:pos="896"/>
                              </w:tabs>
                              <w:spacing w:after="0" w:line="0" w:lineRule="atLeast"/>
                              <w:ind w:firstLineChars="100" w:firstLine="180"/>
                              <w:rPr>
                                <w:rFonts w:ascii="Times New Roman" w:hAnsi="Times New Roman" w:cs="Times New Roman"/>
                                <w:color w:val="000000" w:themeColor="text1"/>
                                <w:sz w:val="18"/>
                              </w:rPr>
                            </w:pPr>
                            <w:r w:rsidRPr="00AA0E0A">
                              <w:rPr>
                                <w:rFonts w:ascii="Times New Roman" w:hAnsi="Times New Roman" w:cs="Times New Roman"/>
                                <w:color w:val="000000" w:themeColor="text1"/>
                                <w:sz w:val="18"/>
                              </w:rPr>
                              <w:t>(Cán bộ nhân viên phụ trách Tuân thủ)</w:t>
                            </w:r>
                          </w:p>
                        </w:txbxContent>
                      </v:textbox>
                    </v:rect>
                  </w:pict>
                </mc:Fallback>
              </mc:AlternateContent>
            </w:r>
          </w:p>
          <w:p w14:paraId="0E332053" w14:textId="440FBF47" w:rsidR="00C9488C" w:rsidRDefault="00C9488C" w:rsidP="006A62F3">
            <w:pPr>
              <w:jc w:val="center"/>
            </w:pPr>
          </w:p>
          <w:p w14:paraId="6BC4CB53" w14:textId="1F9DFAEC" w:rsidR="00CB3692" w:rsidRPr="00C9488C" w:rsidRDefault="00CB3692" w:rsidP="006A62F3">
            <w:pPr>
              <w:jc w:val="center"/>
              <w:rPr>
                <w:sz w:val="24"/>
                <w:szCs w:val="24"/>
              </w:rPr>
            </w:pPr>
          </w:p>
        </w:tc>
      </w:tr>
      <w:tr w:rsidR="009D47A6" w:rsidRPr="000732A4" w14:paraId="7912AF49" w14:textId="77777777" w:rsidTr="00EE2601">
        <w:trPr>
          <w:gridAfter w:val="1"/>
          <w:wAfter w:w="25" w:type="dxa"/>
          <w:trHeight w:val="8531"/>
        </w:trPr>
        <w:tc>
          <w:tcPr>
            <w:tcW w:w="2403" w:type="dxa"/>
            <w:gridSpan w:val="2"/>
            <w:shd w:val="clear" w:color="auto" w:fill="F2F2F2" w:themeFill="background1" w:themeFillShade="F2"/>
            <w:tcMar>
              <w:bottom w:w="0" w:type="dxa"/>
            </w:tcMar>
            <w:vAlign w:val="bottom"/>
          </w:tcPr>
          <w:p w14:paraId="4131D5BD" w14:textId="191CF73F" w:rsidR="009D47A6" w:rsidRPr="00323AA2" w:rsidRDefault="009D47A6" w:rsidP="006A62F3">
            <w:pPr>
              <w:rPr>
                <w:rFonts w:ascii="Times New Roman" w:hAnsi="Times New Roman" w:cs="Times New Roman"/>
              </w:rPr>
            </w:pPr>
          </w:p>
        </w:tc>
        <w:tc>
          <w:tcPr>
            <w:tcW w:w="8061" w:type="dxa"/>
            <w:gridSpan w:val="3"/>
            <w:shd w:val="clear" w:color="auto" w:fill="F2F2F2" w:themeFill="background1" w:themeFillShade="F2"/>
            <w:tcMar>
              <w:bottom w:w="57" w:type="dxa"/>
            </w:tcMar>
          </w:tcPr>
          <w:p w14:paraId="275E5BD9" w14:textId="48E4E246" w:rsidR="00604048" w:rsidRPr="00323AA2" w:rsidRDefault="00A20802" w:rsidP="006A62F3">
            <w:pPr>
              <w:pStyle w:val="Heading2"/>
              <w:ind w:leftChars="2766" w:left="4426" w:firstLineChars="100" w:firstLine="440"/>
              <w:jc w:val="both"/>
              <w:rPr>
                <w:rFonts w:ascii="Times New Roman" w:hAnsi="Times New Roman" w:cs="Times New Roman"/>
                <w:sz w:val="32"/>
                <w:szCs w:val="36"/>
              </w:rPr>
            </w:pPr>
            <w:r w:rsidRPr="00323AA2">
              <w:rPr>
                <w:rFonts w:ascii="Times New Roman" w:hAnsi="Times New Roman" w:cs="Times New Roman"/>
                <w:noProof/>
              </w:rPr>
              <w:drawing>
                <wp:anchor distT="0" distB="0" distL="114300" distR="114300" simplePos="0" relativeHeight="251658259" behindDoc="0" locked="0" layoutInCell="1" allowOverlap="1" wp14:anchorId="49FBF10B" wp14:editId="74737D54">
                  <wp:simplePos x="0" y="0"/>
                  <wp:positionH relativeFrom="column">
                    <wp:posOffset>-1353185</wp:posOffset>
                  </wp:positionH>
                  <wp:positionV relativeFrom="paragraph">
                    <wp:posOffset>187325</wp:posOffset>
                  </wp:positionV>
                  <wp:extent cx="3420745" cy="5069205"/>
                  <wp:effectExtent l="0" t="0" r="8255" b="0"/>
                  <wp:wrapNone/>
                  <wp:docPr id="19" name="図 19" descr="ダイニングルームの一角&#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descr="ダイニングルームの一角&#10;&#10;中程度の精度で自動的に生成された説明"/>
                          <pic:cNvPicPr/>
                        </pic:nvPicPr>
                        <pic:blipFill>
                          <a:blip r:embed="rId13" cstate="print">
                            <a:alphaModFix/>
                            <a:extLst>
                              <a:ext uri="{BEBA8EAE-BF5A-486C-A8C5-ECC9F3942E4B}">
                                <a14:imgProps xmlns:a14="http://schemas.microsoft.com/office/drawing/2010/main">
                                  <a14:imgLayer r:embed="rId14">
                                    <a14:imgEffect>
                                      <a14:saturation sat="97000"/>
                                    </a14:imgEffect>
                                    <a14:imgEffect>
                                      <a14:brightnessContrast bright="24000" contrast="3000"/>
                                    </a14:imgEffect>
                                  </a14:imgLayer>
                                </a14:imgProps>
                              </a:ext>
                              <a:ext uri="{28A0092B-C50C-407E-A947-70E740481C1C}">
                                <a14:useLocalDpi xmlns:a14="http://schemas.microsoft.com/office/drawing/2010/main" val="0"/>
                              </a:ext>
                            </a:extLst>
                          </a:blip>
                          <a:stretch>
                            <a:fillRect/>
                          </a:stretch>
                        </pic:blipFill>
                        <pic:spPr>
                          <a:xfrm>
                            <a:off x="0" y="0"/>
                            <a:ext cx="3420745" cy="506920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A0E0A" w:rsidRPr="00323AA2">
              <w:rPr>
                <w:rFonts w:ascii="Times New Roman" w:hAnsi="Times New Roman" w:cs="Times New Roman"/>
                <w:noProof/>
                <w:sz w:val="40"/>
              </w:rPr>
              <mc:AlternateContent>
                <mc:Choice Requires="wps">
                  <w:drawing>
                    <wp:anchor distT="0" distB="0" distL="114300" distR="114300" simplePos="0" relativeHeight="251658246" behindDoc="0" locked="0" layoutInCell="1" allowOverlap="1" wp14:anchorId="7C1DDDAF" wp14:editId="0FC973D2">
                      <wp:simplePos x="0" y="0"/>
                      <wp:positionH relativeFrom="column">
                        <wp:posOffset>2189810</wp:posOffset>
                      </wp:positionH>
                      <wp:positionV relativeFrom="paragraph">
                        <wp:posOffset>181610</wp:posOffset>
                      </wp:positionV>
                      <wp:extent cx="2750439" cy="636422"/>
                      <wp:effectExtent l="0" t="0" r="0" b="0"/>
                      <wp:wrapNone/>
                      <wp:docPr id="38" name="テキスト ボックス 4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D110348-74B5-4365-96B4-62B833C12032}"/>
                          </a:ext>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txBox="1"/>
                            <wps:spPr>
                              <a:xfrm>
                                <a:off x="0" y="0"/>
                                <a:ext cx="2750439" cy="636422"/>
                              </a:xfrm>
                              <a:prstGeom prst="rect">
                                <a:avLst/>
                              </a:prstGeom>
                              <a:solidFill>
                                <a:schemeClr val="accent1">
                                  <a:lumMod val="20000"/>
                                  <a:lumOff val="80000"/>
                                </a:schemeClr>
                              </a:solidFill>
                            </wps:spPr>
                            <wps:txbx>
                              <w:txbxContent>
                                <w:p w14:paraId="260E0F43" w14:textId="7FF6558A" w:rsidR="00E6488C" w:rsidRPr="00AA0E0A" w:rsidRDefault="003A517C" w:rsidP="00AA0E0A">
                                  <w:pPr>
                                    <w:spacing w:after="0" w:line="240" w:lineRule="auto"/>
                                    <w:rPr>
                                      <w:rFonts w:ascii="Times New Roman" w:hAnsi="Times New Roman" w:cs="Times New Roman"/>
                                      <w:b/>
                                      <w:sz w:val="32"/>
                                      <w:szCs w:val="32"/>
                                    </w:rPr>
                                  </w:pPr>
                                  <w:r>
                                    <w:rPr>
                                      <w:rFonts w:ascii="Times New Roman" w:hAnsi="Times New Roman" w:cs="Times New Roman"/>
                                      <w:b/>
                                      <w:sz w:val="32"/>
                                      <w:szCs w:val="32"/>
                                    </w:rPr>
                                    <w:t>Công bố</w:t>
                                  </w:r>
                                  <w:r w:rsidR="00AA0E0A" w:rsidRPr="00AA0E0A">
                                    <w:rPr>
                                      <w:rFonts w:ascii="Times New Roman" w:hAnsi="Times New Roman" w:cs="Times New Roman"/>
                                      <w:b/>
                                      <w:sz w:val="32"/>
                                      <w:szCs w:val="32"/>
                                    </w:rPr>
                                    <w:t xml:space="preserve"> chủ trương mới</w:t>
                                  </w:r>
                                </w:p>
                                <w:p w14:paraId="3D265422" w14:textId="5A7EDF26" w:rsidR="00512DBB" w:rsidRPr="00AA0E0A" w:rsidRDefault="00AA0E0A" w:rsidP="00AA0E0A">
                                  <w:pPr>
                                    <w:spacing w:after="0" w:line="240" w:lineRule="auto"/>
                                    <w:rPr>
                                      <w:rFonts w:ascii="Times New Roman" w:hAnsi="Times New Roman" w:cs="Times New Roman"/>
                                      <w:b/>
                                      <w:sz w:val="32"/>
                                      <w:szCs w:val="32"/>
                                    </w:rPr>
                                  </w:pPr>
                                  <w:r w:rsidRPr="00AA0E0A">
                                    <w:rPr>
                                      <w:rFonts w:ascii="Times New Roman" w:hAnsi="Times New Roman" w:cs="Times New Roman"/>
                                      <w:b/>
                                      <w:sz w:val="32"/>
                                      <w:szCs w:val="32"/>
                                    </w:rPr>
                                    <w:t>Ra mắt tổ chức mới</w:t>
                                  </w:r>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29" type="#_x0000_t202" style="position:absolute;left:0;text-align:left;margin-left:172.45pt;margin-top:14.3pt;width:216.55pt;height:50.1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" fillcolor="#bec8fa [660]" stroked="f">
                      <v:textbox inset="21.6pt,2mm,14.4pt,2mm">
                        <w:txbxContent>
                          <w:p w14:paraId="260E0F43" w14:textId="7FF6558A" w:rsidR="00E6488C" w:rsidRPr="00AA0E0A" w:rsidRDefault="003A517C" w:rsidP="00AA0E0A">
                            <w:pPr>
                              <w:spacing w:after="0" w:line="240" w:lineRule="auto"/>
                              <w:rPr>
                                <w:rFonts w:ascii="Times New Roman" w:hAnsi="Times New Roman" w:cs="Times New Roman"/>
                                <w:b/>
                                <w:sz w:val="32"/>
                                <w:szCs w:val="32"/>
                              </w:rPr>
                            </w:pPr>
                            <w:r>
                              <w:rPr>
                                <w:rFonts w:ascii="Times New Roman" w:hAnsi="Times New Roman" w:cs="Times New Roman"/>
                                <w:b/>
                                <w:sz w:val="32"/>
                                <w:szCs w:val="32"/>
                              </w:rPr>
                              <w:t>Công bố</w:t>
                            </w:r>
                            <w:r w:rsidR="00AA0E0A" w:rsidRPr="00AA0E0A">
                              <w:rPr>
                                <w:rFonts w:ascii="Times New Roman" w:hAnsi="Times New Roman" w:cs="Times New Roman"/>
                                <w:b/>
                                <w:sz w:val="32"/>
                                <w:szCs w:val="32"/>
                              </w:rPr>
                              <w:t xml:space="preserve"> chủ trương mới</w:t>
                            </w:r>
                          </w:p>
                          <w:p w14:paraId="3D265422" w14:textId="5A7EDF26" w:rsidR="00512DBB" w:rsidRPr="00AA0E0A" w:rsidRDefault="00AA0E0A" w:rsidP="00AA0E0A">
                            <w:pPr>
                              <w:spacing w:after="0" w:line="240" w:lineRule="auto"/>
                              <w:rPr>
                                <w:rFonts w:ascii="Times New Roman" w:hAnsi="Times New Roman" w:cs="Times New Roman"/>
                                <w:b/>
                                <w:sz w:val="32"/>
                                <w:szCs w:val="32"/>
                              </w:rPr>
                            </w:pPr>
                            <w:r w:rsidRPr="00AA0E0A">
                              <w:rPr>
                                <w:rFonts w:ascii="Times New Roman" w:hAnsi="Times New Roman" w:cs="Times New Roman"/>
                                <w:b/>
                                <w:sz w:val="32"/>
                                <w:szCs w:val="32"/>
                              </w:rPr>
                              <w:t>Ra mắt tổ chức mới</w:t>
                            </w:r>
                          </w:p>
                        </w:txbxContent>
                      </v:textbox>
                    </v:shape>
                  </w:pict>
                </mc:Fallback>
              </mc:AlternateContent>
            </w:r>
          </w:p>
          <w:p w14:paraId="2A3C9ACD" w14:textId="230CAB8F" w:rsidR="00604048" w:rsidRPr="00323AA2" w:rsidRDefault="00604048" w:rsidP="006A62F3">
            <w:pPr>
              <w:pStyle w:val="Heading2"/>
              <w:ind w:leftChars="2766" w:left="4426" w:firstLineChars="100" w:firstLine="320"/>
              <w:jc w:val="both"/>
              <w:rPr>
                <w:rFonts w:ascii="Times New Roman" w:hAnsi="Times New Roman" w:cs="Times New Roman"/>
                <w:sz w:val="32"/>
                <w:szCs w:val="36"/>
              </w:rPr>
            </w:pPr>
          </w:p>
          <w:p w14:paraId="71445BF6" w14:textId="1F59E947" w:rsidR="00D27EB9" w:rsidRPr="00323AA2" w:rsidRDefault="00D27EB9" w:rsidP="006A62F3">
            <w:pPr>
              <w:pStyle w:val="Heading2"/>
              <w:ind w:leftChars="2766" w:left="4426" w:firstLineChars="100" w:firstLine="320"/>
              <w:jc w:val="both"/>
              <w:rPr>
                <w:rFonts w:ascii="Times New Roman" w:hAnsi="Times New Roman" w:cs="Times New Roman"/>
                <w:sz w:val="32"/>
                <w:szCs w:val="36"/>
              </w:rPr>
            </w:pPr>
          </w:p>
          <w:p w14:paraId="57F37E4B" w14:textId="1B5E4CCB" w:rsidR="00D26AA8" w:rsidRPr="00323AA2" w:rsidRDefault="00D26AA8" w:rsidP="00D26AA8">
            <w:pPr>
              <w:pStyle w:val="Heading2"/>
              <w:ind w:firstLineChars="1700" w:firstLine="5440"/>
              <w:jc w:val="both"/>
              <w:rPr>
                <w:rFonts w:ascii="Times New Roman" w:hAnsi="Times New Roman" w:cs="Times New Roman"/>
                <w:sz w:val="32"/>
                <w:szCs w:val="36"/>
              </w:rPr>
            </w:pPr>
          </w:p>
          <w:p w14:paraId="11928FB0" w14:textId="0012701A" w:rsidR="00B661B2" w:rsidRPr="00323AA2" w:rsidRDefault="00B661B2" w:rsidP="00D26AA8">
            <w:pPr>
              <w:pStyle w:val="Heading2"/>
              <w:ind w:leftChars="3050" w:left="4880"/>
              <w:rPr>
                <w:rFonts w:ascii="Times New Roman" w:hAnsi="Times New Roman" w:cs="Times New Roman"/>
                <w:sz w:val="32"/>
                <w:szCs w:val="36"/>
              </w:rPr>
            </w:pPr>
          </w:p>
          <w:p w14:paraId="79D39AE2" w14:textId="37509C9C" w:rsidR="00C9488C" w:rsidRPr="00323AA2" w:rsidRDefault="00C9488C" w:rsidP="00D26AA8">
            <w:pPr>
              <w:pStyle w:val="Heading2"/>
              <w:ind w:leftChars="3050" w:left="4880"/>
              <w:rPr>
                <w:rFonts w:ascii="Times New Roman" w:hAnsi="Times New Roman" w:cs="Times New Roman"/>
                <w:sz w:val="36"/>
                <w:szCs w:val="36"/>
              </w:rPr>
            </w:pPr>
            <w:r w:rsidRPr="00323AA2">
              <w:rPr>
                <w:rFonts w:ascii="Times New Roman" w:hAnsi="Times New Roman" w:cs="Times New Roman"/>
                <w:sz w:val="32"/>
                <w:szCs w:val="36"/>
              </w:rPr>
              <w:t>【</w:t>
            </w:r>
            <w:r w:rsidRPr="00323AA2">
              <w:rPr>
                <w:rFonts w:ascii="Times New Roman" w:hAnsi="Times New Roman" w:cs="Times New Roman"/>
                <w:sz w:val="32"/>
                <w:szCs w:val="36"/>
              </w:rPr>
              <w:t xml:space="preserve"> </w:t>
            </w:r>
            <w:r w:rsidR="00AA0E0A" w:rsidRPr="00323AA2">
              <w:rPr>
                <w:rFonts w:ascii="Times New Roman" w:hAnsi="Times New Roman" w:cs="Times New Roman"/>
                <w:sz w:val="32"/>
                <w:szCs w:val="36"/>
              </w:rPr>
              <w:t>S</w:t>
            </w:r>
            <w:r w:rsidR="003A517C" w:rsidRPr="00323AA2">
              <w:rPr>
                <w:rFonts w:ascii="Times New Roman" w:hAnsi="Times New Roman" w:cs="Times New Roman"/>
                <w:sz w:val="32"/>
                <w:szCs w:val="36"/>
              </w:rPr>
              <w:t>ố</w:t>
            </w:r>
            <w:r w:rsidR="00AA0E0A" w:rsidRPr="00323AA2">
              <w:rPr>
                <w:rFonts w:ascii="Times New Roman" w:hAnsi="Times New Roman" w:cs="Times New Roman"/>
                <w:sz w:val="32"/>
                <w:szCs w:val="36"/>
              </w:rPr>
              <w:t xml:space="preserve"> 12</w:t>
            </w:r>
            <w:r w:rsidRPr="00323AA2">
              <w:rPr>
                <w:rFonts w:ascii="Times New Roman" w:hAnsi="Times New Roman" w:cs="Times New Roman"/>
                <w:sz w:val="32"/>
                <w:szCs w:val="36"/>
              </w:rPr>
              <w:t>】</w:t>
            </w:r>
          </w:p>
          <w:p w14:paraId="24025625" w14:textId="24C5BC33" w:rsidR="00CC6C25" w:rsidRPr="00323AA2" w:rsidRDefault="00CC6C25" w:rsidP="00B661B2">
            <w:pPr>
              <w:spacing w:after="0" w:line="240" w:lineRule="auto"/>
              <w:jc w:val="both"/>
              <w:rPr>
                <w:rFonts w:ascii="Times New Roman" w:eastAsia="UD デジタル 教科書体 NP-R" w:hAnsi="Times New Roman" w:cs="Times New Roman"/>
                <w:sz w:val="21"/>
                <w:szCs w:val="21"/>
              </w:rPr>
            </w:pPr>
          </w:p>
          <w:p w14:paraId="1C5CCDF3" w14:textId="0A8B69B1" w:rsidR="00080AA2" w:rsidRPr="00323AA2" w:rsidRDefault="003A517C" w:rsidP="00F54A74">
            <w:pPr>
              <w:spacing w:after="0" w:line="276" w:lineRule="auto"/>
              <w:ind w:leftChars="2500" w:left="4000" w:firstLine="210"/>
              <w:jc w:val="both"/>
              <w:rPr>
                <w:rFonts w:ascii="Times New Roman" w:eastAsia="UD デジタル 教科書体 NP-R" w:hAnsi="Times New Roman" w:cs="Times New Roman"/>
                <w:sz w:val="21"/>
                <w:szCs w:val="21"/>
              </w:rPr>
            </w:pPr>
            <w:r w:rsidRPr="00323AA2">
              <w:rPr>
                <w:rFonts w:ascii="Times New Roman" w:eastAsia="UD デジタル 教科書体 NP-R" w:hAnsi="Times New Roman" w:cs="Times New Roman"/>
                <w:sz w:val="21"/>
                <w:szCs w:val="21"/>
              </w:rPr>
              <w:t xml:space="preserve">Ngày 29 tháng 9 đã công bố “chủ trương” mới của Tập đoàn. </w:t>
            </w:r>
            <w:r w:rsidR="00336ABD">
              <w:rPr>
                <w:rFonts w:ascii="Times New Roman" w:eastAsia="UD デジタル 教科書体 NP-R" w:hAnsi="Times New Roman" w:cs="Times New Roman"/>
                <w:sz w:val="21"/>
                <w:szCs w:val="21"/>
              </w:rPr>
              <w:t xml:space="preserve">Tại nhà máy mẹ, ngày 01 tháng 10 đã thực hiện tổ chức lại </w:t>
            </w:r>
            <w:r w:rsidR="00F5636C">
              <w:rPr>
                <w:rFonts w:ascii="Times New Roman" w:eastAsia="UD デジタル 教科書体 NP-R" w:hAnsi="Times New Roman" w:cs="Times New Roman"/>
                <w:sz w:val="21"/>
                <w:szCs w:val="21"/>
              </w:rPr>
              <w:t xml:space="preserve">cơ cấu </w:t>
            </w:r>
            <w:r w:rsidR="00336ABD">
              <w:rPr>
                <w:rFonts w:ascii="Times New Roman" w:eastAsia="UD デジタル 教科書体 NP-R" w:hAnsi="Times New Roman" w:cs="Times New Roman"/>
                <w:sz w:val="21"/>
                <w:szCs w:val="21"/>
              </w:rPr>
              <w:t>tổ chức củ</w:t>
            </w:r>
            <w:r w:rsidR="00F5636C">
              <w:rPr>
                <w:rFonts w:ascii="Times New Roman" w:eastAsia="UD デジタル 教科書体 NP-R" w:hAnsi="Times New Roman" w:cs="Times New Roman"/>
                <w:sz w:val="21"/>
                <w:szCs w:val="21"/>
              </w:rPr>
              <w:t>a T</w:t>
            </w:r>
            <w:r w:rsidR="00336ABD">
              <w:rPr>
                <w:rFonts w:ascii="Times New Roman" w:eastAsia="UD デジタル 教科書体 NP-R" w:hAnsi="Times New Roman" w:cs="Times New Roman"/>
                <w:sz w:val="21"/>
                <w:szCs w:val="21"/>
              </w:rPr>
              <w:t>ậ</w:t>
            </w:r>
            <w:r w:rsidR="008D30AE">
              <w:rPr>
                <w:rFonts w:ascii="Times New Roman" w:eastAsia="UD デジタル 教科書体 NP-R" w:hAnsi="Times New Roman" w:cs="Times New Roman"/>
                <w:sz w:val="21"/>
                <w:szCs w:val="21"/>
              </w:rPr>
              <w:t xml:space="preserve">p đoàn UMC </w:t>
            </w:r>
            <w:r w:rsidR="00336ABD">
              <w:rPr>
                <w:rFonts w:ascii="Times New Roman" w:eastAsia="UD デジタル 教科書体 NP-R" w:hAnsi="Times New Roman" w:cs="Times New Roman"/>
                <w:sz w:val="21"/>
                <w:szCs w:val="21"/>
              </w:rPr>
              <w:t>và trở thành tổ chức mới</w:t>
            </w:r>
          </w:p>
          <w:p w14:paraId="19F73878" w14:textId="5B1A3AAE" w:rsidR="00317482" w:rsidRPr="00323AA2" w:rsidRDefault="008D30AE" w:rsidP="00F54A74">
            <w:pPr>
              <w:spacing w:after="0" w:line="276"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sz w:val="21"/>
                <w:szCs w:val="21"/>
              </w:rPr>
              <w:t xml:space="preserve">Trong “Chủ trương” mới thể hiện cách suy nghĩ cơ bản về “hạnh phúc của nhân viên”, “hạnh phúc của công ty”, “hạnh phúc của các mối quan hệ kết nối với xã hội” được xây dựng dựa trên quan điểm của công ty và tinh thần của UMC từ trước đến nay. </w:t>
            </w:r>
            <w:r w:rsidR="00F5636C">
              <w:rPr>
                <w:rFonts w:ascii="Times New Roman" w:eastAsia="UD デジタル 教科書体 NP-R" w:hAnsi="Times New Roman" w:cs="Times New Roman"/>
                <w:sz w:val="21"/>
                <w:szCs w:val="21"/>
              </w:rPr>
              <w:t>Trong tương lai</w:t>
            </w:r>
            <w:r w:rsidR="00F54A74">
              <w:rPr>
                <w:rFonts w:ascii="Times New Roman" w:eastAsia="UD デジタル 教科書体 NP-R" w:hAnsi="Times New Roman" w:cs="Times New Roman"/>
                <w:sz w:val="21"/>
                <w:szCs w:val="21"/>
              </w:rPr>
              <w:t xml:space="preserve"> chúng ta hãy cùng hướng tới một tương lai tươi sáng với toàn thể công ty theo chủ trương mớ</w:t>
            </w:r>
            <w:r w:rsidR="00F5636C">
              <w:rPr>
                <w:rFonts w:ascii="Times New Roman" w:eastAsia="UD デジタル 教科書体 NP-R" w:hAnsi="Times New Roman" w:cs="Times New Roman"/>
                <w:sz w:val="21"/>
                <w:szCs w:val="21"/>
              </w:rPr>
              <w:t>i.</w:t>
            </w:r>
          </w:p>
          <w:p w14:paraId="2FE180B0" w14:textId="6CF2230D" w:rsidR="000A23E3" w:rsidRPr="00323AA2" w:rsidRDefault="00F54A74" w:rsidP="00F54A74">
            <w:pPr>
              <w:spacing w:after="0" w:line="276" w:lineRule="auto"/>
              <w:ind w:leftChars="2500" w:left="4000" w:firstLine="143"/>
              <w:jc w:val="both"/>
              <w:rPr>
                <w:rFonts w:ascii="Times New Roman" w:eastAsia="UD デジタル 教科書体 NP-R" w:hAnsi="Times New Roman" w:cs="Times New Roman"/>
                <w:sz w:val="21"/>
                <w:szCs w:val="21"/>
              </w:rPr>
            </w:pPr>
            <w:r w:rsidRPr="00323AA2">
              <w:rPr>
                <w:rFonts w:ascii="Times New Roman" w:hAnsi="Times New Roman" w:cs="Times New Roman"/>
                <w:noProof/>
              </w:rPr>
              <mc:AlternateContent>
                <mc:Choice Requires="wps">
                  <w:drawing>
                    <wp:anchor distT="0" distB="0" distL="114300" distR="114300" simplePos="0" relativeHeight="251658260" behindDoc="0" locked="0" layoutInCell="1" allowOverlap="1" wp14:anchorId="4CC604D1" wp14:editId="509A5C6C">
                      <wp:simplePos x="0" y="0"/>
                      <wp:positionH relativeFrom="column">
                        <wp:posOffset>-1598930</wp:posOffset>
                      </wp:positionH>
                      <wp:positionV relativeFrom="paragraph">
                        <wp:posOffset>1567444</wp:posOffset>
                      </wp:positionV>
                      <wp:extent cx="4169391" cy="237506"/>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4169391" cy="237506"/>
                              </a:xfrm>
                              <a:prstGeom prst="rect">
                                <a:avLst/>
                              </a:prstGeom>
                              <a:noFill/>
                              <a:ln w="6350">
                                <a:noFill/>
                              </a:ln>
                            </wps:spPr>
                            <wps:txbx>
                              <w:txbxContent>
                                <w:p w14:paraId="1ACBBD6C" w14:textId="0D29B293" w:rsidR="003258D7" w:rsidRPr="00F54A74" w:rsidRDefault="007446E6" w:rsidP="00F54A74">
                                  <w:pPr>
                                    <w:rPr>
                                      <w:rFonts w:ascii="Times New Roman" w:hAnsi="Times New Roman" w:cs="Times New Roman"/>
                                      <w:sz w:val="20"/>
                                      <w:szCs w:val="20"/>
                                    </w:rPr>
                                  </w:pPr>
                                  <w:r w:rsidRPr="00F54A74">
                                    <w:rPr>
                                      <w:rFonts w:ascii="MS Mincho" w:eastAsia="MS Mincho" w:hAnsi="MS Mincho" w:cs="MS Mincho" w:hint="eastAsia"/>
                                      <w:sz w:val="20"/>
                                      <w:szCs w:val="20"/>
                                    </w:rPr>
                                    <w:t>※</w:t>
                                  </w:r>
                                  <w:r w:rsidR="00F54A74" w:rsidRPr="00F54A74">
                                    <w:rPr>
                                      <w:rFonts w:ascii="Times New Roman" w:hAnsi="Times New Roman" w:cs="Times New Roman"/>
                                      <w:sz w:val="20"/>
                                      <w:szCs w:val="20"/>
                                    </w:rPr>
                                    <w:t xml:space="preserve"> Khung cảnh </w:t>
                                  </w:r>
                                  <w:r w:rsidR="00F54A74">
                                    <w:rPr>
                                      <w:rFonts w:ascii="Times New Roman" w:hAnsi="Times New Roman" w:cs="Times New Roman"/>
                                      <w:sz w:val="20"/>
                                      <w:szCs w:val="20"/>
                                    </w:rPr>
                                    <w:t>không gian trống</w:t>
                                  </w:r>
                                  <w:r w:rsidR="00F54A74" w:rsidRPr="00F54A74">
                                    <w:rPr>
                                      <w:rFonts w:ascii="Times New Roman" w:hAnsi="Times New Roman" w:cs="Times New Roman"/>
                                      <w:sz w:val="20"/>
                                      <w:szCs w:val="20"/>
                                    </w:rPr>
                                    <w:t xml:space="preserve"> mớ</w:t>
                                  </w:r>
                                  <w:r w:rsidR="00F54A74">
                                    <w:rPr>
                                      <w:rFonts w:ascii="Times New Roman" w:hAnsi="Times New Roman" w:cs="Times New Roman"/>
                                      <w:sz w:val="20"/>
                                      <w:szCs w:val="20"/>
                                    </w:rPr>
                                    <w:t>i thiết</w:t>
                                  </w:r>
                                  <w:r w:rsidR="00F54A74" w:rsidRPr="00F54A74">
                                    <w:rPr>
                                      <w:rFonts w:ascii="Times New Roman" w:hAnsi="Times New Roman" w:cs="Times New Roman"/>
                                      <w:sz w:val="20"/>
                                      <w:szCs w:val="20"/>
                                    </w:rPr>
                                    <w:t xml:space="preserve"> lập trên tầng 2 của nhà máy mẹ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C604D1" id="_x0000_t202" coordsize="21600,21600" o:spt="202" path="m,l,21600r21600,l21600,xe">
                      <v:stroke joinstyle="miter"/>
                      <v:path gradientshapeok="t" o:connecttype="rect"/>
                    </v:shapetype>
                    <v:shape id="テキスト ボックス 4" o:spid="_x0000_s1030" type="#_x0000_t202" style="position:absolute;left:0;text-align:left;margin-left:-125.9pt;margin-top:123.4pt;width:328.3pt;height:18.7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" filled="f" stroked="f" strokeweight=".5pt">
                      <v:textbox>
                        <w:txbxContent>
                          <w:p w14:paraId="1ACBBD6C" w14:textId="0D29B293" w:rsidR="003258D7" w:rsidRPr="00F54A74" w:rsidRDefault="007446E6" w:rsidP="00F54A74">
                            <w:pPr>
                              <w:rPr>
                                <w:rFonts w:ascii="Times New Roman" w:hAnsi="Times New Roman" w:cs="Times New Roman"/>
                                <w:sz w:val="20"/>
                                <w:szCs w:val="20"/>
                              </w:rPr>
                            </w:pPr>
                            <w:r w:rsidRPr="00F54A74">
                              <w:rPr>
                                <w:rFonts w:ascii="MS Mincho" w:eastAsia="MS Mincho" w:hAnsi="MS Mincho" w:cs="MS Mincho" w:hint="eastAsia"/>
                                <w:sz w:val="20"/>
                                <w:szCs w:val="20"/>
                              </w:rPr>
                              <w:t>※</w:t>
                            </w:r>
                            <w:r w:rsidR="00F54A74" w:rsidRPr="00F54A74">
                              <w:rPr>
                                <w:rFonts w:ascii="Times New Roman" w:hAnsi="Times New Roman" w:cs="Times New Roman"/>
                                <w:sz w:val="20"/>
                                <w:szCs w:val="20"/>
                              </w:rPr>
                              <w:t xml:space="preserve"> Khung cảnh </w:t>
                            </w:r>
                            <w:r w:rsidR="00F54A74">
                              <w:rPr>
                                <w:rFonts w:ascii="Times New Roman" w:hAnsi="Times New Roman" w:cs="Times New Roman"/>
                                <w:sz w:val="20"/>
                                <w:szCs w:val="20"/>
                              </w:rPr>
                              <w:t>không gian trống</w:t>
                            </w:r>
                            <w:r w:rsidR="00F54A74" w:rsidRPr="00F54A74">
                              <w:rPr>
                                <w:rFonts w:ascii="Times New Roman" w:hAnsi="Times New Roman" w:cs="Times New Roman"/>
                                <w:sz w:val="20"/>
                                <w:szCs w:val="20"/>
                              </w:rPr>
                              <w:t xml:space="preserve"> mớ</w:t>
                            </w:r>
                            <w:r w:rsidR="00F54A74">
                              <w:rPr>
                                <w:rFonts w:ascii="Times New Roman" w:hAnsi="Times New Roman" w:cs="Times New Roman"/>
                                <w:sz w:val="20"/>
                                <w:szCs w:val="20"/>
                              </w:rPr>
                              <w:t>i thiết</w:t>
                            </w:r>
                            <w:r w:rsidR="00F54A74" w:rsidRPr="00F54A74">
                              <w:rPr>
                                <w:rFonts w:ascii="Times New Roman" w:hAnsi="Times New Roman" w:cs="Times New Roman"/>
                                <w:sz w:val="20"/>
                                <w:szCs w:val="20"/>
                              </w:rPr>
                              <w:t xml:space="preserve"> lập trên tầng 2 của nhà máy mẹ</w:t>
                            </w:r>
                          </w:p>
                        </w:txbxContent>
                      </v:textbox>
                    </v:shape>
                  </w:pict>
                </mc:Fallback>
              </mc:AlternateContent>
            </w:r>
            <w:r w:rsidR="00323AA2" w:rsidRPr="00323AA2">
              <w:rPr>
                <w:rFonts w:ascii="Times New Roman" w:eastAsia="UD デジタル 教科書体 NP-R" w:hAnsi="Times New Roman" w:cs="Times New Roman"/>
                <w:sz w:val="21"/>
                <w:szCs w:val="21"/>
              </w:rPr>
              <w:t>Bản tin Tuân thủ lần này</w:t>
            </w:r>
            <w:r w:rsidR="000A23E3">
              <w:rPr>
                <w:rFonts w:ascii="Times New Roman" w:eastAsia="UD デジタル 教科書体 NP-R" w:hAnsi="Times New Roman" w:cs="Times New Roman"/>
                <w:sz w:val="21"/>
                <w:szCs w:val="21"/>
              </w:rPr>
              <w:t xml:space="preserve"> nêu lên</w:t>
            </w:r>
            <w:r w:rsidR="00323AA2" w:rsidRPr="00323AA2">
              <w:rPr>
                <w:rFonts w:ascii="Times New Roman" w:eastAsia="UD デジタル 教科書体 NP-R" w:hAnsi="Times New Roman" w:cs="Times New Roman"/>
                <w:sz w:val="21"/>
                <w:szCs w:val="21"/>
              </w:rPr>
              <w:t xml:space="preserve"> nội dung của “chủ trương” mới, giới thiệ</w:t>
            </w:r>
            <w:r w:rsidR="000A23E3">
              <w:rPr>
                <w:rFonts w:ascii="Times New Roman" w:eastAsia="UD デジタル 教科書体 NP-R" w:hAnsi="Times New Roman" w:cs="Times New Roman"/>
                <w:sz w:val="21"/>
                <w:szCs w:val="21"/>
              </w:rPr>
              <w:t>u vè triết lý ban hành và mục đích của tổ chức mớ</w:t>
            </w:r>
            <w:r w:rsidR="00A13D42">
              <w:rPr>
                <w:rFonts w:ascii="Times New Roman" w:eastAsia="UD デジタル 教科書体 NP-R" w:hAnsi="Times New Roman" w:cs="Times New Roman"/>
                <w:sz w:val="21"/>
                <w:szCs w:val="21"/>
              </w:rPr>
              <w:t>i. Ngoài ra, v</w:t>
            </w:r>
            <w:r w:rsidR="000A23E3">
              <w:rPr>
                <w:rFonts w:ascii="Times New Roman" w:eastAsia="UD デジタル 教科書体 NP-R" w:hAnsi="Times New Roman" w:cs="Times New Roman"/>
                <w:sz w:val="21"/>
                <w:szCs w:val="21"/>
              </w:rPr>
              <w:t>ì quy tắc ứng xử của Tập đoàn UMC cũng có sửa đổi nên cũng sẽ giải thích luôn trong bản tin Tuân thủ này.</w:t>
            </w:r>
          </w:p>
        </w:tc>
      </w:tr>
      <w:tr w:rsidR="00353609" w:rsidRPr="000F0A26" w14:paraId="0254174A" w14:textId="77777777" w:rsidTr="00EE2601">
        <w:trPr>
          <w:gridAfter w:val="1"/>
          <w:wAfter w:w="25" w:type="dxa"/>
          <w:trHeight w:val="2414"/>
        </w:trPr>
        <w:tc>
          <w:tcPr>
            <w:tcW w:w="10464" w:type="dxa"/>
            <w:gridSpan w:val="5"/>
            <w:tcBorders>
              <w:right w:val="single" w:sz="2" w:space="0" w:color="D9D9D9" w:themeColor="background1" w:themeShade="D9"/>
            </w:tcBorders>
            <w:tcMar>
              <w:bottom w:w="432" w:type="dxa"/>
              <w:right w:w="360" w:type="dxa"/>
            </w:tcMar>
          </w:tcPr>
          <w:p w14:paraId="5CDB6B12" w14:textId="08FCD147" w:rsidR="00353609" w:rsidRPr="00323AA2" w:rsidRDefault="009D222B" w:rsidP="006A62F3">
            <w:pPr>
              <w:pStyle w:val="a"/>
              <w:rPr>
                <w:rFonts w:ascii="Times New Roman" w:hAnsi="Times New Roman" w:cs="Times New Roman"/>
                <w:sz w:val="20"/>
                <w:szCs w:val="20"/>
                <w:lang w:val="it-IT"/>
              </w:rPr>
            </w:pPr>
            <w:r w:rsidRPr="00323AA2">
              <w:rPr>
                <w:rFonts w:ascii="Times New Roman" w:hAnsi="Times New Roman" w:cs="Times New Roman"/>
                <w:noProof/>
                <w:sz w:val="20"/>
                <w:szCs w:val="20"/>
              </w:rPr>
              <w:drawing>
                <wp:anchor distT="0" distB="0" distL="114300" distR="114300" simplePos="0" relativeHeight="251658245" behindDoc="1" locked="0" layoutInCell="1" allowOverlap="1" wp14:anchorId="15AC69B3" wp14:editId="0E148746">
                  <wp:simplePos x="0" y="0"/>
                  <wp:positionH relativeFrom="column">
                    <wp:posOffset>22225</wp:posOffset>
                  </wp:positionH>
                  <wp:positionV relativeFrom="paragraph">
                    <wp:posOffset>226060</wp:posOffset>
                  </wp:positionV>
                  <wp:extent cx="6492240" cy="1352550"/>
                  <wp:effectExtent l="38100" t="57150" r="22860" b="19050"/>
                  <wp:wrapThrough wrapText="bothSides">
                    <wp:wrapPolygon edited="0">
                      <wp:start x="-127" y="-913"/>
                      <wp:lineTo x="-127" y="21600"/>
                      <wp:lineTo x="21613" y="21600"/>
                      <wp:lineTo x="21613" y="-913"/>
                      <wp:lineTo x="-127" y="-913"/>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tc>
      </w:tr>
      <w:tr w:rsidR="00C40554" w:rsidRPr="000F0A26" w14:paraId="31B428BC" w14:textId="77777777" w:rsidTr="0009014E">
        <w:trPr>
          <w:trHeight w:val="142"/>
        </w:trPr>
        <w:tc>
          <w:tcPr>
            <w:tcW w:w="10489" w:type="dxa"/>
            <w:gridSpan w:val="6"/>
          </w:tcPr>
          <w:p w14:paraId="474B6024" w14:textId="11E6FF6B" w:rsidR="00C40554" w:rsidRDefault="00C40554" w:rsidP="006A62F3">
            <w:pPr>
              <w:ind w:leftChars="-75" w:left="-120"/>
              <w:rPr>
                <w:noProof/>
                <w:sz w:val="12"/>
                <w:szCs w:val="16"/>
              </w:rPr>
            </w:pPr>
            <w:r w:rsidRPr="00FC7366">
              <w:rPr>
                <w:rFonts w:hint="eastAsia"/>
                <w:noProof/>
                <w:sz w:val="12"/>
                <w:szCs w:val="16"/>
              </w:rPr>
              <w:lastRenderedPageBreak/>
              <mc:AlternateContent>
                <mc:Choice Requires="wps">
                  <w:drawing>
                    <wp:anchor distT="0" distB="0" distL="114300" distR="114300" simplePos="0" relativeHeight="251658247" behindDoc="0" locked="0" layoutInCell="1" allowOverlap="1" wp14:anchorId="7410AF11" wp14:editId="04430570">
                      <wp:simplePos x="0" y="0"/>
                      <wp:positionH relativeFrom="column">
                        <wp:posOffset>-24130</wp:posOffset>
                      </wp:positionH>
                      <wp:positionV relativeFrom="paragraph">
                        <wp:posOffset>101462</wp:posOffset>
                      </wp:positionV>
                      <wp:extent cx="6573520" cy="6985"/>
                      <wp:effectExtent l="0" t="0" r="36830" b="31115"/>
                      <wp:wrapNone/>
                      <wp:docPr id="11" name="直線​​コネクタ 135">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xmlns:arto="http://schemas.microsoft.com/office/word/2006/arto"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898270" id="直線​​コネクタ 135" o:spid="_x0000_s1026" alt="&quot;&quot;" style="position:absolute;left:0;text-align:left;z-index:251658243;visibility:visible;mso-wrap-style:square;mso-wrap-distance-left:9pt;mso-wrap-distance-top:0;mso-wrap-distance-right:9pt;mso-wrap-distance-bottom:0;mso-position-horizontal:absolute;mso-position-horizontal-relative:text;mso-position-vertical:absolute;mso-position-vertical-relative:text" from="-1.9pt,8pt" to="515.7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" strokecolor="#5a5a5a [2109]" strokeweight="2pt">
                      <v:stroke linestyle="thinThin" joinstyle="miter"/>
                      <o:lock v:ext="edit" shapetype="f"/>
                    </v:line>
                  </w:pict>
                </mc:Fallback>
              </mc:AlternateContent>
            </w:r>
          </w:p>
        </w:tc>
      </w:tr>
      <w:tr w:rsidR="00EE0573" w:rsidRPr="003F0CB1" w14:paraId="617071B5" w14:textId="77777777" w:rsidTr="00316D39">
        <w:trPr>
          <w:trHeight w:val="224"/>
        </w:trPr>
        <w:tc>
          <w:tcPr>
            <w:tcW w:w="10489" w:type="dxa"/>
            <w:gridSpan w:val="6"/>
            <w:tcBorders>
              <w:top w:val="dashSmallGap" w:sz="4" w:space="0" w:color="auto"/>
            </w:tcBorders>
            <w:tcMar>
              <w:bottom w:w="144" w:type="dxa"/>
            </w:tcMar>
          </w:tcPr>
          <w:p w14:paraId="268F45AB" w14:textId="23D1E0DA" w:rsidR="00EE0573" w:rsidRPr="00323AA2" w:rsidRDefault="00F10BFA" w:rsidP="00316D39">
            <w:pPr>
              <w:spacing w:after="0" w:line="240" w:lineRule="auto"/>
              <w:jc w:val="both"/>
              <w:rPr>
                <w:rFonts w:ascii="Times New Roman" w:hAnsi="Times New Roman" w:cs="Times New Roman"/>
                <w:b/>
                <w:bCs/>
                <w:color w:val="000099"/>
                <w:sz w:val="36"/>
                <w:szCs w:val="29"/>
              </w:rPr>
            </w:pPr>
            <w:r w:rsidRPr="00323AA2">
              <w:rPr>
                <w:rFonts w:ascii="Times New Roman" w:hAnsi="Times New Roman" w:cs="Times New Roman"/>
                <w:noProof/>
                <w:sz w:val="20"/>
              </w:rPr>
              <mc:AlternateContent>
                <mc:Choice Requires="wps">
                  <w:drawing>
                    <wp:anchor distT="0" distB="0" distL="114300" distR="114300" simplePos="0" relativeHeight="251658249" behindDoc="0" locked="0" layoutInCell="1" allowOverlap="1" wp14:anchorId="0F30E8EB" wp14:editId="4DA7FC50">
                      <wp:simplePos x="0" y="0"/>
                      <wp:positionH relativeFrom="column">
                        <wp:posOffset>-25400</wp:posOffset>
                      </wp:positionH>
                      <wp:positionV relativeFrom="paragraph">
                        <wp:posOffset>292364</wp:posOffset>
                      </wp:positionV>
                      <wp:extent cx="1989455" cy="6350"/>
                      <wp:effectExtent l="0" t="19050" r="48895" b="50800"/>
                      <wp:wrapNone/>
                      <wp:docPr id="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89455" cy="635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6AF54B0" id="直線​​コネクタ 175" o:spid="_x0000_s1026" style="position:absolute;flip:y;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3pt" to="154.6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" strokecolor="#0a249b" strokeweight="5pt">
                      <v:stroke linestyle="thickThin" joinstyle="miter"/>
                      <o:lock v:ext="edit" shapetype="f"/>
                    </v:line>
                  </w:pict>
                </mc:Fallback>
              </mc:AlternateContent>
            </w:r>
            <w:r w:rsidR="00323AA2" w:rsidRPr="00323AA2">
              <w:rPr>
                <w:rFonts w:ascii="Times New Roman" w:hAnsi="Times New Roman" w:cs="Times New Roman"/>
                <w:b/>
                <w:bCs/>
                <w:color w:val="000099"/>
                <w:sz w:val="36"/>
                <w:szCs w:val="29"/>
              </w:rPr>
              <w:t>“Chủ trương” mới</w:t>
            </w:r>
          </w:p>
        </w:tc>
      </w:tr>
      <w:bookmarkStart w:id="0" w:name="_Hlk58484856"/>
      <w:tr w:rsidR="003F0CB1" w:rsidRPr="00DA4D0B" w14:paraId="651726CA" w14:textId="77777777" w:rsidTr="0038594D">
        <w:trPr>
          <w:trHeight w:val="4725"/>
        </w:trPr>
        <w:tc>
          <w:tcPr>
            <w:tcW w:w="10489" w:type="dxa"/>
            <w:gridSpan w:val="6"/>
            <w:tcBorders>
              <w:top w:val="dashSmallGap" w:sz="4" w:space="0" w:color="auto"/>
            </w:tcBorders>
            <w:tcMar>
              <w:bottom w:w="144" w:type="dxa"/>
            </w:tcMar>
          </w:tcPr>
          <w:p w14:paraId="70D2E138" w14:textId="7055BA1D" w:rsidR="00D7323A" w:rsidRPr="00DA4D0B" w:rsidRDefault="002B19E3" w:rsidP="000B433E">
            <w:pPr>
              <w:spacing w:beforeLines="50" w:before="120" w:after="0" w:line="240" w:lineRule="auto"/>
              <w:ind w:firstLineChars="100" w:firstLine="210"/>
              <w:jc w:val="both"/>
              <w:rPr>
                <w:rFonts w:ascii="Times New Roman" w:eastAsia="UD デジタル 教科書体 N-R" w:hAnsi="Times New Roman" w:cs="Times New Roman"/>
                <w:sz w:val="20"/>
                <w:szCs w:val="20"/>
                <w:lang w:val="es-MX"/>
              </w:rPr>
            </w:pPr>
            <w:r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1" behindDoc="0" locked="0" layoutInCell="1" allowOverlap="1" wp14:anchorId="66F293EE" wp14:editId="20A027A3">
                      <wp:simplePos x="0" y="0"/>
                      <wp:positionH relativeFrom="column">
                        <wp:posOffset>301625</wp:posOffset>
                      </wp:positionH>
                      <wp:positionV relativeFrom="paragraph">
                        <wp:posOffset>1992630</wp:posOffset>
                      </wp:positionV>
                      <wp:extent cx="2167255" cy="932815"/>
                      <wp:effectExtent l="0" t="0" r="23495" b="19685"/>
                      <wp:wrapNone/>
                      <wp:docPr id="26" name="テキスト ボックス 26"/>
                      <wp:cNvGraphicFramePr/>
                      <a:graphic xmlns:a="http://schemas.openxmlformats.org/drawingml/2006/main">
                        <a:graphicData uri="http://schemas.microsoft.com/office/word/2010/wordprocessingShape">
                          <wps:wsp>
                            <wps:cNvSpPr txBox="1"/>
                            <wps:spPr>
                              <a:xfrm>
                                <a:off x="0" y="0"/>
                                <a:ext cx="2167255" cy="932815"/>
                              </a:xfrm>
                              <a:prstGeom prst="roundRect">
                                <a:avLst/>
                              </a:prstGeom>
                              <a:solidFill>
                                <a:schemeClr val="lt1"/>
                              </a:solidFill>
                              <a:ln w="12700">
                                <a:solidFill>
                                  <a:prstClr val="black"/>
                                </a:solidFill>
                              </a:ln>
                            </wps:spPr>
                            <wps:txbx>
                              <w:txbxContent>
                                <w:p w14:paraId="676B1C28" w14:textId="42C15FF2" w:rsidR="00743D31" w:rsidRPr="002B19E3" w:rsidRDefault="00743D31" w:rsidP="00743D31">
                                  <w:pPr>
                                    <w:spacing w:after="0" w:line="240" w:lineRule="auto"/>
                                    <w:rPr>
                                      <w:rFonts w:ascii="Times New Roman" w:eastAsia="UD デジタル 教科書体 N-R" w:hAnsi="Times New Roman" w:cs="Times New Roman"/>
                                      <w:b/>
                                      <w:sz w:val="18"/>
                                      <w:u w:val="single"/>
                                      <w:lang w:val="es-MX"/>
                                    </w:rPr>
                                  </w:pPr>
                                  <w:r w:rsidRPr="002B19E3">
                                    <w:rPr>
                                      <w:rFonts w:ascii="Times New Roman" w:eastAsia="UD デジタル 教科書体 N-R" w:hAnsi="Times New Roman" w:cs="Times New Roman"/>
                                      <w:b/>
                                      <w:sz w:val="18"/>
                                      <w:u w:val="single"/>
                                      <w:lang w:val="es-MX"/>
                                    </w:rPr>
                                    <w:t>Quan điểm của công ty</w:t>
                                  </w:r>
                                </w:p>
                                <w:p w14:paraId="5A745625" w14:textId="1E666174" w:rsidR="00043771" w:rsidRPr="002B19E3" w:rsidRDefault="00743D31" w:rsidP="00743D31">
                                  <w:pPr>
                                    <w:spacing w:after="0" w:line="240" w:lineRule="auto"/>
                                    <w:rPr>
                                      <w:rFonts w:ascii="Times New Roman" w:eastAsia="UD デジタル 教科書体 N-R" w:hAnsi="Times New Roman" w:cs="Times New Roman"/>
                                      <w:szCs w:val="16"/>
                                      <w:u w:val="single"/>
                                      <w:lang w:val="es-MX"/>
                                    </w:rPr>
                                  </w:pPr>
                                  <w:r w:rsidRPr="002B19E3">
                                    <w:rPr>
                                      <w:rFonts w:ascii="Times New Roman" w:eastAsia="UD デジタル 教科書体 N-R" w:hAnsi="Times New Roman" w:cs="Times New Roman"/>
                                      <w:szCs w:val="16"/>
                                      <w:lang w:val="es-MX"/>
                                    </w:rPr>
                                    <w:t>Thông suốt dịch vụ chăm sóc khách hàng</w:t>
                                  </w:r>
                                </w:p>
                                <w:p w14:paraId="44D16837" w14:textId="77777777" w:rsidR="00743D31" w:rsidRPr="002B19E3" w:rsidRDefault="00743D31" w:rsidP="00743D31">
                                  <w:pPr>
                                    <w:spacing w:after="0" w:line="240" w:lineRule="auto"/>
                                    <w:rPr>
                                      <w:rFonts w:ascii="Times New Roman" w:eastAsia="UD デジタル 教科書体 N-R" w:hAnsi="Times New Roman" w:cs="Times New Roman"/>
                                      <w:szCs w:val="16"/>
                                      <w:lang w:val="es-MX"/>
                                    </w:rPr>
                                  </w:pPr>
                                  <w:r w:rsidRPr="002B19E3">
                                    <w:rPr>
                                      <w:rFonts w:ascii="Times New Roman" w:eastAsia="UD デジタル 教科書体 N-R" w:hAnsi="Times New Roman" w:cs="Times New Roman"/>
                                      <w:szCs w:val="16"/>
                                      <w:lang w:val="es-MX"/>
                                    </w:rPr>
                                    <w:t xml:space="preserve">Dựa trên tinh thần tạo ra sản phẩm có tâm huyết </w:t>
                                  </w:r>
                                  <w:r w:rsidRPr="002B19E3">
                                    <w:rPr>
                                      <w:rFonts w:ascii="Cambria Math" w:eastAsia="UD デジタル 教科書体 N-R" w:hAnsi="Cambria Math" w:cs="Cambria Math"/>
                                      <w:szCs w:val="16"/>
                                      <w:lang w:val="es-MX"/>
                                    </w:rPr>
                                    <w:t>⇒</w:t>
                                  </w:r>
                                  <w:r w:rsidRPr="002B19E3">
                                    <w:rPr>
                                      <w:rFonts w:ascii="Times New Roman" w:eastAsia="UD デジタル 教科書体 N-R" w:hAnsi="Times New Roman" w:cs="Times New Roman"/>
                                      <w:szCs w:val="16"/>
                                      <w:lang w:val="es-MX"/>
                                    </w:rPr>
                                    <w:t xml:space="preserve"> Hoạt động 2.5,  </w:t>
                                  </w:r>
                                </w:p>
                                <w:p w14:paraId="7E3CAA9A" w14:textId="4474AD7B" w:rsidR="00743D31" w:rsidRPr="002B19E3" w:rsidRDefault="00743D31" w:rsidP="00743D31">
                                  <w:pPr>
                                    <w:spacing w:after="0" w:line="240" w:lineRule="auto"/>
                                    <w:rPr>
                                      <w:rFonts w:ascii="Times New Roman" w:eastAsia="UD デジタル 教科書体 N-R" w:hAnsi="Times New Roman" w:cs="Times New Roman"/>
                                      <w:szCs w:val="16"/>
                                      <w:lang w:val="es-MX"/>
                                    </w:rPr>
                                  </w:pPr>
                                  <w:r w:rsidRPr="002B19E3">
                                    <w:rPr>
                                      <w:rFonts w:ascii="Times New Roman" w:eastAsia="UD デジタル 教科書体 N-R" w:hAnsi="Times New Roman" w:cs="Times New Roman"/>
                                      <w:szCs w:val="16"/>
                                      <w:lang w:val="es-MX"/>
                                    </w:rPr>
                                    <w:t>Mang năng lực kỹ thuật và khả năng cạnh tranh cao</w:t>
                                  </w:r>
                                  <w:proofErr w:type="gramStart"/>
                                  <w:r w:rsidRPr="002B19E3">
                                    <w:rPr>
                                      <w:rFonts w:ascii="Times New Roman" w:eastAsia="UD デジタル 教科書体 N-R" w:hAnsi="Times New Roman" w:cs="Times New Roman"/>
                                      <w:szCs w:val="16"/>
                                      <w:lang w:val="es-MX"/>
                                    </w:rPr>
                                    <w:t>,được</w:t>
                                  </w:r>
                                  <w:proofErr w:type="gramEnd"/>
                                  <w:r w:rsidRPr="002B19E3">
                                    <w:rPr>
                                      <w:rFonts w:ascii="Times New Roman" w:eastAsia="UD デジタル 教科書体 N-R" w:hAnsi="Times New Roman" w:cs="Times New Roman"/>
                                      <w:szCs w:val="16"/>
                                      <w:lang w:val="es-MX"/>
                                    </w:rPr>
                                    <w:t xml:space="preserve"> khách hàng thế giới lựa chọn.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66F293EE" id="テキスト ボックス 26" o:spid="_x0000_s1031" style="position:absolute;left:0;text-align:left;margin-left:23.75pt;margin-top:156.9pt;width:170.65pt;height:73.45pt;z-index:25165825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" fillcolor="white [3201]" strokeweight="1pt">
                      <v:textbox>
                        <w:txbxContent>
                          <w:p w14:paraId="676B1C28" w14:textId="42C15FF2" w:rsidR="00743D31" w:rsidRPr="002B19E3" w:rsidRDefault="00743D31" w:rsidP="00743D31">
                            <w:pPr>
                              <w:spacing w:after="0" w:line="240" w:lineRule="auto"/>
                              <w:rPr>
                                <w:rFonts w:ascii="Times New Roman" w:eastAsia="UD デジタル 教科書体 N-R" w:hAnsi="Times New Roman" w:cs="Times New Roman"/>
                                <w:b/>
                                <w:sz w:val="18"/>
                                <w:u w:val="single"/>
                                <w:lang w:val="es-MX"/>
                              </w:rPr>
                            </w:pPr>
                            <w:r w:rsidRPr="002B19E3">
                              <w:rPr>
                                <w:rFonts w:ascii="Times New Roman" w:eastAsia="UD デジタル 教科書体 N-R" w:hAnsi="Times New Roman" w:cs="Times New Roman"/>
                                <w:b/>
                                <w:sz w:val="18"/>
                                <w:u w:val="single"/>
                                <w:lang w:val="es-MX"/>
                              </w:rPr>
                              <w:t>Quan điểm của công ty</w:t>
                            </w:r>
                          </w:p>
                          <w:p w14:paraId="5A745625" w14:textId="1E666174" w:rsidR="00043771" w:rsidRPr="002B19E3" w:rsidRDefault="00743D31" w:rsidP="00743D31">
                            <w:pPr>
                              <w:spacing w:after="0" w:line="240" w:lineRule="auto"/>
                              <w:rPr>
                                <w:rFonts w:ascii="Times New Roman" w:eastAsia="UD デジタル 教科書体 N-R" w:hAnsi="Times New Roman" w:cs="Times New Roman"/>
                                <w:szCs w:val="16"/>
                                <w:u w:val="single"/>
                                <w:lang w:val="es-MX"/>
                              </w:rPr>
                            </w:pPr>
                            <w:r w:rsidRPr="002B19E3">
                              <w:rPr>
                                <w:rFonts w:ascii="Times New Roman" w:eastAsia="UD デジタル 教科書体 N-R" w:hAnsi="Times New Roman" w:cs="Times New Roman"/>
                                <w:szCs w:val="16"/>
                                <w:lang w:val="es-MX"/>
                              </w:rPr>
                              <w:t>Thông suốt dịch vụ chăm sóc khách hàng</w:t>
                            </w:r>
                          </w:p>
                          <w:p w14:paraId="44D16837" w14:textId="77777777" w:rsidR="00743D31" w:rsidRPr="002B19E3" w:rsidRDefault="00743D31" w:rsidP="00743D31">
                            <w:pPr>
                              <w:spacing w:after="0" w:line="240" w:lineRule="auto"/>
                              <w:rPr>
                                <w:rFonts w:ascii="Times New Roman" w:eastAsia="UD デジタル 教科書体 N-R" w:hAnsi="Times New Roman" w:cs="Times New Roman"/>
                                <w:szCs w:val="16"/>
                                <w:lang w:val="es-MX"/>
                              </w:rPr>
                            </w:pPr>
                            <w:r w:rsidRPr="002B19E3">
                              <w:rPr>
                                <w:rFonts w:ascii="Times New Roman" w:eastAsia="UD デジタル 教科書体 N-R" w:hAnsi="Times New Roman" w:cs="Times New Roman"/>
                                <w:szCs w:val="16"/>
                                <w:lang w:val="es-MX"/>
                              </w:rPr>
                              <w:t xml:space="preserve">Dựa trên tinh thần tạo ra sản phẩm có tâm huyết </w:t>
                            </w:r>
                            <w:r w:rsidRPr="002B19E3">
                              <w:rPr>
                                <w:rFonts w:ascii="Cambria Math" w:eastAsia="UD デジタル 教科書体 N-R" w:hAnsi="Cambria Math" w:cs="Cambria Math"/>
                                <w:szCs w:val="16"/>
                                <w:lang w:val="es-MX"/>
                              </w:rPr>
                              <w:t>⇒</w:t>
                            </w:r>
                            <w:r w:rsidRPr="002B19E3">
                              <w:rPr>
                                <w:rFonts w:ascii="Times New Roman" w:eastAsia="UD デジタル 教科書体 N-R" w:hAnsi="Times New Roman" w:cs="Times New Roman"/>
                                <w:szCs w:val="16"/>
                                <w:lang w:val="es-MX"/>
                              </w:rPr>
                              <w:t xml:space="preserve"> Hoạt động 2.5,  </w:t>
                            </w:r>
                          </w:p>
                          <w:p w14:paraId="7E3CAA9A" w14:textId="4474AD7B" w:rsidR="00743D31" w:rsidRPr="002B19E3" w:rsidRDefault="00743D31" w:rsidP="00743D31">
                            <w:pPr>
                              <w:spacing w:after="0" w:line="240" w:lineRule="auto"/>
                              <w:rPr>
                                <w:rFonts w:ascii="Times New Roman" w:eastAsia="UD デジタル 教科書体 N-R" w:hAnsi="Times New Roman" w:cs="Times New Roman"/>
                                <w:szCs w:val="16"/>
                                <w:lang w:val="es-MX"/>
                              </w:rPr>
                            </w:pPr>
                            <w:r w:rsidRPr="002B19E3">
                              <w:rPr>
                                <w:rFonts w:ascii="Times New Roman" w:eastAsia="UD デジタル 教科書体 N-R" w:hAnsi="Times New Roman" w:cs="Times New Roman"/>
                                <w:szCs w:val="16"/>
                                <w:lang w:val="es-MX"/>
                              </w:rPr>
                              <w:t>Mang năng lực kỹ thuật và khả năng cạnh tranh cao,được khách hàng thế giới lựa chọn.</w:t>
                            </w:r>
                          </w:p>
                        </w:txbxContent>
                      </v:textbox>
                    </v:roundrect>
                  </w:pict>
                </mc:Fallback>
              </mc:AlternateContent>
            </w:r>
            <w:r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0" behindDoc="0" locked="0" layoutInCell="1" allowOverlap="1" wp14:anchorId="17E44A26" wp14:editId="25E12C5F">
                      <wp:simplePos x="0" y="0"/>
                      <wp:positionH relativeFrom="column">
                        <wp:posOffset>295275</wp:posOffset>
                      </wp:positionH>
                      <wp:positionV relativeFrom="paragraph">
                        <wp:posOffset>976630</wp:posOffset>
                      </wp:positionV>
                      <wp:extent cx="2169160" cy="933450"/>
                      <wp:effectExtent l="0" t="0" r="21590" b="19050"/>
                      <wp:wrapNone/>
                      <wp:docPr id="25" name="テキスト ボックス 25"/>
                      <wp:cNvGraphicFramePr/>
                      <a:graphic xmlns:a="http://schemas.openxmlformats.org/drawingml/2006/main">
                        <a:graphicData uri="http://schemas.microsoft.com/office/word/2010/wordprocessingShape">
                          <wps:wsp>
                            <wps:cNvSpPr txBox="1"/>
                            <wps:spPr>
                              <a:xfrm>
                                <a:off x="0" y="0"/>
                                <a:ext cx="2169160" cy="93345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3974963D" w14:textId="77777777" w:rsidR="005F2FC9" w:rsidRPr="002B19E3" w:rsidRDefault="005F2FC9" w:rsidP="005F2FC9">
                                  <w:pPr>
                                    <w:spacing w:after="0" w:line="240" w:lineRule="auto"/>
                                    <w:rPr>
                                      <w:rFonts w:ascii="Arial" w:eastAsia="UD デジタル 教科書体 N-R" w:hAnsi="Arial" w:cs="Arial"/>
                                      <w:sz w:val="18"/>
                                      <w:u w:val="single"/>
                                    </w:rPr>
                                  </w:pPr>
                                  <w:r w:rsidRPr="002B19E3">
                                    <w:rPr>
                                      <w:rFonts w:ascii="Arial" w:eastAsia="UD デジタル 教科書体 N-R" w:hAnsi="Arial" w:cs="Arial"/>
                                      <w:b/>
                                      <w:bCs/>
                                      <w:sz w:val="18"/>
                                      <w:u w:val="single"/>
                                    </w:rPr>
                                    <w:t>Tinh thần của UMC</w:t>
                                  </w:r>
                                </w:p>
                                <w:p w14:paraId="48B46885" w14:textId="11E47373"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tôn trọng con người.</w:t>
                                  </w:r>
                                </w:p>
                                <w:p w14:paraId="4C1A7F4C" w14:textId="77777777"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đề cao tinh thần cảm tạ.</w:t>
                                  </w:r>
                                </w:p>
                                <w:p w14:paraId="2F925D4E" w14:textId="77777777"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cung cấp những sản phẩm chứa đựng nhiều tâm huyết.</w:t>
                                  </w:r>
                                </w:p>
                                <w:p w14:paraId="250A58E3" w14:textId="2EE99EF6" w:rsidR="00043771" w:rsidRPr="002B19E3" w:rsidRDefault="005F2FC9" w:rsidP="00013507">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Do đó chúng ta sẽ cùng nhau nỗ lực hết mình.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17E44A26" id="テキスト ボックス 25" o:spid="_x0000_s1032" style="position:absolute;left:0;text-align:left;margin-left:23.25pt;margin-top:76.9pt;width:170.8pt;height:73.5pt;z-index:25165825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" fillcolor="white [3201]" strokecolor="black [3200]" strokeweight="1pt">
                      <v:stroke joinstyle="miter"/>
                      <v:textbox>
                        <w:txbxContent>
                          <w:p w14:paraId="3974963D" w14:textId="77777777" w:rsidR="005F2FC9" w:rsidRPr="002B19E3" w:rsidRDefault="005F2FC9" w:rsidP="005F2FC9">
                            <w:pPr>
                              <w:spacing w:after="0" w:line="240" w:lineRule="auto"/>
                              <w:rPr>
                                <w:rFonts w:ascii="Arial" w:eastAsia="UD デジタル 教科書体 N-R" w:hAnsi="Arial" w:cs="Arial"/>
                                <w:sz w:val="18"/>
                                <w:u w:val="single"/>
                              </w:rPr>
                            </w:pPr>
                            <w:r w:rsidRPr="002B19E3">
                              <w:rPr>
                                <w:rFonts w:ascii="Arial" w:eastAsia="UD デジタル 教科書体 N-R" w:hAnsi="Arial" w:cs="Arial"/>
                                <w:b/>
                                <w:bCs/>
                                <w:sz w:val="18"/>
                                <w:u w:val="single"/>
                              </w:rPr>
                              <w:t>Tinh thần của UMC</w:t>
                            </w:r>
                          </w:p>
                          <w:p w14:paraId="48B46885" w14:textId="11E47373"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tôn trọng con người.</w:t>
                            </w:r>
                          </w:p>
                          <w:p w14:paraId="4C1A7F4C" w14:textId="77777777"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đề cao tinh thần cảm tạ.</w:t>
                            </w:r>
                          </w:p>
                          <w:p w14:paraId="2F925D4E" w14:textId="77777777" w:rsidR="005F2FC9" w:rsidRPr="002B19E3" w:rsidRDefault="005F2FC9" w:rsidP="005F2FC9">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UMC cung cấp những sản phẩm chứa đựng nhiều tâm huyết.</w:t>
                            </w:r>
                          </w:p>
                          <w:p w14:paraId="250A58E3" w14:textId="2EE99EF6" w:rsidR="00043771" w:rsidRPr="002B19E3" w:rsidRDefault="005F2FC9" w:rsidP="00013507">
                            <w:pPr>
                              <w:spacing w:after="0" w:line="240" w:lineRule="auto"/>
                              <w:rPr>
                                <w:rFonts w:ascii="Times New Roman" w:eastAsia="UD デジタル 教科書体 N-R" w:hAnsi="Times New Roman" w:cs="Times New Roman"/>
                                <w:szCs w:val="16"/>
                              </w:rPr>
                            </w:pPr>
                            <w:r w:rsidRPr="002B19E3">
                              <w:rPr>
                                <w:rFonts w:ascii="Times New Roman" w:eastAsia="UD デジタル 教科書体 N-R" w:hAnsi="Times New Roman" w:cs="Times New Roman"/>
                                <w:szCs w:val="16"/>
                              </w:rPr>
                              <w:t>Do đó chúng ta sẽ cùng nhau nỗ lực hết mình.</w:t>
                            </w:r>
                          </w:p>
                        </w:txbxContent>
                      </v:textbox>
                    </v:roundrect>
                  </w:pict>
                </mc:Fallback>
              </mc:AlternateContent>
            </w:r>
            <w:r w:rsidR="00AE6C5D"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2" behindDoc="0" locked="0" layoutInCell="1" allowOverlap="1" wp14:anchorId="45429F0A" wp14:editId="1C35A4F0">
                      <wp:simplePos x="0" y="0"/>
                      <wp:positionH relativeFrom="column">
                        <wp:posOffset>2981071</wp:posOffset>
                      </wp:positionH>
                      <wp:positionV relativeFrom="paragraph">
                        <wp:posOffset>933348</wp:posOffset>
                      </wp:positionV>
                      <wp:extent cx="3372307" cy="1988820"/>
                      <wp:effectExtent l="0" t="0" r="19050" b="11430"/>
                      <wp:wrapNone/>
                      <wp:docPr id="27" name="テキスト ボックス 27"/>
                      <wp:cNvGraphicFramePr/>
                      <a:graphic xmlns:a="http://schemas.openxmlformats.org/drawingml/2006/main">
                        <a:graphicData uri="http://schemas.microsoft.com/office/word/2010/wordprocessingShape">
                          <wps:wsp>
                            <wps:cNvSpPr txBox="1"/>
                            <wps:spPr>
                              <a:xfrm>
                                <a:off x="0" y="0"/>
                                <a:ext cx="3372307" cy="1988820"/>
                              </a:xfrm>
                              <a:prstGeom prst="roundRect">
                                <a:avLst/>
                              </a:prstGeom>
                              <a:solidFill>
                                <a:schemeClr val="lt1"/>
                              </a:solidFill>
                              <a:ln w="12700">
                                <a:solidFill>
                                  <a:prstClr val="black"/>
                                </a:solidFill>
                              </a:ln>
                            </wps:spPr>
                            <wps:txbx>
                              <w:txbxContent>
                                <w:p w14:paraId="51159335" w14:textId="636CB6C1" w:rsidR="00BB4E3B" w:rsidRPr="00AE6C5D" w:rsidRDefault="00AE6C5D" w:rsidP="00D659F7">
                                  <w:pPr>
                                    <w:spacing w:after="0" w:line="360" w:lineRule="auto"/>
                                    <w:rPr>
                                      <w:rFonts w:ascii="Times New Roman" w:eastAsia="HGPMinchoE" w:hAnsi="Times New Roman" w:cs="Times New Roman"/>
                                      <w:b/>
                                      <w:bCs/>
                                      <w:outline/>
                                      <w:color w:val="000000" w:themeColor="text1"/>
                                      <w:sz w:val="28"/>
                                      <w:szCs w:val="28"/>
                                      <w:lang w:val="es-MX"/>
                                      <w14:textOutline w14:w="0" w14:cap="flat" w14:cmpd="sng" w14:algn="ctr">
                                        <w14:noFill/>
                                        <w14:prstDash w14:val="solid"/>
                                        <w14:round/>
                                      </w14:textOutline>
                                    </w:rPr>
                                  </w:pPr>
                                  <w:r w:rsidRPr="00AE6C5D">
                                    <w:rPr>
                                      <w:rFonts w:ascii="Times New Roman" w:eastAsia="HGPMinchoE" w:hAnsi="Times New Roman" w:cs="Times New Roman"/>
                                      <w:b/>
                                      <w:bCs/>
                                      <w:outline/>
                                      <w:color w:val="000000" w:themeColor="text1"/>
                                      <w:sz w:val="28"/>
                                      <w:szCs w:val="28"/>
                                      <w:lang w:val="es-MX"/>
                                      <w14:textOutline w14:w="0" w14:cap="flat" w14:cmpd="sng" w14:algn="ctr">
                                        <w14:noFill/>
                                        <w14:prstDash w14:val="solid"/>
                                        <w14:round/>
                                      </w14:textOutline>
                                    </w:rPr>
                                    <w:t>Chủ trương công ty</w:t>
                                  </w:r>
                                </w:p>
                                <w:p w14:paraId="2CD4CA9B" w14:textId="77777777" w:rsidR="00AE6C5D" w:rsidRPr="00AE6C5D" w:rsidRDefault="00AE6C5D" w:rsidP="00D659F7">
                                  <w:pPr>
                                    <w:spacing w:after="0" w:line="360" w:lineRule="auto"/>
                                    <w:rPr>
                                      <w:rFonts w:ascii="Times New Roman" w:eastAsia="HGPMinchoE" w:hAnsi="Times New Roman" w:cs="Times New Roman"/>
                                      <w:bCs/>
                                      <w:color w:val="000000" w:themeColor="text1"/>
                                      <w:sz w:val="21"/>
                                      <w:szCs w:val="21"/>
                                      <w:lang w:val="vi-VN"/>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lang w:val="vi-VN"/>
                                      <w14:textOutline w14:w="0" w14:cap="flat" w14:cmpd="sng" w14:algn="ctr">
                                        <w14:noFill/>
                                        <w14:prstDash w14:val="solid"/>
                                        <w14:round/>
                                      </w14:textOutline>
                                    </w:rPr>
                                    <w:t>Đề cao tấm lòng cảm tạ</w:t>
                                  </w:r>
                                </w:p>
                                <w:p w14:paraId="7D7BAC69"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Cung cấp những sản phẩm chứa dựng nhiều tâm huyết.</w:t>
                                  </w:r>
                                </w:p>
                                <w:p w14:paraId="0C923E7F"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Xây dựng công ty mà nhân viên thấy tự hào và hạnh phúc.</w:t>
                                  </w:r>
                                </w:p>
                                <w:p w14:paraId="61743579"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Cống hiến cho xã hội thông qua sự tăng trưởng bền vững và lành mạnh.</w:t>
                                  </w:r>
                                </w:p>
                                <w:p w14:paraId="780C02E5" w14:textId="58562FFC" w:rsidR="00043771" w:rsidRPr="00AE6C5D" w:rsidRDefault="00043771" w:rsidP="00AE6C5D">
                                  <w:pPr>
                                    <w:spacing w:after="0" w:line="360" w:lineRule="auto"/>
                                    <w:rPr>
                                      <w:rFonts w:ascii="Times New Roman" w:eastAsia="HGPMinchoE" w:hAnsi="Times New Roman" w:cs="Times New Roman"/>
                                      <w:b/>
                                      <w:bCs/>
                                      <w:color w:val="000000" w:themeColor="text1"/>
                                      <w:sz w:val="22"/>
                                      <w:szCs w:val="22"/>
                                      <w:lang w:val="es-MX"/>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5429F0A" id="テキスト ボックス 27" o:spid="_x0000_s1031" style="position:absolute;left:0;text-align:left;margin-left:234.75pt;margin-top:73.5pt;width:265.55pt;height:156.6pt;z-index:2516582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" fillcolor="white [3201]" strokeweight="1pt">
                      <v:textbox>
                        <w:txbxContent>
                          <w:p w14:paraId="51159335" w14:textId="636CB6C1" w:rsidR="00BB4E3B" w:rsidRPr="00AE6C5D" w:rsidRDefault="00AE6C5D" w:rsidP="00D659F7">
                            <w:pPr>
                              <w:spacing w:after="0" w:line="360" w:lineRule="auto"/>
                              <w:rPr>
                                <w:rFonts w:ascii="Times New Roman" w:eastAsia="HGPMinchoE" w:hAnsi="Times New Roman" w:cs="Times New Roman"/>
                                <w:b/>
                                <w:bCs/>
                                <w:outline/>
                                <w:color w:val="000000" w:themeColor="text1"/>
                                <w:sz w:val="28"/>
                                <w:szCs w:val="28"/>
                                <w:lang w:val="es-MX"/>
                                <w14:textOutline w14:w="0" w14:cap="flat" w14:cmpd="sng" w14:algn="ctr">
                                  <w14:noFill/>
                                  <w14:prstDash w14:val="solid"/>
                                  <w14:round/>
                                </w14:textOutline>
                              </w:rPr>
                            </w:pPr>
                            <w:r w:rsidRPr="00AE6C5D">
                              <w:rPr>
                                <w:rFonts w:ascii="Times New Roman" w:eastAsia="HGPMinchoE" w:hAnsi="Times New Roman" w:cs="Times New Roman"/>
                                <w:b/>
                                <w:bCs/>
                                <w:outline/>
                                <w:color w:val="000000" w:themeColor="text1"/>
                                <w:sz w:val="28"/>
                                <w:szCs w:val="28"/>
                                <w:lang w:val="es-MX"/>
                                <w14:textOutline w14:w="0" w14:cap="flat" w14:cmpd="sng" w14:algn="ctr">
                                  <w14:noFill/>
                                  <w14:prstDash w14:val="solid"/>
                                  <w14:round/>
                                </w14:textOutline>
                              </w:rPr>
                              <w:t>Chủ trương công ty</w:t>
                            </w:r>
                          </w:p>
                          <w:p w14:paraId="2CD4CA9B" w14:textId="77777777" w:rsidR="00AE6C5D" w:rsidRPr="00AE6C5D" w:rsidRDefault="00AE6C5D" w:rsidP="00D659F7">
                            <w:pPr>
                              <w:spacing w:after="0" w:line="360" w:lineRule="auto"/>
                              <w:rPr>
                                <w:rFonts w:ascii="Times New Roman" w:eastAsia="HGPMinchoE" w:hAnsi="Times New Roman" w:cs="Times New Roman"/>
                                <w:bCs/>
                                <w:color w:val="000000" w:themeColor="text1"/>
                                <w:sz w:val="21"/>
                                <w:szCs w:val="21"/>
                                <w:lang w:val="vi-VN"/>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lang w:val="vi-VN"/>
                                <w14:textOutline w14:w="0" w14:cap="flat" w14:cmpd="sng" w14:algn="ctr">
                                  <w14:noFill/>
                                  <w14:prstDash w14:val="solid"/>
                                  <w14:round/>
                                </w14:textOutline>
                              </w:rPr>
                              <w:t>Đề</w:t>
                            </w:r>
                            <w:bookmarkStart w:id="2" w:name="_GoBack"/>
                            <w:bookmarkEnd w:id="2"/>
                            <w:r w:rsidRPr="00AE6C5D">
                              <w:rPr>
                                <w:rFonts w:ascii="Times New Roman" w:eastAsia="HGPMinchoE" w:hAnsi="Times New Roman" w:cs="Times New Roman"/>
                                <w:bCs/>
                                <w:color w:val="000000" w:themeColor="text1"/>
                                <w:sz w:val="21"/>
                                <w:szCs w:val="21"/>
                                <w:lang w:val="vi-VN"/>
                                <w14:textOutline w14:w="0" w14:cap="flat" w14:cmpd="sng" w14:algn="ctr">
                                  <w14:noFill/>
                                  <w14:prstDash w14:val="solid"/>
                                  <w14:round/>
                                </w14:textOutline>
                              </w:rPr>
                              <w:t xml:space="preserve"> cao tấm lòng cảm tạ</w:t>
                            </w:r>
                          </w:p>
                          <w:p w14:paraId="7D7BAC69"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Cung cấp những sản phẩm chứa dựng nhiều tâm huyết.</w:t>
                            </w:r>
                          </w:p>
                          <w:p w14:paraId="0C923E7F"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Xây dựng công ty mà nhân viên thấy tự hào và hạnh phúc.</w:t>
                            </w:r>
                          </w:p>
                          <w:p w14:paraId="61743579" w14:textId="77777777" w:rsidR="00AE6C5D" w:rsidRPr="00AE6C5D" w:rsidRDefault="00AE6C5D" w:rsidP="00AE6C5D">
                            <w:pPr>
                              <w:spacing w:after="0" w:line="360" w:lineRule="auto"/>
                              <w:rPr>
                                <w:rFonts w:ascii="Times New Roman" w:eastAsia="HGPMinchoE" w:hAnsi="Times New Roman" w:cs="Times New Roman"/>
                                <w:bCs/>
                                <w:color w:val="000000" w:themeColor="text1"/>
                                <w:sz w:val="21"/>
                                <w:szCs w:val="21"/>
                                <w14:textOutline w14:w="0" w14:cap="flat" w14:cmpd="sng" w14:algn="ctr">
                                  <w14:noFill/>
                                  <w14:prstDash w14:val="solid"/>
                                  <w14:round/>
                                </w14:textOutline>
                              </w:rPr>
                            </w:pPr>
                            <w:r w:rsidRPr="00AE6C5D">
                              <w:rPr>
                                <w:rFonts w:ascii="Times New Roman" w:eastAsia="HGPMinchoE" w:hAnsi="Times New Roman" w:cs="Times New Roman"/>
                                <w:bCs/>
                                <w:color w:val="000000" w:themeColor="text1"/>
                                <w:sz w:val="21"/>
                                <w:szCs w:val="21"/>
                                <w14:textOutline w14:w="0" w14:cap="flat" w14:cmpd="sng" w14:algn="ctr">
                                  <w14:noFill/>
                                  <w14:prstDash w14:val="solid"/>
                                  <w14:round/>
                                </w14:textOutline>
                              </w:rPr>
                              <w:t>Cống hiến cho xã hội thông qua sự tăng trưởng bền vững và lành mạnh.</w:t>
                            </w:r>
                          </w:p>
                          <w:p w14:paraId="780C02E5" w14:textId="58562FFC" w:rsidR="00043771" w:rsidRPr="00AE6C5D" w:rsidRDefault="00043771" w:rsidP="00AE6C5D">
                            <w:pPr>
                              <w:spacing w:after="0" w:line="360" w:lineRule="auto"/>
                              <w:rPr>
                                <w:rFonts w:ascii="Times New Roman" w:eastAsia="HGPMinchoE" w:hAnsi="Times New Roman" w:cs="Times New Roman"/>
                                <w:b/>
                                <w:bCs/>
                                <w:color w:val="000000" w:themeColor="text1"/>
                                <w:sz w:val="22"/>
                                <w:szCs w:val="22"/>
                                <w:lang w:val="es-MX"/>
                                <w14:textOutline w14:w="0" w14:cap="flat" w14:cmpd="sng" w14:algn="ctr">
                                  <w14:noFill/>
                                  <w14:prstDash w14:val="solid"/>
                                  <w14:round/>
                                </w14:textOutline>
                              </w:rPr>
                            </w:pPr>
                          </w:p>
                        </w:txbxContent>
                      </v:textbox>
                    </v:roundrect>
                  </w:pict>
                </mc:Fallback>
              </mc:AlternateContent>
            </w:r>
            <w:r w:rsidR="00453959"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3" behindDoc="0" locked="0" layoutInCell="1" allowOverlap="1" wp14:anchorId="70E56F11" wp14:editId="29ECFEA2">
                      <wp:simplePos x="0" y="0"/>
                      <wp:positionH relativeFrom="column">
                        <wp:posOffset>2562860</wp:posOffset>
                      </wp:positionH>
                      <wp:positionV relativeFrom="paragraph">
                        <wp:posOffset>1695366</wp:posOffset>
                      </wp:positionV>
                      <wp:extent cx="370840" cy="458470"/>
                      <wp:effectExtent l="0" t="19050" r="29210" b="36830"/>
                      <wp:wrapNone/>
                      <wp:docPr id="28" name="矢印: 右 28"/>
                      <wp:cNvGraphicFramePr/>
                      <a:graphic xmlns:a="http://schemas.openxmlformats.org/drawingml/2006/main">
                        <a:graphicData uri="http://schemas.microsoft.com/office/word/2010/wordprocessingShape">
                          <wps:wsp>
                            <wps:cNvSpPr/>
                            <wps:spPr>
                              <a:xfrm>
                                <a:off x="0" y="0"/>
                                <a:ext cx="370840" cy="458470"/>
                              </a:xfrm>
                              <a:prstGeom prst="rightArrow">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41EF5B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8" o:spid="_x0000_s1026" type="#_x0000_t13" style="position:absolute;left:0;text-align:left;margin-left:201.8pt;margin-top:133.5pt;width:29.2pt;height:36.1pt;z-index:25165824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" adj="10800" fillcolor="#5b9bd5 [3208]" strokecolor="#1f4d78 [1608]" strokeweight="1pt"/>
                  </w:pict>
                </mc:Fallback>
              </mc:AlternateContent>
            </w:r>
            <w:bookmarkStart w:id="1" w:name="_GoBack"/>
            <w:r w:rsidR="00453959"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6" behindDoc="1" locked="0" layoutInCell="1" allowOverlap="1" wp14:anchorId="22A52F89" wp14:editId="42055FC7">
                      <wp:simplePos x="0" y="0"/>
                      <wp:positionH relativeFrom="column">
                        <wp:posOffset>39118</wp:posOffset>
                      </wp:positionH>
                      <wp:positionV relativeFrom="paragraph">
                        <wp:posOffset>518615</wp:posOffset>
                      </wp:positionV>
                      <wp:extent cx="6448425" cy="2458529"/>
                      <wp:effectExtent l="0" t="0" r="28575" b="18415"/>
                      <wp:wrapNone/>
                      <wp:docPr id="30" name="四角形: 角を丸くする 30"/>
                      <wp:cNvGraphicFramePr/>
                      <a:graphic xmlns:a="http://schemas.openxmlformats.org/drawingml/2006/main">
                        <a:graphicData uri="http://schemas.microsoft.com/office/word/2010/wordprocessingShape">
                          <wps:wsp>
                            <wps:cNvSpPr/>
                            <wps:spPr>
                              <a:xfrm>
                                <a:off x="0" y="0"/>
                                <a:ext cx="6448425" cy="2458529"/>
                              </a:xfrm>
                              <a:prstGeom prst="roundRect">
                                <a:avLst/>
                              </a:prstGeom>
                              <a:solidFill>
                                <a:schemeClr val="accent1">
                                  <a:lumMod val="20000"/>
                                  <a:lumOff val="80000"/>
                                  <a:alpha val="25000"/>
                                </a:schemeClr>
                              </a:solidFill>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81B9E2B" id="四角形: 角を丸くする 30" o:spid="_x0000_s1026" style="position:absolute;margin-left:3.1pt;margin-top:40.85pt;width:507.75pt;height:193.6pt;z-index:-251658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" fillcolor="#bec8fa [660]" strokecolor="#05114d [1604]" strokeweight="1pt">
                      <v:fill opacity="16448f"/>
                      <v:stroke joinstyle="miter"/>
                    </v:roundrect>
                  </w:pict>
                </mc:Fallback>
              </mc:AlternateContent>
            </w:r>
            <w:bookmarkEnd w:id="1"/>
            <w:r w:rsidR="006E1AE0"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4" behindDoc="0" locked="0" layoutInCell="1" allowOverlap="1" wp14:anchorId="63EA02BE" wp14:editId="30824CBA">
                      <wp:simplePos x="0" y="0"/>
                      <wp:positionH relativeFrom="column">
                        <wp:posOffset>1073785</wp:posOffset>
                      </wp:positionH>
                      <wp:positionV relativeFrom="paragraph">
                        <wp:posOffset>575310</wp:posOffset>
                      </wp:positionV>
                      <wp:extent cx="636270" cy="332105"/>
                      <wp:effectExtent l="0" t="0" r="11430" b="10795"/>
                      <wp:wrapNone/>
                      <wp:docPr id="2" name="テキスト ボックス 2"/>
                      <wp:cNvGraphicFramePr/>
                      <a:graphic xmlns:a="http://schemas.openxmlformats.org/drawingml/2006/main">
                        <a:graphicData uri="http://schemas.microsoft.com/office/word/2010/wordprocessingShape">
                          <wps:wsp>
                            <wps:cNvSpPr txBox="1"/>
                            <wps:spPr>
                              <a:xfrm>
                                <a:off x="0" y="0"/>
                                <a:ext cx="636270" cy="332105"/>
                              </a:xfrm>
                              <a:prstGeom prst="roundRect">
                                <a:avLst/>
                              </a:prstGeom>
                              <a:solidFill>
                                <a:schemeClr val="lt1"/>
                              </a:solidFill>
                              <a:ln w="12700">
                                <a:solidFill>
                                  <a:prstClr val="black"/>
                                </a:solidFill>
                              </a:ln>
                            </wps:spPr>
                            <wps:txbx>
                              <w:txbxContent>
                                <w:p w14:paraId="4203A19C" w14:textId="5CD2D4FE" w:rsidR="00F1027D" w:rsidRPr="00A13D42" w:rsidRDefault="00AE6C5D" w:rsidP="00AE6C5D">
                                  <w:pPr>
                                    <w:spacing w:after="0" w:line="240" w:lineRule="auto"/>
                                    <w:jc w:val="center"/>
                                    <w:rPr>
                                      <w:rFonts w:ascii="Times New Roman" w:eastAsia="UD デジタル 教科書体 N-R" w:hAnsi="Times New Roman" w:cs="Times New Roman"/>
                                      <w:sz w:val="20"/>
                                      <w:szCs w:val="20"/>
                                      <w:lang w:val="es-MX"/>
                                    </w:rPr>
                                  </w:pPr>
                                  <w:r w:rsidRPr="00A13D42">
                                    <w:rPr>
                                      <w:rFonts w:ascii="Times New Roman" w:eastAsia="UD デジタル 教科書体 N-R" w:hAnsi="Times New Roman" w:cs="Times New Roman"/>
                                      <w:sz w:val="20"/>
                                      <w:szCs w:val="20"/>
                                      <w:lang w:val="es-MX"/>
                                    </w:rPr>
                                    <w:t>Cũ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3EA02BE" id="テキスト ボックス 2" o:spid="_x0000_s1034" style="position:absolute;left:0;text-align:left;margin-left:84.55pt;margin-top:45.3pt;width:50.1pt;height:26.15pt;z-index:25165825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" fillcolor="white [3201]" strokeweight="1pt">
                      <v:textbox>
                        <w:txbxContent>
                          <w:p w14:paraId="4203A19C" w14:textId="5CD2D4FE" w:rsidR="00F1027D" w:rsidRPr="00A13D42" w:rsidRDefault="00AE6C5D" w:rsidP="00AE6C5D">
                            <w:pPr>
                              <w:spacing w:after="0" w:line="240" w:lineRule="auto"/>
                              <w:jc w:val="center"/>
                              <w:rPr>
                                <w:rFonts w:ascii="Times New Roman" w:eastAsia="UD デジタル 教科書体 N-R" w:hAnsi="Times New Roman" w:cs="Times New Roman"/>
                                <w:sz w:val="20"/>
                                <w:szCs w:val="20"/>
                                <w:lang w:val="es-MX"/>
                              </w:rPr>
                            </w:pPr>
                            <w:r w:rsidRPr="00A13D42">
                              <w:rPr>
                                <w:rFonts w:ascii="Times New Roman" w:eastAsia="UD デジタル 教科書体 N-R" w:hAnsi="Times New Roman" w:cs="Times New Roman"/>
                                <w:sz w:val="20"/>
                                <w:szCs w:val="20"/>
                                <w:lang w:val="es-MX"/>
                              </w:rPr>
                              <w:t>Cũ</w:t>
                            </w:r>
                          </w:p>
                        </w:txbxContent>
                      </v:textbox>
                    </v:roundrect>
                  </w:pict>
                </mc:Fallback>
              </mc:AlternateContent>
            </w:r>
            <w:r w:rsidR="006E1AE0" w:rsidRPr="00DA4D0B">
              <w:rPr>
                <w:rFonts w:ascii="Times New Roman" w:eastAsia="UD デジタル 教科書体 N-R" w:hAnsi="Times New Roman" w:cs="Times New Roman"/>
                <w:noProof/>
                <w:sz w:val="21"/>
                <w:szCs w:val="21"/>
              </w:rPr>
              <mc:AlternateContent>
                <mc:Choice Requires="wps">
                  <w:drawing>
                    <wp:anchor distT="0" distB="0" distL="114300" distR="114300" simplePos="0" relativeHeight="251658255" behindDoc="0" locked="0" layoutInCell="1" allowOverlap="1" wp14:anchorId="0BCC5B2B" wp14:editId="2930E6BF">
                      <wp:simplePos x="0" y="0"/>
                      <wp:positionH relativeFrom="column">
                        <wp:posOffset>4224020</wp:posOffset>
                      </wp:positionH>
                      <wp:positionV relativeFrom="paragraph">
                        <wp:posOffset>575310</wp:posOffset>
                      </wp:positionV>
                      <wp:extent cx="636270" cy="332105"/>
                      <wp:effectExtent l="0" t="0" r="11430" b="10795"/>
                      <wp:wrapNone/>
                      <wp:docPr id="29" name="テキスト ボックス 29"/>
                      <wp:cNvGraphicFramePr/>
                      <a:graphic xmlns:a="http://schemas.openxmlformats.org/drawingml/2006/main">
                        <a:graphicData uri="http://schemas.microsoft.com/office/word/2010/wordprocessingShape">
                          <wps:wsp>
                            <wps:cNvSpPr txBox="1"/>
                            <wps:spPr>
                              <a:xfrm>
                                <a:off x="0" y="0"/>
                                <a:ext cx="636270" cy="332105"/>
                              </a:xfrm>
                              <a:prstGeom prst="roundRect">
                                <a:avLst/>
                              </a:prstGeom>
                              <a:solidFill>
                                <a:schemeClr val="lt1"/>
                              </a:solidFill>
                              <a:ln w="12700">
                                <a:solidFill>
                                  <a:prstClr val="black"/>
                                </a:solidFill>
                              </a:ln>
                            </wps:spPr>
                            <wps:txbx>
                              <w:txbxContent>
                                <w:p w14:paraId="24636490" w14:textId="40EDEDF9" w:rsidR="00BC6ECC" w:rsidRPr="00A13D42" w:rsidRDefault="00AE6C5D" w:rsidP="00AE6C5D">
                                  <w:pPr>
                                    <w:spacing w:after="0" w:line="240" w:lineRule="auto"/>
                                    <w:jc w:val="center"/>
                                    <w:rPr>
                                      <w:rFonts w:ascii="Times New Roman" w:eastAsia="UD デジタル 教科書体 N-R" w:hAnsi="Times New Roman" w:cs="Times New Roman"/>
                                      <w:sz w:val="20"/>
                                      <w:szCs w:val="20"/>
                                      <w:lang w:val="es-MX"/>
                                    </w:rPr>
                                  </w:pPr>
                                  <w:r w:rsidRPr="00A13D42">
                                    <w:rPr>
                                      <w:rFonts w:ascii="Times New Roman" w:eastAsia="UD デジタル 教科書体 N-R" w:hAnsi="Times New Roman" w:cs="Times New Roman"/>
                                      <w:sz w:val="20"/>
                                      <w:szCs w:val="20"/>
                                      <w:lang w:val="es-MX"/>
                                    </w:rPr>
                                    <w:t>Mới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BCC5B2B" id="テキスト ボックス 29" o:spid="_x0000_s1035" style="position:absolute;left:0;text-align:left;margin-left:332.6pt;margin-top:45.3pt;width:50.1pt;height:26.15pt;z-index:251658255;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" fillcolor="white [3201]" strokeweight="1pt">
                      <v:textbox>
                        <w:txbxContent>
                          <w:p w14:paraId="24636490" w14:textId="40EDEDF9" w:rsidR="00BC6ECC" w:rsidRPr="00A13D42" w:rsidRDefault="00AE6C5D" w:rsidP="00AE6C5D">
                            <w:pPr>
                              <w:spacing w:after="0" w:line="240" w:lineRule="auto"/>
                              <w:jc w:val="center"/>
                              <w:rPr>
                                <w:rFonts w:ascii="Times New Roman" w:eastAsia="UD デジタル 教科書体 N-R" w:hAnsi="Times New Roman" w:cs="Times New Roman"/>
                                <w:sz w:val="20"/>
                                <w:szCs w:val="20"/>
                                <w:lang w:val="es-MX"/>
                              </w:rPr>
                            </w:pPr>
                            <w:r w:rsidRPr="00A13D42">
                              <w:rPr>
                                <w:rFonts w:ascii="Times New Roman" w:eastAsia="UD デジタル 教科書体 N-R" w:hAnsi="Times New Roman" w:cs="Times New Roman"/>
                                <w:sz w:val="20"/>
                                <w:szCs w:val="20"/>
                                <w:lang w:val="es-MX"/>
                              </w:rPr>
                              <w:t>Mới</w:t>
                            </w:r>
                          </w:p>
                        </w:txbxContent>
                      </v:textbox>
                    </v:roundrect>
                  </w:pict>
                </mc:Fallback>
              </mc:AlternateContent>
            </w:r>
            <w:r w:rsidR="000B433E" w:rsidRPr="00DA4D0B">
              <w:rPr>
                <w:rFonts w:ascii="Times New Roman" w:eastAsia="UD デジタル 教科書体 N-R" w:hAnsi="Times New Roman" w:cs="Times New Roman"/>
                <w:sz w:val="21"/>
                <w:szCs w:val="21"/>
                <w:lang w:val="es-MX"/>
              </w:rPr>
              <w:t>Giới thiệu về nội dung của “Chủ trương” mới. Như đã đề cập ở phần mở đầu, chủ trương mới củ</w:t>
            </w:r>
            <w:r w:rsidR="00A13D42">
              <w:rPr>
                <w:rFonts w:ascii="Times New Roman" w:eastAsia="UD デジタル 教科書体 N-R" w:hAnsi="Times New Roman" w:cs="Times New Roman"/>
                <w:sz w:val="21"/>
                <w:szCs w:val="21"/>
                <w:lang w:val="es-MX"/>
              </w:rPr>
              <w:t>a công ty là s</w:t>
            </w:r>
            <w:r w:rsidR="000B433E" w:rsidRPr="00DA4D0B">
              <w:rPr>
                <w:rFonts w:ascii="Times New Roman" w:eastAsia="UD デジタル 教科書体 N-R" w:hAnsi="Times New Roman" w:cs="Times New Roman"/>
                <w:sz w:val="21"/>
                <w:szCs w:val="21"/>
                <w:lang w:val="es-MX"/>
              </w:rPr>
              <w:t xml:space="preserve">ự kết giữa quan điểm của công ty và tinh thần của UMC, được xây dựng bằng những từ ngữ dễ thấm nhuần. </w:t>
            </w:r>
          </w:p>
        </w:tc>
      </w:tr>
      <w:tr w:rsidR="003F0CB1" w:rsidRPr="00DA4D0B" w14:paraId="1FEC6CA9" w14:textId="77777777" w:rsidTr="008E5D2E">
        <w:tblPrEx>
          <w:tblCellMar>
            <w:left w:w="99" w:type="dxa"/>
            <w:right w:w="99" w:type="dxa"/>
          </w:tblCellMar>
        </w:tblPrEx>
        <w:trPr>
          <w:trHeight w:val="983"/>
        </w:trPr>
        <w:tc>
          <w:tcPr>
            <w:tcW w:w="5245" w:type="dxa"/>
            <w:gridSpan w:val="3"/>
            <w:tcBorders>
              <w:top w:val="dashSmallGap" w:sz="4" w:space="0" w:color="auto"/>
              <w:right w:val="dotDotDash" w:sz="4" w:space="0" w:color="auto"/>
            </w:tcBorders>
          </w:tcPr>
          <w:p w14:paraId="36A6C9D0" w14:textId="541FB315" w:rsidR="00893C56" w:rsidRPr="00DA4D0B" w:rsidRDefault="002C35BF" w:rsidP="00B94BC1">
            <w:pPr>
              <w:spacing w:after="0" w:line="240" w:lineRule="auto"/>
              <w:ind w:left="1" w:hanging="1"/>
              <w:jc w:val="both"/>
              <w:rPr>
                <w:rFonts w:ascii="Times New Roman" w:hAnsi="Times New Roman" w:cs="Times New Roman"/>
                <w:b/>
                <w:color w:val="3333FF"/>
                <w:sz w:val="21"/>
                <w:szCs w:val="21"/>
                <w:u w:val="single"/>
              </w:rPr>
            </w:pPr>
            <w:r w:rsidRPr="00DA4D0B">
              <w:rPr>
                <w:rFonts w:ascii="MS Mincho" w:eastAsia="MS Mincho" w:hAnsi="MS Mincho" w:cs="MS Mincho" w:hint="eastAsia"/>
                <w:b/>
                <w:color w:val="3333FF"/>
                <w:sz w:val="21"/>
                <w:szCs w:val="21"/>
                <w:u w:val="single"/>
              </w:rPr>
              <w:t>▶</w:t>
            </w:r>
            <w:r w:rsidR="002A0043">
              <w:rPr>
                <w:rFonts w:ascii="Times New Roman" w:hAnsi="Times New Roman" w:cs="Times New Roman" w:hint="eastAsia"/>
                <w:b/>
                <w:color w:val="3333FF"/>
                <w:sz w:val="21"/>
                <w:szCs w:val="21"/>
                <w:u w:val="single"/>
              </w:rPr>
              <w:t xml:space="preserve">Triết lý ban hành của </w:t>
            </w:r>
            <w:r w:rsidR="002A0043">
              <w:rPr>
                <w:rFonts w:ascii="Times New Roman" w:hAnsi="Times New Roman" w:cs="Times New Roman"/>
                <w:b/>
                <w:color w:val="3333FF"/>
                <w:sz w:val="21"/>
                <w:szCs w:val="21"/>
                <w:u w:val="single"/>
              </w:rPr>
              <w:t>“Chủ trương” mới</w:t>
            </w:r>
            <w:r w:rsidR="00E93C10" w:rsidRPr="00DA4D0B">
              <w:rPr>
                <w:rFonts w:ascii="MS Mincho" w:eastAsia="MS Mincho" w:hAnsi="MS Mincho" w:cs="MS Mincho" w:hint="eastAsia"/>
                <w:b/>
                <w:color w:val="3333FF"/>
                <w:sz w:val="21"/>
                <w:szCs w:val="21"/>
                <w:u w:val="single"/>
              </w:rPr>
              <w:t>◀</w:t>
            </w:r>
          </w:p>
          <w:p w14:paraId="5B90872B" w14:textId="509D8D18" w:rsidR="00BF0602" w:rsidRPr="006055CF" w:rsidRDefault="008C7508" w:rsidP="006055CF">
            <w:pPr>
              <w:pStyle w:val="NoSpacing"/>
              <w:ind w:firstLineChars="100" w:firstLine="210"/>
              <w:jc w:val="both"/>
            </w:pPr>
            <w:r>
              <w:rPr>
                <w:rFonts w:ascii="Times New Roman" w:hAnsi="Times New Roman" w:cs="Times New Roman" w:hint="eastAsia"/>
                <w:sz w:val="21"/>
                <w:szCs w:val="21"/>
                <w:lang w:val="es-MX"/>
              </w:rPr>
              <w:t>Đầu tiên, Chủ trương là cái gì?</w:t>
            </w:r>
            <w:r w:rsidR="00183A45">
              <w:rPr>
                <w:rFonts w:ascii="Times New Roman" w:hAnsi="Times New Roman" w:cs="Times New Roman"/>
                <w:sz w:val="21"/>
                <w:szCs w:val="21"/>
                <w:lang w:val="es-MX"/>
              </w:rPr>
              <w:t xml:space="preserve"> Theo từ điển là “Chủ</w:t>
            </w:r>
            <w:r w:rsidR="00A07455">
              <w:rPr>
                <w:rFonts w:ascii="Times New Roman" w:hAnsi="Times New Roman" w:cs="Times New Roman"/>
                <w:sz w:val="21"/>
                <w:szCs w:val="21"/>
                <w:lang w:val="es-MX"/>
              </w:rPr>
              <w:t xml:space="preserve"> trương là p</w:t>
            </w:r>
            <w:r w:rsidR="00183A45">
              <w:rPr>
                <w:rFonts w:ascii="Times New Roman" w:hAnsi="Times New Roman" w:cs="Times New Roman"/>
                <w:sz w:val="21"/>
                <w:szCs w:val="21"/>
                <w:lang w:val="es-MX"/>
              </w:rPr>
              <w:t>hương châm kinh doanh của hiệp hội, công ty và những từ ngữ thể hiện điều đó”</w:t>
            </w:r>
            <w:r w:rsidR="0024260B">
              <w:rPr>
                <w:rFonts w:ascii="Times New Roman" w:hAnsi="Times New Roman" w:cs="Times New Roman"/>
                <w:sz w:val="21"/>
                <w:szCs w:val="21"/>
                <w:lang w:val="es-MX"/>
              </w:rPr>
              <w:t>. Thể hiện phương châm kinh doanh của công ty bằng nhứng từ ngữ</w:t>
            </w:r>
            <w:r w:rsidR="00A07455">
              <w:rPr>
                <w:rFonts w:ascii="Times New Roman" w:hAnsi="Times New Roman" w:cs="Times New Roman"/>
                <w:sz w:val="21"/>
                <w:szCs w:val="21"/>
                <w:lang w:val="es-MX"/>
              </w:rPr>
              <w:t xml:space="preserve"> đ</w:t>
            </w:r>
            <w:r w:rsidR="008F6723">
              <w:rPr>
                <w:rFonts w:ascii="Times New Roman" w:hAnsi="Times New Roman" w:cs="Times New Roman"/>
                <w:sz w:val="21"/>
                <w:szCs w:val="21"/>
                <w:lang w:val="es-MX"/>
              </w:rPr>
              <w:t>ơn giả</w:t>
            </w:r>
            <w:r w:rsidR="00A07455">
              <w:rPr>
                <w:rFonts w:ascii="Times New Roman" w:hAnsi="Times New Roman" w:cs="Times New Roman"/>
                <w:sz w:val="21"/>
                <w:szCs w:val="21"/>
                <w:lang w:val="es-MX"/>
              </w:rPr>
              <w:t>n</w:t>
            </w:r>
            <w:r w:rsidR="000C573E">
              <w:rPr>
                <w:rFonts w:ascii="Times New Roman" w:hAnsi="Times New Roman" w:cs="Times New Roman"/>
                <w:sz w:val="21"/>
                <w:szCs w:val="21"/>
                <w:lang w:val="es-MX"/>
              </w:rPr>
              <w:t xml:space="preserve"> để tất cả nhân viên hiểu, tuân thủ</w:t>
            </w:r>
            <w:r w:rsidR="008F6723">
              <w:rPr>
                <w:rFonts w:ascii="Times New Roman" w:hAnsi="Times New Roman" w:cs="Times New Roman"/>
                <w:sz w:val="21"/>
                <w:szCs w:val="21"/>
                <w:lang w:val="es-MX"/>
              </w:rPr>
              <w:t>.</w:t>
            </w:r>
          </w:p>
          <w:p w14:paraId="62349FD7" w14:textId="169E87B0" w:rsidR="009201BF" w:rsidRDefault="008F6723" w:rsidP="00CB2782">
            <w:pPr>
              <w:pStyle w:val="NoSpacing"/>
              <w:ind w:firstLineChars="100" w:firstLine="210"/>
              <w:jc w:val="both"/>
            </w:pPr>
            <w:r>
              <w:rPr>
                <w:rFonts w:ascii="Times New Roman" w:hAnsi="Times New Roman" w:cs="Times New Roman"/>
                <w:sz w:val="21"/>
                <w:szCs w:val="21"/>
                <w:lang w:val="es-MX"/>
              </w:rPr>
              <w:t>Tại cuộc họp ban điều hành được diễn ra ngày 04 tháng 9 đã thảo luận về nội dung “Chủ trương của công ty” mớ</w:t>
            </w:r>
            <w:r w:rsidR="009201BF">
              <w:rPr>
                <w:rFonts w:ascii="Times New Roman" w:hAnsi="Times New Roman" w:cs="Times New Roman"/>
                <w:sz w:val="21"/>
                <w:szCs w:val="21"/>
                <w:lang w:val="es-MX"/>
              </w:rPr>
              <w:t>i. Khi Tập doàn UMC suy nghĩ về những điều gì muốn hiện thực trong xã hộ</w:t>
            </w:r>
            <w:r w:rsidR="00182360">
              <w:rPr>
                <w:rFonts w:ascii="Times New Roman" w:hAnsi="Times New Roman" w:cs="Times New Roman"/>
                <w:sz w:val="21"/>
                <w:szCs w:val="21"/>
                <w:lang w:val="es-MX"/>
              </w:rPr>
              <w:t xml:space="preserve">i, thái độ khi thực hiện được sứ mệnh, những giá trị muốn trân trọng, những kim chỉ nam phù hợp để hành động. </w:t>
            </w:r>
          </w:p>
          <w:p w14:paraId="30B90758" w14:textId="17E4F04C" w:rsidR="0048385A" w:rsidRPr="00DA4D0B" w:rsidRDefault="008F6723" w:rsidP="00CB2782">
            <w:pPr>
              <w:pStyle w:val="NoSpacing"/>
              <w:ind w:firstLineChars="100" w:firstLine="210"/>
              <w:jc w:val="both"/>
              <w:rPr>
                <w:rFonts w:ascii="Times New Roman" w:hAnsi="Times New Roman" w:cs="Times New Roman"/>
                <w:sz w:val="21"/>
                <w:szCs w:val="21"/>
                <w:lang w:val="es-MX"/>
              </w:rPr>
            </w:pPr>
            <w:r w:rsidRPr="008F6723">
              <w:rPr>
                <w:rFonts w:ascii="Times New Roman" w:hAnsi="Times New Roman" w:cs="Times New Roman"/>
                <w:sz w:val="21"/>
                <w:szCs w:val="21"/>
                <w:lang w:val="es-MX"/>
              </w:rPr>
              <w:t>Khi Tập đoàn UMC nghĩ về những gì họ muốn đạt đ</w:t>
            </w:r>
            <w:r w:rsidRPr="008F6723">
              <w:rPr>
                <w:rFonts w:ascii="Times New Roman" w:hAnsi="Times New Roman" w:cs="Times New Roman" w:hint="cs"/>
                <w:sz w:val="21"/>
                <w:szCs w:val="21"/>
                <w:lang w:val="es-MX"/>
              </w:rPr>
              <w:t>ư</w:t>
            </w:r>
            <w:r w:rsidRPr="008F6723">
              <w:rPr>
                <w:rFonts w:ascii="Times New Roman" w:hAnsi="Times New Roman" w:cs="Times New Roman"/>
                <w:sz w:val="21"/>
                <w:szCs w:val="21"/>
                <w:lang w:val="es-MX"/>
              </w:rPr>
              <w:t>ợc trong xã hội, họ sẽ nh</w:t>
            </w:r>
            <w:r w:rsidRPr="008F6723">
              <w:rPr>
                <w:rFonts w:ascii="Times New Roman" w:hAnsi="Times New Roman" w:cs="Times New Roman" w:hint="cs"/>
                <w:sz w:val="21"/>
                <w:szCs w:val="21"/>
                <w:lang w:val="es-MX"/>
              </w:rPr>
              <w:t>ư</w:t>
            </w:r>
            <w:r w:rsidRPr="008F6723">
              <w:rPr>
                <w:rFonts w:ascii="Times New Roman" w:hAnsi="Times New Roman" w:cs="Times New Roman"/>
                <w:sz w:val="21"/>
                <w:szCs w:val="21"/>
                <w:lang w:val="es-MX"/>
              </w:rPr>
              <w:t xml:space="preserve"> thế nào khi sứ mệnh của họ đ</w:t>
            </w:r>
            <w:r w:rsidRPr="008F6723">
              <w:rPr>
                <w:rFonts w:ascii="Times New Roman" w:hAnsi="Times New Roman" w:cs="Times New Roman" w:hint="cs"/>
                <w:sz w:val="21"/>
                <w:szCs w:val="21"/>
                <w:lang w:val="es-MX"/>
              </w:rPr>
              <w:t>ư</w:t>
            </w:r>
            <w:r w:rsidRPr="008F6723">
              <w:rPr>
                <w:rFonts w:ascii="Times New Roman" w:hAnsi="Times New Roman" w:cs="Times New Roman"/>
                <w:sz w:val="21"/>
                <w:szCs w:val="21"/>
                <w:lang w:val="es-MX"/>
              </w:rPr>
              <w:t>ợc thực hiện, những giá trị mà họ muốn trân trọng và những gì phù hợp làm kim chỉ nam hành động.</w:t>
            </w:r>
          </w:p>
          <w:p w14:paraId="6845829E" w14:textId="074373B8" w:rsidR="0048385A" w:rsidRPr="00DA4D0B" w:rsidRDefault="0048385A" w:rsidP="001515A1">
            <w:pPr>
              <w:pStyle w:val="NoSpacing"/>
              <w:ind w:firstLineChars="100" w:firstLine="210"/>
              <w:jc w:val="both"/>
              <w:rPr>
                <w:rFonts w:ascii="Times New Roman" w:hAnsi="Times New Roman" w:cs="Times New Roman"/>
                <w:sz w:val="21"/>
                <w:szCs w:val="21"/>
                <w:lang w:val="es-MX"/>
              </w:rPr>
            </w:pPr>
            <w:r w:rsidRPr="00DA4D0B">
              <w:rPr>
                <w:rFonts w:ascii="Times New Roman" w:hAnsi="Times New Roman" w:cs="Times New Roman"/>
                <w:sz w:val="21"/>
                <w:szCs w:val="21"/>
                <w:lang w:val="es-MX"/>
              </w:rPr>
              <w:t>・</w:t>
            </w:r>
            <w:r w:rsidR="00A21A9C">
              <w:rPr>
                <w:rFonts w:ascii="Times New Roman" w:hAnsi="Times New Roman" w:cs="Times New Roman"/>
                <w:sz w:val="21"/>
                <w:szCs w:val="21"/>
                <w:lang w:val="es-MX"/>
              </w:rPr>
              <w:t>” Hạnh phúc của nhân viên (gia đình)</w:t>
            </w:r>
          </w:p>
          <w:p w14:paraId="13B3076D" w14:textId="62B1487D" w:rsidR="0048385A" w:rsidRPr="00DA4D0B" w:rsidRDefault="0048385A" w:rsidP="001515A1">
            <w:pPr>
              <w:pStyle w:val="NoSpacing"/>
              <w:ind w:firstLineChars="100" w:firstLine="210"/>
              <w:jc w:val="both"/>
              <w:rPr>
                <w:rFonts w:ascii="Times New Roman" w:hAnsi="Times New Roman" w:cs="Times New Roman"/>
                <w:sz w:val="21"/>
                <w:szCs w:val="21"/>
                <w:lang w:val="es-MX"/>
              </w:rPr>
            </w:pPr>
            <w:r w:rsidRPr="00DA4D0B">
              <w:rPr>
                <w:rFonts w:ascii="Times New Roman" w:hAnsi="Times New Roman" w:cs="Times New Roman"/>
                <w:sz w:val="21"/>
                <w:szCs w:val="21"/>
                <w:lang w:val="es-MX"/>
              </w:rPr>
              <w:t>・</w:t>
            </w:r>
            <w:r w:rsidR="00A21A9C">
              <w:rPr>
                <w:rFonts w:ascii="Times New Roman" w:hAnsi="Times New Roman" w:cs="Times New Roman"/>
                <w:sz w:val="21"/>
                <w:szCs w:val="21"/>
                <w:lang w:val="es-MX"/>
              </w:rPr>
              <w:t>”</w:t>
            </w:r>
            <w:r w:rsidR="00A21A9C">
              <w:rPr>
                <w:rFonts w:ascii="Times New Roman" w:hAnsi="Times New Roman" w:cs="Times New Roman" w:hint="eastAsia"/>
                <w:sz w:val="21"/>
                <w:szCs w:val="21"/>
                <w:lang w:val="es-MX"/>
              </w:rPr>
              <w:t>Hạnh phúc của công ty (Tập đoàn)</w:t>
            </w:r>
            <w:r w:rsidR="00A21A9C">
              <w:rPr>
                <w:rFonts w:ascii="Times New Roman" w:hAnsi="Times New Roman" w:cs="Times New Roman"/>
                <w:sz w:val="21"/>
                <w:szCs w:val="21"/>
                <w:lang w:val="es-MX"/>
              </w:rPr>
              <w:t>”</w:t>
            </w:r>
          </w:p>
          <w:p w14:paraId="66927DF8" w14:textId="0134F8DE" w:rsidR="0048385A" w:rsidRPr="00DA4D0B" w:rsidRDefault="0048385A" w:rsidP="001515A1">
            <w:pPr>
              <w:pStyle w:val="NoSpacing"/>
              <w:ind w:firstLineChars="100" w:firstLine="210"/>
              <w:jc w:val="both"/>
              <w:rPr>
                <w:rFonts w:ascii="Times New Roman" w:hAnsi="Times New Roman" w:cs="Times New Roman"/>
                <w:sz w:val="21"/>
                <w:szCs w:val="21"/>
                <w:lang w:val="es-MX"/>
              </w:rPr>
            </w:pPr>
            <w:r w:rsidRPr="00DA4D0B">
              <w:rPr>
                <w:rFonts w:ascii="Times New Roman" w:hAnsi="Times New Roman" w:cs="Times New Roman"/>
                <w:sz w:val="21"/>
                <w:szCs w:val="21"/>
                <w:lang w:val="es-MX"/>
              </w:rPr>
              <w:t>・</w:t>
            </w:r>
            <w:r w:rsidR="00A21A9C">
              <w:rPr>
                <w:rFonts w:ascii="Times New Roman" w:hAnsi="Times New Roman" w:cs="Times New Roman"/>
                <w:sz w:val="21"/>
                <w:szCs w:val="21"/>
                <w:lang w:val="es-MX"/>
              </w:rPr>
              <w:t>”Hạnh phúc của các mối quan hệ kết nối với xã hội (địa phương, quốc gia, thế giới)”</w:t>
            </w:r>
          </w:p>
          <w:p w14:paraId="047D407D" w14:textId="3D378964" w:rsidR="00F57A3C" w:rsidRPr="00DA4D0B" w:rsidRDefault="00F57A3C" w:rsidP="00F57A3C">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Tôi muốn biến nó thành </w:t>
            </w:r>
            <w:r>
              <w:rPr>
                <w:rFonts w:ascii="Times New Roman" w:hAnsi="Times New Roman" w:cs="Times New Roman"/>
                <w:sz w:val="21"/>
                <w:szCs w:val="21"/>
                <w:lang w:val="es-MX"/>
              </w:rPr>
              <w:t>“Chủ trương của công ty” với những nội dung đang được nói đến, Vì vậy các giám đốc điều hành hãy trao đổi ý kiến và những ý kiến, quan điểm khác nhau đã được chủ tịch Otoshi tóm tắt lại.</w:t>
            </w:r>
          </w:p>
          <w:p w14:paraId="626B9921" w14:textId="3F5C5AE0" w:rsidR="001B628B" w:rsidRPr="00DA4D0B" w:rsidRDefault="00F57A3C" w:rsidP="00714CCF">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Ba </w:t>
            </w:r>
            <w:r>
              <w:rPr>
                <w:rFonts w:ascii="Times New Roman" w:hAnsi="Times New Roman" w:cs="Times New Roman"/>
                <w:sz w:val="21"/>
                <w:szCs w:val="21"/>
                <w:lang w:val="es-MX"/>
              </w:rPr>
              <w:t>“Hạnh phúc” này được coi là mối quan hệ cải thiện đồng thời và ảnh hưởng lẫn nhau.</w:t>
            </w:r>
          </w:p>
          <w:p w14:paraId="3C8694DF" w14:textId="181FD96C" w:rsidR="00083B01" w:rsidRPr="00DA4D0B" w:rsidRDefault="002A0043" w:rsidP="00083B01">
            <w:pPr>
              <w:pStyle w:val="NoSpacing"/>
              <w:jc w:val="both"/>
              <w:rPr>
                <w:rFonts w:ascii="Times New Roman" w:eastAsia="Meiryo UI" w:hAnsi="Times New Roman" w:cs="Times New Roman"/>
                <w:b/>
                <w:bCs/>
                <w:color w:val="0000FF"/>
                <w:sz w:val="21"/>
                <w:szCs w:val="21"/>
                <w:lang w:val="es-MX"/>
              </w:rPr>
            </w:pPr>
            <w:r>
              <w:rPr>
                <w:rFonts w:ascii="Times New Roman" w:eastAsia="Meiryo UI" w:hAnsi="Times New Roman" w:cs="Times New Roman"/>
                <w:b/>
                <w:bCs/>
                <w:color w:val="0000FF"/>
                <w:sz w:val="21"/>
                <w:szCs w:val="21"/>
                <w:lang w:val="es-MX"/>
              </w:rPr>
              <w:t>・</w:t>
            </w:r>
            <w:r>
              <w:rPr>
                <w:rFonts w:ascii="Times New Roman" w:eastAsia="Meiryo UI" w:hAnsi="Times New Roman" w:cs="Times New Roman" w:hint="eastAsia"/>
                <w:b/>
                <w:bCs/>
                <w:color w:val="0000FF"/>
                <w:sz w:val="21"/>
                <w:szCs w:val="21"/>
                <w:lang w:val="es-MX"/>
              </w:rPr>
              <w:t>Hạnh phúc của nhân viên (gia đình)</w:t>
            </w:r>
          </w:p>
          <w:p w14:paraId="4A7FEFC9" w14:textId="64687ADB" w:rsidR="00730BA5" w:rsidRPr="00DA4D0B" w:rsidRDefault="00FC6013" w:rsidP="008E5D2E">
            <w:pPr>
              <w:pStyle w:val="NoSpacing"/>
              <w:ind w:firstLineChars="100" w:firstLine="210"/>
              <w:jc w:val="both"/>
              <w:rPr>
                <w:rFonts w:ascii="Times New Roman" w:hAnsi="Times New Roman" w:cs="Times New Roman"/>
                <w:color w:val="FF0000"/>
                <w:sz w:val="21"/>
                <w:szCs w:val="21"/>
                <w:lang w:val="es-MX"/>
              </w:rPr>
            </w:pPr>
            <w:r>
              <w:rPr>
                <w:rFonts w:ascii="Times New Roman" w:hAnsi="Times New Roman" w:cs="Times New Roman"/>
                <w:sz w:val="21"/>
                <w:szCs w:val="21"/>
                <w:lang w:val="es-MX"/>
              </w:rPr>
              <w:t xml:space="preserve">Ở nơi làm việc, hạnh phúc của những người đang làm việc là </w:t>
            </w:r>
            <w:r w:rsidRPr="001764BF">
              <w:rPr>
                <w:rFonts w:ascii="Times New Roman" w:hAnsi="Times New Roman" w:cs="Times New Roman"/>
                <w:sz w:val="21"/>
                <w:szCs w:val="21"/>
                <w:lang w:val="es-MX"/>
              </w:rPr>
              <w:t>công việc của họ đ</w:t>
            </w:r>
            <w:r w:rsidRPr="001764BF">
              <w:rPr>
                <w:rFonts w:ascii="Times New Roman" w:hAnsi="Times New Roman" w:cs="Times New Roman" w:hint="cs"/>
                <w:sz w:val="21"/>
                <w:szCs w:val="21"/>
                <w:lang w:val="es-MX"/>
              </w:rPr>
              <w:t>ư</w:t>
            </w:r>
            <w:r w:rsidRPr="001764BF">
              <w:rPr>
                <w:rFonts w:ascii="Times New Roman" w:hAnsi="Times New Roman" w:cs="Times New Roman"/>
                <w:sz w:val="21"/>
                <w:szCs w:val="21"/>
                <w:lang w:val="es-MX"/>
              </w:rPr>
              <w:t xml:space="preserve">ợc </w:t>
            </w:r>
            <w:r>
              <w:rPr>
                <w:rFonts w:ascii="Times New Roman" w:hAnsi="Times New Roman" w:cs="Times New Roman"/>
                <w:sz w:val="21"/>
                <w:szCs w:val="21"/>
                <w:lang w:val="es-MX"/>
              </w:rPr>
              <w:t>cảm tạ, được đánh giá cao,</w:t>
            </w:r>
            <w:r w:rsidRPr="001764BF">
              <w:rPr>
                <w:rFonts w:ascii="Times New Roman" w:hAnsi="Times New Roman" w:cs="Times New Roman"/>
                <w:sz w:val="21"/>
                <w:szCs w:val="21"/>
                <w:lang w:val="es-MX"/>
              </w:rPr>
              <w:t xml:space="preserve"> </w:t>
            </w:r>
            <w:r>
              <w:rPr>
                <w:rFonts w:ascii="Times New Roman" w:hAnsi="Times New Roman" w:cs="Times New Roman"/>
                <w:sz w:val="21"/>
                <w:szCs w:val="21"/>
                <w:lang w:val="es-MX"/>
              </w:rPr>
              <w:t xml:space="preserve">nguyện vọng của họ được đáp ứng và họ cảm nhận được sự trưởng thành. </w:t>
            </w:r>
            <w:r w:rsidRPr="001764BF">
              <w:rPr>
                <w:rFonts w:ascii="Times New Roman" w:hAnsi="Times New Roman" w:cs="Times New Roman"/>
                <w:sz w:val="21"/>
                <w:szCs w:val="21"/>
                <w:lang w:val="es-MX"/>
              </w:rPr>
              <w:t>Và một đánh giá đúng đắn về một công việc xứ</w:t>
            </w:r>
            <w:r w:rsidR="00E04734">
              <w:rPr>
                <w:rFonts w:ascii="Times New Roman" w:hAnsi="Times New Roman" w:cs="Times New Roman"/>
                <w:sz w:val="21"/>
                <w:szCs w:val="21"/>
                <w:lang w:val="es-MX"/>
              </w:rPr>
              <w:t xml:space="preserve">ng đáng, </w:t>
            </w:r>
            <w:r w:rsidRPr="001764BF">
              <w:rPr>
                <w:rFonts w:ascii="Times New Roman" w:hAnsi="Times New Roman" w:cs="Times New Roman"/>
                <w:sz w:val="21"/>
                <w:szCs w:val="21"/>
                <w:lang w:val="es-MX"/>
              </w:rPr>
              <w:t>có thể dẫn đến một cuộc sống ổn định và một gia đình lành mạ</w:t>
            </w:r>
            <w:r w:rsidR="00E04734">
              <w:rPr>
                <w:rFonts w:ascii="Times New Roman" w:hAnsi="Times New Roman" w:cs="Times New Roman"/>
                <w:sz w:val="21"/>
                <w:szCs w:val="21"/>
                <w:lang w:val="es-MX"/>
              </w:rPr>
              <w:t>nh. Trở thành một công ty được nhân viên yêu mến và tự hào.</w:t>
            </w:r>
          </w:p>
        </w:tc>
        <w:tc>
          <w:tcPr>
            <w:tcW w:w="5244" w:type="dxa"/>
            <w:gridSpan w:val="3"/>
            <w:tcBorders>
              <w:top w:val="dashSmallGap" w:sz="4" w:space="0" w:color="auto"/>
              <w:left w:val="dotDotDash" w:sz="4" w:space="0" w:color="auto"/>
            </w:tcBorders>
          </w:tcPr>
          <w:p w14:paraId="5D6A8634" w14:textId="43742A7C" w:rsidR="005355B2" w:rsidRPr="00DA4D0B" w:rsidRDefault="002A0043" w:rsidP="005355B2">
            <w:pPr>
              <w:pStyle w:val="NoSpacing"/>
              <w:jc w:val="both"/>
              <w:rPr>
                <w:rFonts w:ascii="Times New Roman" w:eastAsia="Meiryo UI" w:hAnsi="Times New Roman" w:cs="Times New Roman"/>
                <w:b/>
                <w:bCs/>
                <w:color w:val="0000FF"/>
                <w:sz w:val="21"/>
                <w:szCs w:val="21"/>
                <w:lang w:val="es-MX"/>
              </w:rPr>
            </w:pPr>
            <w:r>
              <w:rPr>
                <w:rFonts w:ascii="Times New Roman" w:eastAsia="Meiryo UI" w:hAnsi="Times New Roman" w:cs="Times New Roman"/>
                <w:b/>
                <w:bCs/>
                <w:color w:val="0000FF"/>
                <w:sz w:val="21"/>
                <w:szCs w:val="21"/>
                <w:lang w:val="es-MX"/>
              </w:rPr>
              <w:t>・</w:t>
            </w:r>
            <w:r>
              <w:rPr>
                <w:rFonts w:ascii="Times New Roman" w:eastAsia="Meiryo UI" w:hAnsi="Times New Roman" w:cs="Times New Roman" w:hint="eastAsia"/>
                <w:b/>
                <w:bCs/>
                <w:color w:val="0000FF"/>
                <w:sz w:val="21"/>
                <w:szCs w:val="21"/>
                <w:lang w:val="es-MX"/>
              </w:rPr>
              <w:t>Hạnh phúc của công ty (Tập đoàn)</w:t>
            </w:r>
          </w:p>
          <w:p w14:paraId="15849A35" w14:textId="324A0DCF" w:rsidR="00DE3DA7" w:rsidRPr="00DA4D0B" w:rsidRDefault="00DE3DA7" w:rsidP="00DE3DA7">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Công ty là một tổ chức </w:t>
            </w:r>
            <w:r>
              <w:rPr>
                <w:rFonts w:ascii="Times New Roman" w:hAnsi="Times New Roman" w:cs="Times New Roman"/>
                <w:sz w:val="21"/>
                <w:szCs w:val="21"/>
                <w:lang w:val="es-MX"/>
              </w:rPr>
              <w:t>mà mỗi nhân viên sẽ đóng vai trò của riêng mình.</w:t>
            </w:r>
            <w:r>
              <w:rPr>
                <w:rFonts w:ascii="Times New Roman" w:hAnsi="Times New Roman" w:cs="Times New Roman" w:hint="eastAsia"/>
                <w:sz w:val="21"/>
                <w:szCs w:val="21"/>
                <w:lang w:val="es-MX"/>
              </w:rPr>
              <w:t xml:space="preserve"> </w:t>
            </w:r>
            <w:r>
              <w:rPr>
                <w:rFonts w:ascii="Times New Roman" w:hAnsi="Times New Roman" w:cs="Times New Roman"/>
                <w:sz w:val="21"/>
                <w:szCs w:val="21"/>
                <w:lang w:val="es-MX"/>
              </w:rPr>
              <w:t>Như đã nói ở trên, để</w:t>
            </w:r>
            <w:r w:rsidR="00A07455">
              <w:rPr>
                <w:rFonts w:ascii="Times New Roman" w:hAnsi="Times New Roman" w:cs="Times New Roman"/>
                <w:sz w:val="21"/>
                <w:szCs w:val="21"/>
                <w:lang w:val="es-MX"/>
              </w:rPr>
              <w:t xml:space="preserve"> </w:t>
            </w:r>
            <w:r>
              <w:rPr>
                <w:rFonts w:ascii="Times New Roman" w:hAnsi="Times New Roman" w:cs="Times New Roman"/>
                <w:sz w:val="21"/>
                <w:szCs w:val="21"/>
                <w:lang w:val="es-MX"/>
              </w:rPr>
              <w:t xml:space="preserve">hiện thực được hạnh phúc của cá nhân và có thể hiện thực được “hạnh phúc của công ty” như công ty đã phát triển lớn mạnh bằng việc nâng cao hiệu quả kinh doanh và dền đáp cho tất cả các bên liên quan với động lực thúc đẩy sự nỗ lực của tất cả nhân viên, </w:t>
            </w:r>
          </w:p>
          <w:p w14:paraId="0771F4E5" w14:textId="51B6189F" w:rsidR="005C106D" w:rsidRPr="00DA4D0B" w:rsidRDefault="00A21A9C" w:rsidP="005C106D">
            <w:pPr>
              <w:pStyle w:val="NoSpacing"/>
              <w:jc w:val="both"/>
              <w:rPr>
                <w:rFonts w:ascii="Times New Roman" w:eastAsia="Meiryo UI" w:hAnsi="Times New Roman" w:cs="Times New Roman"/>
                <w:b/>
                <w:bCs/>
                <w:color w:val="0000FF"/>
                <w:sz w:val="21"/>
                <w:szCs w:val="21"/>
                <w:lang w:val="es-MX"/>
              </w:rPr>
            </w:pPr>
            <w:r>
              <w:rPr>
                <w:rFonts w:ascii="Times New Roman" w:eastAsia="Meiryo UI" w:hAnsi="Times New Roman" w:cs="Times New Roman"/>
                <w:b/>
                <w:bCs/>
                <w:color w:val="0000FF"/>
                <w:sz w:val="21"/>
                <w:szCs w:val="21"/>
                <w:lang w:val="es-MX"/>
              </w:rPr>
              <w:t>・</w:t>
            </w:r>
            <w:r>
              <w:rPr>
                <w:rFonts w:ascii="Times New Roman" w:eastAsia="Meiryo UI" w:hAnsi="Times New Roman" w:cs="Times New Roman"/>
                <w:b/>
                <w:bCs/>
                <w:color w:val="0000FF"/>
                <w:sz w:val="21"/>
                <w:szCs w:val="21"/>
                <w:lang w:val="es-MX"/>
              </w:rPr>
              <w:t>”Hạnh phúc của các mối quan hệ kết nối với xã hội (địa phương, quốc gia, thế giới)”</w:t>
            </w:r>
          </w:p>
          <w:p w14:paraId="3683EAEE" w14:textId="57F807C0" w:rsidR="00DE3DA7" w:rsidRPr="00DA4D0B" w:rsidRDefault="00DE3DA7" w:rsidP="00DE3DA7">
            <w:pPr>
              <w:pStyle w:val="NoSpacing"/>
              <w:ind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Có thể nói những công ty niêm yết được nhiều nhà đầu tư đánh giá </w:t>
            </w:r>
            <w:r>
              <w:rPr>
                <w:rFonts w:ascii="Times New Roman" w:hAnsi="Times New Roman" w:cs="Times New Roman"/>
                <w:sz w:val="21"/>
                <w:szCs w:val="21"/>
                <w:lang w:val="es-MX"/>
              </w:rPr>
              <w:t>sẽ phải có trách nhiệ</w:t>
            </w:r>
            <w:r w:rsidR="00A07455">
              <w:rPr>
                <w:rFonts w:ascii="Times New Roman" w:hAnsi="Times New Roman" w:cs="Times New Roman"/>
                <w:sz w:val="21"/>
                <w:szCs w:val="21"/>
                <w:lang w:val="es-MX"/>
              </w:rPr>
              <w:t xml:space="preserve">m </w:t>
            </w:r>
            <w:r>
              <w:rPr>
                <w:rFonts w:ascii="Times New Roman" w:hAnsi="Times New Roman" w:cs="Times New Roman"/>
                <w:sz w:val="21"/>
                <w:szCs w:val="21"/>
                <w:lang w:val="es-MX"/>
              </w:rPr>
              <w:t>xã hội lớn hơn. Trong những năm gần đây, có thể bạn thường xuyên nghe nói về “mục tiêu  phát triển bền vững (SDGs)”, tuy nhiên Tập đoàn UMC không chỉ giới hạn trong việc hiện thực hóa hạnh phúc của công ty, mà còn thể hiện quan điểm đóng góp vào sự phát triển bền vững và hạnh phúc cho tất cả các quốc gia, khách hàng dịa phương, các đối tác kinh doanh cũng như những người đang làm việc.</w:t>
            </w:r>
          </w:p>
          <w:p w14:paraId="7B719163" w14:textId="012E390F" w:rsidR="00460DC4" w:rsidRPr="00DA4D0B" w:rsidRDefault="00460DC4" w:rsidP="00460DC4">
            <w:pPr>
              <w:spacing w:after="0" w:line="240" w:lineRule="auto"/>
              <w:ind w:left="1" w:hanging="1"/>
              <w:jc w:val="both"/>
              <w:rPr>
                <w:rFonts w:ascii="Times New Roman" w:hAnsi="Times New Roman" w:cs="Times New Roman"/>
                <w:b/>
                <w:color w:val="3333FF"/>
                <w:sz w:val="21"/>
                <w:szCs w:val="21"/>
                <w:u w:val="single"/>
              </w:rPr>
            </w:pPr>
            <w:r w:rsidRPr="00DA4D0B">
              <w:rPr>
                <w:rFonts w:ascii="MS Mincho" w:eastAsia="MS Mincho" w:hAnsi="MS Mincho" w:cs="MS Mincho" w:hint="eastAsia"/>
                <w:b/>
                <w:color w:val="3333FF"/>
                <w:sz w:val="21"/>
                <w:szCs w:val="21"/>
                <w:u w:val="single"/>
              </w:rPr>
              <w:t>▶</w:t>
            </w:r>
            <w:r w:rsidR="002A0043">
              <w:rPr>
                <w:rFonts w:ascii="Times New Roman" w:hAnsi="Times New Roman" w:cs="Times New Roman" w:hint="eastAsia"/>
                <w:b/>
                <w:color w:val="3333FF"/>
                <w:sz w:val="21"/>
                <w:szCs w:val="21"/>
                <w:u w:val="single"/>
              </w:rPr>
              <w:t>So sánh Chủ trương cũ và mới</w:t>
            </w:r>
            <w:r w:rsidRPr="00DA4D0B">
              <w:rPr>
                <w:rFonts w:ascii="MS Mincho" w:eastAsia="MS Mincho" w:hAnsi="MS Mincho" w:cs="MS Mincho" w:hint="eastAsia"/>
                <w:b/>
                <w:color w:val="3333FF"/>
                <w:sz w:val="21"/>
                <w:szCs w:val="21"/>
                <w:u w:val="single"/>
              </w:rPr>
              <w:t>◀</w:t>
            </w:r>
          </w:p>
          <w:p w14:paraId="31627EBF" w14:textId="26703ECF" w:rsidR="00242D70" w:rsidRPr="00DA4D0B" w:rsidRDefault="00565E39" w:rsidP="00460DC4">
            <w:pPr>
              <w:pStyle w:val="NoSpacing"/>
              <w:ind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Cho đ</w:t>
            </w:r>
            <w:r>
              <w:rPr>
                <w:rFonts w:ascii="Times New Roman" w:hAnsi="Times New Roman" w:cs="Times New Roman"/>
                <w:sz w:val="21"/>
                <w:szCs w:val="21"/>
                <w:lang w:val="es-MX"/>
              </w:rPr>
              <w:t>ến nay</w:t>
            </w:r>
            <w:r w:rsidR="00016164">
              <w:rPr>
                <w:rFonts w:ascii="Times New Roman" w:hAnsi="Times New Roman" w:cs="Times New Roman" w:hint="eastAsia"/>
                <w:sz w:val="21"/>
                <w:szCs w:val="21"/>
                <w:lang w:val="es-MX"/>
              </w:rPr>
              <w:t>, UMC</w:t>
            </w:r>
            <w:r>
              <w:rPr>
                <w:rFonts w:ascii="Times New Roman" w:hAnsi="Times New Roman" w:cs="Times New Roman"/>
                <w:sz w:val="21"/>
                <w:szCs w:val="21"/>
                <w:lang w:val="es-MX"/>
              </w:rPr>
              <w:t xml:space="preserve"> cũng</w:t>
            </w:r>
            <w:r w:rsidR="00016164">
              <w:rPr>
                <w:rFonts w:ascii="Times New Roman" w:hAnsi="Times New Roman" w:cs="Times New Roman" w:hint="eastAsia"/>
                <w:sz w:val="21"/>
                <w:szCs w:val="21"/>
                <w:lang w:val="es-MX"/>
              </w:rPr>
              <w:t xml:space="preserve"> đã trưởng thành bằng cách cung cấp cho khách hàng những sản phẩm có chất lượng cao một cách kịp thời.</w:t>
            </w:r>
            <w:r w:rsidR="00016164">
              <w:rPr>
                <w:rFonts w:ascii="Times New Roman" w:hAnsi="Times New Roman" w:cs="Times New Roman"/>
                <w:sz w:val="21"/>
                <w:szCs w:val="21"/>
                <w:lang w:val="es-MX"/>
              </w:rPr>
              <w:t xml:space="preserve"> </w:t>
            </w:r>
            <w:r w:rsidR="00ED3822">
              <w:rPr>
                <w:rFonts w:ascii="Times New Roman" w:hAnsi="Times New Roman" w:cs="Times New Roman"/>
                <w:sz w:val="21"/>
                <w:szCs w:val="21"/>
                <w:lang w:val="es-MX"/>
              </w:rPr>
              <w:t>Tương ứng</w:t>
            </w:r>
            <w:r>
              <w:rPr>
                <w:rFonts w:ascii="Times New Roman" w:hAnsi="Times New Roman" w:cs="Times New Roman"/>
                <w:sz w:val="21"/>
                <w:szCs w:val="21"/>
                <w:lang w:val="es-MX"/>
              </w:rPr>
              <w:t xml:space="preserve"> như vậy, </w:t>
            </w:r>
            <w:r w:rsidR="00ED3822">
              <w:rPr>
                <w:rFonts w:ascii="Times New Roman" w:hAnsi="Times New Roman" w:cs="Times New Roman"/>
                <w:sz w:val="21"/>
                <w:szCs w:val="21"/>
                <w:lang w:val="es-MX"/>
              </w:rPr>
              <w:t>tinh thần củ</w:t>
            </w:r>
            <w:r>
              <w:rPr>
                <w:rFonts w:ascii="Times New Roman" w:hAnsi="Times New Roman" w:cs="Times New Roman"/>
                <w:sz w:val="21"/>
                <w:szCs w:val="21"/>
                <w:lang w:val="es-MX"/>
              </w:rPr>
              <w:t>a UMC</w:t>
            </w:r>
            <w:r w:rsidR="00ED3822">
              <w:rPr>
                <w:rFonts w:ascii="Times New Roman" w:hAnsi="Times New Roman" w:cs="Times New Roman"/>
                <w:sz w:val="21"/>
                <w:szCs w:val="21"/>
                <w:lang w:val="es-MX"/>
              </w:rPr>
              <w:t xml:space="preserve"> và quản điểm của công ty tập trung các thông điệp “đầu tiên là hướng tới khách hàng” </w:t>
            </w:r>
          </w:p>
          <w:p w14:paraId="291EDC0B" w14:textId="03D02790" w:rsidR="00714CCF" w:rsidRPr="00E97EAE" w:rsidRDefault="00565E39" w:rsidP="0054376E">
            <w:pPr>
              <w:pStyle w:val="NoSpacing"/>
              <w:ind w:firstLine="210"/>
              <w:jc w:val="both"/>
              <w:rPr>
                <w:rFonts w:ascii="Times New Roman" w:hAnsi="Times New Roman" w:cs="Times New Roman"/>
                <w:sz w:val="21"/>
                <w:szCs w:val="21"/>
                <w:lang w:val="vi-VN"/>
              </w:rPr>
            </w:pPr>
            <w:r>
              <w:rPr>
                <w:rFonts w:ascii="Times New Roman" w:hAnsi="Times New Roman" w:cs="Times New Roman" w:hint="eastAsia"/>
                <w:sz w:val="21"/>
                <w:szCs w:val="21"/>
                <w:lang w:val="es-MX"/>
              </w:rPr>
              <w:t xml:space="preserve">Trong </w:t>
            </w:r>
            <w:r>
              <w:rPr>
                <w:rFonts w:ascii="Times New Roman" w:hAnsi="Times New Roman" w:cs="Times New Roman"/>
                <w:sz w:val="21"/>
                <w:szCs w:val="21"/>
                <w:lang w:val="es-MX"/>
              </w:rPr>
              <w:t>“Chủ trương của công ty “mớ</w:t>
            </w:r>
            <w:r w:rsidR="00E97EAE">
              <w:rPr>
                <w:rFonts w:ascii="Times New Roman" w:hAnsi="Times New Roman" w:cs="Times New Roman"/>
                <w:sz w:val="21"/>
                <w:szCs w:val="21"/>
                <w:lang w:val="es-MX"/>
              </w:rPr>
              <w:t>i</w:t>
            </w:r>
            <w:r w:rsidR="00E97EAE">
              <w:rPr>
                <w:rFonts w:ascii="Times New Roman" w:hAnsi="Times New Roman" w:cs="Times New Roman"/>
                <w:sz w:val="21"/>
                <w:szCs w:val="21"/>
                <w:lang w:val="vi-VN"/>
              </w:rPr>
              <w:t xml:space="preserve"> vừa còn lại những tinh thần “Đề cao tầm lòng cảm tạ”, “Cung cấp những sản phẩm có tâm huyết” vừa bổ sung thêm nội dung cống hiến cho xã hội và hạnh phúc của tất cả nhân viên. Với thay đổi này vừa chú trọ</w:t>
            </w:r>
            <w:r w:rsidR="0054376E">
              <w:rPr>
                <w:rFonts w:ascii="Times New Roman" w:hAnsi="Times New Roman" w:cs="Times New Roman"/>
                <w:sz w:val="21"/>
                <w:szCs w:val="21"/>
                <w:lang w:val="vi-VN"/>
              </w:rPr>
              <w:t xml:space="preserve">ng hướng tới khách hàng, vừa thể hiện </w:t>
            </w:r>
            <w:r w:rsidR="00E97EAE" w:rsidRPr="00E97EAE">
              <w:rPr>
                <w:rFonts w:ascii="Times New Roman" w:hAnsi="Times New Roman" w:cs="Times New Roman"/>
                <w:sz w:val="21"/>
                <w:szCs w:val="21"/>
                <w:lang w:val="vi-VN"/>
              </w:rPr>
              <w:t>tính bền vững của con ng</w:t>
            </w:r>
            <w:r w:rsidR="00E97EAE" w:rsidRPr="00E97EAE">
              <w:rPr>
                <w:rFonts w:ascii="Times New Roman" w:hAnsi="Times New Roman" w:cs="Times New Roman" w:hint="cs"/>
                <w:sz w:val="21"/>
                <w:szCs w:val="21"/>
                <w:lang w:val="vi-VN"/>
              </w:rPr>
              <w:t>ư</w:t>
            </w:r>
            <w:r w:rsidR="00E97EAE" w:rsidRPr="00E97EAE">
              <w:rPr>
                <w:rFonts w:ascii="Times New Roman" w:hAnsi="Times New Roman" w:cs="Times New Roman"/>
                <w:sz w:val="21"/>
                <w:szCs w:val="21"/>
                <w:lang w:val="vi-VN"/>
              </w:rPr>
              <w:t>ời và tổ chứ</w:t>
            </w:r>
            <w:r w:rsidR="0054376E">
              <w:rPr>
                <w:rFonts w:ascii="Times New Roman" w:hAnsi="Times New Roman" w:cs="Times New Roman"/>
                <w:sz w:val="21"/>
                <w:szCs w:val="21"/>
                <w:lang w:val="vi-VN"/>
              </w:rPr>
              <w:t>c. Trong tương lai</w:t>
            </w:r>
            <w:r w:rsidR="00E97EAE" w:rsidRPr="00E97EAE">
              <w:rPr>
                <w:rFonts w:ascii="Times New Roman" w:hAnsi="Times New Roman" w:cs="Times New Roman"/>
                <w:sz w:val="21"/>
                <w:szCs w:val="21"/>
                <w:lang w:val="vi-VN"/>
              </w:rPr>
              <w:t>, chúng ta hãy tạo ra một tổ chức tốt h</w:t>
            </w:r>
            <w:r w:rsidR="00E97EAE" w:rsidRPr="00E97EAE">
              <w:rPr>
                <w:rFonts w:ascii="Times New Roman" w:hAnsi="Times New Roman" w:cs="Times New Roman" w:hint="cs"/>
                <w:sz w:val="21"/>
                <w:szCs w:val="21"/>
                <w:lang w:val="vi-VN"/>
              </w:rPr>
              <w:t>ơ</w:t>
            </w:r>
            <w:r w:rsidR="00E97EAE" w:rsidRPr="00E97EAE">
              <w:rPr>
                <w:rFonts w:ascii="Times New Roman" w:hAnsi="Times New Roman" w:cs="Times New Roman"/>
                <w:sz w:val="21"/>
                <w:szCs w:val="21"/>
                <w:lang w:val="vi-VN"/>
              </w:rPr>
              <w:t xml:space="preserve">n dựa trên </w:t>
            </w:r>
            <w:r w:rsidR="00E97EAE">
              <w:rPr>
                <w:rFonts w:ascii="Times New Roman" w:hAnsi="Times New Roman" w:cs="Times New Roman"/>
                <w:sz w:val="21"/>
                <w:szCs w:val="21"/>
                <w:lang w:val="vi-VN"/>
              </w:rPr>
              <w:t xml:space="preserve">chủ trương </w:t>
            </w:r>
            <w:r w:rsidR="00E97EAE" w:rsidRPr="00E97EAE">
              <w:rPr>
                <w:rFonts w:ascii="Times New Roman" w:hAnsi="Times New Roman" w:cs="Times New Roman"/>
                <w:sz w:val="21"/>
                <w:szCs w:val="21"/>
                <w:lang w:val="vi-VN"/>
              </w:rPr>
              <w:t>của công ty mới.</w:t>
            </w:r>
          </w:p>
        </w:tc>
      </w:tr>
      <w:tr w:rsidR="002D7AC5" w:rsidRPr="00DA4D0B" w14:paraId="1BA98E1F" w14:textId="77777777" w:rsidTr="005A5379">
        <w:tblPrEx>
          <w:tblCellMar>
            <w:left w:w="99" w:type="dxa"/>
            <w:right w:w="99" w:type="dxa"/>
          </w:tblCellMar>
        </w:tblPrEx>
        <w:trPr>
          <w:trHeight w:val="263"/>
        </w:trPr>
        <w:tc>
          <w:tcPr>
            <w:tcW w:w="10489" w:type="dxa"/>
            <w:gridSpan w:val="6"/>
            <w:tcBorders>
              <w:top w:val="dashSmallGap" w:sz="4" w:space="0" w:color="auto"/>
            </w:tcBorders>
          </w:tcPr>
          <w:p w14:paraId="001E0B71" w14:textId="4A3EA407" w:rsidR="002D7AC5" w:rsidRPr="00DA4D0B" w:rsidRDefault="002D7AC5" w:rsidP="000741B5">
            <w:pPr>
              <w:spacing w:after="0" w:line="240" w:lineRule="auto"/>
              <w:ind w:firstLineChars="100" w:firstLine="120"/>
              <w:jc w:val="both"/>
              <w:rPr>
                <w:rFonts w:ascii="Times New Roman" w:hAnsi="Times New Roman" w:cs="Times New Roman"/>
                <w:b/>
                <w:color w:val="3333FF"/>
                <w:sz w:val="21"/>
                <w:szCs w:val="21"/>
                <w:u w:val="single"/>
              </w:rPr>
            </w:pPr>
            <w:r w:rsidRPr="00DA4D0B">
              <w:rPr>
                <w:rFonts w:ascii="Times New Roman" w:hAnsi="Times New Roman" w:cs="Times New Roman"/>
                <w:noProof/>
                <w:sz w:val="12"/>
                <w:szCs w:val="16"/>
              </w:rPr>
              <w:lastRenderedPageBreak/>
              <mc:AlternateContent>
                <mc:Choice Requires="wps">
                  <w:drawing>
                    <wp:anchor distT="0" distB="0" distL="114300" distR="114300" simplePos="0" relativeHeight="251658248" behindDoc="0" locked="0" layoutInCell="1" allowOverlap="1" wp14:anchorId="6B01EFDC" wp14:editId="1318BE01">
                      <wp:simplePos x="0" y="0"/>
                      <wp:positionH relativeFrom="column">
                        <wp:posOffset>-73497</wp:posOffset>
                      </wp:positionH>
                      <wp:positionV relativeFrom="paragraph">
                        <wp:posOffset>89978</wp:posOffset>
                      </wp:positionV>
                      <wp:extent cx="6674308" cy="6985"/>
                      <wp:effectExtent l="0" t="0" r="31750" b="31115"/>
                      <wp:wrapNone/>
                      <wp:docPr id="18" name="直線​​コネクタ 135">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430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195ABAB" id="直線​​コネクタ 135" o:spid="_x0000_s1026" alt="&quot;&quot;" style="position:absolute;left:0;text-align:lef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pt,7.1pt" to="519.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" strokecolor="#5a5a5a [2109]" strokeweight="2pt">
                      <v:stroke linestyle="thinThin" joinstyle="miter"/>
                      <o:lock v:ext="edit" shapetype="f"/>
                    </v:line>
                  </w:pict>
                </mc:Fallback>
              </mc:AlternateContent>
            </w:r>
          </w:p>
        </w:tc>
      </w:tr>
      <w:tr w:rsidR="002D7AC5" w:rsidRPr="00DA4D0B" w14:paraId="5F0BDD4D" w14:textId="77777777" w:rsidTr="005A5379">
        <w:tblPrEx>
          <w:tblCellMar>
            <w:left w:w="99" w:type="dxa"/>
            <w:right w:w="99" w:type="dxa"/>
          </w:tblCellMar>
        </w:tblPrEx>
        <w:trPr>
          <w:trHeight w:val="763"/>
        </w:trPr>
        <w:tc>
          <w:tcPr>
            <w:tcW w:w="10489" w:type="dxa"/>
            <w:gridSpan w:val="6"/>
            <w:tcBorders>
              <w:top w:val="dashSmallGap" w:sz="4" w:space="0" w:color="auto"/>
            </w:tcBorders>
          </w:tcPr>
          <w:p w14:paraId="3DE3965A" w14:textId="76FA51DF" w:rsidR="002D7AC5" w:rsidRPr="00DA4D0B" w:rsidRDefault="00DA6DF7" w:rsidP="00967F50">
            <w:pPr>
              <w:tabs>
                <w:tab w:val="right" w:pos="10291"/>
              </w:tabs>
              <w:spacing w:after="0" w:line="240" w:lineRule="auto"/>
              <w:jc w:val="both"/>
              <w:rPr>
                <w:rFonts w:ascii="Times New Roman" w:hAnsi="Times New Roman" w:cs="Times New Roman"/>
                <w:b/>
                <w:color w:val="3333FF"/>
                <w:sz w:val="21"/>
                <w:szCs w:val="21"/>
                <w:u w:val="single"/>
              </w:rPr>
            </w:pPr>
            <w:r w:rsidRPr="00DA4D0B">
              <w:rPr>
                <w:rFonts w:ascii="Times New Roman" w:hAnsi="Times New Roman" w:cs="Times New Roman"/>
                <w:noProof/>
                <w:sz w:val="20"/>
              </w:rPr>
              <mc:AlternateContent>
                <mc:Choice Requires="wps">
                  <w:drawing>
                    <wp:anchor distT="0" distB="0" distL="114300" distR="114300" simplePos="0" relativeHeight="251658257" behindDoc="0" locked="0" layoutInCell="1" allowOverlap="1" wp14:anchorId="77E5BE4E" wp14:editId="4B834C10">
                      <wp:simplePos x="0" y="0"/>
                      <wp:positionH relativeFrom="column">
                        <wp:posOffset>635</wp:posOffset>
                      </wp:positionH>
                      <wp:positionV relativeFrom="paragraph">
                        <wp:posOffset>346075</wp:posOffset>
                      </wp:positionV>
                      <wp:extent cx="2012950" cy="0"/>
                      <wp:effectExtent l="0" t="19050" r="44450" b="38100"/>
                      <wp:wrapNone/>
                      <wp:docPr id="32" name="直線コネクタ 32"/>
                      <wp:cNvGraphicFramePr/>
                      <a:graphic xmlns:a="http://schemas.openxmlformats.org/drawingml/2006/main">
                        <a:graphicData uri="http://schemas.microsoft.com/office/word/2010/wordprocessingShape">
                          <wps:wsp>
                            <wps:cNvCnPr/>
                            <wps:spPr>
                              <a:xfrm>
                                <a:off x="0" y="0"/>
                                <a:ext cx="2012950" cy="0"/>
                              </a:xfrm>
                              <a:prstGeom prst="line">
                                <a:avLst/>
                              </a:prstGeom>
                              <a:ln w="63500" cmpd="thickThi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5DC475" id="直線コネクタ 32" o:spid="_x0000_s1026" style="position:absolute;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27.25pt" to="158.5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" strokecolor="#0a249b [3204]" strokeweight="5pt">
                      <v:stroke linestyle="thickThin" joinstyle="miter"/>
                    </v:line>
                  </w:pict>
                </mc:Fallback>
              </mc:AlternateContent>
            </w:r>
            <w:r>
              <w:rPr>
                <w:rFonts w:ascii="Times New Roman" w:hAnsi="Times New Roman" w:cs="Times New Roman"/>
                <w:b/>
                <w:bCs/>
                <w:color w:val="000099"/>
                <w:sz w:val="36"/>
                <w:szCs w:val="29"/>
              </w:rPr>
              <w:t>Ra mắt tổ chức mới</w:t>
            </w:r>
          </w:p>
        </w:tc>
      </w:tr>
      <w:tr w:rsidR="00C504E8" w:rsidRPr="00DA4D0B" w14:paraId="6DA8C4A7" w14:textId="77777777" w:rsidTr="002074D2">
        <w:tblPrEx>
          <w:tblCellMar>
            <w:left w:w="99" w:type="dxa"/>
            <w:right w:w="99" w:type="dxa"/>
          </w:tblCellMar>
        </w:tblPrEx>
        <w:trPr>
          <w:trHeight w:val="1916"/>
        </w:trPr>
        <w:tc>
          <w:tcPr>
            <w:tcW w:w="10489" w:type="dxa"/>
            <w:gridSpan w:val="6"/>
            <w:tcBorders>
              <w:top w:val="dashSmallGap" w:sz="4" w:space="0" w:color="auto"/>
            </w:tcBorders>
          </w:tcPr>
          <w:p w14:paraId="50E47C22" w14:textId="3A95D146" w:rsidR="00B34B13" w:rsidRPr="00DA4D0B" w:rsidRDefault="00E93C10" w:rsidP="00B34B13">
            <w:pPr>
              <w:spacing w:after="0" w:line="240" w:lineRule="auto"/>
              <w:ind w:left="1" w:hanging="1"/>
              <w:jc w:val="both"/>
              <w:rPr>
                <w:rFonts w:ascii="Times New Roman" w:hAnsi="Times New Roman" w:cs="Times New Roman"/>
                <w:b/>
                <w:color w:val="3333FF"/>
                <w:sz w:val="21"/>
                <w:szCs w:val="21"/>
                <w:u w:val="single"/>
              </w:rPr>
            </w:pPr>
            <w:r w:rsidRPr="00DA4D0B">
              <w:rPr>
                <w:rFonts w:ascii="MS Mincho" w:eastAsia="MS Mincho" w:hAnsi="MS Mincho" w:cs="MS Mincho" w:hint="eastAsia"/>
                <w:b/>
                <w:color w:val="3333FF"/>
                <w:sz w:val="21"/>
                <w:szCs w:val="21"/>
                <w:u w:val="single"/>
              </w:rPr>
              <w:t>▶</w:t>
            </w:r>
            <w:r w:rsidR="00CD09D0">
              <w:rPr>
                <w:rFonts w:ascii="Times New Roman" w:hAnsi="Times New Roman" w:cs="Times New Roman"/>
                <w:b/>
                <w:color w:val="3333FF"/>
                <w:sz w:val="21"/>
                <w:szCs w:val="21"/>
                <w:u w:val="single"/>
              </w:rPr>
              <w:t>Tóm lược về tổ chức mới</w:t>
            </w:r>
            <w:r w:rsidRPr="00DA4D0B">
              <w:rPr>
                <w:rFonts w:ascii="MS Mincho" w:eastAsia="MS Mincho" w:hAnsi="MS Mincho" w:cs="MS Mincho" w:hint="eastAsia"/>
                <w:b/>
                <w:color w:val="3333FF"/>
                <w:sz w:val="21"/>
                <w:szCs w:val="21"/>
                <w:u w:val="single"/>
              </w:rPr>
              <w:t>◀</w:t>
            </w:r>
          </w:p>
          <w:p w14:paraId="602A1ADB" w14:textId="461C83A8" w:rsidR="00DE3DA7" w:rsidRPr="00CD09D0" w:rsidRDefault="00DE3DA7" w:rsidP="00DE3DA7">
            <w:pPr>
              <w:pStyle w:val="NoSpacing"/>
              <w:spacing w:line="264" w:lineRule="auto"/>
              <w:ind w:firstLineChars="100" w:firstLine="200"/>
              <w:rPr>
                <w:rFonts w:ascii="Times New Roman" w:hAnsi="Times New Roman" w:cs="Times New Roman"/>
                <w:lang w:val="vi-VN"/>
              </w:rPr>
            </w:pPr>
            <w:r>
              <w:rPr>
                <w:rFonts w:ascii="Times New Roman" w:hAnsi="Times New Roman" w:cs="Times New Roman" w:hint="eastAsia"/>
                <w:lang w:val="es-MX"/>
              </w:rPr>
              <w:t xml:space="preserve">Ngày 01 tháng 10 </w:t>
            </w:r>
            <w:r>
              <w:rPr>
                <w:rFonts w:ascii="Times New Roman" w:hAnsi="Times New Roman" w:cs="Times New Roman"/>
                <w:lang w:val="vi-VN"/>
              </w:rPr>
              <w:t xml:space="preserve">đã sửa đổi lại </w:t>
            </w:r>
            <w:r w:rsidR="000B3699">
              <w:rPr>
                <w:rFonts w:ascii="Times New Roman" w:hAnsi="Times New Roman" w:cs="Times New Roman"/>
              </w:rPr>
              <w:t xml:space="preserve">cơ cấu </w:t>
            </w:r>
            <w:r>
              <w:rPr>
                <w:rFonts w:ascii="Times New Roman" w:hAnsi="Times New Roman" w:cs="Times New Roman"/>
                <w:lang w:val="vi-VN"/>
              </w:rPr>
              <w:t>tổ chức tại trụ sở chính của tập đoàn UMC và ra mắt tổ chức mới.</w:t>
            </w:r>
          </w:p>
          <w:p w14:paraId="12DE1A6F" w14:textId="5444A482" w:rsidR="00F00732" w:rsidRPr="00DA4D0B" w:rsidRDefault="000B3699" w:rsidP="00DE3DA7">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Trong </w:t>
            </w:r>
            <w:r w:rsidR="00DE3DA7">
              <w:rPr>
                <w:rFonts w:ascii="Times New Roman" w:hAnsi="Times New Roman" w:cs="Times New Roman" w:hint="eastAsia"/>
                <w:lang w:val="es-MX"/>
              </w:rPr>
              <w:t>tổ chức mớ</w:t>
            </w:r>
            <w:r>
              <w:rPr>
                <w:rFonts w:ascii="Times New Roman" w:hAnsi="Times New Roman" w:cs="Times New Roman" w:hint="eastAsia"/>
                <w:lang w:val="es-MX"/>
              </w:rPr>
              <w:t>i đã làm rõ công việc</w:t>
            </w:r>
            <w:r w:rsidR="00DE3DA7">
              <w:rPr>
                <w:rFonts w:ascii="Times New Roman" w:hAnsi="Times New Roman" w:cs="Times New Roman" w:hint="eastAsia"/>
                <w:lang w:val="es-MX"/>
              </w:rPr>
              <w:t xml:space="preserve"> phụ trách của các phòng ban và đượ</w:t>
            </w:r>
            <w:r>
              <w:rPr>
                <w:rFonts w:ascii="Times New Roman" w:hAnsi="Times New Roman" w:cs="Times New Roman" w:hint="eastAsia"/>
                <w:lang w:val="es-MX"/>
              </w:rPr>
              <w:t>c xây dựng</w:t>
            </w:r>
            <w:r w:rsidR="00DE3DA7">
              <w:rPr>
                <w:rFonts w:ascii="Times New Roman" w:hAnsi="Times New Roman" w:cs="Times New Roman" w:hint="eastAsia"/>
                <w:lang w:val="es-MX"/>
              </w:rPr>
              <w:t xml:space="preserve"> lại theo hình thứ</w:t>
            </w:r>
            <w:r>
              <w:rPr>
                <w:rFonts w:ascii="Times New Roman" w:hAnsi="Times New Roman" w:cs="Times New Roman" w:hint="eastAsia"/>
                <w:lang w:val="es-MX"/>
              </w:rPr>
              <w:t>c để</w:t>
            </w:r>
            <w:r w:rsidR="00DE3DA7">
              <w:rPr>
                <w:rFonts w:ascii="Times New Roman" w:hAnsi="Times New Roman" w:cs="Times New Roman" w:hint="eastAsia"/>
                <w:lang w:val="es-MX"/>
              </w:rPr>
              <w:t xml:space="preserve"> dễ làm việc hơn. </w:t>
            </w:r>
            <w:r w:rsidR="00DE3DA7">
              <w:rPr>
                <w:rFonts w:ascii="Times New Roman" w:hAnsi="Times New Roman" w:cs="Times New Roman"/>
                <w:lang w:val="es-MX"/>
              </w:rPr>
              <w:t>Thay đổi đáng chú ý nhất là việc bổ nhiệm các nhà quả</w:t>
            </w:r>
            <w:r>
              <w:rPr>
                <w:rFonts w:ascii="Times New Roman" w:hAnsi="Times New Roman" w:cs="Times New Roman"/>
                <w:lang w:val="es-MX"/>
              </w:rPr>
              <w:t xml:space="preserve">n lý, </w:t>
            </w:r>
            <w:r w:rsidR="00DE3DA7">
              <w:rPr>
                <w:rFonts w:ascii="Times New Roman" w:hAnsi="Times New Roman" w:cs="Times New Roman"/>
                <w:lang w:val="es-MX"/>
              </w:rPr>
              <w:t xml:space="preserve">người quản lý nhóm, người phụ trách tổ chức line. </w:t>
            </w:r>
            <w:r w:rsidR="00DE3DA7">
              <w:rPr>
                <w:rFonts w:ascii="Times New Roman" w:hAnsi="Times New Roman" w:cs="Times New Roman" w:hint="eastAsia"/>
                <w:lang w:val="es-MX"/>
              </w:rPr>
              <w:t xml:space="preserve"> </w:t>
            </w:r>
            <w:r w:rsidR="00DE3DA7">
              <w:rPr>
                <w:rFonts w:ascii="Times New Roman" w:hAnsi="Times New Roman" w:cs="Times New Roman"/>
                <w:lang w:val="es-MX"/>
              </w:rPr>
              <w:t xml:space="preserve">Dưới sự quản lý, nó được thiết kế giống như tổ chức hình kim tự tháp như: đơn vị trụ sở chính =&gt; đơn vị phòng ban =&gt; đơn vị G (nhóm). Lấy ví dụ bộ phận quản lý trụ sở chính: Bộ phận quản lý trụ sở chính =&gt; Các bộ phận (như bộ phận kế toán, phòng HCNS…) =&gt; Các nhóm (Thanh toán kết hợp G, tổng vụ G…). Bài viết lần này, tối muốn giải thích ngắn gọn về mục đích của tổ chức mới.  </w:t>
            </w:r>
          </w:p>
        </w:tc>
      </w:tr>
      <w:tr w:rsidR="00C504E8" w:rsidRPr="00DA4D0B" w14:paraId="7F0853FD" w14:textId="77777777" w:rsidTr="001715A6">
        <w:tblPrEx>
          <w:tblCellMar>
            <w:left w:w="99" w:type="dxa"/>
            <w:right w:w="99" w:type="dxa"/>
          </w:tblCellMar>
        </w:tblPrEx>
        <w:trPr>
          <w:trHeight w:val="980"/>
        </w:trPr>
        <w:tc>
          <w:tcPr>
            <w:tcW w:w="5245" w:type="dxa"/>
            <w:gridSpan w:val="3"/>
            <w:tcBorders>
              <w:top w:val="dashSmallGap" w:sz="4" w:space="0" w:color="auto"/>
              <w:right w:val="dotDotDash" w:sz="4" w:space="0" w:color="auto"/>
            </w:tcBorders>
          </w:tcPr>
          <w:p w14:paraId="268D3280" w14:textId="51B296A1" w:rsidR="00B131EC" w:rsidRPr="00DA4D0B" w:rsidRDefault="00E93C10" w:rsidP="00B131EC">
            <w:pPr>
              <w:spacing w:after="0" w:line="240" w:lineRule="auto"/>
              <w:ind w:left="1" w:hanging="1"/>
              <w:jc w:val="both"/>
              <w:rPr>
                <w:rFonts w:ascii="Times New Roman" w:hAnsi="Times New Roman" w:cs="Times New Roman"/>
                <w:b/>
                <w:color w:val="3333FF"/>
                <w:sz w:val="21"/>
                <w:szCs w:val="21"/>
                <w:u w:val="single"/>
              </w:rPr>
            </w:pPr>
            <w:r w:rsidRPr="00DA4D0B">
              <w:rPr>
                <w:rFonts w:ascii="MS Mincho" w:eastAsia="MS Mincho" w:hAnsi="MS Mincho" w:cs="MS Mincho" w:hint="eastAsia"/>
                <w:b/>
                <w:color w:val="3333FF"/>
                <w:sz w:val="21"/>
                <w:szCs w:val="21"/>
                <w:u w:val="single"/>
              </w:rPr>
              <w:t>▶</w:t>
            </w:r>
            <w:r w:rsidR="00CD09D0">
              <w:rPr>
                <w:rFonts w:ascii="Times New Roman" w:hAnsi="Times New Roman" w:cs="Times New Roman"/>
                <w:b/>
                <w:color w:val="3333FF"/>
                <w:sz w:val="21"/>
                <w:szCs w:val="21"/>
                <w:u w:val="single"/>
              </w:rPr>
              <w:t>Mục đích của tổ chức mới</w:t>
            </w:r>
            <w:r w:rsidRPr="00DA4D0B">
              <w:rPr>
                <w:rFonts w:ascii="MS Mincho" w:eastAsia="MS Mincho" w:hAnsi="MS Mincho" w:cs="MS Mincho" w:hint="eastAsia"/>
                <w:b/>
                <w:color w:val="3333FF"/>
                <w:sz w:val="21"/>
                <w:szCs w:val="21"/>
                <w:u w:val="single"/>
              </w:rPr>
              <w:t>◀</w:t>
            </w:r>
          </w:p>
          <w:p w14:paraId="33E15FE0" w14:textId="43EB2728" w:rsidR="00204722" w:rsidRPr="00DA4D0B" w:rsidRDefault="00204722" w:rsidP="00204722">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Điểm quan trọng nhất trong mục đích</w:t>
            </w:r>
            <w:r w:rsidR="004B4621">
              <w:rPr>
                <w:rFonts w:ascii="Times New Roman" w:hAnsi="Times New Roman" w:cs="Times New Roman"/>
                <w:lang w:val="es-MX"/>
              </w:rPr>
              <w:t xml:space="preserve"> tái</w:t>
            </w:r>
            <w:r>
              <w:rPr>
                <w:rFonts w:ascii="Times New Roman" w:hAnsi="Times New Roman" w:cs="Times New Roman"/>
                <w:lang w:val="es-MX"/>
              </w:rPr>
              <w:t xml:space="preserve"> </w:t>
            </w:r>
            <w:r w:rsidR="000B3699">
              <w:rPr>
                <w:rFonts w:ascii="Times New Roman" w:hAnsi="Times New Roman" w:cs="Times New Roman"/>
                <w:lang w:val="es-MX"/>
              </w:rPr>
              <w:t xml:space="preserve">cơ cấu </w:t>
            </w:r>
            <w:r>
              <w:rPr>
                <w:rFonts w:ascii="Times New Roman" w:hAnsi="Times New Roman" w:cs="Times New Roman"/>
                <w:lang w:val="es-MX"/>
              </w:rPr>
              <w:t>tổ chức mới là việc “xây dựng môi trường làm việc thoải mái cho tất cả các nhân viên”</w:t>
            </w:r>
          </w:p>
          <w:p w14:paraId="65F713F3" w14:textId="139120E0" w:rsidR="00204722" w:rsidRPr="00A36712" w:rsidRDefault="00204722" w:rsidP="00204722">
            <w:pPr>
              <w:pStyle w:val="NoSpacing"/>
              <w:spacing w:line="264" w:lineRule="auto"/>
              <w:ind w:firstLineChars="100" w:firstLine="200"/>
              <w:rPr>
                <w:rFonts w:ascii="Times New Roman" w:hAnsi="Times New Roman" w:cs="Times New Roman"/>
                <w:lang w:val="es-MX"/>
              </w:rPr>
            </w:pPr>
            <w:r w:rsidRPr="00A36712">
              <w:rPr>
                <w:rFonts w:ascii="Times New Roman" w:hAnsi="Times New Roman" w:cs="Times New Roman" w:hint="eastAsia"/>
                <w:lang w:val="es-MX"/>
              </w:rPr>
              <w:t xml:space="preserve">Trong </w:t>
            </w:r>
            <w:r w:rsidRPr="00A36712">
              <w:rPr>
                <w:rFonts w:ascii="Times New Roman" w:hAnsi="Times New Roman" w:cs="Times New Roman"/>
                <w:lang w:val="es-MX"/>
              </w:rPr>
              <w:t>t</w:t>
            </w:r>
            <w:r w:rsidRPr="00A36712">
              <w:rPr>
                <w:rFonts w:ascii="Times New Roman" w:hAnsi="Times New Roman" w:cs="Times New Roman" w:hint="eastAsia"/>
                <w:lang w:val="es-MX"/>
              </w:rPr>
              <w:t>ổ chức hiện tại</w:t>
            </w:r>
            <w:r w:rsidRPr="00A36712">
              <w:rPr>
                <w:rFonts w:ascii="Times New Roman" w:hAnsi="Times New Roman" w:cs="Times New Roman"/>
                <w:lang w:val="es-MX"/>
              </w:rPr>
              <w:t xml:space="preserve">, </w:t>
            </w:r>
            <w:r w:rsidRPr="00A36712">
              <w:rPr>
                <w:rFonts w:ascii="Times New Roman" w:hAnsi="Times New Roman" w:cs="Times New Roman" w:hint="eastAsia"/>
                <w:lang w:val="es-MX"/>
              </w:rPr>
              <w:t xml:space="preserve">về mặt tổ chức vẫn chưa được </w:t>
            </w:r>
            <w:r w:rsidRPr="00A36712">
              <w:rPr>
                <w:rFonts w:ascii="Times New Roman" w:hAnsi="Times New Roman" w:cs="Times New Roman"/>
                <w:lang w:val="es-MX"/>
              </w:rPr>
              <w:t xml:space="preserve">rõ ràng là bộ phận nào, đảm nhiệm những nghiệp vụ gì. </w:t>
            </w:r>
            <w:r w:rsidR="00CF52E2" w:rsidRPr="00A36712">
              <w:rPr>
                <w:rFonts w:ascii="Times New Roman" w:hAnsi="Times New Roman" w:cs="Times New Roman"/>
                <w:lang w:val="es-MX"/>
              </w:rPr>
              <w:t xml:space="preserve">Ngoài ra, dù tốt hay xấu thì </w:t>
            </w:r>
            <w:r w:rsidRPr="00A36712">
              <w:rPr>
                <w:rFonts w:ascii="Times New Roman" w:hAnsi="Times New Roman" w:cs="Times New Roman"/>
                <w:lang w:val="es-MX"/>
              </w:rPr>
              <w:t xml:space="preserve">đó </w:t>
            </w:r>
            <w:r w:rsidR="00CF52E2" w:rsidRPr="00A36712">
              <w:rPr>
                <w:rFonts w:ascii="Times New Roman" w:hAnsi="Times New Roman" w:cs="Times New Roman"/>
                <w:lang w:val="es-MX"/>
              </w:rPr>
              <w:t xml:space="preserve">cũng </w:t>
            </w:r>
            <w:r w:rsidRPr="00A36712">
              <w:rPr>
                <w:rFonts w:ascii="Times New Roman" w:hAnsi="Times New Roman" w:cs="Times New Roman"/>
                <w:lang w:val="es-MX"/>
              </w:rPr>
              <w:t>là văn hóa doanh nghiệp kiểu chủ sở hữ</w:t>
            </w:r>
            <w:r w:rsidR="00A36712" w:rsidRPr="00A36712">
              <w:rPr>
                <w:rFonts w:ascii="Times New Roman" w:hAnsi="Times New Roman" w:cs="Times New Roman"/>
                <w:lang w:val="es-MX"/>
              </w:rPr>
              <w:t>u,</w:t>
            </w:r>
            <w:r w:rsidR="00CF52E2" w:rsidRPr="00A36712">
              <w:rPr>
                <w:rFonts w:ascii="Times New Roman" w:hAnsi="Times New Roman" w:cs="Times New Roman"/>
                <w:lang w:val="es-MX"/>
              </w:rPr>
              <w:t xml:space="preserve"> </w:t>
            </w:r>
            <w:r w:rsidR="00A36712" w:rsidRPr="00A36712">
              <w:rPr>
                <w:rFonts w:ascii="Times New Roman" w:hAnsi="Times New Roman" w:cs="Times New Roman"/>
                <w:lang w:val="es-MX"/>
              </w:rPr>
              <w:t>tuy nhiên</w:t>
            </w:r>
            <w:r w:rsidR="00CF52E2" w:rsidRPr="00A36712">
              <w:rPr>
                <w:rFonts w:ascii="Times New Roman" w:hAnsi="Times New Roman" w:cs="Times New Roman"/>
                <w:lang w:val="es-MX"/>
              </w:rPr>
              <w:t xml:space="preserve"> những chỉ thị trực tiếp đế</w:t>
            </w:r>
            <w:r w:rsidR="00A36712" w:rsidRPr="00A36712">
              <w:rPr>
                <w:rFonts w:ascii="Times New Roman" w:hAnsi="Times New Roman" w:cs="Times New Roman"/>
                <w:lang w:val="es-MX"/>
              </w:rPr>
              <w:t>n nhân viên</w:t>
            </w:r>
            <w:r w:rsidR="00CF52E2" w:rsidRPr="00A36712">
              <w:rPr>
                <w:rFonts w:ascii="Times New Roman" w:hAnsi="Times New Roman" w:cs="Times New Roman"/>
                <w:lang w:val="es-MX"/>
              </w:rPr>
              <w:t xml:space="preserve"> mà bỏ qua cấp trên trực tiếp</w:t>
            </w:r>
            <w:r w:rsidR="00265F22" w:rsidRPr="00A36712">
              <w:rPr>
                <w:rFonts w:ascii="Times New Roman" w:hAnsi="Times New Roman" w:cs="Times New Roman"/>
                <w:lang w:val="es-MX"/>
              </w:rPr>
              <w:t xml:space="preserve"> </w:t>
            </w:r>
            <w:r w:rsidR="000B3699">
              <w:rPr>
                <w:rFonts w:ascii="Times New Roman" w:hAnsi="Times New Roman" w:cs="Times New Roman"/>
                <w:lang w:val="es-MX"/>
              </w:rPr>
              <w:t xml:space="preserve">của </w:t>
            </w:r>
            <w:r w:rsidR="00A36712" w:rsidRPr="00A36712">
              <w:rPr>
                <w:rFonts w:ascii="Times New Roman" w:hAnsi="Times New Roman" w:cs="Times New Roman"/>
                <w:lang w:val="es-MX"/>
              </w:rPr>
              <w:t>họ, nên ở một khía cạnh nào đó</w:t>
            </w:r>
            <w:r w:rsidR="00265F22" w:rsidRPr="00A36712">
              <w:rPr>
                <w:rFonts w:ascii="Times New Roman" w:hAnsi="Times New Roman" w:cs="Times New Roman"/>
                <w:lang w:val="es-MX"/>
              </w:rPr>
              <w:t xml:space="preserve"> không thể nói đó là môi trường yên tâm </w:t>
            </w:r>
            <w:r w:rsidR="00A36712" w:rsidRPr="00A36712">
              <w:rPr>
                <w:rFonts w:ascii="Times New Roman" w:hAnsi="Times New Roman" w:cs="Times New Roman"/>
                <w:lang w:val="es-MX"/>
              </w:rPr>
              <w:t xml:space="preserve">làm việc </w:t>
            </w:r>
            <w:r w:rsidR="00265F22" w:rsidRPr="00A36712">
              <w:rPr>
                <w:rFonts w:ascii="Times New Roman" w:hAnsi="Times New Roman" w:cs="Times New Roman"/>
                <w:lang w:val="es-MX"/>
              </w:rPr>
              <w:t>và cống hiến hết mình cho công việc.</w:t>
            </w:r>
            <w:r w:rsidR="00A36712" w:rsidRPr="00A36712">
              <w:rPr>
                <w:rFonts w:ascii="Times New Roman" w:hAnsi="Times New Roman" w:cs="Times New Roman"/>
                <w:lang w:val="es-MX"/>
              </w:rPr>
              <w:t xml:space="preserve"> Do đó cũng đã có những bộ phận xảy ra các vấn đề như tỷ lệ nghỉ việc cao, khả năng làm việ</w:t>
            </w:r>
            <w:r w:rsidR="000B3699">
              <w:rPr>
                <w:rFonts w:ascii="Times New Roman" w:hAnsi="Times New Roman" w:cs="Times New Roman"/>
                <w:lang w:val="es-MX"/>
              </w:rPr>
              <w:t>c theo nhóm kém</w:t>
            </w:r>
            <w:r w:rsidR="00A36712" w:rsidRPr="00A36712">
              <w:rPr>
                <w:rFonts w:ascii="Times New Roman" w:hAnsi="Times New Roman" w:cs="Times New Roman"/>
                <w:lang w:val="es-MX"/>
              </w:rPr>
              <w:t>.</w:t>
            </w:r>
          </w:p>
          <w:p w14:paraId="7B7052B7" w14:textId="53C42135" w:rsidR="0012629C" w:rsidRPr="00DA4D0B" w:rsidRDefault="00204722" w:rsidP="00A36712">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Môi trường dễ làm việc đối với chúng tôi là </w:t>
            </w:r>
            <w:r>
              <w:rPr>
                <w:rFonts w:ascii="Times New Roman" w:hAnsi="Times New Roman" w:cs="Times New Roman"/>
                <w:lang w:val="es-MX"/>
              </w:rPr>
              <w:t xml:space="preserve">bổ ích, </w:t>
            </w:r>
            <w:r w:rsidRPr="00B97623">
              <w:rPr>
                <w:rFonts w:ascii="Times New Roman" w:hAnsi="Times New Roman" w:cs="Times New Roman"/>
                <w:lang w:val="es-MX"/>
              </w:rPr>
              <w:t>có mối quan hệ tin cậy và có thể nhìn thấy t</w:t>
            </w:r>
            <w:r w:rsidRPr="00B97623">
              <w:rPr>
                <w:rFonts w:ascii="Times New Roman" w:hAnsi="Times New Roman" w:cs="Times New Roman" w:hint="cs"/>
                <w:lang w:val="es-MX"/>
              </w:rPr>
              <w:t>ươ</w:t>
            </w:r>
            <w:r w:rsidRPr="00B97623">
              <w:rPr>
                <w:rFonts w:ascii="Times New Roman" w:hAnsi="Times New Roman" w:cs="Times New Roman"/>
                <w:lang w:val="es-MX"/>
              </w:rPr>
              <w:t>ng lai khi chúng ta phát triển.</w:t>
            </w:r>
          </w:p>
          <w:p w14:paraId="6C4A0734" w14:textId="5908CDAD" w:rsidR="00DE19EA" w:rsidRPr="00E30347" w:rsidRDefault="007624D2" w:rsidP="00705265">
            <w:pPr>
              <w:pStyle w:val="NoSpacing"/>
              <w:spacing w:line="264" w:lineRule="auto"/>
              <w:ind w:firstLineChars="100" w:firstLine="200"/>
              <w:rPr>
                <w:rFonts w:ascii="Times New Roman" w:hAnsi="Times New Roman" w:cs="Times New Roman"/>
                <w:lang w:val="es-MX"/>
              </w:rPr>
            </w:pPr>
            <w:r w:rsidRPr="007624D2">
              <w:rPr>
                <w:rFonts w:ascii="Times New Roman" w:hAnsi="Times New Roman" w:cs="Times New Roman"/>
                <w:lang w:val="es-MX"/>
              </w:rPr>
              <w:t xml:space="preserve">Trong tổ chức mới, bằng cách tổ chức các nhóm theo vai trò, </w:t>
            </w:r>
            <w:r>
              <w:rPr>
                <w:rFonts w:ascii="Times New Roman" w:hAnsi="Times New Roman" w:cs="Times New Roman"/>
                <w:lang w:val="es-MX"/>
              </w:rPr>
              <w:t xml:space="preserve">bộ phận nào, nên làm gì, </w:t>
            </w:r>
            <w:r w:rsidRPr="007624D2">
              <w:rPr>
                <w:rFonts w:ascii="Times New Roman" w:hAnsi="Times New Roman" w:cs="Times New Roman"/>
                <w:lang w:val="es-MX"/>
              </w:rPr>
              <w:t>mỗ</w:t>
            </w:r>
            <w:r>
              <w:rPr>
                <w:rFonts w:ascii="Times New Roman" w:hAnsi="Times New Roman" w:cs="Times New Roman"/>
                <w:lang w:val="es-MX"/>
              </w:rPr>
              <w:t xml:space="preserve">i nhân viên là một thành viên </w:t>
            </w:r>
            <w:r w:rsidRPr="007624D2">
              <w:rPr>
                <w:rFonts w:ascii="Times New Roman" w:hAnsi="Times New Roman" w:cs="Times New Roman"/>
                <w:lang w:val="es-MX"/>
              </w:rPr>
              <w:t>đóng một vai trò trong hoạt độ</w:t>
            </w:r>
            <w:r>
              <w:rPr>
                <w:rFonts w:ascii="Times New Roman" w:hAnsi="Times New Roman" w:cs="Times New Roman"/>
                <w:lang w:val="es-MX"/>
              </w:rPr>
              <w:t>ng kinh doanh có thể cảm nhận được sự bổ ích và cảm giác thành công.</w:t>
            </w:r>
            <w:r w:rsidR="003E4F99" w:rsidRPr="003E4F99">
              <w:rPr>
                <w:rFonts w:ascii="Times New Roman" w:hAnsi="Times New Roman" w:cs="Times New Roman"/>
                <w:color w:val="FF0000"/>
                <w:lang w:val="es-MX"/>
              </w:rPr>
              <w:t xml:space="preserve"> </w:t>
            </w:r>
            <w:r w:rsidR="00544313" w:rsidRPr="003E4F99">
              <w:rPr>
                <w:rFonts w:ascii="Times New Roman" w:hAnsi="Times New Roman" w:cs="Times New Roman"/>
                <w:color w:val="FF0000"/>
                <w:lang w:val="es-MX"/>
              </w:rPr>
              <w:t xml:space="preserve"> </w:t>
            </w:r>
            <w:r w:rsidR="00E30347">
              <w:rPr>
                <w:rFonts w:ascii="Times New Roman" w:hAnsi="Times New Roman" w:cs="Times New Roman"/>
              </w:rPr>
              <w:t>Hơn nữa  chúng tôi muốn hướng tớ</w:t>
            </w:r>
            <w:r w:rsidR="0035357B">
              <w:rPr>
                <w:rFonts w:ascii="Times New Roman" w:hAnsi="Times New Roman" w:cs="Times New Roman"/>
              </w:rPr>
              <w:t>i một môi</w:t>
            </w:r>
            <w:r w:rsidR="008B09D9">
              <w:rPr>
                <w:rFonts w:ascii="Times New Roman" w:hAnsi="Times New Roman" w:cs="Times New Roman"/>
              </w:rPr>
              <w:t xml:space="preserve"> trường làm việ</w:t>
            </w:r>
            <w:r w:rsidR="0035357B">
              <w:rPr>
                <w:rFonts w:ascii="Times New Roman" w:hAnsi="Times New Roman" w:cs="Times New Roman"/>
              </w:rPr>
              <w:t>c sẽ</w:t>
            </w:r>
            <w:r w:rsidR="008B09D9">
              <w:rPr>
                <w:rFonts w:ascii="Times New Roman" w:hAnsi="Times New Roman" w:cs="Times New Roman"/>
              </w:rPr>
              <w:t xml:space="preserve"> tạo ra cả</w:t>
            </w:r>
            <w:r w:rsidR="0035357B">
              <w:rPr>
                <w:rFonts w:ascii="Times New Roman" w:hAnsi="Times New Roman" w:cs="Times New Roman"/>
              </w:rPr>
              <w:t>m giác đoàn kết</w:t>
            </w:r>
            <w:r w:rsidR="008B09D9">
              <w:rPr>
                <w:rFonts w:ascii="Times New Roman" w:hAnsi="Times New Roman" w:cs="Times New Roman"/>
              </w:rPr>
              <w:t xml:space="preserve"> như mộ</w:t>
            </w:r>
            <w:r w:rsidR="0035357B">
              <w:rPr>
                <w:rFonts w:ascii="Times New Roman" w:hAnsi="Times New Roman" w:cs="Times New Roman"/>
              </w:rPr>
              <w:t xml:space="preserve">t nhóm, </w:t>
            </w:r>
            <w:r w:rsidR="008B09D9">
              <w:rPr>
                <w:rFonts w:ascii="Times New Roman" w:hAnsi="Times New Roman" w:cs="Times New Roman"/>
              </w:rPr>
              <w:t>tất cả nhân viên</w:t>
            </w:r>
            <w:r w:rsidR="0035357B">
              <w:rPr>
                <w:rFonts w:ascii="Times New Roman" w:hAnsi="Times New Roman" w:cs="Times New Roman"/>
              </w:rPr>
              <w:t xml:space="preserve"> thấy</w:t>
            </w:r>
            <w:r w:rsidR="008B09D9">
              <w:rPr>
                <w:rFonts w:ascii="Times New Roman" w:hAnsi="Times New Roman" w:cs="Times New Roman"/>
              </w:rPr>
              <w:t xml:space="preserve"> yêu mến nơi làm việc của mình, xây dựng mối quan hệ tin cậy lẫn nhau, để có thể tiếp tục làm việc lâu dài. Tôi muốn tạo ra</w:t>
            </w:r>
            <w:r w:rsidR="00E30347" w:rsidRPr="00E30347">
              <w:rPr>
                <w:rFonts w:ascii="Times New Roman" w:hAnsi="Times New Roman" w:cs="Times New Roman"/>
              </w:rPr>
              <w:t>.</w:t>
            </w:r>
            <w:r w:rsidR="008B09D9">
              <w:rPr>
                <w:rFonts w:ascii="Times New Roman" w:hAnsi="Times New Roman" w:cs="Times New Roman"/>
              </w:rPr>
              <w:t xml:space="preserve">sự phát triển của UMC thông qua sụ phát triển của cả nhân. </w:t>
            </w:r>
            <w:r w:rsidR="008B09D9" w:rsidRPr="008B09D9">
              <w:rPr>
                <w:rFonts w:ascii="Times New Roman" w:hAnsi="Times New Roman" w:cs="Times New Roman"/>
              </w:rPr>
              <w:t>Để đạ</w:t>
            </w:r>
            <w:r w:rsidR="0035357B">
              <w:rPr>
                <w:rFonts w:ascii="Times New Roman" w:hAnsi="Times New Roman" w:cs="Times New Roman"/>
              </w:rPr>
              <w:t>t được điều</w:t>
            </w:r>
            <w:r w:rsidR="008B09D9">
              <w:rPr>
                <w:rFonts w:ascii="Times New Roman" w:hAnsi="Times New Roman" w:cs="Times New Roman"/>
              </w:rPr>
              <w:t xml:space="preserve"> đó, </w:t>
            </w:r>
            <w:r w:rsidR="00F86617" w:rsidRPr="008B09D9">
              <w:rPr>
                <w:rFonts w:ascii="Times New Roman" w:hAnsi="Times New Roman" w:cs="Times New Roman"/>
              </w:rPr>
              <w:t>với sự thay đổi tổ chứ</w:t>
            </w:r>
            <w:r w:rsidR="00F86617">
              <w:rPr>
                <w:rFonts w:ascii="Times New Roman" w:hAnsi="Times New Roman" w:cs="Times New Roman"/>
              </w:rPr>
              <w:t>c này, tôi muốn</w:t>
            </w:r>
            <w:r w:rsidR="008B09D9">
              <w:rPr>
                <w:rFonts w:ascii="Times New Roman" w:hAnsi="Times New Roman" w:cs="Times New Roman"/>
              </w:rPr>
              <w:t xml:space="preserve"> nhờ những người </w:t>
            </w:r>
            <w:r w:rsidR="008B09D9" w:rsidRPr="008B09D9">
              <w:rPr>
                <w:rFonts w:ascii="Times New Roman" w:hAnsi="Times New Roman" w:cs="Times New Roman"/>
              </w:rPr>
              <w:t>quản lý</w:t>
            </w:r>
            <w:r w:rsidR="00F86617">
              <w:rPr>
                <w:rFonts w:ascii="Times New Roman" w:hAnsi="Times New Roman" w:cs="Times New Roman"/>
              </w:rPr>
              <w:t xml:space="preserve"> sẽ </w:t>
            </w:r>
            <w:r w:rsidR="008B09D9" w:rsidRPr="008B09D9">
              <w:rPr>
                <w:rFonts w:ascii="Times New Roman" w:hAnsi="Times New Roman" w:cs="Times New Roman"/>
              </w:rPr>
              <w:t>đào tạo</w:t>
            </w:r>
            <w:r w:rsidR="00F86617">
              <w:rPr>
                <w:rFonts w:ascii="Times New Roman" w:hAnsi="Times New Roman" w:cs="Times New Roman"/>
              </w:rPr>
              <w:t xml:space="preserve"> cho</w:t>
            </w:r>
            <w:r w:rsidR="008B09D9" w:rsidRPr="008B09D9">
              <w:rPr>
                <w:rFonts w:ascii="Times New Roman" w:hAnsi="Times New Roman" w:cs="Times New Roman"/>
              </w:rPr>
              <w:t xml:space="preserve"> cấp d</w:t>
            </w:r>
            <w:r w:rsidR="008B09D9" w:rsidRPr="008B09D9">
              <w:rPr>
                <w:rFonts w:ascii="Times New Roman" w:hAnsi="Times New Roman" w:cs="Times New Roman" w:hint="cs"/>
              </w:rPr>
              <w:t>ư</w:t>
            </w:r>
            <w:r w:rsidR="008B09D9" w:rsidRPr="008B09D9">
              <w:rPr>
                <w:rFonts w:ascii="Times New Roman" w:hAnsi="Times New Roman" w:cs="Times New Roman"/>
              </w:rPr>
              <w:t>ớ</w:t>
            </w:r>
            <w:r w:rsidR="008B09D9">
              <w:rPr>
                <w:rFonts w:ascii="Times New Roman" w:hAnsi="Times New Roman" w:cs="Times New Roman"/>
              </w:rPr>
              <w:t>i</w:t>
            </w:r>
            <w:r w:rsidR="00F86617">
              <w:rPr>
                <w:rFonts w:ascii="Times New Roman" w:hAnsi="Times New Roman" w:cs="Times New Roman"/>
              </w:rPr>
              <w:t xml:space="preserve"> của mình để</w:t>
            </w:r>
            <w:r w:rsidR="008B09D9">
              <w:rPr>
                <w:rFonts w:ascii="Times New Roman" w:hAnsi="Times New Roman" w:cs="Times New Roman"/>
              </w:rPr>
              <w:t xml:space="preserve"> </w:t>
            </w:r>
            <w:r w:rsidR="008B09D9" w:rsidRPr="008B09D9">
              <w:rPr>
                <w:rFonts w:ascii="Times New Roman" w:hAnsi="Times New Roman" w:cs="Times New Roman"/>
              </w:rPr>
              <w:t>tạo ra một môi tr</w:t>
            </w:r>
            <w:r w:rsidR="008B09D9" w:rsidRPr="008B09D9">
              <w:rPr>
                <w:rFonts w:ascii="Times New Roman" w:hAnsi="Times New Roman" w:cs="Times New Roman" w:hint="cs"/>
              </w:rPr>
              <w:t>ư</w:t>
            </w:r>
            <w:r w:rsidR="008B09D9" w:rsidRPr="008B09D9">
              <w:rPr>
                <w:rFonts w:ascii="Times New Roman" w:hAnsi="Times New Roman" w:cs="Times New Roman"/>
              </w:rPr>
              <w:t>ờng làm việc n</w:t>
            </w:r>
            <w:r w:rsidR="008B09D9" w:rsidRPr="008B09D9">
              <w:rPr>
                <w:rFonts w:ascii="Times New Roman" w:hAnsi="Times New Roman" w:cs="Times New Roman" w:hint="cs"/>
              </w:rPr>
              <w:t>ơ</w:t>
            </w:r>
            <w:r w:rsidR="008B09D9" w:rsidRPr="008B09D9">
              <w:rPr>
                <w:rFonts w:ascii="Times New Roman" w:hAnsi="Times New Roman" w:cs="Times New Roman"/>
              </w:rPr>
              <w:t>i</w:t>
            </w:r>
            <w:r w:rsidR="008B09D9">
              <w:rPr>
                <w:rFonts w:ascii="Times New Roman" w:hAnsi="Times New Roman" w:cs="Times New Roman"/>
              </w:rPr>
              <w:t xml:space="preserve"> mà </w:t>
            </w:r>
            <w:r w:rsidR="008B09D9" w:rsidRPr="008B09D9">
              <w:rPr>
                <w:rFonts w:ascii="Times New Roman" w:hAnsi="Times New Roman" w:cs="Times New Roman"/>
              </w:rPr>
              <w:t>cấp d</w:t>
            </w:r>
            <w:r w:rsidR="008B09D9" w:rsidRPr="008B09D9">
              <w:rPr>
                <w:rFonts w:ascii="Times New Roman" w:hAnsi="Times New Roman" w:cs="Times New Roman" w:hint="cs"/>
              </w:rPr>
              <w:t>ư</w:t>
            </w:r>
            <w:r w:rsidR="008B09D9" w:rsidRPr="008B09D9">
              <w:rPr>
                <w:rFonts w:ascii="Times New Roman" w:hAnsi="Times New Roman" w:cs="Times New Roman"/>
              </w:rPr>
              <w:t>ớ</w:t>
            </w:r>
            <w:r w:rsidR="008B09D9">
              <w:rPr>
                <w:rFonts w:ascii="Times New Roman" w:hAnsi="Times New Roman" w:cs="Times New Roman"/>
              </w:rPr>
              <w:t xml:space="preserve">i </w:t>
            </w:r>
            <w:r w:rsidR="008B09D9" w:rsidRPr="008B09D9">
              <w:rPr>
                <w:rFonts w:ascii="Times New Roman" w:hAnsi="Times New Roman" w:cs="Times New Roman"/>
              </w:rPr>
              <w:t>có thể</w:t>
            </w:r>
            <w:r w:rsidR="00F86617">
              <w:rPr>
                <w:rFonts w:ascii="Times New Roman" w:hAnsi="Times New Roman" w:cs="Times New Roman"/>
              </w:rPr>
              <w:t xml:space="preserve"> hình dung được</w:t>
            </w:r>
            <w:r w:rsidR="008B09D9" w:rsidRPr="008B09D9">
              <w:rPr>
                <w:rFonts w:ascii="Times New Roman" w:hAnsi="Times New Roman" w:cs="Times New Roman"/>
              </w:rPr>
              <w:t xml:space="preserve"> t</w:t>
            </w:r>
            <w:r w:rsidR="008B09D9" w:rsidRPr="008B09D9">
              <w:rPr>
                <w:rFonts w:ascii="Times New Roman" w:hAnsi="Times New Roman" w:cs="Times New Roman" w:hint="cs"/>
              </w:rPr>
              <w:t>ươ</w:t>
            </w:r>
            <w:r w:rsidR="008B09D9" w:rsidRPr="008B09D9">
              <w:rPr>
                <w:rFonts w:ascii="Times New Roman" w:hAnsi="Times New Roman" w:cs="Times New Roman"/>
              </w:rPr>
              <w:t>ng lai của họ</w:t>
            </w:r>
            <w:r w:rsidR="00F86617">
              <w:rPr>
                <w:rFonts w:ascii="Times New Roman" w:hAnsi="Times New Roman" w:cs="Times New Roman"/>
              </w:rPr>
              <w:t>.</w:t>
            </w:r>
          </w:p>
          <w:p w14:paraId="201DC5BC" w14:textId="19E46DFC" w:rsidR="00204722" w:rsidRPr="00DA4D0B" w:rsidRDefault="00204722" w:rsidP="00204722">
            <w:pPr>
              <w:pStyle w:val="NoSpacing"/>
              <w:spacing w:line="264" w:lineRule="auto"/>
              <w:ind w:firstLineChars="100" w:firstLine="200"/>
              <w:rPr>
                <w:rFonts w:ascii="Times New Roman" w:hAnsi="Times New Roman" w:cs="Times New Roman"/>
                <w:lang w:val="es-MX"/>
              </w:rPr>
            </w:pPr>
            <w:r w:rsidRPr="00E30347">
              <w:rPr>
                <w:rFonts w:ascii="Times New Roman" w:hAnsi="Times New Roman" w:cs="Times New Roman"/>
                <w:lang w:val="es-MX"/>
              </w:rPr>
              <w:t xml:space="preserve">Mặt khác, một trong những mục đích </w:t>
            </w:r>
            <w:r w:rsidR="000B3699" w:rsidRPr="00E30347">
              <w:rPr>
                <w:rFonts w:ascii="Times New Roman" w:hAnsi="Times New Roman" w:cs="Times New Roman"/>
                <w:lang w:val="es-MX"/>
              </w:rPr>
              <w:t>là làm rõ quy trình</w:t>
            </w:r>
            <w:r w:rsidRPr="00E30347">
              <w:rPr>
                <w:rFonts w:ascii="Times New Roman" w:hAnsi="Times New Roman" w:cs="Times New Roman"/>
                <w:lang w:val="es-MX"/>
              </w:rPr>
              <w:t xml:space="preserve"> phê duyệt bằng cách tạo ra một tổ chức có</w:t>
            </w:r>
            <w:r w:rsidRPr="00A808E9">
              <w:rPr>
                <w:rFonts w:ascii="Times New Roman" w:hAnsi="Times New Roman" w:cs="Times New Roman"/>
                <w:lang w:val="es-MX"/>
              </w:rPr>
              <w:t xml:space="preserve"> vai trò rõ ràng.</w:t>
            </w:r>
          </w:p>
          <w:p w14:paraId="5B687738" w14:textId="59AAB725" w:rsidR="00EE2601" w:rsidRDefault="00AF2B77" w:rsidP="00AF2B77">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Trọng tâm chính là </w:t>
            </w:r>
            <w:r>
              <w:rPr>
                <w:rFonts w:ascii="Times New Roman" w:hAnsi="Times New Roman" w:cs="Times New Roman"/>
                <w:lang w:val="es-MX"/>
              </w:rPr>
              <w:t>làm rõ các mục như b</w:t>
            </w:r>
            <w:r w:rsidR="002F1DF3">
              <w:rPr>
                <w:rFonts w:ascii="Times New Roman" w:hAnsi="Times New Roman" w:cs="Times New Roman" w:hint="eastAsia"/>
                <w:lang w:val="es-MX"/>
              </w:rPr>
              <w:t>ộ phận nào, phụ trách những công việc gì</w:t>
            </w:r>
            <w:r>
              <w:rPr>
                <w:rFonts w:ascii="Times New Roman" w:hAnsi="Times New Roman" w:cs="Times New Roman"/>
                <w:lang w:val="es-MX"/>
              </w:rPr>
              <w:t xml:space="preserve"> và chịu trách nhiệm đến đâu. Trình tự phê duyệt tại các bộ phận nơi Tập đoàn đặt trụ sở nhử sau: thành viên</w:t>
            </w:r>
            <w:r w:rsidR="008534EE">
              <w:rPr>
                <w:rFonts w:ascii="Times New Roman" w:hAnsi="Times New Roman" w:cs="Times New Roman"/>
                <w:lang w:val="es-MX"/>
              </w:rPr>
              <w:t xml:space="preserve"> (nhân viên)</w:t>
            </w:r>
            <w:r>
              <w:rPr>
                <w:rFonts w:ascii="Times New Roman" w:hAnsi="Times New Roman" w:cs="Times New Roman"/>
                <w:lang w:val="es-MX"/>
              </w:rPr>
              <w:t xml:space="preserve"> ~ GM ~</w:t>
            </w:r>
            <w:r w:rsidR="008534EE">
              <w:rPr>
                <w:rFonts w:ascii="Times New Roman" w:hAnsi="Times New Roman" w:cs="Times New Roman"/>
                <w:lang w:val="es-MX"/>
              </w:rPr>
              <w:t xml:space="preserve"> </w:t>
            </w:r>
            <w:r>
              <w:rPr>
                <w:rFonts w:ascii="Times New Roman" w:hAnsi="Times New Roman" w:cs="Times New Roman"/>
                <w:lang w:val="es-MX"/>
              </w:rPr>
              <w:t>trưởng bộ phận.</w:t>
            </w:r>
            <w:r w:rsidR="00B16808">
              <w:rPr>
                <w:rFonts w:ascii="Times New Roman" w:hAnsi="Times New Roman" w:cs="Times New Roman"/>
                <w:lang w:val="es-MX"/>
              </w:rPr>
              <w:t xml:space="preserve"> Vè cơ bản </w:t>
            </w:r>
            <w:r>
              <w:rPr>
                <w:rFonts w:ascii="Times New Roman" w:hAnsi="Times New Roman" w:cs="Times New Roman"/>
                <w:lang w:val="es-MX"/>
              </w:rPr>
              <w:t xml:space="preserve"> </w:t>
            </w:r>
            <w:r w:rsidR="00B16808">
              <w:rPr>
                <w:rFonts w:ascii="Times New Roman" w:hAnsi="Times New Roman" w:cs="Times New Roman"/>
                <w:lang w:val="es-MX"/>
              </w:rPr>
              <w:t xml:space="preserve">GM sẽ chịu trách nhiệm xác nhận công việc của thành viên </w:t>
            </w:r>
            <w:r w:rsidR="008534EE">
              <w:rPr>
                <w:rFonts w:ascii="Times New Roman" w:hAnsi="Times New Roman" w:cs="Times New Roman"/>
                <w:lang w:val="es-MX"/>
              </w:rPr>
              <w:t xml:space="preserve">(nhân viên) </w:t>
            </w:r>
            <w:r w:rsidR="00B16808">
              <w:rPr>
                <w:rFonts w:ascii="Times New Roman" w:hAnsi="Times New Roman" w:cs="Times New Roman"/>
                <w:lang w:val="es-MX"/>
              </w:rPr>
              <w:t>và tiếp nhận phê duyệt của trưởng bộ phận</w:t>
            </w:r>
          </w:p>
          <w:p w14:paraId="39B15317" w14:textId="6E788A01" w:rsidR="00B16808" w:rsidRPr="00DA4D0B" w:rsidRDefault="00B16808" w:rsidP="00AF2B77">
            <w:pPr>
              <w:pStyle w:val="NoSpacing"/>
              <w:spacing w:line="264" w:lineRule="auto"/>
              <w:ind w:firstLineChars="100" w:firstLine="200"/>
              <w:rPr>
                <w:rFonts w:ascii="Times New Roman" w:hAnsi="Times New Roman" w:cs="Times New Roman"/>
                <w:lang w:val="es-MX"/>
              </w:rPr>
            </w:pPr>
          </w:p>
        </w:tc>
        <w:tc>
          <w:tcPr>
            <w:tcW w:w="5244" w:type="dxa"/>
            <w:gridSpan w:val="3"/>
            <w:tcBorders>
              <w:top w:val="dashSmallGap" w:sz="4" w:space="0" w:color="auto"/>
              <w:left w:val="dotDotDash" w:sz="4" w:space="0" w:color="auto"/>
            </w:tcBorders>
          </w:tcPr>
          <w:p w14:paraId="148D0B30" w14:textId="6E334DBE" w:rsidR="004672F1" w:rsidRPr="00DA4D0B" w:rsidRDefault="00037678" w:rsidP="00A36712">
            <w:pPr>
              <w:pStyle w:val="NoSpacing"/>
              <w:spacing w:line="264" w:lineRule="auto"/>
              <w:rPr>
                <w:rFonts w:ascii="Times New Roman" w:hAnsi="Times New Roman" w:cs="Times New Roman"/>
                <w:lang w:val="es-MX"/>
              </w:rPr>
            </w:pPr>
            <w:r>
              <w:rPr>
                <w:rFonts w:ascii="Times New Roman" w:hAnsi="Times New Roman" w:cs="Times New Roman"/>
                <w:lang w:val="es-MX"/>
              </w:rPr>
              <w:t xml:space="preserve">GM ở vị trí </w:t>
            </w:r>
            <w:r w:rsidR="00204722">
              <w:rPr>
                <w:rFonts w:ascii="Times New Roman" w:hAnsi="Times New Roman" w:cs="Times New Roman" w:hint="eastAsia"/>
                <w:lang w:val="es-MX"/>
              </w:rPr>
              <w:t>đảm bảo chất lượ</w:t>
            </w:r>
            <w:r>
              <w:rPr>
                <w:rFonts w:ascii="Times New Roman" w:hAnsi="Times New Roman" w:cs="Times New Roman" w:hint="eastAsia"/>
                <w:lang w:val="es-MX"/>
              </w:rPr>
              <w:t>ng công việc</w:t>
            </w:r>
            <w:r w:rsidR="00204722">
              <w:rPr>
                <w:rFonts w:ascii="Times New Roman" w:hAnsi="Times New Roman" w:cs="Times New Roman" w:hint="eastAsia"/>
                <w:lang w:val="es-MX"/>
              </w:rPr>
              <w:t xml:space="preserve"> </w:t>
            </w:r>
            <w:r w:rsidR="00204722">
              <w:rPr>
                <w:rFonts w:ascii="Times New Roman" w:hAnsi="Times New Roman" w:cs="Times New Roman"/>
                <w:lang w:val="es-MX"/>
              </w:rPr>
              <w:t xml:space="preserve">và thiết lập một tổ chức mà không cần là thành viên mà </w:t>
            </w:r>
            <w:r>
              <w:rPr>
                <w:rFonts w:ascii="Times New Roman" w:hAnsi="Times New Roman" w:cs="Times New Roman"/>
                <w:lang w:val="es-MX"/>
              </w:rPr>
              <w:t xml:space="preserve">chỉ </w:t>
            </w:r>
            <w:r w:rsidR="00204722">
              <w:rPr>
                <w:rFonts w:ascii="Times New Roman" w:hAnsi="Times New Roman" w:cs="Times New Roman"/>
                <w:lang w:val="es-MX"/>
              </w:rPr>
              <w:t xml:space="preserve">là GM </w:t>
            </w:r>
            <w:r>
              <w:rPr>
                <w:rFonts w:ascii="Times New Roman" w:hAnsi="Times New Roman" w:cs="Times New Roman"/>
                <w:lang w:val="es-MX"/>
              </w:rPr>
              <w:t xml:space="preserve">thôi </w:t>
            </w:r>
            <w:r w:rsidR="00204722">
              <w:rPr>
                <w:rFonts w:ascii="Times New Roman" w:hAnsi="Times New Roman" w:cs="Times New Roman"/>
                <w:lang w:val="es-MX"/>
              </w:rPr>
              <w:t xml:space="preserve">cũng có thể giải thích được nội dung một cách chặt chẽ khi </w:t>
            </w:r>
            <w:r w:rsidR="00204722">
              <w:rPr>
                <w:rFonts w:ascii="Times New Roman" w:hAnsi="Times New Roman" w:cs="Times New Roman" w:hint="eastAsia"/>
                <w:lang w:val="es-MX"/>
              </w:rPr>
              <w:t xml:space="preserve">nhận </w:t>
            </w:r>
            <w:r w:rsidR="00204722">
              <w:rPr>
                <w:rFonts w:ascii="Times New Roman" w:hAnsi="Times New Roman" w:cs="Times New Roman"/>
                <w:lang w:val="es-MX"/>
              </w:rPr>
              <w:t xml:space="preserve">được </w:t>
            </w:r>
            <w:r w:rsidR="00AF2B77">
              <w:rPr>
                <w:rFonts w:ascii="Times New Roman" w:hAnsi="Times New Roman" w:cs="Times New Roman" w:hint="eastAsia"/>
                <w:lang w:val="es-MX"/>
              </w:rPr>
              <w:t>phê duyệt</w:t>
            </w:r>
          </w:p>
          <w:p w14:paraId="26357820" w14:textId="263F0C71" w:rsidR="00B131EC" w:rsidRPr="00DA4D0B" w:rsidRDefault="00E93C10" w:rsidP="00B131EC">
            <w:pPr>
              <w:spacing w:after="0" w:line="240" w:lineRule="auto"/>
              <w:jc w:val="both"/>
              <w:rPr>
                <w:rFonts w:ascii="Times New Roman" w:hAnsi="Times New Roman" w:cs="Times New Roman"/>
                <w:b/>
                <w:color w:val="3333FF"/>
                <w:sz w:val="21"/>
                <w:szCs w:val="21"/>
                <w:u w:val="single"/>
              </w:rPr>
            </w:pPr>
            <w:r w:rsidRPr="00DA4D0B">
              <w:rPr>
                <w:rFonts w:ascii="MS Mincho" w:eastAsia="MS Mincho" w:hAnsi="MS Mincho" w:cs="MS Mincho" w:hint="eastAsia"/>
                <w:b/>
                <w:color w:val="3333FF"/>
                <w:sz w:val="21"/>
                <w:szCs w:val="21"/>
                <w:u w:val="single"/>
              </w:rPr>
              <w:t>▶</w:t>
            </w:r>
            <w:r w:rsidR="00CD09D0">
              <w:rPr>
                <w:rFonts w:ascii="Times New Roman" w:hAnsi="Times New Roman" w:cs="Times New Roman" w:hint="eastAsia"/>
                <w:b/>
                <w:color w:val="3333FF"/>
                <w:sz w:val="21"/>
                <w:szCs w:val="21"/>
                <w:u w:val="single"/>
              </w:rPr>
              <w:t>Bộ phận th</w:t>
            </w:r>
            <w:r w:rsidR="008534EE">
              <w:rPr>
                <w:rFonts w:ascii="Times New Roman" w:hAnsi="Times New Roman" w:cs="Times New Roman" w:hint="eastAsia"/>
                <w:b/>
                <w:color w:val="3333FF"/>
                <w:sz w:val="21"/>
                <w:szCs w:val="21"/>
                <w:u w:val="single"/>
              </w:rPr>
              <w:t>ú</w:t>
            </w:r>
            <w:r w:rsidR="00CD09D0">
              <w:rPr>
                <w:rFonts w:ascii="Times New Roman" w:hAnsi="Times New Roman" w:cs="Times New Roman" w:hint="eastAsia"/>
                <w:b/>
                <w:color w:val="3333FF"/>
                <w:sz w:val="21"/>
                <w:szCs w:val="21"/>
                <w:u w:val="single"/>
              </w:rPr>
              <w:t>c tiến CSR bắt đầu lại bằng hình thức mới</w:t>
            </w:r>
            <w:r w:rsidR="00ED025F" w:rsidRPr="00DA4D0B">
              <w:rPr>
                <w:rFonts w:ascii="MS Mincho" w:eastAsia="MS Mincho" w:hAnsi="MS Mincho" w:cs="MS Mincho" w:hint="eastAsia"/>
                <w:b/>
                <w:color w:val="3333FF"/>
                <w:sz w:val="21"/>
                <w:szCs w:val="21"/>
                <w:u w:val="single"/>
              </w:rPr>
              <w:t>◀</w:t>
            </w:r>
          </w:p>
          <w:p w14:paraId="5B771409" w14:textId="2F49F0DD" w:rsidR="00202283" w:rsidRPr="00DA4D0B" w:rsidRDefault="00C15749" w:rsidP="00202283">
            <w:pPr>
              <w:pStyle w:val="NoSpacing"/>
              <w:spacing w:line="264" w:lineRule="auto"/>
              <w:ind w:firstLineChars="100" w:firstLine="200"/>
              <w:rPr>
                <w:rFonts w:ascii="Times New Roman" w:hAnsi="Times New Roman" w:cs="Times New Roman"/>
                <w:lang w:val="es-MX"/>
              </w:rPr>
            </w:pPr>
            <w:r w:rsidRPr="00C15749">
              <w:rPr>
                <w:rFonts w:ascii="Times New Roman" w:hAnsi="Times New Roman" w:cs="Times New Roman"/>
                <w:lang w:val="es-MX"/>
              </w:rPr>
              <w:t xml:space="preserve">Bộ phận </w:t>
            </w:r>
            <w:r w:rsidR="00BB51C4">
              <w:rPr>
                <w:rFonts w:ascii="Times New Roman" w:hAnsi="Times New Roman" w:cs="Times New Roman"/>
                <w:lang w:val="es-MX"/>
              </w:rPr>
              <w:t>t</w:t>
            </w:r>
            <w:r w:rsidRPr="00C15749">
              <w:rPr>
                <w:rFonts w:ascii="Times New Roman" w:hAnsi="Times New Roman" w:cs="Times New Roman"/>
                <w:lang w:val="es-MX"/>
              </w:rPr>
              <w:t>húc đẩy CSR, phụ</w:t>
            </w:r>
            <w:r>
              <w:rPr>
                <w:rFonts w:ascii="Times New Roman" w:hAnsi="Times New Roman" w:cs="Times New Roman"/>
                <w:lang w:val="es-MX"/>
              </w:rPr>
              <w:t xml:space="preserve"> trách bản tin T</w:t>
            </w:r>
            <w:r w:rsidRPr="00C15749">
              <w:rPr>
                <w:rFonts w:ascii="Times New Roman" w:hAnsi="Times New Roman" w:cs="Times New Roman"/>
                <w:lang w:val="es-MX"/>
              </w:rPr>
              <w:t>uân thủ này và hoạt động kinh doanh chính là thúc đẩy tuân thủ</w:t>
            </w:r>
            <w:r>
              <w:rPr>
                <w:rFonts w:ascii="Times New Roman" w:hAnsi="Times New Roman" w:cs="Times New Roman"/>
                <w:lang w:val="es-MX"/>
              </w:rPr>
              <w:t xml:space="preserve"> và công nghệ thông tin</w:t>
            </w:r>
            <w:r w:rsidRPr="00C15749">
              <w:rPr>
                <w:rFonts w:ascii="Times New Roman" w:hAnsi="Times New Roman" w:cs="Times New Roman"/>
                <w:lang w:val="es-MX"/>
              </w:rPr>
              <w:t>, đ</w:t>
            </w:r>
            <w:r w:rsidRPr="00C15749">
              <w:rPr>
                <w:rFonts w:ascii="Times New Roman" w:hAnsi="Times New Roman" w:cs="Times New Roman" w:hint="cs"/>
                <w:lang w:val="es-MX"/>
              </w:rPr>
              <w:t>ư</w:t>
            </w:r>
            <w:r w:rsidRPr="00C15749">
              <w:rPr>
                <w:rFonts w:ascii="Times New Roman" w:hAnsi="Times New Roman" w:cs="Times New Roman"/>
                <w:lang w:val="es-MX"/>
              </w:rPr>
              <w:t>ợc chia thành nhiều bộ phận theo quan điểm làm rõ các chức năng.</w:t>
            </w:r>
            <w:r w:rsidR="00BB51C4">
              <w:rPr>
                <w:rFonts w:ascii="Times New Roman" w:hAnsi="Times New Roman" w:cs="Times New Roman"/>
                <w:lang w:val="es-MX"/>
              </w:rPr>
              <w:t xml:space="preserve"> </w:t>
            </w:r>
            <w:r w:rsidRPr="00C15749">
              <w:rPr>
                <w:rFonts w:ascii="Times New Roman" w:hAnsi="Times New Roman" w:cs="Times New Roman"/>
                <w:lang w:val="es-MX"/>
              </w:rPr>
              <w:t>Việc xóa bỏ</w:t>
            </w:r>
            <w:r>
              <w:rPr>
                <w:rFonts w:ascii="Times New Roman" w:hAnsi="Times New Roman" w:cs="Times New Roman"/>
                <w:lang w:val="es-MX"/>
              </w:rPr>
              <w:t xml:space="preserve"> b</w:t>
            </w:r>
            <w:r w:rsidRPr="00C15749">
              <w:rPr>
                <w:rFonts w:ascii="Times New Roman" w:hAnsi="Times New Roman" w:cs="Times New Roman"/>
                <w:lang w:val="es-MX"/>
              </w:rPr>
              <w:t>ộ phận thúc đẩ</w:t>
            </w:r>
            <w:r w:rsidR="008534EE">
              <w:rPr>
                <w:rFonts w:ascii="Times New Roman" w:hAnsi="Times New Roman" w:cs="Times New Roman"/>
                <w:lang w:val="es-MX"/>
              </w:rPr>
              <w:t xml:space="preserve">y CSR không có nghĩa là </w:t>
            </w:r>
            <w:r w:rsidRPr="00C15749">
              <w:rPr>
                <w:rFonts w:ascii="Times New Roman" w:hAnsi="Times New Roman" w:cs="Times New Roman"/>
                <w:lang w:val="es-MX"/>
              </w:rPr>
              <w:t xml:space="preserve">dừng lại việc thúc đẩy tuân thủ, mà mỗi nhóm sẽ trở thành một bộ phận hoặc nhóm mới, do đó </w:t>
            </w:r>
            <w:r w:rsidR="008534EE">
              <w:rPr>
                <w:rFonts w:ascii="Times New Roman" w:hAnsi="Times New Roman" w:cs="Times New Roman"/>
                <w:lang w:val="es-MX"/>
              </w:rPr>
              <w:t xml:space="preserve">sẽ </w:t>
            </w:r>
            <w:r w:rsidRPr="00C15749">
              <w:rPr>
                <w:rFonts w:ascii="Times New Roman" w:hAnsi="Times New Roman" w:cs="Times New Roman"/>
                <w:lang w:val="es-MX"/>
              </w:rPr>
              <w:t xml:space="preserve">đảm bảo </w:t>
            </w:r>
            <w:r w:rsidR="008534EE">
              <w:rPr>
                <w:rFonts w:ascii="Times New Roman" w:hAnsi="Times New Roman" w:cs="Times New Roman"/>
                <w:lang w:val="es-MX"/>
              </w:rPr>
              <w:t xml:space="preserve">được sụ </w:t>
            </w:r>
            <w:r w:rsidRPr="00C15749">
              <w:rPr>
                <w:rFonts w:ascii="Times New Roman" w:hAnsi="Times New Roman" w:cs="Times New Roman"/>
                <w:lang w:val="es-MX"/>
              </w:rPr>
              <w:t>thúc đẩ</w:t>
            </w:r>
            <w:r w:rsidR="008534EE">
              <w:rPr>
                <w:rFonts w:ascii="Times New Roman" w:hAnsi="Times New Roman" w:cs="Times New Roman"/>
                <w:lang w:val="es-MX"/>
              </w:rPr>
              <w:t>y</w:t>
            </w:r>
            <w:r>
              <w:rPr>
                <w:rFonts w:ascii="Times New Roman" w:hAnsi="Times New Roman" w:cs="Times New Roman"/>
                <w:lang w:val="es-MX"/>
              </w:rPr>
              <w:t xml:space="preserve"> tuân thủ. </w:t>
            </w:r>
            <w:r w:rsidRPr="00C15749">
              <w:rPr>
                <w:rFonts w:ascii="Times New Roman" w:hAnsi="Times New Roman" w:cs="Times New Roman"/>
                <w:lang w:val="es-MX"/>
              </w:rPr>
              <w:t>Cho đế</w:t>
            </w:r>
            <w:r>
              <w:rPr>
                <w:rFonts w:ascii="Times New Roman" w:hAnsi="Times New Roman" w:cs="Times New Roman"/>
                <w:lang w:val="es-MX"/>
              </w:rPr>
              <w:t>n nay, n</w:t>
            </w:r>
            <w:r w:rsidRPr="00C15749">
              <w:rPr>
                <w:rFonts w:ascii="Times New Roman" w:hAnsi="Times New Roman" w:cs="Times New Roman"/>
                <w:lang w:val="es-MX"/>
              </w:rPr>
              <w:t>hóm Pháp chế</w:t>
            </w:r>
            <w:r>
              <w:rPr>
                <w:rFonts w:ascii="Times New Roman" w:hAnsi="Times New Roman" w:cs="Times New Roman"/>
                <w:lang w:val="es-MX"/>
              </w:rPr>
              <w:t xml:space="preserve"> đã</w:t>
            </w:r>
            <w:r w:rsidRPr="00C15749">
              <w:rPr>
                <w:rFonts w:ascii="Times New Roman" w:hAnsi="Times New Roman" w:cs="Times New Roman"/>
                <w:lang w:val="es-MX"/>
              </w:rPr>
              <w:t xml:space="preserve"> phụ trách các chứ</w:t>
            </w:r>
            <w:r>
              <w:rPr>
                <w:rFonts w:ascii="Times New Roman" w:hAnsi="Times New Roman" w:cs="Times New Roman"/>
                <w:lang w:val="es-MX"/>
              </w:rPr>
              <w:t xml:space="preserve">c năng pháp lý và </w:t>
            </w:r>
            <w:r w:rsidRPr="00C15749">
              <w:rPr>
                <w:rFonts w:ascii="Times New Roman" w:hAnsi="Times New Roman" w:cs="Times New Roman"/>
                <w:lang w:val="es-MX"/>
              </w:rPr>
              <w:t>đã trở</w:t>
            </w:r>
            <w:r>
              <w:rPr>
                <w:rFonts w:ascii="Times New Roman" w:hAnsi="Times New Roman" w:cs="Times New Roman"/>
                <w:lang w:val="es-MX"/>
              </w:rPr>
              <w:t xml:space="preserve"> thành bộ phận pháp chế</w:t>
            </w:r>
            <w:r w:rsidR="008534EE">
              <w:rPr>
                <w:rFonts w:ascii="Times New Roman" w:hAnsi="Times New Roman" w:cs="Times New Roman"/>
                <w:lang w:val="es-MX"/>
              </w:rPr>
              <w:t xml:space="preserve">, </w:t>
            </w:r>
            <w:r w:rsidR="00BB51C4">
              <w:rPr>
                <w:rFonts w:ascii="Times New Roman" w:hAnsi="Times New Roman" w:cs="Times New Roman"/>
                <w:lang w:val="es-MX"/>
              </w:rPr>
              <w:t>n</w:t>
            </w:r>
            <w:r>
              <w:rPr>
                <w:rFonts w:ascii="Times New Roman" w:hAnsi="Times New Roman" w:cs="Times New Roman"/>
                <w:lang w:val="es-MX"/>
              </w:rPr>
              <w:t>hóm công nghệ thông tin</w:t>
            </w:r>
            <w:r w:rsidRPr="00C15749">
              <w:rPr>
                <w:rFonts w:ascii="Times New Roman" w:hAnsi="Times New Roman" w:cs="Times New Roman"/>
                <w:lang w:val="es-MX"/>
              </w:rPr>
              <w:t xml:space="preserve"> đã trở</w:t>
            </w:r>
            <w:r w:rsidR="00BB51C4">
              <w:rPr>
                <w:rFonts w:ascii="Times New Roman" w:hAnsi="Times New Roman" w:cs="Times New Roman"/>
                <w:lang w:val="es-MX"/>
              </w:rPr>
              <w:t xml:space="preserve"> thành bộ phận hệ thống thông tin và n</w:t>
            </w:r>
            <w:r w:rsidRPr="00C15749">
              <w:rPr>
                <w:rFonts w:ascii="Times New Roman" w:hAnsi="Times New Roman" w:cs="Times New Roman"/>
                <w:lang w:val="es-MX"/>
              </w:rPr>
              <w:t>hóm J-Sox trở</w:t>
            </w:r>
            <w:r w:rsidR="00BB51C4">
              <w:rPr>
                <w:rFonts w:ascii="Times New Roman" w:hAnsi="Times New Roman" w:cs="Times New Roman"/>
                <w:lang w:val="es-MX"/>
              </w:rPr>
              <w:t xml:space="preserve"> thành n</w:t>
            </w:r>
            <w:r w:rsidRPr="00C15749">
              <w:rPr>
                <w:rFonts w:ascii="Times New Roman" w:hAnsi="Times New Roman" w:cs="Times New Roman"/>
                <w:lang w:val="es-MX"/>
              </w:rPr>
              <w:t>hóm Kiểm soát nội bộ thuộ</w:t>
            </w:r>
            <w:r w:rsidR="008534EE">
              <w:rPr>
                <w:rFonts w:ascii="Times New Roman" w:hAnsi="Times New Roman" w:cs="Times New Roman"/>
                <w:lang w:val="es-MX"/>
              </w:rPr>
              <w:t>c b</w:t>
            </w:r>
            <w:r w:rsidRPr="00C15749">
              <w:rPr>
                <w:rFonts w:ascii="Times New Roman" w:hAnsi="Times New Roman" w:cs="Times New Roman"/>
                <w:lang w:val="es-MX"/>
              </w:rPr>
              <w:t>an Kiểm toán nội bộ.</w:t>
            </w:r>
            <w:r w:rsidR="00BB51C4">
              <w:rPr>
                <w:rFonts w:ascii="Times New Roman" w:hAnsi="Times New Roman" w:cs="Times New Roman"/>
                <w:lang w:val="es-MX"/>
              </w:rPr>
              <w:t xml:space="preserve"> </w:t>
            </w:r>
            <w:r w:rsidR="00FC1C03" w:rsidRPr="00FC1C03">
              <w:rPr>
                <w:rFonts w:ascii="Times New Roman" w:hAnsi="Times New Roman" w:cs="Times New Roman"/>
                <w:lang w:val="es-MX"/>
              </w:rPr>
              <w:t>Các thay đổi về nhân sự cũng đã đ</w:t>
            </w:r>
            <w:r w:rsidR="00FC1C03" w:rsidRPr="00FC1C03">
              <w:rPr>
                <w:rFonts w:ascii="Times New Roman" w:hAnsi="Times New Roman" w:cs="Times New Roman" w:hint="cs"/>
                <w:lang w:val="es-MX"/>
              </w:rPr>
              <w:t>ư</w:t>
            </w:r>
            <w:r w:rsidR="00FC1C03" w:rsidRPr="00FC1C03">
              <w:rPr>
                <w:rFonts w:ascii="Times New Roman" w:hAnsi="Times New Roman" w:cs="Times New Roman"/>
                <w:lang w:val="es-MX"/>
              </w:rPr>
              <w:t>ợc thực hiện do sự bãi bỏ củ</w:t>
            </w:r>
            <w:r w:rsidR="00FC1C03">
              <w:rPr>
                <w:rFonts w:ascii="Times New Roman" w:hAnsi="Times New Roman" w:cs="Times New Roman"/>
                <w:lang w:val="es-MX"/>
              </w:rPr>
              <w:t>a bộ phận</w:t>
            </w:r>
            <w:r w:rsidR="00FC1C03" w:rsidRPr="00FC1C03">
              <w:rPr>
                <w:rFonts w:ascii="Times New Roman" w:hAnsi="Times New Roman" w:cs="Times New Roman"/>
                <w:lang w:val="es-MX"/>
              </w:rPr>
              <w:t xml:space="preserve"> xúc tiến CSR, nh</w:t>
            </w:r>
            <w:r w:rsidR="00FC1C03" w:rsidRPr="00FC1C03">
              <w:rPr>
                <w:rFonts w:ascii="Times New Roman" w:hAnsi="Times New Roman" w:cs="Times New Roman" w:hint="cs"/>
                <w:lang w:val="es-MX"/>
              </w:rPr>
              <w:t>ư</w:t>
            </w:r>
            <w:r w:rsidR="00FC1C03" w:rsidRPr="00FC1C03">
              <w:rPr>
                <w:rFonts w:ascii="Times New Roman" w:hAnsi="Times New Roman" w:cs="Times New Roman"/>
                <w:lang w:val="es-MX"/>
              </w:rPr>
              <w:t>ng tôi cảm thấ</w:t>
            </w:r>
            <w:r w:rsidR="00FC1C03">
              <w:rPr>
                <w:rFonts w:ascii="Times New Roman" w:hAnsi="Times New Roman" w:cs="Times New Roman"/>
                <w:lang w:val="es-MX"/>
              </w:rPr>
              <w:t>y mọi người</w:t>
            </w:r>
            <w:r w:rsidR="00FC1C03" w:rsidRPr="00FC1C03">
              <w:rPr>
                <w:rFonts w:ascii="Times New Roman" w:hAnsi="Times New Roman" w:cs="Times New Roman"/>
                <w:lang w:val="es-MX"/>
              </w:rPr>
              <w:t xml:space="preserve"> đang hoạt động tích cực h</w:t>
            </w:r>
            <w:r w:rsidR="00FC1C03" w:rsidRPr="00FC1C03">
              <w:rPr>
                <w:rFonts w:ascii="Times New Roman" w:hAnsi="Times New Roman" w:cs="Times New Roman" w:hint="cs"/>
                <w:lang w:val="es-MX"/>
              </w:rPr>
              <w:t>ơ</w:t>
            </w:r>
            <w:r w:rsidR="00FC1C03" w:rsidRPr="00FC1C03">
              <w:rPr>
                <w:rFonts w:ascii="Times New Roman" w:hAnsi="Times New Roman" w:cs="Times New Roman"/>
                <w:lang w:val="es-MX"/>
              </w:rPr>
              <w:t>n trong lĩnh vực chuyên môn của mình so với tr</w:t>
            </w:r>
            <w:r w:rsidR="00FC1C03" w:rsidRPr="00FC1C03">
              <w:rPr>
                <w:rFonts w:ascii="Times New Roman" w:hAnsi="Times New Roman" w:cs="Times New Roman" w:hint="cs"/>
                <w:lang w:val="es-MX"/>
              </w:rPr>
              <w:t>ư</w:t>
            </w:r>
            <w:r w:rsidR="00FC1C03" w:rsidRPr="00FC1C03">
              <w:rPr>
                <w:rFonts w:ascii="Times New Roman" w:hAnsi="Times New Roman" w:cs="Times New Roman"/>
                <w:lang w:val="es-MX"/>
              </w:rPr>
              <w:t>ớc đây.</w:t>
            </w:r>
            <w:r w:rsidR="00FC1C03">
              <w:rPr>
                <w:rFonts w:ascii="Times New Roman" w:hAnsi="Times New Roman" w:cs="Times New Roman"/>
                <w:lang w:val="es-MX"/>
              </w:rPr>
              <w:t xml:space="preserve"> Tôi nghĩ rằng đây cũng là mục đích tái cơ cấu tổ chức. </w:t>
            </w:r>
            <w:r w:rsidR="0065079F">
              <w:rPr>
                <w:rFonts w:ascii="Times New Roman" w:hAnsi="Times New Roman" w:cs="Times New Roman"/>
                <w:lang w:val="es-MX"/>
              </w:rPr>
              <w:t xml:space="preserve">Trong tương lai, tôi muốn </w:t>
            </w:r>
            <w:r w:rsidR="0065079F" w:rsidRPr="0065079F">
              <w:rPr>
                <w:rFonts w:ascii="Times New Roman" w:hAnsi="Times New Roman" w:cs="Times New Roman"/>
                <w:lang w:val="es-MX"/>
              </w:rPr>
              <w:t>tiếp tục phổ biế</w:t>
            </w:r>
            <w:r w:rsidR="0065079F">
              <w:rPr>
                <w:rFonts w:ascii="Times New Roman" w:hAnsi="Times New Roman" w:cs="Times New Roman"/>
                <w:lang w:val="es-MX"/>
              </w:rPr>
              <w:t>n thông tin</w:t>
            </w:r>
            <w:r w:rsidR="0065079F" w:rsidRPr="0065079F">
              <w:rPr>
                <w:rFonts w:ascii="Times New Roman" w:hAnsi="Times New Roman" w:cs="Times New Roman"/>
                <w:lang w:val="es-MX"/>
              </w:rPr>
              <w:t xml:space="preserve"> về</w:t>
            </w:r>
            <w:r w:rsidR="0065079F">
              <w:rPr>
                <w:rFonts w:ascii="Times New Roman" w:hAnsi="Times New Roman" w:cs="Times New Roman"/>
                <w:lang w:val="es-MX"/>
              </w:rPr>
              <w:t xml:space="preserve"> bản tin </w:t>
            </w:r>
            <w:r w:rsidR="0065079F" w:rsidRPr="0065079F">
              <w:rPr>
                <w:rFonts w:ascii="Times New Roman" w:hAnsi="Times New Roman" w:cs="Times New Roman"/>
                <w:lang w:val="es-MX"/>
              </w:rPr>
              <w:t>tuân thủ nh</w:t>
            </w:r>
            <w:r w:rsidR="0065079F" w:rsidRPr="0065079F">
              <w:rPr>
                <w:rFonts w:ascii="Times New Roman" w:hAnsi="Times New Roman" w:cs="Times New Roman" w:hint="cs"/>
                <w:lang w:val="es-MX"/>
              </w:rPr>
              <w:t>ư</w:t>
            </w:r>
            <w:r w:rsidR="0065079F" w:rsidRPr="0065079F">
              <w:rPr>
                <w:rFonts w:ascii="Times New Roman" w:hAnsi="Times New Roman" w:cs="Times New Roman"/>
                <w:lang w:val="es-MX"/>
              </w:rPr>
              <w:t xml:space="preserve"> một vấn đề thuộc thẩm quyền củ</w:t>
            </w:r>
            <w:r w:rsidR="0065079F">
              <w:rPr>
                <w:rFonts w:ascii="Times New Roman" w:hAnsi="Times New Roman" w:cs="Times New Roman"/>
                <w:lang w:val="es-MX"/>
              </w:rPr>
              <w:t xml:space="preserve">a bộ phận </w:t>
            </w:r>
            <w:r w:rsidR="0065079F" w:rsidRPr="0065079F">
              <w:rPr>
                <w:rFonts w:ascii="Times New Roman" w:hAnsi="Times New Roman" w:cs="Times New Roman"/>
                <w:lang w:val="es-MX"/>
              </w:rPr>
              <w:t>Pháp chế.</w:t>
            </w:r>
          </w:p>
          <w:p w14:paraId="32A2E707" w14:textId="718518A2" w:rsidR="00202283" w:rsidRPr="00DA4D0B" w:rsidRDefault="004672F1" w:rsidP="00202283">
            <w:pPr>
              <w:pStyle w:val="NoSpacing"/>
              <w:spacing w:line="264" w:lineRule="auto"/>
              <w:ind w:firstLineChars="100" w:firstLine="200"/>
              <w:rPr>
                <w:rFonts w:ascii="Times New Roman" w:hAnsi="Times New Roman" w:cs="Times New Roman"/>
              </w:rPr>
            </w:pPr>
            <w:r w:rsidRPr="00DA4D0B">
              <w:rPr>
                <w:rFonts w:ascii="Times New Roman" w:hAnsi="Times New Roman" w:cs="Times New Roman"/>
                <w:noProof/>
              </w:rPr>
              <w:drawing>
                <wp:anchor distT="0" distB="0" distL="114300" distR="114300" simplePos="0" relativeHeight="251658263" behindDoc="1" locked="0" layoutInCell="1" allowOverlap="1" wp14:anchorId="63009762" wp14:editId="2D0AB536">
                  <wp:simplePos x="0" y="0"/>
                  <wp:positionH relativeFrom="column">
                    <wp:posOffset>2159000</wp:posOffset>
                  </wp:positionH>
                  <wp:positionV relativeFrom="paragraph">
                    <wp:posOffset>971550</wp:posOffset>
                  </wp:positionV>
                  <wp:extent cx="870585" cy="568140"/>
                  <wp:effectExtent l="0" t="0" r="5715" b="3810"/>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70585" cy="568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4D0B">
              <w:rPr>
                <w:rFonts w:ascii="Times New Roman" w:hAnsi="Times New Roman" w:cs="Times New Roman"/>
                <w:noProof/>
              </w:rPr>
              <w:drawing>
                <wp:anchor distT="0" distB="0" distL="114300" distR="114300" simplePos="0" relativeHeight="251658243" behindDoc="1" locked="0" layoutInCell="1" allowOverlap="1" wp14:anchorId="6798ACFB" wp14:editId="76A06AC0">
                  <wp:simplePos x="0" y="0"/>
                  <wp:positionH relativeFrom="column">
                    <wp:posOffset>854710</wp:posOffset>
                  </wp:positionH>
                  <wp:positionV relativeFrom="paragraph">
                    <wp:posOffset>971550</wp:posOffset>
                  </wp:positionV>
                  <wp:extent cx="1629032" cy="1506855"/>
                  <wp:effectExtent l="0" t="0" r="9525"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29032" cy="1506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74D2">
              <w:rPr>
                <w:rFonts w:ascii="Times New Roman" w:hAnsi="Times New Roman" w:cs="Times New Roman"/>
              </w:rPr>
              <w:t>Cần lưu ý rằng, thay đổi tổ chức không có nghĩa là công ty sẽ cải thiện ngay lập tức. Việc tổ</w:t>
            </w:r>
            <w:r w:rsidR="004B4621">
              <w:rPr>
                <w:rFonts w:ascii="Times New Roman" w:hAnsi="Times New Roman" w:cs="Times New Roman"/>
              </w:rPr>
              <w:t xml:space="preserve"> tái cơ cấu tổ chức</w:t>
            </w:r>
            <w:r w:rsidR="002074D2">
              <w:rPr>
                <w:rFonts w:ascii="Times New Roman" w:hAnsi="Times New Roman" w:cs="Times New Roman"/>
              </w:rPr>
              <w:t xml:space="preserve"> lần này có thể</w:t>
            </w:r>
            <w:r w:rsidR="004B4621">
              <w:rPr>
                <w:rFonts w:ascii="Times New Roman" w:hAnsi="Times New Roman" w:cs="Times New Roman"/>
              </w:rPr>
              <w:t xml:space="preserve"> nói là</w:t>
            </w:r>
            <w:r w:rsidR="002074D2">
              <w:rPr>
                <w:rFonts w:ascii="Times New Roman" w:hAnsi="Times New Roman" w:cs="Times New Roman"/>
              </w:rPr>
              <w:t xml:space="preserve"> một bước khởi đầu. Trong tương lai</w:t>
            </w:r>
            <w:r w:rsidR="005F20DD">
              <w:rPr>
                <w:rFonts w:ascii="Times New Roman" w:hAnsi="Times New Roman" w:cs="Times New Roman"/>
              </w:rPr>
              <w:t>, điều</w:t>
            </w:r>
            <w:r w:rsidR="002074D2">
              <w:rPr>
                <w:rFonts w:ascii="Times New Roman" w:hAnsi="Times New Roman" w:cs="Times New Roman"/>
              </w:rPr>
              <w:t xml:space="preserve"> quan trọng là </w:t>
            </w:r>
            <w:r w:rsidR="005F20DD">
              <w:rPr>
                <w:rFonts w:ascii="Times New Roman" w:hAnsi="Times New Roman" w:cs="Times New Roman"/>
              </w:rPr>
              <w:t>phải vừa vận hành theo hình thức này, đồng thời</w:t>
            </w:r>
            <w:r w:rsidR="002074D2" w:rsidRPr="002074D2">
              <w:rPr>
                <w:rFonts w:ascii="Times New Roman" w:hAnsi="Times New Roman" w:cs="Times New Roman"/>
              </w:rPr>
              <w:t xml:space="preserve"> thay đổi linh hoạt khi cần thiết và sự chủ động của tất cả nhân viên để</w:t>
            </w:r>
            <w:r w:rsidR="005F20DD">
              <w:rPr>
                <w:rFonts w:ascii="Times New Roman" w:hAnsi="Times New Roman" w:cs="Times New Roman"/>
              </w:rPr>
              <w:t xml:space="preserve"> xây dựng</w:t>
            </w:r>
            <w:r w:rsidR="002074D2" w:rsidRPr="002074D2">
              <w:rPr>
                <w:rFonts w:ascii="Times New Roman" w:hAnsi="Times New Roman" w:cs="Times New Roman"/>
              </w:rPr>
              <w:t xml:space="preserve"> một tổ chức tốt h</w:t>
            </w:r>
            <w:r w:rsidR="002074D2" w:rsidRPr="002074D2">
              <w:rPr>
                <w:rFonts w:ascii="Times New Roman" w:hAnsi="Times New Roman" w:cs="Times New Roman" w:hint="cs"/>
              </w:rPr>
              <w:t>ơ</w:t>
            </w:r>
            <w:r w:rsidR="002074D2" w:rsidRPr="002074D2">
              <w:rPr>
                <w:rFonts w:ascii="Times New Roman" w:hAnsi="Times New Roman" w:cs="Times New Roman"/>
              </w:rPr>
              <w:t>n.</w:t>
            </w:r>
          </w:p>
          <w:p w14:paraId="717C4A8B" w14:textId="4A3C5AC2" w:rsidR="00053762" w:rsidRPr="00DA4D0B" w:rsidRDefault="004672F1" w:rsidP="00202283">
            <w:pPr>
              <w:pStyle w:val="NoSpacing"/>
              <w:spacing w:line="264" w:lineRule="auto"/>
              <w:ind w:firstLineChars="100" w:firstLine="200"/>
              <w:rPr>
                <w:rFonts w:ascii="Times New Roman" w:hAnsi="Times New Roman" w:cs="Times New Roman"/>
                <w:lang w:val="es-MX"/>
              </w:rPr>
            </w:pPr>
            <w:r w:rsidRPr="00DA4D0B">
              <w:rPr>
                <w:rFonts w:ascii="Times New Roman" w:hAnsi="Times New Roman" w:cs="Times New Roman"/>
                <w:noProof/>
              </w:rPr>
              <w:drawing>
                <wp:anchor distT="0" distB="0" distL="114300" distR="114300" simplePos="0" relativeHeight="251658261" behindDoc="1" locked="0" layoutInCell="1" allowOverlap="1" wp14:anchorId="71743BCE" wp14:editId="782958AE">
                  <wp:simplePos x="0" y="0"/>
                  <wp:positionH relativeFrom="column">
                    <wp:posOffset>121285</wp:posOffset>
                  </wp:positionH>
                  <wp:positionV relativeFrom="paragraph">
                    <wp:posOffset>17780</wp:posOffset>
                  </wp:positionV>
                  <wp:extent cx="923925" cy="923925"/>
                  <wp:effectExtent l="0" t="0" r="9525" b="9525"/>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CD74D7" w14:textId="76DF5F56" w:rsidR="001858AB" w:rsidRPr="00DA4D0B" w:rsidRDefault="00124DBF" w:rsidP="001858AB">
            <w:pPr>
              <w:pStyle w:val="NoSpacing"/>
              <w:spacing w:beforeLines="50" w:before="120" w:line="264" w:lineRule="auto"/>
              <w:ind w:firstLineChars="100" w:firstLine="200"/>
              <w:rPr>
                <w:rFonts w:ascii="Times New Roman" w:hAnsi="Times New Roman" w:cs="Times New Roman"/>
                <w:lang w:val="es-MX"/>
              </w:rPr>
            </w:pPr>
            <w:r w:rsidRPr="00DA4D0B">
              <w:rPr>
                <w:rFonts w:ascii="Times New Roman" w:hAnsi="Times New Roman" w:cs="Times New Roman"/>
                <w:noProof/>
              </w:rPr>
              <w:drawing>
                <wp:anchor distT="0" distB="0" distL="114300" distR="114300" simplePos="0" relativeHeight="251658262" behindDoc="1" locked="0" layoutInCell="1" allowOverlap="1" wp14:anchorId="211415FB" wp14:editId="68E1AA93">
                  <wp:simplePos x="0" y="0"/>
                  <wp:positionH relativeFrom="column">
                    <wp:posOffset>2421255</wp:posOffset>
                  </wp:positionH>
                  <wp:positionV relativeFrom="paragraph">
                    <wp:posOffset>208915</wp:posOffset>
                  </wp:positionV>
                  <wp:extent cx="683440" cy="927100"/>
                  <wp:effectExtent l="0" t="0" r="2540" b="635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83440" cy="927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26BD" w:rsidRPr="00DA4D0B">
              <w:rPr>
                <w:rFonts w:ascii="Times New Roman" w:hAnsi="Times New Roman" w:cs="Times New Roman"/>
                <w:noProof/>
              </w:rPr>
              <w:t xml:space="preserve"> </w:t>
            </w:r>
            <w:r w:rsidR="002D5307" w:rsidRPr="00DA4D0B">
              <w:rPr>
                <w:rFonts w:ascii="Times New Roman" w:hAnsi="Times New Roman" w:cs="Times New Roman"/>
              </w:rPr>
              <w:t xml:space="preserve"> </w:t>
            </w:r>
            <w:r w:rsidRPr="00DA4D0B">
              <w:rPr>
                <w:rFonts w:ascii="Times New Roman" w:hAnsi="Times New Roman" w:cs="Times New Roman"/>
              </w:rPr>
              <w:t xml:space="preserve"> </w:t>
            </w:r>
          </w:p>
        </w:tc>
      </w:tr>
      <w:bookmarkEnd w:id="0"/>
    </w:tbl>
    <w:p w14:paraId="267BD738" w14:textId="173F6B0B" w:rsidR="00EE2601" w:rsidRPr="00DA4D0B" w:rsidRDefault="00EE2601">
      <w:pPr>
        <w:rPr>
          <w:rFonts w:ascii="Times New Roman" w:hAnsi="Times New Roman" w:cs="Times New Roman"/>
        </w:rPr>
      </w:pPr>
    </w:p>
    <w:tbl>
      <w:tblPr>
        <w:tblpPr w:leftFromText="142" w:rightFromText="142" w:vertAnchor="text" w:horzAnchor="margin" w:tblpY="-45"/>
        <w:tblOverlap w:val="never"/>
        <w:tblW w:w="0" w:type="auto"/>
        <w:tblCellMar>
          <w:left w:w="115" w:type="dxa"/>
          <w:right w:w="115" w:type="dxa"/>
        </w:tblCellMar>
        <w:tblLook w:val="0600" w:firstRow="0" w:lastRow="0" w:firstColumn="0" w:lastColumn="0" w:noHBand="1" w:noVBand="1"/>
      </w:tblPr>
      <w:tblGrid>
        <w:gridCol w:w="10466"/>
      </w:tblGrid>
      <w:tr w:rsidR="009B4338" w:rsidRPr="00DA4D0B" w14:paraId="55D40A92" w14:textId="77777777" w:rsidTr="00253459">
        <w:trPr>
          <w:trHeight w:hRule="exact" w:val="170"/>
        </w:trPr>
        <w:tc>
          <w:tcPr>
            <w:tcW w:w="0" w:type="auto"/>
            <w:tcBorders>
              <w:bottom w:val="dashSmallGap" w:sz="4" w:space="0" w:color="auto"/>
            </w:tcBorders>
            <w:tcMar>
              <w:bottom w:w="144" w:type="dxa"/>
            </w:tcMar>
          </w:tcPr>
          <w:p w14:paraId="0D7ED592" w14:textId="1392BBD0" w:rsidR="009B4338" w:rsidRPr="00DA4D0B" w:rsidRDefault="000565B8" w:rsidP="00FA31BB">
            <w:pPr>
              <w:pStyle w:val="NoSpacing"/>
              <w:spacing w:line="264" w:lineRule="auto"/>
              <w:rPr>
                <w:rFonts w:ascii="Times New Roman" w:hAnsi="Times New Roman" w:cs="Times New Roman"/>
                <w:b/>
                <w:bCs/>
                <w:noProof/>
                <w:color w:val="000099"/>
                <w:sz w:val="36"/>
                <w:szCs w:val="29"/>
              </w:rPr>
            </w:pPr>
            <w:r w:rsidRPr="00DA4D0B">
              <w:rPr>
                <w:rFonts w:ascii="Times New Roman" w:hAnsi="Times New Roman" w:cs="Times New Roman"/>
                <w:noProof/>
                <w:sz w:val="12"/>
                <w:szCs w:val="16"/>
              </w:rPr>
              <w:lastRenderedPageBreak/>
              <mc:AlternateContent>
                <mc:Choice Requires="wps">
                  <w:drawing>
                    <wp:anchor distT="0" distB="0" distL="114300" distR="114300" simplePos="0" relativeHeight="251658242" behindDoc="0" locked="0" layoutInCell="1" allowOverlap="1" wp14:anchorId="7F3BDEBE" wp14:editId="30995C2D">
                      <wp:simplePos x="0" y="0"/>
                      <wp:positionH relativeFrom="column">
                        <wp:posOffset>-59055</wp:posOffset>
                      </wp:positionH>
                      <wp:positionV relativeFrom="paragraph">
                        <wp:posOffset>80645</wp:posOffset>
                      </wp:positionV>
                      <wp:extent cx="6598692" cy="6985"/>
                      <wp:effectExtent l="0" t="0" r="31115" b="31115"/>
                      <wp:wrapNone/>
                      <wp:docPr id="10" name="直線​​コネクタ 135">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98692"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480BC91" id="直線​​コネクタ 135" o:spid="_x0000_s1026" alt="&quot;&quot;" style="position:absolute;left:0;text-align:left;z-index:251633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5pt,6.35pt" to="514.9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" strokecolor="#5a5a5a [2109]" strokeweight="2pt">
                      <v:stroke linestyle="thinThin" joinstyle="miter"/>
                      <o:lock v:ext="edit" shapetype="f"/>
                    </v:line>
                  </w:pict>
                </mc:Fallback>
              </mc:AlternateContent>
            </w:r>
          </w:p>
        </w:tc>
      </w:tr>
      <w:tr w:rsidR="008215C2" w:rsidRPr="00DA4D0B" w14:paraId="36CD9C15" w14:textId="77777777" w:rsidTr="00B23FE7">
        <w:trPr>
          <w:trHeight w:val="668"/>
        </w:trPr>
        <w:tc>
          <w:tcPr>
            <w:tcW w:w="0" w:type="auto"/>
            <w:tcBorders>
              <w:bottom w:val="dashSmallGap" w:sz="4" w:space="0" w:color="auto"/>
            </w:tcBorders>
            <w:tcMar>
              <w:bottom w:w="144" w:type="dxa"/>
            </w:tcMar>
          </w:tcPr>
          <w:p w14:paraId="29798AC6" w14:textId="7B8DB173" w:rsidR="008215C2" w:rsidRPr="00922FAE" w:rsidRDefault="008215C2" w:rsidP="000565B8">
            <w:pPr>
              <w:spacing w:after="0" w:line="240" w:lineRule="auto"/>
              <w:ind w:left="-74"/>
              <w:jc w:val="both"/>
              <w:rPr>
                <w:rFonts w:ascii="Times New Roman" w:hAnsi="Times New Roman" w:cs="Times New Roman"/>
                <w:sz w:val="44"/>
                <w:szCs w:val="44"/>
              </w:rPr>
            </w:pPr>
            <w:r w:rsidRPr="00922FAE">
              <w:rPr>
                <w:rFonts w:ascii="Times New Roman" w:hAnsi="Times New Roman" w:cs="Times New Roman"/>
                <w:b/>
                <w:bCs/>
                <w:noProof/>
                <w:color w:val="000099"/>
                <w:sz w:val="44"/>
                <w:szCs w:val="44"/>
              </w:rPr>
              <mc:AlternateContent>
                <mc:Choice Requires="wps">
                  <w:drawing>
                    <wp:anchor distT="0" distB="0" distL="114300" distR="114300" simplePos="0" relativeHeight="251658258" behindDoc="0" locked="0" layoutInCell="1" allowOverlap="1" wp14:anchorId="61051E56" wp14:editId="7A90AFE1">
                      <wp:simplePos x="0" y="0"/>
                      <wp:positionH relativeFrom="column">
                        <wp:posOffset>-90278</wp:posOffset>
                      </wp:positionH>
                      <wp:positionV relativeFrom="paragraph">
                        <wp:posOffset>366922</wp:posOffset>
                      </wp:positionV>
                      <wp:extent cx="2846717" cy="0"/>
                      <wp:effectExtent l="0" t="19050" r="48895" b="38100"/>
                      <wp:wrapNone/>
                      <wp:docPr id="33" name="直線コネクタ 33"/>
                      <wp:cNvGraphicFramePr/>
                      <a:graphic xmlns:a="http://schemas.openxmlformats.org/drawingml/2006/main">
                        <a:graphicData uri="http://schemas.microsoft.com/office/word/2010/wordprocessingShape">
                          <wps:wsp>
                            <wps:cNvCnPr/>
                            <wps:spPr>
                              <a:xfrm>
                                <a:off x="0" y="0"/>
                                <a:ext cx="2846717" cy="0"/>
                              </a:xfrm>
                              <a:prstGeom prst="line">
                                <a:avLst/>
                              </a:prstGeom>
                              <a:ln w="63500" cmpd="thickThi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E12819" id="直線コネクタ 33" o:spid="_x0000_s1026" style="position:absolute;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pt,28.9pt" to="217.05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" strokecolor="#0a249b [3204]" strokeweight="5pt">
                      <v:stroke linestyle="thickThin" joinstyle="miter"/>
                    </v:line>
                  </w:pict>
                </mc:Fallback>
              </mc:AlternateContent>
            </w:r>
            <w:r w:rsidR="00922FAE" w:rsidRPr="00922FAE">
              <w:rPr>
                <w:rFonts w:ascii="Times New Roman" w:hAnsi="Times New Roman" w:cs="Times New Roman"/>
                <w:b/>
                <w:bCs/>
                <w:color w:val="000099"/>
                <w:sz w:val="44"/>
                <w:szCs w:val="44"/>
              </w:rPr>
              <w:t>Sửa đổi quy tắc ứng xử</w:t>
            </w:r>
          </w:p>
        </w:tc>
      </w:tr>
      <w:tr w:rsidR="008215C2" w:rsidRPr="00DA4D0B" w14:paraId="14218AD2" w14:textId="77777777" w:rsidTr="000565B8">
        <w:trPr>
          <w:trHeight w:val="1097"/>
        </w:trPr>
        <w:tc>
          <w:tcPr>
            <w:tcW w:w="0" w:type="auto"/>
            <w:tcBorders>
              <w:bottom w:val="dashSmallGap" w:sz="4" w:space="0" w:color="auto"/>
            </w:tcBorders>
            <w:tcMar>
              <w:bottom w:w="144" w:type="dxa"/>
            </w:tcMar>
          </w:tcPr>
          <w:p w14:paraId="01B68F61" w14:textId="295BDF0A" w:rsidR="008215C2" w:rsidRDefault="00B23FE7" w:rsidP="002166D6">
            <w:pPr>
              <w:pStyle w:val="NoSpacing"/>
              <w:spacing w:line="276" w:lineRule="auto"/>
              <w:ind w:firstLineChars="100" w:firstLine="200"/>
              <w:rPr>
                <w:rFonts w:ascii="Times New Roman" w:hAnsi="Times New Roman" w:cs="Times New Roman"/>
                <w:szCs w:val="16"/>
              </w:rPr>
            </w:pPr>
            <w:r>
              <w:rPr>
                <w:rFonts w:ascii="Times New Roman" w:hAnsi="Times New Roman" w:cs="Times New Roman" w:hint="eastAsia"/>
                <w:szCs w:val="16"/>
              </w:rPr>
              <w:t xml:space="preserve">Cùng với việc ban hành </w:t>
            </w:r>
            <w:r>
              <w:rPr>
                <w:rFonts w:ascii="Times New Roman" w:hAnsi="Times New Roman" w:cs="Times New Roman"/>
                <w:szCs w:val="16"/>
              </w:rPr>
              <w:t>“chủ trương” mới của công ty vào tháng 10 năm nay, quy tắc ứng xử của Tập đoàn UMC cũng được sửa đổi thành phiên bản thứ 2. Ngoài chủ trương của công ty, chúng tôi đã cập nhật để phản ánh nhứng thay đổi hệ thống của công ty, những thay đổi về điều kiệ</w:t>
            </w:r>
            <w:r w:rsidR="00887EC0">
              <w:rPr>
                <w:rFonts w:ascii="Times New Roman" w:hAnsi="Times New Roman" w:cs="Times New Roman"/>
                <w:szCs w:val="16"/>
              </w:rPr>
              <w:t>n xã</w:t>
            </w:r>
            <w:r>
              <w:rPr>
                <w:rFonts w:ascii="Times New Roman" w:hAnsi="Times New Roman" w:cs="Times New Roman"/>
                <w:szCs w:val="16"/>
              </w:rPr>
              <w:t xml:space="preserve"> hội kể từ khi ban hành quy tăc ứng xử.</w:t>
            </w:r>
          </w:p>
          <w:p w14:paraId="043C309C" w14:textId="4480EF3A" w:rsidR="00B23FE7" w:rsidRPr="00DA4D0B" w:rsidRDefault="00B23FE7" w:rsidP="002166D6">
            <w:pPr>
              <w:pStyle w:val="NoSpacing"/>
              <w:spacing w:line="276" w:lineRule="auto"/>
              <w:ind w:firstLineChars="100" w:firstLine="200"/>
              <w:rPr>
                <w:rFonts w:ascii="Times New Roman" w:hAnsi="Times New Roman" w:cs="Times New Roman"/>
                <w:szCs w:val="16"/>
                <w:lang w:val="es-MX"/>
              </w:rPr>
            </w:pPr>
            <w:r>
              <w:rPr>
                <w:rFonts w:ascii="Times New Roman" w:hAnsi="Times New Roman" w:cs="Times New Roman"/>
                <w:szCs w:val="16"/>
              </w:rPr>
              <w:t>Các điểm sử đổi được hiển thị trong bảng.  Nếu so sánh với phiên bản đầu tiên sẽ dễ hơn.</w:t>
            </w:r>
          </w:p>
        </w:tc>
      </w:tr>
      <w:tr w:rsidR="008215C2" w:rsidRPr="00DA4D0B" w14:paraId="56BB5FA6" w14:textId="77777777" w:rsidTr="00E10BA9">
        <w:trPr>
          <w:trHeight w:val="6004"/>
        </w:trPr>
        <w:tc>
          <w:tcPr>
            <w:tcW w:w="0" w:type="auto"/>
            <w:tcBorders>
              <w:top w:val="single" w:sz="4" w:space="0" w:color="auto"/>
              <w:bottom w:val="dashSmallGap" w:sz="4" w:space="0" w:color="auto"/>
            </w:tcBorders>
            <w:tcMar>
              <w:bottom w:w="144" w:type="dxa"/>
            </w:tcMar>
          </w:tcPr>
          <w:tbl>
            <w:tblPr>
              <w:tblStyle w:val="GridTable4-Accent1"/>
              <w:tblW w:w="10525" w:type="dxa"/>
              <w:tblLook w:val="04A0" w:firstRow="1" w:lastRow="0" w:firstColumn="1" w:lastColumn="0" w:noHBand="0" w:noVBand="1"/>
            </w:tblPr>
            <w:tblGrid>
              <w:gridCol w:w="3325"/>
              <w:gridCol w:w="3600"/>
              <w:gridCol w:w="3600"/>
            </w:tblGrid>
            <w:tr w:rsidR="00393E8C" w:rsidRPr="00DA4D0B" w14:paraId="43F43904" w14:textId="77777777" w:rsidTr="00D230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7671DE2D" w14:textId="4488501C" w:rsidR="00393E8C" w:rsidRPr="00DA4D0B" w:rsidRDefault="00E61454"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rPr>
                    <w:t>Nội dung sử</w:t>
                  </w:r>
                  <w:r w:rsidR="00887EC0">
                    <w:rPr>
                      <w:rFonts w:ascii="Times New Roman" w:hAnsi="Times New Roman" w:cs="Times New Roman"/>
                    </w:rPr>
                    <w:t>a</w:t>
                  </w:r>
                  <w:r>
                    <w:rPr>
                      <w:rFonts w:ascii="Times New Roman" w:hAnsi="Times New Roman" w:cs="Times New Roman"/>
                    </w:rPr>
                    <w:t xml:space="preserve"> đổi</w:t>
                  </w:r>
                </w:p>
              </w:tc>
              <w:tc>
                <w:tcPr>
                  <w:tcW w:w="3600" w:type="dxa"/>
                </w:tcPr>
                <w:p w14:paraId="096563CE" w14:textId="3C7614F8" w:rsidR="00393E8C" w:rsidRPr="00DA4D0B" w:rsidRDefault="00346122" w:rsidP="00D6679A">
                  <w:pPr>
                    <w:pStyle w:val="NoSpacing"/>
                    <w:framePr w:hSpace="142" w:wrap="around" w:vAnchor="text" w:hAnchor="margin" w:y="-45"/>
                    <w:spacing w:line="360" w:lineRule="auto"/>
                    <w:suppressOverlap/>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hAnsi="Times New Roman" w:cs="Times New Roman"/>
                    </w:rPr>
                    <w:t>Mục đích sử</w:t>
                  </w:r>
                  <w:r w:rsidR="00887EC0">
                    <w:rPr>
                      <w:rFonts w:ascii="Times New Roman" w:hAnsi="Times New Roman" w:cs="Times New Roman"/>
                    </w:rPr>
                    <w:t>a</w:t>
                  </w:r>
                  <w:r>
                    <w:rPr>
                      <w:rFonts w:ascii="Times New Roman" w:hAnsi="Times New Roman" w:cs="Times New Roman"/>
                    </w:rPr>
                    <w:t xml:space="preserve"> đổi</w:t>
                  </w:r>
                </w:p>
              </w:tc>
              <w:tc>
                <w:tcPr>
                  <w:tcW w:w="3600" w:type="dxa"/>
                </w:tcPr>
                <w:p w14:paraId="11B28844" w14:textId="761BAFA4" w:rsidR="00393E8C" w:rsidRPr="00DA4D0B" w:rsidRDefault="00346122" w:rsidP="00D6679A">
                  <w:pPr>
                    <w:pStyle w:val="NoSpacing"/>
                    <w:framePr w:hSpace="142" w:wrap="around" w:vAnchor="text" w:hAnchor="margin" w:y="-45"/>
                    <w:spacing w:line="360" w:lineRule="auto"/>
                    <w:suppressOverlap/>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hAnsi="Times New Roman" w:cs="Times New Roman"/>
                    </w:rPr>
                    <w:t>Trang tương ứng</w:t>
                  </w:r>
                </w:p>
              </w:tc>
            </w:tr>
            <w:tr w:rsidR="00393E8C" w:rsidRPr="00DA4D0B" w14:paraId="0A6751B2" w14:textId="77777777" w:rsidTr="00D230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vAlign w:val="center"/>
                </w:tcPr>
                <w:p w14:paraId="3C472EA1" w14:textId="7FC1E238" w:rsidR="00393E8C" w:rsidRPr="00DA4D0B" w:rsidRDefault="00346122"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b w:val="0"/>
                      <w:bCs w:val="0"/>
                    </w:rPr>
                    <w:t>Đăng tải Chủ trương mới của công ty</w:t>
                  </w:r>
                </w:p>
              </w:tc>
              <w:tc>
                <w:tcPr>
                  <w:tcW w:w="3600" w:type="dxa"/>
                  <w:vAlign w:val="center"/>
                </w:tcPr>
                <w:p w14:paraId="11D4A41E" w14:textId="1F0F4B5D" w:rsidR="00393E8C" w:rsidRPr="00DA4D0B" w:rsidRDefault="00346122"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346122">
                    <w:rPr>
                      <w:rFonts w:ascii="Times New Roman" w:hAnsi="Times New Roman" w:cs="Times New Roman"/>
                      <w:lang w:val="vi-VN"/>
                    </w:rPr>
                    <w:t>Phổ biế</w:t>
                  </w:r>
                  <w:r>
                    <w:rPr>
                      <w:rFonts w:ascii="Times New Roman" w:hAnsi="Times New Roman" w:cs="Times New Roman"/>
                      <w:lang w:val="vi-VN"/>
                    </w:rPr>
                    <w:t>n chủ trương</w:t>
                  </w:r>
                  <w:r w:rsidRPr="00346122">
                    <w:rPr>
                      <w:rFonts w:ascii="Times New Roman" w:hAnsi="Times New Roman" w:cs="Times New Roman"/>
                      <w:lang w:val="vi-VN"/>
                    </w:rPr>
                    <w:t xml:space="preserve"> mới của công ty</w:t>
                  </w:r>
                </w:p>
              </w:tc>
              <w:tc>
                <w:tcPr>
                  <w:tcW w:w="3600" w:type="dxa"/>
                  <w:vAlign w:val="center"/>
                </w:tcPr>
                <w:p w14:paraId="25A8CD45" w14:textId="5A5F1F60" w:rsidR="00393E8C" w:rsidRPr="00DA4D0B" w:rsidRDefault="00393E8C"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P1</w:t>
                  </w:r>
                </w:p>
              </w:tc>
            </w:tr>
            <w:tr w:rsidR="00393E8C" w:rsidRPr="00DA4D0B" w14:paraId="6CD6C024" w14:textId="77777777" w:rsidTr="00D23036">
              <w:tc>
                <w:tcPr>
                  <w:cnfStyle w:val="001000000000" w:firstRow="0" w:lastRow="0" w:firstColumn="1" w:lastColumn="0" w:oddVBand="0" w:evenVBand="0" w:oddHBand="0" w:evenHBand="0" w:firstRowFirstColumn="0" w:firstRowLastColumn="0" w:lastRowFirstColumn="0" w:lastRowLastColumn="0"/>
                  <w:tcW w:w="3325" w:type="dxa"/>
                  <w:vAlign w:val="center"/>
                </w:tcPr>
                <w:p w14:paraId="24BC4906" w14:textId="084D7EEF" w:rsidR="00393E8C" w:rsidRPr="00DA4D0B" w:rsidRDefault="00346122"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b w:val="0"/>
                      <w:bCs w:val="0"/>
                    </w:rPr>
                    <w:t>Thông điệp của Chủ tịch Tập đoàn</w:t>
                  </w:r>
                </w:p>
              </w:tc>
              <w:tc>
                <w:tcPr>
                  <w:tcW w:w="3600" w:type="dxa"/>
                  <w:vAlign w:val="center"/>
                </w:tcPr>
                <w:p w14:paraId="664A2745" w14:textId="03BEB277" w:rsidR="00393E8C" w:rsidRPr="00DA4D0B" w:rsidRDefault="00346122"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346122">
                    <w:rPr>
                      <w:rFonts w:ascii="Times New Roman" w:hAnsi="Times New Roman" w:cs="Times New Roman"/>
                      <w:lang w:val="vi-VN"/>
                    </w:rPr>
                    <w:t>Cập nhật thông điệp của chủ tị</w:t>
                  </w:r>
                  <w:r>
                    <w:rPr>
                      <w:rFonts w:ascii="Times New Roman" w:hAnsi="Times New Roman" w:cs="Times New Roman"/>
                      <w:lang w:val="vi-VN"/>
                    </w:rPr>
                    <w:t xml:space="preserve">ch </w:t>
                  </w:r>
                  <w:r w:rsidRPr="00346122">
                    <w:rPr>
                      <w:rFonts w:ascii="Times New Roman" w:hAnsi="Times New Roman" w:cs="Times New Roman"/>
                      <w:lang w:val="vi-VN"/>
                    </w:rPr>
                    <w:t>Otoshi</w:t>
                  </w:r>
                </w:p>
              </w:tc>
              <w:tc>
                <w:tcPr>
                  <w:tcW w:w="3600" w:type="dxa"/>
                  <w:vAlign w:val="center"/>
                </w:tcPr>
                <w:p w14:paraId="0393482B" w14:textId="66C5F58E" w:rsidR="00393E8C" w:rsidRPr="00DA4D0B" w:rsidRDefault="00346122" w:rsidP="00D6679A">
                  <w:pPr>
                    <w:pStyle w:val="NoSpacing"/>
                    <w:framePr w:hSpace="142" w:wrap="around" w:vAnchor="text" w:hAnchor="margin" w:y="-45"/>
                    <w:spacing w:line="360" w:lineRule="auto"/>
                    <w:ind w:firstLineChars="100" w:firstLine="200"/>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“Mở đầu”</w:t>
                  </w:r>
                </w:p>
                <w:p w14:paraId="45D175D5" w14:textId="44445B7C" w:rsidR="00393E8C" w:rsidRPr="00DA4D0B" w:rsidRDefault="00393E8C"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P2</w:t>
                  </w:r>
                </w:p>
              </w:tc>
            </w:tr>
            <w:tr w:rsidR="00393E8C" w:rsidRPr="00DA4D0B" w14:paraId="7A49FC2B" w14:textId="77777777" w:rsidTr="00D230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vAlign w:val="center"/>
                </w:tcPr>
                <w:p w14:paraId="029DC4C8" w14:textId="78BDC0F6" w:rsidR="00393E8C" w:rsidRPr="00DA4D0B" w:rsidRDefault="00346122"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b w:val="0"/>
                      <w:bCs w:val="0"/>
                    </w:rPr>
                    <w:t>Chỉnh sửa sơ đồ hệ thống hoạt động Tuân thủ</w:t>
                  </w:r>
                </w:p>
              </w:tc>
              <w:tc>
                <w:tcPr>
                  <w:tcW w:w="3600" w:type="dxa"/>
                  <w:vAlign w:val="center"/>
                </w:tcPr>
                <w:p w14:paraId="7992D869" w14:textId="73766569" w:rsidR="00393E8C" w:rsidRPr="00DA4D0B" w:rsidRDefault="00346122"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346122">
                    <w:rPr>
                      <w:rFonts w:ascii="Times New Roman" w:hAnsi="Times New Roman" w:cs="Times New Roman"/>
                      <w:lang w:val="vi-VN"/>
                    </w:rPr>
                    <w:t>Chỉnh sửa theo cơ cấu tổ chức mới</w:t>
                  </w:r>
                </w:p>
              </w:tc>
              <w:tc>
                <w:tcPr>
                  <w:tcW w:w="3600" w:type="dxa"/>
                  <w:vAlign w:val="center"/>
                </w:tcPr>
                <w:p w14:paraId="38956C05" w14:textId="5C43F4AE" w:rsidR="00393E8C" w:rsidRPr="00DA4D0B" w:rsidRDefault="00346122" w:rsidP="00D6679A">
                  <w:pPr>
                    <w:pStyle w:val="NoSpacing"/>
                    <w:framePr w:hSpace="142" w:wrap="around" w:vAnchor="text" w:hAnchor="margin" w:y="-45"/>
                    <w:spacing w:line="360" w:lineRule="auto"/>
                    <w:ind w:firstLineChars="100" w:firstLine="200"/>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“Khi sử dụng quy tắc ứng xử”</w:t>
                  </w:r>
                </w:p>
                <w:p w14:paraId="11853759" w14:textId="575DD5F4" w:rsidR="00393E8C" w:rsidRPr="00DA4D0B" w:rsidRDefault="00393E8C"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P3</w:t>
                  </w:r>
                </w:p>
              </w:tc>
            </w:tr>
            <w:tr w:rsidR="00393E8C" w:rsidRPr="00DA4D0B" w14:paraId="4EF65265" w14:textId="77777777" w:rsidTr="00D23036">
              <w:tc>
                <w:tcPr>
                  <w:cnfStyle w:val="001000000000" w:firstRow="0" w:lastRow="0" w:firstColumn="1" w:lastColumn="0" w:oddVBand="0" w:evenVBand="0" w:oddHBand="0" w:evenHBand="0" w:firstRowFirstColumn="0" w:firstRowLastColumn="0" w:lastRowFirstColumn="0" w:lastRowLastColumn="0"/>
                  <w:tcW w:w="3325" w:type="dxa"/>
                  <w:vAlign w:val="center"/>
                </w:tcPr>
                <w:p w14:paraId="1369AF72" w14:textId="66D24471" w:rsidR="00393E8C" w:rsidRPr="00DA4D0B" w:rsidRDefault="00346122"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hint="eastAsia"/>
                      <w:b w:val="0"/>
                      <w:bCs w:val="0"/>
                    </w:rPr>
                    <w:t xml:space="preserve">Bổ sung </w:t>
                  </w:r>
                  <w:r>
                    <w:rPr>
                      <w:rFonts w:ascii="Times New Roman" w:hAnsi="Times New Roman" w:cs="Times New Roman"/>
                      <w:b w:val="0"/>
                      <w:bCs w:val="0"/>
                    </w:rPr>
                    <w:t>“ T</w:t>
                  </w:r>
                  <w:r>
                    <w:rPr>
                      <w:rFonts w:ascii="Times New Roman" w:hAnsi="Times New Roman" w:cs="Times New Roman" w:hint="eastAsia"/>
                      <w:b w:val="0"/>
                      <w:bCs w:val="0"/>
                    </w:rPr>
                    <w:t>ôn giáo, (LGBT) Q</w:t>
                  </w:r>
                  <w:r>
                    <w:rPr>
                      <w:rFonts w:ascii="Times New Roman" w:hAnsi="Times New Roman" w:cs="Times New Roman"/>
                      <w:b w:val="0"/>
                      <w:bCs w:val="0"/>
                    </w:rPr>
                    <w:t xml:space="preserve">” vào khung nghiêm cấm phân biệt đối xử </w:t>
                  </w:r>
                </w:p>
              </w:tc>
              <w:tc>
                <w:tcPr>
                  <w:tcW w:w="3600" w:type="dxa"/>
                  <w:vAlign w:val="center"/>
                </w:tcPr>
                <w:p w14:paraId="587C61CF" w14:textId="622075B7" w:rsidR="00393E8C" w:rsidRPr="00DA4D0B" w:rsidRDefault="00346122"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346122">
                    <w:rPr>
                      <w:rFonts w:ascii="Times New Roman" w:hAnsi="Times New Roman" w:cs="Times New Roman"/>
                      <w:lang w:val="vi-VN"/>
                    </w:rPr>
                    <w:t>Phản ánh độ quan tâm ngày càng cao của xã hội đối với kinh doanh đa dạng</w:t>
                  </w:r>
                </w:p>
              </w:tc>
              <w:tc>
                <w:tcPr>
                  <w:tcW w:w="3600" w:type="dxa"/>
                  <w:vAlign w:val="center"/>
                </w:tcPr>
                <w:p w14:paraId="6096E8B1" w14:textId="5190EC8F" w:rsidR="00393E8C" w:rsidRPr="00DA4D0B" w:rsidRDefault="00346122" w:rsidP="00D6679A">
                  <w:pPr>
                    <w:pStyle w:val="NoSpacing"/>
                    <w:framePr w:hSpace="142" w:wrap="around" w:vAnchor="text" w:hAnchor="margin" w:y="-45"/>
                    <w:spacing w:line="360" w:lineRule="auto"/>
                    <w:suppressOverlap/>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”Tôn trọng nhân quyền chương 1 mục 3”</w:t>
                  </w:r>
                </w:p>
                <w:p w14:paraId="36C12149" w14:textId="1869B255" w:rsidR="00393E8C" w:rsidRPr="00DA4D0B" w:rsidRDefault="00393E8C"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P6</w:t>
                  </w:r>
                </w:p>
              </w:tc>
            </w:tr>
            <w:tr w:rsidR="00393E8C" w:rsidRPr="00DA4D0B" w14:paraId="7E33EB9C" w14:textId="77777777" w:rsidTr="00D230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vAlign w:val="center"/>
                </w:tcPr>
                <w:p w14:paraId="4C7F1CB1" w14:textId="6C3EA848" w:rsidR="00393E8C" w:rsidRPr="00346122" w:rsidRDefault="00346122" w:rsidP="00D6679A">
                  <w:pPr>
                    <w:pStyle w:val="NoSpacing"/>
                    <w:framePr w:hSpace="142" w:wrap="around" w:vAnchor="text" w:hAnchor="margin" w:y="-45"/>
                    <w:spacing w:line="360" w:lineRule="auto"/>
                    <w:suppressOverlap/>
                    <w:jc w:val="center"/>
                    <w:rPr>
                      <w:rFonts w:ascii="Times New Roman" w:hAnsi="Times New Roman" w:cs="Times New Roman"/>
                      <w:b w:val="0"/>
                    </w:rPr>
                  </w:pPr>
                  <w:r w:rsidRPr="00346122">
                    <w:rPr>
                      <w:rFonts w:ascii="Times New Roman" w:hAnsi="Times New Roman" w:cs="Times New Roman"/>
                      <w:b w:val="0"/>
                      <w:lang w:val="vi-VN"/>
                    </w:rPr>
                    <w:t>Cập nhật các từ ngữ liên quan đến hoạt động sản xuất</w:t>
                  </w:r>
                </w:p>
              </w:tc>
              <w:tc>
                <w:tcPr>
                  <w:tcW w:w="3600" w:type="dxa"/>
                  <w:vAlign w:val="center"/>
                </w:tcPr>
                <w:p w14:paraId="437C8DB7" w14:textId="10F07999" w:rsidR="00393E8C" w:rsidRPr="00346122" w:rsidRDefault="00346122" w:rsidP="00D6679A">
                  <w:pPr>
                    <w:pStyle w:val="NoSpacing"/>
                    <w:framePr w:hSpace="142" w:wrap="around" w:vAnchor="text" w:hAnchor="margin" w:y="-45"/>
                    <w:spacing w:line="360" w:lineRule="auto"/>
                    <w:suppressOverlap/>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46122">
                    <w:rPr>
                      <w:rFonts w:ascii="Times New Roman" w:hAnsi="Times New Roman" w:cs="Times New Roman"/>
                      <w:lang w:val="vi-VN"/>
                    </w:rPr>
                    <w:t>Cập nhật hình thức đăng tải mục đích trong khẩu hiệu để nhằm cải tiến liên tục văn hóa hoanh nghiệp.</w:t>
                  </w:r>
                </w:p>
              </w:tc>
              <w:tc>
                <w:tcPr>
                  <w:tcW w:w="3600" w:type="dxa"/>
                  <w:vAlign w:val="center"/>
                </w:tcPr>
                <w:p w14:paraId="4AC94651" w14:textId="77777777" w:rsidR="00887EC0" w:rsidRDefault="00887EC0"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w:t>
                  </w:r>
                  <w:r w:rsidR="00346122">
                    <w:rPr>
                      <w:rFonts w:ascii="Times New Roman" w:hAnsi="Times New Roman" w:cs="Times New Roman"/>
                    </w:rPr>
                    <w:t>Chương 2 mục 1 hoạt động sản xuấ</w:t>
                  </w:r>
                  <w:r>
                    <w:rPr>
                      <w:rFonts w:ascii="Times New Roman" w:hAnsi="Times New Roman" w:cs="Times New Roman"/>
                    </w:rPr>
                    <w:t xml:space="preserve">t </w:t>
                  </w:r>
                </w:p>
                <w:p w14:paraId="765B817C" w14:textId="269B79CE" w:rsidR="00346122" w:rsidRDefault="00887EC0"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the</w:t>
                  </w:r>
                  <w:r w:rsidR="00346122">
                    <w:rPr>
                      <w:rFonts w:ascii="Times New Roman" w:hAnsi="Times New Roman" w:cs="Times New Roman"/>
                    </w:rPr>
                    <w:t>o quan điểm của khách hàng”</w:t>
                  </w:r>
                </w:p>
                <w:p w14:paraId="1C557009" w14:textId="2F837480" w:rsidR="00393E8C" w:rsidRPr="00DA4D0B" w:rsidRDefault="00393E8C" w:rsidP="00D6679A">
                  <w:pPr>
                    <w:pStyle w:val="NoSpacing"/>
                    <w:framePr w:hSpace="142" w:wrap="around" w:vAnchor="text" w:hAnchor="margin" w:y="-45"/>
                    <w:spacing w:line="360" w:lineRule="auto"/>
                    <w:suppressOverlap/>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P10</w:t>
                  </w:r>
                </w:p>
              </w:tc>
            </w:tr>
            <w:tr w:rsidR="00393E8C" w:rsidRPr="00DA4D0B" w14:paraId="69F481B9" w14:textId="77777777" w:rsidTr="00D23036">
              <w:tc>
                <w:tcPr>
                  <w:cnfStyle w:val="001000000000" w:firstRow="0" w:lastRow="0" w:firstColumn="1" w:lastColumn="0" w:oddVBand="0" w:evenVBand="0" w:oddHBand="0" w:evenHBand="0" w:firstRowFirstColumn="0" w:firstRowLastColumn="0" w:lastRowFirstColumn="0" w:lastRowLastColumn="0"/>
                  <w:tcW w:w="3325" w:type="dxa"/>
                  <w:vAlign w:val="center"/>
                </w:tcPr>
                <w:p w14:paraId="236F9F5F" w14:textId="0EAAAB24" w:rsidR="00393E8C" w:rsidRPr="00DA4D0B" w:rsidRDefault="00346122" w:rsidP="00D6679A">
                  <w:pPr>
                    <w:pStyle w:val="NoSpacing"/>
                    <w:framePr w:hSpace="142" w:wrap="around" w:vAnchor="text" w:hAnchor="margin" w:y="-45"/>
                    <w:spacing w:line="360" w:lineRule="auto"/>
                    <w:suppressOverlap/>
                    <w:jc w:val="center"/>
                    <w:rPr>
                      <w:rFonts w:ascii="Times New Roman" w:hAnsi="Times New Roman" w:cs="Times New Roman"/>
                      <w:lang w:val="es-MX"/>
                    </w:rPr>
                  </w:pPr>
                  <w:r>
                    <w:rPr>
                      <w:rFonts w:ascii="Times New Roman" w:hAnsi="Times New Roman" w:cs="Times New Roman"/>
                      <w:b w:val="0"/>
                      <w:bCs w:val="0"/>
                    </w:rPr>
                    <w:t>Nội dung khác</w:t>
                  </w:r>
                </w:p>
              </w:tc>
              <w:tc>
                <w:tcPr>
                  <w:tcW w:w="3600" w:type="dxa"/>
                  <w:vAlign w:val="center"/>
                </w:tcPr>
                <w:p w14:paraId="0C41BB02" w14:textId="38843FC5" w:rsidR="00393E8C" w:rsidRPr="00DA4D0B" w:rsidRDefault="00346122"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hAnsi="Times New Roman" w:cs="Times New Roman"/>
                    </w:rPr>
                    <w:t>Chỉnh sửa từ ngữ</w:t>
                  </w:r>
                </w:p>
              </w:tc>
              <w:tc>
                <w:tcPr>
                  <w:tcW w:w="3600" w:type="dxa"/>
                  <w:vAlign w:val="center"/>
                </w:tcPr>
                <w:p w14:paraId="50AFF7BE" w14:textId="5040C097" w:rsidR="00393E8C" w:rsidRPr="00DA4D0B" w:rsidRDefault="00393E8C" w:rsidP="00D6679A">
                  <w:pPr>
                    <w:pStyle w:val="NoSpacing"/>
                    <w:framePr w:hSpace="142" w:wrap="around" w:vAnchor="text" w:hAnchor="margin" w:y="-45"/>
                    <w:spacing w:line="360" w:lineRule="auto"/>
                    <w:suppressOverlap/>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DA4D0B">
                    <w:rPr>
                      <w:rFonts w:ascii="Times New Roman" w:hAnsi="Times New Roman" w:cs="Times New Roman"/>
                    </w:rPr>
                    <w:t>-</w:t>
                  </w:r>
                </w:p>
              </w:tc>
            </w:tr>
          </w:tbl>
          <w:p w14:paraId="6E3C102D" w14:textId="77777777" w:rsidR="00B23FE7" w:rsidRDefault="00B23FE7" w:rsidP="000565B8">
            <w:pPr>
              <w:pStyle w:val="NoSpacing"/>
              <w:spacing w:line="264" w:lineRule="auto"/>
              <w:ind w:firstLineChars="100" w:firstLine="200"/>
              <w:rPr>
                <w:rFonts w:ascii="Times New Roman" w:hAnsi="Times New Roman" w:cs="Times New Roman"/>
                <w:lang w:val="es-MX"/>
              </w:rPr>
            </w:pPr>
          </w:p>
          <w:p w14:paraId="0AAE2B2F" w14:textId="1BE43B44" w:rsidR="008215C2" w:rsidRPr="00DA4D0B" w:rsidRDefault="00C925AB" w:rsidP="00D6679A">
            <w:pPr>
              <w:pStyle w:val="NoSpacing"/>
              <w:spacing w:line="360"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Quy tắc </w:t>
            </w:r>
            <w:r>
              <w:rPr>
                <w:rFonts w:ascii="Times New Roman" w:hAnsi="Times New Roman" w:cs="Times New Roman"/>
                <w:lang w:val="es-MX"/>
              </w:rPr>
              <w:t xml:space="preserve">ứng xử của Tập đoàn UMC </w:t>
            </w:r>
            <w:r w:rsidR="00954DA0">
              <w:rPr>
                <w:rFonts w:ascii="Times New Roman" w:hAnsi="Times New Roman" w:cs="Times New Roman"/>
                <w:lang w:val="es-MX"/>
              </w:rPr>
              <w:t xml:space="preserve">được thiết lập như một tiêu chuẩn để </w:t>
            </w:r>
            <w:r w:rsidR="00FB63C2">
              <w:rPr>
                <w:rFonts w:ascii="Times New Roman" w:hAnsi="Times New Roman" w:cs="Times New Roman"/>
                <w:lang w:val="es-MX"/>
              </w:rPr>
              <w:t>luôn luôn nhìn được</w:t>
            </w:r>
            <w:r w:rsidR="00954DA0">
              <w:rPr>
                <w:rFonts w:ascii="Times New Roman" w:hAnsi="Times New Roman" w:cs="Times New Roman"/>
                <w:lang w:val="es-MX"/>
              </w:rPr>
              <w:t xml:space="preserve"> lại khi làm việc tại UMC. </w:t>
            </w:r>
            <w:r w:rsidR="00FB63C2" w:rsidRPr="00FB63C2">
              <w:rPr>
                <w:rFonts w:ascii="Times New Roman" w:hAnsi="Times New Roman" w:cs="Times New Roman"/>
                <w:lang w:val="es-MX"/>
              </w:rPr>
              <w:t>Tôi hy vọng rằng bạn sẽ đọc lại Quy tắc ứng xử khi bạn có bất kỳ nghi ngờ nào, hoặc sử dụng nó nh</w:t>
            </w:r>
            <w:r w:rsidR="00FB63C2" w:rsidRPr="00FB63C2">
              <w:rPr>
                <w:rFonts w:ascii="Times New Roman" w:hAnsi="Times New Roman" w:cs="Times New Roman" w:hint="cs"/>
                <w:lang w:val="es-MX"/>
              </w:rPr>
              <w:t>ư</w:t>
            </w:r>
            <w:r w:rsidR="00FB63C2" w:rsidRPr="00FB63C2">
              <w:rPr>
                <w:rFonts w:ascii="Times New Roman" w:hAnsi="Times New Roman" w:cs="Times New Roman"/>
                <w:lang w:val="es-MX"/>
              </w:rPr>
              <w:t xml:space="preserve"> một c</w:t>
            </w:r>
            <w:r w:rsidR="00FB63C2" w:rsidRPr="00FB63C2">
              <w:rPr>
                <w:rFonts w:ascii="Times New Roman" w:hAnsi="Times New Roman" w:cs="Times New Roman" w:hint="cs"/>
                <w:lang w:val="es-MX"/>
              </w:rPr>
              <w:t>ơ</w:t>
            </w:r>
            <w:r w:rsidR="00FB63C2" w:rsidRPr="00FB63C2">
              <w:rPr>
                <w:rFonts w:ascii="Times New Roman" w:hAnsi="Times New Roman" w:cs="Times New Roman"/>
                <w:lang w:val="es-MX"/>
              </w:rPr>
              <w:t xml:space="preserve"> hội để nhìn lại hành vi </w:t>
            </w:r>
            <w:r w:rsidR="00FB63C2">
              <w:rPr>
                <w:rFonts w:ascii="Times New Roman" w:hAnsi="Times New Roman" w:cs="Times New Roman"/>
                <w:lang w:val="es-MX"/>
              </w:rPr>
              <w:t>của bản thân mà bạn</w:t>
            </w:r>
            <w:r w:rsidR="00887EC0">
              <w:rPr>
                <w:rFonts w:ascii="Times New Roman" w:hAnsi="Times New Roman" w:cs="Times New Roman"/>
                <w:lang w:val="es-MX"/>
              </w:rPr>
              <w:t xml:space="preserve"> đã</w:t>
            </w:r>
            <w:r w:rsidR="00FB63C2">
              <w:rPr>
                <w:rFonts w:ascii="Times New Roman" w:hAnsi="Times New Roman" w:cs="Times New Roman"/>
                <w:lang w:val="es-MX"/>
              </w:rPr>
              <w:t xml:space="preserve"> cho là bình thườ</w:t>
            </w:r>
            <w:r w:rsidR="00887EC0">
              <w:rPr>
                <w:rFonts w:ascii="Times New Roman" w:hAnsi="Times New Roman" w:cs="Times New Roman"/>
                <w:lang w:val="es-MX"/>
              </w:rPr>
              <w:t xml:space="preserve">ng. </w:t>
            </w:r>
            <w:r w:rsidR="00FB63C2">
              <w:rPr>
                <w:rFonts w:ascii="Times New Roman" w:hAnsi="Times New Roman" w:cs="Times New Roman"/>
                <w:lang w:val="es-MX"/>
              </w:rPr>
              <w:t>Ngoài ra, nhu cầu xã hội đối với các công ty = cách suy nghĩ về Tuân thủ liên tục thay đổi. Để phù hợp với những thay đổ</w:t>
            </w:r>
            <w:r w:rsidR="00A91971">
              <w:rPr>
                <w:rFonts w:ascii="Times New Roman" w:hAnsi="Times New Roman" w:cs="Times New Roman"/>
                <w:lang w:val="es-MX"/>
              </w:rPr>
              <w:t xml:space="preserve">i đó, Chúng tôi muốn tập hợp ý kiến và tiếng nói của mọi người, để xây dựng bộ quy tắc ứng xử </w:t>
            </w:r>
            <w:r w:rsidR="00A91971" w:rsidRPr="00A91971">
              <w:rPr>
                <w:rFonts w:ascii="Times New Roman" w:hAnsi="Times New Roman" w:cs="Times New Roman"/>
                <w:lang w:val="es-MX"/>
              </w:rPr>
              <w:t>tạo ra quy tắc ứng xử phù hợp h</w:t>
            </w:r>
            <w:r w:rsidR="00A91971" w:rsidRPr="00A91971">
              <w:rPr>
                <w:rFonts w:ascii="Times New Roman" w:hAnsi="Times New Roman" w:cs="Times New Roman" w:hint="cs"/>
                <w:lang w:val="es-MX"/>
              </w:rPr>
              <w:t>ơ</w:t>
            </w:r>
            <w:r w:rsidR="00A91971" w:rsidRPr="00A91971">
              <w:rPr>
                <w:rFonts w:ascii="Times New Roman" w:hAnsi="Times New Roman" w:cs="Times New Roman"/>
                <w:lang w:val="es-MX"/>
              </w:rPr>
              <w:t>n với các mục tiêu của UMC trong t</w:t>
            </w:r>
            <w:r w:rsidR="00A91971" w:rsidRPr="00A91971">
              <w:rPr>
                <w:rFonts w:ascii="Times New Roman" w:hAnsi="Times New Roman" w:cs="Times New Roman" w:hint="cs"/>
                <w:lang w:val="es-MX"/>
              </w:rPr>
              <w:t>ươ</w:t>
            </w:r>
            <w:r w:rsidR="00A91971" w:rsidRPr="00A91971">
              <w:rPr>
                <w:rFonts w:ascii="Times New Roman" w:hAnsi="Times New Roman" w:cs="Times New Roman"/>
                <w:lang w:val="es-MX"/>
              </w:rPr>
              <w:t>ng lai.</w:t>
            </w:r>
          </w:p>
        </w:tc>
      </w:tr>
      <w:tr w:rsidR="008215C2" w:rsidRPr="00DA4D0B" w14:paraId="5FE8AE85" w14:textId="77777777" w:rsidTr="00D26C74">
        <w:trPr>
          <w:trHeight w:val="5390"/>
        </w:trPr>
        <w:tc>
          <w:tcPr>
            <w:tcW w:w="0" w:type="auto"/>
            <w:tcBorders>
              <w:top w:val="dashSmallGap" w:sz="4" w:space="0" w:color="auto"/>
              <w:bottom w:val="dashSmallGap" w:sz="4" w:space="0" w:color="auto"/>
            </w:tcBorders>
            <w:tcMar>
              <w:bottom w:w="144" w:type="dxa"/>
            </w:tcMar>
          </w:tcPr>
          <w:p w14:paraId="3BEFFF4D" w14:textId="60139350" w:rsidR="002D2B58" w:rsidRPr="00F83974" w:rsidRDefault="00F83974" w:rsidP="000565B8">
            <w:pPr>
              <w:spacing w:after="0" w:line="240" w:lineRule="auto"/>
              <w:jc w:val="both"/>
              <w:rPr>
                <w:rFonts w:ascii="Times New Roman" w:hAnsi="Times New Roman" w:cs="Times New Roman"/>
                <w:b/>
                <w:bCs/>
                <w:color w:val="000099"/>
                <w:sz w:val="40"/>
                <w:szCs w:val="40"/>
              </w:rPr>
            </w:pPr>
            <w:r w:rsidRPr="00F83974">
              <w:rPr>
                <w:rFonts w:ascii="Times New Roman" w:hAnsi="Times New Roman" w:cs="Times New Roman"/>
                <w:b/>
                <w:bCs/>
                <w:color w:val="000099"/>
                <w:sz w:val="40"/>
                <w:szCs w:val="40"/>
              </w:rPr>
              <w:t>Hướng dẫn quầy thông báo nội bộ</w:t>
            </w:r>
          </w:p>
          <w:p w14:paraId="072CC5B7" w14:textId="4EF11A1F" w:rsidR="00D54A63" w:rsidRPr="00DA4D0B" w:rsidRDefault="00F83974" w:rsidP="000565B8">
            <w:pPr>
              <w:spacing w:after="0" w:line="240" w:lineRule="auto"/>
              <w:jc w:val="both"/>
              <w:rPr>
                <w:rFonts w:ascii="Times New Roman" w:hAnsi="Times New Roman" w:cs="Times New Roman"/>
                <w:b/>
                <w:color w:val="3333FF"/>
                <w:sz w:val="20"/>
                <w:szCs w:val="20"/>
                <w:u w:val="single"/>
              </w:rPr>
            </w:pPr>
            <w:r w:rsidRPr="00DA4D0B">
              <w:rPr>
                <w:rFonts w:ascii="Times New Roman" w:hAnsi="Times New Roman" w:cs="Times New Roman"/>
                <w:noProof/>
                <w:sz w:val="20"/>
              </w:rPr>
              <mc:AlternateContent>
                <mc:Choice Requires="wps">
                  <w:drawing>
                    <wp:anchor distT="0" distB="0" distL="114300" distR="114300" simplePos="0" relativeHeight="251658241" behindDoc="0" locked="0" layoutInCell="1" allowOverlap="1" wp14:anchorId="428C7926" wp14:editId="6C1874DB">
                      <wp:simplePos x="0" y="0"/>
                      <wp:positionH relativeFrom="column">
                        <wp:posOffset>-20691</wp:posOffset>
                      </wp:positionH>
                      <wp:positionV relativeFrom="paragraph">
                        <wp:posOffset>78105</wp:posOffset>
                      </wp:positionV>
                      <wp:extent cx="3855624" cy="0"/>
                      <wp:effectExtent l="0" t="19050" r="50165" b="38100"/>
                      <wp:wrapNone/>
                      <wp:docPr id="1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855624"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F581C3" id="直線​​コネクタ 175" o:spid="_x0000_s1026"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6.15pt" to="301.9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" strokecolor="#0a249b" strokeweight="5pt">
                      <v:stroke linestyle="thickThin" joinstyle="miter"/>
                      <o:lock v:ext="edit" shapetype="f"/>
                    </v:line>
                  </w:pict>
                </mc:Fallback>
              </mc:AlternateContent>
            </w:r>
          </w:p>
          <w:p w14:paraId="482D7AF9" w14:textId="323AB66D" w:rsidR="00550973" w:rsidRPr="00DA4D0B" w:rsidRDefault="00775584" w:rsidP="000565B8">
            <w:pPr>
              <w:spacing w:after="0" w:line="240" w:lineRule="auto"/>
              <w:jc w:val="both"/>
              <w:rPr>
                <w:rFonts w:ascii="Times New Roman" w:hAnsi="Times New Roman" w:cs="Times New Roman"/>
                <w:b/>
                <w:color w:val="3333FF"/>
                <w:sz w:val="20"/>
                <w:szCs w:val="20"/>
                <w:u w:val="single"/>
              </w:rPr>
            </w:pPr>
            <w:r w:rsidRPr="00DA4D0B">
              <w:rPr>
                <w:rFonts w:ascii="Times New Roman" w:hAnsi="Times New Roman" w:cs="Times New Roman"/>
                <w:b/>
                <w:noProof/>
                <w:color w:val="3333FF"/>
                <w:sz w:val="28"/>
                <w:szCs w:val="28"/>
                <w:u w:val="single"/>
              </w:rPr>
              <mc:AlternateContent>
                <mc:Choice Requires="wpg">
                  <w:drawing>
                    <wp:anchor distT="0" distB="0" distL="114300" distR="114300" simplePos="0" relativeHeight="251658240" behindDoc="0" locked="0" layoutInCell="1" allowOverlap="1" wp14:anchorId="6ED92377" wp14:editId="06ECC24D">
                      <wp:simplePos x="0" y="0"/>
                      <wp:positionH relativeFrom="column">
                        <wp:posOffset>-263334</wp:posOffset>
                      </wp:positionH>
                      <wp:positionV relativeFrom="paragraph">
                        <wp:posOffset>87031</wp:posOffset>
                      </wp:positionV>
                      <wp:extent cx="6936740" cy="3498215"/>
                      <wp:effectExtent l="0" t="19050" r="0" b="0"/>
                      <wp:wrapNone/>
                      <wp:docPr id="57" name="グループ化 57"/>
                      <wp:cNvGraphicFramePr/>
                      <a:graphic xmlns:a="http://schemas.openxmlformats.org/drawingml/2006/main">
                        <a:graphicData uri="http://schemas.microsoft.com/office/word/2010/wordprocessingGroup">
                          <wpg:wgp>
                            <wpg:cNvGrpSpPr/>
                            <wpg:grpSpPr>
                              <a:xfrm>
                                <a:off x="0" y="0"/>
                                <a:ext cx="6936740" cy="3498215"/>
                                <a:chOff x="-207073" y="656478"/>
                                <a:chExt cx="7028624" cy="3579750"/>
                              </a:xfrm>
                            </wpg:grpSpPr>
                            <wpg:grpSp>
                              <wpg:cNvPr id="55" name="グループ化 55"/>
                              <wpg:cNvGrpSpPr/>
                              <wpg:grpSpPr>
                                <a:xfrm>
                                  <a:off x="-207073" y="656478"/>
                                  <a:ext cx="7028624" cy="3579750"/>
                                  <a:chOff x="-207073" y="742660"/>
                                  <a:chExt cx="7028624" cy="4049716"/>
                                </a:xfrm>
                              </wpg:grpSpPr>
                              <wpg:grpSp>
                                <wpg:cNvPr id="54" name="グループ化 54"/>
                                <wpg:cNvGrpSpPr/>
                                <wpg:grpSpPr>
                                  <a:xfrm>
                                    <a:off x="1" y="742660"/>
                                    <a:ext cx="6705600" cy="666412"/>
                                    <a:chOff x="1" y="742660"/>
                                    <a:chExt cx="6705600" cy="666412"/>
                                  </a:xfrm>
                                </wpg:grpSpPr>
                                <wps:wsp>
                                  <wps:cNvPr id="36" name="角丸四角形 21"/>
                                  <wps:cNvSpPr/>
                                  <wps:spPr>
                                    <a:xfrm>
                                      <a:off x="1" y="742660"/>
                                      <a:ext cx="6705600" cy="666412"/>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5455A184" w14:textId="77777777" w:rsidR="008215C2" w:rsidRPr="00F4148B" w:rsidRDefault="008215C2" w:rsidP="008215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11430" y="792590"/>
                                      <a:ext cx="6690238" cy="567736"/>
                                      <a:chOff x="-150495" y="792590"/>
                                      <a:chExt cx="6690238" cy="567736"/>
                                    </a:xfrm>
                                  </wpg:grpSpPr>
                                  <wps:wsp>
                                    <wps:cNvPr id="40" name="角丸四角形 24"/>
                                    <wps:cNvSpPr/>
                                    <wps:spPr>
                                      <a:xfrm>
                                        <a:off x="1586743" y="840675"/>
                                        <a:ext cx="4953000" cy="49865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2220F6" w14:textId="60F5E50D" w:rsidR="008215C2" w:rsidRPr="00FC208B" w:rsidRDefault="00FC208B" w:rsidP="008215C2">
                                          <w:pPr>
                                            <w:spacing w:line="240" w:lineRule="auto"/>
                                            <w:rPr>
                                              <w:rFonts w:ascii="Times New Roman" w:eastAsia="HGMaruGothicMPRO" w:hAnsi="Times New Roman" w:cs="Times New Roman"/>
                                              <w:color w:val="05114D" w:themeColor="accent1" w:themeShade="80"/>
                                              <w:sz w:val="32"/>
                                              <w:szCs w:val="32"/>
                                              <w:u w:val="single"/>
                                            </w:rPr>
                                          </w:pPr>
                                          <w:r w:rsidRPr="00FC208B">
                                            <w:rPr>
                                              <w:rFonts w:ascii="Times New Roman" w:eastAsia="HGMaruGothicMPRO" w:hAnsi="Times New Roman" w:cs="Times New Roman"/>
                                              <w:color w:val="FF0000"/>
                                              <w:sz w:val="32"/>
                                              <w:szCs w:val="32"/>
                                              <w:u w:val="single"/>
                                            </w:rPr>
                                            <w:t>Đ</w:t>
                                          </w:r>
                                          <w:r>
                                            <w:rPr>
                                              <w:rFonts w:ascii="Times New Roman" w:eastAsia="HGMaruGothicMPRO" w:hAnsi="Times New Roman" w:cs="Times New Roman"/>
                                              <w:color w:val="FF0000"/>
                                              <w:sz w:val="32"/>
                                              <w:szCs w:val="32"/>
                                              <w:u w:val="single"/>
                                            </w:rPr>
                                            <w:t xml:space="preserve">ại chỉ </w:t>
                                          </w:r>
                                          <w:r w:rsidRPr="00FC208B">
                                            <w:rPr>
                                              <w:rFonts w:ascii="Times New Roman" w:eastAsia="HGMaruGothicMPRO" w:hAnsi="Times New Roman" w:cs="Times New Roman"/>
                                              <w:color w:val="FF0000"/>
                                              <w:sz w:val="32"/>
                                              <w:szCs w:val="32"/>
                                              <w:u w:val="single"/>
                                            </w:rPr>
                                            <w:t>email chuyên dụng</w:t>
                                          </w:r>
                                          <w:r w:rsidR="008215C2" w:rsidRPr="00FC208B">
                                            <w:rPr>
                                              <w:rFonts w:ascii="Times New Roman" w:eastAsia="HGMaruGothicMPRO" w:hAnsi="Times New Roman" w:cs="Times New Roman"/>
                                              <w:color w:val="FF0000"/>
                                              <w:sz w:val="32"/>
                                              <w:szCs w:val="32"/>
                                              <w:u w:val="single"/>
                                            </w:rPr>
                                            <w:t>：</w:t>
                                          </w:r>
                                          <w:r w:rsidR="008215C2" w:rsidRPr="00FC208B">
                                            <w:rPr>
                                              <w:rFonts w:ascii="Times New Roman" w:eastAsia="HGMaruGothicMPRO" w:hAnsi="Times New Roman" w:cs="Times New Roman"/>
                                              <w:color w:val="FF0000"/>
                                              <w:sz w:val="32"/>
                                              <w:szCs w:val="32"/>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150495" y="792590"/>
                                        <a:ext cx="1870051" cy="567736"/>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577FAB" w14:textId="04D5EC06" w:rsidR="008215C2" w:rsidRPr="00FC208B" w:rsidRDefault="00FC208B" w:rsidP="00FC208B">
                                          <w:pPr>
                                            <w:spacing w:line="240" w:lineRule="auto"/>
                                            <w:jc w:val="center"/>
                                            <w:rPr>
                                              <w:rFonts w:ascii="Times New Roman" w:eastAsia="HGMaruGothicMPRO" w:hAnsi="Times New Roman" w:cs="Times New Roman"/>
                                              <w:b/>
                                              <w:color w:val="000000" w:themeColor="text1"/>
                                              <w:sz w:val="40"/>
                                              <w:szCs w:val="40"/>
                                            </w:rPr>
                                          </w:pPr>
                                          <w:r w:rsidRPr="00FC208B">
                                            <w:rPr>
                                              <w:rFonts w:ascii="Times New Roman" w:eastAsia="HGMaruGothicMPRO" w:hAnsi="Times New Roman" w:cs="Times New Roman"/>
                                              <w:b/>
                                              <w:color w:val="000000" w:themeColor="text1"/>
                                              <w:sz w:val="40"/>
                                              <w:szCs w:val="40"/>
                                            </w:rPr>
                                            <w:t>Quầ</w:t>
                                          </w:r>
                                          <w:r>
                                            <w:rPr>
                                              <w:rFonts w:ascii="Times New Roman" w:eastAsia="HGMaruGothicMPRO" w:hAnsi="Times New Roman" w:cs="Times New Roman"/>
                                              <w:b/>
                                              <w:color w:val="000000" w:themeColor="text1"/>
                                              <w:sz w:val="40"/>
                                              <w:szCs w:val="40"/>
                                            </w:rPr>
                                            <w:t xml:space="preserve">y </w:t>
                                          </w:r>
                                          <w:r w:rsidRPr="00FC208B">
                                            <w:rPr>
                                              <w:rFonts w:ascii="Times New Roman" w:eastAsia="HGMaruGothicMPRO" w:hAnsi="Times New Roman" w:cs="Times New Roman"/>
                                              <w:b/>
                                              <w:color w:val="000000" w:themeColor="text1"/>
                                              <w:sz w:val="40"/>
                                              <w:szCs w:val="40"/>
                                            </w:rPr>
                                            <w:t>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207073" y="1587950"/>
                                    <a:ext cx="7028624" cy="3204426"/>
                                    <a:chOff x="-207073" y="121100"/>
                                    <a:chExt cx="7028624" cy="3204426"/>
                                  </a:xfrm>
                                </wpg:grpSpPr>
                                <wpg:grpSp>
                                  <wpg:cNvPr id="50" name="グループ化 50"/>
                                  <wpg:cNvGrpSpPr/>
                                  <wpg:grpSpPr>
                                    <a:xfrm>
                                      <a:off x="-19305" y="121100"/>
                                      <a:ext cx="6840856" cy="3204426"/>
                                      <a:chOff x="-19305" y="121100"/>
                                      <a:chExt cx="6840856" cy="3204426"/>
                                    </a:xfrm>
                                  </wpg:grpSpPr>
                                  <wps:wsp>
                                    <wps:cNvPr id="43" name="角丸四角形 27"/>
                                    <wps:cNvSpPr/>
                                    <wps:spPr>
                                      <a:xfrm>
                                        <a:off x="0" y="121100"/>
                                        <a:ext cx="6705601" cy="2338281"/>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23C9982B" w14:textId="77777777" w:rsidR="008215C2" w:rsidRPr="00F4148B" w:rsidRDefault="008215C2" w:rsidP="008215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9305" y="533832"/>
                                        <a:ext cx="6840856" cy="279169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DF6352" w14:textId="68355FD9" w:rsidR="008215C2" w:rsidRPr="00FC208B" w:rsidRDefault="00FC208B" w:rsidP="008215C2">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sidR="00887EC0">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nhận</w:t>
                                          </w:r>
                                          <w:r w:rsidR="008215C2" w:rsidRPr="00FC208B">
                                            <w:rPr>
                                              <w:rFonts w:ascii="Times New Roman" w:eastAsia="HGMaruGothicMPRO" w:hAnsi="Times New Roman" w:cs="Times New Roman"/>
                                              <w:color w:val="FF0000"/>
                                              <w:sz w:val="30"/>
                                              <w:szCs w:val="30"/>
                                            </w:rPr>
                                            <w:t xml:space="preserve"> </w:t>
                                          </w:r>
                                          <w:r w:rsidR="008215C2" w:rsidRPr="00FC208B">
                                            <w:rPr>
                                              <w:rFonts w:ascii="Times New Roman" w:eastAsia="HGMaruGothicMPRO" w:hAnsi="Times New Roman" w:cs="Times New Roman"/>
                                              <w:color w:val="FF0000"/>
                                              <w:sz w:val="30"/>
                                              <w:szCs w:val="30"/>
                                            </w:rPr>
                                            <w:t>：</w:t>
                                          </w:r>
                                          <w:r w:rsidR="008215C2" w:rsidRPr="00FC208B">
                                            <w:rPr>
                                              <w:rFonts w:ascii="Times New Roman" w:eastAsia="HGMaruGothicMPRO" w:hAnsi="Times New Roman" w:cs="Times New Roman"/>
                                              <w:color w:val="FF0000"/>
                                              <w:sz w:val="30"/>
                                              <w:szCs w:val="30"/>
                                            </w:rPr>
                                            <w:t xml:space="preserve"> </w:t>
                                          </w:r>
                                          <w:r w:rsidR="008215C2" w:rsidRPr="00FC208B">
                                            <w:rPr>
                                              <w:rFonts w:ascii="Times New Roman" w:eastAsia="HGMaruGothicMPRO" w:hAnsi="Times New Roman" w:cs="Times New Roman"/>
                                              <w:color w:val="FF0000"/>
                                              <w:sz w:val="30"/>
                                              <w:szCs w:val="30"/>
                                              <w:u w:val="single"/>
                                            </w:rPr>
                                            <w:t>https://fairlinks.co.jp/umchotline/</w:t>
                                          </w:r>
                                        </w:p>
                                        <w:p w14:paraId="1FF1EF06" w14:textId="440903BD" w:rsidR="008215C2" w:rsidRPr="00FC208B" w:rsidRDefault="00FC208B" w:rsidP="008215C2">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Đại chỉ email chuyên dụng</w:t>
                                          </w:r>
                                          <w:r w:rsidR="008215C2" w:rsidRPr="00FC208B">
                                            <w:rPr>
                                              <w:rFonts w:ascii="Times New Roman" w:eastAsia="HGMaruGothicMPRO" w:hAnsi="Times New Roman" w:cs="Times New Roman"/>
                                              <w:color w:val="FF0000"/>
                                              <w:sz w:val="30"/>
                                              <w:szCs w:val="30"/>
                                            </w:rPr>
                                            <w:t>：</w:t>
                                          </w:r>
                                          <w:r w:rsidR="008215C2" w:rsidRPr="00FC208B">
                                            <w:rPr>
                                              <w:rFonts w:ascii="Times New Roman" w:eastAsia="HGMaruGothicMPRO" w:hAnsi="Times New Roman" w:cs="Times New Roman"/>
                                              <w:color w:val="FF0000"/>
                                              <w:sz w:val="30"/>
                                              <w:szCs w:val="30"/>
                                            </w:rPr>
                                            <w:t xml:space="preserve"> </w:t>
                                          </w:r>
                                          <w:hyperlink r:id="rId24" w:history="1">
                                            <w:r w:rsidR="008215C2" w:rsidRPr="00FC208B">
                                              <w:rPr>
                                                <w:rStyle w:val="Hyperlink"/>
                                                <w:rFonts w:ascii="Times New Roman" w:eastAsia="HGMaruGothicMPRO" w:hAnsi="Times New Roman" w:cs="Times New Roman"/>
                                                <w:color w:val="FF0000"/>
                                                <w:sz w:val="30"/>
                                                <w:szCs w:val="30"/>
                                              </w:rPr>
                                              <w:t>umchotline@fairlinks.co.jp</w:t>
                                            </w:r>
                                          </w:hyperlink>
                                          <w:r w:rsidR="008215C2" w:rsidRPr="00FC208B">
                                            <w:rPr>
                                              <w:rFonts w:ascii="Times New Roman" w:eastAsia="HGMaruGothicMPRO" w:hAnsi="Times New Roman" w:cs="Times New Roman"/>
                                              <w:color w:val="FF0000"/>
                                              <w:sz w:val="30"/>
                                              <w:szCs w:val="30"/>
                                              <w:u w:val="single"/>
                                            </w:rPr>
                                            <w:t xml:space="preserve"> </w:t>
                                          </w:r>
                                        </w:p>
                                        <w:p w14:paraId="27631CBB" w14:textId="5554BEF8" w:rsidR="00FC208B" w:rsidRDefault="00FC208B" w:rsidP="008215C2">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008215C2"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008215C2" w:rsidRPr="00FC208B">
                                            <w:rPr>
                                              <w:rFonts w:ascii="Times New Roman" w:eastAsia="BIZ UDPゴシック" w:hAnsi="Times New Roman" w:cs="Times New Roman"/>
                                              <w:color w:val="000000" w:themeColor="text1"/>
                                              <w:sz w:val="22"/>
                                              <w:szCs w:val="30"/>
                                            </w:rPr>
                                            <w:t>9:30</w:t>
                                          </w:r>
                                          <w:r w:rsidR="008215C2" w:rsidRPr="00FC208B">
                                            <w:rPr>
                                              <w:rFonts w:ascii="Times New Roman" w:eastAsia="BIZ UDPゴシック" w:hAnsi="Times New Roman" w:cs="Times New Roman"/>
                                              <w:color w:val="000000" w:themeColor="text1"/>
                                              <w:sz w:val="22"/>
                                              <w:szCs w:val="30"/>
                                            </w:rPr>
                                            <w:t>～</w:t>
                                          </w:r>
                                          <w:r w:rsidR="008215C2"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w:t>
                                          </w:r>
                                          <w:r w:rsidR="00887EC0">
                                            <w:rPr>
                                              <w:rFonts w:ascii="Times New Roman" w:eastAsia="BIZ UDPゴシック" w:hAnsi="Times New Roman" w:cs="Times New Roman"/>
                                              <w:color w:val="000000" w:themeColor="text1"/>
                                              <w:sz w:val="22"/>
                                              <w:szCs w:val="30"/>
                                            </w:rPr>
                                            <w:t>t</w:t>
                                          </w:r>
                                          <w:r>
                                            <w:rPr>
                                              <w:rFonts w:ascii="Times New Roman" w:eastAsia="BIZ UDPゴシック" w:hAnsi="Times New Roman" w:cs="Times New Roman"/>
                                              <w:color w:val="000000" w:themeColor="text1"/>
                                              <w:sz w:val="22"/>
                                              <w:szCs w:val="30"/>
                                            </w:rPr>
                                            <w:t xml:space="preserve"> ngày lễ, tết, đầu năm và cuối năm</w:t>
                                          </w:r>
                                        </w:p>
                                        <w:p w14:paraId="19EA32BD" w14:textId="2F415952" w:rsidR="008215C2" w:rsidRPr="00FC208B" w:rsidRDefault="00FC208B" w:rsidP="00FC208B">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r>
                                            <w:rPr>
                                              <w:rFonts w:ascii="Times New Roman" w:eastAsia="BIZ UDPゴシック" w:hAnsi="Times New Roman" w:cs="Times New Roman"/>
                                              <w:color w:val="000000" w:themeColor="text1"/>
                                              <w:sz w:val="22"/>
                                              <w:szCs w:val="30"/>
                                            </w:rPr>
                                            <w:t xml:space="preserve"> </w:t>
                                          </w:r>
                                          <w:r w:rsidR="008215C2" w:rsidRPr="00FC208B">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207073" y="170096"/>
                                      <a:ext cx="2840721" cy="449579"/>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A93289" w14:textId="446ECF26" w:rsidR="008215C2" w:rsidRPr="00FC208B" w:rsidRDefault="00FC208B" w:rsidP="008215C2">
                                        <w:pPr>
                                          <w:spacing w:line="240" w:lineRule="auto"/>
                                          <w:ind w:firstLineChars="100" w:firstLine="321"/>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Quầy tiếp nhận bên ngoài</w:t>
                                        </w:r>
                                        <w:r w:rsidR="008215C2" w:rsidRPr="00FC208B">
                                          <w:rPr>
                                            <w:rFonts w:ascii="Times New Roman" w:eastAsia="HGMaruGothicMPRO" w:hAnsi="Times New Roman" w:cs="Times New Roman"/>
                                            <w:b/>
                                            <w:color w:val="000000" w:themeColor="text1"/>
                                            <w:sz w:val="32"/>
                                            <w:szCs w:val="32"/>
                                          </w:rPr>
                                          <w:t xml:space="preserve">  </w:t>
                                        </w:r>
                                      </w:p>
                                      <w:p w14:paraId="1E047C40" w14:textId="77777777" w:rsidR="008215C2" w:rsidRPr="00FC208B" w:rsidRDefault="008215C2" w:rsidP="008215C2">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390776" y="1446982"/>
                                  <a:ext cx="4314825" cy="505443"/>
                                </a:xfrm>
                                <a:prstGeom prst="rect">
                                  <a:avLst/>
                                </a:prstGeom>
                                <a:noFill/>
                                <a:ln w="6350">
                                  <a:noFill/>
                                </a:ln>
                              </wps:spPr>
                              <wps:txbx>
                                <w:txbxContent>
                                  <w:p w14:paraId="2D1F6BDB" w14:textId="50ECC0B6" w:rsidR="008215C2" w:rsidRPr="00FC208B" w:rsidRDefault="008215C2" w:rsidP="008215C2">
                                    <w:pPr>
                                      <w:spacing w:line="240" w:lineRule="auto"/>
                                      <w:ind w:left="220" w:hangingChars="100" w:hanging="220"/>
                                      <w:rPr>
                                        <w:rFonts w:ascii="Times New Roman" w:hAnsi="Times New Roman" w:cs="Times New Roman"/>
                                      </w:rPr>
                                    </w:pPr>
                                    <w:r w:rsidRPr="00FC208B">
                                      <w:rPr>
                                        <w:rFonts w:ascii="MS Mincho" w:eastAsia="MS Mincho" w:hAnsi="MS Mincho" w:cs="MS Mincho" w:hint="eastAsia"/>
                                        <w:color w:val="000000" w:themeColor="text1"/>
                                        <w:sz w:val="22"/>
                                        <w:szCs w:val="30"/>
                                      </w:rPr>
                                      <w:t>※</w:t>
                                    </w:r>
                                    <w:r w:rsidR="00FC208B" w:rsidRPr="00FC208B">
                                      <w:rPr>
                                        <w:rFonts w:ascii="Times New Roman" w:eastAsia="BIZ UDPゴシック" w:hAnsi="Times New Roman" w:cs="Times New Roman"/>
                                        <w:sz w:val="22"/>
                                        <w:szCs w:val="30"/>
                                      </w:rPr>
                                      <w:t>Quầy này được điều hành bởi công ty</w:t>
                                    </w:r>
                                    <w:r w:rsidR="008D3B47">
                                      <w:rPr>
                                        <w:rFonts w:ascii="Times New Roman" w:eastAsia="BIZ UDPゴシック" w:hAnsi="Times New Roman" w:cs="Times New Roman"/>
                                        <w:sz w:val="22"/>
                                        <w:szCs w:val="30"/>
                                      </w:rPr>
                                      <w:t xml:space="preserve">TNHH </w:t>
                                    </w:r>
                                    <w:r w:rsidR="00FC208B" w:rsidRPr="00FC208B">
                                      <w:rPr>
                                        <w:rFonts w:ascii="Times New Roman" w:eastAsia="BIZ UDPゴシック" w:hAnsi="Times New Roman" w:cs="Times New Roman"/>
                                        <w:sz w:val="22"/>
                                        <w:szCs w:val="30"/>
                                      </w:rPr>
                                      <w:t xml:space="preserve"> tư vấn</w:t>
                                    </w:r>
                                    <w:r w:rsidR="008D3B47">
                                      <w:rPr>
                                        <w:rFonts w:ascii="Times New Roman" w:eastAsia="BIZ UDPゴシック" w:hAnsi="Times New Roman" w:cs="Times New Roman"/>
                                        <w:sz w:val="22"/>
                                        <w:szCs w:val="30"/>
                                      </w:rPr>
                                      <w:t>:</w:t>
                                    </w:r>
                                    <w:r w:rsidR="008D3B47" w:rsidRPr="008D3B47">
                                      <w:t xml:space="preserve"> </w:t>
                                    </w:r>
                                    <w:r w:rsidR="008D3B47" w:rsidRPr="008D3B47">
                                      <w:rPr>
                                        <w:rFonts w:ascii="Times New Roman" w:eastAsia="BIZ UDPゴシック" w:hAnsi="Times New Roman" w:cs="Times New Roman"/>
                                        <w:sz w:val="22"/>
                                        <w:szCs w:val="30"/>
                                      </w:rPr>
                                      <w:t xml:space="preserve">Fairlinks, bên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D92377" id="グループ化 57" o:spid="_x0000_s1036" style="position:absolute;left:0;text-align:left;margin-left:-20.75pt;margin-top:6.85pt;width:546.2pt;height:275.45pt;z-index:251658240;mso-width-relative:margin;mso-height-relative:margin" coordorigin="-2070,6564" coordsize="70286,35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">
                      <v:group id="グループ化 55" o:spid="_x0000_s1037" style="position:absolute;left:-2070;top:6564;width:70285;height:35798" coordorigin="-2070,7426" coordsize="70286,40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グループ化 54" o:spid="_x0000_s1038" style="position:absolute;top:7426;width:67056;height:6664" coordorigin=",7426" coordsize="67056,6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oundrect id="角丸四角形 21" o:spid="_x0000_s1039" style="position:absolute;top:7426;width:67056;height:666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0mMQA&#10;AADbAAAADwAAAGRycy9kb3ducmV2LnhtbESPT4vCMBTE74LfITzB25qqrNRqFFFkPbjgn4LXZ/Ns&#10;i81LabLa/fZmYcHjMDO/YebL1lTiQY0rLSsYDiIQxJnVJecK0vP2IwbhPLLGyjIp+CUHy0W3M8dE&#10;2ycf6XHyuQgQdgkqKLyvEyldVpBBN7A1cfButjHog2xyqRt8Brip5CiKJtJgyWGhwJrWBWX3049R&#10;MJ1u0sNnKq+8i+J4P7x9fdvVRal+r13NQHhq/Tv8395pBeMJ/H0JP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HtJjEAAAA2wAAAA8AAAAAAAAAAAAAAAAAmAIAAGRycy9k&#10;b3ducmV2LnhtbFBLBQYAAAAABAAEAPUAAACJAwAAAAA=&#10;" fillcolor="#ccecff" strokecolor="#071a73 [2404]" strokeweight="4.5pt">
                            <v:stroke joinstyle="miter"/>
                            <v:textbox>
                              <w:txbxContent>
                                <w:p w14:paraId="5455A184" w14:textId="77777777" w:rsidR="008215C2" w:rsidRPr="00F4148B" w:rsidRDefault="008215C2" w:rsidP="008215C2">
                                  <w:pPr>
                                    <w:rPr>
                                      <w:color w:val="F5F4F4" w:themeColor="background2" w:themeTint="66"/>
                                      <w:sz w:val="40"/>
                                      <w:szCs w:val="40"/>
                                    </w:rPr>
                                  </w:pPr>
                                </w:p>
                              </w:txbxContent>
                            </v:textbox>
                          </v:roundrect>
                          <v:group id="グループ化 53" o:spid="_x0000_s1040" style="position:absolute;left:114;top:7925;width:66902;height:5678" coordorigin="-1504,7925" coordsize="66902,56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oundrect id="角丸四角形 24" o:spid="_x0000_s1041" style="position:absolute;left:15867;top:8406;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jmsAA&#10;AADbAAAADwAAAGRycy9kb3ducmV2LnhtbERPTWsCMRC9F/wPYYTealYppa5GEaHQi0JtKXgbN2N2&#10;cTNZk1HX/vrmUOjx8b7ny9636koxNYENjEcFKOIq2Iadga/Pt6dXUEmQLbaBycCdEiwXg4c5ljbc&#10;+IOuO3Eqh3Aq0UAt0pVap6omj2kUOuLMHUP0KBlGp23EWw73rZ4UxYv22HBuqLGjdU3VaXfxBtz5&#10;6HrZnnDyc/Df+87LNOqNMY/DfjUDJdTLv/jP/W4NPOf1+Uv+AXr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fjmsAAAADbAAAADwAAAAAAAAAAAAAAAACYAgAAZHJzL2Rvd25y&#10;ZXYueG1sUEsFBgAAAAAEAAQA9QAAAIUDAAAAAA==&#10;" filled="f" stroked="f" strokeweight="1pt">
                              <v:stroke joinstyle="miter"/>
                              <v:textbox>
                                <w:txbxContent>
                                  <w:p w14:paraId="742220F6" w14:textId="60F5E50D" w:rsidR="008215C2" w:rsidRPr="00FC208B" w:rsidRDefault="00FC208B" w:rsidP="008215C2">
                                    <w:pPr>
                                      <w:spacing w:line="240" w:lineRule="auto"/>
                                      <w:rPr>
                                        <w:rFonts w:ascii="Times New Roman" w:eastAsia="HGMaruGothicMPRO" w:hAnsi="Times New Roman" w:cs="Times New Roman"/>
                                        <w:color w:val="05114D" w:themeColor="accent1" w:themeShade="80"/>
                                        <w:sz w:val="32"/>
                                        <w:szCs w:val="32"/>
                                        <w:u w:val="single"/>
                                      </w:rPr>
                                    </w:pPr>
                                    <w:r w:rsidRPr="00FC208B">
                                      <w:rPr>
                                        <w:rFonts w:ascii="Times New Roman" w:eastAsia="HGMaruGothicMPRO" w:hAnsi="Times New Roman" w:cs="Times New Roman"/>
                                        <w:color w:val="FF0000"/>
                                        <w:sz w:val="32"/>
                                        <w:szCs w:val="32"/>
                                        <w:u w:val="single"/>
                                      </w:rPr>
                                      <w:t>Đ</w:t>
                                    </w:r>
                                    <w:r>
                                      <w:rPr>
                                        <w:rFonts w:ascii="Times New Roman" w:eastAsia="HGMaruGothicMPRO" w:hAnsi="Times New Roman" w:cs="Times New Roman"/>
                                        <w:color w:val="FF0000"/>
                                        <w:sz w:val="32"/>
                                        <w:szCs w:val="32"/>
                                        <w:u w:val="single"/>
                                      </w:rPr>
                                      <w:t xml:space="preserve">ại chỉ </w:t>
                                    </w:r>
                                    <w:r w:rsidRPr="00FC208B">
                                      <w:rPr>
                                        <w:rFonts w:ascii="Times New Roman" w:eastAsia="HGMaruGothicMPRO" w:hAnsi="Times New Roman" w:cs="Times New Roman"/>
                                        <w:color w:val="FF0000"/>
                                        <w:sz w:val="32"/>
                                        <w:szCs w:val="32"/>
                                        <w:u w:val="single"/>
                                      </w:rPr>
                                      <w:t>email chuyên dụng</w:t>
                                    </w:r>
                                    <w:r w:rsidR="008215C2" w:rsidRPr="00FC208B">
                                      <w:rPr>
                                        <w:rFonts w:ascii="Times New Roman" w:eastAsia="HGMaruGothicMPRO" w:hAnsi="Times New Roman" w:cs="Times New Roman"/>
                                        <w:color w:val="FF0000"/>
                                        <w:sz w:val="32"/>
                                        <w:szCs w:val="32"/>
                                        <w:u w:val="single"/>
                                      </w:rPr>
                                      <w:t>：</w:t>
                                    </w:r>
                                    <w:r w:rsidR="008215C2" w:rsidRPr="00FC208B">
                                      <w:rPr>
                                        <w:rFonts w:ascii="Times New Roman" w:eastAsia="HGMaruGothicMPRO" w:hAnsi="Times New Roman" w:cs="Times New Roman"/>
                                        <w:color w:val="FF0000"/>
                                        <w:sz w:val="32"/>
                                        <w:szCs w:val="32"/>
                                        <w:u w:val="single"/>
                                      </w:rPr>
                                      <w:t xml:space="preserve"> umchotline@umc.co.jp</w:t>
                                    </w:r>
                                  </w:p>
                                </w:txbxContent>
                              </v:textbox>
                            </v:roundrect>
                            <v:roundrect id="角丸四角形 23" o:spid="_x0000_s1042" style="position:absolute;left:-1504;top:7925;width:18699;height:567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W5MQA&#10;AADbAAAADwAAAGRycy9kb3ducmV2LnhtbESPX0sDMRDE34V+h7AF32yuf5B6Ni1FKPRFwSoF39bL&#10;Nnf0sjmTbXv20xtB8HGYmd8wi1XvW3WmmJrABsajAhRxFWzDzsD72+ZuDioJssU2MBn4pgSr5eBm&#10;gaUNF36l806cyhBOJRqoRbpS61TV5DGNQkecvUOIHiXL6LSNeMlw3+pJUdxrjw3nhRo7eqqpOu5O&#10;3oD7OrheXo44uX76/Ufn5SHqZ2Nuh/36EZRQL//hv/bWGpjO4PdL/g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6luTEAAAA2wAAAA8AAAAAAAAAAAAAAAAAmAIAAGRycy9k&#10;b3ducmV2LnhtbFBLBQYAAAAABAAEAPUAAACJAwAAAAA=&#10;" filled="f" stroked="f" strokeweight="1pt">
                              <v:stroke joinstyle="miter"/>
                              <v:textbox>
                                <w:txbxContent>
                                  <w:p w14:paraId="5C577FAB" w14:textId="04D5EC06" w:rsidR="008215C2" w:rsidRPr="00FC208B" w:rsidRDefault="00FC208B" w:rsidP="00FC208B">
                                    <w:pPr>
                                      <w:spacing w:line="240" w:lineRule="auto"/>
                                      <w:jc w:val="center"/>
                                      <w:rPr>
                                        <w:rFonts w:ascii="Times New Roman" w:eastAsia="HGMaruGothicMPRO" w:hAnsi="Times New Roman" w:cs="Times New Roman"/>
                                        <w:b/>
                                        <w:color w:val="000000" w:themeColor="text1"/>
                                        <w:sz w:val="40"/>
                                        <w:szCs w:val="40"/>
                                      </w:rPr>
                                    </w:pPr>
                                    <w:r w:rsidRPr="00FC208B">
                                      <w:rPr>
                                        <w:rFonts w:ascii="Times New Roman" w:eastAsia="HGMaruGothicMPRO" w:hAnsi="Times New Roman" w:cs="Times New Roman"/>
                                        <w:b/>
                                        <w:color w:val="000000" w:themeColor="text1"/>
                                        <w:sz w:val="40"/>
                                        <w:szCs w:val="40"/>
                                      </w:rPr>
                                      <w:t>Quầ</w:t>
                                    </w:r>
                                    <w:r>
                                      <w:rPr>
                                        <w:rFonts w:ascii="Times New Roman" w:eastAsia="HGMaruGothicMPRO" w:hAnsi="Times New Roman" w:cs="Times New Roman"/>
                                        <w:b/>
                                        <w:color w:val="000000" w:themeColor="text1"/>
                                        <w:sz w:val="40"/>
                                        <w:szCs w:val="40"/>
                                      </w:rPr>
                                      <w:t xml:space="preserve">y </w:t>
                                    </w:r>
                                    <w:r w:rsidRPr="00FC208B">
                                      <w:rPr>
                                        <w:rFonts w:ascii="Times New Roman" w:eastAsia="HGMaruGothicMPRO" w:hAnsi="Times New Roman" w:cs="Times New Roman"/>
                                        <w:b/>
                                        <w:color w:val="000000" w:themeColor="text1"/>
                                        <w:sz w:val="40"/>
                                        <w:szCs w:val="40"/>
                                      </w:rPr>
                                      <w:t>nội bộ</w:t>
                                    </w:r>
                                  </w:p>
                                </w:txbxContent>
                              </v:textbox>
                            </v:roundrect>
                          </v:group>
                        </v:group>
                        <v:group id="グループ化 51" o:spid="_x0000_s1043" style="position:absolute;left:-2070;top:15879;width:70285;height:32044" coordorigin="-2070,1211" coordsize="70286,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グループ化 50" o:spid="_x0000_s1044" style="position:absolute;left:-193;top:1211;width:68408;height:32044" coordorigin="-193,1211" coordsize="68408,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oundrect id="角丸四角形 27" o:spid="_x0000_s1045" style="position:absolute;top:1211;width:67056;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79uMMA&#10;AADbAAAADwAAAGRycy9kb3ducmV2LnhtbESPQWvCQBSE70L/w/IKvemmKhJSVymlQlFEjIX2+Mg+&#10;s8Hs25BdY/z3riB4HGbmG2a+7G0tOmp95VjB+ygBQVw4XXGp4PewGqYgfEDWWDsmBVfysFy8DOaY&#10;aXfhPXV5KEWEsM9QgQmhyaT0hSGLfuQa4ugdXWsxRNmWUrd4iXBby3GSzKTFiuOCwYa+DBWn/GwV&#10;bP/S/yTNV6npNvq63nnzvZ0Ypd5e+88PEIH68Aw/2j9awXQC9y/x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79uMMAAADbAAAADwAAAAAAAAAAAAAAAACYAgAAZHJzL2Rv&#10;d25yZXYueG1sUEsFBgAAAAAEAAQA9QAAAIgDAAAAAA==&#10;" fillcolor="#ccecff" strokecolor="#05114d [1604]" strokeweight="4.5pt">
                              <v:stroke joinstyle="miter"/>
                              <v:textbox>
                                <w:txbxContent>
                                  <w:p w14:paraId="23C9982B" w14:textId="77777777" w:rsidR="008215C2" w:rsidRPr="00F4148B" w:rsidRDefault="008215C2" w:rsidP="008215C2">
                                    <w:pPr>
                                      <w:rPr>
                                        <w:color w:val="F5F4F4" w:themeColor="background2" w:themeTint="66"/>
                                        <w:sz w:val="40"/>
                                        <w:szCs w:val="40"/>
                                      </w:rPr>
                                    </w:pPr>
                                  </w:p>
                                </w:txbxContent>
                              </v:textbox>
                            </v:roundrect>
                            <v:roundrect id="角丸四角形 30" o:spid="_x0000_s1046" style="position:absolute;left:-193;top:5338;width:68408;height:2791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mwcMA&#10;AADbAAAADwAAAGRycy9kb3ducmV2LnhtbESP3UoDMRSE7wXfIRzBO5tV/GPbbClFoUhBWoXeHpLj&#10;ZtnNyZLEbfr2TUHwcpiZb5jFMrtBTBRi51nB/awCQay96bhV8P31fvcKIiZkg4NnUnCiCMvm+mqB&#10;tfFH3tG0T60oEI41KrApjbWUUVtyGGd+JC7ejw8OU5GhlSbgscDdIB+q6lk67LgsWBxpbUn3+1+n&#10;IOqX9YfNk0vBnj61P/SrbX5T6vYmr+YgEuX0H/5rb4yCxye4fCk/QDZ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hmwcMAAADbAAAADwAAAAAAAAAAAAAAAACYAgAAZHJzL2Rv&#10;d25yZXYueG1sUEsFBgAAAAAEAAQA9QAAAIgDAAAAAA==&#10;" filled="f" stroked="f" strokeweight="1pt">
                              <v:stroke joinstyle="miter"/>
                              <v:textbox>
                                <w:txbxContent>
                                  <w:p w14:paraId="07DF6352" w14:textId="68355FD9" w:rsidR="008215C2" w:rsidRPr="00FC208B" w:rsidRDefault="00FC208B" w:rsidP="008215C2">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sidR="00887EC0">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nhận</w:t>
                                    </w:r>
                                    <w:r w:rsidR="008215C2" w:rsidRPr="00FC208B">
                                      <w:rPr>
                                        <w:rFonts w:ascii="Times New Roman" w:eastAsia="HGMaruGothicMPRO" w:hAnsi="Times New Roman" w:cs="Times New Roman"/>
                                        <w:color w:val="FF0000"/>
                                        <w:sz w:val="30"/>
                                        <w:szCs w:val="30"/>
                                      </w:rPr>
                                      <w:t xml:space="preserve"> </w:t>
                                    </w:r>
                                    <w:r w:rsidR="008215C2" w:rsidRPr="00FC208B">
                                      <w:rPr>
                                        <w:rFonts w:ascii="Times New Roman" w:eastAsia="HGMaruGothicMPRO" w:hAnsi="Times New Roman" w:cs="Times New Roman"/>
                                        <w:color w:val="FF0000"/>
                                        <w:sz w:val="30"/>
                                        <w:szCs w:val="30"/>
                                      </w:rPr>
                                      <w:t>：</w:t>
                                    </w:r>
                                    <w:r w:rsidR="008215C2" w:rsidRPr="00FC208B">
                                      <w:rPr>
                                        <w:rFonts w:ascii="Times New Roman" w:eastAsia="HGMaruGothicMPRO" w:hAnsi="Times New Roman" w:cs="Times New Roman"/>
                                        <w:color w:val="FF0000"/>
                                        <w:sz w:val="30"/>
                                        <w:szCs w:val="30"/>
                                      </w:rPr>
                                      <w:t xml:space="preserve"> </w:t>
                                    </w:r>
                                    <w:r w:rsidR="008215C2" w:rsidRPr="00FC208B">
                                      <w:rPr>
                                        <w:rFonts w:ascii="Times New Roman" w:eastAsia="HGMaruGothicMPRO" w:hAnsi="Times New Roman" w:cs="Times New Roman"/>
                                        <w:color w:val="FF0000"/>
                                        <w:sz w:val="30"/>
                                        <w:szCs w:val="30"/>
                                        <w:u w:val="single"/>
                                      </w:rPr>
                                      <w:t>https://fairlinks.co.jp/umchotline/</w:t>
                                    </w:r>
                                  </w:p>
                                  <w:p w14:paraId="1FF1EF06" w14:textId="440903BD" w:rsidR="008215C2" w:rsidRPr="00FC208B" w:rsidRDefault="00FC208B" w:rsidP="008215C2">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Đại chỉ email chuyên dụng</w:t>
                                    </w:r>
                                    <w:r w:rsidR="008215C2" w:rsidRPr="00FC208B">
                                      <w:rPr>
                                        <w:rFonts w:ascii="Times New Roman" w:eastAsia="HGMaruGothicMPRO" w:hAnsi="Times New Roman" w:cs="Times New Roman"/>
                                        <w:color w:val="FF0000"/>
                                        <w:sz w:val="30"/>
                                        <w:szCs w:val="30"/>
                                      </w:rPr>
                                      <w:t>：</w:t>
                                    </w:r>
                                    <w:r w:rsidR="008215C2" w:rsidRPr="00FC208B">
                                      <w:rPr>
                                        <w:rFonts w:ascii="Times New Roman" w:eastAsia="HGMaruGothicMPRO" w:hAnsi="Times New Roman" w:cs="Times New Roman"/>
                                        <w:color w:val="FF0000"/>
                                        <w:sz w:val="30"/>
                                        <w:szCs w:val="30"/>
                                      </w:rPr>
                                      <w:t xml:space="preserve"> </w:t>
                                    </w:r>
                                    <w:hyperlink r:id="rId25" w:history="1">
                                      <w:r w:rsidR="008215C2" w:rsidRPr="00FC208B">
                                        <w:rPr>
                                          <w:rStyle w:val="Hyperlink"/>
                                          <w:rFonts w:ascii="Times New Roman" w:eastAsia="HGMaruGothicMPRO" w:hAnsi="Times New Roman" w:cs="Times New Roman"/>
                                          <w:color w:val="FF0000"/>
                                          <w:sz w:val="30"/>
                                          <w:szCs w:val="30"/>
                                        </w:rPr>
                                        <w:t>umchotline@fairlinks.co.jp</w:t>
                                      </w:r>
                                    </w:hyperlink>
                                    <w:r w:rsidR="008215C2" w:rsidRPr="00FC208B">
                                      <w:rPr>
                                        <w:rFonts w:ascii="Times New Roman" w:eastAsia="HGMaruGothicMPRO" w:hAnsi="Times New Roman" w:cs="Times New Roman"/>
                                        <w:color w:val="FF0000"/>
                                        <w:sz w:val="30"/>
                                        <w:szCs w:val="30"/>
                                        <w:u w:val="single"/>
                                      </w:rPr>
                                      <w:t xml:space="preserve"> </w:t>
                                    </w:r>
                                  </w:p>
                                  <w:p w14:paraId="27631CBB" w14:textId="5554BEF8" w:rsidR="00FC208B" w:rsidRDefault="00FC208B" w:rsidP="008215C2">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008215C2"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008215C2" w:rsidRPr="00FC208B">
                                      <w:rPr>
                                        <w:rFonts w:ascii="Times New Roman" w:eastAsia="BIZ UDPゴシック" w:hAnsi="Times New Roman" w:cs="Times New Roman"/>
                                        <w:color w:val="000000" w:themeColor="text1"/>
                                        <w:sz w:val="22"/>
                                        <w:szCs w:val="30"/>
                                      </w:rPr>
                                      <w:t>9:30</w:t>
                                    </w:r>
                                    <w:r w:rsidR="008215C2" w:rsidRPr="00FC208B">
                                      <w:rPr>
                                        <w:rFonts w:ascii="Times New Roman" w:eastAsia="BIZ UDPゴシック" w:hAnsi="Times New Roman" w:cs="Times New Roman"/>
                                        <w:color w:val="000000" w:themeColor="text1"/>
                                        <w:sz w:val="22"/>
                                        <w:szCs w:val="30"/>
                                      </w:rPr>
                                      <w:t>～</w:t>
                                    </w:r>
                                    <w:r w:rsidR="008215C2"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w:t>
                                    </w:r>
                                    <w:r w:rsidR="00887EC0">
                                      <w:rPr>
                                        <w:rFonts w:ascii="Times New Roman" w:eastAsia="BIZ UDPゴシック" w:hAnsi="Times New Roman" w:cs="Times New Roman"/>
                                        <w:color w:val="000000" w:themeColor="text1"/>
                                        <w:sz w:val="22"/>
                                        <w:szCs w:val="30"/>
                                      </w:rPr>
                                      <w:t>t</w:t>
                                    </w:r>
                                    <w:r>
                                      <w:rPr>
                                        <w:rFonts w:ascii="Times New Roman" w:eastAsia="BIZ UDPゴシック" w:hAnsi="Times New Roman" w:cs="Times New Roman"/>
                                        <w:color w:val="000000" w:themeColor="text1"/>
                                        <w:sz w:val="22"/>
                                        <w:szCs w:val="30"/>
                                      </w:rPr>
                                      <w:t xml:space="preserve"> ngày lễ, tết, đầu năm và cuối năm</w:t>
                                    </w:r>
                                  </w:p>
                                  <w:p w14:paraId="19EA32BD" w14:textId="2F415952" w:rsidR="008215C2" w:rsidRPr="00FC208B" w:rsidRDefault="00FC208B" w:rsidP="00FC208B">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r>
                                      <w:rPr>
                                        <w:rFonts w:ascii="Times New Roman" w:eastAsia="BIZ UDPゴシック" w:hAnsi="Times New Roman" w:cs="Times New Roman"/>
                                        <w:color w:val="000000" w:themeColor="text1"/>
                                        <w:sz w:val="22"/>
                                        <w:szCs w:val="30"/>
                                      </w:rPr>
                                      <w:t xml:space="preserve"> </w:t>
                                    </w:r>
                                    <w:r w:rsidR="008215C2" w:rsidRPr="00FC208B">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v:textbox>
                            </v:roundrect>
                          </v:group>
                          <v:roundrect id="角丸四角形 28" o:spid="_x0000_s1047" style="position:absolute;left:-2070;top:1700;width:28406;height:449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GAcMA&#10;AADbAAAADwAAAGRycy9kb3ducmV2LnhtbESPQWsCMRSE70L/Q3iF3mpWEWm3RimFghcLain09rp5&#10;Zhc3L9vkqdv+eiMIHoeZ+YaZLXrfqiPF1AQ2MBoWoIirYBt2Bj63749PoJIgW2wDk4E/SrCY3w1m&#10;WNpw4jUdN+JUhnAq0UAt0pVap6omj2kYOuLs7UL0KFlGp23EU4b7Vo+LYqo9NpwXauzoraZqvzl4&#10;A+5353r52OP4/8d/fXdenqNeGfNw37++gBLq5Ra+tpfWwGQEly/5B+j5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GAcMAAADbAAAADwAAAAAAAAAAAAAAAACYAgAAZHJzL2Rv&#10;d25yZXYueG1sUEsFBgAAAAAEAAQA9QAAAIgDAAAAAA==&#10;" filled="f" stroked="f" strokeweight="1pt">
                            <v:stroke joinstyle="miter"/>
                            <v:textbox>
                              <w:txbxContent>
                                <w:p w14:paraId="48A93289" w14:textId="446ECF26" w:rsidR="008215C2" w:rsidRPr="00FC208B" w:rsidRDefault="00FC208B" w:rsidP="008215C2">
                                  <w:pPr>
                                    <w:spacing w:line="240" w:lineRule="auto"/>
                                    <w:ind w:firstLineChars="100" w:firstLine="321"/>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Quầy tiếp nhận bên ngoài</w:t>
                                  </w:r>
                                  <w:r w:rsidR="008215C2" w:rsidRPr="00FC208B">
                                    <w:rPr>
                                      <w:rFonts w:ascii="Times New Roman" w:eastAsia="HGMaruGothicMPRO" w:hAnsi="Times New Roman" w:cs="Times New Roman"/>
                                      <w:b/>
                                      <w:color w:val="000000" w:themeColor="text1"/>
                                      <w:sz w:val="32"/>
                                      <w:szCs w:val="32"/>
                                    </w:rPr>
                                    <w:t xml:space="preserve">  </w:t>
                                  </w:r>
                                </w:p>
                                <w:p w14:paraId="1E047C40" w14:textId="77777777" w:rsidR="008215C2" w:rsidRPr="00FC208B" w:rsidRDefault="008215C2" w:rsidP="008215C2">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v:textbox>
                          </v:roundrect>
                        </v:group>
                      </v:group>
                      <v:shape id="テキスト ボックス 56" o:spid="_x0000_s1048" type="#_x0000_t202" style="position:absolute;left:23907;top:14469;width:43149;height:50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14:paraId="2D1F6BDB" w14:textId="50ECC0B6" w:rsidR="008215C2" w:rsidRPr="00FC208B" w:rsidRDefault="008215C2" w:rsidP="008215C2">
                              <w:pPr>
                                <w:spacing w:line="240" w:lineRule="auto"/>
                                <w:ind w:left="220" w:hangingChars="100" w:hanging="220"/>
                                <w:rPr>
                                  <w:rFonts w:ascii="Times New Roman" w:hAnsi="Times New Roman" w:cs="Times New Roman"/>
                                </w:rPr>
                              </w:pPr>
                              <w:r w:rsidRPr="00FC208B">
                                <w:rPr>
                                  <w:rFonts w:ascii="MS Mincho" w:eastAsia="MS Mincho" w:hAnsi="MS Mincho" w:cs="MS Mincho" w:hint="eastAsia"/>
                                  <w:color w:val="000000" w:themeColor="text1"/>
                                  <w:sz w:val="22"/>
                                  <w:szCs w:val="30"/>
                                </w:rPr>
                                <w:t>※</w:t>
                              </w:r>
                              <w:r w:rsidR="00FC208B" w:rsidRPr="00FC208B">
                                <w:rPr>
                                  <w:rFonts w:ascii="Times New Roman" w:eastAsia="BIZ UDPゴシック" w:hAnsi="Times New Roman" w:cs="Times New Roman"/>
                                  <w:sz w:val="22"/>
                                  <w:szCs w:val="30"/>
                                </w:rPr>
                                <w:t>Quầy này được điều hành bởi công ty</w:t>
                              </w:r>
                              <w:r w:rsidR="008D3B47">
                                <w:rPr>
                                  <w:rFonts w:ascii="Times New Roman" w:eastAsia="BIZ UDPゴシック" w:hAnsi="Times New Roman" w:cs="Times New Roman"/>
                                  <w:sz w:val="22"/>
                                  <w:szCs w:val="30"/>
                                </w:rPr>
                                <w:t xml:space="preserve">TNHH </w:t>
                              </w:r>
                              <w:r w:rsidR="00FC208B" w:rsidRPr="00FC208B">
                                <w:rPr>
                                  <w:rFonts w:ascii="Times New Roman" w:eastAsia="BIZ UDPゴシック" w:hAnsi="Times New Roman" w:cs="Times New Roman"/>
                                  <w:sz w:val="22"/>
                                  <w:szCs w:val="30"/>
                                </w:rPr>
                                <w:t xml:space="preserve"> tư vấn</w:t>
                              </w:r>
                              <w:r w:rsidR="008D3B47">
                                <w:rPr>
                                  <w:rFonts w:ascii="Times New Roman" w:eastAsia="BIZ UDPゴシック" w:hAnsi="Times New Roman" w:cs="Times New Roman"/>
                                  <w:sz w:val="22"/>
                                  <w:szCs w:val="30"/>
                                </w:rPr>
                                <w:t>:</w:t>
                              </w:r>
                              <w:r w:rsidR="008D3B47" w:rsidRPr="008D3B47">
                                <w:t xml:space="preserve"> </w:t>
                              </w:r>
                              <w:r w:rsidR="008D3B47" w:rsidRPr="008D3B47">
                                <w:rPr>
                                  <w:rFonts w:ascii="Times New Roman" w:eastAsia="BIZ UDPゴシック" w:hAnsi="Times New Roman" w:cs="Times New Roman"/>
                                  <w:sz w:val="22"/>
                                  <w:szCs w:val="30"/>
                                </w:rPr>
                                <w:t xml:space="preserve">Fairlinks, bên </w:t>
                              </w:r>
                              <w:bookmarkStart w:id="2" w:name="_GoBack"/>
                              <w:bookmarkEnd w:id="2"/>
                            </w:p>
                          </w:txbxContent>
                        </v:textbox>
                      </v:shape>
                    </v:group>
                  </w:pict>
                </mc:Fallback>
              </mc:AlternateContent>
            </w:r>
          </w:p>
          <w:p w14:paraId="364347EE" w14:textId="1DD93E60" w:rsidR="002D2B58" w:rsidRPr="00DA4D0B" w:rsidRDefault="002D2B58" w:rsidP="000565B8">
            <w:pPr>
              <w:spacing w:after="0" w:line="240" w:lineRule="auto"/>
              <w:jc w:val="both"/>
              <w:rPr>
                <w:rFonts w:ascii="Times New Roman" w:hAnsi="Times New Roman" w:cs="Times New Roman"/>
                <w:b/>
                <w:color w:val="3333FF"/>
                <w:sz w:val="20"/>
                <w:szCs w:val="20"/>
                <w:u w:val="single"/>
              </w:rPr>
            </w:pPr>
          </w:p>
          <w:p w14:paraId="6D82BAAB" w14:textId="494C5308" w:rsidR="002D2B58" w:rsidRPr="00DA4D0B" w:rsidRDefault="002D2B58" w:rsidP="000565B8">
            <w:pPr>
              <w:spacing w:after="0" w:line="240" w:lineRule="auto"/>
              <w:jc w:val="both"/>
              <w:rPr>
                <w:rFonts w:ascii="Times New Roman" w:hAnsi="Times New Roman" w:cs="Times New Roman"/>
                <w:b/>
                <w:color w:val="3333FF"/>
                <w:sz w:val="20"/>
                <w:szCs w:val="20"/>
                <w:u w:val="single"/>
              </w:rPr>
            </w:pPr>
          </w:p>
          <w:p w14:paraId="78B7CD3E" w14:textId="2F4068A0" w:rsidR="002D2B58" w:rsidRPr="00DA4D0B" w:rsidRDefault="002D2B58" w:rsidP="000565B8">
            <w:pPr>
              <w:spacing w:after="0" w:line="240" w:lineRule="auto"/>
              <w:jc w:val="both"/>
              <w:rPr>
                <w:rFonts w:ascii="Times New Roman" w:hAnsi="Times New Roman" w:cs="Times New Roman"/>
                <w:b/>
                <w:color w:val="3333FF"/>
                <w:sz w:val="20"/>
                <w:szCs w:val="20"/>
                <w:u w:val="single"/>
              </w:rPr>
            </w:pPr>
          </w:p>
          <w:p w14:paraId="5E778F27" w14:textId="73DFBBE3" w:rsidR="008C1F76" w:rsidRPr="00DA4D0B" w:rsidRDefault="008C1F76" w:rsidP="000565B8">
            <w:pPr>
              <w:spacing w:after="0" w:line="240" w:lineRule="auto"/>
              <w:jc w:val="both"/>
              <w:rPr>
                <w:rFonts w:ascii="Times New Roman" w:hAnsi="Times New Roman" w:cs="Times New Roman"/>
                <w:b/>
                <w:color w:val="3333FF"/>
                <w:sz w:val="20"/>
                <w:szCs w:val="20"/>
                <w:u w:val="single"/>
              </w:rPr>
            </w:pPr>
          </w:p>
          <w:p w14:paraId="65881C2D" w14:textId="26403295" w:rsidR="008C1F76" w:rsidRPr="00DA4D0B" w:rsidRDefault="008C1F76" w:rsidP="000565B8">
            <w:pPr>
              <w:spacing w:after="0" w:line="240" w:lineRule="auto"/>
              <w:jc w:val="both"/>
              <w:rPr>
                <w:rFonts w:ascii="Times New Roman" w:hAnsi="Times New Roman" w:cs="Times New Roman"/>
                <w:b/>
                <w:color w:val="3333FF"/>
                <w:sz w:val="20"/>
                <w:szCs w:val="20"/>
                <w:u w:val="single"/>
              </w:rPr>
            </w:pPr>
          </w:p>
          <w:p w14:paraId="63467F52" w14:textId="4E688DFD" w:rsidR="002D2B58" w:rsidRPr="00DA4D0B" w:rsidRDefault="002D2B58" w:rsidP="000565B8">
            <w:pPr>
              <w:spacing w:after="0" w:line="240" w:lineRule="auto"/>
              <w:jc w:val="both"/>
              <w:rPr>
                <w:rFonts w:ascii="Times New Roman" w:hAnsi="Times New Roman" w:cs="Times New Roman"/>
                <w:b/>
                <w:color w:val="3333FF"/>
                <w:sz w:val="20"/>
                <w:szCs w:val="20"/>
                <w:u w:val="single"/>
              </w:rPr>
            </w:pPr>
          </w:p>
          <w:p w14:paraId="1B867D53" w14:textId="0D513A02" w:rsidR="008C1F76" w:rsidRDefault="008C1F76" w:rsidP="000565B8">
            <w:pPr>
              <w:spacing w:after="0" w:line="240" w:lineRule="auto"/>
              <w:jc w:val="both"/>
              <w:rPr>
                <w:rFonts w:ascii="Times New Roman" w:hAnsi="Times New Roman" w:cs="Times New Roman"/>
                <w:b/>
                <w:color w:val="3333FF"/>
                <w:sz w:val="20"/>
                <w:szCs w:val="20"/>
                <w:u w:val="single"/>
              </w:rPr>
            </w:pPr>
          </w:p>
          <w:p w14:paraId="1182AC53" w14:textId="1AE9ABB3" w:rsidR="00F83974" w:rsidRDefault="00F83974" w:rsidP="000565B8">
            <w:pPr>
              <w:spacing w:after="0" w:line="240" w:lineRule="auto"/>
              <w:jc w:val="both"/>
              <w:rPr>
                <w:rFonts w:ascii="Times New Roman" w:hAnsi="Times New Roman" w:cs="Times New Roman"/>
                <w:b/>
                <w:color w:val="3333FF"/>
                <w:sz w:val="20"/>
                <w:szCs w:val="20"/>
                <w:u w:val="single"/>
              </w:rPr>
            </w:pPr>
          </w:p>
          <w:p w14:paraId="5D19B774" w14:textId="334BBBB3" w:rsidR="00F83974" w:rsidRDefault="00F83974" w:rsidP="000565B8">
            <w:pPr>
              <w:spacing w:after="0" w:line="240" w:lineRule="auto"/>
              <w:jc w:val="both"/>
              <w:rPr>
                <w:rFonts w:ascii="Times New Roman" w:hAnsi="Times New Roman" w:cs="Times New Roman"/>
                <w:b/>
                <w:color w:val="3333FF"/>
                <w:sz w:val="20"/>
                <w:szCs w:val="20"/>
                <w:u w:val="single"/>
              </w:rPr>
            </w:pPr>
          </w:p>
          <w:p w14:paraId="3E9FCC09" w14:textId="018871FF" w:rsidR="00F83974" w:rsidRDefault="00F83974" w:rsidP="000565B8">
            <w:pPr>
              <w:spacing w:after="0" w:line="240" w:lineRule="auto"/>
              <w:jc w:val="both"/>
              <w:rPr>
                <w:rFonts w:ascii="Times New Roman" w:hAnsi="Times New Roman" w:cs="Times New Roman"/>
                <w:b/>
                <w:color w:val="3333FF"/>
                <w:sz w:val="20"/>
                <w:szCs w:val="20"/>
                <w:u w:val="single"/>
              </w:rPr>
            </w:pPr>
          </w:p>
          <w:p w14:paraId="13634885" w14:textId="6F58FF80" w:rsidR="00F83974" w:rsidRDefault="00F83974" w:rsidP="000565B8">
            <w:pPr>
              <w:spacing w:after="0" w:line="240" w:lineRule="auto"/>
              <w:jc w:val="both"/>
              <w:rPr>
                <w:rFonts w:ascii="Times New Roman" w:hAnsi="Times New Roman" w:cs="Times New Roman"/>
                <w:b/>
                <w:color w:val="3333FF"/>
                <w:sz w:val="20"/>
                <w:szCs w:val="20"/>
                <w:u w:val="single"/>
              </w:rPr>
            </w:pPr>
          </w:p>
          <w:p w14:paraId="62E1C239" w14:textId="44626F4B" w:rsidR="00F83974" w:rsidRDefault="00F83974" w:rsidP="000565B8">
            <w:pPr>
              <w:spacing w:after="0" w:line="240" w:lineRule="auto"/>
              <w:jc w:val="both"/>
              <w:rPr>
                <w:rFonts w:ascii="Times New Roman" w:hAnsi="Times New Roman" w:cs="Times New Roman"/>
                <w:b/>
                <w:color w:val="3333FF"/>
                <w:sz w:val="20"/>
                <w:szCs w:val="20"/>
                <w:u w:val="single"/>
              </w:rPr>
            </w:pPr>
          </w:p>
          <w:p w14:paraId="09E4EF7C" w14:textId="51CCAEBA" w:rsidR="00F83974" w:rsidRDefault="00F83974" w:rsidP="000565B8">
            <w:pPr>
              <w:spacing w:after="0" w:line="240" w:lineRule="auto"/>
              <w:jc w:val="both"/>
              <w:rPr>
                <w:rFonts w:ascii="Times New Roman" w:hAnsi="Times New Roman" w:cs="Times New Roman"/>
                <w:b/>
                <w:color w:val="3333FF"/>
                <w:sz w:val="20"/>
                <w:szCs w:val="20"/>
                <w:u w:val="single"/>
              </w:rPr>
            </w:pPr>
          </w:p>
          <w:p w14:paraId="2EC4154E" w14:textId="77777777" w:rsidR="00F83974" w:rsidRDefault="00F83974" w:rsidP="000565B8">
            <w:pPr>
              <w:spacing w:after="0" w:line="240" w:lineRule="auto"/>
              <w:jc w:val="both"/>
              <w:rPr>
                <w:rFonts w:ascii="Times New Roman" w:hAnsi="Times New Roman" w:cs="Times New Roman"/>
                <w:b/>
                <w:color w:val="3333FF"/>
                <w:sz w:val="20"/>
                <w:szCs w:val="20"/>
                <w:u w:val="single"/>
              </w:rPr>
            </w:pPr>
          </w:p>
          <w:p w14:paraId="33722016" w14:textId="591F7962" w:rsidR="00F83974" w:rsidRDefault="00F83974" w:rsidP="000565B8">
            <w:pPr>
              <w:spacing w:after="0" w:line="240" w:lineRule="auto"/>
              <w:jc w:val="both"/>
              <w:rPr>
                <w:rFonts w:ascii="Times New Roman" w:hAnsi="Times New Roman" w:cs="Times New Roman"/>
                <w:b/>
                <w:color w:val="3333FF"/>
                <w:sz w:val="20"/>
                <w:szCs w:val="20"/>
                <w:u w:val="single"/>
              </w:rPr>
            </w:pPr>
          </w:p>
          <w:p w14:paraId="3C45C229" w14:textId="77777777" w:rsidR="00F83974" w:rsidRDefault="00F83974" w:rsidP="000565B8">
            <w:pPr>
              <w:spacing w:after="0" w:line="240" w:lineRule="auto"/>
              <w:jc w:val="both"/>
              <w:rPr>
                <w:rFonts w:ascii="Times New Roman" w:hAnsi="Times New Roman" w:cs="Times New Roman"/>
                <w:b/>
                <w:color w:val="3333FF"/>
                <w:sz w:val="20"/>
                <w:szCs w:val="20"/>
                <w:u w:val="single"/>
              </w:rPr>
            </w:pPr>
          </w:p>
          <w:p w14:paraId="5B367463" w14:textId="77777777" w:rsidR="00F83974" w:rsidRDefault="00F83974" w:rsidP="000565B8">
            <w:pPr>
              <w:spacing w:after="0" w:line="240" w:lineRule="auto"/>
              <w:jc w:val="both"/>
              <w:rPr>
                <w:rFonts w:ascii="Times New Roman" w:hAnsi="Times New Roman" w:cs="Times New Roman"/>
                <w:b/>
                <w:color w:val="3333FF"/>
                <w:sz w:val="20"/>
                <w:szCs w:val="20"/>
                <w:u w:val="single"/>
              </w:rPr>
            </w:pPr>
          </w:p>
          <w:p w14:paraId="531BDD78" w14:textId="77777777" w:rsidR="00F83974" w:rsidRDefault="00F83974" w:rsidP="000565B8">
            <w:pPr>
              <w:spacing w:after="0" w:line="240" w:lineRule="auto"/>
              <w:jc w:val="both"/>
              <w:rPr>
                <w:rFonts w:ascii="Times New Roman" w:hAnsi="Times New Roman" w:cs="Times New Roman"/>
                <w:b/>
                <w:color w:val="3333FF"/>
                <w:sz w:val="20"/>
                <w:szCs w:val="20"/>
                <w:u w:val="single"/>
              </w:rPr>
            </w:pPr>
          </w:p>
          <w:p w14:paraId="6F0C26D2" w14:textId="28BD26C8" w:rsidR="00F83974" w:rsidRDefault="00F83974" w:rsidP="000565B8">
            <w:pPr>
              <w:spacing w:after="0" w:line="240" w:lineRule="auto"/>
              <w:jc w:val="both"/>
              <w:rPr>
                <w:rFonts w:ascii="Times New Roman" w:hAnsi="Times New Roman" w:cs="Times New Roman"/>
                <w:b/>
                <w:color w:val="3333FF"/>
                <w:sz w:val="20"/>
                <w:szCs w:val="20"/>
                <w:u w:val="single"/>
              </w:rPr>
            </w:pPr>
          </w:p>
          <w:p w14:paraId="6D513845" w14:textId="34393876" w:rsidR="00F83974" w:rsidRPr="00DA4D0B" w:rsidRDefault="00F83974" w:rsidP="000565B8">
            <w:pPr>
              <w:spacing w:after="0" w:line="240" w:lineRule="auto"/>
              <w:jc w:val="both"/>
              <w:rPr>
                <w:rFonts w:ascii="Times New Roman" w:hAnsi="Times New Roman" w:cs="Times New Roman"/>
                <w:b/>
                <w:color w:val="3333FF"/>
                <w:sz w:val="20"/>
                <w:szCs w:val="20"/>
                <w:u w:val="single"/>
              </w:rPr>
            </w:pPr>
          </w:p>
        </w:tc>
      </w:tr>
    </w:tbl>
    <w:p w14:paraId="524711E7" w14:textId="77777777" w:rsidR="00371C16" w:rsidRPr="00371C16" w:rsidRDefault="00371C16" w:rsidP="00371C16"/>
    <w:p w14:paraId="489C2A71" w14:textId="77777777" w:rsidR="00371C16" w:rsidRPr="00371C16" w:rsidRDefault="00371C16" w:rsidP="00371C16"/>
    <w:p w14:paraId="020538E3" w14:textId="77777777" w:rsidR="00371C16" w:rsidRPr="00371C16" w:rsidRDefault="00371C16" w:rsidP="00371C16"/>
    <w:p w14:paraId="2234A8B2" w14:textId="77777777" w:rsidR="00371C16" w:rsidRPr="00371C16" w:rsidRDefault="00371C16" w:rsidP="00371C16">
      <w:pPr>
        <w:jc w:val="center"/>
      </w:pPr>
    </w:p>
    <w:p w14:paraId="107D32D9" w14:textId="1D640C32" w:rsidR="0007698A" w:rsidRPr="00371C16" w:rsidRDefault="0007698A" w:rsidP="00371C16"/>
    <w:sectPr w:rsidR="0007698A" w:rsidRPr="00371C16" w:rsidSect="003B37AB">
      <w:headerReference w:type="even" r:id="rId26"/>
      <w:headerReference w:type="default" r:id="rId27"/>
      <w:footerReference w:type="even" r:id="rId28"/>
      <w:footerReference w:type="default" r:id="rId29"/>
      <w:footerReference w:type="first" r:id="rId30"/>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982A3D" w14:textId="77777777" w:rsidR="00BB7951" w:rsidRDefault="00BB7951" w:rsidP="009F7A27">
      <w:r>
        <w:separator/>
      </w:r>
    </w:p>
  </w:endnote>
  <w:endnote w:type="continuationSeparator" w:id="0">
    <w:p w14:paraId="740B3F40" w14:textId="77777777" w:rsidR="00BB7951" w:rsidRDefault="00BB7951" w:rsidP="009F7A27">
      <w:r>
        <w:continuationSeparator/>
      </w:r>
    </w:p>
  </w:endnote>
  <w:endnote w:type="continuationNotice" w:id="1">
    <w:p w14:paraId="33DE9650" w14:textId="77777777" w:rsidR="00BB7951" w:rsidRDefault="00BB79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panose1 w:val="020B0604030504040204"/>
    <w:charset w:val="80"/>
    <w:family w:val="swiss"/>
    <w:pitch w:val="variable"/>
    <w:sig w:usb0="E10102FF" w:usb1="EAC7FFFF" w:usb2="0001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Mincho"/>
    <w:charset w:val="80"/>
    <w:family w:val="roman"/>
    <w:pitch w:val="variable"/>
    <w:sig w:usb0="00000000"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A-OTF UD Shin Go Pro M">
    <w:altName w:val="MS Gothic"/>
    <w:panose1 w:val="00000000000000000000"/>
    <w:charset w:val="80"/>
    <w:family w:val="swiss"/>
    <w:notTrueType/>
    <w:pitch w:val="default"/>
    <w:sig w:usb0="00000000"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UD デジタル 教科書体 N-R">
    <w:altName w:val="MS Mincho"/>
    <w:charset w:val="80"/>
    <w:family w:val="roman"/>
    <w:pitch w:val="fixed"/>
    <w:sig w:usb0="00000000" w:usb1="2AC7ECFA"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HGPMinchoE">
    <w:altName w:val="MS Mincho"/>
    <w:charset w:val="80"/>
    <w:family w:val="roman"/>
    <w:pitch w:val="variable"/>
    <w:sig w:usb0="00000000" w:usb1="6AC7FDFB" w:usb2="00000012" w:usb3="00000000" w:csb0="0002009F" w:csb1="00000000"/>
  </w:font>
  <w:font w:name="HGMaruGothicMPRO">
    <w:altName w:val="MS Gothic"/>
    <w:charset w:val="80"/>
    <w:family w:val="modern"/>
    <w:pitch w:val="variable"/>
    <w:sig w:usb0="00000000" w:usb1="6AC7FDFB" w:usb2="00000012" w:usb3="00000000" w:csb0="0002009F" w:csb1="00000000"/>
  </w:font>
  <w:font w:name="BIZ UDPゴシック">
    <w:altName w:val="MS Gothic"/>
    <w:charset w:val="80"/>
    <w:family w:val="modern"/>
    <w:pitch w:val="variable"/>
    <w:sig w:usb0="00000000" w:usb1="2AC7EDF8" w:usb2="00000012" w:usb3="00000000" w:csb0="0002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4151CA09"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F10BFA">
            <w:rPr>
              <w:noProof/>
              <w:lang w:val="ja-JP" w:bidi="ja-JP"/>
            </w:rPr>
            <w:t>4</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5FBF4AF2"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F10BFA">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4F6A36CF"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F10BFA">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7124AA" w14:textId="77777777" w:rsidR="00BB7951" w:rsidRDefault="00BB7951" w:rsidP="009F7A27">
      <w:r>
        <w:separator/>
      </w:r>
    </w:p>
  </w:footnote>
  <w:footnote w:type="continuationSeparator" w:id="0">
    <w:p w14:paraId="7B0A1076" w14:textId="77777777" w:rsidR="00BB7951" w:rsidRDefault="00BB7951" w:rsidP="009F7A27">
      <w:r>
        <w:continuationSeparator/>
      </w:r>
    </w:p>
  </w:footnote>
  <w:footnote w:type="continuationNotice" w:id="1">
    <w:p w14:paraId="7A16DC2E" w14:textId="77777777" w:rsidR="00BB7951" w:rsidRDefault="00BB795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5940"/>
      <w:gridCol w:w="4276"/>
      <w:gridCol w:w="250"/>
    </w:tblGrid>
    <w:tr w:rsidR="00FC37CC" w14:paraId="31DD1851" w14:textId="77777777" w:rsidTr="00D56E97">
      <w:tc>
        <w:tcPr>
          <w:tcW w:w="5940" w:type="dxa"/>
          <w:shd w:val="clear" w:color="auto" w:fill="F2F2F2" w:themeFill="background1" w:themeFillShade="F2"/>
          <w:vAlign w:val="center"/>
        </w:tcPr>
        <w:p w14:paraId="5F9AE3B6" w14:textId="6D38564D" w:rsidR="00FC37CC" w:rsidRPr="006C5465" w:rsidRDefault="00BB7951" w:rsidP="006C5465">
          <w:pPr>
            <w:pStyle w:val="Header"/>
          </w:pPr>
          <w:sdt>
            <w:sdtPr>
              <w:rPr>
                <w:rFonts w:ascii="Times New Roman" w:hAnsi="Times New Roman" w:cs="Times New Roman"/>
                <w:sz w:val="24"/>
                <w:szCs w:val="24"/>
              </w:r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9E3D48" w:rsidRPr="00D56E97">
                <w:rPr>
                  <w:rFonts w:ascii="Times New Roman" w:hAnsi="Times New Roman" w:cs="Times New Roman"/>
                  <w:sz w:val="24"/>
                  <w:szCs w:val="24"/>
                </w:rPr>
                <w:t>CP20-012 Phát hành ngày 25 tháng 11 năm 2021</w:t>
              </w:r>
            </w:sdtContent>
          </w:sdt>
        </w:p>
      </w:tc>
      <w:tc>
        <w:tcPr>
          <w:tcW w:w="4276" w:type="dxa"/>
          <w:shd w:val="clear" w:color="auto" w:fill="F2F2F2" w:themeFill="background1" w:themeFillShade="F2"/>
          <w:vAlign w:val="center"/>
        </w:tcPr>
        <w:p w14:paraId="541E9588" w14:textId="6E3B0EF0" w:rsidR="00FC37CC" w:rsidRPr="00D56E97" w:rsidRDefault="00BB7951" w:rsidP="006C5465">
          <w:pPr>
            <w:pStyle w:val="a1"/>
            <w:rPr>
              <w:rFonts w:ascii="Times New Roman" w:hAnsi="Times New Roman" w:cs="Times New Roman"/>
            </w:rPr>
          </w:pPr>
          <w:sdt>
            <w:sdtPr>
              <w:rPr>
                <w:rFonts w:ascii="Times New Roman" w:hAnsi="Times New Roman" w:cs="Times New Roman"/>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D56E97" w:rsidRPr="00D56E97">
                <w:rPr>
                  <w:rFonts w:ascii="Times New Roman" w:hAnsi="Times New Roman" w:cs="Times New Roman"/>
                </w:rPr>
                <w:t>Bản tin Tuân thủ</w:t>
              </w:r>
            </w:sdtContent>
          </w:sdt>
        </w:p>
      </w:tc>
      <w:tc>
        <w:tcPr>
          <w:tcW w:w="250"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271"/>
      <w:gridCol w:w="4705"/>
      <w:gridCol w:w="5490"/>
    </w:tblGrid>
    <w:tr w:rsidR="00FC37CC" w:rsidRPr="000D1ED8" w14:paraId="6A34C83C" w14:textId="77777777" w:rsidTr="00D56E97">
      <w:tc>
        <w:tcPr>
          <w:tcW w:w="271" w:type="dxa"/>
          <w:shd w:val="clear" w:color="auto" w:fill="F2F2F2" w:themeFill="background1" w:themeFillShade="F2"/>
          <w:vAlign w:val="center"/>
        </w:tcPr>
        <w:p w14:paraId="2478AA9A" w14:textId="77777777" w:rsidR="00FC37CC" w:rsidRPr="000D1ED8" w:rsidRDefault="00FC37CC" w:rsidP="00DD1D2A">
          <w:pPr>
            <w:pStyle w:val="Header"/>
          </w:pPr>
        </w:p>
      </w:tc>
      <w:tc>
        <w:tcPr>
          <w:tcW w:w="4770" w:type="dxa"/>
          <w:shd w:val="clear" w:color="auto" w:fill="F2F2F2" w:themeFill="background1" w:themeFillShade="F2"/>
          <w:vAlign w:val="center"/>
        </w:tcPr>
        <w:p w14:paraId="44359350" w14:textId="2A3601E2" w:rsidR="00FC37CC" w:rsidRPr="000D1ED8" w:rsidRDefault="00BB7951" w:rsidP="00D56E97">
          <w:pPr>
            <w:pStyle w:val="a1"/>
            <w:jc w:val="left"/>
          </w:pPr>
          <w:sdt>
            <w:sdt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D56E97">
                <w:t>B</w:t>
              </w:r>
              <w:r w:rsidR="00D56E97">
                <w:rPr>
                  <w:rFonts w:ascii="Calibri" w:hAnsi="Calibri" w:cs="Calibri"/>
                </w:rPr>
                <w:t>ả</w:t>
              </w:r>
              <w:r w:rsidR="00D56E97">
                <w:t>n tin Tuân th</w:t>
              </w:r>
              <w:r w:rsidR="00D56E97">
                <w:rPr>
                  <w:rFonts w:ascii="Calibri" w:hAnsi="Calibri" w:cs="Calibri"/>
                </w:rPr>
                <w:t>ủ</w:t>
              </w:r>
            </w:sdtContent>
          </w:sdt>
        </w:p>
      </w:tc>
      <w:tc>
        <w:tcPr>
          <w:tcW w:w="5579" w:type="dxa"/>
          <w:shd w:val="clear" w:color="auto" w:fill="F2F2F2" w:themeFill="background1" w:themeFillShade="F2"/>
          <w:vAlign w:val="center"/>
        </w:tcPr>
        <w:p w14:paraId="566134D6" w14:textId="3BEAA779" w:rsidR="00FC37CC" w:rsidRPr="00D56E97" w:rsidRDefault="00BB7951" w:rsidP="007508DB">
          <w:pPr>
            <w:pStyle w:val="Header"/>
            <w:jc w:val="right"/>
            <w:rPr>
              <w:rFonts w:ascii="Times New Roman" w:hAnsi="Times New Roman" w:cs="Times New Roman"/>
              <w:i/>
              <w:iCs w:val="0"/>
              <w:color w:val="auto"/>
              <w:sz w:val="24"/>
              <w:szCs w:val="24"/>
            </w:rPr>
          </w:pPr>
          <w:sdt>
            <w:sdtPr>
              <w:rPr>
                <w:rFonts w:ascii="Times New Roman" w:hAnsi="Times New Roman" w:cs="Times New Roman"/>
                <w:sz w:val="24"/>
                <w:szCs w:val="24"/>
              </w:r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9E3D48" w:rsidRPr="00D56E97">
                <w:rPr>
                  <w:rFonts w:ascii="Times New Roman" w:hAnsi="Times New Roman" w:cs="Times New Roman"/>
                  <w:sz w:val="24"/>
                  <w:szCs w:val="24"/>
                </w:rPr>
                <w:t>CP20-012 Phát hành ngày 25 tháng 11 năm 2021</w:t>
              </w:r>
            </w:sdtContent>
          </w:sdt>
        </w:p>
      </w:tc>
    </w:tr>
  </w:tbl>
  <w:p w14:paraId="05F2A57B" w14:textId="77777777" w:rsidR="00FC37CC" w:rsidRPr="000D1ED8" w:rsidRDefault="00FC37CC"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451338C1"/>
    <w:multiLevelType w:val="hybridMultilevel"/>
    <w:tmpl w:val="D84ED424"/>
    <w:lvl w:ilvl="0" w:tplc="D77C2954">
      <w:numFmt w:val="bullet"/>
      <w:lvlText w:val="※"/>
      <w:lvlJc w:val="left"/>
      <w:pPr>
        <w:ind w:left="360" w:hanging="360"/>
      </w:pPr>
      <w:rPr>
        <w:rFonts w:ascii="Meiryo UI" w:eastAsia="Meiryo UI" w:hAnsi="Meiryo U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nsid w:val="74466126"/>
    <w:multiLevelType w:val="hybridMultilevel"/>
    <w:tmpl w:val="823A644E"/>
    <w:lvl w:ilvl="0" w:tplc="64882AB4">
      <w:numFmt w:val="bullet"/>
      <w:lvlText w:val="※"/>
      <w:lvlJc w:val="left"/>
      <w:pPr>
        <w:ind w:left="720" w:hanging="360"/>
      </w:pPr>
      <w:rPr>
        <w:rFonts w:ascii="Meiryo UI" w:eastAsia="Meiryo UI" w:hAnsi="Meiryo UI"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6">
    <w:nsid w:val="7AB83FD6"/>
    <w:multiLevelType w:val="hybridMultilevel"/>
    <w:tmpl w:val="55E20FF4"/>
    <w:lvl w:ilvl="0" w:tplc="A642AE4E">
      <w:numFmt w:val="bullet"/>
      <w:lvlText w:val="※"/>
      <w:lvlJc w:val="left"/>
      <w:pPr>
        <w:ind w:left="1080" w:hanging="360"/>
      </w:pPr>
      <w:rPr>
        <w:rFonts w:ascii="Meiryo UI" w:eastAsia="Meiryo UI" w:hAnsi="Meiryo UI"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4"/>
  </w:num>
  <w:num w:numId="15">
    <w:abstractNumId w:val="10"/>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10"/>
  <w:removeDateAndTime/>
  <w:bordersDoNotSurroundHeader/>
  <w:bordersDoNotSurroundFooter/>
  <w:hideSpellingErrors/>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6B3"/>
    <w:rsid w:val="00002886"/>
    <w:rsid w:val="00003113"/>
    <w:rsid w:val="00003259"/>
    <w:rsid w:val="00003326"/>
    <w:rsid w:val="00005E28"/>
    <w:rsid w:val="0000747B"/>
    <w:rsid w:val="000076B6"/>
    <w:rsid w:val="0001186C"/>
    <w:rsid w:val="00012375"/>
    <w:rsid w:val="0001346C"/>
    <w:rsid w:val="00013507"/>
    <w:rsid w:val="00013665"/>
    <w:rsid w:val="00013F0C"/>
    <w:rsid w:val="00013F2A"/>
    <w:rsid w:val="0001436B"/>
    <w:rsid w:val="000147F4"/>
    <w:rsid w:val="00015147"/>
    <w:rsid w:val="00015199"/>
    <w:rsid w:val="00015A4D"/>
    <w:rsid w:val="00016164"/>
    <w:rsid w:val="000163CC"/>
    <w:rsid w:val="000164AE"/>
    <w:rsid w:val="00017130"/>
    <w:rsid w:val="00017D82"/>
    <w:rsid w:val="00017F32"/>
    <w:rsid w:val="0002093C"/>
    <w:rsid w:val="00020A3F"/>
    <w:rsid w:val="00020B3B"/>
    <w:rsid w:val="00020CEA"/>
    <w:rsid w:val="000212B9"/>
    <w:rsid w:val="000212E2"/>
    <w:rsid w:val="000216B7"/>
    <w:rsid w:val="000222A3"/>
    <w:rsid w:val="00022629"/>
    <w:rsid w:val="00022994"/>
    <w:rsid w:val="00023592"/>
    <w:rsid w:val="00024219"/>
    <w:rsid w:val="000244A2"/>
    <w:rsid w:val="000244A9"/>
    <w:rsid w:val="0003146A"/>
    <w:rsid w:val="0003188D"/>
    <w:rsid w:val="00031BD5"/>
    <w:rsid w:val="00032175"/>
    <w:rsid w:val="000321D8"/>
    <w:rsid w:val="000322A3"/>
    <w:rsid w:val="000333AF"/>
    <w:rsid w:val="0003411A"/>
    <w:rsid w:val="0003454E"/>
    <w:rsid w:val="0003459D"/>
    <w:rsid w:val="00034772"/>
    <w:rsid w:val="00034A5E"/>
    <w:rsid w:val="00034F9C"/>
    <w:rsid w:val="000357DB"/>
    <w:rsid w:val="0003580F"/>
    <w:rsid w:val="00035929"/>
    <w:rsid w:val="00035D66"/>
    <w:rsid w:val="00035E1C"/>
    <w:rsid w:val="00036233"/>
    <w:rsid w:val="00037678"/>
    <w:rsid w:val="000379AA"/>
    <w:rsid w:val="00037AD4"/>
    <w:rsid w:val="00037E39"/>
    <w:rsid w:val="000406FA"/>
    <w:rsid w:val="00040746"/>
    <w:rsid w:val="0004080A"/>
    <w:rsid w:val="00040E68"/>
    <w:rsid w:val="000410ED"/>
    <w:rsid w:val="00042041"/>
    <w:rsid w:val="000420F2"/>
    <w:rsid w:val="00042861"/>
    <w:rsid w:val="0004325B"/>
    <w:rsid w:val="0004362F"/>
    <w:rsid w:val="00043771"/>
    <w:rsid w:val="000439BF"/>
    <w:rsid w:val="00043AD5"/>
    <w:rsid w:val="00043AFE"/>
    <w:rsid w:val="00043B3E"/>
    <w:rsid w:val="0004472C"/>
    <w:rsid w:val="0004491B"/>
    <w:rsid w:val="00045313"/>
    <w:rsid w:val="00045858"/>
    <w:rsid w:val="00045C2B"/>
    <w:rsid w:val="000464B6"/>
    <w:rsid w:val="000473F0"/>
    <w:rsid w:val="00047472"/>
    <w:rsid w:val="00050209"/>
    <w:rsid w:val="00050ECF"/>
    <w:rsid w:val="00051734"/>
    <w:rsid w:val="0005224A"/>
    <w:rsid w:val="00052440"/>
    <w:rsid w:val="000524C5"/>
    <w:rsid w:val="00052555"/>
    <w:rsid w:val="000526CF"/>
    <w:rsid w:val="00053762"/>
    <w:rsid w:val="00053C80"/>
    <w:rsid w:val="000541DC"/>
    <w:rsid w:val="00055B42"/>
    <w:rsid w:val="00055ECF"/>
    <w:rsid w:val="00055FC4"/>
    <w:rsid w:val="0005612E"/>
    <w:rsid w:val="000565B8"/>
    <w:rsid w:val="000566DD"/>
    <w:rsid w:val="00056945"/>
    <w:rsid w:val="00060D84"/>
    <w:rsid w:val="000612F8"/>
    <w:rsid w:val="00061530"/>
    <w:rsid w:val="000616CC"/>
    <w:rsid w:val="00062312"/>
    <w:rsid w:val="00062AED"/>
    <w:rsid w:val="00063569"/>
    <w:rsid w:val="00063878"/>
    <w:rsid w:val="00063DD4"/>
    <w:rsid w:val="00064C74"/>
    <w:rsid w:val="00065839"/>
    <w:rsid w:val="00066338"/>
    <w:rsid w:val="00066CDE"/>
    <w:rsid w:val="00067CAE"/>
    <w:rsid w:val="00070108"/>
    <w:rsid w:val="000707DD"/>
    <w:rsid w:val="0007134B"/>
    <w:rsid w:val="000717EE"/>
    <w:rsid w:val="00071F36"/>
    <w:rsid w:val="0007221F"/>
    <w:rsid w:val="00072392"/>
    <w:rsid w:val="00072D23"/>
    <w:rsid w:val="00072E5B"/>
    <w:rsid w:val="00072F84"/>
    <w:rsid w:val="0007304D"/>
    <w:rsid w:val="00073125"/>
    <w:rsid w:val="000732A4"/>
    <w:rsid w:val="00073896"/>
    <w:rsid w:val="000739CA"/>
    <w:rsid w:val="000741B5"/>
    <w:rsid w:val="00074666"/>
    <w:rsid w:val="00074DC4"/>
    <w:rsid w:val="00075196"/>
    <w:rsid w:val="00075E5D"/>
    <w:rsid w:val="0007698A"/>
    <w:rsid w:val="00076BFC"/>
    <w:rsid w:val="00077198"/>
    <w:rsid w:val="000774C4"/>
    <w:rsid w:val="00077B13"/>
    <w:rsid w:val="00077E16"/>
    <w:rsid w:val="00080AA2"/>
    <w:rsid w:val="00080CE9"/>
    <w:rsid w:val="00080E60"/>
    <w:rsid w:val="0008118F"/>
    <w:rsid w:val="00081431"/>
    <w:rsid w:val="0008198A"/>
    <w:rsid w:val="00081A98"/>
    <w:rsid w:val="00081DA3"/>
    <w:rsid w:val="000824B2"/>
    <w:rsid w:val="000827B3"/>
    <w:rsid w:val="00082CC1"/>
    <w:rsid w:val="00083B01"/>
    <w:rsid w:val="00084516"/>
    <w:rsid w:val="00085143"/>
    <w:rsid w:val="00085B22"/>
    <w:rsid w:val="00085F5D"/>
    <w:rsid w:val="000860FE"/>
    <w:rsid w:val="00086C5F"/>
    <w:rsid w:val="0009014E"/>
    <w:rsid w:val="000901C3"/>
    <w:rsid w:val="00090B96"/>
    <w:rsid w:val="00091315"/>
    <w:rsid w:val="00091B4C"/>
    <w:rsid w:val="000926D2"/>
    <w:rsid w:val="00092723"/>
    <w:rsid w:val="00092BBC"/>
    <w:rsid w:val="00092CF5"/>
    <w:rsid w:val="00092D67"/>
    <w:rsid w:val="00092F26"/>
    <w:rsid w:val="000942B8"/>
    <w:rsid w:val="0009507E"/>
    <w:rsid w:val="0009679D"/>
    <w:rsid w:val="00096B3E"/>
    <w:rsid w:val="00097397"/>
    <w:rsid w:val="00097F97"/>
    <w:rsid w:val="000A035F"/>
    <w:rsid w:val="000A0947"/>
    <w:rsid w:val="000A1D51"/>
    <w:rsid w:val="000A21FC"/>
    <w:rsid w:val="000A23E3"/>
    <w:rsid w:val="000A266F"/>
    <w:rsid w:val="000A2A79"/>
    <w:rsid w:val="000A3169"/>
    <w:rsid w:val="000A3C00"/>
    <w:rsid w:val="000A3E86"/>
    <w:rsid w:val="000A47CD"/>
    <w:rsid w:val="000A56B8"/>
    <w:rsid w:val="000A5FD6"/>
    <w:rsid w:val="000A605E"/>
    <w:rsid w:val="000A670A"/>
    <w:rsid w:val="000A6C30"/>
    <w:rsid w:val="000A7F25"/>
    <w:rsid w:val="000B012A"/>
    <w:rsid w:val="000B0873"/>
    <w:rsid w:val="000B0DB4"/>
    <w:rsid w:val="000B11DF"/>
    <w:rsid w:val="000B1244"/>
    <w:rsid w:val="000B14AF"/>
    <w:rsid w:val="000B1AE6"/>
    <w:rsid w:val="000B1D78"/>
    <w:rsid w:val="000B1EC0"/>
    <w:rsid w:val="000B2002"/>
    <w:rsid w:val="000B2034"/>
    <w:rsid w:val="000B211F"/>
    <w:rsid w:val="000B23E1"/>
    <w:rsid w:val="000B2D68"/>
    <w:rsid w:val="000B3699"/>
    <w:rsid w:val="000B3E21"/>
    <w:rsid w:val="000B427B"/>
    <w:rsid w:val="000B433E"/>
    <w:rsid w:val="000B4555"/>
    <w:rsid w:val="000B4660"/>
    <w:rsid w:val="000B468B"/>
    <w:rsid w:val="000B47DE"/>
    <w:rsid w:val="000B5A97"/>
    <w:rsid w:val="000B5B52"/>
    <w:rsid w:val="000B66AD"/>
    <w:rsid w:val="000B671E"/>
    <w:rsid w:val="000B6C4F"/>
    <w:rsid w:val="000B7333"/>
    <w:rsid w:val="000B7852"/>
    <w:rsid w:val="000B7A44"/>
    <w:rsid w:val="000C02BD"/>
    <w:rsid w:val="000C1A17"/>
    <w:rsid w:val="000C249E"/>
    <w:rsid w:val="000C2679"/>
    <w:rsid w:val="000C27BF"/>
    <w:rsid w:val="000C2859"/>
    <w:rsid w:val="000C3845"/>
    <w:rsid w:val="000C3BB5"/>
    <w:rsid w:val="000C3F6D"/>
    <w:rsid w:val="000C573E"/>
    <w:rsid w:val="000C589E"/>
    <w:rsid w:val="000C59E1"/>
    <w:rsid w:val="000C666D"/>
    <w:rsid w:val="000C66A7"/>
    <w:rsid w:val="000C6A82"/>
    <w:rsid w:val="000C7A33"/>
    <w:rsid w:val="000C7B69"/>
    <w:rsid w:val="000D004A"/>
    <w:rsid w:val="000D00A4"/>
    <w:rsid w:val="000D045D"/>
    <w:rsid w:val="000D0924"/>
    <w:rsid w:val="000D0B37"/>
    <w:rsid w:val="000D0DA2"/>
    <w:rsid w:val="000D1066"/>
    <w:rsid w:val="000D1127"/>
    <w:rsid w:val="000D15F5"/>
    <w:rsid w:val="000D1779"/>
    <w:rsid w:val="000D1ED8"/>
    <w:rsid w:val="000D3018"/>
    <w:rsid w:val="000D3115"/>
    <w:rsid w:val="000D3522"/>
    <w:rsid w:val="000D39C5"/>
    <w:rsid w:val="000D3CFB"/>
    <w:rsid w:val="000D46C7"/>
    <w:rsid w:val="000D4C7C"/>
    <w:rsid w:val="000D555A"/>
    <w:rsid w:val="000D5ADB"/>
    <w:rsid w:val="000D68C3"/>
    <w:rsid w:val="000D6D3F"/>
    <w:rsid w:val="000D745D"/>
    <w:rsid w:val="000D75EF"/>
    <w:rsid w:val="000D76D6"/>
    <w:rsid w:val="000D7ACC"/>
    <w:rsid w:val="000E087D"/>
    <w:rsid w:val="000E0BAC"/>
    <w:rsid w:val="000E1DB8"/>
    <w:rsid w:val="000E39D2"/>
    <w:rsid w:val="000E40D2"/>
    <w:rsid w:val="000E4308"/>
    <w:rsid w:val="000E4322"/>
    <w:rsid w:val="000E4E25"/>
    <w:rsid w:val="000E53B5"/>
    <w:rsid w:val="000E57E5"/>
    <w:rsid w:val="000E5D22"/>
    <w:rsid w:val="000E5ED0"/>
    <w:rsid w:val="000E6F88"/>
    <w:rsid w:val="000E6FB3"/>
    <w:rsid w:val="000E716C"/>
    <w:rsid w:val="000E72CF"/>
    <w:rsid w:val="000F041A"/>
    <w:rsid w:val="000F0A26"/>
    <w:rsid w:val="000F0F34"/>
    <w:rsid w:val="000F12C2"/>
    <w:rsid w:val="000F1D36"/>
    <w:rsid w:val="000F20E9"/>
    <w:rsid w:val="000F2DA4"/>
    <w:rsid w:val="000F4480"/>
    <w:rsid w:val="000F4755"/>
    <w:rsid w:val="000F5ED0"/>
    <w:rsid w:val="000F6825"/>
    <w:rsid w:val="000F6B64"/>
    <w:rsid w:val="000F7493"/>
    <w:rsid w:val="001004C5"/>
    <w:rsid w:val="001006A8"/>
    <w:rsid w:val="0010107F"/>
    <w:rsid w:val="00102516"/>
    <w:rsid w:val="00103A07"/>
    <w:rsid w:val="00104985"/>
    <w:rsid w:val="00104D14"/>
    <w:rsid w:val="00104EAA"/>
    <w:rsid w:val="00104F63"/>
    <w:rsid w:val="001054D4"/>
    <w:rsid w:val="001056B9"/>
    <w:rsid w:val="00105D26"/>
    <w:rsid w:val="00106519"/>
    <w:rsid w:val="001068E6"/>
    <w:rsid w:val="00106C31"/>
    <w:rsid w:val="00106F62"/>
    <w:rsid w:val="001071E9"/>
    <w:rsid w:val="00107DE3"/>
    <w:rsid w:val="00111014"/>
    <w:rsid w:val="00111E8B"/>
    <w:rsid w:val="00112861"/>
    <w:rsid w:val="00113469"/>
    <w:rsid w:val="00113A03"/>
    <w:rsid w:val="00114786"/>
    <w:rsid w:val="00114A6C"/>
    <w:rsid w:val="0011590E"/>
    <w:rsid w:val="00115BE9"/>
    <w:rsid w:val="0011741D"/>
    <w:rsid w:val="00117565"/>
    <w:rsid w:val="00117CB4"/>
    <w:rsid w:val="001204E7"/>
    <w:rsid w:val="001206B7"/>
    <w:rsid w:val="0012112F"/>
    <w:rsid w:val="00121AAB"/>
    <w:rsid w:val="0012248C"/>
    <w:rsid w:val="0012268B"/>
    <w:rsid w:val="00123C8C"/>
    <w:rsid w:val="00123E84"/>
    <w:rsid w:val="001246DE"/>
    <w:rsid w:val="00124DBF"/>
    <w:rsid w:val="0012629C"/>
    <w:rsid w:val="00126DF5"/>
    <w:rsid w:val="001270D7"/>
    <w:rsid w:val="0012727B"/>
    <w:rsid w:val="0012756D"/>
    <w:rsid w:val="00127836"/>
    <w:rsid w:val="00127CBA"/>
    <w:rsid w:val="00130425"/>
    <w:rsid w:val="00130676"/>
    <w:rsid w:val="001306D7"/>
    <w:rsid w:val="00130DCC"/>
    <w:rsid w:val="00131236"/>
    <w:rsid w:val="001316D0"/>
    <w:rsid w:val="00131A49"/>
    <w:rsid w:val="00131F0F"/>
    <w:rsid w:val="00132006"/>
    <w:rsid w:val="00132C49"/>
    <w:rsid w:val="00134224"/>
    <w:rsid w:val="001343CB"/>
    <w:rsid w:val="00134A93"/>
    <w:rsid w:val="001351B8"/>
    <w:rsid w:val="00135296"/>
    <w:rsid w:val="0013580B"/>
    <w:rsid w:val="001363EC"/>
    <w:rsid w:val="00136676"/>
    <w:rsid w:val="00136AF7"/>
    <w:rsid w:val="0013765F"/>
    <w:rsid w:val="00137688"/>
    <w:rsid w:val="0014037F"/>
    <w:rsid w:val="00140619"/>
    <w:rsid w:val="001415D7"/>
    <w:rsid w:val="001418A4"/>
    <w:rsid w:val="00142876"/>
    <w:rsid w:val="0014288F"/>
    <w:rsid w:val="00142EB4"/>
    <w:rsid w:val="001436F6"/>
    <w:rsid w:val="00143AC9"/>
    <w:rsid w:val="00143FD5"/>
    <w:rsid w:val="001444A4"/>
    <w:rsid w:val="001451C2"/>
    <w:rsid w:val="001458B2"/>
    <w:rsid w:val="00145A3A"/>
    <w:rsid w:val="00145F34"/>
    <w:rsid w:val="00145F81"/>
    <w:rsid w:val="00146475"/>
    <w:rsid w:val="00146E0A"/>
    <w:rsid w:val="0014717E"/>
    <w:rsid w:val="00147730"/>
    <w:rsid w:val="00147D9B"/>
    <w:rsid w:val="00147DBA"/>
    <w:rsid w:val="00150498"/>
    <w:rsid w:val="00150F5D"/>
    <w:rsid w:val="001515A1"/>
    <w:rsid w:val="0015233B"/>
    <w:rsid w:val="001524EC"/>
    <w:rsid w:val="00153CF4"/>
    <w:rsid w:val="00156BCB"/>
    <w:rsid w:val="00156E83"/>
    <w:rsid w:val="0015745D"/>
    <w:rsid w:val="001618C3"/>
    <w:rsid w:val="0016196A"/>
    <w:rsid w:val="001624BD"/>
    <w:rsid w:val="00162E69"/>
    <w:rsid w:val="00162F8A"/>
    <w:rsid w:val="0016345D"/>
    <w:rsid w:val="00163848"/>
    <w:rsid w:val="00163889"/>
    <w:rsid w:val="00163B5C"/>
    <w:rsid w:val="00164C91"/>
    <w:rsid w:val="00164E46"/>
    <w:rsid w:val="00165110"/>
    <w:rsid w:val="00165D5E"/>
    <w:rsid w:val="001664A7"/>
    <w:rsid w:val="00166763"/>
    <w:rsid w:val="00166BAE"/>
    <w:rsid w:val="00166DB6"/>
    <w:rsid w:val="00167181"/>
    <w:rsid w:val="001672A9"/>
    <w:rsid w:val="00167348"/>
    <w:rsid w:val="00167515"/>
    <w:rsid w:val="001676F3"/>
    <w:rsid w:val="00167E8B"/>
    <w:rsid w:val="00167F04"/>
    <w:rsid w:val="00170CE6"/>
    <w:rsid w:val="001715A6"/>
    <w:rsid w:val="00172793"/>
    <w:rsid w:val="00172BF3"/>
    <w:rsid w:val="00174B8C"/>
    <w:rsid w:val="0017751D"/>
    <w:rsid w:val="00177A9D"/>
    <w:rsid w:val="00181086"/>
    <w:rsid w:val="00181FC8"/>
    <w:rsid w:val="00182360"/>
    <w:rsid w:val="00182A54"/>
    <w:rsid w:val="00183303"/>
    <w:rsid w:val="00183335"/>
    <w:rsid w:val="00183A45"/>
    <w:rsid w:val="00183C18"/>
    <w:rsid w:val="00184FCC"/>
    <w:rsid w:val="001858AB"/>
    <w:rsid w:val="00187937"/>
    <w:rsid w:val="001901B4"/>
    <w:rsid w:val="00190323"/>
    <w:rsid w:val="001906FA"/>
    <w:rsid w:val="00190AB5"/>
    <w:rsid w:val="00190EB7"/>
    <w:rsid w:val="00191865"/>
    <w:rsid w:val="00191889"/>
    <w:rsid w:val="00191D12"/>
    <w:rsid w:val="00191F3A"/>
    <w:rsid w:val="00191F3C"/>
    <w:rsid w:val="001922D3"/>
    <w:rsid w:val="00192CC1"/>
    <w:rsid w:val="00192FD6"/>
    <w:rsid w:val="001930BD"/>
    <w:rsid w:val="0019354E"/>
    <w:rsid w:val="00193E14"/>
    <w:rsid w:val="00194DD6"/>
    <w:rsid w:val="00195A76"/>
    <w:rsid w:val="001968DA"/>
    <w:rsid w:val="00197B9A"/>
    <w:rsid w:val="001A0DDF"/>
    <w:rsid w:val="001A0E21"/>
    <w:rsid w:val="001A12BC"/>
    <w:rsid w:val="001A198C"/>
    <w:rsid w:val="001A210B"/>
    <w:rsid w:val="001A219C"/>
    <w:rsid w:val="001A2956"/>
    <w:rsid w:val="001A29AF"/>
    <w:rsid w:val="001A3052"/>
    <w:rsid w:val="001A35FD"/>
    <w:rsid w:val="001A36AA"/>
    <w:rsid w:val="001A3A90"/>
    <w:rsid w:val="001A3C90"/>
    <w:rsid w:val="001A4016"/>
    <w:rsid w:val="001A4977"/>
    <w:rsid w:val="001A5580"/>
    <w:rsid w:val="001A5F99"/>
    <w:rsid w:val="001A612B"/>
    <w:rsid w:val="001A7E29"/>
    <w:rsid w:val="001B01BE"/>
    <w:rsid w:val="001B07A5"/>
    <w:rsid w:val="001B0D8F"/>
    <w:rsid w:val="001B25EB"/>
    <w:rsid w:val="001B2718"/>
    <w:rsid w:val="001B2AB5"/>
    <w:rsid w:val="001B39CF"/>
    <w:rsid w:val="001B4C20"/>
    <w:rsid w:val="001B5BFC"/>
    <w:rsid w:val="001B628B"/>
    <w:rsid w:val="001B6D66"/>
    <w:rsid w:val="001B6E38"/>
    <w:rsid w:val="001B700C"/>
    <w:rsid w:val="001C1828"/>
    <w:rsid w:val="001C1ED5"/>
    <w:rsid w:val="001C2863"/>
    <w:rsid w:val="001C2BD3"/>
    <w:rsid w:val="001C3A3A"/>
    <w:rsid w:val="001C3ABB"/>
    <w:rsid w:val="001C4492"/>
    <w:rsid w:val="001C4E1E"/>
    <w:rsid w:val="001C5369"/>
    <w:rsid w:val="001C5563"/>
    <w:rsid w:val="001C6208"/>
    <w:rsid w:val="001C6ABA"/>
    <w:rsid w:val="001C6C63"/>
    <w:rsid w:val="001C7322"/>
    <w:rsid w:val="001C7393"/>
    <w:rsid w:val="001C7781"/>
    <w:rsid w:val="001D011A"/>
    <w:rsid w:val="001D02DE"/>
    <w:rsid w:val="001D0604"/>
    <w:rsid w:val="001D1286"/>
    <w:rsid w:val="001D14D0"/>
    <w:rsid w:val="001D1684"/>
    <w:rsid w:val="001D21A9"/>
    <w:rsid w:val="001D2905"/>
    <w:rsid w:val="001D2B0F"/>
    <w:rsid w:val="001D34BC"/>
    <w:rsid w:val="001D3559"/>
    <w:rsid w:val="001D3740"/>
    <w:rsid w:val="001D4B3F"/>
    <w:rsid w:val="001D51A1"/>
    <w:rsid w:val="001D54A2"/>
    <w:rsid w:val="001D56E9"/>
    <w:rsid w:val="001D68F7"/>
    <w:rsid w:val="001D6C07"/>
    <w:rsid w:val="001D7EF2"/>
    <w:rsid w:val="001E1476"/>
    <w:rsid w:val="001E1898"/>
    <w:rsid w:val="001E2136"/>
    <w:rsid w:val="001E2413"/>
    <w:rsid w:val="001E27AB"/>
    <w:rsid w:val="001E357B"/>
    <w:rsid w:val="001E3711"/>
    <w:rsid w:val="001E508E"/>
    <w:rsid w:val="001E5992"/>
    <w:rsid w:val="001E5A77"/>
    <w:rsid w:val="001E5C2A"/>
    <w:rsid w:val="001E681A"/>
    <w:rsid w:val="001E7C6F"/>
    <w:rsid w:val="001E7F06"/>
    <w:rsid w:val="001F1BA3"/>
    <w:rsid w:val="001F1F72"/>
    <w:rsid w:val="001F210E"/>
    <w:rsid w:val="001F227E"/>
    <w:rsid w:val="001F24A9"/>
    <w:rsid w:val="001F2C80"/>
    <w:rsid w:val="001F2D06"/>
    <w:rsid w:val="001F2E9C"/>
    <w:rsid w:val="001F312E"/>
    <w:rsid w:val="001F385D"/>
    <w:rsid w:val="001F3EF2"/>
    <w:rsid w:val="001F6D88"/>
    <w:rsid w:val="001F6F53"/>
    <w:rsid w:val="001F706E"/>
    <w:rsid w:val="001F70D6"/>
    <w:rsid w:val="001F7294"/>
    <w:rsid w:val="001F7772"/>
    <w:rsid w:val="0020043E"/>
    <w:rsid w:val="00200864"/>
    <w:rsid w:val="00201B66"/>
    <w:rsid w:val="00202045"/>
    <w:rsid w:val="00202283"/>
    <w:rsid w:val="0020260C"/>
    <w:rsid w:val="00202D04"/>
    <w:rsid w:val="00204722"/>
    <w:rsid w:val="00204CD6"/>
    <w:rsid w:val="00204E65"/>
    <w:rsid w:val="00204E68"/>
    <w:rsid w:val="00205713"/>
    <w:rsid w:val="002069FB"/>
    <w:rsid w:val="002074D2"/>
    <w:rsid w:val="0021100F"/>
    <w:rsid w:val="00212B94"/>
    <w:rsid w:val="00213ACA"/>
    <w:rsid w:val="00213F6B"/>
    <w:rsid w:val="0021532F"/>
    <w:rsid w:val="00215661"/>
    <w:rsid w:val="0021578E"/>
    <w:rsid w:val="002158BD"/>
    <w:rsid w:val="00215902"/>
    <w:rsid w:val="002166D6"/>
    <w:rsid w:val="00216A2F"/>
    <w:rsid w:val="00216B44"/>
    <w:rsid w:val="0022004D"/>
    <w:rsid w:val="0022081F"/>
    <w:rsid w:val="00220A0A"/>
    <w:rsid w:val="00221246"/>
    <w:rsid w:val="002212E6"/>
    <w:rsid w:val="002214E2"/>
    <w:rsid w:val="0022199E"/>
    <w:rsid w:val="00221BC3"/>
    <w:rsid w:val="00221D47"/>
    <w:rsid w:val="002228DB"/>
    <w:rsid w:val="00222AA1"/>
    <w:rsid w:val="00222E31"/>
    <w:rsid w:val="00222F38"/>
    <w:rsid w:val="00223B1F"/>
    <w:rsid w:val="002249DD"/>
    <w:rsid w:val="00224E2B"/>
    <w:rsid w:val="00224ED8"/>
    <w:rsid w:val="00225D42"/>
    <w:rsid w:val="00226B00"/>
    <w:rsid w:val="00226F32"/>
    <w:rsid w:val="0022757C"/>
    <w:rsid w:val="002278A1"/>
    <w:rsid w:val="00227BDC"/>
    <w:rsid w:val="002317D9"/>
    <w:rsid w:val="002324EF"/>
    <w:rsid w:val="0023288F"/>
    <w:rsid w:val="002340A0"/>
    <w:rsid w:val="0023461A"/>
    <w:rsid w:val="002348D6"/>
    <w:rsid w:val="0023509F"/>
    <w:rsid w:val="00235A9B"/>
    <w:rsid w:val="00236B24"/>
    <w:rsid w:val="002370FA"/>
    <w:rsid w:val="00237B45"/>
    <w:rsid w:val="00237FDE"/>
    <w:rsid w:val="0024037F"/>
    <w:rsid w:val="0024076B"/>
    <w:rsid w:val="00240E21"/>
    <w:rsid w:val="002413A5"/>
    <w:rsid w:val="00241954"/>
    <w:rsid w:val="00241AA7"/>
    <w:rsid w:val="00241E07"/>
    <w:rsid w:val="0024260B"/>
    <w:rsid w:val="00242D70"/>
    <w:rsid w:val="00242E16"/>
    <w:rsid w:val="00243B71"/>
    <w:rsid w:val="00244284"/>
    <w:rsid w:val="002448AC"/>
    <w:rsid w:val="0024582E"/>
    <w:rsid w:val="00245BBA"/>
    <w:rsid w:val="00245EBC"/>
    <w:rsid w:val="00246209"/>
    <w:rsid w:val="00246230"/>
    <w:rsid w:val="002464DC"/>
    <w:rsid w:val="002469BC"/>
    <w:rsid w:val="00246A6A"/>
    <w:rsid w:val="0025034E"/>
    <w:rsid w:val="00250A98"/>
    <w:rsid w:val="002515DD"/>
    <w:rsid w:val="0025164B"/>
    <w:rsid w:val="00251934"/>
    <w:rsid w:val="00252779"/>
    <w:rsid w:val="002528DC"/>
    <w:rsid w:val="00252DCE"/>
    <w:rsid w:val="002530DB"/>
    <w:rsid w:val="00253459"/>
    <w:rsid w:val="00253EA5"/>
    <w:rsid w:val="00253FBF"/>
    <w:rsid w:val="002546AD"/>
    <w:rsid w:val="00255306"/>
    <w:rsid w:val="00255C11"/>
    <w:rsid w:val="00255F46"/>
    <w:rsid w:val="002564D1"/>
    <w:rsid w:val="00256EC8"/>
    <w:rsid w:val="00256FA8"/>
    <w:rsid w:val="0025709D"/>
    <w:rsid w:val="002572DC"/>
    <w:rsid w:val="00257EDD"/>
    <w:rsid w:val="002616BB"/>
    <w:rsid w:val="00261B66"/>
    <w:rsid w:val="0026305C"/>
    <w:rsid w:val="002635F1"/>
    <w:rsid w:val="0026367E"/>
    <w:rsid w:val="00265F22"/>
    <w:rsid w:val="00266120"/>
    <w:rsid w:val="002674A5"/>
    <w:rsid w:val="002674C6"/>
    <w:rsid w:val="00267646"/>
    <w:rsid w:val="0026767C"/>
    <w:rsid w:val="002703AE"/>
    <w:rsid w:val="00270402"/>
    <w:rsid w:val="0027078F"/>
    <w:rsid w:val="002709D7"/>
    <w:rsid w:val="00271E2B"/>
    <w:rsid w:val="00272B65"/>
    <w:rsid w:val="00272C96"/>
    <w:rsid w:val="0027311F"/>
    <w:rsid w:val="00273A60"/>
    <w:rsid w:val="002748A3"/>
    <w:rsid w:val="00274C7F"/>
    <w:rsid w:val="00274F47"/>
    <w:rsid w:val="0027589B"/>
    <w:rsid w:val="0027593D"/>
    <w:rsid w:val="00275A41"/>
    <w:rsid w:val="00276CB2"/>
    <w:rsid w:val="00276DE4"/>
    <w:rsid w:val="00277AC4"/>
    <w:rsid w:val="00277CE4"/>
    <w:rsid w:val="0028128D"/>
    <w:rsid w:val="00282AE5"/>
    <w:rsid w:val="0028302E"/>
    <w:rsid w:val="0028384D"/>
    <w:rsid w:val="00284335"/>
    <w:rsid w:val="00284379"/>
    <w:rsid w:val="002848AB"/>
    <w:rsid w:val="002851B9"/>
    <w:rsid w:val="0028626E"/>
    <w:rsid w:val="002867D5"/>
    <w:rsid w:val="0028751A"/>
    <w:rsid w:val="00287E91"/>
    <w:rsid w:val="002900E5"/>
    <w:rsid w:val="002909BA"/>
    <w:rsid w:val="00290CD2"/>
    <w:rsid w:val="00290D12"/>
    <w:rsid w:val="00291588"/>
    <w:rsid w:val="0029195D"/>
    <w:rsid w:val="002919A0"/>
    <w:rsid w:val="00291CDD"/>
    <w:rsid w:val="00292B19"/>
    <w:rsid w:val="00292E6D"/>
    <w:rsid w:val="002933D0"/>
    <w:rsid w:val="0029342A"/>
    <w:rsid w:val="00293489"/>
    <w:rsid w:val="00293540"/>
    <w:rsid w:val="0029393D"/>
    <w:rsid w:val="002941C7"/>
    <w:rsid w:val="00294294"/>
    <w:rsid w:val="00294422"/>
    <w:rsid w:val="00294D4A"/>
    <w:rsid w:val="00295572"/>
    <w:rsid w:val="002956F6"/>
    <w:rsid w:val="0029574B"/>
    <w:rsid w:val="00295B6D"/>
    <w:rsid w:val="002960FC"/>
    <w:rsid w:val="002967D0"/>
    <w:rsid w:val="00296896"/>
    <w:rsid w:val="002973F5"/>
    <w:rsid w:val="002A0043"/>
    <w:rsid w:val="002A00A2"/>
    <w:rsid w:val="002A0383"/>
    <w:rsid w:val="002A0837"/>
    <w:rsid w:val="002A1BEC"/>
    <w:rsid w:val="002A1EBA"/>
    <w:rsid w:val="002A2800"/>
    <w:rsid w:val="002A3506"/>
    <w:rsid w:val="002A39D1"/>
    <w:rsid w:val="002A40B3"/>
    <w:rsid w:val="002A4548"/>
    <w:rsid w:val="002A4928"/>
    <w:rsid w:val="002A4BDD"/>
    <w:rsid w:val="002A4D63"/>
    <w:rsid w:val="002A54C7"/>
    <w:rsid w:val="002A60A2"/>
    <w:rsid w:val="002A7CCF"/>
    <w:rsid w:val="002B0667"/>
    <w:rsid w:val="002B19E3"/>
    <w:rsid w:val="002B1B52"/>
    <w:rsid w:val="002B238E"/>
    <w:rsid w:val="002B2488"/>
    <w:rsid w:val="002B3111"/>
    <w:rsid w:val="002B3C35"/>
    <w:rsid w:val="002B5C04"/>
    <w:rsid w:val="002B5CB3"/>
    <w:rsid w:val="002B66BA"/>
    <w:rsid w:val="002B6BA0"/>
    <w:rsid w:val="002B6C55"/>
    <w:rsid w:val="002B726B"/>
    <w:rsid w:val="002C050F"/>
    <w:rsid w:val="002C0DC2"/>
    <w:rsid w:val="002C218E"/>
    <w:rsid w:val="002C2A87"/>
    <w:rsid w:val="002C2E48"/>
    <w:rsid w:val="002C35BF"/>
    <w:rsid w:val="002C41B9"/>
    <w:rsid w:val="002C478F"/>
    <w:rsid w:val="002C5212"/>
    <w:rsid w:val="002C5338"/>
    <w:rsid w:val="002C5AD1"/>
    <w:rsid w:val="002C5F3E"/>
    <w:rsid w:val="002C63AC"/>
    <w:rsid w:val="002C66C5"/>
    <w:rsid w:val="002C7591"/>
    <w:rsid w:val="002C76A1"/>
    <w:rsid w:val="002C7B8E"/>
    <w:rsid w:val="002C7EE8"/>
    <w:rsid w:val="002D052B"/>
    <w:rsid w:val="002D05DB"/>
    <w:rsid w:val="002D2197"/>
    <w:rsid w:val="002D2225"/>
    <w:rsid w:val="002D2B58"/>
    <w:rsid w:val="002D2C41"/>
    <w:rsid w:val="002D2F29"/>
    <w:rsid w:val="002D30A4"/>
    <w:rsid w:val="002D3369"/>
    <w:rsid w:val="002D34CF"/>
    <w:rsid w:val="002D42F8"/>
    <w:rsid w:val="002D52BF"/>
    <w:rsid w:val="002D5307"/>
    <w:rsid w:val="002D5942"/>
    <w:rsid w:val="002D5E8C"/>
    <w:rsid w:val="002D6541"/>
    <w:rsid w:val="002D6874"/>
    <w:rsid w:val="002D79AE"/>
    <w:rsid w:val="002D7AC5"/>
    <w:rsid w:val="002D7CF3"/>
    <w:rsid w:val="002D7FB5"/>
    <w:rsid w:val="002E008A"/>
    <w:rsid w:val="002E09B7"/>
    <w:rsid w:val="002E0A08"/>
    <w:rsid w:val="002E0B87"/>
    <w:rsid w:val="002E0CBA"/>
    <w:rsid w:val="002E0E98"/>
    <w:rsid w:val="002E180A"/>
    <w:rsid w:val="002E295D"/>
    <w:rsid w:val="002E3517"/>
    <w:rsid w:val="002E3844"/>
    <w:rsid w:val="002E3D07"/>
    <w:rsid w:val="002E41D7"/>
    <w:rsid w:val="002E4C06"/>
    <w:rsid w:val="002E5688"/>
    <w:rsid w:val="002E594A"/>
    <w:rsid w:val="002E62D0"/>
    <w:rsid w:val="002E6D52"/>
    <w:rsid w:val="002E7920"/>
    <w:rsid w:val="002E7996"/>
    <w:rsid w:val="002F0110"/>
    <w:rsid w:val="002F118E"/>
    <w:rsid w:val="002F12ED"/>
    <w:rsid w:val="002F1824"/>
    <w:rsid w:val="002F1B06"/>
    <w:rsid w:val="002F1B07"/>
    <w:rsid w:val="002F1DF3"/>
    <w:rsid w:val="002F23DA"/>
    <w:rsid w:val="002F2D57"/>
    <w:rsid w:val="002F3511"/>
    <w:rsid w:val="002F3786"/>
    <w:rsid w:val="002F3AFD"/>
    <w:rsid w:val="002F3B93"/>
    <w:rsid w:val="002F3E7E"/>
    <w:rsid w:val="002F409F"/>
    <w:rsid w:val="002F4ACF"/>
    <w:rsid w:val="002F4CF1"/>
    <w:rsid w:val="002F4D38"/>
    <w:rsid w:val="002F5127"/>
    <w:rsid w:val="002F51BA"/>
    <w:rsid w:val="002F57E0"/>
    <w:rsid w:val="002F5891"/>
    <w:rsid w:val="002F6C9C"/>
    <w:rsid w:val="002F71C8"/>
    <w:rsid w:val="002F78C2"/>
    <w:rsid w:val="002F7C75"/>
    <w:rsid w:val="002F7E28"/>
    <w:rsid w:val="002F7F41"/>
    <w:rsid w:val="00300423"/>
    <w:rsid w:val="00301429"/>
    <w:rsid w:val="00301619"/>
    <w:rsid w:val="00301D2E"/>
    <w:rsid w:val="00302822"/>
    <w:rsid w:val="003030F8"/>
    <w:rsid w:val="0030425E"/>
    <w:rsid w:val="00304532"/>
    <w:rsid w:val="00304FD6"/>
    <w:rsid w:val="00305049"/>
    <w:rsid w:val="00305899"/>
    <w:rsid w:val="00306144"/>
    <w:rsid w:val="003061E8"/>
    <w:rsid w:val="00307C5E"/>
    <w:rsid w:val="0031076F"/>
    <w:rsid w:val="00310C09"/>
    <w:rsid w:val="00310C59"/>
    <w:rsid w:val="0031266C"/>
    <w:rsid w:val="00312CCD"/>
    <w:rsid w:val="00312F76"/>
    <w:rsid w:val="0031327B"/>
    <w:rsid w:val="00313785"/>
    <w:rsid w:val="00313A48"/>
    <w:rsid w:val="00313A52"/>
    <w:rsid w:val="00314FCF"/>
    <w:rsid w:val="00315158"/>
    <w:rsid w:val="00315B71"/>
    <w:rsid w:val="003163DE"/>
    <w:rsid w:val="003166EE"/>
    <w:rsid w:val="00316980"/>
    <w:rsid w:val="00316BE1"/>
    <w:rsid w:val="00316D39"/>
    <w:rsid w:val="00316F15"/>
    <w:rsid w:val="003173C0"/>
    <w:rsid w:val="00317482"/>
    <w:rsid w:val="00317A50"/>
    <w:rsid w:val="00317EB7"/>
    <w:rsid w:val="00320C5F"/>
    <w:rsid w:val="00321C30"/>
    <w:rsid w:val="00322603"/>
    <w:rsid w:val="003227F3"/>
    <w:rsid w:val="0032363D"/>
    <w:rsid w:val="00323AA2"/>
    <w:rsid w:val="00323C18"/>
    <w:rsid w:val="00323C58"/>
    <w:rsid w:val="0032429D"/>
    <w:rsid w:val="00324F18"/>
    <w:rsid w:val="003258D7"/>
    <w:rsid w:val="003265B4"/>
    <w:rsid w:val="00326821"/>
    <w:rsid w:val="00326C08"/>
    <w:rsid w:val="003270AF"/>
    <w:rsid w:val="0033074E"/>
    <w:rsid w:val="00332674"/>
    <w:rsid w:val="00333743"/>
    <w:rsid w:val="00333748"/>
    <w:rsid w:val="0033393F"/>
    <w:rsid w:val="003354CC"/>
    <w:rsid w:val="00335F75"/>
    <w:rsid w:val="00336601"/>
    <w:rsid w:val="003366BB"/>
    <w:rsid w:val="00336ABD"/>
    <w:rsid w:val="003374E9"/>
    <w:rsid w:val="0033792D"/>
    <w:rsid w:val="003401B5"/>
    <w:rsid w:val="0034092B"/>
    <w:rsid w:val="00340BC0"/>
    <w:rsid w:val="00340DA3"/>
    <w:rsid w:val="0034101A"/>
    <w:rsid w:val="00342ADA"/>
    <w:rsid w:val="00343735"/>
    <w:rsid w:val="003439E9"/>
    <w:rsid w:val="003448A5"/>
    <w:rsid w:val="0034587F"/>
    <w:rsid w:val="00345A29"/>
    <w:rsid w:val="00346051"/>
    <w:rsid w:val="0034607E"/>
    <w:rsid w:val="00346122"/>
    <w:rsid w:val="00346D19"/>
    <w:rsid w:val="00346D34"/>
    <w:rsid w:val="00346F95"/>
    <w:rsid w:val="003472DA"/>
    <w:rsid w:val="0034736E"/>
    <w:rsid w:val="003500D5"/>
    <w:rsid w:val="00350641"/>
    <w:rsid w:val="003508D8"/>
    <w:rsid w:val="0035091D"/>
    <w:rsid w:val="00352D97"/>
    <w:rsid w:val="0035357B"/>
    <w:rsid w:val="00353609"/>
    <w:rsid w:val="003539DC"/>
    <w:rsid w:val="003541D4"/>
    <w:rsid w:val="00354877"/>
    <w:rsid w:val="0035589A"/>
    <w:rsid w:val="003558D7"/>
    <w:rsid w:val="00355A93"/>
    <w:rsid w:val="003560BE"/>
    <w:rsid w:val="003560D4"/>
    <w:rsid w:val="00356C30"/>
    <w:rsid w:val="0035761D"/>
    <w:rsid w:val="00357637"/>
    <w:rsid w:val="00357D00"/>
    <w:rsid w:val="00357FA3"/>
    <w:rsid w:val="003607BD"/>
    <w:rsid w:val="00360D2A"/>
    <w:rsid w:val="0036198F"/>
    <w:rsid w:val="003623AC"/>
    <w:rsid w:val="00362492"/>
    <w:rsid w:val="00362CF3"/>
    <w:rsid w:val="00362DCA"/>
    <w:rsid w:val="0036327E"/>
    <w:rsid w:val="00363ACB"/>
    <w:rsid w:val="00363DDA"/>
    <w:rsid w:val="003659E0"/>
    <w:rsid w:val="00366EA9"/>
    <w:rsid w:val="00367611"/>
    <w:rsid w:val="00367642"/>
    <w:rsid w:val="00367D15"/>
    <w:rsid w:val="003701CC"/>
    <w:rsid w:val="003713C4"/>
    <w:rsid w:val="0037154F"/>
    <w:rsid w:val="00371BF5"/>
    <w:rsid w:val="00371C16"/>
    <w:rsid w:val="003721B8"/>
    <w:rsid w:val="003729E1"/>
    <w:rsid w:val="00372D22"/>
    <w:rsid w:val="00372E51"/>
    <w:rsid w:val="00373168"/>
    <w:rsid w:val="00373236"/>
    <w:rsid w:val="0037378F"/>
    <w:rsid w:val="00373A84"/>
    <w:rsid w:val="00373A9B"/>
    <w:rsid w:val="00373E32"/>
    <w:rsid w:val="00374059"/>
    <w:rsid w:val="0037473B"/>
    <w:rsid w:val="003754C5"/>
    <w:rsid w:val="0037565E"/>
    <w:rsid w:val="00376C72"/>
    <w:rsid w:val="00376DEE"/>
    <w:rsid w:val="003773E6"/>
    <w:rsid w:val="00377899"/>
    <w:rsid w:val="00380948"/>
    <w:rsid w:val="003820E8"/>
    <w:rsid w:val="003829DD"/>
    <w:rsid w:val="00382C8A"/>
    <w:rsid w:val="0038338C"/>
    <w:rsid w:val="00384260"/>
    <w:rsid w:val="00384924"/>
    <w:rsid w:val="0038592B"/>
    <w:rsid w:val="00385940"/>
    <w:rsid w:val="0038594D"/>
    <w:rsid w:val="003861DC"/>
    <w:rsid w:val="00386C83"/>
    <w:rsid w:val="00386DDD"/>
    <w:rsid w:val="00386FD2"/>
    <w:rsid w:val="0038702A"/>
    <w:rsid w:val="00387F88"/>
    <w:rsid w:val="0039036C"/>
    <w:rsid w:val="00392134"/>
    <w:rsid w:val="0039219A"/>
    <w:rsid w:val="00392228"/>
    <w:rsid w:val="003922D3"/>
    <w:rsid w:val="00392F18"/>
    <w:rsid w:val="003936BC"/>
    <w:rsid w:val="00393737"/>
    <w:rsid w:val="00393985"/>
    <w:rsid w:val="00393E8C"/>
    <w:rsid w:val="00394745"/>
    <w:rsid w:val="0039590F"/>
    <w:rsid w:val="00395A2E"/>
    <w:rsid w:val="0039660C"/>
    <w:rsid w:val="00396BE1"/>
    <w:rsid w:val="00396BF1"/>
    <w:rsid w:val="003976E3"/>
    <w:rsid w:val="00397888"/>
    <w:rsid w:val="00397D34"/>
    <w:rsid w:val="00397E80"/>
    <w:rsid w:val="003A0CF6"/>
    <w:rsid w:val="003A2000"/>
    <w:rsid w:val="003A2016"/>
    <w:rsid w:val="003A2018"/>
    <w:rsid w:val="003A222A"/>
    <w:rsid w:val="003A2345"/>
    <w:rsid w:val="003A2377"/>
    <w:rsid w:val="003A2A7C"/>
    <w:rsid w:val="003A3FCE"/>
    <w:rsid w:val="003A4852"/>
    <w:rsid w:val="003A4AA8"/>
    <w:rsid w:val="003A4C8D"/>
    <w:rsid w:val="003A517C"/>
    <w:rsid w:val="003A5D0D"/>
    <w:rsid w:val="003A6272"/>
    <w:rsid w:val="003A62BA"/>
    <w:rsid w:val="003A675B"/>
    <w:rsid w:val="003A6C98"/>
    <w:rsid w:val="003A6CD8"/>
    <w:rsid w:val="003A6E6D"/>
    <w:rsid w:val="003A72C9"/>
    <w:rsid w:val="003A7763"/>
    <w:rsid w:val="003A7A8E"/>
    <w:rsid w:val="003A7B9B"/>
    <w:rsid w:val="003B0912"/>
    <w:rsid w:val="003B0D09"/>
    <w:rsid w:val="003B1A80"/>
    <w:rsid w:val="003B1C83"/>
    <w:rsid w:val="003B302F"/>
    <w:rsid w:val="003B3123"/>
    <w:rsid w:val="003B31DB"/>
    <w:rsid w:val="003B3499"/>
    <w:rsid w:val="003B37AB"/>
    <w:rsid w:val="003B3CB1"/>
    <w:rsid w:val="003B40DE"/>
    <w:rsid w:val="003B42B6"/>
    <w:rsid w:val="003B436F"/>
    <w:rsid w:val="003B4672"/>
    <w:rsid w:val="003B4BB8"/>
    <w:rsid w:val="003B5803"/>
    <w:rsid w:val="003B580B"/>
    <w:rsid w:val="003B5A53"/>
    <w:rsid w:val="003B5C4A"/>
    <w:rsid w:val="003B60E4"/>
    <w:rsid w:val="003B6383"/>
    <w:rsid w:val="003B7E71"/>
    <w:rsid w:val="003C063D"/>
    <w:rsid w:val="003C0C14"/>
    <w:rsid w:val="003C0D8E"/>
    <w:rsid w:val="003C1ABD"/>
    <w:rsid w:val="003C2DFA"/>
    <w:rsid w:val="003C31C3"/>
    <w:rsid w:val="003C3628"/>
    <w:rsid w:val="003C3C69"/>
    <w:rsid w:val="003C4919"/>
    <w:rsid w:val="003C4F74"/>
    <w:rsid w:val="003C4FAD"/>
    <w:rsid w:val="003C5921"/>
    <w:rsid w:val="003C7CF4"/>
    <w:rsid w:val="003C7EC8"/>
    <w:rsid w:val="003C7F41"/>
    <w:rsid w:val="003C7FA2"/>
    <w:rsid w:val="003C7FEB"/>
    <w:rsid w:val="003D01AB"/>
    <w:rsid w:val="003D08EB"/>
    <w:rsid w:val="003D0A8E"/>
    <w:rsid w:val="003D17BE"/>
    <w:rsid w:val="003D3420"/>
    <w:rsid w:val="003D37D7"/>
    <w:rsid w:val="003D4555"/>
    <w:rsid w:val="003D50E9"/>
    <w:rsid w:val="003D686F"/>
    <w:rsid w:val="003D7191"/>
    <w:rsid w:val="003D72CA"/>
    <w:rsid w:val="003D7FD9"/>
    <w:rsid w:val="003E0B0F"/>
    <w:rsid w:val="003E22A4"/>
    <w:rsid w:val="003E26A0"/>
    <w:rsid w:val="003E28A1"/>
    <w:rsid w:val="003E3561"/>
    <w:rsid w:val="003E497E"/>
    <w:rsid w:val="003E4F32"/>
    <w:rsid w:val="003E4F99"/>
    <w:rsid w:val="003E5311"/>
    <w:rsid w:val="003E563E"/>
    <w:rsid w:val="003E5F2F"/>
    <w:rsid w:val="003E63EB"/>
    <w:rsid w:val="003E64FE"/>
    <w:rsid w:val="003E6BFA"/>
    <w:rsid w:val="003E6F55"/>
    <w:rsid w:val="003E79EE"/>
    <w:rsid w:val="003E7A85"/>
    <w:rsid w:val="003F01F5"/>
    <w:rsid w:val="003F0CB1"/>
    <w:rsid w:val="003F109C"/>
    <w:rsid w:val="003F1D21"/>
    <w:rsid w:val="003F259D"/>
    <w:rsid w:val="003F25E2"/>
    <w:rsid w:val="003F263B"/>
    <w:rsid w:val="003F2754"/>
    <w:rsid w:val="003F2D5E"/>
    <w:rsid w:val="003F3E35"/>
    <w:rsid w:val="003F44F2"/>
    <w:rsid w:val="003F526B"/>
    <w:rsid w:val="003F609F"/>
    <w:rsid w:val="00400016"/>
    <w:rsid w:val="00400220"/>
    <w:rsid w:val="004004C8"/>
    <w:rsid w:val="0040088D"/>
    <w:rsid w:val="00400BC7"/>
    <w:rsid w:val="00400C49"/>
    <w:rsid w:val="00400E13"/>
    <w:rsid w:val="00401183"/>
    <w:rsid w:val="004011FA"/>
    <w:rsid w:val="004013C1"/>
    <w:rsid w:val="0040248D"/>
    <w:rsid w:val="0040287D"/>
    <w:rsid w:val="00403949"/>
    <w:rsid w:val="0040444B"/>
    <w:rsid w:val="00404A3E"/>
    <w:rsid w:val="00404AFC"/>
    <w:rsid w:val="00404BD9"/>
    <w:rsid w:val="00404F1F"/>
    <w:rsid w:val="004051EF"/>
    <w:rsid w:val="004063E0"/>
    <w:rsid w:val="0040649F"/>
    <w:rsid w:val="00406FC6"/>
    <w:rsid w:val="004071F5"/>
    <w:rsid w:val="00407A27"/>
    <w:rsid w:val="00410753"/>
    <w:rsid w:val="00410B33"/>
    <w:rsid w:val="004110BE"/>
    <w:rsid w:val="0041273D"/>
    <w:rsid w:val="004127CF"/>
    <w:rsid w:val="00412B9C"/>
    <w:rsid w:val="0041348A"/>
    <w:rsid w:val="00413AC8"/>
    <w:rsid w:val="00413B02"/>
    <w:rsid w:val="00413E9A"/>
    <w:rsid w:val="004141D5"/>
    <w:rsid w:val="004150A2"/>
    <w:rsid w:val="004162F1"/>
    <w:rsid w:val="00416767"/>
    <w:rsid w:val="00416AB8"/>
    <w:rsid w:val="004176B4"/>
    <w:rsid w:val="004178AD"/>
    <w:rsid w:val="00417CC9"/>
    <w:rsid w:val="004201AA"/>
    <w:rsid w:val="0042031A"/>
    <w:rsid w:val="00420675"/>
    <w:rsid w:val="0042078C"/>
    <w:rsid w:val="00421074"/>
    <w:rsid w:val="00421813"/>
    <w:rsid w:val="0042225E"/>
    <w:rsid w:val="004222CD"/>
    <w:rsid w:val="00422965"/>
    <w:rsid w:val="0042367C"/>
    <w:rsid w:val="00423830"/>
    <w:rsid w:val="00423B79"/>
    <w:rsid w:val="00425DC7"/>
    <w:rsid w:val="0042686E"/>
    <w:rsid w:val="00426DC2"/>
    <w:rsid w:val="0042714C"/>
    <w:rsid w:val="00427626"/>
    <w:rsid w:val="00430D14"/>
    <w:rsid w:val="004317B7"/>
    <w:rsid w:val="00432B33"/>
    <w:rsid w:val="004331B3"/>
    <w:rsid w:val="00433598"/>
    <w:rsid w:val="00433D32"/>
    <w:rsid w:val="00433EC9"/>
    <w:rsid w:val="00433FD1"/>
    <w:rsid w:val="004355FF"/>
    <w:rsid w:val="00435F94"/>
    <w:rsid w:val="004364C7"/>
    <w:rsid w:val="00436514"/>
    <w:rsid w:val="00437FFE"/>
    <w:rsid w:val="00440424"/>
    <w:rsid w:val="00440B2E"/>
    <w:rsid w:val="00441125"/>
    <w:rsid w:val="004416D8"/>
    <w:rsid w:val="0044217A"/>
    <w:rsid w:val="00442268"/>
    <w:rsid w:val="004424ED"/>
    <w:rsid w:val="00442E68"/>
    <w:rsid w:val="0044352D"/>
    <w:rsid w:val="004436AF"/>
    <w:rsid w:val="004439E8"/>
    <w:rsid w:val="00443B61"/>
    <w:rsid w:val="00444141"/>
    <w:rsid w:val="00444C05"/>
    <w:rsid w:val="00445283"/>
    <w:rsid w:val="00445487"/>
    <w:rsid w:val="004454CF"/>
    <w:rsid w:val="004459BD"/>
    <w:rsid w:val="00445BC8"/>
    <w:rsid w:val="00445F2B"/>
    <w:rsid w:val="004503CD"/>
    <w:rsid w:val="004508EC"/>
    <w:rsid w:val="00450BE6"/>
    <w:rsid w:val="0045204C"/>
    <w:rsid w:val="00452B76"/>
    <w:rsid w:val="00452CF7"/>
    <w:rsid w:val="00452D43"/>
    <w:rsid w:val="0045350F"/>
    <w:rsid w:val="00453959"/>
    <w:rsid w:val="00453DAA"/>
    <w:rsid w:val="00453F81"/>
    <w:rsid w:val="00454BB2"/>
    <w:rsid w:val="00454DD7"/>
    <w:rsid w:val="00455755"/>
    <w:rsid w:val="0045593D"/>
    <w:rsid w:val="00456886"/>
    <w:rsid w:val="00456A45"/>
    <w:rsid w:val="00460172"/>
    <w:rsid w:val="0046030C"/>
    <w:rsid w:val="00460333"/>
    <w:rsid w:val="00460DC4"/>
    <w:rsid w:val="00461103"/>
    <w:rsid w:val="00461233"/>
    <w:rsid w:val="00462A9A"/>
    <w:rsid w:val="00463198"/>
    <w:rsid w:val="00463AA5"/>
    <w:rsid w:val="00463C26"/>
    <w:rsid w:val="00463C97"/>
    <w:rsid w:val="0046489F"/>
    <w:rsid w:val="00464BE8"/>
    <w:rsid w:val="004652F2"/>
    <w:rsid w:val="00465393"/>
    <w:rsid w:val="004656DB"/>
    <w:rsid w:val="00465C6D"/>
    <w:rsid w:val="0046612E"/>
    <w:rsid w:val="00466246"/>
    <w:rsid w:val="00466D97"/>
    <w:rsid w:val="00466E0B"/>
    <w:rsid w:val="004672F1"/>
    <w:rsid w:val="0047104B"/>
    <w:rsid w:val="0047173C"/>
    <w:rsid w:val="00471A76"/>
    <w:rsid w:val="00472238"/>
    <w:rsid w:val="004726A4"/>
    <w:rsid w:val="0047291B"/>
    <w:rsid w:val="00473384"/>
    <w:rsid w:val="004733F5"/>
    <w:rsid w:val="0047375E"/>
    <w:rsid w:val="00473D0C"/>
    <w:rsid w:val="00473F8D"/>
    <w:rsid w:val="0047467E"/>
    <w:rsid w:val="00474780"/>
    <w:rsid w:val="004748B8"/>
    <w:rsid w:val="00480391"/>
    <w:rsid w:val="00481209"/>
    <w:rsid w:val="0048247B"/>
    <w:rsid w:val="00482CC2"/>
    <w:rsid w:val="0048385A"/>
    <w:rsid w:val="004842FB"/>
    <w:rsid w:val="004846CE"/>
    <w:rsid w:val="0048475A"/>
    <w:rsid w:val="00485EB2"/>
    <w:rsid w:val="00486BF8"/>
    <w:rsid w:val="00487259"/>
    <w:rsid w:val="00490777"/>
    <w:rsid w:val="00490A0C"/>
    <w:rsid w:val="004916A7"/>
    <w:rsid w:val="004922C1"/>
    <w:rsid w:val="004929E3"/>
    <w:rsid w:val="00492FBA"/>
    <w:rsid w:val="004933B4"/>
    <w:rsid w:val="004941E0"/>
    <w:rsid w:val="00494C2B"/>
    <w:rsid w:val="00494DA0"/>
    <w:rsid w:val="004962DC"/>
    <w:rsid w:val="00496790"/>
    <w:rsid w:val="0049725E"/>
    <w:rsid w:val="00497754"/>
    <w:rsid w:val="004A009C"/>
    <w:rsid w:val="004A0592"/>
    <w:rsid w:val="004A115B"/>
    <w:rsid w:val="004A1281"/>
    <w:rsid w:val="004A13B9"/>
    <w:rsid w:val="004A1D28"/>
    <w:rsid w:val="004A2A13"/>
    <w:rsid w:val="004A2C48"/>
    <w:rsid w:val="004A32E8"/>
    <w:rsid w:val="004A34E1"/>
    <w:rsid w:val="004A3EAB"/>
    <w:rsid w:val="004A4103"/>
    <w:rsid w:val="004A481C"/>
    <w:rsid w:val="004A51B7"/>
    <w:rsid w:val="004A57AF"/>
    <w:rsid w:val="004A6BC6"/>
    <w:rsid w:val="004A7269"/>
    <w:rsid w:val="004A7920"/>
    <w:rsid w:val="004A7E87"/>
    <w:rsid w:val="004B03B0"/>
    <w:rsid w:val="004B0447"/>
    <w:rsid w:val="004B0847"/>
    <w:rsid w:val="004B2C75"/>
    <w:rsid w:val="004B389E"/>
    <w:rsid w:val="004B4621"/>
    <w:rsid w:val="004B4B15"/>
    <w:rsid w:val="004B4D97"/>
    <w:rsid w:val="004B517C"/>
    <w:rsid w:val="004B522E"/>
    <w:rsid w:val="004B55DF"/>
    <w:rsid w:val="004B5BA2"/>
    <w:rsid w:val="004B62B3"/>
    <w:rsid w:val="004B65B4"/>
    <w:rsid w:val="004B6D68"/>
    <w:rsid w:val="004B724A"/>
    <w:rsid w:val="004B7C57"/>
    <w:rsid w:val="004C050D"/>
    <w:rsid w:val="004C054B"/>
    <w:rsid w:val="004C08C1"/>
    <w:rsid w:val="004C0A44"/>
    <w:rsid w:val="004C1BF7"/>
    <w:rsid w:val="004C2AD9"/>
    <w:rsid w:val="004C2DB4"/>
    <w:rsid w:val="004C510F"/>
    <w:rsid w:val="004C5A11"/>
    <w:rsid w:val="004C6492"/>
    <w:rsid w:val="004C657D"/>
    <w:rsid w:val="004C7591"/>
    <w:rsid w:val="004C75E3"/>
    <w:rsid w:val="004D03CD"/>
    <w:rsid w:val="004D0708"/>
    <w:rsid w:val="004D0882"/>
    <w:rsid w:val="004D1632"/>
    <w:rsid w:val="004D1A10"/>
    <w:rsid w:val="004D1DA0"/>
    <w:rsid w:val="004D1FB9"/>
    <w:rsid w:val="004D2044"/>
    <w:rsid w:val="004D27E7"/>
    <w:rsid w:val="004D3624"/>
    <w:rsid w:val="004D3C32"/>
    <w:rsid w:val="004D508E"/>
    <w:rsid w:val="004D50D0"/>
    <w:rsid w:val="004D54CF"/>
    <w:rsid w:val="004D56CE"/>
    <w:rsid w:val="004D61E0"/>
    <w:rsid w:val="004D6AFE"/>
    <w:rsid w:val="004D71E3"/>
    <w:rsid w:val="004D7765"/>
    <w:rsid w:val="004E0119"/>
    <w:rsid w:val="004E0446"/>
    <w:rsid w:val="004E059D"/>
    <w:rsid w:val="004E0EC7"/>
    <w:rsid w:val="004E1199"/>
    <w:rsid w:val="004E23E9"/>
    <w:rsid w:val="004E26D8"/>
    <w:rsid w:val="004E325E"/>
    <w:rsid w:val="004E33B3"/>
    <w:rsid w:val="004E353A"/>
    <w:rsid w:val="004E37A3"/>
    <w:rsid w:val="004E3E06"/>
    <w:rsid w:val="004E3FA6"/>
    <w:rsid w:val="004E49E4"/>
    <w:rsid w:val="004E683C"/>
    <w:rsid w:val="004E69E9"/>
    <w:rsid w:val="004E6B0A"/>
    <w:rsid w:val="004E6B78"/>
    <w:rsid w:val="004E6ECA"/>
    <w:rsid w:val="004F00F9"/>
    <w:rsid w:val="004F02BF"/>
    <w:rsid w:val="004F0EE7"/>
    <w:rsid w:val="004F1606"/>
    <w:rsid w:val="004F2835"/>
    <w:rsid w:val="004F2C5C"/>
    <w:rsid w:val="004F31B2"/>
    <w:rsid w:val="004F3A85"/>
    <w:rsid w:val="004F3FEE"/>
    <w:rsid w:val="004F4E9D"/>
    <w:rsid w:val="004F574D"/>
    <w:rsid w:val="004F5750"/>
    <w:rsid w:val="004F5970"/>
    <w:rsid w:val="004F6548"/>
    <w:rsid w:val="004F66B3"/>
    <w:rsid w:val="004F7005"/>
    <w:rsid w:val="004F71EF"/>
    <w:rsid w:val="004F720C"/>
    <w:rsid w:val="004F76CF"/>
    <w:rsid w:val="004F7F95"/>
    <w:rsid w:val="004F7FFB"/>
    <w:rsid w:val="00500098"/>
    <w:rsid w:val="0050052D"/>
    <w:rsid w:val="00500967"/>
    <w:rsid w:val="0050202C"/>
    <w:rsid w:val="0050222C"/>
    <w:rsid w:val="005023EB"/>
    <w:rsid w:val="005025E5"/>
    <w:rsid w:val="00502BE9"/>
    <w:rsid w:val="00502D26"/>
    <w:rsid w:val="00502ED7"/>
    <w:rsid w:val="00503DEE"/>
    <w:rsid w:val="00503EC5"/>
    <w:rsid w:val="0050564F"/>
    <w:rsid w:val="00505FA5"/>
    <w:rsid w:val="005060AB"/>
    <w:rsid w:val="00507780"/>
    <w:rsid w:val="00507898"/>
    <w:rsid w:val="00510778"/>
    <w:rsid w:val="005119DF"/>
    <w:rsid w:val="005120B9"/>
    <w:rsid w:val="005123F5"/>
    <w:rsid w:val="00512D53"/>
    <w:rsid w:val="00512DBB"/>
    <w:rsid w:val="0051383C"/>
    <w:rsid w:val="005140DB"/>
    <w:rsid w:val="00514D89"/>
    <w:rsid w:val="00515D57"/>
    <w:rsid w:val="0051651A"/>
    <w:rsid w:val="0051700E"/>
    <w:rsid w:val="0051734A"/>
    <w:rsid w:val="00517410"/>
    <w:rsid w:val="00517479"/>
    <w:rsid w:val="005177FE"/>
    <w:rsid w:val="00517D67"/>
    <w:rsid w:val="00520C0B"/>
    <w:rsid w:val="005211E1"/>
    <w:rsid w:val="0052141E"/>
    <w:rsid w:val="0052188D"/>
    <w:rsid w:val="00522061"/>
    <w:rsid w:val="00522B8F"/>
    <w:rsid w:val="00522F01"/>
    <w:rsid w:val="00523334"/>
    <w:rsid w:val="0052334D"/>
    <w:rsid w:val="00524473"/>
    <w:rsid w:val="005253C1"/>
    <w:rsid w:val="00526115"/>
    <w:rsid w:val="0052752E"/>
    <w:rsid w:val="00530179"/>
    <w:rsid w:val="00530C0F"/>
    <w:rsid w:val="005312FC"/>
    <w:rsid w:val="005322C8"/>
    <w:rsid w:val="005322CB"/>
    <w:rsid w:val="00532E66"/>
    <w:rsid w:val="0053371E"/>
    <w:rsid w:val="00533B20"/>
    <w:rsid w:val="00533DD2"/>
    <w:rsid w:val="00534203"/>
    <w:rsid w:val="00534D70"/>
    <w:rsid w:val="005355B2"/>
    <w:rsid w:val="00536440"/>
    <w:rsid w:val="00537399"/>
    <w:rsid w:val="005378B6"/>
    <w:rsid w:val="00537B0C"/>
    <w:rsid w:val="00537D0B"/>
    <w:rsid w:val="00540028"/>
    <w:rsid w:val="00540312"/>
    <w:rsid w:val="005408C9"/>
    <w:rsid w:val="00540A68"/>
    <w:rsid w:val="00540EE8"/>
    <w:rsid w:val="00540FD1"/>
    <w:rsid w:val="00541444"/>
    <w:rsid w:val="00541DAA"/>
    <w:rsid w:val="0054373B"/>
    <w:rsid w:val="0054376E"/>
    <w:rsid w:val="005437AB"/>
    <w:rsid w:val="00543E62"/>
    <w:rsid w:val="005441B6"/>
    <w:rsid w:val="00544313"/>
    <w:rsid w:val="00544967"/>
    <w:rsid w:val="0054509E"/>
    <w:rsid w:val="005456F0"/>
    <w:rsid w:val="00546358"/>
    <w:rsid w:val="00546E1E"/>
    <w:rsid w:val="005479B9"/>
    <w:rsid w:val="00547CBA"/>
    <w:rsid w:val="00550697"/>
    <w:rsid w:val="00550973"/>
    <w:rsid w:val="0055167C"/>
    <w:rsid w:val="00551788"/>
    <w:rsid w:val="00552358"/>
    <w:rsid w:val="00552BF6"/>
    <w:rsid w:val="00552FC4"/>
    <w:rsid w:val="005531AF"/>
    <w:rsid w:val="005536F6"/>
    <w:rsid w:val="00553B42"/>
    <w:rsid w:val="005541BE"/>
    <w:rsid w:val="00556B88"/>
    <w:rsid w:val="0055756E"/>
    <w:rsid w:val="005576A8"/>
    <w:rsid w:val="00560C8C"/>
    <w:rsid w:val="00560E26"/>
    <w:rsid w:val="0056110F"/>
    <w:rsid w:val="00561630"/>
    <w:rsid w:val="0056333C"/>
    <w:rsid w:val="005633B0"/>
    <w:rsid w:val="00563595"/>
    <w:rsid w:val="0056385B"/>
    <w:rsid w:val="0056390E"/>
    <w:rsid w:val="00564080"/>
    <w:rsid w:val="005640D4"/>
    <w:rsid w:val="00564575"/>
    <w:rsid w:val="005649BD"/>
    <w:rsid w:val="00564D7E"/>
    <w:rsid w:val="00565BCF"/>
    <w:rsid w:val="00565E39"/>
    <w:rsid w:val="0056659B"/>
    <w:rsid w:val="00566AB4"/>
    <w:rsid w:val="005671B2"/>
    <w:rsid w:val="0056732F"/>
    <w:rsid w:val="005675A5"/>
    <w:rsid w:val="00570314"/>
    <w:rsid w:val="005705B6"/>
    <w:rsid w:val="0057074D"/>
    <w:rsid w:val="00570C88"/>
    <w:rsid w:val="00570C8D"/>
    <w:rsid w:val="00570D52"/>
    <w:rsid w:val="00571615"/>
    <w:rsid w:val="005716F9"/>
    <w:rsid w:val="00572583"/>
    <w:rsid w:val="005727D9"/>
    <w:rsid w:val="00573036"/>
    <w:rsid w:val="005736FF"/>
    <w:rsid w:val="00573B8A"/>
    <w:rsid w:val="0057483E"/>
    <w:rsid w:val="00577017"/>
    <w:rsid w:val="00577437"/>
    <w:rsid w:val="00577B1A"/>
    <w:rsid w:val="0058033C"/>
    <w:rsid w:val="00580A33"/>
    <w:rsid w:val="00581FFC"/>
    <w:rsid w:val="00582224"/>
    <w:rsid w:val="00582988"/>
    <w:rsid w:val="00583639"/>
    <w:rsid w:val="00583EF4"/>
    <w:rsid w:val="00585C0A"/>
    <w:rsid w:val="00586737"/>
    <w:rsid w:val="005869D3"/>
    <w:rsid w:val="00586E17"/>
    <w:rsid w:val="00587511"/>
    <w:rsid w:val="0058755D"/>
    <w:rsid w:val="00587584"/>
    <w:rsid w:val="00587860"/>
    <w:rsid w:val="005879F8"/>
    <w:rsid w:val="00590A29"/>
    <w:rsid w:val="00591362"/>
    <w:rsid w:val="00591B28"/>
    <w:rsid w:val="00592C25"/>
    <w:rsid w:val="005947A5"/>
    <w:rsid w:val="00594A9D"/>
    <w:rsid w:val="00594E25"/>
    <w:rsid w:val="0059584C"/>
    <w:rsid w:val="00595E69"/>
    <w:rsid w:val="00595FE6"/>
    <w:rsid w:val="005967A4"/>
    <w:rsid w:val="00596F76"/>
    <w:rsid w:val="0059702E"/>
    <w:rsid w:val="005971DE"/>
    <w:rsid w:val="0059729B"/>
    <w:rsid w:val="005975A1"/>
    <w:rsid w:val="00597F64"/>
    <w:rsid w:val="005A16E2"/>
    <w:rsid w:val="005A19CA"/>
    <w:rsid w:val="005A1E53"/>
    <w:rsid w:val="005A20A4"/>
    <w:rsid w:val="005A20B8"/>
    <w:rsid w:val="005A26C6"/>
    <w:rsid w:val="005A2773"/>
    <w:rsid w:val="005A2A74"/>
    <w:rsid w:val="005A2C55"/>
    <w:rsid w:val="005A39AF"/>
    <w:rsid w:val="005A3BD3"/>
    <w:rsid w:val="005A42FE"/>
    <w:rsid w:val="005A43E8"/>
    <w:rsid w:val="005A5379"/>
    <w:rsid w:val="005A5C40"/>
    <w:rsid w:val="005A6259"/>
    <w:rsid w:val="005A6413"/>
    <w:rsid w:val="005A6A03"/>
    <w:rsid w:val="005A72E5"/>
    <w:rsid w:val="005A7E11"/>
    <w:rsid w:val="005B00ED"/>
    <w:rsid w:val="005B0298"/>
    <w:rsid w:val="005B029C"/>
    <w:rsid w:val="005B0F9A"/>
    <w:rsid w:val="005B168B"/>
    <w:rsid w:val="005B19FD"/>
    <w:rsid w:val="005B2B8F"/>
    <w:rsid w:val="005B2E2F"/>
    <w:rsid w:val="005B37EF"/>
    <w:rsid w:val="005B3BFB"/>
    <w:rsid w:val="005B3E1E"/>
    <w:rsid w:val="005B4003"/>
    <w:rsid w:val="005B43E7"/>
    <w:rsid w:val="005B4DD4"/>
    <w:rsid w:val="005B5124"/>
    <w:rsid w:val="005B5133"/>
    <w:rsid w:val="005B532A"/>
    <w:rsid w:val="005B65C0"/>
    <w:rsid w:val="005B6AA2"/>
    <w:rsid w:val="005C008C"/>
    <w:rsid w:val="005C089C"/>
    <w:rsid w:val="005C106D"/>
    <w:rsid w:val="005C15AD"/>
    <w:rsid w:val="005C17B7"/>
    <w:rsid w:val="005C1AA1"/>
    <w:rsid w:val="005C1C79"/>
    <w:rsid w:val="005C3CA4"/>
    <w:rsid w:val="005C3CC6"/>
    <w:rsid w:val="005C3F3E"/>
    <w:rsid w:val="005C40C5"/>
    <w:rsid w:val="005C4198"/>
    <w:rsid w:val="005C41E7"/>
    <w:rsid w:val="005C4581"/>
    <w:rsid w:val="005C482D"/>
    <w:rsid w:val="005C58A0"/>
    <w:rsid w:val="005C69AF"/>
    <w:rsid w:val="005C7E4F"/>
    <w:rsid w:val="005C7FB7"/>
    <w:rsid w:val="005D03E5"/>
    <w:rsid w:val="005D07C3"/>
    <w:rsid w:val="005D0C6B"/>
    <w:rsid w:val="005D17AD"/>
    <w:rsid w:val="005D20DC"/>
    <w:rsid w:val="005D293C"/>
    <w:rsid w:val="005D29E3"/>
    <w:rsid w:val="005D2A98"/>
    <w:rsid w:val="005D2C2B"/>
    <w:rsid w:val="005D2E0F"/>
    <w:rsid w:val="005D31A1"/>
    <w:rsid w:val="005D3BB1"/>
    <w:rsid w:val="005D3EA4"/>
    <w:rsid w:val="005D412E"/>
    <w:rsid w:val="005D41DF"/>
    <w:rsid w:val="005D4744"/>
    <w:rsid w:val="005D4F6B"/>
    <w:rsid w:val="005D5250"/>
    <w:rsid w:val="005D5258"/>
    <w:rsid w:val="005D5355"/>
    <w:rsid w:val="005D573E"/>
    <w:rsid w:val="005D5B8B"/>
    <w:rsid w:val="005D5C76"/>
    <w:rsid w:val="005D64BF"/>
    <w:rsid w:val="005D6523"/>
    <w:rsid w:val="005D7105"/>
    <w:rsid w:val="005E0867"/>
    <w:rsid w:val="005E14EF"/>
    <w:rsid w:val="005E2945"/>
    <w:rsid w:val="005E2952"/>
    <w:rsid w:val="005E3031"/>
    <w:rsid w:val="005E3075"/>
    <w:rsid w:val="005E3739"/>
    <w:rsid w:val="005E4741"/>
    <w:rsid w:val="005E47B2"/>
    <w:rsid w:val="005E4C00"/>
    <w:rsid w:val="005E4E6B"/>
    <w:rsid w:val="005E4F60"/>
    <w:rsid w:val="005E5411"/>
    <w:rsid w:val="005E647F"/>
    <w:rsid w:val="005F02D7"/>
    <w:rsid w:val="005F0661"/>
    <w:rsid w:val="005F144F"/>
    <w:rsid w:val="005F1BAD"/>
    <w:rsid w:val="005F20DD"/>
    <w:rsid w:val="005F2A67"/>
    <w:rsid w:val="005F2FC9"/>
    <w:rsid w:val="005F3775"/>
    <w:rsid w:val="005F4426"/>
    <w:rsid w:val="005F486D"/>
    <w:rsid w:val="005F530B"/>
    <w:rsid w:val="005F573F"/>
    <w:rsid w:val="005F695C"/>
    <w:rsid w:val="00600CC2"/>
    <w:rsid w:val="00600E70"/>
    <w:rsid w:val="00601572"/>
    <w:rsid w:val="0060215B"/>
    <w:rsid w:val="0060282E"/>
    <w:rsid w:val="00602BE2"/>
    <w:rsid w:val="00604048"/>
    <w:rsid w:val="00604254"/>
    <w:rsid w:val="006046D8"/>
    <w:rsid w:val="006055CF"/>
    <w:rsid w:val="00605F4B"/>
    <w:rsid w:val="00607410"/>
    <w:rsid w:val="0061137E"/>
    <w:rsid w:val="00611552"/>
    <w:rsid w:val="00611CC1"/>
    <w:rsid w:val="00612525"/>
    <w:rsid w:val="0061275C"/>
    <w:rsid w:val="006131FA"/>
    <w:rsid w:val="0061378D"/>
    <w:rsid w:val="00614B3E"/>
    <w:rsid w:val="00615351"/>
    <w:rsid w:val="00615729"/>
    <w:rsid w:val="006159F9"/>
    <w:rsid w:val="00616220"/>
    <w:rsid w:val="00617706"/>
    <w:rsid w:val="0062043E"/>
    <w:rsid w:val="006207E0"/>
    <w:rsid w:val="006211B4"/>
    <w:rsid w:val="0062162D"/>
    <w:rsid w:val="00623DE2"/>
    <w:rsid w:val="00623E36"/>
    <w:rsid w:val="006240AC"/>
    <w:rsid w:val="006242E7"/>
    <w:rsid w:val="00624C54"/>
    <w:rsid w:val="00626839"/>
    <w:rsid w:val="0062685D"/>
    <w:rsid w:val="00626B04"/>
    <w:rsid w:val="00627082"/>
    <w:rsid w:val="006276CC"/>
    <w:rsid w:val="006279D1"/>
    <w:rsid w:val="00630A6F"/>
    <w:rsid w:val="006325D2"/>
    <w:rsid w:val="00632CB1"/>
    <w:rsid w:val="00633691"/>
    <w:rsid w:val="006337BE"/>
    <w:rsid w:val="00633C74"/>
    <w:rsid w:val="00634617"/>
    <w:rsid w:val="006349C3"/>
    <w:rsid w:val="006349E8"/>
    <w:rsid w:val="006365D1"/>
    <w:rsid w:val="00636FA9"/>
    <w:rsid w:val="00637670"/>
    <w:rsid w:val="00637764"/>
    <w:rsid w:val="00637CD7"/>
    <w:rsid w:val="00640AF6"/>
    <w:rsid w:val="006418B4"/>
    <w:rsid w:val="00641D4B"/>
    <w:rsid w:val="00642B81"/>
    <w:rsid w:val="00642FDE"/>
    <w:rsid w:val="00643EF7"/>
    <w:rsid w:val="006444ED"/>
    <w:rsid w:val="00644964"/>
    <w:rsid w:val="00644AEA"/>
    <w:rsid w:val="00644B8C"/>
    <w:rsid w:val="00644C43"/>
    <w:rsid w:val="00644EA2"/>
    <w:rsid w:val="00645932"/>
    <w:rsid w:val="00646014"/>
    <w:rsid w:val="006460D7"/>
    <w:rsid w:val="00646208"/>
    <w:rsid w:val="00646BC1"/>
    <w:rsid w:val="00646E7C"/>
    <w:rsid w:val="006476C1"/>
    <w:rsid w:val="006478CC"/>
    <w:rsid w:val="00647DE9"/>
    <w:rsid w:val="0065079F"/>
    <w:rsid w:val="00650FD5"/>
    <w:rsid w:val="00651D07"/>
    <w:rsid w:val="00652244"/>
    <w:rsid w:val="0065491B"/>
    <w:rsid w:val="00654987"/>
    <w:rsid w:val="00654DB3"/>
    <w:rsid w:val="00655599"/>
    <w:rsid w:val="00655A0B"/>
    <w:rsid w:val="00655ABB"/>
    <w:rsid w:val="006564BA"/>
    <w:rsid w:val="0065736C"/>
    <w:rsid w:val="00657AFA"/>
    <w:rsid w:val="00657BD9"/>
    <w:rsid w:val="00657D9F"/>
    <w:rsid w:val="00660E6A"/>
    <w:rsid w:val="00660F38"/>
    <w:rsid w:val="006610BF"/>
    <w:rsid w:val="00661C0D"/>
    <w:rsid w:val="00661D93"/>
    <w:rsid w:val="006623A9"/>
    <w:rsid w:val="006630D6"/>
    <w:rsid w:val="006635CC"/>
    <w:rsid w:val="00663A56"/>
    <w:rsid w:val="00663C51"/>
    <w:rsid w:val="00663CB7"/>
    <w:rsid w:val="00664022"/>
    <w:rsid w:val="00664469"/>
    <w:rsid w:val="00665F95"/>
    <w:rsid w:val="00666F8D"/>
    <w:rsid w:val="0066728F"/>
    <w:rsid w:val="0066738D"/>
    <w:rsid w:val="00667457"/>
    <w:rsid w:val="006703AD"/>
    <w:rsid w:val="006709A4"/>
    <w:rsid w:val="00670E2E"/>
    <w:rsid w:val="006723BE"/>
    <w:rsid w:val="00673099"/>
    <w:rsid w:val="006740B7"/>
    <w:rsid w:val="00674903"/>
    <w:rsid w:val="00674A1A"/>
    <w:rsid w:val="00674EFD"/>
    <w:rsid w:val="00675676"/>
    <w:rsid w:val="0067640C"/>
    <w:rsid w:val="006765E4"/>
    <w:rsid w:val="006766FB"/>
    <w:rsid w:val="006771C6"/>
    <w:rsid w:val="00680F9E"/>
    <w:rsid w:val="00681087"/>
    <w:rsid w:val="00681098"/>
    <w:rsid w:val="0068208B"/>
    <w:rsid w:val="00682314"/>
    <w:rsid w:val="006827D8"/>
    <w:rsid w:val="006836B2"/>
    <w:rsid w:val="0068383D"/>
    <w:rsid w:val="0068434D"/>
    <w:rsid w:val="00684739"/>
    <w:rsid w:val="0068479D"/>
    <w:rsid w:val="006848A2"/>
    <w:rsid w:val="00684D28"/>
    <w:rsid w:val="00685359"/>
    <w:rsid w:val="00686788"/>
    <w:rsid w:val="00686828"/>
    <w:rsid w:val="00686E8E"/>
    <w:rsid w:val="00687414"/>
    <w:rsid w:val="0068749B"/>
    <w:rsid w:val="006875B5"/>
    <w:rsid w:val="006879EF"/>
    <w:rsid w:val="006900DF"/>
    <w:rsid w:val="006925FE"/>
    <w:rsid w:val="00692734"/>
    <w:rsid w:val="00692D8A"/>
    <w:rsid w:val="00692FF8"/>
    <w:rsid w:val="00693375"/>
    <w:rsid w:val="006957BD"/>
    <w:rsid w:val="00696535"/>
    <w:rsid w:val="006A041F"/>
    <w:rsid w:val="006A2226"/>
    <w:rsid w:val="006A2648"/>
    <w:rsid w:val="006A2B6D"/>
    <w:rsid w:val="006A2EB6"/>
    <w:rsid w:val="006A3F50"/>
    <w:rsid w:val="006A468A"/>
    <w:rsid w:val="006A4794"/>
    <w:rsid w:val="006A4A16"/>
    <w:rsid w:val="006A4F7D"/>
    <w:rsid w:val="006A5064"/>
    <w:rsid w:val="006A57DD"/>
    <w:rsid w:val="006A5883"/>
    <w:rsid w:val="006A5B60"/>
    <w:rsid w:val="006A62F3"/>
    <w:rsid w:val="006A6D91"/>
    <w:rsid w:val="006A74D0"/>
    <w:rsid w:val="006B0DC4"/>
    <w:rsid w:val="006B0E62"/>
    <w:rsid w:val="006B12FB"/>
    <w:rsid w:val="006B2108"/>
    <w:rsid w:val="006B214B"/>
    <w:rsid w:val="006B26E9"/>
    <w:rsid w:val="006B30B6"/>
    <w:rsid w:val="006B38FE"/>
    <w:rsid w:val="006B3B9C"/>
    <w:rsid w:val="006B4714"/>
    <w:rsid w:val="006B4C03"/>
    <w:rsid w:val="006B5A11"/>
    <w:rsid w:val="006B5D23"/>
    <w:rsid w:val="006B6983"/>
    <w:rsid w:val="006B6C9A"/>
    <w:rsid w:val="006B6D37"/>
    <w:rsid w:val="006B746F"/>
    <w:rsid w:val="006B7B26"/>
    <w:rsid w:val="006B7C18"/>
    <w:rsid w:val="006C13D3"/>
    <w:rsid w:val="006C1D67"/>
    <w:rsid w:val="006C2523"/>
    <w:rsid w:val="006C29E4"/>
    <w:rsid w:val="006C2A87"/>
    <w:rsid w:val="006C2B3E"/>
    <w:rsid w:val="006C3F19"/>
    <w:rsid w:val="006C44CE"/>
    <w:rsid w:val="006C457D"/>
    <w:rsid w:val="006C48AB"/>
    <w:rsid w:val="006C50CB"/>
    <w:rsid w:val="006C5142"/>
    <w:rsid w:val="006C5465"/>
    <w:rsid w:val="006C54FA"/>
    <w:rsid w:val="006C5D54"/>
    <w:rsid w:val="006C5E47"/>
    <w:rsid w:val="006C68E7"/>
    <w:rsid w:val="006C694F"/>
    <w:rsid w:val="006C6BA3"/>
    <w:rsid w:val="006C6F27"/>
    <w:rsid w:val="006C7560"/>
    <w:rsid w:val="006C7BB8"/>
    <w:rsid w:val="006D10B0"/>
    <w:rsid w:val="006D11EA"/>
    <w:rsid w:val="006D14B8"/>
    <w:rsid w:val="006D1E73"/>
    <w:rsid w:val="006D2718"/>
    <w:rsid w:val="006D3695"/>
    <w:rsid w:val="006D6316"/>
    <w:rsid w:val="006D68D6"/>
    <w:rsid w:val="006D6904"/>
    <w:rsid w:val="006D70EE"/>
    <w:rsid w:val="006D794B"/>
    <w:rsid w:val="006D7A06"/>
    <w:rsid w:val="006D7FE5"/>
    <w:rsid w:val="006E00D3"/>
    <w:rsid w:val="006E00F1"/>
    <w:rsid w:val="006E066B"/>
    <w:rsid w:val="006E0B76"/>
    <w:rsid w:val="006E0B9E"/>
    <w:rsid w:val="006E0BAE"/>
    <w:rsid w:val="006E19E1"/>
    <w:rsid w:val="006E1AE0"/>
    <w:rsid w:val="006E1D77"/>
    <w:rsid w:val="006E1FF6"/>
    <w:rsid w:val="006E2B37"/>
    <w:rsid w:val="006E2D5D"/>
    <w:rsid w:val="006E2E8B"/>
    <w:rsid w:val="006E3456"/>
    <w:rsid w:val="006E34FE"/>
    <w:rsid w:val="006E3602"/>
    <w:rsid w:val="006E3B2F"/>
    <w:rsid w:val="006E3D26"/>
    <w:rsid w:val="006E3FA5"/>
    <w:rsid w:val="006E41B9"/>
    <w:rsid w:val="006E446D"/>
    <w:rsid w:val="006E475E"/>
    <w:rsid w:val="006E4B86"/>
    <w:rsid w:val="006E4D72"/>
    <w:rsid w:val="006E5756"/>
    <w:rsid w:val="006E60AC"/>
    <w:rsid w:val="006E7773"/>
    <w:rsid w:val="006E7C6F"/>
    <w:rsid w:val="006F0304"/>
    <w:rsid w:val="006F041B"/>
    <w:rsid w:val="006F0721"/>
    <w:rsid w:val="006F0739"/>
    <w:rsid w:val="006F1E20"/>
    <w:rsid w:val="006F2030"/>
    <w:rsid w:val="006F38F8"/>
    <w:rsid w:val="006F3A96"/>
    <w:rsid w:val="006F5471"/>
    <w:rsid w:val="006F5ECE"/>
    <w:rsid w:val="006F6D67"/>
    <w:rsid w:val="0070076D"/>
    <w:rsid w:val="00700B26"/>
    <w:rsid w:val="00701608"/>
    <w:rsid w:val="00701D96"/>
    <w:rsid w:val="007023E5"/>
    <w:rsid w:val="0070275B"/>
    <w:rsid w:val="00702BDA"/>
    <w:rsid w:val="00702D65"/>
    <w:rsid w:val="007035B2"/>
    <w:rsid w:val="00703B45"/>
    <w:rsid w:val="00703FFD"/>
    <w:rsid w:val="00704A79"/>
    <w:rsid w:val="00705265"/>
    <w:rsid w:val="0070540A"/>
    <w:rsid w:val="007054A8"/>
    <w:rsid w:val="00705D28"/>
    <w:rsid w:val="0070708E"/>
    <w:rsid w:val="00707760"/>
    <w:rsid w:val="007108DB"/>
    <w:rsid w:val="00710ADF"/>
    <w:rsid w:val="007110C5"/>
    <w:rsid w:val="007114EA"/>
    <w:rsid w:val="007125EA"/>
    <w:rsid w:val="007128CC"/>
    <w:rsid w:val="0071345A"/>
    <w:rsid w:val="00713E20"/>
    <w:rsid w:val="00713EE8"/>
    <w:rsid w:val="007140DA"/>
    <w:rsid w:val="0071459A"/>
    <w:rsid w:val="00714CCF"/>
    <w:rsid w:val="00715E51"/>
    <w:rsid w:val="00715F4B"/>
    <w:rsid w:val="00716871"/>
    <w:rsid w:val="00716B08"/>
    <w:rsid w:val="0071705C"/>
    <w:rsid w:val="00717676"/>
    <w:rsid w:val="007179B5"/>
    <w:rsid w:val="00717B4A"/>
    <w:rsid w:val="00720DED"/>
    <w:rsid w:val="00722A60"/>
    <w:rsid w:val="0072333E"/>
    <w:rsid w:val="0072336E"/>
    <w:rsid w:val="007235D0"/>
    <w:rsid w:val="0072390E"/>
    <w:rsid w:val="00723927"/>
    <w:rsid w:val="00723A08"/>
    <w:rsid w:val="00723BD2"/>
    <w:rsid w:val="00723FB9"/>
    <w:rsid w:val="007244F3"/>
    <w:rsid w:val="00724C7A"/>
    <w:rsid w:val="00724DAA"/>
    <w:rsid w:val="00725AA3"/>
    <w:rsid w:val="007269EB"/>
    <w:rsid w:val="00726BE7"/>
    <w:rsid w:val="00726FD4"/>
    <w:rsid w:val="00727A55"/>
    <w:rsid w:val="00730BA5"/>
    <w:rsid w:val="00730F5C"/>
    <w:rsid w:val="007316A2"/>
    <w:rsid w:val="00732845"/>
    <w:rsid w:val="00734027"/>
    <w:rsid w:val="00734277"/>
    <w:rsid w:val="00734302"/>
    <w:rsid w:val="007343FA"/>
    <w:rsid w:val="00734B67"/>
    <w:rsid w:val="00735722"/>
    <w:rsid w:val="00736278"/>
    <w:rsid w:val="007365A7"/>
    <w:rsid w:val="00736618"/>
    <w:rsid w:val="00736CE5"/>
    <w:rsid w:val="0073720F"/>
    <w:rsid w:val="00737A57"/>
    <w:rsid w:val="00737E90"/>
    <w:rsid w:val="007403F0"/>
    <w:rsid w:val="007406C2"/>
    <w:rsid w:val="00740BF6"/>
    <w:rsid w:val="00741706"/>
    <w:rsid w:val="00741727"/>
    <w:rsid w:val="00741DE8"/>
    <w:rsid w:val="0074203C"/>
    <w:rsid w:val="00742E95"/>
    <w:rsid w:val="00743785"/>
    <w:rsid w:val="00743D31"/>
    <w:rsid w:val="00743DD6"/>
    <w:rsid w:val="00743E80"/>
    <w:rsid w:val="00744165"/>
    <w:rsid w:val="007446E6"/>
    <w:rsid w:val="007453D7"/>
    <w:rsid w:val="00745431"/>
    <w:rsid w:val="00745784"/>
    <w:rsid w:val="00746863"/>
    <w:rsid w:val="00746C7F"/>
    <w:rsid w:val="00747588"/>
    <w:rsid w:val="007478AD"/>
    <w:rsid w:val="00747A53"/>
    <w:rsid w:val="007500B3"/>
    <w:rsid w:val="007505AA"/>
    <w:rsid w:val="00750774"/>
    <w:rsid w:val="007508DB"/>
    <w:rsid w:val="00750B26"/>
    <w:rsid w:val="00751188"/>
    <w:rsid w:val="00751319"/>
    <w:rsid w:val="00752186"/>
    <w:rsid w:val="0075224D"/>
    <w:rsid w:val="0075228B"/>
    <w:rsid w:val="0075289C"/>
    <w:rsid w:val="00752FE5"/>
    <w:rsid w:val="00754A07"/>
    <w:rsid w:val="0075545F"/>
    <w:rsid w:val="00755F25"/>
    <w:rsid w:val="007564F5"/>
    <w:rsid w:val="0075791C"/>
    <w:rsid w:val="00757996"/>
    <w:rsid w:val="007579FF"/>
    <w:rsid w:val="00757BFC"/>
    <w:rsid w:val="0076168F"/>
    <w:rsid w:val="00761A20"/>
    <w:rsid w:val="00761B49"/>
    <w:rsid w:val="007624D2"/>
    <w:rsid w:val="00762963"/>
    <w:rsid w:val="007629C4"/>
    <w:rsid w:val="00763474"/>
    <w:rsid w:val="00763DF8"/>
    <w:rsid w:val="00763E81"/>
    <w:rsid w:val="00763F9C"/>
    <w:rsid w:val="0076415C"/>
    <w:rsid w:val="00765157"/>
    <w:rsid w:val="0076587E"/>
    <w:rsid w:val="00765EA0"/>
    <w:rsid w:val="0076669A"/>
    <w:rsid w:val="00766FC5"/>
    <w:rsid w:val="00770C22"/>
    <w:rsid w:val="00770C2B"/>
    <w:rsid w:val="00771598"/>
    <w:rsid w:val="00772150"/>
    <w:rsid w:val="007722DD"/>
    <w:rsid w:val="00772451"/>
    <w:rsid w:val="00772901"/>
    <w:rsid w:val="007731B4"/>
    <w:rsid w:val="007754F1"/>
    <w:rsid w:val="00775584"/>
    <w:rsid w:val="00775919"/>
    <w:rsid w:val="007759DF"/>
    <w:rsid w:val="007762CB"/>
    <w:rsid w:val="0077638E"/>
    <w:rsid w:val="00776802"/>
    <w:rsid w:val="007773B4"/>
    <w:rsid w:val="00777718"/>
    <w:rsid w:val="0078018B"/>
    <w:rsid w:val="0078043F"/>
    <w:rsid w:val="00780E49"/>
    <w:rsid w:val="007824CF"/>
    <w:rsid w:val="007825F2"/>
    <w:rsid w:val="00782E3D"/>
    <w:rsid w:val="0078314D"/>
    <w:rsid w:val="00784B0B"/>
    <w:rsid w:val="007855F8"/>
    <w:rsid w:val="007857F2"/>
    <w:rsid w:val="00785B57"/>
    <w:rsid w:val="007864A6"/>
    <w:rsid w:val="007876D6"/>
    <w:rsid w:val="00787851"/>
    <w:rsid w:val="00787E7F"/>
    <w:rsid w:val="007904EA"/>
    <w:rsid w:val="007924D0"/>
    <w:rsid w:val="0079273A"/>
    <w:rsid w:val="00792AE8"/>
    <w:rsid w:val="00792BB9"/>
    <w:rsid w:val="0079319E"/>
    <w:rsid w:val="00794389"/>
    <w:rsid w:val="0079504C"/>
    <w:rsid w:val="00795370"/>
    <w:rsid w:val="00797277"/>
    <w:rsid w:val="00797769"/>
    <w:rsid w:val="00797846"/>
    <w:rsid w:val="00797ADE"/>
    <w:rsid w:val="00797F04"/>
    <w:rsid w:val="007A08FA"/>
    <w:rsid w:val="007A0D31"/>
    <w:rsid w:val="007A0FB1"/>
    <w:rsid w:val="007A1226"/>
    <w:rsid w:val="007A2255"/>
    <w:rsid w:val="007A283A"/>
    <w:rsid w:val="007A2852"/>
    <w:rsid w:val="007A2EC3"/>
    <w:rsid w:val="007A2FAF"/>
    <w:rsid w:val="007A373C"/>
    <w:rsid w:val="007A501A"/>
    <w:rsid w:val="007A5434"/>
    <w:rsid w:val="007A5D12"/>
    <w:rsid w:val="007A63A9"/>
    <w:rsid w:val="007A6FEC"/>
    <w:rsid w:val="007A7BA8"/>
    <w:rsid w:val="007A7CF9"/>
    <w:rsid w:val="007B0411"/>
    <w:rsid w:val="007B0600"/>
    <w:rsid w:val="007B077E"/>
    <w:rsid w:val="007B0BD1"/>
    <w:rsid w:val="007B0C93"/>
    <w:rsid w:val="007B11D5"/>
    <w:rsid w:val="007B1400"/>
    <w:rsid w:val="007B1536"/>
    <w:rsid w:val="007B1809"/>
    <w:rsid w:val="007B3FB1"/>
    <w:rsid w:val="007B4322"/>
    <w:rsid w:val="007B4FE8"/>
    <w:rsid w:val="007B542C"/>
    <w:rsid w:val="007B5C4A"/>
    <w:rsid w:val="007B5F54"/>
    <w:rsid w:val="007B630E"/>
    <w:rsid w:val="007B6A38"/>
    <w:rsid w:val="007B7AAE"/>
    <w:rsid w:val="007B7EE5"/>
    <w:rsid w:val="007C044E"/>
    <w:rsid w:val="007C0B33"/>
    <w:rsid w:val="007C12B7"/>
    <w:rsid w:val="007C1B43"/>
    <w:rsid w:val="007C22F8"/>
    <w:rsid w:val="007C3A8B"/>
    <w:rsid w:val="007C4759"/>
    <w:rsid w:val="007C4E67"/>
    <w:rsid w:val="007C4F1D"/>
    <w:rsid w:val="007C5308"/>
    <w:rsid w:val="007C5488"/>
    <w:rsid w:val="007C55C5"/>
    <w:rsid w:val="007C679A"/>
    <w:rsid w:val="007C6FAD"/>
    <w:rsid w:val="007C70F4"/>
    <w:rsid w:val="007D0F93"/>
    <w:rsid w:val="007D12C3"/>
    <w:rsid w:val="007D21B3"/>
    <w:rsid w:val="007D246C"/>
    <w:rsid w:val="007D27C9"/>
    <w:rsid w:val="007D2957"/>
    <w:rsid w:val="007D2EA0"/>
    <w:rsid w:val="007D2F7C"/>
    <w:rsid w:val="007D3A16"/>
    <w:rsid w:val="007D3FBD"/>
    <w:rsid w:val="007D485B"/>
    <w:rsid w:val="007D4EBE"/>
    <w:rsid w:val="007D535C"/>
    <w:rsid w:val="007D536B"/>
    <w:rsid w:val="007D578F"/>
    <w:rsid w:val="007D6615"/>
    <w:rsid w:val="007D681C"/>
    <w:rsid w:val="007D70AB"/>
    <w:rsid w:val="007D7897"/>
    <w:rsid w:val="007D7989"/>
    <w:rsid w:val="007E128F"/>
    <w:rsid w:val="007E18DF"/>
    <w:rsid w:val="007E3225"/>
    <w:rsid w:val="007E39ED"/>
    <w:rsid w:val="007E46C8"/>
    <w:rsid w:val="007E4780"/>
    <w:rsid w:val="007E511C"/>
    <w:rsid w:val="007E55F1"/>
    <w:rsid w:val="007E5905"/>
    <w:rsid w:val="007E5A64"/>
    <w:rsid w:val="007E5FDD"/>
    <w:rsid w:val="007E66FC"/>
    <w:rsid w:val="007E77B3"/>
    <w:rsid w:val="007E7F1E"/>
    <w:rsid w:val="007F01FC"/>
    <w:rsid w:val="007F0CE8"/>
    <w:rsid w:val="007F0F47"/>
    <w:rsid w:val="007F1CEA"/>
    <w:rsid w:val="007F22AF"/>
    <w:rsid w:val="007F26D0"/>
    <w:rsid w:val="007F2E16"/>
    <w:rsid w:val="007F30B1"/>
    <w:rsid w:val="007F3B65"/>
    <w:rsid w:val="007F3CA6"/>
    <w:rsid w:val="007F44D6"/>
    <w:rsid w:val="007F4553"/>
    <w:rsid w:val="007F4641"/>
    <w:rsid w:val="007F476D"/>
    <w:rsid w:val="007F487F"/>
    <w:rsid w:val="007F4C1C"/>
    <w:rsid w:val="007F5167"/>
    <w:rsid w:val="007F5A13"/>
    <w:rsid w:val="007F620E"/>
    <w:rsid w:val="007F656E"/>
    <w:rsid w:val="007F6A83"/>
    <w:rsid w:val="007F724E"/>
    <w:rsid w:val="007F750B"/>
    <w:rsid w:val="007F76B8"/>
    <w:rsid w:val="007F7A27"/>
    <w:rsid w:val="007F7C86"/>
    <w:rsid w:val="007F7FFA"/>
    <w:rsid w:val="00800079"/>
    <w:rsid w:val="00800CEE"/>
    <w:rsid w:val="008016ED"/>
    <w:rsid w:val="00801872"/>
    <w:rsid w:val="00801D21"/>
    <w:rsid w:val="008020C1"/>
    <w:rsid w:val="008022CE"/>
    <w:rsid w:val="00802C85"/>
    <w:rsid w:val="00803B17"/>
    <w:rsid w:val="00803C1A"/>
    <w:rsid w:val="00804316"/>
    <w:rsid w:val="00804C21"/>
    <w:rsid w:val="00804D46"/>
    <w:rsid w:val="00805A6A"/>
    <w:rsid w:val="00805B2B"/>
    <w:rsid w:val="008063F1"/>
    <w:rsid w:val="00806C27"/>
    <w:rsid w:val="008075FB"/>
    <w:rsid w:val="0080779E"/>
    <w:rsid w:val="008078FF"/>
    <w:rsid w:val="0081017B"/>
    <w:rsid w:val="00810672"/>
    <w:rsid w:val="008115B4"/>
    <w:rsid w:val="0081175E"/>
    <w:rsid w:val="008118B9"/>
    <w:rsid w:val="008130DC"/>
    <w:rsid w:val="00813F40"/>
    <w:rsid w:val="00814B33"/>
    <w:rsid w:val="00814D2D"/>
    <w:rsid w:val="00815666"/>
    <w:rsid w:val="00815EE6"/>
    <w:rsid w:val="0081633F"/>
    <w:rsid w:val="008164B7"/>
    <w:rsid w:val="008202E9"/>
    <w:rsid w:val="00820349"/>
    <w:rsid w:val="0082065F"/>
    <w:rsid w:val="00820E1A"/>
    <w:rsid w:val="008212E4"/>
    <w:rsid w:val="008215C2"/>
    <w:rsid w:val="00822311"/>
    <w:rsid w:val="00822B0A"/>
    <w:rsid w:val="008238C3"/>
    <w:rsid w:val="008245E9"/>
    <w:rsid w:val="008260CD"/>
    <w:rsid w:val="008266E7"/>
    <w:rsid w:val="00826AE2"/>
    <w:rsid w:val="008272AD"/>
    <w:rsid w:val="0082796C"/>
    <w:rsid w:val="0083017F"/>
    <w:rsid w:val="008303D9"/>
    <w:rsid w:val="00830667"/>
    <w:rsid w:val="0083081C"/>
    <w:rsid w:val="00830A01"/>
    <w:rsid w:val="00830D57"/>
    <w:rsid w:val="00830DDD"/>
    <w:rsid w:val="00831128"/>
    <w:rsid w:val="00831620"/>
    <w:rsid w:val="00831C8B"/>
    <w:rsid w:val="00831E86"/>
    <w:rsid w:val="00832E50"/>
    <w:rsid w:val="008334BF"/>
    <w:rsid w:val="008338F5"/>
    <w:rsid w:val="00833E57"/>
    <w:rsid w:val="00834822"/>
    <w:rsid w:val="00834A0C"/>
    <w:rsid w:val="00834C46"/>
    <w:rsid w:val="00835874"/>
    <w:rsid w:val="008368AB"/>
    <w:rsid w:val="00837195"/>
    <w:rsid w:val="00837D03"/>
    <w:rsid w:val="00837EB9"/>
    <w:rsid w:val="0084006E"/>
    <w:rsid w:val="0084069B"/>
    <w:rsid w:val="00840C41"/>
    <w:rsid w:val="00840F5C"/>
    <w:rsid w:val="008410CA"/>
    <w:rsid w:val="00841A46"/>
    <w:rsid w:val="00841E76"/>
    <w:rsid w:val="00841EFA"/>
    <w:rsid w:val="00842A55"/>
    <w:rsid w:val="00843006"/>
    <w:rsid w:val="00843167"/>
    <w:rsid w:val="00844938"/>
    <w:rsid w:val="008449DF"/>
    <w:rsid w:val="00844E07"/>
    <w:rsid w:val="00845406"/>
    <w:rsid w:val="0084579C"/>
    <w:rsid w:val="00846FC6"/>
    <w:rsid w:val="008472ED"/>
    <w:rsid w:val="00847403"/>
    <w:rsid w:val="00847675"/>
    <w:rsid w:val="00850C0F"/>
    <w:rsid w:val="00852247"/>
    <w:rsid w:val="00853056"/>
    <w:rsid w:val="008534EE"/>
    <w:rsid w:val="00853A90"/>
    <w:rsid w:val="0085475C"/>
    <w:rsid w:val="00855516"/>
    <w:rsid w:val="008558DF"/>
    <w:rsid w:val="00855924"/>
    <w:rsid w:val="00856160"/>
    <w:rsid w:val="008571D5"/>
    <w:rsid w:val="00857548"/>
    <w:rsid w:val="0085773E"/>
    <w:rsid w:val="00857FE9"/>
    <w:rsid w:val="00860334"/>
    <w:rsid w:val="008603BC"/>
    <w:rsid w:val="00860595"/>
    <w:rsid w:val="00861231"/>
    <w:rsid w:val="0086124E"/>
    <w:rsid w:val="0086174F"/>
    <w:rsid w:val="00861757"/>
    <w:rsid w:val="0086297A"/>
    <w:rsid w:val="008631D1"/>
    <w:rsid w:val="008632F2"/>
    <w:rsid w:val="00863AAD"/>
    <w:rsid w:val="00864652"/>
    <w:rsid w:val="0086612A"/>
    <w:rsid w:val="008661B4"/>
    <w:rsid w:val="00866979"/>
    <w:rsid w:val="008669B6"/>
    <w:rsid w:val="008671D6"/>
    <w:rsid w:val="0086774F"/>
    <w:rsid w:val="00867D95"/>
    <w:rsid w:val="00870091"/>
    <w:rsid w:val="00870AB0"/>
    <w:rsid w:val="008713CC"/>
    <w:rsid w:val="00871643"/>
    <w:rsid w:val="008719E4"/>
    <w:rsid w:val="008721C0"/>
    <w:rsid w:val="00872B49"/>
    <w:rsid w:val="008732A5"/>
    <w:rsid w:val="008732F8"/>
    <w:rsid w:val="00873605"/>
    <w:rsid w:val="00873783"/>
    <w:rsid w:val="00873EC7"/>
    <w:rsid w:val="00874252"/>
    <w:rsid w:val="00874B26"/>
    <w:rsid w:val="00874C9C"/>
    <w:rsid w:val="00874CE8"/>
    <w:rsid w:val="00875652"/>
    <w:rsid w:val="00876120"/>
    <w:rsid w:val="00877125"/>
    <w:rsid w:val="008801B1"/>
    <w:rsid w:val="0088072A"/>
    <w:rsid w:val="00880C11"/>
    <w:rsid w:val="008814E6"/>
    <w:rsid w:val="00881B3F"/>
    <w:rsid w:val="00882E4D"/>
    <w:rsid w:val="008834BE"/>
    <w:rsid w:val="008839AB"/>
    <w:rsid w:val="008843F7"/>
    <w:rsid w:val="00884C5D"/>
    <w:rsid w:val="00885392"/>
    <w:rsid w:val="008857ED"/>
    <w:rsid w:val="00885B66"/>
    <w:rsid w:val="00885E74"/>
    <w:rsid w:val="00886292"/>
    <w:rsid w:val="00886464"/>
    <w:rsid w:val="00887AD2"/>
    <w:rsid w:val="00887EC0"/>
    <w:rsid w:val="008900B7"/>
    <w:rsid w:val="008910B2"/>
    <w:rsid w:val="0089113F"/>
    <w:rsid w:val="00892ACA"/>
    <w:rsid w:val="00892B30"/>
    <w:rsid w:val="008933AC"/>
    <w:rsid w:val="00893C56"/>
    <w:rsid w:val="00894C77"/>
    <w:rsid w:val="00894DF9"/>
    <w:rsid w:val="00895DA2"/>
    <w:rsid w:val="00896173"/>
    <w:rsid w:val="00896E30"/>
    <w:rsid w:val="0089738B"/>
    <w:rsid w:val="008A00D1"/>
    <w:rsid w:val="008A00DC"/>
    <w:rsid w:val="008A04E7"/>
    <w:rsid w:val="008A113E"/>
    <w:rsid w:val="008A1228"/>
    <w:rsid w:val="008A1398"/>
    <w:rsid w:val="008A1924"/>
    <w:rsid w:val="008A2C37"/>
    <w:rsid w:val="008A3BFD"/>
    <w:rsid w:val="008A3CB9"/>
    <w:rsid w:val="008A44CB"/>
    <w:rsid w:val="008A59BD"/>
    <w:rsid w:val="008A5A0B"/>
    <w:rsid w:val="008A5C00"/>
    <w:rsid w:val="008A5C50"/>
    <w:rsid w:val="008A6958"/>
    <w:rsid w:val="008A6A95"/>
    <w:rsid w:val="008A743C"/>
    <w:rsid w:val="008A7500"/>
    <w:rsid w:val="008A757E"/>
    <w:rsid w:val="008A75FD"/>
    <w:rsid w:val="008A76A9"/>
    <w:rsid w:val="008A7775"/>
    <w:rsid w:val="008A7A7D"/>
    <w:rsid w:val="008A7CD9"/>
    <w:rsid w:val="008B04F4"/>
    <w:rsid w:val="008B0718"/>
    <w:rsid w:val="008B09D9"/>
    <w:rsid w:val="008B0AE1"/>
    <w:rsid w:val="008B0B43"/>
    <w:rsid w:val="008B0D8F"/>
    <w:rsid w:val="008B109A"/>
    <w:rsid w:val="008B185A"/>
    <w:rsid w:val="008B18DD"/>
    <w:rsid w:val="008B2777"/>
    <w:rsid w:val="008B35BF"/>
    <w:rsid w:val="008B3C41"/>
    <w:rsid w:val="008B3EEB"/>
    <w:rsid w:val="008B3FD0"/>
    <w:rsid w:val="008B41FE"/>
    <w:rsid w:val="008B464B"/>
    <w:rsid w:val="008B5A18"/>
    <w:rsid w:val="008C08BF"/>
    <w:rsid w:val="008C0A5C"/>
    <w:rsid w:val="008C0AF1"/>
    <w:rsid w:val="008C0EC8"/>
    <w:rsid w:val="008C1416"/>
    <w:rsid w:val="008C19EB"/>
    <w:rsid w:val="008C1F76"/>
    <w:rsid w:val="008C2FF2"/>
    <w:rsid w:val="008C3071"/>
    <w:rsid w:val="008C3073"/>
    <w:rsid w:val="008C3ECC"/>
    <w:rsid w:val="008C41A8"/>
    <w:rsid w:val="008C5596"/>
    <w:rsid w:val="008C5A4C"/>
    <w:rsid w:val="008C5CFD"/>
    <w:rsid w:val="008C5D94"/>
    <w:rsid w:val="008C6B29"/>
    <w:rsid w:val="008C6EAB"/>
    <w:rsid w:val="008C6F94"/>
    <w:rsid w:val="008C7508"/>
    <w:rsid w:val="008C7677"/>
    <w:rsid w:val="008C77BB"/>
    <w:rsid w:val="008C7BF9"/>
    <w:rsid w:val="008D0216"/>
    <w:rsid w:val="008D026D"/>
    <w:rsid w:val="008D03C2"/>
    <w:rsid w:val="008D0413"/>
    <w:rsid w:val="008D14A5"/>
    <w:rsid w:val="008D16F0"/>
    <w:rsid w:val="008D1894"/>
    <w:rsid w:val="008D1A52"/>
    <w:rsid w:val="008D2C1B"/>
    <w:rsid w:val="008D2F71"/>
    <w:rsid w:val="008D30AE"/>
    <w:rsid w:val="008D39AF"/>
    <w:rsid w:val="008D3B47"/>
    <w:rsid w:val="008D3BD5"/>
    <w:rsid w:val="008D3F41"/>
    <w:rsid w:val="008D401B"/>
    <w:rsid w:val="008D45F3"/>
    <w:rsid w:val="008D479C"/>
    <w:rsid w:val="008D50F2"/>
    <w:rsid w:val="008D5BF2"/>
    <w:rsid w:val="008D72A6"/>
    <w:rsid w:val="008E1E78"/>
    <w:rsid w:val="008E2483"/>
    <w:rsid w:val="008E2733"/>
    <w:rsid w:val="008E2830"/>
    <w:rsid w:val="008E3473"/>
    <w:rsid w:val="008E3514"/>
    <w:rsid w:val="008E3D5E"/>
    <w:rsid w:val="008E4788"/>
    <w:rsid w:val="008E4D0D"/>
    <w:rsid w:val="008E515B"/>
    <w:rsid w:val="008E58B9"/>
    <w:rsid w:val="008E5D2E"/>
    <w:rsid w:val="008E61B6"/>
    <w:rsid w:val="008E6608"/>
    <w:rsid w:val="008E6D6F"/>
    <w:rsid w:val="008E75B3"/>
    <w:rsid w:val="008E7C41"/>
    <w:rsid w:val="008F08E8"/>
    <w:rsid w:val="008F210E"/>
    <w:rsid w:val="008F3177"/>
    <w:rsid w:val="008F3975"/>
    <w:rsid w:val="008F463E"/>
    <w:rsid w:val="008F4AD5"/>
    <w:rsid w:val="008F52BC"/>
    <w:rsid w:val="008F57E1"/>
    <w:rsid w:val="008F635F"/>
    <w:rsid w:val="008F646A"/>
    <w:rsid w:val="008F6723"/>
    <w:rsid w:val="008F6A7A"/>
    <w:rsid w:val="008F7073"/>
    <w:rsid w:val="008F7116"/>
    <w:rsid w:val="008F7780"/>
    <w:rsid w:val="008F7E95"/>
    <w:rsid w:val="00900664"/>
    <w:rsid w:val="00900DB3"/>
    <w:rsid w:val="009011E6"/>
    <w:rsid w:val="009013D1"/>
    <w:rsid w:val="00901481"/>
    <w:rsid w:val="00901877"/>
    <w:rsid w:val="00901E5E"/>
    <w:rsid w:val="0090256A"/>
    <w:rsid w:val="00902718"/>
    <w:rsid w:val="009027FD"/>
    <w:rsid w:val="009040E1"/>
    <w:rsid w:val="00904B08"/>
    <w:rsid w:val="009053C2"/>
    <w:rsid w:val="0090540D"/>
    <w:rsid w:val="00906210"/>
    <w:rsid w:val="00906CF1"/>
    <w:rsid w:val="00906F65"/>
    <w:rsid w:val="00907562"/>
    <w:rsid w:val="009078FA"/>
    <w:rsid w:val="009102F7"/>
    <w:rsid w:val="0091057B"/>
    <w:rsid w:val="0091222B"/>
    <w:rsid w:val="00913AF9"/>
    <w:rsid w:val="00913BA6"/>
    <w:rsid w:val="009141B5"/>
    <w:rsid w:val="009144B4"/>
    <w:rsid w:val="00914760"/>
    <w:rsid w:val="00914D11"/>
    <w:rsid w:val="009156D5"/>
    <w:rsid w:val="00915B71"/>
    <w:rsid w:val="00916016"/>
    <w:rsid w:val="00916424"/>
    <w:rsid w:val="00916669"/>
    <w:rsid w:val="00916CB4"/>
    <w:rsid w:val="009201BF"/>
    <w:rsid w:val="0092041B"/>
    <w:rsid w:val="00920465"/>
    <w:rsid w:val="009215D4"/>
    <w:rsid w:val="00921A6F"/>
    <w:rsid w:val="0092276A"/>
    <w:rsid w:val="00922A8A"/>
    <w:rsid w:val="00922B5D"/>
    <w:rsid w:val="00922DF1"/>
    <w:rsid w:val="00922FAE"/>
    <w:rsid w:val="00923BB0"/>
    <w:rsid w:val="00923C3C"/>
    <w:rsid w:val="0092413F"/>
    <w:rsid w:val="00924537"/>
    <w:rsid w:val="0092461D"/>
    <w:rsid w:val="00924C7F"/>
    <w:rsid w:val="00925509"/>
    <w:rsid w:val="00926186"/>
    <w:rsid w:val="009261A6"/>
    <w:rsid w:val="00926BA6"/>
    <w:rsid w:val="00926C89"/>
    <w:rsid w:val="00927939"/>
    <w:rsid w:val="00931143"/>
    <w:rsid w:val="00931308"/>
    <w:rsid w:val="00931471"/>
    <w:rsid w:val="00931B0A"/>
    <w:rsid w:val="00931B56"/>
    <w:rsid w:val="00931C3B"/>
    <w:rsid w:val="00931CFD"/>
    <w:rsid w:val="0093366B"/>
    <w:rsid w:val="009346C4"/>
    <w:rsid w:val="0093632F"/>
    <w:rsid w:val="00936CC8"/>
    <w:rsid w:val="00937B98"/>
    <w:rsid w:val="00937CFA"/>
    <w:rsid w:val="00940816"/>
    <w:rsid w:val="00941374"/>
    <w:rsid w:val="00942179"/>
    <w:rsid w:val="00942A90"/>
    <w:rsid w:val="0094353A"/>
    <w:rsid w:val="00943887"/>
    <w:rsid w:val="00943925"/>
    <w:rsid w:val="00943983"/>
    <w:rsid w:val="00943A0E"/>
    <w:rsid w:val="00943A5C"/>
    <w:rsid w:val="00944F01"/>
    <w:rsid w:val="00945580"/>
    <w:rsid w:val="009464E1"/>
    <w:rsid w:val="009466BE"/>
    <w:rsid w:val="0094718A"/>
    <w:rsid w:val="009473D0"/>
    <w:rsid w:val="00950161"/>
    <w:rsid w:val="00950481"/>
    <w:rsid w:val="009509B6"/>
    <w:rsid w:val="00950E36"/>
    <w:rsid w:val="00951C96"/>
    <w:rsid w:val="009528E4"/>
    <w:rsid w:val="00952909"/>
    <w:rsid w:val="00952BEA"/>
    <w:rsid w:val="00952D3C"/>
    <w:rsid w:val="00952F73"/>
    <w:rsid w:val="009536F9"/>
    <w:rsid w:val="00953748"/>
    <w:rsid w:val="00953817"/>
    <w:rsid w:val="0095427D"/>
    <w:rsid w:val="00954DA0"/>
    <w:rsid w:val="00955413"/>
    <w:rsid w:val="00955976"/>
    <w:rsid w:val="00955D07"/>
    <w:rsid w:val="00955E07"/>
    <w:rsid w:val="00955FA3"/>
    <w:rsid w:val="0095657A"/>
    <w:rsid w:val="00957C99"/>
    <w:rsid w:val="00957DCD"/>
    <w:rsid w:val="00960987"/>
    <w:rsid w:val="00961AC1"/>
    <w:rsid w:val="00961BF7"/>
    <w:rsid w:val="00961FFD"/>
    <w:rsid w:val="009624A0"/>
    <w:rsid w:val="0096278A"/>
    <w:rsid w:val="00962951"/>
    <w:rsid w:val="00962A23"/>
    <w:rsid w:val="0096386E"/>
    <w:rsid w:val="00963DF1"/>
    <w:rsid w:val="00964326"/>
    <w:rsid w:val="00964869"/>
    <w:rsid w:val="009652BE"/>
    <w:rsid w:val="009654F5"/>
    <w:rsid w:val="00965E40"/>
    <w:rsid w:val="00966300"/>
    <w:rsid w:val="0096699D"/>
    <w:rsid w:val="00967F50"/>
    <w:rsid w:val="00970069"/>
    <w:rsid w:val="00971AA5"/>
    <w:rsid w:val="00971ACB"/>
    <w:rsid w:val="00971DE5"/>
    <w:rsid w:val="00973816"/>
    <w:rsid w:val="00974504"/>
    <w:rsid w:val="0097498E"/>
    <w:rsid w:val="00974A62"/>
    <w:rsid w:val="00974DD4"/>
    <w:rsid w:val="00975281"/>
    <w:rsid w:val="00975686"/>
    <w:rsid w:val="009757CD"/>
    <w:rsid w:val="00975AA5"/>
    <w:rsid w:val="00975C9B"/>
    <w:rsid w:val="0097653D"/>
    <w:rsid w:val="0097661D"/>
    <w:rsid w:val="00976690"/>
    <w:rsid w:val="0097698F"/>
    <w:rsid w:val="00977024"/>
    <w:rsid w:val="009774A9"/>
    <w:rsid w:val="00977E44"/>
    <w:rsid w:val="00977F0C"/>
    <w:rsid w:val="00980142"/>
    <w:rsid w:val="00980259"/>
    <w:rsid w:val="00981518"/>
    <w:rsid w:val="0098179C"/>
    <w:rsid w:val="00982B19"/>
    <w:rsid w:val="009832CB"/>
    <w:rsid w:val="009838D7"/>
    <w:rsid w:val="00984430"/>
    <w:rsid w:val="00984E70"/>
    <w:rsid w:val="00985379"/>
    <w:rsid w:val="00985643"/>
    <w:rsid w:val="0098786E"/>
    <w:rsid w:val="00990122"/>
    <w:rsid w:val="009902F1"/>
    <w:rsid w:val="009908BB"/>
    <w:rsid w:val="00990961"/>
    <w:rsid w:val="00991240"/>
    <w:rsid w:val="009922B1"/>
    <w:rsid w:val="009922C9"/>
    <w:rsid w:val="00993B51"/>
    <w:rsid w:val="00993F23"/>
    <w:rsid w:val="0099470E"/>
    <w:rsid w:val="00994C11"/>
    <w:rsid w:val="00995E95"/>
    <w:rsid w:val="00995EC1"/>
    <w:rsid w:val="00996018"/>
    <w:rsid w:val="00997C96"/>
    <w:rsid w:val="009A0146"/>
    <w:rsid w:val="009A0584"/>
    <w:rsid w:val="009A0642"/>
    <w:rsid w:val="009A0D9C"/>
    <w:rsid w:val="009A0F23"/>
    <w:rsid w:val="009A0F40"/>
    <w:rsid w:val="009A1045"/>
    <w:rsid w:val="009A106A"/>
    <w:rsid w:val="009A216A"/>
    <w:rsid w:val="009A2426"/>
    <w:rsid w:val="009A4024"/>
    <w:rsid w:val="009A40D0"/>
    <w:rsid w:val="009A4C1F"/>
    <w:rsid w:val="009A57C4"/>
    <w:rsid w:val="009A58B1"/>
    <w:rsid w:val="009A68E0"/>
    <w:rsid w:val="009A6CF6"/>
    <w:rsid w:val="009A78CD"/>
    <w:rsid w:val="009A79D5"/>
    <w:rsid w:val="009B18C3"/>
    <w:rsid w:val="009B1E93"/>
    <w:rsid w:val="009B2C57"/>
    <w:rsid w:val="009B2F20"/>
    <w:rsid w:val="009B343F"/>
    <w:rsid w:val="009B35B4"/>
    <w:rsid w:val="009B39D3"/>
    <w:rsid w:val="009B4338"/>
    <w:rsid w:val="009B4AA8"/>
    <w:rsid w:val="009B4AF1"/>
    <w:rsid w:val="009B4B50"/>
    <w:rsid w:val="009B4BEC"/>
    <w:rsid w:val="009B4BF7"/>
    <w:rsid w:val="009B4D5F"/>
    <w:rsid w:val="009B4E43"/>
    <w:rsid w:val="009B55FF"/>
    <w:rsid w:val="009B61DC"/>
    <w:rsid w:val="009B6515"/>
    <w:rsid w:val="009C1823"/>
    <w:rsid w:val="009C2508"/>
    <w:rsid w:val="009C26CB"/>
    <w:rsid w:val="009C3449"/>
    <w:rsid w:val="009C3713"/>
    <w:rsid w:val="009C38DC"/>
    <w:rsid w:val="009C3C10"/>
    <w:rsid w:val="009C43BC"/>
    <w:rsid w:val="009C44E9"/>
    <w:rsid w:val="009C469F"/>
    <w:rsid w:val="009C4BE6"/>
    <w:rsid w:val="009C4DB2"/>
    <w:rsid w:val="009C51C2"/>
    <w:rsid w:val="009C54CC"/>
    <w:rsid w:val="009C5C77"/>
    <w:rsid w:val="009C5EE1"/>
    <w:rsid w:val="009C6947"/>
    <w:rsid w:val="009C6C0C"/>
    <w:rsid w:val="009C6E86"/>
    <w:rsid w:val="009C6EFB"/>
    <w:rsid w:val="009C7A9C"/>
    <w:rsid w:val="009D1E25"/>
    <w:rsid w:val="009D222B"/>
    <w:rsid w:val="009D2243"/>
    <w:rsid w:val="009D2520"/>
    <w:rsid w:val="009D2EC6"/>
    <w:rsid w:val="009D308D"/>
    <w:rsid w:val="009D37A2"/>
    <w:rsid w:val="009D4272"/>
    <w:rsid w:val="009D47A6"/>
    <w:rsid w:val="009D47FB"/>
    <w:rsid w:val="009D4AAE"/>
    <w:rsid w:val="009D5D4D"/>
    <w:rsid w:val="009D695D"/>
    <w:rsid w:val="009D695E"/>
    <w:rsid w:val="009D6FD5"/>
    <w:rsid w:val="009D7B3C"/>
    <w:rsid w:val="009E083A"/>
    <w:rsid w:val="009E0A9D"/>
    <w:rsid w:val="009E0C07"/>
    <w:rsid w:val="009E0C69"/>
    <w:rsid w:val="009E1156"/>
    <w:rsid w:val="009E1228"/>
    <w:rsid w:val="009E1956"/>
    <w:rsid w:val="009E202C"/>
    <w:rsid w:val="009E357F"/>
    <w:rsid w:val="009E3D48"/>
    <w:rsid w:val="009E423D"/>
    <w:rsid w:val="009E4B0C"/>
    <w:rsid w:val="009E4B7B"/>
    <w:rsid w:val="009E4F8F"/>
    <w:rsid w:val="009E5869"/>
    <w:rsid w:val="009E58CF"/>
    <w:rsid w:val="009E6414"/>
    <w:rsid w:val="009E645E"/>
    <w:rsid w:val="009E68DD"/>
    <w:rsid w:val="009E774C"/>
    <w:rsid w:val="009F021F"/>
    <w:rsid w:val="009F05F7"/>
    <w:rsid w:val="009F0860"/>
    <w:rsid w:val="009F0AB7"/>
    <w:rsid w:val="009F1B42"/>
    <w:rsid w:val="009F1CFE"/>
    <w:rsid w:val="009F1DE8"/>
    <w:rsid w:val="009F284D"/>
    <w:rsid w:val="009F294F"/>
    <w:rsid w:val="009F2B45"/>
    <w:rsid w:val="009F2C8A"/>
    <w:rsid w:val="009F2F6A"/>
    <w:rsid w:val="009F3154"/>
    <w:rsid w:val="009F4956"/>
    <w:rsid w:val="009F4CFF"/>
    <w:rsid w:val="009F50BF"/>
    <w:rsid w:val="009F533D"/>
    <w:rsid w:val="009F58F8"/>
    <w:rsid w:val="009F6594"/>
    <w:rsid w:val="009F77B6"/>
    <w:rsid w:val="009F7A27"/>
    <w:rsid w:val="00A007E3"/>
    <w:rsid w:val="00A010EA"/>
    <w:rsid w:val="00A013D8"/>
    <w:rsid w:val="00A0145B"/>
    <w:rsid w:val="00A0178A"/>
    <w:rsid w:val="00A02BBA"/>
    <w:rsid w:val="00A02D8A"/>
    <w:rsid w:val="00A03189"/>
    <w:rsid w:val="00A03743"/>
    <w:rsid w:val="00A065CA"/>
    <w:rsid w:val="00A06CE5"/>
    <w:rsid w:val="00A071F2"/>
    <w:rsid w:val="00A07282"/>
    <w:rsid w:val="00A07455"/>
    <w:rsid w:val="00A074F9"/>
    <w:rsid w:val="00A07B7C"/>
    <w:rsid w:val="00A102D0"/>
    <w:rsid w:val="00A102F0"/>
    <w:rsid w:val="00A1054B"/>
    <w:rsid w:val="00A10738"/>
    <w:rsid w:val="00A114AF"/>
    <w:rsid w:val="00A1155A"/>
    <w:rsid w:val="00A11565"/>
    <w:rsid w:val="00A117F7"/>
    <w:rsid w:val="00A11BE0"/>
    <w:rsid w:val="00A12008"/>
    <w:rsid w:val="00A13D42"/>
    <w:rsid w:val="00A13FC8"/>
    <w:rsid w:val="00A14020"/>
    <w:rsid w:val="00A14442"/>
    <w:rsid w:val="00A1491D"/>
    <w:rsid w:val="00A14B23"/>
    <w:rsid w:val="00A1509A"/>
    <w:rsid w:val="00A153A6"/>
    <w:rsid w:val="00A157E3"/>
    <w:rsid w:val="00A15B56"/>
    <w:rsid w:val="00A15BD4"/>
    <w:rsid w:val="00A15EE5"/>
    <w:rsid w:val="00A163F1"/>
    <w:rsid w:val="00A16486"/>
    <w:rsid w:val="00A170F1"/>
    <w:rsid w:val="00A1788D"/>
    <w:rsid w:val="00A20518"/>
    <w:rsid w:val="00A2060B"/>
    <w:rsid w:val="00A20802"/>
    <w:rsid w:val="00A21A9C"/>
    <w:rsid w:val="00A21C7C"/>
    <w:rsid w:val="00A21E29"/>
    <w:rsid w:val="00A225A4"/>
    <w:rsid w:val="00A226E4"/>
    <w:rsid w:val="00A22825"/>
    <w:rsid w:val="00A2286F"/>
    <w:rsid w:val="00A23154"/>
    <w:rsid w:val="00A23CA2"/>
    <w:rsid w:val="00A24443"/>
    <w:rsid w:val="00A24817"/>
    <w:rsid w:val="00A2487A"/>
    <w:rsid w:val="00A248E7"/>
    <w:rsid w:val="00A24D1E"/>
    <w:rsid w:val="00A26DAB"/>
    <w:rsid w:val="00A26F83"/>
    <w:rsid w:val="00A27729"/>
    <w:rsid w:val="00A278E5"/>
    <w:rsid w:val="00A27A8A"/>
    <w:rsid w:val="00A32753"/>
    <w:rsid w:val="00A329D9"/>
    <w:rsid w:val="00A32A90"/>
    <w:rsid w:val="00A3345B"/>
    <w:rsid w:val="00A34A47"/>
    <w:rsid w:val="00A34A88"/>
    <w:rsid w:val="00A360C1"/>
    <w:rsid w:val="00A3634A"/>
    <w:rsid w:val="00A36712"/>
    <w:rsid w:val="00A3686E"/>
    <w:rsid w:val="00A369B5"/>
    <w:rsid w:val="00A36DC0"/>
    <w:rsid w:val="00A3757F"/>
    <w:rsid w:val="00A3772A"/>
    <w:rsid w:val="00A37A73"/>
    <w:rsid w:val="00A40B3D"/>
    <w:rsid w:val="00A40BB2"/>
    <w:rsid w:val="00A40CF5"/>
    <w:rsid w:val="00A41C01"/>
    <w:rsid w:val="00A428ED"/>
    <w:rsid w:val="00A42BF9"/>
    <w:rsid w:val="00A43194"/>
    <w:rsid w:val="00A43328"/>
    <w:rsid w:val="00A43C2D"/>
    <w:rsid w:val="00A4498C"/>
    <w:rsid w:val="00A44ADE"/>
    <w:rsid w:val="00A44CD5"/>
    <w:rsid w:val="00A45247"/>
    <w:rsid w:val="00A4571B"/>
    <w:rsid w:val="00A45E85"/>
    <w:rsid w:val="00A45EBF"/>
    <w:rsid w:val="00A45FA7"/>
    <w:rsid w:val="00A4644F"/>
    <w:rsid w:val="00A465F9"/>
    <w:rsid w:val="00A4695F"/>
    <w:rsid w:val="00A46F7B"/>
    <w:rsid w:val="00A47244"/>
    <w:rsid w:val="00A50C19"/>
    <w:rsid w:val="00A51280"/>
    <w:rsid w:val="00A53A7F"/>
    <w:rsid w:val="00A53B45"/>
    <w:rsid w:val="00A54C7F"/>
    <w:rsid w:val="00A558E5"/>
    <w:rsid w:val="00A55965"/>
    <w:rsid w:val="00A55D8C"/>
    <w:rsid w:val="00A55D91"/>
    <w:rsid w:val="00A561AF"/>
    <w:rsid w:val="00A564F7"/>
    <w:rsid w:val="00A5676D"/>
    <w:rsid w:val="00A57135"/>
    <w:rsid w:val="00A57295"/>
    <w:rsid w:val="00A60760"/>
    <w:rsid w:val="00A60C6D"/>
    <w:rsid w:val="00A60DF7"/>
    <w:rsid w:val="00A60EE2"/>
    <w:rsid w:val="00A610E6"/>
    <w:rsid w:val="00A614A3"/>
    <w:rsid w:val="00A61B51"/>
    <w:rsid w:val="00A63040"/>
    <w:rsid w:val="00A638CC"/>
    <w:rsid w:val="00A6571F"/>
    <w:rsid w:val="00A67394"/>
    <w:rsid w:val="00A67BF8"/>
    <w:rsid w:val="00A67E0E"/>
    <w:rsid w:val="00A67EAF"/>
    <w:rsid w:val="00A71517"/>
    <w:rsid w:val="00A71DFE"/>
    <w:rsid w:val="00A72077"/>
    <w:rsid w:val="00A74E19"/>
    <w:rsid w:val="00A75648"/>
    <w:rsid w:val="00A7582F"/>
    <w:rsid w:val="00A75A6B"/>
    <w:rsid w:val="00A76185"/>
    <w:rsid w:val="00A76CE3"/>
    <w:rsid w:val="00A7727F"/>
    <w:rsid w:val="00A77495"/>
    <w:rsid w:val="00A7797A"/>
    <w:rsid w:val="00A77CF6"/>
    <w:rsid w:val="00A77ED9"/>
    <w:rsid w:val="00A77EF3"/>
    <w:rsid w:val="00A77F67"/>
    <w:rsid w:val="00A803D5"/>
    <w:rsid w:val="00A81075"/>
    <w:rsid w:val="00A81BE3"/>
    <w:rsid w:val="00A8277D"/>
    <w:rsid w:val="00A82934"/>
    <w:rsid w:val="00A830E4"/>
    <w:rsid w:val="00A8351F"/>
    <w:rsid w:val="00A83C1C"/>
    <w:rsid w:val="00A8419E"/>
    <w:rsid w:val="00A8438F"/>
    <w:rsid w:val="00A84398"/>
    <w:rsid w:val="00A8512C"/>
    <w:rsid w:val="00A85785"/>
    <w:rsid w:val="00A86071"/>
    <w:rsid w:val="00A863B0"/>
    <w:rsid w:val="00A86CE3"/>
    <w:rsid w:val="00A87D29"/>
    <w:rsid w:val="00A907BA"/>
    <w:rsid w:val="00A90C6C"/>
    <w:rsid w:val="00A90D74"/>
    <w:rsid w:val="00A9126F"/>
    <w:rsid w:val="00A9188C"/>
    <w:rsid w:val="00A91971"/>
    <w:rsid w:val="00A91C11"/>
    <w:rsid w:val="00A92BC6"/>
    <w:rsid w:val="00A92E12"/>
    <w:rsid w:val="00A92EE4"/>
    <w:rsid w:val="00A93C49"/>
    <w:rsid w:val="00A93DB6"/>
    <w:rsid w:val="00A93F03"/>
    <w:rsid w:val="00A94D17"/>
    <w:rsid w:val="00A96F9D"/>
    <w:rsid w:val="00A973C7"/>
    <w:rsid w:val="00AA06E3"/>
    <w:rsid w:val="00AA0C26"/>
    <w:rsid w:val="00AA0E0A"/>
    <w:rsid w:val="00AA1554"/>
    <w:rsid w:val="00AA1722"/>
    <w:rsid w:val="00AA28C3"/>
    <w:rsid w:val="00AA2D6B"/>
    <w:rsid w:val="00AA2D9A"/>
    <w:rsid w:val="00AA370A"/>
    <w:rsid w:val="00AA3924"/>
    <w:rsid w:val="00AA4CB1"/>
    <w:rsid w:val="00AA577E"/>
    <w:rsid w:val="00AA5A05"/>
    <w:rsid w:val="00AA5CB1"/>
    <w:rsid w:val="00AA6AF7"/>
    <w:rsid w:val="00AA6B4F"/>
    <w:rsid w:val="00AA6E77"/>
    <w:rsid w:val="00AA6F23"/>
    <w:rsid w:val="00AA7120"/>
    <w:rsid w:val="00AA762D"/>
    <w:rsid w:val="00AB1129"/>
    <w:rsid w:val="00AB1CBD"/>
    <w:rsid w:val="00AB1DC6"/>
    <w:rsid w:val="00AB1E1D"/>
    <w:rsid w:val="00AB20D1"/>
    <w:rsid w:val="00AB27A3"/>
    <w:rsid w:val="00AB2ACB"/>
    <w:rsid w:val="00AB2BB0"/>
    <w:rsid w:val="00AB3187"/>
    <w:rsid w:val="00AB3D75"/>
    <w:rsid w:val="00AB4AEE"/>
    <w:rsid w:val="00AB581F"/>
    <w:rsid w:val="00AB58BD"/>
    <w:rsid w:val="00AB6A9D"/>
    <w:rsid w:val="00AB6CE6"/>
    <w:rsid w:val="00AB789A"/>
    <w:rsid w:val="00AB79E6"/>
    <w:rsid w:val="00AC039A"/>
    <w:rsid w:val="00AC0ACD"/>
    <w:rsid w:val="00AC0E1A"/>
    <w:rsid w:val="00AC13C7"/>
    <w:rsid w:val="00AC1529"/>
    <w:rsid w:val="00AC1631"/>
    <w:rsid w:val="00AC289E"/>
    <w:rsid w:val="00AC3529"/>
    <w:rsid w:val="00AC43ED"/>
    <w:rsid w:val="00AC4E32"/>
    <w:rsid w:val="00AC4FE4"/>
    <w:rsid w:val="00AC5A23"/>
    <w:rsid w:val="00AC640B"/>
    <w:rsid w:val="00AC6521"/>
    <w:rsid w:val="00AC687B"/>
    <w:rsid w:val="00AC7AE8"/>
    <w:rsid w:val="00AC7C2D"/>
    <w:rsid w:val="00AD0141"/>
    <w:rsid w:val="00AD1552"/>
    <w:rsid w:val="00AD19BF"/>
    <w:rsid w:val="00AD1C10"/>
    <w:rsid w:val="00AD1F19"/>
    <w:rsid w:val="00AD2238"/>
    <w:rsid w:val="00AD23A9"/>
    <w:rsid w:val="00AD244C"/>
    <w:rsid w:val="00AD2651"/>
    <w:rsid w:val="00AD2B0D"/>
    <w:rsid w:val="00AD2DA8"/>
    <w:rsid w:val="00AD2FFE"/>
    <w:rsid w:val="00AD35E1"/>
    <w:rsid w:val="00AD3808"/>
    <w:rsid w:val="00AD3969"/>
    <w:rsid w:val="00AD42EE"/>
    <w:rsid w:val="00AD536F"/>
    <w:rsid w:val="00AD6289"/>
    <w:rsid w:val="00AD62D7"/>
    <w:rsid w:val="00AD6C78"/>
    <w:rsid w:val="00AD78F9"/>
    <w:rsid w:val="00AD7DBB"/>
    <w:rsid w:val="00AE01C7"/>
    <w:rsid w:val="00AE024A"/>
    <w:rsid w:val="00AE2790"/>
    <w:rsid w:val="00AE2FAC"/>
    <w:rsid w:val="00AE33B6"/>
    <w:rsid w:val="00AE3E51"/>
    <w:rsid w:val="00AE3F77"/>
    <w:rsid w:val="00AE4261"/>
    <w:rsid w:val="00AE469D"/>
    <w:rsid w:val="00AE49D0"/>
    <w:rsid w:val="00AE4FAA"/>
    <w:rsid w:val="00AE5102"/>
    <w:rsid w:val="00AE51BA"/>
    <w:rsid w:val="00AE64B9"/>
    <w:rsid w:val="00AE64E5"/>
    <w:rsid w:val="00AE6592"/>
    <w:rsid w:val="00AE6C5D"/>
    <w:rsid w:val="00AE6CC5"/>
    <w:rsid w:val="00AE706F"/>
    <w:rsid w:val="00AE75AD"/>
    <w:rsid w:val="00AE7E4F"/>
    <w:rsid w:val="00AF0136"/>
    <w:rsid w:val="00AF162B"/>
    <w:rsid w:val="00AF195A"/>
    <w:rsid w:val="00AF2B77"/>
    <w:rsid w:val="00AF37FD"/>
    <w:rsid w:val="00AF3C37"/>
    <w:rsid w:val="00AF4E64"/>
    <w:rsid w:val="00AF5E4E"/>
    <w:rsid w:val="00AF621D"/>
    <w:rsid w:val="00AF6860"/>
    <w:rsid w:val="00AF796C"/>
    <w:rsid w:val="00AF7DCA"/>
    <w:rsid w:val="00B00A66"/>
    <w:rsid w:val="00B01A1B"/>
    <w:rsid w:val="00B01B82"/>
    <w:rsid w:val="00B024CF"/>
    <w:rsid w:val="00B026B9"/>
    <w:rsid w:val="00B02A60"/>
    <w:rsid w:val="00B03C6E"/>
    <w:rsid w:val="00B04101"/>
    <w:rsid w:val="00B041B9"/>
    <w:rsid w:val="00B045CE"/>
    <w:rsid w:val="00B04732"/>
    <w:rsid w:val="00B0529E"/>
    <w:rsid w:val="00B05392"/>
    <w:rsid w:val="00B0554A"/>
    <w:rsid w:val="00B05EDC"/>
    <w:rsid w:val="00B06316"/>
    <w:rsid w:val="00B06E18"/>
    <w:rsid w:val="00B06FB7"/>
    <w:rsid w:val="00B0777E"/>
    <w:rsid w:val="00B07BC5"/>
    <w:rsid w:val="00B10425"/>
    <w:rsid w:val="00B106F5"/>
    <w:rsid w:val="00B116A6"/>
    <w:rsid w:val="00B11D33"/>
    <w:rsid w:val="00B12FC3"/>
    <w:rsid w:val="00B131EC"/>
    <w:rsid w:val="00B13293"/>
    <w:rsid w:val="00B13FC0"/>
    <w:rsid w:val="00B142CA"/>
    <w:rsid w:val="00B146EF"/>
    <w:rsid w:val="00B147DF"/>
    <w:rsid w:val="00B149D6"/>
    <w:rsid w:val="00B15712"/>
    <w:rsid w:val="00B15D54"/>
    <w:rsid w:val="00B16055"/>
    <w:rsid w:val="00B165F3"/>
    <w:rsid w:val="00B16808"/>
    <w:rsid w:val="00B16FFB"/>
    <w:rsid w:val="00B17996"/>
    <w:rsid w:val="00B17A19"/>
    <w:rsid w:val="00B20F25"/>
    <w:rsid w:val="00B2112C"/>
    <w:rsid w:val="00B2130E"/>
    <w:rsid w:val="00B21D96"/>
    <w:rsid w:val="00B223F7"/>
    <w:rsid w:val="00B224C9"/>
    <w:rsid w:val="00B23371"/>
    <w:rsid w:val="00B23F7D"/>
    <w:rsid w:val="00B23FE7"/>
    <w:rsid w:val="00B248F4"/>
    <w:rsid w:val="00B253D7"/>
    <w:rsid w:val="00B254E7"/>
    <w:rsid w:val="00B30332"/>
    <w:rsid w:val="00B30E8B"/>
    <w:rsid w:val="00B331A5"/>
    <w:rsid w:val="00B33B11"/>
    <w:rsid w:val="00B33BA2"/>
    <w:rsid w:val="00B33FE6"/>
    <w:rsid w:val="00B3468F"/>
    <w:rsid w:val="00B34B13"/>
    <w:rsid w:val="00B35777"/>
    <w:rsid w:val="00B36179"/>
    <w:rsid w:val="00B3694D"/>
    <w:rsid w:val="00B36C5F"/>
    <w:rsid w:val="00B36F2D"/>
    <w:rsid w:val="00B379AA"/>
    <w:rsid w:val="00B37A9E"/>
    <w:rsid w:val="00B37D01"/>
    <w:rsid w:val="00B40019"/>
    <w:rsid w:val="00B400E3"/>
    <w:rsid w:val="00B40720"/>
    <w:rsid w:val="00B4105C"/>
    <w:rsid w:val="00B41085"/>
    <w:rsid w:val="00B41DD9"/>
    <w:rsid w:val="00B43C2B"/>
    <w:rsid w:val="00B44D97"/>
    <w:rsid w:val="00B45180"/>
    <w:rsid w:val="00B459BD"/>
    <w:rsid w:val="00B45CD0"/>
    <w:rsid w:val="00B45CF1"/>
    <w:rsid w:val="00B46669"/>
    <w:rsid w:val="00B50D7C"/>
    <w:rsid w:val="00B51C5E"/>
    <w:rsid w:val="00B5255E"/>
    <w:rsid w:val="00B535EA"/>
    <w:rsid w:val="00B53748"/>
    <w:rsid w:val="00B53A4F"/>
    <w:rsid w:val="00B54949"/>
    <w:rsid w:val="00B55B3F"/>
    <w:rsid w:val="00B55E17"/>
    <w:rsid w:val="00B560E1"/>
    <w:rsid w:val="00B568A0"/>
    <w:rsid w:val="00B56F81"/>
    <w:rsid w:val="00B57CCB"/>
    <w:rsid w:val="00B57EA4"/>
    <w:rsid w:val="00B608D9"/>
    <w:rsid w:val="00B60C14"/>
    <w:rsid w:val="00B60D58"/>
    <w:rsid w:val="00B61287"/>
    <w:rsid w:val="00B616C1"/>
    <w:rsid w:val="00B6248D"/>
    <w:rsid w:val="00B62E0A"/>
    <w:rsid w:val="00B633E5"/>
    <w:rsid w:val="00B63EFC"/>
    <w:rsid w:val="00B64073"/>
    <w:rsid w:val="00B640D5"/>
    <w:rsid w:val="00B6421B"/>
    <w:rsid w:val="00B647C2"/>
    <w:rsid w:val="00B64B9A"/>
    <w:rsid w:val="00B64EDF"/>
    <w:rsid w:val="00B65CA7"/>
    <w:rsid w:val="00B6619F"/>
    <w:rsid w:val="00B661B2"/>
    <w:rsid w:val="00B666A6"/>
    <w:rsid w:val="00B66C13"/>
    <w:rsid w:val="00B66D92"/>
    <w:rsid w:val="00B67CCC"/>
    <w:rsid w:val="00B70283"/>
    <w:rsid w:val="00B7039E"/>
    <w:rsid w:val="00B7134E"/>
    <w:rsid w:val="00B71411"/>
    <w:rsid w:val="00B717AA"/>
    <w:rsid w:val="00B7315D"/>
    <w:rsid w:val="00B73366"/>
    <w:rsid w:val="00B7357E"/>
    <w:rsid w:val="00B736FD"/>
    <w:rsid w:val="00B73CBD"/>
    <w:rsid w:val="00B73F0E"/>
    <w:rsid w:val="00B74164"/>
    <w:rsid w:val="00B75610"/>
    <w:rsid w:val="00B75F53"/>
    <w:rsid w:val="00B76194"/>
    <w:rsid w:val="00B77D62"/>
    <w:rsid w:val="00B8062A"/>
    <w:rsid w:val="00B812DC"/>
    <w:rsid w:val="00B81A53"/>
    <w:rsid w:val="00B81E80"/>
    <w:rsid w:val="00B827C5"/>
    <w:rsid w:val="00B82934"/>
    <w:rsid w:val="00B82EF2"/>
    <w:rsid w:val="00B8489B"/>
    <w:rsid w:val="00B84B24"/>
    <w:rsid w:val="00B84C9F"/>
    <w:rsid w:val="00B85D67"/>
    <w:rsid w:val="00B8799B"/>
    <w:rsid w:val="00B9064D"/>
    <w:rsid w:val="00B90FB4"/>
    <w:rsid w:val="00B9134D"/>
    <w:rsid w:val="00B914C8"/>
    <w:rsid w:val="00B915B8"/>
    <w:rsid w:val="00B91CAE"/>
    <w:rsid w:val="00B91E16"/>
    <w:rsid w:val="00B93C1A"/>
    <w:rsid w:val="00B94BC1"/>
    <w:rsid w:val="00B953FA"/>
    <w:rsid w:val="00B95B16"/>
    <w:rsid w:val="00B95D2D"/>
    <w:rsid w:val="00B965FB"/>
    <w:rsid w:val="00B967C4"/>
    <w:rsid w:val="00B96B84"/>
    <w:rsid w:val="00B96E89"/>
    <w:rsid w:val="00B9730F"/>
    <w:rsid w:val="00B97D07"/>
    <w:rsid w:val="00BA02EA"/>
    <w:rsid w:val="00BA0925"/>
    <w:rsid w:val="00BA0DD0"/>
    <w:rsid w:val="00BA0DE3"/>
    <w:rsid w:val="00BA102F"/>
    <w:rsid w:val="00BA19F8"/>
    <w:rsid w:val="00BA2631"/>
    <w:rsid w:val="00BA34D3"/>
    <w:rsid w:val="00BA35CC"/>
    <w:rsid w:val="00BA3D99"/>
    <w:rsid w:val="00BA4248"/>
    <w:rsid w:val="00BA44DF"/>
    <w:rsid w:val="00BA4B61"/>
    <w:rsid w:val="00BA5239"/>
    <w:rsid w:val="00BA5D16"/>
    <w:rsid w:val="00BA61F8"/>
    <w:rsid w:val="00BA6353"/>
    <w:rsid w:val="00BA7CE3"/>
    <w:rsid w:val="00BB02D3"/>
    <w:rsid w:val="00BB09D3"/>
    <w:rsid w:val="00BB0EF5"/>
    <w:rsid w:val="00BB1D26"/>
    <w:rsid w:val="00BB2D79"/>
    <w:rsid w:val="00BB300D"/>
    <w:rsid w:val="00BB38F4"/>
    <w:rsid w:val="00BB3B4A"/>
    <w:rsid w:val="00BB3DC8"/>
    <w:rsid w:val="00BB3EC7"/>
    <w:rsid w:val="00BB4551"/>
    <w:rsid w:val="00BB4E3B"/>
    <w:rsid w:val="00BB4EAC"/>
    <w:rsid w:val="00BB5050"/>
    <w:rsid w:val="00BB51C4"/>
    <w:rsid w:val="00BB567C"/>
    <w:rsid w:val="00BB6208"/>
    <w:rsid w:val="00BB64C2"/>
    <w:rsid w:val="00BB6766"/>
    <w:rsid w:val="00BB70A9"/>
    <w:rsid w:val="00BB732A"/>
    <w:rsid w:val="00BB745B"/>
    <w:rsid w:val="00BB74AA"/>
    <w:rsid w:val="00BB7951"/>
    <w:rsid w:val="00BC20A0"/>
    <w:rsid w:val="00BC2889"/>
    <w:rsid w:val="00BC2E96"/>
    <w:rsid w:val="00BC34F6"/>
    <w:rsid w:val="00BC3EC7"/>
    <w:rsid w:val="00BC4C4E"/>
    <w:rsid w:val="00BC5385"/>
    <w:rsid w:val="00BC60AB"/>
    <w:rsid w:val="00BC6ECC"/>
    <w:rsid w:val="00BC722D"/>
    <w:rsid w:val="00BD135C"/>
    <w:rsid w:val="00BD13C7"/>
    <w:rsid w:val="00BD2058"/>
    <w:rsid w:val="00BD2856"/>
    <w:rsid w:val="00BD2BAF"/>
    <w:rsid w:val="00BD2EA0"/>
    <w:rsid w:val="00BD2EFD"/>
    <w:rsid w:val="00BD30E8"/>
    <w:rsid w:val="00BD35B5"/>
    <w:rsid w:val="00BD39DF"/>
    <w:rsid w:val="00BD3A06"/>
    <w:rsid w:val="00BD3DED"/>
    <w:rsid w:val="00BD3E66"/>
    <w:rsid w:val="00BD3F62"/>
    <w:rsid w:val="00BD4700"/>
    <w:rsid w:val="00BD4AEB"/>
    <w:rsid w:val="00BD6DC8"/>
    <w:rsid w:val="00BD6F28"/>
    <w:rsid w:val="00BD7DF8"/>
    <w:rsid w:val="00BE0550"/>
    <w:rsid w:val="00BE082F"/>
    <w:rsid w:val="00BE0877"/>
    <w:rsid w:val="00BE2801"/>
    <w:rsid w:val="00BE2960"/>
    <w:rsid w:val="00BE2BED"/>
    <w:rsid w:val="00BE2DF5"/>
    <w:rsid w:val="00BE3193"/>
    <w:rsid w:val="00BE329F"/>
    <w:rsid w:val="00BE4B4D"/>
    <w:rsid w:val="00BE4D57"/>
    <w:rsid w:val="00BE5C89"/>
    <w:rsid w:val="00BE6995"/>
    <w:rsid w:val="00BE6A8D"/>
    <w:rsid w:val="00BE73CB"/>
    <w:rsid w:val="00BE7575"/>
    <w:rsid w:val="00BF02BA"/>
    <w:rsid w:val="00BF0602"/>
    <w:rsid w:val="00BF1A33"/>
    <w:rsid w:val="00BF2B78"/>
    <w:rsid w:val="00BF2D77"/>
    <w:rsid w:val="00BF2EC9"/>
    <w:rsid w:val="00BF3517"/>
    <w:rsid w:val="00BF3E30"/>
    <w:rsid w:val="00BF4098"/>
    <w:rsid w:val="00BF40FB"/>
    <w:rsid w:val="00BF45B4"/>
    <w:rsid w:val="00BF45DE"/>
    <w:rsid w:val="00BF5358"/>
    <w:rsid w:val="00BF5D27"/>
    <w:rsid w:val="00BF6597"/>
    <w:rsid w:val="00BF70CD"/>
    <w:rsid w:val="00BF7516"/>
    <w:rsid w:val="00BF7B8A"/>
    <w:rsid w:val="00BF7BA5"/>
    <w:rsid w:val="00C0007E"/>
    <w:rsid w:val="00C00209"/>
    <w:rsid w:val="00C007A6"/>
    <w:rsid w:val="00C00E50"/>
    <w:rsid w:val="00C0114C"/>
    <w:rsid w:val="00C03388"/>
    <w:rsid w:val="00C0348C"/>
    <w:rsid w:val="00C034D8"/>
    <w:rsid w:val="00C0363D"/>
    <w:rsid w:val="00C03A12"/>
    <w:rsid w:val="00C03C20"/>
    <w:rsid w:val="00C048B1"/>
    <w:rsid w:val="00C05750"/>
    <w:rsid w:val="00C065F1"/>
    <w:rsid w:val="00C0671F"/>
    <w:rsid w:val="00C079FE"/>
    <w:rsid w:val="00C10942"/>
    <w:rsid w:val="00C10A5D"/>
    <w:rsid w:val="00C10B10"/>
    <w:rsid w:val="00C11004"/>
    <w:rsid w:val="00C11176"/>
    <w:rsid w:val="00C113EC"/>
    <w:rsid w:val="00C122B5"/>
    <w:rsid w:val="00C1239D"/>
    <w:rsid w:val="00C13151"/>
    <w:rsid w:val="00C138DD"/>
    <w:rsid w:val="00C14D5D"/>
    <w:rsid w:val="00C14D80"/>
    <w:rsid w:val="00C1515C"/>
    <w:rsid w:val="00C15749"/>
    <w:rsid w:val="00C1656D"/>
    <w:rsid w:val="00C167A4"/>
    <w:rsid w:val="00C16F66"/>
    <w:rsid w:val="00C17447"/>
    <w:rsid w:val="00C200D3"/>
    <w:rsid w:val="00C203C6"/>
    <w:rsid w:val="00C20B57"/>
    <w:rsid w:val="00C214CC"/>
    <w:rsid w:val="00C2227B"/>
    <w:rsid w:val="00C22703"/>
    <w:rsid w:val="00C230E5"/>
    <w:rsid w:val="00C2356A"/>
    <w:rsid w:val="00C235EF"/>
    <w:rsid w:val="00C24B08"/>
    <w:rsid w:val="00C2514D"/>
    <w:rsid w:val="00C25568"/>
    <w:rsid w:val="00C256E1"/>
    <w:rsid w:val="00C2624F"/>
    <w:rsid w:val="00C2630C"/>
    <w:rsid w:val="00C26C3C"/>
    <w:rsid w:val="00C26CF2"/>
    <w:rsid w:val="00C26EE1"/>
    <w:rsid w:val="00C27541"/>
    <w:rsid w:val="00C27820"/>
    <w:rsid w:val="00C312EE"/>
    <w:rsid w:val="00C3189D"/>
    <w:rsid w:val="00C31FAA"/>
    <w:rsid w:val="00C32EB3"/>
    <w:rsid w:val="00C330F4"/>
    <w:rsid w:val="00C33342"/>
    <w:rsid w:val="00C336DE"/>
    <w:rsid w:val="00C33B4B"/>
    <w:rsid w:val="00C343A6"/>
    <w:rsid w:val="00C34951"/>
    <w:rsid w:val="00C3498E"/>
    <w:rsid w:val="00C36082"/>
    <w:rsid w:val="00C40554"/>
    <w:rsid w:val="00C40D26"/>
    <w:rsid w:val="00C410D7"/>
    <w:rsid w:val="00C416E7"/>
    <w:rsid w:val="00C41D20"/>
    <w:rsid w:val="00C42800"/>
    <w:rsid w:val="00C42E04"/>
    <w:rsid w:val="00C42E05"/>
    <w:rsid w:val="00C42FBC"/>
    <w:rsid w:val="00C43072"/>
    <w:rsid w:val="00C43DD2"/>
    <w:rsid w:val="00C43E01"/>
    <w:rsid w:val="00C445E2"/>
    <w:rsid w:val="00C45176"/>
    <w:rsid w:val="00C4554C"/>
    <w:rsid w:val="00C4567E"/>
    <w:rsid w:val="00C45729"/>
    <w:rsid w:val="00C45FEF"/>
    <w:rsid w:val="00C4621E"/>
    <w:rsid w:val="00C4626E"/>
    <w:rsid w:val="00C47770"/>
    <w:rsid w:val="00C47837"/>
    <w:rsid w:val="00C479DD"/>
    <w:rsid w:val="00C47F87"/>
    <w:rsid w:val="00C504E8"/>
    <w:rsid w:val="00C51D64"/>
    <w:rsid w:val="00C51D90"/>
    <w:rsid w:val="00C53A97"/>
    <w:rsid w:val="00C53E8C"/>
    <w:rsid w:val="00C53FEC"/>
    <w:rsid w:val="00C543A8"/>
    <w:rsid w:val="00C54B87"/>
    <w:rsid w:val="00C5504B"/>
    <w:rsid w:val="00C569DB"/>
    <w:rsid w:val="00C56F5D"/>
    <w:rsid w:val="00C5708C"/>
    <w:rsid w:val="00C571EA"/>
    <w:rsid w:val="00C579A6"/>
    <w:rsid w:val="00C57B26"/>
    <w:rsid w:val="00C60A8C"/>
    <w:rsid w:val="00C60BF8"/>
    <w:rsid w:val="00C61113"/>
    <w:rsid w:val="00C613A3"/>
    <w:rsid w:val="00C62777"/>
    <w:rsid w:val="00C6294F"/>
    <w:rsid w:val="00C62ADE"/>
    <w:rsid w:val="00C637A4"/>
    <w:rsid w:val="00C63CCF"/>
    <w:rsid w:val="00C64DB7"/>
    <w:rsid w:val="00C65763"/>
    <w:rsid w:val="00C65A2A"/>
    <w:rsid w:val="00C65B86"/>
    <w:rsid w:val="00C6657B"/>
    <w:rsid w:val="00C666DD"/>
    <w:rsid w:val="00C6764F"/>
    <w:rsid w:val="00C701E6"/>
    <w:rsid w:val="00C70706"/>
    <w:rsid w:val="00C7128B"/>
    <w:rsid w:val="00C71929"/>
    <w:rsid w:val="00C71E99"/>
    <w:rsid w:val="00C71F37"/>
    <w:rsid w:val="00C722C1"/>
    <w:rsid w:val="00C72C65"/>
    <w:rsid w:val="00C72D79"/>
    <w:rsid w:val="00C7380B"/>
    <w:rsid w:val="00C74290"/>
    <w:rsid w:val="00C74CEE"/>
    <w:rsid w:val="00C760E2"/>
    <w:rsid w:val="00C76B25"/>
    <w:rsid w:val="00C76C56"/>
    <w:rsid w:val="00C76D72"/>
    <w:rsid w:val="00C77067"/>
    <w:rsid w:val="00C802FD"/>
    <w:rsid w:val="00C804C4"/>
    <w:rsid w:val="00C805EF"/>
    <w:rsid w:val="00C80FDB"/>
    <w:rsid w:val="00C8151B"/>
    <w:rsid w:val="00C81D30"/>
    <w:rsid w:val="00C82347"/>
    <w:rsid w:val="00C82D72"/>
    <w:rsid w:val="00C82F1D"/>
    <w:rsid w:val="00C8385D"/>
    <w:rsid w:val="00C845AE"/>
    <w:rsid w:val="00C8480F"/>
    <w:rsid w:val="00C8486F"/>
    <w:rsid w:val="00C84996"/>
    <w:rsid w:val="00C85F62"/>
    <w:rsid w:val="00C86046"/>
    <w:rsid w:val="00C8689D"/>
    <w:rsid w:val="00C87B19"/>
    <w:rsid w:val="00C907A7"/>
    <w:rsid w:val="00C91414"/>
    <w:rsid w:val="00C91B32"/>
    <w:rsid w:val="00C91D6E"/>
    <w:rsid w:val="00C921BC"/>
    <w:rsid w:val="00C9234E"/>
    <w:rsid w:val="00C925AB"/>
    <w:rsid w:val="00C92B4C"/>
    <w:rsid w:val="00C92BFE"/>
    <w:rsid w:val="00C935A5"/>
    <w:rsid w:val="00C936A8"/>
    <w:rsid w:val="00C93DE9"/>
    <w:rsid w:val="00C94097"/>
    <w:rsid w:val="00C9488C"/>
    <w:rsid w:val="00C94D4E"/>
    <w:rsid w:val="00C95086"/>
    <w:rsid w:val="00C95FDC"/>
    <w:rsid w:val="00C963D3"/>
    <w:rsid w:val="00C96814"/>
    <w:rsid w:val="00C9716F"/>
    <w:rsid w:val="00C9768E"/>
    <w:rsid w:val="00C9793C"/>
    <w:rsid w:val="00C97A59"/>
    <w:rsid w:val="00CA019A"/>
    <w:rsid w:val="00CA06F3"/>
    <w:rsid w:val="00CA0AD1"/>
    <w:rsid w:val="00CA1F39"/>
    <w:rsid w:val="00CA22B3"/>
    <w:rsid w:val="00CA2C50"/>
    <w:rsid w:val="00CA2D21"/>
    <w:rsid w:val="00CA3739"/>
    <w:rsid w:val="00CA3E4F"/>
    <w:rsid w:val="00CA3F18"/>
    <w:rsid w:val="00CA429A"/>
    <w:rsid w:val="00CA461F"/>
    <w:rsid w:val="00CA4BCD"/>
    <w:rsid w:val="00CA4D07"/>
    <w:rsid w:val="00CA4FD6"/>
    <w:rsid w:val="00CA5095"/>
    <w:rsid w:val="00CA5241"/>
    <w:rsid w:val="00CA5AE8"/>
    <w:rsid w:val="00CA6BA8"/>
    <w:rsid w:val="00CA6BED"/>
    <w:rsid w:val="00CA6D02"/>
    <w:rsid w:val="00CA6D37"/>
    <w:rsid w:val="00CA6D49"/>
    <w:rsid w:val="00CA6E2E"/>
    <w:rsid w:val="00CA7576"/>
    <w:rsid w:val="00CA77F5"/>
    <w:rsid w:val="00CA7FE1"/>
    <w:rsid w:val="00CB02C5"/>
    <w:rsid w:val="00CB15D7"/>
    <w:rsid w:val="00CB25D1"/>
    <w:rsid w:val="00CB2782"/>
    <w:rsid w:val="00CB2AAB"/>
    <w:rsid w:val="00CB3129"/>
    <w:rsid w:val="00CB3563"/>
    <w:rsid w:val="00CB3692"/>
    <w:rsid w:val="00CB3783"/>
    <w:rsid w:val="00CB4764"/>
    <w:rsid w:val="00CB56B3"/>
    <w:rsid w:val="00CB6017"/>
    <w:rsid w:val="00CB6106"/>
    <w:rsid w:val="00CB6B64"/>
    <w:rsid w:val="00CB73CC"/>
    <w:rsid w:val="00CB78D9"/>
    <w:rsid w:val="00CB7BD3"/>
    <w:rsid w:val="00CC05E0"/>
    <w:rsid w:val="00CC13C2"/>
    <w:rsid w:val="00CC1689"/>
    <w:rsid w:val="00CC1F05"/>
    <w:rsid w:val="00CC29E8"/>
    <w:rsid w:val="00CC2E90"/>
    <w:rsid w:val="00CC427D"/>
    <w:rsid w:val="00CC4DC1"/>
    <w:rsid w:val="00CC536C"/>
    <w:rsid w:val="00CC6780"/>
    <w:rsid w:val="00CC6C25"/>
    <w:rsid w:val="00CC71DD"/>
    <w:rsid w:val="00CC7991"/>
    <w:rsid w:val="00CC7BD6"/>
    <w:rsid w:val="00CD0298"/>
    <w:rsid w:val="00CD0465"/>
    <w:rsid w:val="00CD08F7"/>
    <w:rsid w:val="00CD09D0"/>
    <w:rsid w:val="00CD0A52"/>
    <w:rsid w:val="00CD0C08"/>
    <w:rsid w:val="00CD16F5"/>
    <w:rsid w:val="00CD1816"/>
    <w:rsid w:val="00CD1A08"/>
    <w:rsid w:val="00CD1D44"/>
    <w:rsid w:val="00CD25BC"/>
    <w:rsid w:val="00CD2640"/>
    <w:rsid w:val="00CD290C"/>
    <w:rsid w:val="00CD2DFC"/>
    <w:rsid w:val="00CD3336"/>
    <w:rsid w:val="00CD3A3B"/>
    <w:rsid w:val="00CD57E6"/>
    <w:rsid w:val="00CD591C"/>
    <w:rsid w:val="00CD6F69"/>
    <w:rsid w:val="00CD7D14"/>
    <w:rsid w:val="00CE0ADD"/>
    <w:rsid w:val="00CE1EC3"/>
    <w:rsid w:val="00CE2580"/>
    <w:rsid w:val="00CE39D2"/>
    <w:rsid w:val="00CE3F8B"/>
    <w:rsid w:val="00CE44D7"/>
    <w:rsid w:val="00CE5682"/>
    <w:rsid w:val="00CE5DF2"/>
    <w:rsid w:val="00CE60AB"/>
    <w:rsid w:val="00CE6601"/>
    <w:rsid w:val="00CE72FB"/>
    <w:rsid w:val="00CF073C"/>
    <w:rsid w:val="00CF0AD2"/>
    <w:rsid w:val="00CF13CF"/>
    <w:rsid w:val="00CF13D6"/>
    <w:rsid w:val="00CF1676"/>
    <w:rsid w:val="00CF1F3B"/>
    <w:rsid w:val="00CF2063"/>
    <w:rsid w:val="00CF2065"/>
    <w:rsid w:val="00CF2834"/>
    <w:rsid w:val="00CF33A3"/>
    <w:rsid w:val="00CF38AB"/>
    <w:rsid w:val="00CF4696"/>
    <w:rsid w:val="00CF4F42"/>
    <w:rsid w:val="00CF512E"/>
    <w:rsid w:val="00CF5295"/>
    <w:rsid w:val="00CF52E2"/>
    <w:rsid w:val="00CF573E"/>
    <w:rsid w:val="00CF6066"/>
    <w:rsid w:val="00CF74A1"/>
    <w:rsid w:val="00CF782F"/>
    <w:rsid w:val="00CF78B6"/>
    <w:rsid w:val="00CF7AE5"/>
    <w:rsid w:val="00CF7C04"/>
    <w:rsid w:val="00CF7CAD"/>
    <w:rsid w:val="00CF7F6A"/>
    <w:rsid w:val="00D00392"/>
    <w:rsid w:val="00D00412"/>
    <w:rsid w:val="00D011FD"/>
    <w:rsid w:val="00D019D7"/>
    <w:rsid w:val="00D023B6"/>
    <w:rsid w:val="00D026A7"/>
    <w:rsid w:val="00D02EAF"/>
    <w:rsid w:val="00D03370"/>
    <w:rsid w:val="00D03826"/>
    <w:rsid w:val="00D039CA"/>
    <w:rsid w:val="00D0516F"/>
    <w:rsid w:val="00D051F7"/>
    <w:rsid w:val="00D0596D"/>
    <w:rsid w:val="00D05BDA"/>
    <w:rsid w:val="00D06125"/>
    <w:rsid w:val="00D06287"/>
    <w:rsid w:val="00D10837"/>
    <w:rsid w:val="00D11EA1"/>
    <w:rsid w:val="00D1218D"/>
    <w:rsid w:val="00D124A7"/>
    <w:rsid w:val="00D12CA6"/>
    <w:rsid w:val="00D12E05"/>
    <w:rsid w:val="00D12EBE"/>
    <w:rsid w:val="00D13020"/>
    <w:rsid w:val="00D13195"/>
    <w:rsid w:val="00D132A0"/>
    <w:rsid w:val="00D136B3"/>
    <w:rsid w:val="00D13706"/>
    <w:rsid w:val="00D13836"/>
    <w:rsid w:val="00D14EE6"/>
    <w:rsid w:val="00D15891"/>
    <w:rsid w:val="00D16123"/>
    <w:rsid w:val="00D16C93"/>
    <w:rsid w:val="00D1719E"/>
    <w:rsid w:val="00D17A98"/>
    <w:rsid w:val="00D17BB6"/>
    <w:rsid w:val="00D17CB5"/>
    <w:rsid w:val="00D20757"/>
    <w:rsid w:val="00D20FF4"/>
    <w:rsid w:val="00D21C2F"/>
    <w:rsid w:val="00D21FD1"/>
    <w:rsid w:val="00D2271F"/>
    <w:rsid w:val="00D22BE6"/>
    <w:rsid w:val="00D22E7B"/>
    <w:rsid w:val="00D23036"/>
    <w:rsid w:val="00D23667"/>
    <w:rsid w:val="00D23A65"/>
    <w:rsid w:val="00D23C00"/>
    <w:rsid w:val="00D243F2"/>
    <w:rsid w:val="00D248BE"/>
    <w:rsid w:val="00D251D8"/>
    <w:rsid w:val="00D2532E"/>
    <w:rsid w:val="00D260DA"/>
    <w:rsid w:val="00D26AA8"/>
    <w:rsid w:val="00D26BF3"/>
    <w:rsid w:val="00D26C74"/>
    <w:rsid w:val="00D26CDD"/>
    <w:rsid w:val="00D277E5"/>
    <w:rsid w:val="00D27EB9"/>
    <w:rsid w:val="00D3037A"/>
    <w:rsid w:val="00D303FB"/>
    <w:rsid w:val="00D30784"/>
    <w:rsid w:val="00D30AD6"/>
    <w:rsid w:val="00D31030"/>
    <w:rsid w:val="00D311C0"/>
    <w:rsid w:val="00D325BE"/>
    <w:rsid w:val="00D3275B"/>
    <w:rsid w:val="00D32D1A"/>
    <w:rsid w:val="00D3335A"/>
    <w:rsid w:val="00D3349A"/>
    <w:rsid w:val="00D33F56"/>
    <w:rsid w:val="00D34918"/>
    <w:rsid w:val="00D34B30"/>
    <w:rsid w:val="00D3562C"/>
    <w:rsid w:val="00D35D95"/>
    <w:rsid w:val="00D36AC0"/>
    <w:rsid w:val="00D37CD9"/>
    <w:rsid w:val="00D41A45"/>
    <w:rsid w:val="00D42AB4"/>
    <w:rsid w:val="00D42DAF"/>
    <w:rsid w:val="00D43834"/>
    <w:rsid w:val="00D44B01"/>
    <w:rsid w:val="00D451B6"/>
    <w:rsid w:val="00D45E06"/>
    <w:rsid w:val="00D45F25"/>
    <w:rsid w:val="00D46109"/>
    <w:rsid w:val="00D462B2"/>
    <w:rsid w:val="00D466F5"/>
    <w:rsid w:val="00D46844"/>
    <w:rsid w:val="00D46CCE"/>
    <w:rsid w:val="00D472B3"/>
    <w:rsid w:val="00D47563"/>
    <w:rsid w:val="00D51106"/>
    <w:rsid w:val="00D513FB"/>
    <w:rsid w:val="00D516B1"/>
    <w:rsid w:val="00D51AF4"/>
    <w:rsid w:val="00D51C11"/>
    <w:rsid w:val="00D51EA1"/>
    <w:rsid w:val="00D520A6"/>
    <w:rsid w:val="00D52270"/>
    <w:rsid w:val="00D523BA"/>
    <w:rsid w:val="00D52842"/>
    <w:rsid w:val="00D52E71"/>
    <w:rsid w:val="00D5302F"/>
    <w:rsid w:val="00D5347D"/>
    <w:rsid w:val="00D53BD1"/>
    <w:rsid w:val="00D5409C"/>
    <w:rsid w:val="00D540FA"/>
    <w:rsid w:val="00D5412E"/>
    <w:rsid w:val="00D544ED"/>
    <w:rsid w:val="00D54A63"/>
    <w:rsid w:val="00D54B7F"/>
    <w:rsid w:val="00D55455"/>
    <w:rsid w:val="00D558F1"/>
    <w:rsid w:val="00D55FAE"/>
    <w:rsid w:val="00D563C6"/>
    <w:rsid w:val="00D567CB"/>
    <w:rsid w:val="00D56E97"/>
    <w:rsid w:val="00D57A6B"/>
    <w:rsid w:val="00D60206"/>
    <w:rsid w:val="00D60803"/>
    <w:rsid w:val="00D60C9A"/>
    <w:rsid w:val="00D60E1B"/>
    <w:rsid w:val="00D61850"/>
    <w:rsid w:val="00D624C9"/>
    <w:rsid w:val="00D631B0"/>
    <w:rsid w:val="00D63804"/>
    <w:rsid w:val="00D63F6D"/>
    <w:rsid w:val="00D63FFB"/>
    <w:rsid w:val="00D64009"/>
    <w:rsid w:val="00D645F8"/>
    <w:rsid w:val="00D64730"/>
    <w:rsid w:val="00D659F7"/>
    <w:rsid w:val="00D665F7"/>
    <w:rsid w:val="00D66690"/>
    <w:rsid w:val="00D666B7"/>
    <w:rsid w:val="00D6679A"/>
    <w:rsid w:val="00D66895"/>
    <w:rsid w:val="00D67212"/>
    <w:rsid w:val="00D6773D"/>
    <w:rsid w:val="00D679BD"/>
    <w:rsid w:val="00D67B0F"/>
    <w:rsid w:val="00D67D0D"/>
    <w:rsid w:val="00D7028F"/>
    <w:rsid w:val="00D730CF"/>
    <w:rsid w:val="00D7323A"/>
    <w:rsid w:val="00D73F28"/>
    <w:rsid w:val="00D74CCB"/>
    <w:rsid w:val="00D74D72"/>
    <w:rsid w:val="00D762F0"/>
    <w:rsid w:val="00D7659F"/>
    <w:rsid w:val="00D766C0"/>
    <w:rsid w:val="00D772E6"/>
    <w:rsid w:val="00D80639"/>
    <w:rsid w:val="00D80F9C"/>
    <w:rsid w:val="00D811A3"/>
    <w:rsid w:val="00D812AD"/>
    <w:rsid w:val="00D8179E"/>
    <w:rsid w:val="00D829E8"/>
    <w:rsid w:val="00D8425E"/>
    <w:rsid w:val="00D843CD"/>
    <w:rsid w:val="00D84633"/>
    <w:rsid w:val="00D849CF"/>
    <w:rsid w:val="00D85BCD"/>
    <w:rsid w:val="00D85C5D"/>
    <w:rsid w:val="00D8618C"/>
    <w:rsid w:val="00D86B72"/>
    <w:rsid w:val="00D8710F"/>
    <w:rsid w:val="00D87371"/>
    <w:rsid w:val="00D87CD2"/>
    <w:rsid w:val="00D87FAF"/>
    <w:rsid w:val="00D90550"/>
    <w:rsid w:val="00D906A8"/>
    <w:rsid w:val="00D91003"/>
    <w:rsid w:val="00D91010"/>
    <w:rsid w:val="00D9129B"/>
    <w:rsid w:val="00D92185"/>
    <w:rsid w:val="00D92C28"/>
    <w:rsid w:val="00D932E4"/>
    <w:rsid w:val="00D9409E"/>
    <w:rsid w:val="00D94686"/>
    <w:rsid w:val="00D94995"/>
    <w:rsid w:val="00D94CBA"/>
    <w:rsid w:val="00D94E07"/>
    <w:rsid w:val="00D955BC"/>
    <w:rsid w:val="00D9577B"/>
    <w:rsid w:val="00D96460"/>
    <w:rsid w:val="00D979C8"/>
    <w:rsid w:val="00D97C10"/>
    <w:rsid w:val="00DA12C5"/>
    <w:rsid w:val="00DA2243"/>
    <w:rsid w:val="00DA334F"/>
    <w:rsid w:val="00DA3478"/>
    <w:rsid w:val="00DA3F3A"/>
    <w:rsid w:val="00DA4982"/>
    <w:rsid w:val="00DA4D0B"/>
    <w:rsid w:val="00DA5432"/>
    <w:rsid w:val="00DA561B"/>
    <w:rsid w:val="00DA5BE8"/>
    <w:rsid w:val="00DA5E2E"/>
    <w:rsid w:val="00DA64A3"/>
    <w:rsid w:val="00DA6697"/>
    <w:rsid w:val="00DA6DF7"/>
    <w:rsid w:val="00DB0013"/>
    <w:rsid w:val="00DB00BA"/>
    <w:rsid w:val="00DB05B2"/>
    <w:rsid w:val="00DB0C9A"/>
    <w:rsid w:val="00DB1C19"/>
    <w:rsid w:val="00DB2140"/>
    <w:rsid w:val="00DB231B"/>
    <w:rsid w:val="00DB3AA4"/>
    <w:rsid w:val="00DB3B02"/>
    <w:rsid w:val="00DB460D"/>
    <w:rsid w:val="00DB48A4"/>
    <w:rsid w:val="00DB51A5"/>
    <w:rsid w:val="00DB54E9"/>
    <w:rsid w:val="00DB57ED"/>
    <w:rsid w:val="00DB5E45"/>
    <w:rsid w:val="00DB60B9"/>
    <w:rsid w:val="00DB6288"/>
    <w:rsid w:val="00DB63DE"/>
    <w:rsid w:val="00DB6BBF"/>
    <w:rsid w:val="00DB6C59"/>
    <w:rsid w:val="00DB6D9A"/>
    <w:rsid w:val="00DB7D2F"/>
    <w:rsid w:val="00DC1315"/>
    <w:rsid w:val="00DC1510"/>
    <w:rsid w:val="00DC1A67"/>
    <w:rsid w:val="00DC1EDB"/>
    <w:rsid w:val="00DC1F3F"/>
    <w:rsid w:val="00DC23DE"/>
    <w:rsid w:val="00DC2631"/>
    <w:rsid w:val="00DC3B03"/>
    <w:rsid w:val="00DC4099"/>
    <w:rsid w:val="00DC43B4"/>
    <w:rsid w:val="00DC4902"/>
    <w:rsid w:val="00DC54F2"/>
    <w:rsid w:val="00DC5939"/>
    <w:rsid w:val="00DC619A"/>
    <w:rsid w:val="00DC7678"/>
    <w:rsid w:val="00DC7813"/>
    <w:rsid w:val="00DC7F96"/>
    <w:rsid w:val="00DD01A4"/>
    <w:rsid w:val="00DD05A5"/>
    <w:rsid w:val="00DD06F3"/>
    <w:rsid w:val="00DD1423"/>
    <w:rsid w:val="00DD1D2A"/>
    <w:rsid w:val="00DD1DC8"/>
    <w:rsid w:val="00DD2334"/>
    <w:rsid w:val="00DD2CF3"/>
    <w:rsid w:val="00DD2DAC"/>
    <w:rsid w:val="00DD3E43"/>
    <w:rsid w:val="00DD436D"/>
    <w:rsid w:val="00DD5490"/>
    <w:rsid w:val="00DD6709"/>
    <w:rsid w:val="00DD701F"/>
    <w:rsid w:val="00DD70CB"/>
    <w:rsid w:val="00DD7F1D"/>
    <w:rsid w:val="00DE107F"/>
    <w:rsid w:val="00DE1934"/>
    <w:rsid w:val="00DE19EA"/>
    <w:rsid w:val="00DE1CA5"/>
    <w:rsid w:val="00DE268D"/>
    <w:rsid w:val="00DE2D6C"/>
    <w:rsid w:val="00DE39A2"/>
    <w:rsid w:val="00DE3DA7"/>
    <w:rsid w:val="00DE3FEA"/>
    <w:rsid w:val="00DE4146"/>
    <w:rsid w:val="00DE49AD"/>
    <w:rsid w:val="00DE4BC0"/>
    <w:rsid w:val="00DE52A3"/>
    <w:rsid w:val="00DE532D"/>
    <w:rsid w:val="00DE57E8"/>
    <w:rsid w:val="00DE6175"/>
    <w:rsid w:val="00DE62A5"/>
    <w:rsid w:val="00DE6350"/>
    <w:rsid w:val="00DE71F2"/>
    <w:rsid w:val="00DE7BE2"/>
    <w:rsid w:val="00DE7EB9"/>
    <w:rsid w:val="00DE7FFC"/>
    <w:rsid w:val="00DF05B6"/>
    <w:rsid w:val="00DF0F11"/>
    <w:rsid w:val="00DF2757"/>
    <w:rsid w:val="00DF4022"/>
    <w:rsid w:val="00DF426F"/>
    <w:rsid w:val="00DF44DF"/>
    <w:rsid w:val="00DF501B"/>
    <w:rsid w:val="00DF53A7"/>
    <w:rsid w:val="00DF5609"/>
    <w:rsid w:val="00DF5727"/>
    <w:rsid w:val="00DF5FBD"/>
    <w:rsid w:val="00DF635A"/>
    <w:rsid w:val="00DF6874"/>
    <w:rsid w:val="00DF7C02"/>
    <w:rsid w:val="00DF7E7A"/>
    <w:rsid w:val="00DF7F13"/>
    <w:rsid w:val="00E0003C"/>
    <w:rsid w:val="00E0011A"/>
    <w:rsid w:val="00E004F3"/>
    <w:rsid w:val="00E014D1"/>
    <w:rsid w:val="00E01608"/>
    <w:rsid w:val="00E028B2"/>
    <w:rsid w:val="00E04734"/>
    <w:rsid w:val="00E04A45"/>
    <w:rsid w:val="00E04AF6"/>
    <w:rsid w:val="00E05663"/>
    <w:rsid w:val="00E05A82"/>
    <w:rsid w:val="00E06228"/>
    <w:rsid w:val="00E072F9"/>
    <w:rsid w:val="00E101E7"/>
    <w:rsid w:val="00E10297"/>
    <w:rsid w:val="00E109DC"/>
    <w:rsid w:val="00E10BA9"/>
    <w:rsid w:val="00E11595"/>
    <w:rsid w:val="00E12287"/>
    <w:rsid w:val="00E14143"/>
    <w:rsid w:val="00E148AE"/>
    <w:rsid w:val="00E14AE9"/>
    <w:rsid w:val="00E14FBD"/>
    <w:rsid w:val="00E1662A"/>
    <w:rsid w:val="00E16787"/>
    <w:rsid w:val="00E167D6"/>
    <w:rsid w:val="00E1736A"/>
    <w:rsid w:val="00E17544"/>
    <w:rsid w:val="00E216C2"/>
    <w:rsid w:val="00E219E4"/>
    <w:rsid w:val="00E21EC8"/>
    <w:rsid w:val="00E22843"/>
    <w:rsid w:val="00E23A27"/>
    <w:rsid w:val="00E23B2F"/>
    <w:rsid w:val="00E23E31"/>
    <w:rsid w:val="00E23FE7"/>
    <w:rsid w:val="00E24209"/>
    <w:rsid w:val="00E25318"/>
    <w:rsid w:val="00E263EC"/>
    <w:rsid w:val="00E267C6"/>
    <w:rsid w:val="00E26BC5"/>
    <w:rsid w:val="00E272B4"/>
    <w:rsid w:val="00E27DF2"/>
    <w:rsid w:val="00E27F0D"/>
    <w:rsid w:val="00E30347"/>
    <w:rsid w:val="00E3049E"/>
    <w:rsid w:val="00E31542"/>
    <w:rsid w:val="00E325DB"/>
    <w:rsid w:val="00E326AB"/>
    <w:rsid w:val="00E326BD"/>
    <w:rsid w:val="00E326D0"/>
    <w:rsid w:val="00E327E7"/>
    <w:rsid w:val="00E32B1B"/>
    <w:rsid w:val="00E343EF"/>
    <w:rsid w:val="00E34FDB"/>
    <w:rsid w:val="00E35115"/>
    <w:rsid w:val="00E36839"/>
    <w:rsid w:val="00E37D3D"/>
    <w:rsid w:val="00E40ADE"/>
    <w:rsid w:val="00E41A3F"/>
    <w:rsid w:val="00E41FC1"/>
    <w:rsid w:val="00E4223E"/>
    <w:rsid w:val="00E42F12"/>
    <w:rsid w:val="00E4376B"/>
    <w:rsid w:val="00E44DA4"/>
    <w:rsid w:val="00E44DA7"/>
    <w:rsid w:val="00E4533F"/>
    <w:rsid w:val="00E45AD0"/>
    <w:rsid w:val="00E460E1"/>
    <w:rsid w:val="00E467D3"/>
    <w:rsid w:val="00E46911"/>
    <w:rsid w:val="00E46A1A"/>
    <w:rsid w:val="00E50022"/>
    <w:rsid w:val="00E50373"/>
    <w:rsid w:val="00E50838"/>
    <w:rsid w:val="00E50F14"/>
    <w:rsid w:val="00E50FE3"/>
    <w:rsid w:val="00E512CC"/>
    <w:rsid w:val="00E517E9"/>
    <w:rsid w:val="00E51C89"/>
    <w:rsid w:val="00E522A1"/>
    <w:rsid w:val="00E52746"/>
    <w:rsid w:val="00E52D56"/>
    <w:rsid w:val="00E5307C"/>
    <w:rsid w:val="00E547B7"/>
    <w:rsid w:val="00E54C5B"/>
    <w:rsid w:val="00E563A9"/>
    <w:rsid w:val="00E563B4"/>
    <w:rsid w:val="00E570A4"/>
    <w:rsid w:val="00E576AF"/>
    <w:rsid w:val="00E5780E"/>
    <w:rsid w:val="00E604D2"/>
    <w:rsid w:val="00E60A40"/>
    <w:rsid w:val="00E60FF9"/>
    <w:rsid w:val="00E611C9"/>
    <w:rsid w:val="00E61454"/>
    <w:rsid w:val="00E619EE"/>
    <w:rsid w:val="00E62AEF"/>
    <w:rsid w:val="00E62B69"/>
    <w:rsid w:val="00E632E9"/>
    <w:rsid w:val="00E63748"/>
    <w:rsid w:val="00E6488C"/>
    <w:rsid w:val="00E6519F"/>
    <w:rsid w:val="00E66247"/>
    <w:rsid w:val="00E66291"/>
    <w:rsid w:val="00E67AB6"/>
    <w:rsid w:val="00E7006D"/>
    <w:rsid w:val="00E7015C"/>
    <w:rsid w:val="00E7022C"/>
    <w:rsid w:val="00E70D51"/>
    <w:rsid w:val="00E718D3"/>
    <w:rsid w:val="00E72005"/>
    <w:rsid w:val="00E729F4"/>
    <w:rsid w:val="00E73DC7"/>
    <w:rsid w:val="00E7484F"/>
    <w:rsid w:val="00E758D0"/>
    <w:rsid w:val="00E75B28"/>
    <w:rsid w:val="00E77105"/>
    <w:rsid w:val="00E771C8"/>
    <w:rsid w:val="00E77CA3"/>
    <w:rsid w:val="00E810DD"/>
    <w:rsid w:val="00E81B47"/>
    <w:rsid w:val="00E82909"/>
    <w:rsid w:val="00E82947"/>
    <w:rsid w:val="00E829FB"/>
    <w:rsid w:val="00E82A5E"/>
    <w:rsid w:val="00E83437"/>
    <w:rsid w:val="00E834BF"/>
    <w:rsid w:val="00E83EC1"/>
    <w:rsid w:val="00E8495C"/>
    <w:rsid w:val="00E851BB"/>
    <w:rsid w:val="00E851EB"/>
    <w:rsid w:val="00E8592E"/>
    <w:rsid w:val="00E85A7C"/>
    <w:rsid w:val="00E86319"/>
    <w:rsid w:val="00E86B2F"/>
    <w:rsid w:val="00E86EDE"/>
    <w:rsid w:val="00E87689"/>
    <w:rsid w:val="00E9029D"/>
    <w:rsid w:val="00E902FB"/>
    <w:rsid w:val="00E918AF"/>
    <w:rsid w:val="00E91922"/>
    <w:rsid w:val="00E919BC"/>
    <w:rsid w:val="00E9248C"/>
    <w:rsid w:val="00E92A19"/>
    <w:rsid w:val="00E93C10"/>
    <w:rsid w:val="00E948FA"/>
    <w:rsid w:val="00E957F7"/>
    <w:rsid w:val="00E96876"/>
    <w:rsid w:val="00E974A1"/>
    <w:rsid w:val="00E97EAE"/>
    <w:rsid w:val="00EA066A"/>
    <w:rsid w:val="00EA0BA1"/>
    <w:rsid w:val="00EA1787"/>
    <w:rsid w:val="00EA2603"/>
    <w:rsid w:val="00EA2BB6"/>
    <w:rsid w:val="00EA51CE"/>
    <w:rsid w:val="00EA5965"/>
    <w:rsid w:val="00EA61D4"/>
    <w:rsid w:val="00EA640B"/>
    <w:rsid w:val="00EA765C"/>
    <w:rsid w:val="00EA79D9"/>
    <w:rsid w:val="00EA79E8"/>
    <w:rsid w:val="00EB0475"/>
    <w:rsid w:val="00EB0B57"/>
    <w:rsid w:val="00EB1026"/>
    <w:rsid w:val="00EB1CFE"/>
    <w:rsid w:val="00EB228A"/>
    <w:rsid w:val="00EB2E95"/>
    <w:rsid w:val="00EB414F"/>
    <w:rsid w:val="00EB4240"/>
    <w:rsid w:val="00EB5781"/>
    <w:rsid w:val="00EB6456"/>
    <w:rsid w:val="00EB65E6"/>
    <w:rsid w:val="00EB7189"/>
    <w:rsid w:val="00EB7EA7"/>
    <w:rsid w:val="00EC0C6A"/>
    <w:rsid w:val="00EC14DE"/>
    <w:rsid w:val="00EC169C"/>
    <w:rsid w:val="00EC16F4"/>
    <w:rsid w:val="00EC25AE"/>
    <w:rsid w:val="00EC25EA"/>
    <w:rsid w:val="00EC27A9"/>
    <w:rsid w:val="00EC2F6B"/>
    <w:rsid w:val="00EC414C"/>
    <w:rsid w:val="00EC42F9"/>
    <w:rsid w:val="00EC42FB"/>
    <w:rsid w:val="00EC5030"/>
    <w:rsid w:val="00EC541E"/>
    <w:rsid w:val="00EC547B"/>
    <w:rsid w:val="00EC54DA"/>
    <w:rsid w:val="00EC5915"/>
    <w:rsid w:val="00EC5B87"/>
    <w:rsid w:val="00EC5E4D"/>
    <w:rsid w:val="00EC7A7C"/>
    <w:rsid w:val="00EC7FA1"/>
    <w:rsid w:val="00ED025F"/>
    <w:rsid w:val="00ED0EB0"/>
    <w:rsid w:val="00ED107C"/>
    <w:rsid w:val="00ED155F"/>
    <w:rsid w:val="00ED319D"/>
    <w:rsid w:val="00ED332F"/>
    <w:rsid w:val="00ED355F"/>
    <w:rsid w:val="00ED3822"/>
    <w:rsid w:val="00ED4442"/>
    <w:rsid w:val="00ED4DB6"/>
    <w:rsid w:val="00ED5157"/>
    <w:rsid w:val="00ED59C9"/>
    <w:rsid w:val="00ED5EA1"/>
    <w:rsid w:val="00ED61F3"/>
    <w:rsid w:val="00ED6266"/>
    <w:rsid w:val="00ED6AB8"/>
    <w:rsid w:val="00ED6BB0"/>
    <w:rsid w:val="00ED7577"/>
    <w:rsid w:val="00ED7DA6"/>
    <w:rsid w:val="00ED7EB3"/>
    <w:rsid w:val="00ED7F93"/>
    <w:rsid w:val="00EE0570"/>
    <w:rsid w:val="00EE0573"/>
    <w:rsid w:val="00EE0DB9"/>
    <w:rsid w:val="00EE17F7"/>
    <w:rsid w:val="00EE1A56"/>
    <w:rsid w:val="00EE2601"/>
    <w:rsid w:val="00EE2655"/>
    <w:rsid w:val="00EE30F4"/>
    <w:rsid w:val="00EE3B00"/>
    <w:rsid w:val="00EE6A19"/>
    <w:rsid w:val="00EE6DE8"/>
    <w:rsid w:val="00EE7123"/>
    <w:rsid w:val="00EE728D"/>
    <w:rsid w:val="00EE79AF"/>
    <w:rsid w:val="00EF0192"/>
    <w:rsid w:val="00EF0BC5"/>
    <w:rsid w:val="00EF0E8D"/>
    <w:rsid w:val="00EF0F43"/>
    <w:rsid w:val="00EF1762"/>
    <w:rsid w:val="00EF2269"/>
    <w:rsid w:val="00EF2442"/>
    <w:rsid w:val="00EF2537"/>
    <w:rsid w:val="00EF2713"/>
    <w:rsid w:val="00EF348C"/>
    <w:rsid w:val="00EF3C8F"/>
    <w:rsid w:val="00EF4166"/>
    <w:rsid w:val="00EF4851"/>
    <w:rsid w:val="00EF4A79"/>
    <w:rsid w:val="00EF5D68"/>
    <w:rsid w:val="00EF7CC5"/>
    <w:rsid w:val="00F006BD"/>
    <w:rsid w:val="00F00732"/>
    <w:rsid w:val="00F00D25"/>
    <w:rsid w:val="00F00E14"/>
    <w:rsid w:val="00F00EF3"/>
    <w:rsid w:val="00F01341"/>
    <w:rsid w:val="00F01408"/>
    <w:rsid w:val="00F0199B"/>
    <w:rsid w:val="00F01E70"/>
    <w:rsid w:val="00F02141"/>
    <w:rsid w:val="00F0249D"/>
    <w:rsid w:val="00F037C3"/>
    <w:rsid w:val="00F03808"/>
    <w:rsid w:val="00F0380C"/>
    <w:rsid w:val="00F03B96"/>
    <w:rsid w:val="00F04146"/>
    <w:rsid w:val="00F049E4"/>
    <w:rsid w:val="00F04CC4"/>
    <w:rsid w:val="00F0559C"/>
    <w:rsid w:val="00F06700"/>
    <w:rsid w:val="00F07955"/>
    <w:rsid w:val="00F07972"/>
    <w:rsid w:val="00F10028"/>
    <w:rsid w:val="00F1027D"/>
    <w:rsid w:val="00F1078B"/>
    <w:rsid w:val="00F10B1B"/>
    <w:rsid w:val="00F10BFA"/>
    <w:rsid w:val="00F10C3E"/>
    <w:rsid w:val="00F1144F"/>
    <w:rsid w:val="00F117DD"/>
    <w:rsid w:val="00F11F4F"/>
    <w:rsid w:val="00F12996"/>
    <w:rsid w:val="00F1435B"/>
    <w:rsid w:val="00F14990"/>
    <w:rsid w:val="00F14ED0"/>
    <w:rsid w:val="00F17A19"/>
    <w:rsid w:val="00F17BA3"/>
    <w:rsid w:val="00F2012E"/>
    <w:rsid w:val="00F2088C"/>
    <w:rsid w:val="00F20A48"/>
    <w:rsid w:val="00F2165E"/>
    <w:rsid w:val="00F21A61"/>
    <w:rsid w:val="00F22891"/>
    <w:rsid w:val="00F22945"/>
    <w:rsid w:val="00F2319E"/>
    <w:rsid w:val="00F23290"/>
    <w:rsid w:val="00F23739"/>
    <w:rsid w:val="00F23B4D"/>
    <w:rsid w:val="00F248BC"/>
    <w:rsid w:val="00F250B2"/>
    <w:rsid w:val="00F25A85"/>
    <w:rsid w:val="00F26434"/>
    <w:rsid w:val="00F264D3"/>
    <w:rsid w:val="00F26CF8"/>
    <w:rsid w:val="00F2763A"/>
    <w:rsid w:val="00F2767B"/>
    <w:rsid w:val="00F27F41"/>
    <w:rsid w:val="00F30F2E"/>
    <w:rsid w:val="00F322DB"/>
    <w:rsid w:val="00F3318C"/>
    <w:rsid w:val="00F333DC"/>
    <w:rsid w:val="00F3473C"/>
    <w:rsid w:val="00F349B2"/>
    <w:rsid w:val="00F357AF"/>
    <w:rsid w:val="00F35E8C"/>
    <w:rsid w:val="00F3601A"/>
    <w:rsid w:val="00F36B48"/>
    <w:rsid w:val="00F36E9C"/>
    <w:rsid w:val="00F3703F"/>
    <w:rsid w:val="00F41284"/>
    <w:rsid w:val="00F41849"/>
    <w:rsid w:val="00F41ABD"/>
    <w:rsid w:val="00F4218C"/>
    <w:rsid w:val="00F426DB"/>
    <w:rsid w:val="00F42B6B"/>
    <w:rsid w:val="00F436F5"/>
    <w:rsid w:val="00F43E87"/>
    <w:rsid w:val="00F44310"/>
    <w:rsid w:val="00F44F7A"/>
    <w:rsid w:val="00F4525E"/>
    <w:rsid w:val="00F458F7"/>
    <w:rsid w:val="00F4596C"/>
    <w:rsid w:val="00F459C6"/>
    <w:rsid w:val="00F45D14"/>
    <w:rsid w:val="00F469FF"/>
    <w:rsid w:val="00F4782A"/>
    <w:rsid w:val="00F47D44"/>
    <w:rsid w:val="00F50938"/>
    <w:rsid w:val="00F5115C"/>
    <w:rsid w:val="00F51DB5"/>
    <w:rsid w:val="00F52153"/>
    <w:rsid w:val="00F52280"/>
    <w:rsid w:val="00F5234E"/>
    <w:rsid w:val="00F529E7"/>
    <w:rsid w:val="00F5402C"/>
    <w:rsid w:val="00F546D9"/>
    <w:rsid w:val="00F54A74"/>
    <w:rsid w:val="00F55226"/>
    <w:rsid w:val="00F5576B"/>
    <w:rsid w:val="00F5636C"/>
    <w:rsid w:val="00F569C0"/>
    <w:rsid w:val="00F57A3C"/>
    <w:rsid w:val="00F57FF8"/>
    <w:rsid w:val="00F60029"/>
    <w:rsid w:val="00F605C1"/>
    <w:rsid w:val="00F61211"/>
    <w:rsid w:val="00F612B5"/>
    <w:rsid w:val="00F6170B"/>
    <w:rsid w:val="00F61FB9"/>
    <w:rsid w:val="00F620A9"/>
    <w:rsid w:val="00F62372"/>
    <w:rsid w:val="00F62474"/>
    <w:rsid w:val="00F62E2C"/>
    <w:rsid w:val="00F641BF"/>
    <w:rsid w:val="00F64617"/>
    <w:rsid w:val="00F64C3D"/>
    <w:rsid w:val="00F64FEC"/>
    <w:rsid w:val="00F65609"/>
    <w:rsid w:val="00F661AF"/>
    <w:rsid w:val="00F665CA"/>
    <w:rsid w:val="00F66A07"/>
    <w:rsid w:val="00F66FDD"/>
    <w:rsid w:val="00F672A8"/>
    <w:rsid w:val="00F701A5"/>
    <w:rsid w:val="00F70B8A"/>
    <w:rsid w:val="00F70C5E"/>
    <w:rsid w:val="00F711AD"/>
    <w:rsid w:val="00F71699"/>
    <w:rsid w:val="00F723CA"/>
    <w:rsid w:val="00F72C52"/>
    <w:rsid w:val="00F72E1C"/>
    <w:rsid w:val="00F743CA"/>
    <w:rsid w:val="00F74B8B"/>
    <w:rsid w:val="00F74E48"/>
    <w:rsid w:val="00F764E2"/>
    <w:rsid w:val="00F76973"/>
    <w:rsid w:val="00F76D5C"/>
    <w:rsid w:val="00F776CC"/>
    <w:rsid w:val="00F77824"/>
    <w:rsid w:val="00F7798A"/>
    <w:rsid w:val="00F779AE"/>
    <w:rsid w:val="00F80575"/>
    <w:rsid w:val="00F805B9"/>
    <w:rsid w:val="00F805FC"/>
    <w:rsid w:val="00F80B99"/>
    <w:rsid w:val="00F80BF2"/>
    <w:rsid w:val="00F81770"/>
    <w:rsid w:val="00F81C87"/>
    <w:rsid w:val="00F8218F"/>
    <w:rsid w:val="00F827A2"/>
    <w:rsid w:val="00F82829"/>
    <w:rsid w:val="00F831F3"/>
    <w:rsid w:val="00F83974"/>
    <w:rsid w:val="00F84461"/>
    <w:rsid w:val="00F84B91"/>
    <w:rsid w:val="00F84C18"/>
    <w:rsid w:val="00F855F8"/>
    <w:rsid w:val="00F86084"/>
    <w:rsid w:val="00F86617"/>
    <w:rsid w:val="00F872E3"/>
    <w:rsid w:val="00F87F76"/>
    <w:rsid w:val="00F9028E"/>
    <w:rsid w:val="00F909BB"/>
    <w:rsid w:val="00F90B6F"/>
    <w:rsid w:val="00F90BD9"/>
    <w:rsid w:val="00F90C48"/>
    <w:rsid w:val="00F90CF5"/>
    <w:rsid w:val="00F91FCC"/>
    <w:rsid w:val="00F92666"/>
    <w:rsid w:val="00F9276F"/>
    <w:rsid w:val="00F92FFB"/>
    <w:rsid w:val="00F93092"/>
    <w:rsid w:val="00F9359E"/>
    <w:rsid w:val="00F93713"/>
    <w:rsid w:val="00F93B98"/>
    <w:rsid w:val="00F93E8B"/>
    <w:rsid w:val="00F9549F"/>
    <w:rsid w:val="00F95D15"/>
    <w:rsid w:val="00F960B2"/>
    <w:rsid w:val="00F9636E"/>
    <w:rsid w:val="00F97401"/>
    <w:rsid w:val="00F97688"/>
    <w:rsid w:val="00F97C9A"/>
    <w:rsid w:val="00F97FAB"/>
    <w:rsid w:val="00FA16F2"/>
    <w:rsid w:val="00FA1A74"/>
    <w:rsid w:val="00FA22FD"/>
    <w:rsid w:val="00FA2941"/>
    <w:rsid w:val="00FA29BD"/>
    <w:rsid w:val="00FA29BF"/>
    <w:rsid w:val="00FA2A27"/>
    <w:rsid w:val="00FA31BB"/>
    <w:rsid w:val="00FA4533"/>
    <w:rsid w:val="00FA4911"/>
    <w:rsid w:val="00FA4B7A"/>
    <w:rsid w:val="00FA5132"/>
    <w:rsid w:val="00FA55D9"/>
    <w:rsid w:val="00FA7AB0"/>
    <w:rsid w:val="00FB02EC"/>
    <w:rsid w:val="00FB13D8"/>
    <w:rsid w:val="00FB24F6"/>
    <w:rsid w:val="00FB32E9"/>
    <w:rsid w:val="00FB395C"/>
    <w:rsid w:val="00FB4152"/>
    <w:rsid w:val="00FB473D"/>
    <w:rsid w:val="00FB4939"/>
    <w:rsid w:val="00FB4E6D"/>
    <w:rsid w:val="00FB4FFA"/>
    <w:rsid w:val="00FB5B44"/>
    <w:rsid w:val="00FB5B68"/>
    <w:rsid w:val="00FB63C2"/>
    <w:rsid w:val="00FB65D0"/>
    <w:rsid w:val="00FB6A43"/>
    <w:rsid w:val="00FB6AED"/>
    <w:rsid w:val="00FB71E1"/>
    <w:rsid w:val="00FB79E4"/>
    <w:rsid w:val="00FB7D29"/>
    <w:rsid w:val="00FB7F65"/>
    <w:rsid w:val="00FC115E"/>
    <w:rsid w:val="00FC1274"/>
    <w:rsid w:val="00FC1338"/>
    <w:rsid w:val="00FC1C03"/>
    <w:rsid w:val="00FC208B"/>
    <w:rsid w:val="00FC2E28"/>
    <w:rsid w:val="00FC30E3"/>
    <w:rsid w:val="00FC3271"/>
    <w:rsid w:val="00FC3529"/>
    <w:rsid w:val="00FC37CC"/>
    <w:rsid w:val="00FC3BB3"/>
    <w:rsid w:val="00FC53FD"/>
    <w:rsid w:val="00FC56B6"/>
    <w:rsid w:val="00FC6013"/>
    <w:rsid w:val="00FC67BC"/>
    <w:rsid w:val="00FC6FEA"/>
    <w:rsid w:val="00FC7366"/>
    <w:rsid w:val="00FC769A"/>
    <w:rsid w:val="00FC7CC1"/>
    <w:rsid w:val="00FC7CDB"/>
    <w:rsid w:val="00FD0076"/>
    <w:rsid w:val="00FD0A83"/>
    <w:rsid w:val="00FD0EF9"/>
    <w:rsid w:val="00FD1A6C"/>
    <w:rsid w:val="00FD1AB1"/>
    <w:rsid w:val="00FD2244"/>
    <w:rsid w:val="00FD3152"/>
    <w:rsid w:val="00FD319B"/>
    <w:rsid w:val="00FD32C1"/>
    <w:rsid w:val="00FD38F8"/>
    <w:rsid w:val="00FD3CBA"/>
    <w:rsid w:val="00FD4153"/>
    <w:rsid w:val="00FD4F0D"/>
    <w:rsid w:val="00FD59BC"/>
    <w:rsid w:val="00FD5E00"/>
    <w:rsid w:val="00FD6320"/>
    <w:rsid w:val="00FD64A8"/>
    <w:rsid w:val="00FD661A"/>
    <w:rsid w:val="00FD7F35"/>
    <w:rsid w:val="00FE0ADA"/>
    <w:rsid w:val="00FE0E00"/>
    <w:rsid w:val="00FE1392"/>
    <w:rsid w:val="00FE1AC7"/>
    <w:rsid w:val="00FE268C"/>
    <w:rsid w:val="00FE356B"/>
    <w:rsid w:val="00FE3AD8"/>
    <w:rsid w:val="00FE4019"/>
    <w:rsid w:val="00FE4414"/>
    <w:rsid w:val="00FE5E50"/>
    <w:rsid w:val="00FE633F"/>
    <w:rsid w:val="00FE6406"/>
    <w:rsid w:val="00FE6884"/>
    <w:rsid w:val="00FE786B"/>
    <w:rsid w:val="00FE7A2C"/>
    <w:rsid w:val="00FE7DB0"/>
    <w:rsid w:val="00FF0155"/>
    <w:rsid w:val="00FF02AE"/>
    <w:rsid w:val="00FF0CF0"/>
    <w:rsid w:val="00FF1C13"/>
    <w:rsid w:val="00FF2871"/>
    <w:rsid w:val="00FF28FC"/>
    <w:rsid w:val="00FF2EA3"/>
    <w:rsid w:val="00FF3A03"/>
    <w:rsid w:val="00FF3D11"/>
    <w:rsid w:val="00FF402A"/>
    <w:rsid w:val="00FF48C4"/>
    <w:rsid w:val="00FF4DA6"/>
    <w:rsid w:val="00FF58B1"/>
    <w:rsid w:val="00FF5AD3"/>
    <w:rsid w:val="00FF5B9D"/>
    <w:rsid w:val="00FF609F"/>
    <w:rsid w:val="00FF6BA6"/>
    <w:rsid w:val="00FF6EE3"/>
    <w:rsid w:val="00FF7B48"/>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77E50669-1610-4A3D-B0E7-23126CE23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デジタル 教科書体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373770452">
      <w:bodyDiv w:val="1"/>
      <w:marLeft w:val="0"/>
      <w:marRight w:val="0"/>
      <w:marTop w:val="0"/>
      <w:marBottom w:val="0"/>
      <w:divBdr>
        <w:top w:val="none" w:sz="0" w:space="0" w:color="auto"/>
        <w:left w:val="none" w:sz="0" w:space="0" w:color="auto"/>
        <w:bottom w:val="none" w:sz="0" w:space="0" w:color="auto"/>
        <w:right w:val="none" w:sz="0" w:space="0" w:color="auto"/>
      </w:divBdr>
    </w:div>
    <w:div w:id="410396925">
      <w:bodyDiv w:val="1"/>
      <w:marLeft w:val="0"/>
      <w:marRight w:val="0"/>
      <w:marTop w:val="0"/>
      <w:marBottom w:val="0"/>
      <w:divBdr>
        <w:top w:val="none" w:sz="0" w:space="0" w:color="auto"/>
        <w:left w:val="none" w:sz="0" w:space="0" w:color="auto"/>
        <w:bottom w:val="none" w:sz="0" w:space="0" w:color="auto"/>
        <w:right w:val="none" w:sz="0" w:space="0" w:color="auto"/>
      </w:divBdr>
    </w:div>
    <w:div w:id="512494611">
      <w:bodyDiv w:val="1"/>
      <w:marLeft w:val="0"/>
      <w:marRight w:val="0"/>
      <w:marTop w:val="0"/>
      <w:marBottom w:val="0"/>
      <w:divBdr>
        <w:top w:val="none" w:sz="0" w:space="0" w:color="auto"/>
        <w:left w:val="none" w:sz="0" w:space="0" w:color="auto"/>
        <w:bottom w:val="none" w:sz="0" w:space="0" w:color="auto"/>
        <w:right w:val="none" w:sz="0" w:space="0" w:color="auto"/>
      </w:divBdr>
    </w:div>
    <w:div w:id="557280011">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17468795">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20572677">
      <w:bodyDiv w:val="1"/>
      <w:marLeft w:val="0"/>
      <w:marRight w:val="0"/>
      <w:marTop w:val="0"/>
      <w:marBottom w:val="0"/>
      <w:divBdr>
        <w:top w:val="none" w:sz="0" w:space="0" w:color="auto"/>
        <w:left w:val="none" w:sz="0" w:space="0" w:color="auto"/>
        <w:bottom w:val="none" w:sz="0" w:space="0" w:color="auto"/>
        <w:right w:val="none" w:sz="0" w:space="0" w:color="auto"/>
      </w:divBdr>
    </w:div>
    <w:div w:id="1344166581">
      <w:bodyDiv w:val="1"/>
      <w:marLeft w:val="0"/>
      <w:marRight w:val="0"/>
      <w:marTop w:val="0"/>
      <w:marBottom w:val="0"/>
      <w:divBdr>
        <w:top w:val="none" w:sz="0" w:space="0" w:color="auto"/>
        <w:left w:val="none" w:sz="0" w:space="0" w:color="auto"/>
        <w:bottom w:val="none" w:sz="0" w:space="0" w:color="auto"/>
        <w:right w:val="none" w:sz="0" w:space="0" w:color="auto"/>
      </w:divBdr>
    </w:div>
    <w:div w:id="1387604984">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9788628">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6401969">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 w:id="2145657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diagramColors" Target="diagrams/colors1.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QuickStyle" Target="diagrams/quickStyle1.xml"/><Relationship Id="rId25" Type="http://schemas.openxmlformats.org/officeDocument/2006/relationships/hyperlink" Target="mailto:umchotline@fairlinks.co.jp"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umchotline@fairlinks.co.jp" TargetMode="Externa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diagramData" Target="diagrams/data1.xml"/><Relationship Id="rId23" Type="http://schemas.openxmlformats.org/officeDocument/2006/relationships/image" Target="media/image5.png"/><Relationship Id="rId28" Type="http://schemas.openxmlformats.org/officeDocument/2006/relationships/footer" Target="footer1.xml"/><Relationship Id="rId10" Type="http://schemas.openxmlformats.org/officeDocument/2006/relationships/footnotes" Target="footnotes.xml"/><Relationship Id="rId19" Type="http://schemas.microsoft.com/office/2007/relationships/diagramDrawing" Target="diagrams/drawing1.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07/relationships/hdphoto" Target="media/hdphoto1.wdp"/><Relationship Id="rId22" Type="http://schemas.openxmlformats.org/officeDocument/2006/relationships/image" Target="media/image4.png"/><Relationship Id="rId27" Type="http://schemas.openxmlformats.org/officeDocument/2006/relationships/header" Target="header2.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1D84CED8-5F1F-4674-B9DE-7000BAE70DCC}">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Chủ trương mới</a:t>
          </a:r>
        </a:p>
      </dgm:t>
    </dgm:pt>
    <dgm:pt modelId="{1E3C58AA-8F07-405E-8269-15F108AB2E91}" type="parTrans" cxnId="{3EC03483-4536-47CF-A8B7-631302193D9C}">
      <dgm:prSet/>
      <dgm:spPr/>
      <dgm:t>
        <a:bodyPr/>
        <a:lstStyle/>
        <a:p>
          <a:endParaRPr kumimoji="1" lang="ja-JP" altLang="en-US"/>
        </a:p>
      </dgm:t>
    </dgm:pt>
    <dgm:pt modelId="{86AE6313-3545-48BA-B3CF-32EC02E5E98C}" type="sibTrans" cxnId="{3EC03483-4536-47CF-A8B7-631302193D9C}">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Ra mắt tổ chức mới</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Sửa đổi quy tắc ứng xử</a:t>
          </a:r>
          <a:r>
            <a:rPr kumimoji="1" lang="ja-JP"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923D1173-6BF1-450B-B92A-E3C46D6C6185}" type="pres">
      <dgm:prSet presAssocID="{1D84CED8-5F1F-4674-B9DE-7000BAE70DCC}" presName="parentText" presStyleLbl="node1" presStyleIdx="0" presStyleCnt="3" custLinFactY="-14303" custLinFactNeighborY="-100000">
        <dgm:presLayoutVars>
          <dgm:chMax val="0"/>
          <dgm:bulletEnabled val="1"/>
        </dgm:presLayoutVars>
      </dgm:prSet>
      <dgm:spPr/>
      <dgm:t>
        <a:bodyPr/>
        <a:lstStyle/>
        <a:p>
          <a:endParaRPr lang="en-US"/>
        </a:p>
      </dgm:t>
    </dgm:pt>
    <dgm:pt modelId="{A3FC4B27-00CD-4882-8383-7997E2B764FE}" type="pres">
      <dgm:prSet presAssocID="{86AE6313-3545-48BA-B3CF-32EC02E5E98C}" presName="spacer" presStyleCnt="0"/>
      <dgm:spPr/>
    </dgm:pt>
    <dgm:pt modelId="{2BCEE559-6347-4B77-9E8F-DA63A3BC66F0}" type="pres">
      <dgm:prSet presAssocID="{C340442E-13D6-4F28-BF46-98D73D572F35}" presName="parentText" presStyleLbl="node1" presStyleIdx="1" presStyleCnt="3" custScaleY="87725" custLinFactNeighborX="135" custLinFactNeighborY="-15621">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2" presStyleCnt="3" custScaleY="84771">
        <dgm:presLayoutVars>
          <dgm:chMax val="0"/>
          <dgm:bulletEnabled val="1"/>
        </dgm:presLayoutVars>
      </dgm:prSet>
      <dgm:spPr/>
      <dgm:t>
        <a:bodyPr/>
        <a:lstStyle/>
        <a:p>
          <a:endParaRPr lang="en-US"/>
        </a:p>
      </dgm:t>
    </dgm:pt>
  </dgm:ptLst>
  <dgm:cxnLst>
    <dgm:cxn modelId="{24F1C0DA-8221-40A0-B8DA-EC2829048FDF}" srcId="{29849A7A-EF88-4C38-864F-AC04EF25E884}" destId="{C340442E-13D6-4F28-BF46-98D73D572F35}" srcOrd="1" destOrd="0" parTransId="{8F0892DB-3805-412E-A276-75D3197E4A00}" sibTransId="{B72FEFE9-1EDF-48F0-8B41-16199D834223}"/>
    <dgm:cxn modelId="{44767EF5-6890-42EC-B231-3EEBCE2C662A}" type="presOf" srcId="{1D84CED8-5F1F-4674-B9DE-7000BAE70DCC}" destId="{923D1173-6BF1-450B-B92A-E3C46D6C6185}" srcOrd="0" destOrd="0" presId="urn:microsoft.com/office/officeart/2005/8/layout/vList2"/>
    <dgm:cxn modelId="{379EAF4D-5C71-473F-A815-DEF5F4FBE51A}" srcId="{29849A7A-EF88-4C38-864F-AC04EF25E884}" destId="{4091CBE9-1715-4369-87AE-88795B9D8A7F}" srcOrd="2" destOrd="0" parTransId="{770B831A-51DD-433E-A0B6-BD1FCC17835C}" sibTransId="{3E23FB77-EB7C-406E-8F41-9C9BB2594A52}"/>
    <dgm:cxn modelId="{64FE1A0A-195A-4D16-BA4A-211DAB587E89}" type="presOf" srcId="{4091CBE9-1715-4369-87AE-88795B9D8A7F}" destId="{03D6ED80-B7D8-480A-90B5-1CC08BE54AB0}" srcOrd="0" destOrd="0" presId="urn:microsoft.com/office/officeart/2005/8/layout/vList2"/>
    <dgm:cxn modelId="{3EC03483-4536-47CF-A8B7-631302193D9C}" srcId="{29849A7A-EF88-4C38-864F-AC04EF25E884}" destId="{1D84CED8-5F1F-4674-B9DE-7000BAE70DCC}" srcOrd="0" destOrd="0" parTransId="{1E3C58AA-8F07-405E-8269-15F108AB2E91}" sibTransId="{86AE6313-3545-48BA-B3CF-32EC02E5E98C}"/>
    <dgm:cxn modelId="{F1F4ECE8-0FC8-469D-A1AD-D689A20C6B0F}" type="presOf" srcId="{29849A7A-EF88-4C38-864F-AC04EF25E884}" destId="{570C1FB4-AD8B-4D24-BA85-EC690D97BF40}" srcOrd="0" destOrd="0" presId="urn:microsoft.com/office/officeart/2005/8/layout/vList2"/>
    <dgm:cxn modelId="{FD4E1982-33B6-4DED-8DAE-EC296B3C0696}" type="presOf" srcId="{C340442E-13D6-4F28-BF46-98D73D572F35}" destId="{2BCEE559-6347-4B77-9E8F-DA63A3BC66F0}" srcOrd="0" destOrd="0" presId="urn:microsoft.com/office/officeart/2005/8/layout/vList2"/>
    <dgm:cxn modelId="{471F7709-E440-443F-88B8-A057E5EAAE76}" type="presParOf" srcId="{570C1FB4-AD8B-4D24-BA85-EC690D97BF40}" destId="{923D1173-6BF1-450B-B92A-E3C46D6C6185}" srcOrd="0" destOrd="0" presId="urn:microsoft.com/office/officeart/2005/8/layout/vList2"/>
    <dgm:cxn modelId="{2F3F4FA1-A313-4B89-A3F9-12C222CEA277}" type="presParOf" srcId="{570C1FB4-AD8B-4D24-BA85-EC690D97BF40}" destId="{A3FC4B27-00CD-4882-8383-7997E2B764FE}" srcOrd="1" destOrd="0" presId="urn:microsoft.com/office/officeart/2005/8/layout/vList2"/>
    <dgm:cxn modelId="{CD8FCE9C-8358-4BCE-A660-FE0BD52C4F71}" type="presParOf" srcId="{570C1FB4-AD8B-4D24-BA85-EC690D97BF40}" destId="{2BCEE559-6347-4B77-9E8F-DA63A3BC66F0}" srcOrd="2" destOrd="0" presId="urn:microsoft.com/office/officeart/2005/8/layout/vList2"/>
    <dgm:cxn modelId="{6653D269-33E2-4897-95BD-CB8252CD7D6A}" type="presParOf" srcId="{570C1FB4-AD8B-4D24-BA85-EC690D97BF40}" destId="{76ABBA0B-2830-4B0E-93C1-F98EEF101AF5}" srcOrd="3" destOrd="0" presId="urn:microsoft.com/office/officeart/2005/8/layout/vList2"/>
    <dgm:cxn modelId="{9E470F00-039E-4FE0-8BB9-BDA345CA9611}" type="presParOf" srcId="{570C1FB4-AD8B-4D24-BA85-EC690D97BF40}" destId="{03D6ED80-B7D8-480A-90B5-1CC08BE54AB0}" srcOrd="4" destOrd="0" presId="urn:microsoft.com/office/officeart/2005/8/layout/vList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23D1173-6BF1-450B-B92A-E3C46D6C6185}">
      <dsp:nvSpPr>
        <dsp:cNvPr id="0" name=""/>
        <dsp:cNvSpPr/>
      </dsp:nvSpPr>
      <dsp:spPr>
        <a:xfrm>
          <a:off x="0" y="0"/>
          <a:ext cx="6492240" cy="43056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Chủ trương mới</a:t>
          </a:r>
        </a:p>
      </dsp:txBody>
      <dsp:txXfrm>
        <a:off x="21018" y="21018"/>
        <a:ext cx="6450204" cy="388524"/>
      </dsp:txXfrm>
    </dsp:sp>
    <dsp:sp modelId="{2BCEE559-6347-4B77-9E8F-DA63A3BC66F0}">
      <dsp:nvSpPr>
        <dsp:cNvPr id="0" name=""/>
        <dsp:cNvSpPr/>
      </dsp:nvSpPr>
      <dsp:spPr>
        <a:xfrm>
          <a:off x="0" y="509858"/>
          <a:ext cx="6492240" cy="377708"/>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Ra mắt tổ chức mới</a:t>
          </a:r>
        </a:p>
      </dsp:txBody>
      <dsp:txXfrm>
        <a:off x="18438" y="528296"/>
        <a:ext cx="6455364" cy="340832"/>
      </dsp:txXfrm>
    </dsp:sp>
    <dsp:sp modelId="{03D6ED80-B7D8-480A-90B5-1CC08BE54AB0}">
      <dsp:nvSpPr>
        <dsp:cNvPr id="0" name=""/>
        <dsp:cNvSpPr/>
      </dsp:nvSpPr>
      <dsp:spPr>
        <a:xfrm>
          <a:off x="0" y="964154"/>
          <a:ext cx="6492240" cy="36499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Sửa đổi quy tắc ứng xử</a:t>
          </a:r>
          <a:r>
            <a:rPr kumimoji="1" lang="ja-JP"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17817" y="981971"/>
        <a:ext cx="6456606" cy="329356"/>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
      <w:docPartPr>
        <w:name w:val="FB613EF1E2CE40DB9AD51307CB3E5F9E"/>
        <w:category>
          <w:name w:val="General"/>
          <w:gallery w:val="placeholder"/>
        </w:category>
        <w:types>
          <w:type w:val="bbPlcHdr"/>
        </w:types>
        <w:behaviors>
          <w:behavior w:val="content"/>
        </w:behaviors>
        <w:guid w:val="{6001D41A-B7A0-45C7-A9FB-E648501B8ADD}"/>
      </w:docPartPr>
      <w:docPartBody>
        <w:p w:rsidR="004759E6" w:rsidRDefault="00C314C2" w:rsidP="00C314C2">
          <w:pPr>
            <w:pStyle w:val="FB613EF1E2CE40DB9AD51307CB3E5F9E"/>
          </w:pPr>
          <w:r w:rsidRPr="000F0A26">
            <w:rPr>
              <w:rFonts w:hint="eastAsia"/>
              <w:lang w:val="ja-JP" w:bidi="ja-JP"/>
            </w:rPr>
            <w:t>用紙名</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panose1 w:val="020B0604030504040204"/>
    <w:charset w:val="80"/>
    <w:family w:val="swiss"/>
    <w:pitch w:val="variable"/>
    <w:sig w:usb0="E10102FF" w:usb1="EAC7FFFF" w:usb2="0001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Mincho"/>
    <w:charset w:val="80"/>
    <w:family w:val="roman"/>
    <w:pitch w:val="variable"/>
    <w:sig w:usb0="00000000"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A-OTF UD Shin Go Pro M">
    <w:altName w:val="MS Gothic"/>
    <w:panose1 w:val="00000000000000000000"/>
    <w:charset w:val="80"/>
    <w:family w:val="swiss"/>
    <w:notTrueType/>
    <w:pitch w:val="default"/>
    <w:sig w:usb0="00000000"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UD デジタル 教科書体 N-R">
    <w:altName w:val="MS Mincho"/>
    <w:charset w:val="80"/>
    <w:family w:val="roman"/>
    <w:pitch w:val="fixed"/>
    <w:sig w:usb0="00000000" w:usb1="2AC7ECFA"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HGPMinchoE">
    <w:altName w:val="MS Mincho"/>
    <w:charset w:val="80"/>
    <w:family w:val="roman"/>
    <w:pitch w:val="variable"/>
    <w:sig w:usb0="00000000" w:usb1="6AC7FDFB" w:usb2="00000012" w:usb3="00000000" w:csb0="0002009F" w:csb1="00000000"/>
  </w:font>
  <w:font w:name="HGMaruGothicMPRO">
    <w:altName w:val="MS Gothic"/>
    <w:charset w:val="80"/>
    <w:family w:val="modern"/>
    <w:pitch w:val="variable"/>
    <w:sig w:usb0="00000000" w:usb1="6AC7FDFB" w:usb2="00000012" w:usb3="00000000" w:csb0="0002009F" w:csb1="00000000"/>
  </w:font>
  <w:font w:name="BIZ UDPゴシック">
    <w:altName w:val="MS Gothic"/>
    <w:charset w:val="80"/>
    <w:family w:val="modern"/>
    <w:pitch w:val="variable"/>
    <w:sig w:usb0="00000000" w:usb1="2AC7EDF8" w:usb2="00000012" w:usb3="00000000" w:csb0="00020001"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71A2B"/>
    <w:rsid w:val="0008332C"/>
    <w:rsid w:val="00092B07"/>
    <w:rsid w:val="000B6A5E"/>
    <w:rsid w:val="000D7096"/>
    <w:rsid w:val="000E474F"/>
    <w:rsid w:val="00144AF4"/>
    <w:rsid w:val="001A2C1E"/>
    <w:rsid w:val="001B070E"/>
    <w:rsid w:val="001F7C24"/>
    <w:rsid w:val="002046F0"/>
    <w:rsid w:val="00237748"/>
    <w:rsid w:val="00291901"/>
    <w:rsid w:val="002C5394"/>
    <w:rsid w:val="002F1351"/>
    <w:rsid w:val="002F7DD3"/>
    <w:rsid w:val="00322798"/>
    <w:rsid w:val="00326E35"/>
    <w:rsid w:val="003370F4"/>
    <w:rsid w:val="00363254"/>
    <w:rsid w:val="00367C26"/>
    <w:rsid w:val="003714E9"/>
    <w:rsid w:val="003A2841"/>
    <w:rsid w:val="003B1E2A"/>
    <w:rsid w:val="003B60E4"/>
    <w:rsid w:val="00404154"/>
    <w:rsid w:val="00412109"/>
    <w:rsid w:val="00412B96"/>
    <w:rsid w:val="00447D32"/>
    <w:rsid w:val="00466216"/>
    <w:rsid w:val="004759E6"/>
    <w:rsid w:val="004A106E"/>
    <w:rsid w:val="004A67E5"/>
    <w:rsid w:val="004D188D"/>
    <w:rsid w:val="004E4E7B"/>
    <w:rsid w:val="004F160F"/>
    <w:rsid w:val="005346E3"/>
    <w:rsid w:val="005350C9"/>
    <w:rsid w:val="005355B0"/>
    <w:rsid w:val="005473C5"/>
    <w:rsid w:val="00581398"/>
    <w:rsid w:val="00593A60"/>
    <w:rsid w:val="005D1607"/>
    <w:rsid w:val="005D332C"/>
    <w:rsid w:val="005D6847"/>
    <w:rsid w:val="005E2732"/>
    <w:rsid w:val="005F2815"/>
    <w:rsid w:val="00614540"/>
    <w:rsid w:val="00641652"/>
    <w:rsid w:val="00681C91"/>
    <w:rsid w:val="006C5D54"/>
    <w:rsid w:val="006D344F"/>
    <w:rsid w:val="006D417F"/>
    <w:rsid w:val="007023B7"/>
    <w:rsid w:val="00753076"/>
    <w:rsid w:val="00775766"/>
    <w:rsid w:val="00792F23"/>
    <w:rsid w:val="007A16F1"/>
    <w:rsid w:val="008632F3"/>
    <w:rsid w:val="008C0119"/>
    <w:rsid w:val="008E0163"/>
    <w:rsid w:val="008F5FFF"/>
    <w:rsid w:val="009343A4"/>
    <w:rsid w:val="00963141"/>
    <w:rsid w:val="009861EB"/>
    <w:rsid w:val="00A54005"/>
    <w:rsid w:val="00A56A74"/>
    <w:rsid w:val="00A659F8"/>
    <w:rsid w:val="00A90D26"/>
    <w:rsid w:val="00A95C7A"/>
    <w:rsid w:val="00AA78CA"/>
    <w:rsid w:val="00AE5308"/>
    <w:rsid w:val="00B30983"/>
    <w:rsid w:val="00B417C4"/>
    <w:rsid w:val="00B46337"/>
    <w:rsid w:val="00B947BB"/>
    <w:rsid w:val="00BA7EFB"/>
    <w:rsid w:val="00BB2786"/>
    <w:rsid w:val="00BD0DA9"/>
    <w:rsid w:val="00BD38BF"/>
    <w:rsid w:val="00BE734D"/>
    <w:rsid w:val="00BF0A36"/>
    <w:rsid w:val="00C118BB"/>
    <w:rsid w:val="00C27255"/>
    <w:rsid w:val="00C314C2"/>
    <w:rsid w:val="00C41F26"/>
    <w:rsid w:val="00C5700D"/>
    <w:rsid w:val="00C86B99"/>
    <w:rsid w:val="00CC0C8D"/>
    <w:rsid w:val="00D6084C"/>
    <w:rsid w:val="00D75D08"/>
    <w:rsid w:val="00D95C7D"/>
    <w:rsid w:val="00DA1EAF"/>
    <w:rsid w:val="00DC6804"/>
    <w:rsid w:val="00DD398A"/>
    <w:rsid w:val="00DE1EA4"/>
    <w:rsid w:val="00E11137"/>
    <w:rsid w:val="00E2346A"/>
    <w:rsid w:val="00E26482"/>
    <w:rsid w:val="00E365A6"/>
    <w:rsid w:val="00E403DF"/>
    <w:rsid w:val="00E65780"/>
    <w:rsid w:val="00E675C6"/>
    <w:rsid w:val="00E808C4"/>
    <w:rsid w:val="00EC4C06"/>
    <w:rsid w:val="00ED7E08"/>
    <w:rsid w:val="00EE1FED"/>
    <w:rsid w:val="00F17F5C"/>
    <w:rsid w:val="00F312F0"/>
    <w:rsid w:val="00F33DEF"/>
    <w:rsid w:val="00F5326D"/>
    <w:rsid w:val="00F9731C"/>
    <w:rsid w:val="00FA54B3"/>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FB613EF1E2CE40DB9AD51307CB3E5F9E">
    <w:name w:val="FB613EF1E2CE40DB9AD51307CB3E5F9E"/>
    <w:rsid w:val="00C314C2"/>
    <w:pPr>
      <w:spacing w:after="160" w:line="259" w:lineRule="auto"/>
    </w:pPr>
    <w:rPr>
      <w:kern w:val="0"/>
      <w:sz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ACF4E7D7-7D1F-4FB4-881B-BE931CD36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3</TotalTime>
  <Pages>5</Pages>
  <Words>1574</Words>
  <Characters>8978</Characters>
  <Application>Microsoft Office Word</Application>
  <DocSecurity>2</DocSecurity>
  <Lines>74</Lines>
  <Paragraphs>21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10531</CharactersWithSpaces>
  <SharedDoc>false</SharedDoc>
  <HLinks>
    <vt:vector size="6" baseType="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Pham Thi Thuy</cp:lastModifiedBy>
  <cp:revision>5</cp:revision>
  <cp:lastPrinted>2021-11-15T06:59:00Z</cp:lastPrinted>
  <dcterms:created xsi:type="dcterms:W3CDTF">2021-12-02T06:28:00Z</dcterms:created>
  <dcterms:modified xsi:type="dcterms:W3CDTF">2021-12-13T02:01:00Z</dcterms:modified>
  <cp:category>CP20-012 Phát hành ngày 25 tháng 11 năm 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